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top w:w="216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  <w:tblDescription w:val="Layout biglietto da visita per 10 biglietti per pagina"/>
      </w:tblPr>
      <w:tblGrid>
        <w:gridCol w:w="5019"/>
        <w:gridCol w:w="5021"/>
      </w:tblGrid>
      <w:tr w:rsidR="00C307D8" w:rsidRPr="00302643" w:rsidTr="00F109B6">
        <w:trPr>
          <w:trHeight w:hRule="exact" w:val="2891"/>
        </w:trPr>
        <w:tc>
          <w:tcPr>
            <w:tcW w:w="4880" w:type="dxa"/>
          </w:tcPr>
          <w:p w:rsidR="00C307D8" w:rsidRPr="00302643" w:rsidRDefault="00C307D8">
            <w:bookmarkStart w:id="0" w:name="_GoBack"/>
            <w:bookmarkEnd w:id="0"/>
            <w:r w:rsidRPr="00302643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C43BE4E" wp14:editId="3DE86EE8">
                      <wp:extent cx="1143000" cy="777240"/>
                      <wp:effectExtent l="0" t="0" r="0" b="0"/>
                      <wp:docPr id="88" name="Gruppo 87" descr="Immagine di fiori in rosa e giall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2" name="Gruppo 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4" name="Figura a mano libera 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igura a mano libera 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" name="Figura a mano libera 3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005E48" id="Gruppo 87" o:spid="_x0000_s1026" alt="Immagine di fiori in rosa e giallo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">
                      <o:lock v:ext="edit" aspectratio="t"/>
                      <v:group id="Gruppo 2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o:lock v:ext="edit" aspectratio="t"/>
                        <v:shape id="Figura a mano libera 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igura a mano libera 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igura a mano libera 3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C307D8" w:rsidRPr="00302643" w:rsidRDefault="004802AE">
            <w:pPr>
              <w:pStyle w:val="Nome"/>
            </w:pPr>
            <w:sdt>
              <w:sdtPr>
                <w:alias w:val="Immettere il proprio nome:"/>
                <w:tag w:val="Immettere il proprio nome:"/>
                <w:id w:val="-24102200"/>
                <w:placeholder>
                  <w:docPart w:val="68BCF059FAE24D38B723189348A345D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C307D8" w:rsidRPr="00302643">
                  <w:rPr>
                    <w:lang w:bidi="it-IT"/>
                  </w:rPr>
                  <w:t>Nome</w:t>
                </w:r>
              </w:sdtContent>
            </w:sdt>
          </w:p>
          <w:sdt>
            <w:sdtPr>
              <w:alias w:val="Immettere indirizzo, CAP, città e provincia:"/>
              <w:tag w:val="Immettere indirizzo, CAP, città e provincia:"/>
              <w:id w:val="-2143104227"/>
              <w:placeholder>
                <w:docPart w:val="25711D6A6F98415AB748D678F93F4B5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02643" w:rsidRDefault="00C307D8">
                <w:r w:rsidRPr="00302643">
                  <w:rPr>
                    <w:lang w:bidi="it-IT"/>
                  </w:rPr>
                  <w:t>Via e numero civico, CAP città (provincia)</w:t>
                </w:r>
              </w:p>
            </w:sdtContent>
          </w:sdt>
          <w:p w:rsidR="00C307D8" w:rsidRPr="00302643" w:rsidRDefault="004802AE" w:rsidP="00F16789">
            <w:sdt>
              <w:sdtPr>
                <w:alias w:val="Immettere il numero di telefono:"/>
                <w:tag w:val="Immettere il telefono:"/>
                <w:id w:val="770672892"/>
                <w:placeholder>
                  <w:docPart w:val="4898521E74CA4AC4A665777C91565A5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02643">
                  <w:rPr>
                    <w:lang w:bidi="it-IT"/>
                  </w:rPr>
                  <w:t>Telefono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Immettere l'indirizzo di posta elettronica:"/>
                <w:tag w:val="Immettere l'indirizzo di posta elettronica:"/>
                <w:id w:val="2043023049"/>
                <w:placeholder>
                  <w:docPart w:val="0F54E8A6A3F14036A587252711B66C0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Posta elettronica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Twitter:"/>
                <w:tag w:val="Twitter:"/>
                <w:id w:val="2099823938"/>
                <w:placeholder>
                  <w:docPart w:val="FB81FE586FD54529AA77747711048982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302643">
                  <w:rPr>
                    <w:lang w:bidi="it-IT"/>
                  </w:rPr>
                  <w:t>@twitter</w:t>
                </w:r>
              </w:sdtContent>
            </w:sdt>
            <w:r w:rsidR="00C307D8" w:rsidRPr="00302643">
              <w:rPr>
                <w:lang w:bidi="it-IT"/>
              </w:rPr>
              <w:t xml:space="preserve">: </w:t>
            </w:r>
            <w:sdt>
              <w:sdtPr>
                <w:alias w:val="Immettere l'handle di Twitter:"/>
                <w:tag w:val="Immettere l'handle di Twitter:"/>
                <w:id w:val="-444931259"/>
                <w:placeholder>
                  <w:docPart w:val="C74D7865BE4F4738928AA93E1B7940C6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Handle di Twitter</w:t>
                </w:r>
              </w:sdtContent>
            </w:sdt>
          </w:p>
          <w:p w:rsidR="00C307D8" w:rsidRPr="00302643" w:rsidRDefault="004802AE" w:rsidP="00C307D8">
            <w:sdt>
              <w:sdtPr>
                <w:alias w:val="Immettere l'indirizzo Web:"/>
                <w:tag w:val="Immettere l'indirizzo Web:"/>
                <w:id w:val="1204521838"/>
                <w:placeholder>
                  <w:docPart w:val="911EF5089B3F41BEA8242E1E5275D9F2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Indirizzo Web</w:t>
                </w:r>
              </w:sdtContent>
            </w:sdt>
          </w:p>
        </w:tc>
        <w:tc>
          <w:tcPr>
            <w:tcW w:w="4882" w:type="dxa"/>
          </w:tcPr>
          <w:p w:rsidR="00C307D8" w:rsidRPr="00302643" w:rsidRDefault="00C307D8">
            <w:r w:rsidRPr="00302643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12AC6188" wp14:editId="7A2650FB">
                      <wp:extent cx="1143000" cy="777240"/>
                      <wp:effectExtent l="0" t="0" r="0" b="0"/>
                      <wp:docPr id="82" name="Gruppo 87" descr="Immagine di fiori in rosa e giall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3" name="Gruppo 83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84" name="Figura a mano libera 84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Figura a mano libera 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" name="Figura a mano libera 86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2D5055" id="Gruppo 87" o:spid="_x0000_s1026" alt="Immagine di fiori in rosa e giallo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">
                      <o:lock v:ext="edit" aspectratio="t"/>
                      <v:group id="Gruppo 83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  <o:lock v:ext="edit" aspectratio="t"/>
                        <v:shape id="Figura a mano libera 84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igura a mano libera 85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igura a mano libera 86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mmettere il proprio nome:"/>
              <w:tag w:val="Immettere il proprio nome:"/>
              <w:id w:val="1045099425"/>
              <w:placeholder>
                <w:docPart w:val="C2228C0B858444C989F9A523BB2C460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pPr>
                  <w:pStyle w:val="Nome"/>
                </w:pPr>
                <w:r w:rsidRPr="00302643">
                  <w:rPr>
                    <w:lang w:bidi="it-IT"/>
                  </w:rPr>
                  <w:t>Nome</w:t>
                </w:r>
              </w:p>
            </w:sdtContent>
          </w:sdt>
          <w:sdt>
            <w:sdtPr>
              <w:alias w:val="Immettere indirizzo, CAP, città e provincia:"/>
              <w:tag w:val="Immettere indirizzo, CAP, città e provincia:"/>
              <w:id w:val="-981539878"/>
              <w:placeholder>
                <w:docPart w:val="53A276C4141143D49EFA007782EA94F5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Via e numero civico, CAP città (provincia)</w:t>
                </w:r>
              </w:p>
            </w:sdtContent>
          </w:sdt>
          <w:p w:rsidR="00C307D8" w:rsidRPr="00302643" w:rsidRDefault="004802AE" w:rsidP="009D78A3">
            <w:sdt>
              <w:sdtPr>
                <w:alias w:val="Immettere il numero di telefono:"/>
                <w:tag w:val="Immettere il telefono:"/>
                <w:id w:val="2144691671"/>
                <w:placeholder>
                  <w:docPart w:val="4671580BFA054C7FAA7068F88518775B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02643">
                  <w:rPr>
                    <w:lang w:bidi="it-IT"/>
                  </w:rPr>
                  <w:t>Telefono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Immettere l'indirizzo di posta elettronica:"/>
                <w:tag w:val="Immettere l'indirizzo di posta elettronica:"/>
                <w:id w:val="958766887"/>
                <w:placeholder>
                  <w:docPart w:val="F56CBFCB43C04DDE81B4214A724DEAD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Posta elettronica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Twitter:"/>
                <w:tag w:val="Twitter:"/>
                <w:id w:val="-114911786"/>
                <w:placeholder>
                  <w:docPart w:val="17D090E138D14D3EB660095525D60E78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302643">
                  <w:rPr>
                    <w:lang w:bidi="it-IT"/>
                  </w:rPr>
                  <w:t>@twitter</w:t>
                </w:r>
              </w:sdtContent>
            </w:sdt>
            <w:r w:rsidR="00C307D8" w:rsidRPr="00302643">
              <w:rPr>
                <w:lang w:bidi="it-IT"/>
              </w:rPr>
              <w:t xml:space="preserve">: </w:t>
            </w:r>
            <w:sdt>
              <w:sdtPr>
                <w:alias w:val="Immettere l'handle di Twitter:"/>
                <w:tag w:val="Immettere l'handle di Twitter:"/>
                <w:id w:val="-2067396497"/>
                <w:placeholder>
                  <w:docPart w:val="06FB2EE686D3459987362FB395980A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alias w:val="Immettere l'indirizzo Web:"/>
              <w:tag w:val="Immettere l'indirizzo Web:"/>
              <w:id w:val="-1007672581"/>
              <w:placeholder>
                <w:docPart w:val="D289354F1BB84BC9875E89BE1142A0F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Indirizzo Web</w:t>
                </w:r>
              </w:p>
            </w:sdtContent>
          </w:sdt>
        </w:tc>
      </w:tr>
      <w:tr w:rsidR="00C307D8" w:rsidRPr="00302643" w:rsidTr="00F109B6">
        <w:trPr>
          <w:trHeight w:hRule="exact" w:val="2891"/>
        </w:trPr>
        <w:tc>
          <w:tcPr>
            <w:tcW w:w="4880" w:type="dxa"/>
          </w:tcPr>
          <w:p w:rsidR="00C307D8" w:rsidRPr="00302643" w:rsidRDefault="00C307D8">
            <w:r w:rsidRPr="00302643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AFD9E54" wp14:editId="5EAFBAC8">
                      <wp:extent cx="1143000" cy="777240"/>
                      <wp:effectExtent l="0" t="0" r="0" b="0"/>
                      <wp:docPr id="87" name="Gruppo 87" descr="Immagine di fiori in rosa e giall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89" name="Gruppo 8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0" name="Figura a mano libera 9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1" name="Figura a mano libera 9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2" name="Figura a mano libera 9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EEA613" id="Gruppo 87" o:spid="_x0000_s1026" alt="Immagine di fiori in rosa e giallo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">
                      <o:lock v:ext="edit" aspectratio="t"/>
                      <v:group id="Gruppo 8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    <o:lock v:ext="edit" aspectratio="t"/>
                        <v:shape id="Figura a mano libera 9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igura a mano libera 9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igura a mano libera 9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mmettere il proprio nome:"/>
              <w:tag w:val="Immettere il proprio nome:"/>
              <w:id w:val="2101291898"/>
              <w:placeholder>
                <w:docPart w:val="836D6C47AFCA41A094B41410546A962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pPr>
                  <w:pStyle w:val="Nome"/>
                </w:pPr>
                <w:r w:rsidRPr="00302643">
                  <w:rPr>
                    <w:lang w:bidi="it-IT"/>
                  </w:rPr>
                  <w:t>Nome</w:t>
                </w:r>
              </w:p>
            </w:sdtContent>
          </w:sdt>
          <w:sdt>
            <w:sdtPr>
              <w:alias w:val="Immettere indirizzo, CAP, città e provincia:"/>
              <w:tag w:val="Immettere indirizzo, CAP, città e provincia:"/>
              <w:id w:val="1190725833"/>
              <w:placeholder>
                <w:docPart w:val="1DF3A65F52D8470C86C62BCABDB24B3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Via e numero civico, CAP città (provincia)</w:t>
                </w:r>
              </w:p>
            </w:sdtContent>
          </w:sdt>
          <w:p w:rsidR="00C307D8" w:rsidRPr="00302643" w:rsidRDefault="004802AE" w:rsidP="009D78A3">
            <w:sdt>
              <w:sdtPr>
                <w:alias w:val="Immettere il numero di telefono:"/>
                <w:tag w:val="Immettere il telefono:"/>
                <w:id w:val="1124207116"/>
                <w:placeholder>
                  <w:docPart w:val="134BFA88A48D48BD88B0FBD0321AABA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02643">
                  <w:rPr>
                    <w:lang w:bidi="it-IT"/>
                  </w:rPr>
                  <w:t>Telefono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Immettere l'indirizzo di posta elettronica:"/>
                <w:tag w:val="Immettere l'indirizzo di posta elettronica:"/>
                <w:id w:val="-1065105231"/>
                <w:placeholder>
                  <w:docPart w:val="CADD01BD0BAA4502B5CEE90C8B4DF70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Posta elettronica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Twitter:"/>
                <w:tag w:val="Twitter:"/>
                <w:id w:val="-2032097552"/>
                <w:placeholder>
                  <w:docPart w:val="75EEEB20F5B34D7D9ECF85192353BACE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302643">
                  <w:rPr>
                    <w:lang w:bidi="it-IT"/>
                  </w:rPr>
                  <w:t>@twitter</w:t>
                </w:r>
              </w:sdtContent>
            </w:sdt>
            <w:r w:rsidR="00C307D8" w:rsidRPr="00302643">
              <w:rPr>
                <w:lang w:bidi="it-IT"/>
              </w:rPr>
              <w:t xml:space="preserve">: </w:t>
            </w:r>
            <w:sdt>
              <w:sdtPr>
                <w:alias w:val="Immettere l'handle di Twitter:"/>
                <w:tag w:val="Immettere l'handle di Twitter:"/>
                <w:id w:val="-1684817071"/>
                <w:placeholder>
                  <w:docPart w:val="3A5941D2D55C45FEBE8B22F3CAB73F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alias w:val="Immettere l'indirizzo Web:"/>
              <w:tag w:val="Immettere l'indirizzo Web:"/>
              <w:id w:val="1872108586"/>
              <w:placeholder>
                <w:docPart w:val="88B138ABF5D544D99696E0454D8FF87D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Indirizzo Web</w:t>
                </w:r>
              </w:p>
            </w:sdtContent>
          </w:sdt>
        </w:tc>
        <w:tc>
          <w:tcPr>
            <w:tcW w:w="4882" w:type="dxa"/>
          </w:tcPr>
          <w:p w:rsidR="00C307D8" w:rsidRPr="00302643" w:rsidRDefault="00C307D8">
            <w:r w:rsidRPr="00302643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605CE9E1" wp14:editId="6785432A">
                      <wp:extent cx="1143000" cy="777240"/>
                      <wp:effectExtent l="0" t="0" r="0" b="0"/>
                      <wp:docPr id="93" name="Gruppo 87" descr="Immagine di fiori in rosa e giall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4" name="Gruppo 9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95" name="Figura a mano libera 9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6" name="Figura a mano libera 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97" name="Figura a mano libera 9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57CE3" id="Gruppo 87" o:spid="_x0000_s1026" alt="Immagine di fiori in rosa e giallo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">
                      <o:lock v:ext="edit" aspectratio="t"/>
                      <v:group id="Gruppo 9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    <o:lock v:ext="edit" aspectratio="t"/>
                        <v:shape id="Figura a mano libera 9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igura a mano libera 9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igura a mano libera 9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mmettere il proprio nome:"/>
              <w:tag w:val="Immettere il proprio nome:"/>
              <w:id w:val="-1277326154"/>
              <w:placeholder>
                <w:docPart w:val="7A974F08C62D4BBD81F5BDD505CD927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pPr>
                  <w:pStyle w:val="Nome"/>
                </w:pPr>
                <w:r w:rsidRPr="00302643">
                  <w:rPr>
                    <w:lang w:bidi="it-IT"/>
                  </w:rPr>
                  <w:t>Nome</w:t>
                </w:r>
              </w:p>
            </w:sdtContent>
          </w:sdt>
          <w:sdt>
            <w:sdtPr>
              <w:alias w:val="Immettere indirizzo, CAP, città e provincia:"/>
              <w:tag w:val="Immettere indirizzo, CAP, città e provincia:"/>
              <w:id w:val="-1995328815"/>
              <w:placeholder>
                <w:docPart w:val="D2415796CDBA4AA0A351502C43CF6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Via e numero civico, CAP città (provincia)</w:t>
                </w:r>
              </w:p>
            </w:sdtContent>
          </w:sdt>
          <w:p w:rsidR="00C307D8" w:rsidRPr="00302643" w:rsidRDefault="004802AE" w:rsidP="009D78A3">
            <w:sdt>
              <w:sdtPr>
                <w:alias w:val="Immettere il numero di telefono:"/>
                <w:tag w:val="Immettere il telefono:"/>
                <w:id w:val="1608619522"/>
                <w:placeholder>
                  <w:docPart w:val="020B52A457F5451AB58C7085473939B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02643">
                  <w:rPr>
                    <w:lang w:bidi="it-IT"/>
                  </w:rPr>
                  <w:t>Telefono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Immettere l'indirizzo di posta elettronica:"/>
                <w:tag w:val="Immettere l'indirizzo di posta elettronica:"/>
                <w:id w:val="541943883"/>
                <w:placeholder>
                  <w:docPart w:val="5C0376686605443687D41A0513C260E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Posta elettronica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Twitter:"/>
                <w:tag w:val="Twitter:"/>
                <w:id w:val="1646773373"/>
                <w:placeholder>
                  <w:docPart w:val="BC970D8AC53D472785F0A450AB27948A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302643">
                  <w:rPr>
                    <w:lang w:bidi="it-IT"/>
                  </w:rPr>
                  <w:t>@twitter</w:t>
                </w:r>
              </w:sdtContent>
            </w:sdt>
            <w:r w:rsidR="00C307D8" w:rsidRPr="00302643">
              <w:rPr>
                <w:lang w:bidi="it-IT"/>
              </w:rPr>
              <w:t xml:space="preserve">: </w:t>
            </w:r>
            <w:sdt>
              <w:sdtPr>
                <w:alias w:val="Immettere l'handle di Twitter:"/>
                <w:tag w:val="Immettere l'handle di Twitter:"/>
                <w:id w:val="1220554589"/>
                <w:placeholder>
                  <w:docPart w:val="4B3224B26F5F46889EF536831E18AE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alias w:val="Immettere l'indirizzo Web:"/>
              <w:tag w:val="Immettere l'indirizzo Web:"/>
              <w:id w:val="1600527960"/>
              <w:placeholder>
                <w:docPart w:val="DC98B87CCAD043D68524DEB180079005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Indirizzo Web</w:t>
                </w:r>
              </w:p>
            </w:sdtContent>
          </w:sdt>
        </w:tc>
      </w:tr>
      <w:tr w:rsidR="00C307D8" w:rsidRPr="00302643" w:rsidTr="00F109B6">
        <w:trPr>
          <w:trHeight w:hRule="exact" w:val="2891"/>
        </w:trPr>
        <w:tc>
          <w:tcPr>
            <w:tcW w:w="4880" w:type="dxa"/>
          </w:tcPr>
          <w:p w:rsidR="00C307D8" w:rsidRPr="00302643" w:rsidRDefault="00C307D8">
            <w:r w:rsidRPr="00302643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7E6E87B5" wp14:editId="715928B5">
                      <wp:extent cx="1143000" cy="777240"/>
                      <wp:effectExtent l="0" t="0" r="0" b="0"/>
                      <wp:docPr id="103" name="Gruppo 87" descr="Immagine di fiori in rosa e giall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4" name="Gruppo 1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5" name="Figura a mano libera 10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6" name="Figura a mano libera 1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7" name="Figura a mano libera 10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8E3BC9" id="Gruppo 87" o:spid="_x0000_s1026" alt="Immagine di fiori in rosa e giallo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">
                      <o:lock v:ext="edit" aspectratio="t"/>
                      <v:group id="Gruppo 10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  <o:lock v:ext="edit" aspectratio="t"/>
                        <v:shape id="Figura a mano libera 10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igura a mano libera 10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igura a mano libera 10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mmettere il proprio nome:"/>
              <w:tag w:val="Immettere il proprio nome:"/>
              <w:id w:val="65544670"/>
              <w:placeholder>
                <w:docPart w:val="0CE4CD22C26E47B285FE50FC9856DF5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pPr>
                  <w:pStyle w:val="Nome"/>
                </w:pPr>
                <w:r w:rsidRPr="00302643">
                  <w:rPr>
                    <w:lang w:bidi="it-IT"/>
                  </w:rPr>
                  <w:t>Nome</w:t>
                </w:r>
              </w:p>
            </w:sdtContent>
          </w:sdt>
          <w:sdt>
            <w:sdtPr>
              <w:alias w:val="Immettere indirizzo, CAP, città e provincia:"/>
              <w:tag w:val="Immettere indirizzo, CAP, città e provincia:"/>
              <w:id w:val="-1894881367"/>
              <w:placeholder>
                <w:docPart w:val="BC6EE3D1166C416CBEA32417FADB2F21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Via e numero civico, CAP città (provincia)</w:t>
                </w:r>
              </w:p>
            </w:sdtContent>
          </w:sdt>
          <w:p w:rsidR="00C307D8" w:rsidRPr="00302643" w:rsidRDefault="004802AE" w:rsidP="009D78A3">
            <w:sdt>
              <w:sdtPr>
                <w:alias w:val="Immettere il numero di telefono:"/>
                <w:tag w:val="Immettere il telefono:"/>
                <w:id w:val="567313314"/>
                <w:placeholder>
                  <w:docPart w:val="B4E9E80B12434AAAB175D67D3DBEF2B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02643">
                  <w:rPr>
                    <w:lang w:bidi="it-IT"/>
                  </w:rPr>
                  <w:t>Telefono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Immettere l'indirizzo di posta elettronica:"/>
                <w:tag w:val="Immettere l'indirizzo di posta elettronica:"/>
                <w:id w:val="843673338"/>
                <w:placeholder>
                  <w:docPart w:val="469E39427D6A4480B9C8183605259751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Posta elettronica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Twitter:"/>
                <w:tag w:val="Twitter:"/>
                <w:id w:val="-1235704245"/>
                <w:placeholder>
                  <w:docPart w:val="E492C42B7DB9478F805E69FDE1BB2E85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302643">
                  <w:rPr>
                    <w:lang w:bidi="it-IT"/>
                  </w:rPr>
                  <w:t>@twitter</w:t>
                </w:r>
              </w:sdtContent>
            </w:sdt>
            <w:r w:rsidR="00C307D8" w:rsidRPr="00302643">
              <w:rPr>
                <w:lang w:bidi="it-IT"/>
              </w:rPr>
              <w:t xml:space="preserve">: </w:t>
            </w:r>
            <w:sdt>
              <w:sdtPr>
                <w:alias w:val="Immettere l'handle di Twitter:"/>
                <w:tag w:val="Immettere l'handle di Twitter:"/>
                <w:id w:val="-61873963"/>
                <w:placeholder>
                  <w:docPart w:val="1E3CD9BA47F24F188875E1CB9BEEFB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alias w:val="Immettere l'indirizzo Web:"/>
              <w:tag w:val="Immettere l'indirizzo Web:"/>
              <w:id w:val="-956795793"/>
              <w:placeholder>
                <w:docPart w:val="8E03841F6D4A4E2EB7C9C1E4D73CD6F6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Indirizzo Web</w:t>
                </w:r>
              </w:p>
            </w:sdtContent>
          </w:sdt>
        </w:tc>
        <w:tc>
          <w:tcPr>
            <w:tcW w:w="4882" w:type="dxa"/>
          </w:tcPr>
          <w:p w:rsidR="00C307D8" w:rsidRPr="00302643" w:rsidRDefault="00C307D8">
            <w:r w:rsidRPr="00302643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047B8EA2" wp14:editId="131B9F77">
                      <wp:extent cx="1143000" cy="777240"/>
                      <wp:effectExtent l="0" t="0" r="0" b="0"/>
                      <wp:docPr id="98" name="Gruppo 87" descr="Immagine di fiori in rosa e giall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99" name="Gruppo 9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00" name="Figura a mano libera 10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1" name="Figura a mano libera 1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02" name="Figura a mano libera 10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6F5C19" id="Gruppo 87" o:spid="_x0000_s1026" alt="Immagine di fiori in rosa e giallo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">
                      <o:lock v:ext="edit" aspectratio="t"/>
                      <v:group id="Gruppo 9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  <o:lock v:ext="edit" aspectratio="t"/>
                        <v:shape id="Figura a mano libera 10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igura a mano libera 10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igura a mano libera 10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mmettere il proprio nome:"/>
              <w:tag w:val="Immettere il proprio nome:"/>
              <w:id w:val="318315673"/>
              <w:placeholder>
                <w:docPart w:val="B88388866C6A4B0BB74BAB15D14BC51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pPr>
                  <w:pStyle w:val="Nome"/>
                </w:pPr>
                <w:r w:rsidRPr="00302643">
                  <w:rPr>
                    <w:lang w:bidi="it-IT"/>
                  </w:rPr>
                  <w:t>Nome</w:t>
                </w:r>
              </w:p>
            </w:sdtContent>
          </w:sdt>
          <w:sdt>
            <w:sdtPr>
              <w:alias w:val="Immettere indirizzo, CAP, città e provincia:"/>
              <w:tag w:val="Immettere indirizzo, CAP, città e provincia:"/>
              <w:id w:val="1735594535"/>
              <w:placeholder>
                <w:docPart w:val="4C47ED37C079438BBC66C5851BD1925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Via e numero civico, CAP città (provincia)</w:t>
                </w:r>
              </w:p>
            </w:sdtContent>
          </w:sdt>
          <w:p w:rsidR="00C307D8" w:rsidRPr="00302643" w:rsidRDefault="004802AE" w:rsidP="009D78A3">
            <w:sdt>
              <w:sdtPr>
                <w:alias w:val="Immettere il numero di telefono:"/>
                <w:tag w:val="Immettere il telefono:"/>
                <w:id w:val="-1178267377"/>
                <w:placeholder>
                  <w:docPart w:val="384DD45142A441E294BD0330CE141A1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02643">
                  <w:rPr>
                    <w:lang w:bidi="it-IT"/>
                  </w:rPr>
                  <w:t>Telefono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Immettere l'indirizzo di posta elettronica:"/>
                <w:tag w:val="Immettere l'indirizzo di posta elettronica:"/>
                <w:id w:val="-1482462013"/>
                <w:placeholder>
                  <w:docPart w:val="D29590122C004AF2B317541D970F67E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Posta elettronica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Twitter:"/>
                <w:tag w:val="Twitter:"/>
                <w:id w:val="-1034428248"/>
                <w:placeholder>
                  <w:docPart w:val="B2F13D0F285B4952A91C0F1FFC3689D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302643">
                  <w:rPr>
                    <w:lang w:bidi="it-IT"/>
                  </w:rPr>
                  <w:t>@twitter</w:t>
                </w:r>
              </w:sdtContent>
            </w:sdt>
            <w:r w:rsidR="00C307D8" w:rsidRPr="00302643">
              <w:rPr>
                <w:lang w:bidi="it-IT"/>
              </w:rPr>
              <w:t xml:space="preserve">: </w:t>
            </w:r>
            <w:sdt>
              <w:sdtPr>
                <w:alias w:val="Immettere l'handle di Twitter:"/>
                <w:tag w:val="Immettere l'handle di Twitter:"/>
                <w:id w:val="-209492080"/>
                <w:placeholder>
                  <w:docPart w:val="30C1EEDC19C84B8CB88DB624B309CA7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alias w:val="Immettere l'indirizzo Web:"/>
              <w:tag w:val="Immettere l'indirizzo Web:"/>
              <w:id w:val="1215233449"/>
              <w:placeholder>
                <w:docPart w:val="64D6869E2F27452899A03445E7864D4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Indirizzo Web</w:t>
                </w:r>
              </w:p>
            </w:sdtContent>
          </w:sdt>
        </w:tc>
      </w:tr>
      <w:tr w:rsidR="00C307D8" w:rsidRPr="00302643" w:rsidTr="00F109B6">
        <w:trPr>
          <w:trHeight w:hRule="exact" w:val="2891"/>
        </w:trPr>
        <w:tc>
          <w:tcPr>
            <w:tcW w:w="4880" w:type="dxa"/>
          </w:tcPr>
          <w:p w:rsidR="00C307D8" w:rsidRPr="00302643" w:rsidRDefault="00C307D8">
            <w:r w:rsidRPr="00302643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25C15E11" wp14:editId="064270BF">
                      <wp:extent cx="1143000" cy="777240"/>
                      <wp:effectExtent l="0" t="0" r="0" b="0"/>
                      <wp:docPr id="108" name="Gruppo 87" descr="Immagine di fiori in rosa e giall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09" name="Gruppo 1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0" name="Figura a mano libera 11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1" name="Figura a mano libera 1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2" name="Figura a mano libera 11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71021" id="Gruppo 87" o:spid="_x0000_s1026" alt="Immagine di fiori in rosa e giallo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">
                      <o:lock v:ext="edit" aspectratio="t"/>
                      <v:group id="Gruppo 10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<o:lock v:ext="edit" aspectratio="t"/>
                        <v:shape id="Figura a mano libera 11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igura a mano libera 11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igura a mano libera 11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mmettere il proprio nome:"/>
              <w:tag w:val="Immettere il proprio nome:"/>
              <w:id w:val="-1432731558"/>
              <w:placeholder>
                <w:docPart w:val="28C52F7957D846868FBC42E17A39E0B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pPr>
                  <w:pStyle w:val="Nome"/>
                </w:pPr>
                <w:r w:rsidRPr="00302643">
                  <w:rPr>
                    <w:lang w:bidi="it-IT"/>
                  </w:rPr>
                  <w:t>Nome</w:t>
                </w:r>
              </w:p>
            </w:sdtContent>
          </w:sdt>
          <w:sdt>
            <w:sdtPr>
              <w:alias w:val="Immettere indirizzo, CAP, città e provincia:"/>
              <w:tag w:val="Immettere indirizzo, CAP, città e provincia:"/>
              <w:id w:val="309068180"/>
              <w:placeholder>
                <w:docPart w:val="AF864A5AAF9B4A118D17C448ABEA9E2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Via e numero civico, CAP città (provincia)</w:t>
                </w:r>
              </w:p>
            </w:sdtContent>
          </w:sdt>
          <w:p w:rsidR="00C307D8" w:rsidRPr="00302643" w:rsidRDefault="004802AE" w:rsidP="009D78A3">
            <w:sdt>
              <w:sdtPr>
                <w:alias w:val="Immettere il numero di telefono:"/>
                <w:tag w:val="Immettere il telefono:"/>
                <w:id w:val="-578591410"/>
                <w:placeholder>
                  <w:docPart w:val="C4718C5F2B2C412D86B769FFB5B1762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02643">
                  <w:rPr>
                    <w:lang w:bidi="it-IT"/>
                  </w:rPr>
                  <w:t>Telefono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Immettere l'indirizzo di posta elettronica:"/>
                <w:tag w:val="Immettere l'indirizzo di posta elettronica:"/>
                <w:id w:val="-1165392700"/>
                <w:placeholder>
                  <w:docPart w:val="F4D34214B1A24A7095B86F696F0E98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Posta elettronica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Twitter:"/>
                <w:tag w:val="Twitter:"/>
                <w:id w:val="-1168940747"/>
                <w:placeholder>
                  <w:docPart w:val="8F092CB4BA3F4BAB871745C540EE6BFF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302643">
                  <w:rPr>
                    <w:lang w:bidi="it-IT"/>
                  </w:rPr>
                  <w:t>@twitter</w:t>
                </w:r>
              </w:sdtContent>
            </w:sdt>
            <w:r w:rsidR="00C307D8" w:rsidRPr="00302643">
              <w:rPr>
                <w:lang w:bidi="it-IT"/>
              </w:rPr>
              <w:t xml:space="preserve">: </w:t>
            </w:r>
            <w:sdt>
              <w:sdtPr>
                <w:alias w:val="Immettere l'handle di Twitter:"/>
                <w:tag w:val="Immettere l'handle di Twitter:"/>
                <w:id w:val="-2052685807"/>
                <w:placeholder>
                  <w:docPart w:val="A7C102AA256F419486B5C3335672F53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alias w:val="Immettere l'indirizzo Web:"/>
              <w:tag w:val="Immettere l'indirizzo Web:"/>
              <w:id w:val="1728567390"/>
              <w:placeholder>
                <w:docPart w:val="BD25B0C6B5C740748DCF4ACC0C0E2FE4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Indirizzo Web</w:t>
                </w:r>
              </w:p>
            </w:sdtContent>
          </w:sdt>
        </w:tc>
        <w:tc>
          <w:tcPr>
            <w:tcW w:w="4882" w:type="dxa"/>
          </w:tcPr>
          <w:p w:rsidR="00C307D8" w:rsidRPr="00302643" w:rsidRDefault="00C307D8">
            <w:r w:rsidRPr="00302643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3DEBF633" wp14:editId="2050DFD1">
                      <wp:extent cx="1143000" cy="777240"/>
                      <wp:effectExtent l="0" t="0" r="0" b="0"/>
                      <wp:docPr id="113" name="Gruppo 87" descr="Immagine di fiori in rosa e giall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4" name="Gruppo 11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15" name="Figura a mano libera 11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6" name="Figura a mano libera 1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7" name="Figura a mano libera 11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797DEF" id="Gruppo 87" o:spid="_x0000_s1026" alt="Immagine di fiori in rosa e giallo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">
                      <o:lock v:ext="edit" aspectratio="t"/>
                      <v:group id="Gruppo 11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o:lock v:ext="edit" aspectratio="t"/>
                        <v:shape id="Figura a mano libera 11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igura a mano libera 11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igura a mano libera 11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mmettere il proprio nome:"/>
              <w:tag w:val="Immettere il proprio nome:"/>
              <w:id w:val="1509091566"/>
              <w:placeholder>
                <w:docPart w:val="B55A39CD4B7D46A0864FC752550A0F4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pPr>
                  <w:pStyle w:val="Nome"/>
                </w:pPr>
                <w:r w:rsidRPr="00302643">
                  <w:rPr>
                    <w:lang w:bidi="it-IT"/>
                  </w:rPr>
                  <w:t>Nome</w:t>
                </w:r>
              </w:p>
            </w:sdtContent>
          </w:sdt>
          <w:sdt>
            <w:sdtPr>
              <w:alias w:val="Immettere indirizzo, CAP, città e provincia:"/>
              <w:tag w:val="Immettere indirizzo, CAP, città e provincia:"/>
              <w:id w:val="1861008378"/>
              <w:placeholder>
                <w:docPart w:val="5945A2B905E94B4CB264E5EC7558BE1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Via e numero civico, CAP città (provincia)</w:t>
                </w:r>
              </w:p>
            </w:sdtContent>
          </w:sdt>
          <w:p w:rsidR="00C307D8" w:rsidRPr="00302643" w:rsidRDefault="004802AE" w:rsidP="009D78A3">
            <w:sdt>
              <w:sdtPr>
                <w:alias w:val="Immettere il numero di telefono:"/>
                <w:tag w:val="Immettere il telefono:"/>
                <w:id w:val="-976213283"/>
                <w:placeholder>
                  <w:docPart w:val="F0664A7F0C684DE6A29437227796EE8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02643">
                  <w:rPr>
                    <w:lang w:bidi="it-IT"/>
                  </w:rPr>
                  <w:t>Telefono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Immettere l'indirizzo di posta elettronica:"/>
                <w:tag w:val="Immettere l'indirizzo di posta elettronica:"/>
                <w:id w:val="-1531560516"/>
                <w:placeholder>
                  <w:docPart w:val="FF886BF7CCF546288FB2B1586A425C32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Posta elettronica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Twitter:"/>
                <w:tag w:val="Twitter:"/>
                <w:id w:val="-1503742548"/>
                <w:placeholder>
                  <w:docPart w:val="84D281CA5B9C474B967E3C1320B0C346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302643">
                  <w:rPr>
                    <w:lang w:bidi="it-IT"/>
                  </w:rPr>
                  <w:t>@twitter</w:t>
                </w:r>
              </w:sdtContent>
            </w:sdt>
            <w:r w:rsidR="00C307D8" w:rsidRPr="00302643">
              <w:rPr>
                <w:lang w:bidi="it-IT"/>
              </w:rPr>
              <w:t xml:space="preserve">: </w:t>
            </w:r>
            <w:sdt>
              <w:sdtPr>
                <w:alias w:val="Immettere l'handle di Twitter:"/>
                <w:tag w:val="Immettere l'handle di Twitter:"/>
                <w:id w:val="-489864045"/>
                <w:placeholder>
                  <w:docPart w:val="6167FE8D7A3244BCA2D5DC38178734F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alias w:val="Immettere l'indirizzo Web:"/>
              <w:tag w:val="Immettere l'indirizzo Web:"/>
              <w:id w:val="219416865"/>
              <w:placeholder>
                <w:docPart w:val="BDB92089DB9D4818A13CD21C3FEC95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Indirizzo Web</w:t>
                </w:r>
              </w:p>
            </w:sdtContent>
          </w:sdt>
        </w:tc>
      </w:tr>
      <w:tr w:rsidR="00C307D8" w:rsidRPr="00302643" w:rsidTr="00F109B6">
        <w:trPr>
          <w:trHeight w:hRule="exact" w:val="2891"/>
        </w:trPr>
        <w:tc>
          <w:tcPr>
            <w:tcW w:w="4880" w:type="dxa"/>
          </w:tcPr>
          <w:p w:rsidR="00C307D8" w:rsidRPr="00302643" w:rsidRDefault="00C307D8">
            <w:r w:rsidRPr="00302643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59A70DDF" wp14:editId="78CBFFA5">
                      <wp:extent cx="1143000" cy="777240"/>
                      <wp:effectExtent l="0" t="0" r="0" b="0"/>
                      <wp:docPr id="118" name="Gruppo 87" descr="Immagine di fiori in rosa e giall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19" name="Gruppo 11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0" name="Figura a mano libera 120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1" name="Figura a mano libera 1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2" name="Figura a mano libera 122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75900B" id="Gruppo 87" o:spid="_x0000_s1026" alt="Immagine di fiori in rosa e giallo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">
                      <o:lock v:ext="edit" aspectratio="t"/>
                      <v:group id="Gruppo 119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  <o:lock v:ext="edit" aspectratio="t"/>
                        <v:shape id="Figura a mano libera 120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igura a mano libera 121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igura a mano libera 122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mmettere il proprio nome:"/>
              <w:tag w:val="Immettere il proprio nome:"/>
              <w:id w:val="-817649445"/>
              <w:placeholder>
                <w:docPart w:val="E41E0BBFA0F143139E77A314489D7F0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pPr>
                  <w:pStyle w:val="Nome"/>
                </w:pPr>
                <w:r w:rsidRPr="00302643">
                  <w:rPr>
                    <w:lang w:bidi="it-IT"/>
                  </w:rPr>
                  <w:t>Nome</w:t>
                </w:r>
              </w:p>
            </w:sdtContent>
          </w:sdt>
          <w:sdt>
            <w:sdtPr>
              <w:alias w:val="Immettere indirizzo, CAP, città e provincia:"/>
              <w:tag w:val="Immettere indirizzo, CAP, città e provincia:"/>
              <w:id w:val="799652419"/>
              <w:placeholder>
                <w:docPart w:val="3A37C2ED64D54ACB8CF9F18242B7D57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Via e numero civico, CAP città (provincia)</w:t>
                </w:r>
              </w:p>
            </w:sdtContent>
          </w:sdt>
          <w:p w:rsidR="00C307D8" w:rsidRPr="00302643" w:rsidRDefault="004802AE" w:rsidP="009D78A3">
            <w:sdt>
              <w:sdtPr>
                <w:alias w:val="Immettere il numero di telefono:"/>
                <w:tag w:val="Immettere il telefono:"/>
                <w:id w:val="-99651050"/>
                <w:placeholder>
                  <w:docPart w:val="EBFC6E2E6496474E83667500E1262770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02643">
                  <w:rPr>
                    <w:lang w:bidi="it-IT"/>
                  </w:rPr>
                  <w:t>Telefono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Immettere l'indirizzo di posta elettronica:"/>
                <w:tag w:val="Immettere l'indirizzo di posta elettronica:"/>
                <w:id w:val="481741762"/>
                <w:placeholder>
                  <w:docPart w:val="8242CCDE9B1941539C09DA36F72640E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Posta elettronica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Twitter:"/>
                <w:tag w:val="Twitter:"/>
                <w:id w:val="699289186"/>
                <w:placeholder>
                  <w:docPart w:val="F3C10E87F2B24ECD9C8F54ADA8D21240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302643">
                  <w:rPr>
                    <w:lang w:bidi="it-IT"/>
                  </w:rPr>
                  <w:t>@twitter</w:t>
                </w:r>
              </w:sdtContent>
            </w:sdt>
            <w:r w:rsidR="00C307D8" w:rsidRPr="00302643">
              <w:rPr>
                <w:lang w:bidi="it-IT"/>
              </w:rPr>
              <w:t xml:space="preserve">: </w:t>
            </w:r>
            <w:sdt>
              <w:sdtPr>
                <w:alias w:val="Immettere l'handle di Twitter:"/>
                <w:tag w:val="Immettere l'handle di Twitter:"/>
                <w:id w:val="1222870893"/>
                <w:placeholder>
                  <w:docPart w:val="FB00085B61894040A5FF6A57299BA69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Handle di Twitter</w:t>
                </w:r>
              </w:sdtContent>
            </w:sdt>
          </w:p>
          <w:p w:rsidR="00C307D8" w:rsidRPr="00302643" w:rsidRDefault="004802AE" w:rsidP="009D78A3">
            <w:sdt>
              <w:sdtPr>
                <w:alias w:val="Immettere l'indirizzo Web:"/>
                <w:tag w:val="Immettere l'indirizzo Web:"/>
                <w:id w:val="-908761331"/>
                <w:placeholder>
                  <w:docPart w:val="15C3D6A510ED4F36882396FD9A3D415A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Indirizzo Web</w:t>
                </w:r>
              </w:sdtContent>
            </w:sdt>
            <w:r w:rsidR="0020511A" w:rsidRPr="00302643">
              <w:rPr>
                <w:lang w:bidi="it-IT"/>
              </w:rPr>
              <w:t xml:space="preserve"> </w:t>
            </w:r>
          </w:p>
        </w:tc>
        <w:tc>
          <w:tcPr>
            <w:tcW w:w="4882" w:type="dxa"/>
          </w:tcPr>
          <w:p w:rsidR="00C307D8" w:rsidRPr="00302643" w:rsidRDefault="00C307D8">
            <w:r w:rsidRPr="00302643">
              <w:rPr>
                <w:noProof/>
                <w:lang w:eastAsia="en-US"/>
              </w:rPr>
              <mc:AlternateContent>
                <mc:Choice Requires="wpg">
                  <w:drawing>
                    <wp:inline distT="0" distB="0" distL="0" distR="0" wp14:anchorId="451B62C3" wp14:editId="46A8BC90">
                      <wp:extent cx="1143000" cy="777240"/>
                      <wp:effectExtent l="0" t="0" r="0" b="0"/>
                      <wp:docPr id="123" name="Gruppo 87" descr="Immagine di fiori in rosa e giall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1143000" cy="777240"/>
                                <a:chOff x="0" y="0"/>
                                <a:chExt cx="1406525" cy="956310"/>
                              </a:xfrm>
                            </wpg:grpSpPr>
                            <wpg:grpSp>
                              <wpg:cNvPr id="124" name="Gruppo 12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0" y="0"/>
                                  <a:ext cx="1406525" cy="956310"/>
                                  <a:chOff x="0" y="0"/>
                                  <a:chExt cx="1406525" cy="956310"/>
                                </a:xfrm>
                              </wpg:grpSpPr>
                              <wps:wsp>
                                <wps:cNvPr id="125" name="Figura a mano libera 125"/>
                                <wps:cNvSpPr>
                                  <a:spLocks noEditPoints="1"/>
                                </wps:cNvSpPr>
                                <wps:spPr bwMode="auto">
                                  <a:xfrm>
                                    <a:off x="0" y="0"/>
                                    <a:ext cx="1406525" cy="956310"/>
                                  </a:xfrm>
                                  <a:custGeom>
                                    <a:avLst/>
                                    <a:gdLst>
                                      <a:gd name="T0" fmla="*/ 336 w 372"/>
                                      <a:gd name="T1" fmla="*/ 82 h 252"/>
                                      <a:gd name="T2" fmla="*/ 166 w 372"/>
                                      <a:gd name="T3" fmla="*/ 213 h 252"/>
                                      <a:gd name="T4" fmla="*/ 237 w 372"/>
                                      <a:gd name="T5" fmla="*/ 189 h 252"/>
                                      <a:gd name="T6" fmla="*/ 297 w 372"/>
                                      <a:gd name="T7" fmla="*/ 159 h 252"/>
                                      <a:gd name="T8" fmla="*/ 230 w 372"/>
                                      <a:gd name="T9" fmla="*/ 189 h 252"/>
                                      <a:gd name="T10" fmla="*/ 228 w 372"/>
                                      <a:gd name="T11" fmla="*/ 142 h 252"/>
                                      <a:gd name="T12" fmla="*/ 188 w 372"/>
                                      <a:gd name="T13" fmla="*/ 158 h 252"/>
                                      <a:gd name="T14" fmla="*/ 191 w 372"/>
                                      <a:gd name="T15" fmla="*/ 137 h 252"/>
                                      <a:gd name="T16" fmla="*/ 228 w 372"/>
                                      <a:gd name="T17" fmla="*/ 123 h 252"/>
                                      <a:gd name="T18" fmla="*/ 194 w 372"/>
                                      <a:gd name="T19" fmla="*/ 182 h 252"/>
                                      <a:gd name="T20" fmla="*/ 149 w 372"/>
                                      <a:gd name="T21" fmla="*/ 178 h 252"/>
                                      <a:gd name="T22" fmla="*/ 170 w 372"/>
                                      <a:gd name="T23" fmla="*/ 62 h 252"/>
                                      <a:gd name="T24" fmla="*/ 186 w 372"/>
                                      <a:gd name="T25" fmla="*/ 102 h 252"/>
                                      <a:gd name="T26" fmla="*/ 163 w 372"/>
                                      <a:gd name="T27" fmla="*/ 110 h 252"/>
                                      <a:gd name="T28" fmla="*/ 177 w 372"/>
                                      <a:gd name="T29" fmla="*/ 132 h 252"/>
                                      <a:gd name="T30" fmla="*/ 222 w 372"/>
                                      <a:gd name="T31" fmla="*/ 104 h 252"/>
                                      <a:gd name="T32" fmla="*/ 271 w 372"/>
                                      <a:gd name="T33" fmla="*/ 122 h 252"/>
                                      <a:gd name="T34" fmla="*/ 289 w 372"/>
                                      <a:gd name="T35" fmla="*/ 97 h 252"/>
                                      <a:gd name="T36" fmla="*/ 184 w 372"/>
                                      <a:gd name="T37" fmla="*/ 129 h 252"/>
                                      <a:gd name="T38" fmla="*/ 157 w 372"/>
                                      <a:gd name="T39" fmla="*/ 152 h 252"/>
                                      <a:gd name="T40" fmla="*/ 166 w 372"/>
                                      <a:gd name="T41" fmla="*/ 149 h 252"/>
                                      <a:gd name="T42" fmla="*/ 178 w 372"/>
                                      <a:gd name="T43" fmla="*/ 153 h 252"/>
                                      <a:gd name="T44" fmla="*/ 164 w 372"/>
                                      <a:gd name="T45" fmla="*/ 165 h 252"/>
                                      <a:gd name="T46" fmla="*/ 160 w 372"/>
                                      <a:gd name="T47" fmla="*/ 131 h 252"/>
                                      <a:gd name="T48" fmla="*/ 155 w 372"/>
                                      <a:gd name="T49" fmla="*/ 163 h 252"/>
                                      <a:gd name="T50" fmla="*/ 192 w 372"/>
                                      <a:gd name="T51" fmla="*/ 177 h 252"/>
                                      <a:gd name="T52" fmla="*/ 216 w 372"/>
                                      <a:gd name="T53" fmla="*/ 158 h 252"/>
                                      <a:gd name="T54" fmla="*/ 307 w 372"/>
                                      <a:gd name="T55" fmla="*/ 166 h 252"/>
                                      <a:gd name="T56" fmla="*/ 236 w 372"/>
                                      <a:gd name="T57" fmla="*/ 201 h 252"/>
                                      <a:gd name="T58" fmla="*/ 274 w 372"/>
                                      <a:gd name="T59" fmla="*/ 215 h 252"/>
                                      <a:gd name="T60" fmla="*/ 331 w 372"/>
                                      <a:gd name="T61" fmla="*/ 207 h 252"/>
                                      <a:gd name="T62" fmla="*/ 315 w 372"/>
                                      <a:gd name="T63" fmla="*/ 200 h 252"/>
                                      <a:gd name="T64" fmla="*/ 307 w 372"/>
                                      <a:gd name="T65" fmla="*/ 193 h 252"/>
                                      <a:gd name="T66" fmla="*/ 315 w 372"/>
                                      <a:gd name="T67" fmla="*/ 180 h 252"/>
                                      <a:gd name="T68" fmla="*/ 362 w 372"/>
                                      <a:gd name="T69" fmla="*/ 126 h 252"/>
                                      <a:gd name="T70" fmla="*/ 314 w 372"/>
                                      <a:gd name="T71" fmla="*/ 146 h 252"/>
                                      <a:gd name="T72" fmla="*/ 313 w 372"/>
                                      <a:gd name="T73" fmla="*/ 94 h 252"/>
                                      <a:gd name="T74" fmla="*/ 278 w 372"/>
                                      <a:gd name="T75" fmla="*/ 64 h 252"/>
                                      <a:gd name="T76" fmla="*/ 260 w 372"/>
                                      <a:gd name="T77" fmla="*/ 53 h 252"/>
                                      <a:gd name="T78" fmla="*/ 230 w 372"/>
                                      <a:gd name="T79" fmla="*/ 76 h 252"/>
                                      <a:gd name="T80" fmla="*/ 225 w 372"/>
                                      <a:gd name="T81" fmla="*/ 45 h 252"/>
                                      <a:gd name="T82" fmla="*/ 222 w 372"/>
                                      <a:gd name="T83" fmla="*/ 67 h 252"/>
                                      <a:gd name="T84" fmla="*/ 197 w 372"/>
                                      <a:gd name="T85" fmla="*/ 52 h 252"/>
                                      <a:gd name="T86" fmla="*/ 189 w 372"/>
                                      <a:gd name="T87" fmla="*/ 9 h 252"/>
                                      <a:gd name="T88" fmla="*/ 176 w 372"/>
                                      <a:gd name="T89" fmla="*/ 59 h 252"/>
                                      <a:gd name="T90" fmla="*/ 139 w 372"/>
                                      <a:gd name="T91" fmla="*/ 25 h 252"/>
                                      <a:gd name="T92" fmla="*/ 155 w 372"/>
                                      <a:gd name="T93" fmla="*/ 96 h 252"/>
                                      <a:gd name="T94" fmla="*/ 96 w 372"/>
                                      <a:gd name="T95" fmla="*/ 38 h 252"/>
                                      <a:gd name="T96" fmla="*/ 87 w 372"/>
                                      <a:gd name="T97" fmla="*/ 66 h 252"/>
                                      <a:gd name="T98" fmla="*/ 104 w 372"/>
                                      <a:gd name="T99" fmla="*/ 128 h 252"/>
                                      <a:gd name="T100" fmla="*/ 121 w 372"/>
                                      <a:gd name="T101" fmla="*/ 161 h 252"/>
                                      <a:gd name="T102" fmla="*/ 126 w 372"/>
                                      <a:gd name="T103" fmla="*/ 187 h 252"/>
                                      <a:gd name="T104" fmla="*/ 104 w 372"/>
                                      <a:gd name="T105" fmla="*/ 175 h 252"/>
                                      <a:gd name="T106" fmla="*/ 76 w 372"/>
                                      <a:gd name="T107" fmla="*/ 136 h 252"/>
                                      <a:gd name="T108" fmla="*/ 25 w 372"/>
                                      <a:gd name="T109" fmla="*/ 154 h 252"/>
                                      <a:gd name="T110" fmla="*/ 96 w 372"/>
                                      <a:gd name="T111" fmla="*/ 171 h 252"/>
                                      <a:gd name="T112" fmla="*/ 81 w 372"/>
                                      <a:gd name="T113" fmla="*/ 190 h 252"/>
                                      <a:gd name="T114" fmla="*/ 115 w 372"/>
                                      <a:gd name="T115" fmla="*/ 226 h 252"/>
                                      <a:gd name="T116" fmla="*/ 121 w 372"/>
                                      <a:gd name="T117" fmla="*/ 173 h 252"/>
                                      <a:gd name="T118" fmla="*/ 134 w 372"/>
                                      <a:gd name="T119" fmla="*/ 130 h 252"/>
                                      <a:gd name="T120" fmla="*/ 146 w 372"/>
                                      <a:gd name="T121" fmla="*/ 167 h 252"/>
                                      <a:gd name="T122" fmla="*/ 204 w 372"/>
                                      <a:gd name="T123" fmla="*/ 197 h 252"/>
                                      <a:gd name="T124" fmla="*/ 213 w 372"/>
                                      <a:gd name="T125" fmla="*/ 201 h 25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  <a:cxn ang="0">
                                        <a:pos x="T112" y="T113"/>
                                      </a:cxn>
                                      <a:cxn ang="0">
                                        <a:pos x="T114" y="T115"/>
                                      </a:cxn>
                                      <a:cxn ang="0">
                                        <a:pos x="T116" y="T117"/>
                                      </a:cxn>
                                      <a:cxn ang="0">
                                        <a:pos x="T118" y="T119"/>
                                      </a:cxn>
                                      <a:cxn ang="0">
                                        <a:pos x="T120" y="T121"/>
                                      </a:cxn>
                                      <a:cxn ang="0">
                                        <a:pos x="T122" y="T123"/>
                                      </a:cxn>
                                      <a:cxn ang="0">
                                        <a:pos x="T124" y="T125"/>
                                      </a:cxn>
                                    </a:cxnLst>
                                    <a:rect l="0" t="0" r="r" b="b"/>
                                    <a:pathLst>
                                      <a:path w="372" h="252">
                                        <a:moveTo>
                                          <a:pt x="237" y="243"/>
                                        </a:moveTo>
                                        <a:cubicBezTo>
                                          <a:pt x="224" y="241"/>
                                          <a:pt x="212" y="234"/>
                                          <a:pt x="201" y="228"/>
                                        </a:cubicBezTo>
                                        <a:cubicBezTo>
                                          <a:pt x="208" y="231"/>
                                          <a:pt x="214" y="236"/>
                                          <a:pt x="222" y="236"/>
                                        </a:cubicBezTo>
                                        <a:cubicBezTo>
                                          <a:pt x="216" y="234"/>
                                          <a:pt x="209" y="232"/>
                                          <a:pt x="204" y="227"/>
                                        </a:cubicBezTo>
                                        <a:cubicBezTo>
                                          <a:pt x="211" y="230"/>
                                          <a:pt x="219" y="234"/>
                                          <a:pt x="226" y="235"/>
                                        </a:cubicBezTo>
                                        <a:cubicBezTo>
                                          <a:pt x="220" y="231"/>
                                          <a:pt x="212" y="230"/>
                                          <a:pt x="205" y="227"/>
                                        </a:cubicBezTo>
                                        <a:cubicBezTo>
                                          <a:pt x="216" y="229"/>
                                          <a:pt x="226" y="234"/>
                                          <a:pt x="237" y="235"/>
                                        </a:cubicBezTo>
                                        <a:cubicBezTo>
                                          <a:pt x="228" y="232"/>
                                          <a:pt x="217" y="231"/>
                                          <a:pt x="208" y="226"/>
                                        </a:cubicBezTo>
                                        <a:cubicBezTo>
                                          <a:pt x="216" y="227"/>
                                          <a:pt x="224" y="232"/>
                                          <a:pt x="232" y="232"/>
                                        </a:cubicBezTo>
                                        <a:cubicBezTo>
                                          <a:pt x="228" y="230"/>
                                          <a:pt x="223" y="230"/>
                                          <a:pt x="219" y="228"/>
                                        </a:cubicBezTo>
                                        <a:cubicBezTo>
                                          <a:pt x="229" y="229"/>
                                          <a:pt x="240" y="231"/>
                                          <a:pt x="251" y="232"/>
                                        </a:cubicBezTo>
                                        <a:cubicBezTo>
                                          <a:pt x="238" y="230"/>
                                          <a:pt x="225" y="230"/>
                                          <a:pt x="213" y="225"/>
                                        </a:cubicBezTo>
                                        <a:cubicBezTo>
                                          <a:pt x="221" y="224"/>
                                          <a:pt x="230" y="229"/>
                                          <a:pt x="239" y="228"/>
                                        </a:cubicBezTo>
                                        <a:cubicBezTo>
                                          <a:pt x="236" y="227"/>
                                          <a:pt x="234" y="227"/>
                                          <a:pt x="232" y="227"/>
                                        </a:cubicBezTo>
                                        <a:cubicBezTo>
                                          <a:pt x="232" y="227"/>
                                          <a:pt x="232" y="227"/>
                                          <a:pt x="233" y="227"/>
                                        </a:cubicBezTo>
                                        <a:cubicBezTo>
                                          <a:pt x="227" y="225"/>
                                          <a:pt x="221" y="226"/>
                                          <a:pt x="216" y="223"/>
                                        </a:cubicBezTo>
                                        <a:cubicBezTo>
                                          <a:pt x="222" y="224"/>
                                          <a:pt x="228" y="226"/>
                                          <a:pt x="235" y="225"/>
                                        </a:cubicBezTo>
                                        <a:cubicBezTo>
                                          <a:pt x="229" y="224"/>
                                          <a:pt x="223" y="224"/>
                                          <a:pt x="217" y="222"/>
                                        </a:cubicBezTo>
                                        <a:cubicBezTo>
                                          <a:pt x="225" y="221"/>
                                          <a:pt x="233" y="224"/>
                                          <a:pt x="240" y="221"/>
                                        </a:cubicBezTo>
                                        <a:cubicBezTo>
                                          <a:pt x="234" y="220"/>
                                          <a:pt x="229" y="222"/>
                                          <a:pt x="223" y="221"/>
                                        </a:cubicBezTo>
                                        <a:cubicBezTo>
                                          <a:pt x="227" y="220"/>
                                          <a:pt x="235" y="222"/>
                                          <a:pt x="237" y="217"/>
                                        </a:cubicBezTo>
                                        <a:cubicBezTo>
                                          <a:pt x="234" y="218"/>
                                          <a:pt x="230" y="219"/>
                                          <a:pt x="226" y="219"/>
                                        </a:cubicBezTo>
                                        <a:cubicBezTo>
                                          <a:pt x="234" y="215"/>
                                          <a:pt x="248" y="209"/>
                                          <a:pt x="257" y="215"/>
                                        </a:cubicBezTo>
                                        <a:cubicBezTo>
                                          <a:pt x="252" y="216"/>
                                          <a:pt x="246" y="215"/>
                                          <a:pt x="240" y="217"/>
                                        </a:cubicBezTo>
                                        <a:cubicBezTo>
                                          <a:pt x="252" y="217"/>
                                          <a:pt x="268" y="211"/>
                                          <a:pt x="279" y="220"/>
                                        </a:cubicBezTo>
                                        <a:cubicBezTo>
                                          <a:pt x="268" y="219"/>
                                          <a:pt x="257" y="216"/>
                                          <a:pt x="247" y="219"/>
                                        </a:cubicBezTo>
                                        <a:cubicBezTo>
                                          <a:pt x="257" y="220"/>
                                          <a:pt x="272" y="215"/>
                                          <a:pt x="281" y="223"/>
                                        </a:cubicBezTo>
                                        <a:cubicBezTo>
                                          <a:pt x="271" y="223"/>
                                          <a:pt x="261" y="220"/>
                                          <a:pt x="251" y="223"/>
                                        </a:cubicBezTo>
                                        <a:cubicBezTo>
                                          <a:pt x="261" y="223"/>
                                          <a:pt x="274" y="218"/>
                                          <a:pt x="282" y="227"/>
                                        </a:cubicBezTo>
                                        <a:cubicBezTo>
                                          <a:pt x="273" y="227"/>
                                          <a:pt x="264" y="224"/>
                                          <a:pt x="255" y="226"/>
                                        </a:cubicBezTo>
                                        <a:cubicBezTo>
                                          <a:pt x="264" y="227"/>
                                          <a:pt x="274" y="224"/>
                                          <a:pt x="283" y="229"/>
                                        </a:cubicBezTo>
                                        <a:cubicBezTo>
                                          <a:pt x="276" y="229"/>
                                          <a:pt x="270" y="227"/>
                                          <a:pt x="263" y="228"/>
                                        </a:cubicBezTo>
                                        <a:cubicBezTo>
                                          <a:pt x="270" y="230"/>
                                          <a:pt x="277" y="225"/>
                                          <a:pt x="283" y="230"/>
                                        </a:cubicBezTo>
                                        <a:cubicBezTo>
                                          <a:pt x="283" y="230"/>
                                          <a:pt x="281" y="233"/>
                                          <a:pt x="277" y="235"/>
                                        </a:cubicBezTo>
                                        <a:cubicBezTo>
                                          <a:pt x="286" y="234"/>
                                          <a:pt x="285" y="220"/>
                                          <a:pt x="280" y="217"/>
                                        </a:cubicBezTo>
                                        <a:cubicBezTo>
                                          <a:pt x="283" y="219"/>
                                          <a:pt x="288" y="218"/>
                                          <a:pt x="286" y="217"/>
                                        </a:cubicBezTo>
                                        <a:cubicBezTo>
                                          <a:pt x="299" y="219"/>
                                          <a:pt x="313" y="221"/>
                                          <a:pt x="325" y="218"/>
                                        </a:cubicBezTo>
                                        <a:cubicBezTo>
                                          <a:pt x="332" y="217"/>
                                          <a:pt x="343" y="214"/>
                                          <a:pt x="348" y="207"/>
                                        </a:cubicBezTo>
                                        <a:cubicBezTo>
                                          <a:pt x="351" y="203"/>
                                          <a:pt x="347" y="200"/>
                                          <a:pt x="344" y="197"/>
                                        </a:cubicBezTo>
                                        <a:cubicBezTo>
                                          <a:pt x="338" y="192"/>
                                          <a:pt x="332" y="188"/>
                                          <a:pt x="327" y="183"/>
                                        </a:cubicBezTo>
                                        <a:cubicBezTo>
                                          <a:pt x="337" y="180"/>
                                          <a:pt x="342" y="172"/>
                                          <a:pt x="349" y="167"/>
                                        </a:cubicBezTo>
                                        <a:cubicBezTo>
                                          <a:pt x="354" y="163"/>
                                          <a:pt x="372" y="149"/>
                                          <a:pt x="362" y="144"/>
                                        </a:cubicBezTo>
                                        <a:cubicBezTo>
                                          <a:pt x="362" y="144"/>
                                          <a:pt x="362" y="144"/>
                                          <a:pt x="362" y="145"/>
                                        </a:cubicBezTo>
                                        <a:cubicBezTo>
                                          <a:pt x="361" y="145"/>
                                          <a:pt x="361" y="145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1" y="144"/>
                                          <a:pt x="361" y="144"/>
                                        </a:cubicBezTo>
                                        <a:cubicBezTo>
                                          <a:pt x="361" y="144"/>
                                          <a:pt x="360" y="144"/>
                                          <a:pt x="359" y="144"/>
                                        </a:cubicBezTo>
                                        <a:cubicBezTo>
                                          <a:pt x="359" y="144"/>
                                          <a:pt x="358" y="144"/>
                                          <a:pt x="358" y="144"/>
                                        </a:cubicBezTo>
                                        <a:cubicBezTo>
                                          <a:pt x="361" y="140"/>
                                          <a:pt x="366" y="132"/>
                                          <a:pt x="366" y="127"/>
                                        </a:cubicBezTo>
                                        <a:cubicBezTo>
                                          <a:pt x="366" y="124"/>
                                          <a:pt x="359" y="124"/>
                                          <a:pt x="356" y="124"/>
                                        </a:cubicBezTo>
                                        <a:cubicBezTo>
                                          <a:pt x="351" y="123"/>
                                          <a:pt x="345" y="121"/>
                                          <a:pt x="339" y="122"/>
                                        </a:cubicBezTo>
                                        <a:cubicBezTo>
                                          <a:pt x="333" y="122"/>
                                          <a:pt x="328" y="120"/>
                                          <a:pt x="321" y="121"/>
                                        </a:cubicBezTo>
                                        <a:cubicBezTo>
                                          <a:pt x="330" y="111"/>
                                          <a:pt x="336" y="96"/>
                                          <a:pt x="336" y="82"/>
                                        </a:cubicBezTo>
                                        <a:cubicBezTo>
                                          <a:pt x="329" y="80"/>
                                          <a:pt x="318" y="81"/>
                                          <a:pt x="309" y="81"/>
                                        </a:cubicBezTo>
                                        <a:cubicBezTo>
                                          <a:pt x="310" y="72"/>
                                          <a:pt x="323" y="63"/>
                                          <a:pt x="316" y="53"/>
                                        </a:cubicBezTo>
                                        <a:cubicBezTo>
                                          <a:pt x="314" y="51"/>
                                          <a:pt x="302" y="54"/>
                                          <a:pt x="299" y="55"/>
                                        </a:cubicBezTo>
                                        <a:cubicBezTo>
                                          <a:pt x="291" y="58"/>
                                          <a:pt x="281" y="59"/>
                                          <a:pt x="275" y="62"/>
                                        </a:cubicBezTo>
                                        <a:cubicBezTo>
                                          <a:pt x="276" y="61"/>
                                          <a:pt x="276" y="60"/>
                                          <a:pt x="276" y="58"/>
                                        </a:cubicBezTo>
                                        <a:cubicBezTo>
                                          <a:pt x="273" y="50"/>
                                          <a:pt x="281" y="36"/>
                                          <a:pt x="270" y="32"/>
                                        </a:cubicBezTo>
                                        <a:cubicBezTo>
                                          <a:pt x="262" y="34"/>
                                          <a:pt x="257" y="41"/>
                                          <a:pt x="249" y="45"/>
                                        </a:cubicBezTo>
                                        <a:cubicBezTo>
                                          <a:pt x="252" y="31"/>
                                          <a:pt x="248" y="17"/>
                                          <a:pt x="241" y="6"/>
                                        </a:cubicBezTo>
                                        <a:cubicBezTo>
                                          <a:pt x="236" y="3"/>
                                          <a:pt x="233" y="11"/>
                                          <a:pt x="230" y="13"/>
                                        </a:cubicBezTo>
                                        <a:cubicBezTo>
                                          <a:pt x="230" y="13"/>
                                          <a:pt x="230" y="13"/>
                                          <a:pt x="230" y="13"/>
                                        </a:cubicBezTo>
                                        <a:cubicBezTo>
                                          <a:pt x="223" y="16"/>
                                          <a:pt x="218" y="20"/>
                                          <a:pt x="214" y="26"/>
                                        </a:cubicBezTo>
                                        <a:cubicBezTo>
                                          <a:pt x="209" y="25"/>
                                          <a:pt x="207" y="29"/>
                                          <a:pt x="205" y="32"/>
                                        </a:cubicBezTo>
                                        <a:cubicBezTo>
                                          <a:pt x="202" y="24"/>
                                          <a:pt x="199" y="12"/>
                                          <a:pt x="193" y="6"/>
                                        </a:cubicBezTo>
                                        <a:cubicBezTo>
                                          <a:pt x="189" y="3"/>
                                          <a:pt x="187" y="10"/>
                                          <a:pt x="185" y="13"/>
                                        </a:cubicBezTo>
                                        <a:cubicBezTo>
                                          <a:pt x="180" y="10"/>
                                          <a:pt x="177" y="3"/>
                                          <a:pt x="172" y="1"/>
                                        </a:cubicBezTo>
                                        <a:cubicBezTo>
                                          <a:pt x="172" y="0"/>
                                          <a:pt x="172" y="0"/>
                                          <a:pt x="172" y="0"/>
                                        </a:cubicBezTo>
                                        <a:cubicBezTo>
                                          <a:pt x="171" y="0"/>
                                          <a:pt x="171" y="0"/>
                                          <a:pt x="171" y="1"/>
                                        </a:cubicBezTo>
                                        <a:cubicBezTo>
                                          <a:pt x="171" y="1"/>
                                          <a:pt x="171" y="0"/>
                                          <a:pt x="170" y="0"/>
                                        </a:cubicBezTo>
                                        <a:cubicBezTo>
                                          <a:pt x="163" y="7"/>
                                          <a:pt x="162" y="18"/>
                                          <a:pt x="157" y="26"/>
                                        </a:cubicBezTo>
                                        <a:cubicBezTo>
                                          <a:pt x="153" y="16"/>
                                          <a:pt x="143" y="7"/>
                                          <a:pt x="134" y="2"/>
                                        </a:cubicBezTo>
                                        <a:cubicBezTo>
                                          <a:pt x="130" y="11"/>
                                          <a:pt x="124" y="20"/>
                                          <a:pt x="123" y="32"/>
                                        </a:cubicBezTo>
                                        <a:cubicBezTo>
                                          <a:pt x="113" y="33"/>
                                          <a:pt x="120" y="49"/>
                                          <a:pt x="115" y="56"/>
                                        </a:cubicBezTo>
                                        <a:cubicBezTo>
                                          <a:pt x="102" y="44"/>
                                          <a:pt x="90" y="26"/>
                                          <a:pt x="68" y="24"/>
                                        </a:cubicBezTo>
                                        <a:cubicBezTo>
                                          <a:pt x="66" y="31"/>
                                          <a:pt x="69" y="40"/>
                                          <a:pt x="68" y="49"/>
                                        </a:cubicBezTo>
                                        <a:cubicBezTo>
                                          <a:pt x="73" y="56"/>
                                          <a:pt x="69" y="67"/>
                                          <a:pt x="74" y="75"/>
                                        </a:cubicBezTo>
                                        <a:cubicBezTo>
                                          <a:pt x="67" y="73"/>
                                          <a:pt x="58" y="65"/>
                                          <a:pt x="50" y="68"/>
                                        </a:cubicBezTo>
                                        <a:cubicBezTo>
                                          <a:pt x="52" y="77"/>
                                          <a:pt x="56" y="87"/>
                                          <a:pt x="57" y="96"/>
                                        </a:cubicBezTo>
                                        <a:cubicBezTo>
                                          <a:pt x="39" y="92"/>
                                          <a:pt x="20" y="87"/>
                                          <a:pt x="0" y="90"/>
                                        </a:cubicBezTo>
                                        <a:cubicBezTo>
                                          <a:pt x="0" y="90"/>
                                          <a:pt x="0" y="90"/>
                                          <a:pt x="1" y="90"/>
                                        </a:cubicBezTo>
                                        <a:cubicBezTo>
                                          <a:pt x="0" y="91"/>
                                          <a:pt x="0" y="92"/>
                                          <a:pt x="0" y="92"/>
                                        </a:cubicBezTo>
                                        <a:cubicBezTo>
                                          <a:pt x="4" y="118"/>
                                          <a:pt x="25" y="132"/>
                                          <a:pt x="42" y="145"/>
                                        </a:cubicBezTo>
                                        <a:cubicBezTo>
                                          <a:pt x="35" y="145"/>
                                          <a:pt x="12" y="151"/>
                                          <a:pt x="6" y="156"/>
                                        </a:cubicBezTo>
                                        <a:cubicBezTo>
                                          <a:pt x="8" y="163"/>
                                          <a:pt x="15" y="173"/>
                                          <a:pt x="23" y="179"/>
                                        </a:cubicBezTo>
                                        <a:cubicBezTo>
                                          <a:pt x="36" y="188"/>
                                          <a:pt x="57" y="196"/>
                                          <a:pt x="70" y="198"/>
                                        </a:cubicBezTo>
                                        <a:cubicBezTo>
                                          <a:pt x="72" y="198"/>
                                          <a:pt x="57" y="213"/>
                                          <a:pt x="56" y="214"/>
                                        </a:cubicBezTo>
                                        <a:cubicBezTo>
                                          <a:pt x="59" y="217"/>
                                          <a:pt x="65" y="222"/>
                                          <a:pt x="68" y="224"/>
                                        </a:cubicBezTo>
                                        <a:cubicBezTo>
                                          <a:pt x="80" y="233"/>
                                          <a:pt x="94" y="235"/>
                                          <a:pt x="102" y="235"/>
                                        </a:cubicBezTo>
                                        <a:cubicBezTo>
                                          <a:pt x="112" y="235"/>
                                          <a:pt x="141" y="232"/>
                                          <a:pt x="133" y="236"/>
                                        </a:cubicBezTo>
                                        <a:cubicBezTo>
                                          <a:pt x="131" y="238"/>
                                          <a:pt x="183" y="246"/>
                                          <a:pt x="191" y="225"/>
                                        </a:cubicBezTo>
                                        <a:cubicBezTo>
                                          <a:pt x="178" y="238"/>
                                          <a:pt x="142" y="237"/>
                                          <a:pt x="138" y="232"/>
                                        </a:cubicBezTo>
                                        <a:cubicBezTo>
                                          <a:pt x="140" y="233"/>
                                          <a:pt x="143" y="231"/>
                                          <a:pt x="146" y="232"/>
                                        </a:cubicBezTo>
                                        <a:cubicBezTo>
                                          <a:pt x="143" y="231"/>
                                          <a:pt x="140" y="230"/>
                                          <a:pt x="138" y="228"/>
                                        </a:cubicBezTo>
                                        <a:cubicBezTo>
                                          <a:pt x="140" y="229"/>
                                          <a:pt x="142" y="231"/>
                                          <a:pt x="144" y="231"/>
                                        </a:cubicBezTo>
                                        <a:cubicBezTo>
                                          <a:pt x="141" y="229"/>
                                          <a:pt x="137" y="228"/>
                                          <a:pt x="136" y="225"/>
                                        </a:cubicBezTo>
                                        <a:cubicBezTo>
                                          <a:pt x="138" y="226"/>
                                          <a:pt x="141" y="229"/>
                                          <a:pt x="143" y="230"/>
                                        </a:cubicBezTo>
                                        <a:cubicBezTo>
                                          <a:pt x="140" y="226"/>
                                          <a:pt x="132" y="222"/>
                                          <a:pt x="134" y="216"/>
                                        </a:cubicBezTo>
                                        <a:cubicBezTo>
                                          <a:pt x="134" y="216"/>
                                          <a:pt x="135" y="215"/>
                                          <a:pt x="134" y="215"/>
                                        </a:cubicBezTo>
                                        <a:cubicBezTo>
                                          <a:pt x="137" y="210"/>
                                          <a:pt x="140" y="206"/>
                                          <a:pt x="146" y="205"/>
                                        </a:cubicBezTo>
                                        <a:cubicBezTo>
                                          <a:pt x="153" y="204"/>
                                          <a:pt x="160" y="208"/>
                                          <a:pt x="167" y="212"/>
                                        </a:cubicBezTo>
                                        <a:cubicBezTo>
                                          <a:pt x="166" y="212"/>
                                          <a:pt x="166" y="212"/>
                                          <a:pt x="166" y="212"/>
                                        </a:cubicBezTo>
                                        <a:cubicBezTo>
                                          <a:pt x="166" y="212"/>
                                          <a:pt x="167" y="213"/>
                                          <a:pt x="168" y="213"/>
                                        </a:cubicBezTo>
                                        <a:cubicBezTo>
                                          <a:pt x="167" y="213"/>
                                          <a:pt x="167" y="213"/>
                                          <a:pt x="166" y="213"/>
                                        </a:cubicBezTo>
                                        <a:cubicBezTo>
                                          <a:pt x="167" y="213"/>
                                          <a:pt x="168" y="214"/>
                                          <a:pt x="168" y="214"/>
                                        </a:cubicBezTo>
                                        <a:cubicBezTo>
                                          <a:pt x="168" y="214"/>
                                          <a:pt x="167" y="215"/>
                                          <a:pt x="166" y="215"/>
                                        </a:cubicBezTo>
                                        <a:cubicBezTo>
                                          <a:pt x="167" y="215"/>
                                          <a:pt x="169" y="215"/>
                                          <a:pt x="170" y="216"/>
                                        </a:cubicBezTo>
                                        <a:cubicBezTo>
                                          <a:pt x="168" y="216"/>
                                          <a:pt x="166" y="216"/>
                                          <a:pt x="164" y="216"/>
                                        </a:cubicBezTo>
                                        <a:cubicBezTo>
                                          <a:pt x="167" y="216"/>
                                          <a:pt x="169" y="216"/>
                                          <a:pt x="171" y="217"/>
                                        </a:cubicBezTo>
                                        <a:cubicBezTo>
                                          <a:pt x="169" y="217"/>
                                          <a:pt x="167" y="217"/>
                                          <a:pt x="165" y="218"/>
                                        </a:cubicBezTo>
                                        <a:cubicBezTo>
                                          <a:pt x="168" y="218"/>
                                          <a:pt x="170" y="218"/>
                                          <a:pt x="173" y="218"/>
                                        </a:cubicBezTo>
                                        <a:cubicBezTo>
                                          <a:pt x="169" y="219"/>
                                          <a:pt x="165" y="219"/>
                                          <a:pt x="162" y="220"/>
                                        </a:cubicBezTo>
                                        <a:cubicBezTo>
                                          <a:pt x="166" y="221"/>
                                          <a:pt x="170" y="218"/>
                                          <a:pt x="174" y="219"/>
                                        </a:cubicBezTo>
                                        <a:cubicBezTo>
                                          <a:pt x="172" y="220"/>
                                          <a:pt x="170" y="220"/>
                                          <a:pt x="167" y="220"/>
                                        </a:cubicBezTo>
                                        <a:cubicBezTo>
                                          <a:pt x="168" y="220"/>
                                          <a:pt x="169" y="221"/>
                                          <a:pt x="170" y="221"/>
                                        </a:cubicBezTo>
                                        <a:cubicBezTo>
                                          <a:pt x="169" y="221"/>
                                          <a:pt x="167" y="221"/>
                                          <a:pt x="166" y="222"/>
                                        </a:cubicBezTo>
                                        <a:cubicBezTo>
                                          <a:pt x="171" y="223"/>
                                          <a:pt x="176" y="221"/>
                                          <a:pt x="180" y="221"/>
                                        </a:cubicBezTo>
                                        <a:cubicBezTo>
                                          <a:pt x="177" y="224"/>
                                          <a:pt x="173" y="222"/>
                                          <a:pt x="169" y="223"/>
                                        </a:cubicBezTo>
                                        <a:cubicBezTo>
                                          <a:pt x="171" y="223"/>
                                          <a:pt x="173" y="223"/>
                                          <a:pt x="174" y="223"/>
                                        </a:cubicBezTo>
                                        <a:cubicBezTo>
                                          <a:pt x="172" y="224"/>
                                          <a:pt x="169" y="224"/>
                                          <a:pt x="167" y="225"/>
                                        </a:cubicBezTo>
                                        <a:cubicBezTo>
                                          <a:pt x="171" y="226"/>
                                          <a:pt x="175" y="224"/>
                                          <a:pt x="178" y="224"/>
                                        </a:cubicBezTo>
                                        <a:cubicBezTo>
                                          <a:pt x="175" y="225"/>
                                          <a:pt x="172" y="225"/>
                                          <a:pt x="170" y="226"/>
                                        </a:cubicBezTo>
                                        <a:cubicBezTo>
                                          <a:pt x="172" y="226"/>
                                          <a:pt x="174" y="226"/>
                                          <a:pt x="177" y="226"/>
                                        </a:cubicBezTo>
                                        <a:cubicBezTo>
                                          <a:pt x="170" y="229"/>
                                          <a:pt x="163" y="229"/>
                                          <a:pt x="155" y="228"/>
                                        </a:cubicBezTo>
                                        <a:cubicBezTo>
                                          <a:pt x="152" y="227"/>
                                          <a:pt x="148" y="226"/>
                                          <a:pt x="145" y="225"/>
                                        </a:cubicBezTo>
                                        <a:cubicBezTo>
                                          <a:pt x="143" y="225"/>
                                          <a:pt x="138" y="222"/>
                                          <a:pt x="137" y="221"/>
                                        </a:cubicBezTo>
                                        <a:cubicBezTo>
                                          <a:pt x="142" y="227"/>
                                          <a:pt x="151" y="228"/>
                                          <a:pt x="159" y="229"/>
                                        </a:cubicBezTo>
                                        <a:cubicBezTo>
                                          <a:pt x="170" y="230"/>
                                          <a:pt x="179" y="228"/>
                                          <a:pt x="190" y="225"/>
                                        </a:cubicBezTo>
                                        <a:cubicBezTo>
                                          <a:pt x="191" y="225"/>
                                          <a:pt x="193" y="227"/>
                                          <a:pt x="196" y="228"/>
                                        </a:cubicBezTo>
                                        <a:cubicBezTo>
                                          <a:pt x="200" y="230"/>
                                          <a:pt x="225" y="252"/>
                                          <a:pt x="257" y="244"/>
                                        </a:cubicBezTo>
                                        <a:cubicBezTo>
                                          <a:pt x="274" y="239"/>
                                          <a:pt x="280" y="233"/>
                                          <a:pt x="279" y="234"/>
                                        </a:cubicBezTo>
                                        <a:cubicBezTo>
                                          <a:pt x="276" y="234"/>
                                          <a:pt x="258" y="246"/>
                                          <a:pt x="237" y="243"/>
                                        </a:cubicBezTo>
                                        <a:close/>
                                        <a:moveTo>
                                          <a:pt x="213" y="221"/>
                                        </a:moveTo>
                                        <a:cubicBezTo>
                                          <a:pt x="215" y="219"/>
                                          <a:pt x="216" y="217"/>
                                          <a:pt x="218" y="216"/>
                                        </a:cubicBezTo>
                                        <a:cubicBezTo>
                                          <a:pt x="218" y="216"/>
                                          <a:pt x="218" y="217"/>
                                          <a:pt x="218" y="217"/>
                                        </a:cubicBezTo>
                                        <a:cubicBezTo>
                                          <a:pt x="222" y="215"/>
                                          <a:pt x="227" y="211"/>
                                          <a:pt x="229" y="206"/>
                                        </a:cubicBezTo>
                                        <a:cubicBezTo>
                                          <a:pt x="230" y="206"/>
                                          <a:pt x="230" y="206"/>
                                          <a:pt x="230" y="206"/>
                                        </a:cubicBezTo>
                                        <a:cubicBezTo>
                                          <a:pt x="227" y="212"/>
                                          <a:pt x="221" y="216"/>
                                          <a:pt x="215" y="219"/>
                                        </a:cubicBezTo>
                                        <a:cubicBezTo>
                                          <a:pt x="220" y="218"/>
                                          <a:pt x="224" y="215"/>
                                          <a:pt x="228" y="211"/>
                                        </a:cubicBezTo>
                                        <a:cubicBezTo>
                                          <a:pt x="228" y="211"/>
                                          <a:pt x="228" y="211"/>
                                          <a:pt x="228" y="210"/>
                                        </a:cubicBezTo>
                                        <a:cubicBezTo>
                                          <a:pt x="230" y="209"/>
                                          <a:pt x="231" y="207"/>
                                          <a:pt x="232" y="205"/>
                                        </a:cubicBezTo>
                                        <a:cubicBezTo>
                                          <a:pt x="232" y="205"/>
                                          <a:pt x="232" y="205"/>
                                          <a:pt x="233" y="205"/>
                                        </a:cubicBezTo>
                                        <a:cubicBezTo>
                                          <a:pt x="230" y="213"/>
                                          <a:pt x="222" y="218"/>
                                          <a:pt x="213" y="221"/>
                                        </a:cubicBezTo>
                                        <a:close/>
                                        <a:moveTo>
                                          <a:pt x="240" y="192"/>
                                        </a:moveTo>
                                        <a:cubicBezTo>
                                          <a:pt x="246" y="191"/>
                                          <a:pt x="251" y="189"/>
                                          <a:pt x="255" y="186"/>
                                        </a:cubicBezTo>
                                        <a:cubicBezTo>
                                          <a:pt x="249" y="188"/>
                                          <a:pt x="243" y="191"/>
                                          <a:pt x="237" y="192"/>
                                        </a:cubicBezTo>
                                        <a:cubicBezTo>
                                          <a:pt x="238" y="192"/>
                                          <a:pt x="239" y="192"/>
                                          <a:pt x="240" y="192"/>
                                        </a:cubicBezTo>
                                        <a:cubicBezTo>
                                          <a:pt x="234" y="194"/>
                                          <a:pt x="229" y="194"/>
                                          <a:pt x="222" y="194"/>
                                        </a:cubicBezTo>
                                        <a:cubicBezTo>
                                          <a:pt x="223" y="194"/>
                                          <a:pt x="223" y="194"/>
                                          <a:pt x="224" y="194"/>
                                        </a:cubicBezTo>
                                        <a:cubicBezTo>
                                          <a:pt x="229" y="193"/>
                                          <a:pt x="232" y="193"/>
                                          <a:pt x="237" y="191"/>
                                        </a:cubicBezTo>
                                        <a:cubicBezTo>
                                          <a:pt x="233" y="192"/>
                                          <a:pt x="229" y="193"/>
                                          <a:pt x="224" y="192"/>
                                        </a:cubicBezTo>
                                        <a:cubicBezTo>
                                          <a:pt x="228" y="192"/>
                                          <a:pt x="232" y="191"/>
                                          <a:pt x="236" y="191"/>
                                        </a:cubicBezTo>
                                        <a:cubicBezTo>
                                          <a:pt x="234" y="190"/>
                                          <a:pt x="230" y="191"/>
                                          <a:pt x="226" y="191"/>
                                        </a:cubicBezTo>
                                        <a:cubicBezTo>
                                          <a:pt x="231" y="190"/>
                                          <a:pt x="237" y="190"/>
                                          <a:pt x="242" y="189"/>
                                        </a:cubicBezTo>
                                        <a:cubicBezTo>
                                          <a:pt x="242" y="189"/>
                                          <a:pt x="241" y="189"/>
                                          <a:pt x="242" y="189"/>
                                        </a:cubicBezTo>
                                        <a:cubicBezTo>
                                          <a:pt x="240" y="189"/>
                                          <a:pt x="238" y="189"/>
                                          <a:pt x="237" y="189"/>
                                        </a:cubicBezTo>
                                        <a:cubicBezTo>
                                          <a:pt x="237" y="189"/>
                                          <a:pt x="237" y="189"/>
                                          <a:pt x="238" y="189"/>
                                        </a:cubicBezTo>
                                        <a:cubicBezTo>
                                          <a:pt x="237" y="189"/>
                                          <a:pt x="235" y="189"/>
                                          <a:pt x="232" y="189"/>
                                        </a:cubicBezTo>
                                        <a:cubicBezTo>
                                          <a:pt x="235" y="188"/>
                                          <a:pt x="239" y="188"/>
                                          <a:pt x="241" y="188"/>
                                        </a:cubicBezTo>
                                        <a:cubicBezTo>
                                          <a:pt x="242" y="188"/>
                                          <a:pt x="242" y="187"/>
                                          <a:pt x="242" y="187"/>
                                        </a:cubicBezTo>
                                        <a:cubicBezTo>
                                          <a:pt x="239" y="187"/>
                                          <a:pt x="235" y="188"/>
                                          <a:pt x="231" y="187"/>
                                        </a:cubicBezTo>
                                        <a:cubicBezTo>
                                          <a:pt x="233" y="187"/>
                                          <a:pt x="233" y="186"/>
                                          <a:pt x="234" y="187"/>
                                        </a:cubicBezTo>
                                        <a:cubicBezTo>
                                          <a:pt x="234" y="187"/>
                                          <a:pt x="234" y="187"/>
                                          <a:pt x="234" y="186"/>
                                        </a:cubicBezTo>
                                        <a:cubicBezTo>
                                          <a:pt x="234" y="186"/>
                                          <a:pt x="234" y="187"/>
                                          <a:pt x="235" y="187"/>
                                        </a:cubicBezTo>
                                        <a:cubicBezTo>
                                          <a:pt x="237" y="186"/>
                                          <a:pt x="240" y="186"/>
                                          <a:pt x="242" y="185"/>
                                        </a:cubicBezTo>
                                        <a:cubicBezTo>
                                          <a:pt x="243" y="185"/>
                                          <a:pt x="243" y="185"/>
                                          <a:pt x="243" y="185"/>
                                        </a:cubicBezTo>
                                        <a:cubicBezTo>
                                          <a:pt x="240" y="186"/>
                                          <a:pt x="235" y="186"/>
                                          <a:pt x="232" y="186"/>
                                        </a:cubicBezTo>
                                        <a:cubicBezTo>
                                          <a:pt x="237" y="184"/>
                                          <a:pt x="241" y="184"/>
                                          <a:pt x="245" y="183"/>
                                        </a:cubicBezTo>
                                        <a:cubicBezTo>
                                          <a:pt x="243" y="182"/>
                                          <a:pt x="237" y="184"/>
                                          <a:pt x="234" y="184"/>
                                        </a:cubicBezTo>
                                        <a:cubicBezTo>
                                          <a:pt x="237" y="182"/>
                                          <a:pt x="242" y="184"/>
                                          <a:pt x="245" y="181"/>
                                        </a:cubicBezTo>
                                        <a:cubicBezTo>
                                          <a:pt x="242" y="180"/>
                                          <a:pt x="239" y="184"/>
                                          <a:pt x="236" y="182"/>
                                        </a:cubicBezTo>
                                        <a:cubicBezTo>
                                          <a:pt x="240" y="180"/>
                                          <a:pt x="247" y="180"/>
                                          <a:pt x="253" y="179"/>
                                        </a:cubicBezTo>
                                        <a:cubicBezTo>
                                          <a:pt x="248" y="179"/>
                                          <a:pt x="243" y="179"/>
                                          <a:pt x="239" y="180"/>
                                        </a:cubicBezTo>
                                        <a:cubicBezTo>
                                          <a:pt x="244" y="178"/>
                                          <a:pt x="253" y="177"/>
                                          <a:pt x="258" y="176"/>
                                        </a:cubicBezTo>
                                        <a:cubicBezTo>
                                          <a:pt x="252" y="176"/>
                                          <a:pt x="243" y="178"/>
                                          <a:pt x="238" y="178"/>
                                        </a:cubicBezTo>
                                        <a:cubicBezTo>
                                          <a:pt x="245" y="176"/>
                                          <a:pt x="254" y="175"/>
                                          <a:pt x="261" y="173"/>
                                        </a:cubicBezTo>
                                        <a:cubicBezTo>
                                          <a:pt x="255" y="174"/>
                                          <a:pt x="248" y="175"/>
                                          <a:pt x="241" y="176"/>
                                        </a:cubicBezTo>
                                        <a:cubicBezTo>
                                          <a:pt x="242" y="174"/>
                                          <a:pt x="244" y="174"/>
                                          <a:pt x="246" y="174"/>
                                        </a:cubicBezTo>
                                        <a:cubicBezTo>
                                          <a:pt x="246" y="174"/>
                                          <a:pt x="246" y="173"/>
                                          <a:pt x="246" y="173"/>
                                        </a:cubicBezTo>
                                        <a:cubicBezTo>
                                          <a:pt x="253" y="172"/>
                                          <a:pt x="259" y="171"/>
                                          <a:pt x="264" y="169"/>
                                        </a:cubicBezTo>
                                        <a:cubicBezTo>
                                          <a:pt x="259" y="170"/>
                                          <a:pt x="252" y="172"/>
                                          <a:pt x="246" y="172"/>
                                        </a:cubicBezTo>
                                        <a:cubicBezTo>
                                          <a:pt x="251" y="171"/>
                                          <a:pt x="254" y="171"/>
                                          <a:pt x="259" y="169"/>
                                        </a:cubicBezTo>
                                        <a:cubicBezTo>
                                          <a:pt x="255" y="169"/>
                                          <a:pt x="251" y="170"/>
                                          <a:pt x="247" y="171"/>
                                        </a:cubicBezTo>
                                        <a:cubicBezTo>
                                          <a:pt x="251" y="169"/>
                                          <a:pt x="257" y="168"/>
                                          <a:pt x="261" y="166"/>
                                        </a:cubicBezTo>
                                        <a:cubicBezTo>
                                          <a:pt x="258" y="166"/>
                                          <a:pt x="253" y="168"/>
                                          <a:pt x="250" y="168"/>
                                        </a:cubicBezTo>
                                        <a:cubicBezTo>
                                          <a:pt x="253" y="166"/>
                                          <a:pt x="259" y="166"/>
                                          <a:pt x="263" y="165"/>
                                        </a:cubicBezTo>
                                        <a:cubicBezTo>
                                          <a:pt x="260" y="165"/>
                                          <a:pt x="255" y="166"/>
                                          <a:pt x="252" y="166"/>
                                        </a:cubicBezTo>
                                        <a:cubicBezTo>
                                          <a:pt x="254" y="163"/>
                                          <a:pt x="258" y="163"/>
                                          <a:pt x="261" y="162"/>
                                        </a:cubicBezTo>
                                        <a:cubicBezTo>
                                          <a:pt x="260" y="162"/>
                                          <a:pt x="257" y="162"/>
                                          <a:pt x="255" y="163"/>
                                        </a:cubicBezTo>
                                        <a:cubicBezTo>
                                          <a:pt x="255" y="163"/>
                                          <a:pt x="255" y="163"/>
                                          <a:pt x="255" y="162"/>
                                        </a:cubicBezTo>
                                        <a:cubicBezTo>
                                          <a:pt x="259" y="159"/>
                                          <a:pt x="265" y="160"/>
                                          <a:pt x="270" y="160"/>
                                        </a:cubicBezTo>
                                        <a:cubicBezTo>
                                          <a:pt x="267" y="159"/>
                                          <a:pt x="261" y="159"/>
                                          <a:pt x="257" y="160"/>
                                        </a:cubicBezTo>
                                        <a:cubicBezTo>
                                          <a:pt x="264" y="157"/>
                                          <a:pt x="270" y="158"/>
                                          <a:pt x="276" y="157"/>
                                        </a:cubicBezTo>
                                        <a:cubicBezTo>
                                          <a:pt x="270" y="157"/>
                                          <a:pt x="265" y="157"/>
                                          <a:pt x="259" y="158"/>
                                        </a:cubicBezTo>
                                        <a:cubicBezTo>
                                          <a:pt x="263" y="154"/>
                                          <a:pt x="271" y="156"/>
                                          <a:pt x="276" y="155"/>
                                        </a:cubicBezTo>
                                        <a:cubicBezTo>
                                          <a:pt x="272" y="155"/>
                                          <a:pt x="266" y="155"/>
                                          <a:pt x="261" y="155"/>
                                        </a:cubicBezTo>
                                        <a:cubicBezTo>
                                          <a:pt x="263" y="152"/>
                                          <a:pt x="270" y="153"/>
                                          <a:pt x="273" y="153"/>
                                        </a:cubicBezTo>
                                        <a:cubicBezTo>
                                          <a:pt x="276" y="153"/>
                                          <a:pt x="279" y="153"/>
                                          <a:pt x="283" y="153"/>
                                        </a:cubicBezTo>
                                        <a:cubicBezTo>
                                          <a:pt x="277" y="152"/>
                                          <a:pt x="269" y="152"/>
                                          <a:pt x="263" y="152"/>
                                        </a:cubicBezTo>
                                        <a:cubicBezTo>
                                          <a:pt x="263" y="152"/>
                                          <a:pt x="263" y="152"/>
                                          <a:pt x="263" y="151"/>
                                        </a:cubicBezTo>
                                        <a:cubicBezTo>
                                          <a:pt x="264" y="152"/>
                                          <a:pt x="265" y="152"/>
                                          <a:pt x="265" y="151"/>
                                        </a:cubicBezTo>
                                        <a:cubicBezTo>
                                          <a:pt x="265" y="151"/>
                                          <a:pt x="265" y="151"/>
                                          <a:pt x="265" y="151"/>
                                        </a:cubicBezTo>
                                        <a:cubicBezTo>
                                          <a:pt x="269" y="151"/>
                                          <a:pt x="271" y="151"/>
                                          <a:pt x="275" y="151"/>
                                        </a:cubicBezTo>
                                        <a:cubicBezTo>
                                          <a:pt x="272" y="150"/>
                                          <a:pt x="267" y="150"/>
                                          <a:pt x="264" y="150"/>
                                        </a:cubicBezTo>
                                        <a:cubicBezTo>
                                          <a:pt x="264" y="150"/>
                                          <a:pt x="265" y="149"/>
                                          <a:pt x="265" y="149"/>
                                        </a:cubicBezTo>
                                        <a:cubicBezTo>
                                          <a:pt x="278" y="148"/>
                                          <a:pt x="289" y="152"/>
                                          <a:pt x="297" y="158"/>
                                        </a:cubicBezTo>
                                        <a:cubicBezTo>
                                          <a:pt x="294" y="157"/>
                                          <a:pt x="291" y="157"/>
                                          <a:pt x="288" y="157"/>
                                        </a:cubicBezTo>
                                        <a:cubicBezTo>
                                          <a:pt x="291" y="157"/>
                                          <a:pt x="294" y="158"/>
                                          <a:pt x="297" y="159"/>
                                        </a:cubicBezTo>
                                        <a:cubicBezTo>
                                          <a:pt x="294" y="160"/>
                                          <a:pt x="289" y="161"/>
                                          <a:pt x="286" y="161"/>
                                        </a:cubicBezTo>
                                        <a:cubicBezTo>
                                          <a:pt x="289" y="162"/>
                                          <a:pt x="293" y="160"/>
                                          <a:pt x="297" y="160"/>
                                        </a:cubicBezTo>
                                        <a:cubicBezTo>
                                          <a:pt x="294" y="162"/>
                                          <a:pt x="291" y="163"/>
                                          <a:pt x="288" y="165"/>
                                        </a:cubicBezTo>
                                        <a:cubicBezTo>
                                          <a:pt x="291" y="164"/>
                                          <a:pt x="294" y="162"/>
                                          <a:pt x="297" y="161"/>
                                        </a:cubicBezTo>
                                        <a:cubicBezTo>
                                          <a:pt x="293" y="166"/>
                                          <a:pt x="287" y="170"/>
                                          <a:pt x="281" y="174"/>
                                        </a:cubicBezTo>
                                        <a:cubicBezTo>
                                          <a:pt x="288" y="171"/>
                                          <a:pt x="293" y="167"/>
                                          <a:pt x="298" y="162"/>
                                        </a:cubicBezTo>
                                        <a:cubicBezTo>
                                          <a:pt x="295" y="166"/>
                                          <a:pt x="292" y="170"/>
                                          <a:pt x="289" y="174"/>
                                        </a:cubicBezTo>
                                        <a:cubicBezTo>
                                          <a:pt x="288" y="175"/>
                                          <a:pt x="285" y="177"/>
                                          <a:pt x="284" y="179"/>
                                        </a:cubicBezTo>
                                        <a:cubicBezTo>
                                          <a:pt x="284" y="179"/>
                                          <a:pt x="284" y="179"/>
                                          <a:pt x="284" y="179"/>
                                        </a:cubicBezTo>
                                        <a:cubicBezTo>
                                          <a:pt x="278" y="183"/>
                                          <a:pt x="270" y="186"/>
                                          <a:pt x="264" y="189"/>
                                        </a:cubicBezTo>
                                        <a:cubicBezTo>
                                          <a:pt x="264" y="190"/>
                                          <a:pt x="263" y="191"/>
                                          <a:pt x="262" y="191"/>
                                        </a:cubicBezTo>
                                        <a:cubicBezTo>
                                          <a:pt x="262" y="191"/>
                                          <a:pt x="262" y="190"/>
                                          <a:pt x="262" y="190"/>
                                        </a:cubicBezTo>
                                        <a:cubicBezTo>
                                          <a:pt x="260" y="191"/>
                                          <a:pt x="258" y="192"/>
                                          <a:pt x="256" y="192"/>
                                        </a:cubicBezTo>
                                        <a:cubicBezTo>
                                          <a:pt x="257" y="191"/>
                                          <a:pt x="259" y="191"/>
                                          <a:pt x="259" y="190"/>
                                        </a:cubicBezTo>
                                        <a:cubicBezTo>
                                          <a:pt x="260" y="190"/>
                                          <a:pt x="261" y="190"/>
                                          <a:pt x="261" y="189"/>
                                        </a:cubicBezTo>
                                        <a:cubicBezTo>
                                          <a:pt x="262" y="189"/>
                                          <a:pt x="262" y="189"/>
                                          <a:pt x="263" y="188"/>
                                        </a:cubicBezTo>
                                        <a:cubicBezTo>
                                          <a:pt x="263" y="188"/>
                                          <a:pt x="262" y="188"/>
                                          <a:pt x="262" y="188"/>
                                        </a:cubicBezTo>
                                        <a:cubicBezTo>
                                          <a:pt x="253" y="193"/>
                                          <a:pt x="244" y="196"/>
                                          <a:pt x="233" y="198"/>
                                        </a:cubicBezTo>
                                        <a:cubicBezTo>
                                          <a:pt x="240" y="197"/>
                                          <a:pt x="246" y="195"/>
                                          <a:pt x="253" y="193"/>
                                        </a:cubicBezTo>
                                        <a:cubicBezTo>
                                          <a:pt x="253" y="193"/>
                                          <a:pt x="253" y="193"/>
                                          <a:pt x="253" y="193"/>
                                        </a:cubicBezTo>
                                        <a:cubicBezTo>
                                          <a:pt x="254" y="193"/>
                                          <a:pt x="254" y="193"/>
                                          <a:pt x="254" y="192"/>
                                        </a:cubicBezTo>
                                        <a:cubicBezTo>
                                          <a:pt x="254" y="192"/>
                                          <a:pt x="254" y="193"/>
                                          <a:pt x="254" y="193"/>
                                        </a:cubicBezTo>
                                        <a:cubicBezTo>
                                          <a:pt x="254" y="193"/>
                                          <a:pt x="255" y="193"/>
                                          <a:pt x="254" y="192"/>
                                        </a:cubicBezTo>
                                        <a:cubicBezTo>
                                          <a:pt x="255" y="192"/>
                                          <a:pt x="255" y="192"/>
                                          <a:pt x="256" y="192"/>
                                        </a:cubicBezTo>
                                        <a:cubicBezTo>
                                          <a:pt x="256" y="192"/>
                                          <a:pt x="256" y="192"/>
                                          <a:pt x="256" y="192"/>
                                        </a:cubicBezTo>
                                        <a:cubicBezTo>
                                          <a:pt x="255" y="193"/>
                                          <a:pt x="254" y="194"/>
                                          <a:pt x="253" y="193"/>
                                        </a:cubicBezTo>
                                        <a:cubicBezTo>
                                          <a:pt x="247" y="197"/>
                                          <a:pt x="239" y="198"/>
                                          <a:pt x="232" y="200"/>
                                        </a:cubicBezTo>
                                        <a:cubicBezTo>
                                          <a:pt x="233" y="201"/>
                                          <a:pt x="233" y="200"/>
                                          <a:pt x="234" y="200"/>
                                        </a:cubicBezTo>
                                        <a:cubicBezTo>
                                          <a:pt x="233" y="201"/>
                                          <a:pt x="231" y="201"/>
                                          <a:pt x="230" y="201"/>
                                        </a:cubicBezTo>
                                        <a:cubicBezTo>
                                          <a:pt x="230" y="200"/>
                                          <a:pt x="232" y="201"/>
                                          <a:pt x="232" y="199"/>
                                        </a:cubicBezTo>
                                        <a:cubicBezTo>
                                          <a:pt x="232" y="199"/>
                                          <a:pt x="232" y="199"/>
                                          <a:pt x="232" y="199"/>
                                        </a:cubicBezTo>
                                        <a:cubicBezTo>
                                          <a:pt x="231" y="199"/>
                                          <a:pt x="231" y="200"/>
                                          <a:pt x="231" y="200"/>
                                        </a:cubicBezTo>
                                        <a:cubicBezTo>
                                          <a:pt x="231" y="200"/>
                                          <a:pt x="230" y="199"/>
                                          <a:pt x="230" y="199"/>
                                        </a:cubicBezTo>
                                        <a:cubicBezTo>
                                          <a:pt x="229" y="200"/>
                                          <a:pt x="228" y="200"/>
                                          <a:pt x="227" y="199"/>
                                        </a:cubicBezTo>
                                        <a:cubicBezTo>
                                          <a:pt x="228" y="199"/>
                                          <a:pt x="231" y="199"/>
                                          <a:pt x="233" y="198"/>
                                        </a:cubicBezTo>
                                        <a:cubicBezTo>
                                          <a:pt x="231" y="198"/>
                                          <a:pt x="230" y="198"/>
                                          <a:pt x="228" y="199"/>
                                        </a:cubicBezTo>
                                        <a:cubicBezTo>
                                          <a:pt x="229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8"/>
                                          <a:pt x="230" y="198"/>
                                          <a:pt x="230" y="198"/>
                                        </a:cubicBezTo>
                                        <a:cubicBezTo>
                                          <a:pt x="230" y="197"/>
                                          <a:pt x="231" y="198"/>
                                          <a:pt x="231" y="198"/>
                                        </a:cubicBezTo>
                                        <a:cubicBezTo>
                                          <a:pt x="231" y="197"/>
                                          <a:pt x="233" y="198"/>
                                          <a:pt x="233" y="197"/>
                                        </a:cubicBezTo>
                                        <a:cubicBezTo>
                                          <a:pt x="229" y="197"/>
                                          <a:pt x="226" y="198"/>
                                          <a:pt x="223" y="197"/>
                                        </a:cubicBezTo>
                                        <a:cubicBezTo>
                                          <a:pt x="225" y="197"/>
                                          <a:pt x="228" y="197"/>
                                          <a:pt x="231" y="196"/>
                                        </a:cubicBezTo>
                                        <a:cubicBezTo>
                                          <a:pt x="231" y="196"/>
                                          <a:pt x="231" y="196"/>
                                          <a:pt x="230" y="196"/>
                                        </a:cubicBezTo>
                                        <a:cubicBezTo>
                                          <a:pt x="231" y="195"/>
                                          <a:pt x="234" y="196"/>
                                          <a:pt x="235" y="195"/>
                                        </a:cubicBezTo>
                                        <a:cubicBezTo>
                                          <a:pt x="230" y="196"/>
                                          <a:pt x="226" y="196"/>
                                          <a:pt x="221" y="196"/>
                                        </a:cubicBezTo>
                                        <a:cubicBezTo>
                                          <a:pt x="228" y="195"/>
                                          <a:pt x="235" y="194"/>
                                          <a:pt x="240" y="193"/>
                                        </a:cubicBezTo>
                                        <a:cubicBezTo>
                                          <a:pt x="240" y="192"/>
                                          <a:pt x="240" y="192"/>
                                          <a:pt x="240" y="192"/>
                                        </a:cubicBezTo>
                                        <a:close/>
                                        <a:moveTo>
                                          <a:pt x="228" y="189"/>
                                        </a:moveTo>
                                        <a:cubicBezTo>
                                          <a:pt x="229" y="189"/>
                                          <a:pt x="229" y="188"/>
                                          <a:pt x="230" y="189"/>
                                        </a:cubicBezTo>
                                        <a:cubicBezTo>
                                          <a:pt x="229" y="189"/>
                                          <a:pt x="228" y="189"/>
                                          <a:pt x="228" y="189"/>
                                        </a:cubicBezTo>
                                        <a:close/>
                                        <a:moveTo>
                                          <a:pt x="231" y="188"/>
                                        </a:moveTo>
                                        <a:cubicBezTo>
                                          <a:pt x="231" y="189"/>
                                          <a:pt x="230" y="188"/>
                                          <a:pt x="230" y="189"/>
                                        </a:cubicBezTo>
                                        <a:cubicBezTo>
                                          <a:pt x="230" y="188"/>
                                          <a:pt x="231" y="188"/>
                                          <a:pt x="231" y="188"/>
                                        </a:cubicBezTo>
                                        <a:close/>
                                        <a:moveTo>
                                          <a:pt x="230" y="187"/>
                                        </a:moveTo>
                                        <a:cubicBezTo>
                                          <a:pt x="230" y="187"/>
                                          <a:pt x="231" y="187"/>
                                          <a:pt x="231" y="187"/>
                                        </a:cubicBezTo>
                                        <a:cubicBezTo>
                                          <a:pt x="231" y="187"/>
                                          <a:pt x="230" y="187"/>
                                          <a:pt x="230" y="187"/>
                                        </a:cubicBezTo>
                                        <a:close/>
                                        <a:moveTo>
                                          <a:pt x="241" y="169"/>
                                        </a:moveTo>
                                        <a:cubicBezTo>
                                          <a:pt x="239" y="174"/>
                                          <a:pt x="231" y="173"/>
                                          <a:pt x="227" y="172"/>
                                        </a:cubicBezTo>
                                        <a:cubicBezTo>
                                          <a:pt x="229" y="170"/>
                                          <a:pt x="233" y="171"/>
                                          <a:pt x="236" y="170"/>
                                        </a:cubicBezTo>
                                        <a:cubicBezTo>
                                          <a:pt x="237" y="170"/>
                                          <a:pt x="238" y="170"/>
                                          <a:pt x="240" y="169"/>
                                        </a:cubicBezTo>
                                        <a:cubicBezTo>
                                          <a:pt x="238" y="171"/>
                                          <a:pt x="234" y="171"/>
                                          <a:pt x="232" y="172"/>
                                        </a:cubicBezTo>
                                        <a:cubicBezTo>
                                          <a:pt x="234" y="172"/>
                                          <a:pt x="239" y="170"/>
                                          <a:pt x="241" y="169"/>
                                        </a:cubicBezTo>
                                        <a:close/>
                                        <a:moveTo>
                                          <a:pt x="237" y="173"/>
                                        </a:moveTo>
                                        <a:cubicBezTo>
                                          <a:pt x="236" y="173"/>
                                          <a:pt x="234" y="174"/>
                                          <a:pt x="233" y="174"/>
                                        </a:cubicBezTo>
                                        <a:cubicBezTo>
                                          <a:pt x="234" y="173"/>
                                          <a:pt x="235" y="173"/>
                                          <a:pt x="237" y="173"/>
                                        </a:cubicBezTo>
                                        <a:close/>
                                        <a:moveTo>
                                          <a:pt x="236" y="174"/>
                                        </a:moveTo>
                                        <a:cubicBezTo>
                                          <a:pt x="243" y="170"/>
                                          <a:pt x="249" y="164"/>
                                          <a:pt x="253" y="158"/>
                                        </a:cubicBezTo>
                                        <a:cubicBezTo>
                                          <a:pt x="251" y="158"/>
                                          <a:pt x="251" y="159"/>
                                          <a:pt x="250" y="160"/>
                                        </a:cubicBezTo>
                                        <a:cubicBezTo>
                                          <a:pt x="250" y="160"/>
                                          <a:pt x="250" y="160"/>
                                          <a:pt x="251" y="160"/>
                                        </a:cubicBezTo>
                                        <a:cubicBezTo>
                                          <a:pt x="248" y="162"/>
                                          <a:pt x="244" y="163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1" y="164"/>
                                          <a:pt x="241" y="164"/>
                                        </a:cubicBezTo>
                                        <a:cubicBezTo>
                                          <a:pt x="241" y="164"/>
                                          <a:pt x="242" y="164"/>
                                          <a:pt x="242" y="163"/>
                                        </a:cubicBezTo>
                                        <a:cubicBezTo>
                                          <a:pt x="243" y="163"/>
                                          <a:pt x="243" y="163"/>
                                          <a:pt x="243" y="164"/>
                                        </a:cubicBezTo>
                                        <a:cubicBezTo>
                                          <a:pt x="244" y="163"/>
                                          <a:pt x="245" y="163"/>
                                          <a:pt x="246" y="163"/>
                                        </a:cubicBezTo>
                                        <a:cubicBezTo>
                                          <a:pt x="242" y="165"/>
                                          <a:pt x="237" y="166"/>
                                          <a:pt x="232" y="167"/>
                                        </a:cubicBezTo>
                                        <a:cubicBezTo>
                                          <a:pt x="232" y="167"/>
                                          <a:pt x="232" y="167"/>
                                          <a:pt x="232" y="168"/>
                                        </a:cubicBezTo>
                                        <a:cubicBezTo>
                                          <a:pt x="236" y="167"/>
                                          <a:pt x="242" y="166"/>
                                          <a:pt x="247" y="164"/>
                                        </a:cubicBezTo>
                                        <a:cubicBezTo>
                                          <a:pt x="247" y="164"/>
                                          <a:pt x="246" y="165"/>
                                          <a:pt x="245" y="165"/>
                                        </a:cubicBezTo>
                                        <a:cubicBezTo>
                                          <a:pt x="240" y="166"/>
                                          <a:pt x="234" y="169"/>
                                          <a:pt x="227" y="169"/>
                                        </a:cubicBezTo>
                                        <a:cubicBezTo>
                                          <a:pt x="227" y="169"/>
                                          <a:pt x="227" y="170"/>
                                          <a:pt x="227" y="170"/>
                                        </a:cubicBezTo>
                                        <a:cubicBezTo>
                                          <a:pt x="231" y="170"/>
                                          <a:pt x="234" y="168"/>
                                          <a:pt x="238" y="168"/>
                                        </a:cubicBezTo>
                                        <a:cubicBezTo>
                                          <a:pt x="240" y="167"/>
                                          <a:pt x="242" y="168"/>
                                          <a:pt x="244" y="167"/>
                                        </a:cubicBezTo>
                                        <a:cubicBezTo>
                                          <a:pt x="239" y="169"/>
                                          <a:pt x="233" y="170"/>
                                          <a:pt x="226" y="171"/>
                                        </a:cubicBezTo>
                                        <a:cubicBezTo>
                                          <a:pt x="227" y="169"/>
                                          <a:pt x="228" y="166"/>
                                          <a:pt x="230" y="165"/>
                                        </a:cubicBezTo>
                                        <a:cubicBezTo>
                                          <a:pt x="229" y="164"/>
                                          <a:pt x="229" y="165"/>
                                          <a:pt x="228" y="165"/>
                                        </a:cubicBezTo>
                                        <a:cubicBezTo>
                                          <a:pt x="229" y="163"/>
                                          <a:pt x="230" y="160"/>
                                          <a:pt x="232" y="158"/>
                                        </a:cubicBezTo>
                                        <a:cubicBezTo>
                                          <a:pt x="232" y="158"/>
                                          <a:pt x="233" y="158"/>
                                          <a:pt x="233" y="157"/>
                                        </a:cubicBezTo>
                                        <a:cubicBezTo>
                                          <a:pt x="234" y="156"/>
                                          <a:pt x="240" y="153"/>
                                          <a:pt x="235" y="152"/>
                                        </a:cubicBezTo>
                                        <a:cubicBezTo>
                                          <a:pt x="231" y="155"/>
                                          <a:pt x="229" y="159"/>
                                          <a:pt x="224" y="161"/>
                                        </a:cubicBezTo>
                                        <a:cubicBezTo>
                                          <a:pt x="225" y="159"/>
                                          <a:pt x="227" y="158"/>
                                          <a:pt x="228" y="157"/>
                                        </a:cubicBezTo>
                                        <a:cubicBezTo>
                                          <a:pt x="228" y="157"/>
                                          <a:pt x="228" y="157"/>
                                          <a:pt x="228" y="157"/>
                                        </a:cubicBezTo>
                                        <a:cubicBezTo>
                                          <a:pt x="226" y="158"/>
                                          <a:pt x="225" y="159"/>
                                          <a:pt x="223" y="161"/>
                                        </a:cubicBezTo>
                                        <a:cubicBezTo>
                                          <a:pt x="224" y="157"/>
                                          <a:pt x="229" y="154"/>
                                          <a:pt x="232" y="152"/>
                                        </a:cubicBezTo>
                                        <a:cubicBezTo>
                                          <a:pt x="232" y="151"/>
                                          <a:pt x="232" y="151"/>
                                          <a:pt x="232" y="151"/>
                                        </a:cubicBezTo>
                                        <a:cubicBezTo>
                                          <a:pt x="228" y="154"/>
                                          <a:pt x="225" y="157"/>
                                          <a:pt x="223" y="160"/>
                                        </a:cubicBezTo>
                                        <a:cubicBezTo>
                                          <a:pt x="222" y="157"/>
                                          <a:pt x="225" y="155"/>
                                          <a:pt x="227" y="153"/>
                                        </a:cubicBezTo>
                                        <a:cubicBezTo>
                                          <a:pt x="229" y="152"/>
                                          <a:pt x="235" y="146"/>
                                          <a:pt x="230" y="150"/>
                                        </a:cubicBezTo>
                                        <a:cubicBezTo>
                                          <a:pt x="228" y="152"/>
                                          <a:pt x="225" y="155"/>
                                          <a:pt x="223" y="157"/>
                                        </a:cubicBezTo>
                                        <a:cubicBezTo>
                                          <a:pt x="223" y="152"/>
                                          <a:pt x="229" y="150"/>
                                          <a:pt x="231" y="147"/>
                                        </a:cubicBezTo>
                                        <a:cubicBezTo>
                                          <a:pt x="229" y="148"/>
                                          <a:pt x="227" y="150"/>
                                          <a:pt x="225" y="152"/>
                                        </a:cubicBezTo>
                                        <a:cubicBezTo>
                                          <a:pt x="227" y="148"/>
                                          <a:pt x="232" y="144"/>
                                          <a:pt x="235" y="140"/>
                                        </a:cubicBezTo>
                                        <a:cubicBezTo>
                                          <a:pt x="235" y="139"/>
                                          <a:pt x="235" y="139"/>
                                          <a:pt x="235" y="139"/>
                                        </a:cubicBezTo>
                                        <a:cubicBezTo>
                                          <a:pt x="234" y="139"/>
                                          <a:pt x="234" y="139"/>
                                          <a:pt x="234" y="139"/>
                                        </a:cubicBezTo>
                                        <a:cubicBezTo>
                                          <a:pt x="232" y="140"/>
                                          <a:pt x="230" y="142"/>
                                          <a:pt x="228" y="142"/>
                                        </a:cubicBezTo>
                                        <a:cubicBezTo>
                                          <a:pt x="229" y="133"/>
                                          <a:pt x="233" y="126"/>
                                          <a:pt x="241" y="124"/>
                                        </a:cubicBezTo>
                                        <a:cubicBezTo>
                                          <a:pt x="242" y="123"/>
                                          <a:pt x="244" y="123"/>
                                          <a:pt x="245" y="122"/>
                                        </a:cubicBezTo>
                                        <a:cubicBezTo>
                                          <a:pt x="252" y="120"/>
                                          <a:pt x="261" y="121"/>
                                          <a:pt x="268" y="123"/>
                                        </a:cubicBezTo>
                                        <a:cubicBezTo>
                                          <a:pt x="269" y="123"/>
                                          <a:pt x="268" y="123"/>
                                          <a:pt x="268" y="124"/>
                                        </a:cubicBezTo>
                                        <a:cubicBezTo>
                                          <a:pt x="269" y="124"/>
                                          <a:pt x="269" y="124"/>
                                          <a:pt x="269" y="124"/>
                                        </a:cubicBezTo>
                                        <a:cubicBezTo>
                                          <a:pt x="269" y="132"/>
                                          <a:pt x="267" y="143"/>
                                          <a:pt x="261" y="151"/>
                                        </a:cubicBezTo>
                                        <a:cubicBezTo>
                                          <a:pt x="254" y="160"/>
                                          <a:pt x="247" y="171"/>
                                          <a:pt x="235" y="177"/>
                                        </a:cubicBezTo>
                                        <a:cubicBezTo>
                                          <a:pt x="235" y="177"/>
                                          <a:pt x="234" y="176"/>
                                          <a:pt x="234" y="176"/>
                                        </a:cubicBezTo>
                                        <a:cubicBezTo>
                                          <a:pt x="235" y="175"/>
                                          <a:pt x="236" y="175"/>
                                          <a:pt x="236" y="174"/>
                                        </a:cubicBezTo>
                                        <a:close/>
                                        <a:moveTo>
                                          <a:pt x="216" y="179"/>
                                        </a:moveTo>
                                        <a:cubicBezTo>
                                          <a:pt x="216" y="178"/>
                                          <a:pt x="216" y="177"/>
                                          <a:pt x="217" y="176"/>
                                        </a:cubicBezTo>
                                        <a:cubicBezTo>
                                          <a:pt x="223" y="173"/>
                                          <a:pt x="221" y="161"/>
                                          <a:pt x="229" y="160"/>
                                        </a:cubicBezTo>
                                        <a:cubicBezTo>
                                          <a:pt x="225" y="166"/>
                                          <a:pt x="224" y="176"/>
                                          <a:pt x="216" y="179"/>
                                        </a:cubicBezTo>
                                        <a:close/>
                                        <a:moveTo>
                                          <a:pt x="224" y="176"/>
                                        </a:move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ubicBezTo>
                                          <a:pt x="224" y="176"/>
                                          <a:pt x="223" y="176"/>
                                          <a:pt x="223" y="176"/>
                                        </a:cubicBezTo>
                                        <a:cubicBezTo>
                                          <a:pt x="224" y="176"/>
                                          <a:pt x="224" y="176"/>
                                          <a:pt x="224" y="176"/>
                                        </a:cubicBezTo>
                                        <a:close/>
                                        <a:moveTo>
                                          <a:pt x="220" y="180"/>
                                        </a:moveTo>
                                        <a:cubicBezTo>
                                          <a:pt x="220" y="180"/>
                                          <a:pt x="220" y="180"/>
                                          <a:pt x="220" y="180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1"/>
                                        </a:cubicBezTo>
                                        <a:cubicBezTo>
                                          <a:pt x="220" y="181"/>
                                          <a:pt x="220" y="181"/>
                                          <a:pt x="220" y="180"/>
                                        </a:cubicBezTo>
                                        <a:close/>
                                        <a:moveTo>
                                          <a:pt x="194" y="174"/>
                                        </a:moveTo>
                                        <a:cubicBezTo>
                                          <a:pt x="194" y="174"/>
                                          <a:pt x="194" y="175"/>
                                          <a:pt x="195" y="175"/>
                                        </a:cubicBezTo>
                                        <a:cubicBezTo>
                                          <a:pt x="195" y="175"/>
                                          <a:pt x="195" y="174"/>
                                          <a:pt x="195" y="174"/>
                                        </a:cubicBezTo>
                                        <a:cubicBezTo>
                                          <a:pt x="195" y="174"/>
                                          <a:pt x="194" y="173"/>
                                          <a:pt x="194" y="173"/>
                                        </a:cubicBezTo>
                                        <a:cubicBezTo>
                                          <a:pt x="194" y="171"/>
                                          <a:pt x="194" y="171"/>
                                          <a:pt x="194" y="169"/>
                                        </a:cubicBezTo>
                                        <a:cubicBezTo>
                                          <a:pt x="195" y="170"/>
                                          <a:pt x="195" y="171"/>
                                          <a:pt x="195" y="172"/>
                                        </a:cubicBezTo>
                                        <a:cubicBezTo>
                                          <a:pt x="195" y="172"/>
                                          <a:pt x="196" y="172"/>
                                          <a:pt x="196" y="172"/>
                                        </a:cubicBezTo>
                                        <a:cubicBezTo>
                                          <a:pt x="196" y="174"/>
                                          <a:pt x="197" y="174"/>
                                          <a:pt x="197" y="175"/>
                                        </a:cubicBezTo>
                                        <a:cubicBezTo>
                                          <a:pt x="198" y="176"/>
                                          <a:pt x="200" y="179"/>
                                          <a:pt x="202" y="177"/>
                                        </a:cubicBezTo>
                                        <a:cubicBezTo>
                                          <a:pt x="201" y="173"/>
                                          <a:pt x="196" y="172"/>
                                          <a:pt x="196" y="169"/>
                                        </a:cubicBezTo>
                                        <a:cubicBezTo>
                                          <a:pt x="196" y="168"/>
                                          <a:pt x="196" y="169"/>
                                          <a:pt x="195" y="169"/>
                                        </a:cubicBezTo>
                                        <a:cubicBezTo>
                                          <a:pt x="194" y="165"/>
                                          <a:pt x="192" y="163"/>
                                          <a:pt x="191" y="160"/>
                                        </a:cubicBezTo>
                                        <a:cubicBezTo>
                                          <a:pt x="190" y="160"/>
                                          <a:pt x="190" y="159"/>
                                          <a:pt x="189" y="159"/>
                                        </a:cubicBezTo>
                                        <a:cubicBezTo>
                                          <a:pt x="188" y="159"/>
                                          <a:pt x="189" y="160"/>
                                          <a:pt x="188" y="160"/>
                                        </a:cubicBezTo>
                                        <a:cubicBezTo>
                                          <a:pt x="188" y="160"/>
                                          <a:pt x="188" y="160"/>
                                          <a:pt x="188" y="159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7" y="159"/>
                                        </a:cubicBezTo>
                                        <a:cubicBezTo>
                                          <a:pt x="186" y="154"/>
                                          <a:pt x="189" y="146"/>
                                          <a:pt x="186" y="143"/>
                                        </a:cubicBezTo>
                                        <a:cubicBezTo>
                                          <a:pt x="184" y="142"/>
                                          <a:pt x="182" y="141"/>
                                          <a:pt x="181" y="141"/>
                                        </a:cubicBezTo>
                                        <a:cubicBezTo>
                                          <a:pt x="180" y="142"/>
                                          <a:pt x="182" y="142"/>
                                          <a:pt x="183" y="144"/>
                                        </a:cubicBezTo>
                                        <a:cubicBezTo>
                                          <a:pt x="183" y="143"/>
                                          <a:pt x="184" y="143"/>
                                          <a:pt x="185" y="144"/>
                                        </a:cubicBezTo>
                                        <a:cubicBezTo>
                                          <a:pt x="185" y="144"/>
                                          <a:pt x="185" y="145"/>
                                          <a:pt x="185" y="146"/>
                                        </a:cubicBezTo>
                                        <a:cubicBezTo>
                                          <a:pt x="181" y="144"/>
                                          <a:pt x="175" y="141"/>
                                          <a:pt x="177" y="135"/>
                                        </a:cubicBezTo>
                                        <a:cubicBezTo>
                                          <a:pt x="180" y="136"/>
                                          <a:pt x="181" y="130"/>
                                          <a:pt x="184" y="132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4" y="133"/>
                                        </a:cubicBezTo>
                                        <a:cubicBezTo>
                                          <a:pt x="184" y="133"/>
                                          <a:pt x="184" y="133"/>
                                          <a:pt x="185" y="133"/>
                                        </a:cubicBezTo>
                                        <a:cubicBezTo>
                                          <a:pt x="186" y="135"/>
                                          <a:pt x="187" y="137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7" y="141"/>
                                          <a:pt x="187" y="141"/>
                                        </a:cubicBezTo>
                                        <a:cubicBezTo>
                                          <a:pt x="187" y="141"/>
                                          <a:pt x="188" y="141"/>
                                          <a:pt x="188" y="141"/>
                                        </a:cubicBezTo>
                                        <a:cubicBezTo>
                                          <a:pt x="188" y="143"/>
                                          <a:pt x="189" y="144"/>
                                          <a:pt x="190" y="145"/>
                                        </a:cubicBezTo>
                                        <a:cubicBezTo>
                                          <a:pt x="190" y="147"/>
                                          <a:pt x="191" y="149"/>
                                          <a:pt x="191" y="152"/>
                                        </a:cubicBezTo>
                                        <a:cubicBezTo>
                                          <a:pt x="190" y="154"/>
                                          <a:pt x="190" y="157"/>
                                          <a:pt x="188" y="158"/>
                                        </a:cubicBezTo>
                                        <a:cubicBezTo>
                                          <a:pt x="188" y="159"/>
                                          <a:pt x="188" y="159"/>
                                          <a:pt x="189" y="159"/>
                                        </a:cubicBezTo>
                                        <a:cubicBezTo>
                                          <a:pt x="190" y="158"/>
                                          <a:pt x="190" y="158"/>
                                          <a:pt x="190" y="157"/>
                                        </a:cubicBezTo>
                                        <a:cubicBezTo>
                                          <a:pt x="190" y="157"/>
                                          <a:pt x="190" y="157"/>
                                          <a:pt x="190" y="157"/>
                                        </a:cubicBezTo>
                                        <a:cubicBezTo>
                                          <a:pt x="191" y="154"/>
                                          <a:pt x="192" y="152"/>
                                          <a:pt x="192" y="149"/>
                                        </a:cubicBezTo>
                                        <a:cubicBezTo>
                                          <a:pt x="193" y="150"/>
                                          <a:pt x="194" y="153"/>
                                          <a:pt x="193" y="155"/>
                                        </a:cubicBezTo>
                                        <a:cubicBezTo>
                                          <a:pt x="193" y="155"/>
                                          <a:pt x="193" y="155"/>
                                          <a:pt x="193" y="155"/>
                                        </a:cubicBezTo>
                                        <a:cubicBezTo>
                                          <a:pt x="189" y="160"/>
                                          <a:pt x="199" y="150"/>
                                          <a:pt x="203" y="155"/>
                                        </a:cubicBezTo>
                                        <a:cubicBezTo>
                                          <a:pt x="203" y="156"/>
                                          <a:pt x="203" y="157"/>
                                          <a:pt x="204" y="157"/>
                                        </a:cubicBezTo>
                                        <a:cubicBezTo>
                                          <a:pt x="204" y="158"/>
                                          <a:pt x="204" y="158"/>
                                          <a:pt x="204" y="158"/>
                                        </a:cubicBezTo>
                                        <a:cubicBezTo>
                                          <a:pt x="206" y="159"/>
                                          <a:pt x="204" y="161"/>
                                          <a:pt x="205" y="163"/>
                                        </a:cubicBezTo>
                                        <a:cubicBezTo>
                                          <a:pt x="206" y="160"/>
                                          <a:pt x="206" y="156"/>
                                          <a:pt x="207" y="154"/>
                                        </a:cubicBezTo>
                                        <a:cubicBezTo>
                                          <a:pt x="208" y="154"/>
                                          <a:pt x="208" y="154"/>
                                          <a:pt x="208" y="154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3"/>
                                        </a:cubicBezTo>
                                        <a:cubicBezTo>
                                          <a:pt x="208" y="153"/>
                                          <a:pt x="208" y="153"/>
                                          <a:pt x="208" y="152"/>
                                        </a:cubicBezTo>
                                        <a:cubicBezTo>
                                          <a:pt x="207" y="153"/>
                                          <a:pt x="207" y="153"/>
                                          <a:pt x="206" y="153"/>
                                        </a:cubicBezTo>
                                        <a:cubicBezTo>
                                          <a:pt x="206" y="151"/>
                                          <a:pt x="205" y="151"/>
                                          <a:pt x="204" y="151"/>
                                        </a:cubicBezTo>
                                        <a:cubicBezTo>
                                          <a:pt x="203" y="151"/>
                                          <a:pt x="203" y="151"/>
                                          <a:pt x="202" y="151"/>
                                        </a:cubicBezTo>
                                        <a:cubicBezTo>
                                          <a:pt x="204" y="149"/>
                                          <a:pt x="205" y="148"/>
                                          <a:pt x="208" y="147"/>
                                        </a:cubicBezTo>
                                        <a:cubicBezTo>
                                          <a:pt x="206" y="146"/>
                                          <a:pt x="204" y="149"/>
                                          <a:pt x="203" y="149"/>
                                        </a:cubicBezTo>
                                        <a:cubicBezTo>
                                          <a:pt x="203" y="149"/>
                                          <a:pt x="203" y="149"/>
                                          <a:pt x="203" y="148"/>
                                        </a:cubicBezTo>
                                        <a:cubicBezTo>
                                          <a:pt x="203" y="148"/>
                                          <a:pt x="203" y="148"/>
                                          <a:pt x="203" y="148"/>
                                        </a:cubicBezTo>
                                        <a:cubicBezTo>
                                          <a:pt x="202" y="149"/>
                                          <a:pt x="201" y="150"/>
                                          <a:pt x="200" y="150"/>
                                        </a:cubicBezTo>
                                        <a:cubicBezTo>
                                          <a:pt x="202" y="147"/>
                                          <a:pt x="206" y="143"/>
                                          <a:pt x="204" y="138"/>
                                        </a:cubicBezTo>
                                        <a:cubicBezTo>
                                          <a:pt x="206" y="138"/>
                                          <a:pt x="206" y="135"/>
                                          <a:pt x="205" y="134"/>
                                        </a:cubicBezTo>
                                        <a:cubicBezTo>
                                          <a:pt x="205" y="138"/>
                                          <a:pt x="202" y="140"/>
                                          <a:pt x="200" y="142"/>
                                        </a:cubicBezTo>
                                        <a:cubicBezTo>
                                          <a:pt x="200" y="140"/>
                                          <a:pt x="201" y="139"/>
                                          <a:pt x="202" y="138"/>
                                        </a:cubicBezTo>
                                        <a:cubicBezTo>
                                          <a:pt x="204" y="135"/>
                                          <a:pt x="203" y="131"/>
                                          <a:pt x="204" y="128"/>
                                        </a:cubicBezTo>
                                        <a:cubicBezTo>
                                          <a:pt x="203" y="127"/>
                                          <a:pt x="203" y="128"/>
                                          <a:pt x="202" y="128"/>
                                        </a:cubicBezTo>
                                        <a:cubicBezTo>
                                          <a:pt x="202" y="128"/>
                                          <a:pt x="202" y="128"/>
                                          <a:pt x="202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29"/>
                                        </a:cubicBezTo>
                                        <a:cubicBezTo>
                                          <a:pt x="201" y="129"/>
                                          <a:pt x="201" y="129"/>
                                          <a:pt x="201" y="130"/>
                                        </a:cubicBezTo>
                                        <a:cubicBezTo>
                                          <a:pt x="200" y="129"/>
                                          <a:pt x="200" y="129"/>
                                          <a:pt x="200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200" y="130"/>
                                          <a:pt x="201" y="130"/>
                                        </a:cubicBezTo>
                                        <a:cubicBezTo>
                                          <a:pt x="200" y="130"/>
                                          <a:pt x="200" y="131"/>
                                          <a:pt x="200" y="131"/>
                                        </a:cubicBezTo>
                                        <a:cubicBezTo>
                                          <a:pt x="200" y="131"/>
                                          <a:pt x="198" y="132"/>
                                          <a:pt x="197" y="134"/>
                                        </a:cubicBezTo>
                                        <a:cubicBezTo>
                                          <a:pt x="196" y="134"/>
                                          <a:pt x="196" y="134"/>
                                          <a:pt x="197" y="135"/>
                                        </a:cubicBezTo>
                                        <a:cubicBezTo>
                                          <a:pt x="196" y="135"/>
                                          <a:pt x="196" y="135"/>
                                          <a:pt x="196" y="135"/>
                                        </a:cubicBezTo>
                                        <a:cubicBezTo>
                                          <a:pt x="196" y="136"/>
                                          <a:pt x="196" y="135"/>
                                          <a:pt x="195" y="135"/>
                                        </a:cubicBezTo>
                                        <a:cubicBezTo>
                                          <a:pt x="195" y="135"/>
                                          <a:pt x="195" y="135"/>
                                          <a:pt x="195" y="135"/>
                                        </a:cubicBezTo>
                                        <a:cubicBezTo>
                                          <a:pt x="195" y="136"/>
                                          <a:pt x="195" y="136"/>
                                          <a:pt x="196" y="137"/>
                                        </a:cubicBezTo>
                                        <a:cubicBezTo>
                                          <a:pt x="196" y="137"/>
                                          <a:pt x="196" y="136"/>
                                          <a:pt x="196" y="136"/>
                                        </a:cubicBezTo>
                                        <a:cubicBezTo>
                                          <a:pt x="197" y="136"/>
                                          <a:pt x="198" y="135"/>
                                          <a:pt x="198" y="134"/>
                                        </a:cubicBezTo>
                                        <a:cubicBezTo>
                                          <a:pt x="198" y="134"/>
                                          <a:pt x="198" y="134"/>
                                          <a:pt x="198" y="134"/>
                                        </a:cubicBezTo>
                                        <a:cubicBezTo>
                                          <a:pt x="199" y="134"/>
                                          <a:pt x="199" y="133"/>
                                          <a:pt x="200" y="133"/>
                                        </a:cubicBezTo>
                                        <a:cubicBezTo>
                                          <a:pt x="199" y="134"/>
                                          <a:pt x="198" y="135"/>
                                          <a:pt x="198" y="136"/>
                                        </a:cubicBezTo>
                                        <a:cubicBezTo>
                                          <a:pt x="197" y="136"/>
                                          <a:pt x="196" y="137"/>
                                          <a:pt x="195" y="138"/>
                                        </a:cubicBezTo>
                                        <a:cubicBezTo>
                                          <a:pt x="195" y="137"/>
                                          <a:pt x="194" y="137"/>
                                          <a:pt x="194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3" y="137"/>
                                        </a:cubicBezTo>
                                        <a:cubicBezTo>
                                          <a:pt x="194" y="137"/>
                                          <a:pt x="194" y="137"/>
                                          <a:pt x="194" y="138"/>
                                        </a:cubicBezTo>
                                        <a:cubicBezTo>
                                          <a:pt x="193" y="137"/>
                                          <a:pt x="192" y="137"/>
                                          <a:pt x="191" y="138"/>
                                        </a:cubicBezTo>
                                        <a:cubicBezTo>
                                          <a:pt x="191" y="137"/>
                                          <a:pt x="191" y="137"/>
                                          <a:pt x="191" y="137"/>
                                        </a:cubicBezTo>
                                        <a:cubicBezTo>
                                          <a:pt x="190" y="137"/>
                                          <a:pt x="190" y="137"/>
                                          <a:pt x="190" y="137"/>
                                        </a:cubicBezTo>
                                        <a:cubicBezTo>
                                          <a:pt x="190" y="138"/>
                                          <a:pt x="190" y="139"/>
                                          <a:pt x="190" y="140"/>
                                        </a:cubicBezTo>
                                        <a:cubicBezTo>
                                          <a:pt x="192" y="140"/>
                                          <a:pt x="191" y="139"/>
                                          <a:pt x="191" y="139"/>
                                        </a:cubicBezTo>
                                        <a:cubicBezTo>
                                          <a:pt x="192" y="139"/>
                                          <a:pt x="191" y="139"/>
                                          <a:pt x="192" y="139"/>
                                        </a:cubicBezTo>
                                        <a:cubicBezTo>
                                          <a:pt x="192" y="139"/>
                                          <a:pt x="192" y="139"/>
                                          <a:pt x="192" y="139"/>
                                        </a:cubicBezTo>
                                        <a:cubicBezTo>
                                          <a:pt x="193" y="139"/>
                                          <a:pt x="193" y="139"/>
                                          <a:pt x="194" y="140"/>
                                        </a:cubicBezTo>
                                        <a:cubicBezTo>
                                          <a:pt x="196" y="140"/>
                                          <a:pt x="196" y="143"/>
                                          <a:pt x="197" y="145"/>
                                        </a:cubicBezTo>
                                        <a:cubicBezTo>
                                          <a:pt x="198" y="144"/>
                                          <a:pt x="198" y="144"/>
                                          <a:pt x="198" y="144"/>
                                        </a:cubicBezTo>
                                        <a:cubicBezTo>
                                          <a:pt x="201" y="145"/>
                                          <a:pt x="202" y="141"/>
                                          <a:pt x="204" y="139"/>
                                        </a:cubicBezTo>
                                        <a:cubicBezTo>
                                          <a:pt x="203" y="142"/>
                                          <a:pt x="202" y="145"/>
                                          <a:pt x="201" y="148"/>
                                        </a:cubicBezTo>
                                        <a:cubicBezTo>
                                          <a:pt x="200" y="149"/>
                                          <a:pt x="199" y="150"/>
                                          <a:pt x="198" y="150"/>
                                        </a:cubicBezTo>
                                        <a:cubicBezTo>
                                          <a:pt x="198" y="146"/>
                                          <a:pt x="195" y="146"/>
                                          <a:pt x="193" y="144"/>
                                        </a:cubicBezTo>
                                        <a:cubicBezTo>
                                          <a:pt x="193" y="144"/>
                                          <a:pt x="194" y="144"/>
                                          <a:pt x="194" y="144"/>
                                        </a:cubicBezTo>
                                        <a:cubicBezTo>
                                          <a:pt x="194" y="144"/>
                                          <a:pt x="195" y="144"/>
                                          <a:pt x="195" y="145"/>
                                        </a:cubicBezTo>
                                        <a:cubicBezTo>
                                          <a:pt x="195" y="145"/>
                                          <a:pt x="195" y="145"/>
                                          <a:pt x="195" y="145"/>
                                        </a:cubicBezTo>
                                        <a:cubicBezTo>
                                          <a:pt x="195" y="143"/>
                                          <a:pt x="193" y="142"/>
                                          <a:pt x="192" y="143"/>
                                        </a:cubicBezTo>
                                        <a:cubicBezTo>
                                          <a:pt x="192" y="142"/>
                                          <a:pt x="192" y="142"/>
                                          <a:pt x="192" y="142"/>
                                        </a:cubicBezTo>
                                        <a:cubicBezTo>
                                          <a:pt x="192" y="141"/>
                                          <a:pt x="191" y="142"/>
                                          <a:pt x="190" y="142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89" y="141"/>
                                        </a:cubicBezTo>
                                        <a:cubicBezTo>
                                          <a:pt x="190" y="141"/>
                                          <a:pt x="190" y="141"/>
                                          <a:pt x="190" y="141"/>
                                        </a:cubicBezTo>
                                        <a:cubicBezTo>
                                          <a:pt x="190" y="139"/>
                                          <a:pt x="190" y="138"/>
                                          <a:pt x="189" y="136"/>
                                        </a:cubicBezTo>
                                        <a:cubicBezTo>
                                          <a:pt x="191" y="136"/>
                                          <a:pt x="193" y="135"/>
                                          <a:pt x="193" y="133"/>
                                        </a:cubicBezTo>
                                        <a:cubicBezTo>
                                          <a:pt x="195" y="131"/>
                                          <a:pt x="196" y="130"/>
                                          <a:pt x="199" y="130"/>
                                        </a:cubicBezTo>
                                        <a:cubicBezTo>
                                          <a:pt x="203" y="126"/>
                                          <a:pt x="203" y="122"/>
                                          <a:pt x="206" y="118"/>
                                        </a:cubicBezTo>
                                        <a:cubicBezTo>
                                          <a:pt x="208" y="116"/>
                                          <a:pt x="210" y="114"/>
                                          <a:pt x="212" y="113"/>
                                        </a:cubicBezTo>
                                        <a:cubicBezTo>
                                          <a:pt x="211" y="120"/>
                                          <a:pt x="205" y="125"/>
                                          <a:pt x="207" y="131"/>
                                        </a:cubicBezTo>
                                        <a:cubicBezTo>
                                          <a:pt x="206" y="135"/>
                                          <a:pt x="209" y="142"/>
                                          <a:pt x="204" y="144"/>
                                        </a:cubicBezTo>
                                        <a:cubicBezTo>
                                          <a:pt x="206" y="144"/>
                                          <a:pt x="209" y="141"/>
                                          <a:pt x="208" y="139"/>
                                        </a:cubicBezTo>
                                        <a:cubicBezTo>
                                          <a:pt x="209" y="141"/>
                                          <a:pt x="208" y="143"/>
                                          <a:pt x="206" y="144"/>
                                        </a:cubicBezTo>
                                        <a:cubicBezTo>
                                          <a:pt x="206" y="144"/>
                                          <a:pt x="206" y="145"/>
                                          <a:pt x="206" y="145"/>
                                        </a:cubicBezTo>
                                        <a:cubicBezTo>
                                          <a:pt x="207" y="145"/>
                                          <a:pt x="207" y="145"/>
                                          <a:pt x="208" y="144"/>
                                        </a:cubicBezTo>
                                        <a:cubicBezTo>
                                          <a:pt x="208" y="144"/>
                                          <a:pt x="207" y="145"/>
                                          <a:pt x="207" y="145"/>
                                        </a:cubicBezTo>
                                        <a:cubicBezTo>
                                          <a:pt x="207" y="146"/>
                                          <a:pt x="207" y="146"/>
                                          <a:pt x="207" y="146"/>
                                        </a:cubicBezTo>
                                        <a:cubicBezTo>
                                          <a:pt x="208" y="146"/>
                                          <a:pt x="208" y="146"/>
                                          <a:pt x="208" y="145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7"/>
                                        </a:cubicBezTo>
                                        <a:cubicBezTo>
                                          <a:pt x="209" y="146"/>
                                          <a:pt x="209" y="146"/>
                                          <a:pt x="209" y="146"/>
                                        </a:cubicBezTo>
                                        <a:cubicBezTo>
                                          <a:pt x="210" y="146"/>
                                          <a:pt x="210" y="146"/>
                                          <a:pt x="210" y="146"/>
                                        </a:cubicBezTo>
                                        <a:cubicBezTo>
                                          <a:pt x="211" y="146"/>
                                          <a:pt x="211" y="145"/>
                                          <a:pt x="211" y="145"/>
                                        </a:cubicBezTo>
                                        <a:cubicBezTo>
                                          <a:pt x="210" y="144"/>
                                          <a:pt x="210" y="145"/>
                                          <a:pt x="210" y="145"/>
                                        </a:cubicBezTo>
                                        <a:cubicBezTo>
                                          <a:pt x="210" y="145"/>
                                          <a:pt x="210" y="145"/>
                                          <a:pt x="210" y="144"/>
                                        </a:cubicBezTo>
                                        <a:cubicBezTo>
                                          <a:pt x="210" y="144"/>
                                          <a:pt x="209" y="145"/>
                                          <a:pt x="209" y="145"/>
                                        </a:cubicBezTo>
                                        <a:cubicBezTo>
                                          <a:pt x="209" y="144"/>
                                          <a:pt x="210" y="144"/>
                                          <a:pt x="209" y="143"/>
                                        </a:cubicBezTo>
                                        <a:cubicBezTo>
                                          <a:pt x="210" y="143"/>
                                          <a:pt x="210" y="144"/>
                                          <a:pt x="210" y="144"/>
                                        </a:cubicBezTo>
                                        <a:cubicBezTo>
                                          <a:pt x="209" y="143"/>
                                          <a:pt x="210" y="143"/>
                                          <a:pt x="210" y="142"/>
                                        </a:cubicBezTo>
                                        <a:cubicBezTo>
                                          <a:pt x="209" y="143"/>
                                          <a:pt x="208" y="144"/>
                                          <a:pt x="208" y="144"/>
                                        </a:cubicBezTo>
                                        <a:cubicBezTo>
                                          <a:pt x="207" y="144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8" y="143"/>
                                          <a:pt x="208" y="143"/>
                                          <a:pt x="208" y="143"/>
                                        </a:cubicBezTo>
                                        <a:cubicBezTo>
                                          <a:pt x="209" y="142"/>
                                          <a:pt x="210" y="141"/>
                                          <a:pt x="210" y="139"/>
                                        </a:cubicBezTo>
                                        <a:cubicBezTo>
                                          <a:pt x="210" y="139"/>
                                          <a:pt x="210" y="141"/>
                                          <a:pt x="210" y="142"/>
                                        </a:cubicBezTo>
                                        <a:cubicBezTo>
                                          <a:pt x="211" y="142"/>
                                          <a:pt x="210" y="141"/>
                                          <a:pt x="211" y="141"/>
                                        </a:cubicBezTo>
                                        <a:cubicBezTo>
                                          <a:pt x="211" y="140"/>
                                          <a:pt x="211" y="138"/>
                                          <a:pt x="211" y="137"/>
                                        </a:cubicBezTo>
                                        <a:cubicBezTo>
                                          <a:pt x="219" y="137"/>
                                          <a:pt x="222" y="128"/>
                                          <a:pt x="228" y="123"/>
                                        </a:cubicBezTo>
                                        <a:cubicBezTo>
                                          <a:pt x="228" y="122"/>
                                          <a:pt x="231" y="122"/>
                                          <a:pt x="231" y="121"/>
                                        </a:cubicBezTo>
                                        <a:cubicBezTo>
                                          <a:pt x="233" y="121"/>
                                          <a:pt x="235" y="119"/>
                                          <a:pt x="236" y="120"/>
                                        </a:cubicBezTo>
                                        <a:cubicBezTo>
                                          <a:pt x="234" y="121"/>
                                          <a:pt x="231" y="124"/>
                                          <a:pt x="229" y="126"/>
                                        </a:cubicBezTo>
                                        <a:cubicBezTo>
                                          <a:pt x="231" y="125"/>
                                          <a:pt x="232" y="123"/>
                                          <a:pt x="234" y="122"/>
                                        </a:cubicBezTo>
                                        <a:cubicBezTo>
                                          <a:pt x="229" y="132"/>
                                          <a:pt x="224" y="144"/>
                                          <a:pt x="217" y="151"/>
                                        </a:cubicBezTo>
                                        <a:cubicBezTo>
                                          <a:pt x="217" y="153"/>
                                          <a:pt x="216" y="155"/>
                                          <a:pt x="215" y="157"/>
                                        </a:cubicBezTo>
                                        <a:cubicBezTo>
                                          <a:pt x="215" y="158"/>
                                          <a:pt x="215" y="159"/>
                                          <a:pt x="214" y="160"/>
                                        </a:cubicBezTo>
                                        <a:cubicBezTo>
                                          <a:pt x="214" y="158"/>
                                          <a:pt x="215" y="157"/>
                                          <a:pt x="214" y="156"/>
                                        </a:cubicBezTo>
                                        <a:cubicBezTo>
                                          <a:pt x="215" y="154"/>
                                          <a:pt x="216" y="152"/>
                                          <a:pt x="217" y="151"/>
                                        </a:cubicBezTo>
                                        <a:cubicBezTo>
                                          <a:pt x="217" y="150"/>
                                          <a:pt x="218" y="150"/>
                                          <a:pt x="218" y="149"/>
                                        </a:cubicBezTo>
                                        <a:cubicBezTo>
                                          <a:pt x="215" y="151"/>
                                          <a:pt x="215" y="154"/>
                                          <a:pt x="213" y="156"/>
                                        </a:cubicBezTo>
                                        <a:cubicBezTo>
                                          <a:pt x="213" y="157"/>
                                          <a:pt x="212" y="157"/>
                                          <a:pt x="212" y="157"/>
                                        </a:cubicBezTo>
                                        <a:cubicBezTo>
                                          <a:pt x="212" y="157"/>
                                          <a:pt x="210" y="155"/>
                                          <a:pt x="212" y="153"/>
                                        </a:cubicBezTo>
                                        <a:cubicBezTo>
                                          <a:pt x="212" y="153"/>
                                          <a:pt x="212" y="153"/>
                                          <a:pt x="213" y="153"/>
                                        </a:cubicBezTo>
                                        <a:cubicBezTo>
                                          <a:pt x="212" y="154"/>
                                          <a:pt x="212" y="155"/>
                                          <a:pt x="211" y="155"/>
                                        </a:cubicBezTo>
                                        <a:cubicBezTo>
                                          <a:pt x="213" y="155"/>
                                          <a:pt x="214" y="153"/>
                                          <a:pt x="215" y="153"/>
                                        </a:cubicBezTo>
                                        <a:cubicBezTo>
                                          <a:pt x="214" y="151"/>
                                          <a:pt x="213" y="153"/>
                                          <a:pt x="213" y="153"/>
                                        </a:cubicBezTo>
                                        <a:cubicBezTo>
                                          <a:pt x="212" y="152"/>
                                          <a:pt x="215" y="152"/>
                                          <a:pt x="214" y="151"/>
                                        </a:cubicBezTo>
                                        <a:cubicBezTo>
                                          <a:pt x="216" y="150"/>
                                          <a:pt x="217" y="149"/>
                                          <a:pt x="218" y="148"/>
                                        </a:cubicBezTo>
                                        <a:cubicBezTo>
                                          <a:pt x="215" y="148"/>
                                          <a:pt x="215" y="151"/>
                                          <a:pt x="213" y="151"/>
                                        </a:cubicBezTo>
                                        <a:cubicBezTo>
                                          <a:pt x="213" y="150"/>
                                          <a:pt x="214" y="148"/>
                                          <a:pt x="215" y="147"/>
                                        </a:cubicBezTo>
                                        <a:cubicBezTo>
                                          <a:pt x="215" y="147"/>
                                          <a:pt x="215" y="147"/>
                                          <a:pt x="215" y="146"/>
                                        </a:cubicBezTo>
                                        <a:cubicBezTo>
                                          <a:pt x="217" y="145"/>
                                          <a:pt x="219" y="143"/>
                                          <a:pt x="220" y="141"/>
                                        </a:cubicBezTo>
                                        <a:cubicBezTo>
                                          <a:pt x="221" y="141"/>
                                          <a:pt x="222" y="139"/>
                                          <a:pt x="223" y="138"/>
                                        </a:cubicBezTo>
                                        <a:cubicBezTo>
                                          <a:pt x="224" y="137"/>
                                          <a:pt x="224" y="136"/>
                                          <a:pt x="225" y="135"/>
                                        </a:cubicBezTo>
                                        <a:cubicBezTo>
                                          <a:pt x="221" y="138"/>
                                          <a:pt x="218" y="143"/>
                                          <a:pt x="215" y="146"/>
                                        </a:cubicBezTo>
                                        <a:cubicBezTo>
                                          <a:pt x="213" y="146"/>
                                          <a:pt x="213" y="147"/>
                                          <a:pt x="212" y="147"/>
                                        </a:cubicBezTo>
                                        <a:cubicBezTo>
                                          <a:pt x="212" y="147"/>
                                          <a:pt x="212" y="146"/>
                                          <a:pt x="212" y="146"/>
                                        </a:cubicBezTo>
                                        <a:cubicBezTo>
                                          <a:pt x="212" y="147"/>
                                          <a:pt x="210" y="147"/>
                                          <a:pt x="210" y="148"/>
                                        </a:cubicBezTo>
                                        <a:cubicBezTo>
                                          <a:pt x="210" y="148"/>
                                          <a:pt x="210" y="148"/>
                                          <a:pt x="210" y="148"/>
                                        </a:cubicBezTo>
                                        <a:cubicBezTo>
                                          <a:pt x="209" y="149"/>
                                          <a:pt x="208" y="151"/>
                                          <a:pt x="207" y="152"/>
                                        </a:cubicBezTo>
                                        <a:cubicBezTo>
                                          <a:pt x="209" y="151"/>
                                          <a:pt x="211" y="149"/>
                                          <a:pt x="213" y="148"/>
                                        </a:cubicBezTo>
                                        <a:cubicBezTo>
                                          <a:pt x="212" y="151"/>
                                          <a:pt x="210" y="153"/>
                                          <a:pt x="210" y="156"/>
                                        </a:cubicBezTo>
                                        <a:cubicBezTo>
                                          <a:pt x="209" y="158"/>
                                          <a:pt x="210" y="161"/>
                                          <a:pt x="211" y="163"/>
                                        </a:cubicBezTo>
                                        <a:cubicBezTo>
                                          <a:pt x="211" y="161"/>
                                          <a:pt x="210" y="159"/>
                                          <a:pt x="211" y="157"/>
                                        </a:cubicBezTo>
                                        <a:cubicBezTo>
                                          <a:pt x="213" y="160"/>
                                          <a:pt x="212" y="164"/>
                                          <a:pt x="211" y="166"/>
                                        </a:cubicBezTo>
                                        <a:cubicBezTo>
                                          <a:pt x="210" y="167"/>
                                          <a:pt x="210" y="166"/>
                                          <a:pt x="210" y="166"/>
                                        </a:cubicBezTo>
                                        <a:cubicBezTo>
                                          <a:pt x="210" y="166"/>
                                          <a:pt x="210" y="166"/>
                                          <a:pt x="209" y="166"/>
                                        </a:cubicBezTo>
                                        <a:cubicBezTo>
                                          <a:pt x="209" y="167"/>
                                          <a:pt x="210" y="166"/>
                                          <a:pt x="210" y="167"/>
                                        </a:cubicBezTo>
                                        <a:cubicBezTo>
                                          <a:pt x="210" y="167"/>
                                          <a:pt x="210" y="167"/>
                                          <a:pt x="210" y="167"/>
                                        </a:cubicBezTo>
                                        <a:cubicBezTo>
                                          <a:pt x="211" y="167"/>
                                          <a:pt x="210" y="167"/>
                                          <a:pt x="211" y="167"/>
                                        </a:cubicBezTo>
                                        <a:cubicBezTo>
                                          <a:pt x="211" y="168"/>
                                          <a:pt x="210" y="169"/>
                                          <a:pt x="210" y="170"/>
                                        </a:cubicBezTo>
                                        <a:cubicBezTo>
                                          <a:pt x="209" y="169"/>
                                          <a:pt x="208" y="168"/>
                                          <a:pt x="207" y="167"/>
                                        </a:cubicBezTo>
                                        <a:cubicBezTo>
                                          <a:pt x="207" y="169"/>
                                          <a:pt x="210" y="172"/>
                                          <a:pt x="209" y="175"/>
                                        </a:cubicBezTo>
                                        <a:cubicBezTo>
                                          <a:pt x="209" y="175"/>
                                          <a:pt x="209" y="175"/>
                                          <a:pt x="209" y="175"/>
                                        </a:cubicBezTo>
                                        <a:cubicBezTo>
                                          <a:pt x="211" y="180"/>
                                          <a:pt x="208" y="184"/>
                                          <a:pt x="205" y="186"/>
                                        </a:cubicBezTo>
                                        <a:cubicBezTo>
                                          <a:pt x="205" y="185"/>
                                          <a:pt x="205" y="182"/>
                                          <a:pt x="204" y="181"/>
                                        </a:cubicBezTo>
                                        <a:cubicBezTo>
                                          <a:pt x="204" y="186"/>
                                          <a:pt x="202" y="191"/>
                                          <a:pt x="196" y="189"/>
                                        </a:cubicBezTo>
                                        <a:cubicBezTo>
                                          <a:pt x="198" y="184"/>
                                          <a:pt x="194" y="179"/>
                                          <a:pt x="194" y="174"/>
                                        </a:cubicBezTo>
                                        <a:close/>
                                        <a:moveTo>
                                          <a:pt x="193" y="182"/>
                                        </a:moveTo>
                                        <a:cubicBezTo>
                                          <a:pt x="194" y="182"/>
                                          <a:pt x="193" y="182"/>
                                          <a:pt x="194" y="183"/>
                                        </a:cubicBezTo>
                                        <a:cubicBezTo>
                                          <a:pt x="194" y="182"/>
                                          <a:pt x="194" y="182"/>
                                          <a:pt x="194" y="182"/>
                                        </a:cubicBezTo>
                                        <a:cubicBezTo>
                                          <a:pt x="194" y="180"/>
                                          <a:pt x="192" y="179"/>
                                          <a:pt x="193" y="177"/>
                                        </a:cubicBezTo>
                                        <a:cubicBezTo>
                                          <a:pt x="194" y="177"/>
                                          <a:pt x="193" y="178"/>
                                          <a:pt x="194" y="178"/>
                                        </a:cubicBezTo>
                                        <a:cubicBezTo>
                                          <a:pt x="194" y="178"/>
                                          <a:pt x="194" y="178"/>
                                          <a:pt x="193" y="178"/>
                                        </a:cubicBezTo>
                                        <a:cubicBezTo>
                                          <a:pt x="194" y="180"/>
                                          <a:pt x="194" y="182"/>
                                          <a:pt x="195" y="182"/>
                                        </a:cubicBezTo>
                                        <a:cubicBezTo>
                                          <a:pt x="196" y="185"/>
                                          <a:pt x="196" y="188"/>
                                          <a:pt x="194" y="189"/>
                                        </a:cubicBezTo>
                                        <a:cubicBezTo>
                                          <a:pt x="194" y="187"/>
                                          <a:pt x="194" y="184"/>
                                          <a:pt x="193" y="182"/>
                                        </a:cubicBezTo>
                                        <a:close/>
                                        <a:moveTo>
                                          <a:pt x="192" y="191"/>
                                        </a:moveTo>
                                        <a:cubicBezTo>
                                          <a:pt x="189" y="193"/>
                                          <a:pt x="188" y="198"/>
                                          <a:pt x="183" y="197"/>
                                        </a:cubicBezTo>
                                        <a:cubicBezTo>
                                          <a:pt x="181" y="196"/>
                                          <a:pt x="179" y="193"/>
                                          <a:pt x="177" y="192"/>
                                        </a:cubicBezTo>
                                        <a:cubicBezTo>
                                          <a:pt x="178" y="191"/>
                                          <a:pt x="179" y="189"/>
                                          <a:pt x="180" y="188"/>
                                        </a:cubicBezTo>
                                        <a:cubicBezTo>
                                          <a:pt x="180" y="186"/>
                                          <a:pt x="182" y="184"/>
                                          <a:pt x="182" y="183"/>
                                        </a:cubicBezTo>
                                        <a:cubicBezTo>
                                          <a:pt x="182" y="182"/>
                                          <a:pt x="182" y="182"/>
                                          <a:pt x="182" y="182"/>
                                        </a:cubicBezTo>
                                        <a:cubicBezTo>
                                          <a:pt x="180" y="184"/>
                                          <a:pt x="180" y="186"/>
                                          <a:pt x="178" y="188"/>
                                        </a:cubicBezTo>
                                        <a:cubicBezTo>
                                          <a:pt x="178" y="188"/>
                                          <a:pt x="178" y="188"/>
                                          <a:pt x="178" y="189"/>
                                        </a:cubicBezTo>
                                        <a:cubicBezTo>
                                          <a:pt x="177" y="190"/>
                                          <a:pt x="176" y="190"/>
                                          <a:pt x="176" y="192"/>
                                        </a:cubicBezTo>
                                        <a:cubicBezTo>
                                          <a:pt x="175" y="191"/>
                                          <a:pt x="174" y="191"/>
                                          <a:pt x="173" y="191"/>
                                        </a:cubicBezTo>
                                        <a:cubicBezTo>
                                          <a:pt x="175" y="189"/>
                                          <a:pt x="177" y="188"/>
                                          <a:pt x="178" y="185"/>
                                        </a:cubicBezTo>
                                        <a:cubicBezTo>
                                          <a:pt x="176" y="187"/>
                                          <a:pt x="175" y="189"/>
                                          <a:pt x="172" y="190"/>
                                        </a:cubicBezTo>
                                        <a:cubicBezTo>
                                          <a:pt x="172" y="190"/>
                                          <a:pt x="172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1" y="190"/>
                                        </a:cubicBezTo>
                                        <a:cubicBezTo>
                                          <a:pt x="171" y="190"/>
                                          <a:pt x="171" y="190"/>
                                          <a:pt x="170" y="190"/>
                                        </a:cubicBezTo>
                                        <a:cubicBezTo>
                                          <a:pt x="172" y="188"/>
                                          <a:pt x="174" y="187"/>
                                          <a:pt x="175" y="186"/>
                                        </a:cubicBezTo>
                                        <a:cubicBezTo>
                                          <a:pt x="173" y="187"/>
                                          <a:pt x="171" y="189"/>
                                          <a:pt x="168" y="189"/>
                                        </a:cubicBezTo>
                                        <a:cubicBezTo>
                                          <a:pt x="167" y="188"/>
                                          <a:pt x="166" y="185"/>
                                          <a:pt x="166" y="183"/>
                                        </a:cubicBezTo>
                                        <a:cubicBezTo>
                                          <a:pt x="166" y="183"/>
                                          <a:pt x="167" y="182"/>
                                          <a:pt x="168" y="182"/>
                                        </a:cubicBezTo>
                                        <a:cubicBezTo>
                                          <a:pt x="168" y="181"/>
                                          <a:pt x="169" y="180"/>
                                          <a:pt x="169" y="180"/>
                                        </a:cubicBezTo>
                                        <a:cubicBezTo>
                                          <a:pt x="174" y="174"/>
                                          <a:pt x="175" y="164"/>
                                          <a:pt x="185" y="162"/>
                                        </a:cubicBezTo>
                                        <a:cubicBezTo>
                                          <a:pt x="184" y="165"/>
                                          <a:pt x="186" y="168"/>
                                          <a:pt x="185" y="170"/>
                                        </a:cubicBezTo>
                                        <a:cubicBezTo>
                                          <a:pt x="185" y="171"/>
                                          <a:pt x="185" y="172"/>
                                          <a:pt x="185" y="172"/>
                                        </a:cubicBezTo>
                                        <a:cubicBezTo>
                                          <a:pt x="187" y="169"/>
                                          <a:pt x="185" y="165"/>
                                          <a:pt x="187" y="163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2"/>
                                        </a:cubicBezTo>
                                        <a:cubicBezTo>
                                          <a:pt x="187" y="162"/>
                                          <a:pt x="187" y="162"/>
                                          <a:pt x="187" y="163"/>
                                        </a:cubicBezTo>
                                        <a:cubicBezTo>
                                          <a:pt x="187" y="163"/>
                                          <a:pt x="187" y="163"/>
                                          <a:pt x="188" y="163"/>
                                        </a:cubicBezTo>
                                        <a:cubicBezTo>
                                          <a:pt x="188" y="163"/>
                                          <a:pt x="188" y="162"/>
                                          <a:pt x="188" y="162"/>
                                        </a:cubicBezTo>
                                        <a:cubicBezTo>
                                          <a:pt x="188" y="162"/>
                                          <a:pt x="188" y="163"/>
                                          <a:pt x="189" y="163"/>
                                        </a:cubicBezTo>
                                        <a:cubicBezTo>
                                          <a:pt x="188" y="164"/>
                                          <a:pt x="189" y="165"/>
                                          <a:pt x="189" y="165"/>
                                        </a:cubicBezTo>
                                        <a:cubicBezTo>
                                          <a:pt x="189" y="164"/>
                                          <a:pt x="189" y="163"/>
                                          <a:pt x="189" y="162"/>
                                        </a:cubicBezTo>
                                        <a:cubicBezTo>
                                          <a:pt x="189" y="162"/>
                                          <a:pt x="189" y="162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61"/>
                                          <a:pt x="189" y="161"/>
                                          <a:pt x="189" y="161"/>
                                        </a:cubicBezTo>
                                        <a:cubicBezTo>
                                          <a:pt x="189" y="171"/>
                                          <a:pt x="193" y="181"/>
                                          <a:pt x="192" y="190"/>
                                        </a:cubicBezTo>
                                        <a:cubicBezTo>
                                          <a:pt x="192" y="191"/>
                                          <a:pt x="192" y="191"/>
                                          <a:pt x="192" y="191"/>
                                        </a:cubicBezTo>
                                        <a:close/>
                                        <a:moveTo>
                                          <a:pt x="149" y="176"/>
                                        </a:moveTo>
                                        <a:cubicBezTo>
                                          <a:pt x="149" y="175"/>
                                          <a:pt x="148" y="174"/>
                                          <a:pt x="148" y="173"/>
                                        </a:cubicBezTo>
                                        <a:cubicBezTo>
                                          <a:pt x="149" y="175"/>
                                          <a:pt x="153" y="172"/>
                                          <a:pt x="154" y="171"/>
                                        </a:cubicBezTo>
                                        <a:cubicBezTo>
                                          <a:pt x="153" y="175"/>
                                          <a:pt x="153" y="179"/>
                                          <a:pt x="151" y="181"/>
                                        </a:cubicBezTo>
                                        <a:cubicBezTo>
                                          <a:pt x="150" y="180"/>
                                          <a:pt x="149" y="178"/>
                                          <a:pt x="149" y="176"/>
                                        </a:cubicBezTo>
                                        <a:cubicBezTo>
                                          <a:pt x="149" y="176"/>
                                          <a:pt x="149" y="176"/>
                                          <a:pt x="149" y="176"/>
                                        </a:cubicBezTo>
                                        <a:close/>
                                        <a:moveTo>
                                          <a:pt x="149" y="178"/>
                                        </a:moveTo>
                                        <a:cubicBezTo>
                                          <a:pt x="148" y="178"/>
                                          <a:pt x="148" y="178"/>
                                          <a:pt x="148" y="178"/>
                                        </a:cubicBezTo>
                                        <a:cubicBezTo>
                                          <a:pt x="148" y="178"/>
                                          <a:pt x="149" y="178"/>
                                          <a:pt x="149" y="178"/>
                                        </a:cubicBezTo>
                                        <a:close/>
                                        <a:moveTo>
                                          <a:pt x="151" y="120"/>
                                        </a:moveTo>
                                        <a:cubicBezTo>
                                          <a:pt x="151" y="120"/>
                                          <a:pt x="151" y="120"/>
                                          <a:pt x="152" y="120"/>
                                        </a:cubicBezTo>
                                        <a:cubicBezTo>
                                          <a:pt x="152" y="118"/>
                                          <a:pt x="154" y="114"/>
                                          <a:pt x="152" y="111"/>
                                        </a:cubicBezTo>
                                        <a:cubicBezTo>
                                          <a:pt x="152" y="109"/>
                                          <a:pt x="151" y="106"/>
                                          <a:pt x="150" y="104"/>
                                        </a:cubicBezTo>
                                        <a:cubicBezTo>
                                          <a:pt x="152" y="105"/>
                                          <a:pt x="153" y="108"/>
                                          <a:pt x="153" y="110"/>
                                        </a:cubicBezTo>
                                        <a:cubicBezTo>
                                          <a:pt x="154" y="108"/>
                                          <a:pt x="152" y="106"/>
                                          <a:pt x="151" y="104"/>
                                        </a:cubicBezTo>
                                        <a:cubicBezTo>
                                          <a:pt x="153" y="104"/>
                                          <a:pt x="153" y="106"/>
                                          <a:pt x="154" y="108"/>
                                        </a:cubicBezTo>
                                        <a:cubicBezTo>
                                          <a:pt x="155" y="107"/>
                                          <a:pt x="155" y="107"/>
                                          <a:pt x="155" y="107"/>
                                        </a:cubicBezTo>
                                        <a:cubicBezTo>
                                          <a:pt x="159" y="111"/>
                                          <a:pt x="155" y="118"/>
                                          <a:pt x="156" y="123"/>
                                        </a:cubicBezTo>
                                        <a:cubicBezTo>
                                          <a:pt x="155" y="127"/>
                                          <a:pt x="157" y="131"/>
                                          <a:pt x="158" y="134"/>
                                        </a:cubicBezTo>
                                        <a:cubicBezTo>
                                          <a:pt x="158" y="134"/>
                                          <a:pt x="158" y="135"/>
                                          <a:pt x="158" y="135"/>
                                        </a:cubicBezTo>
                                        <a:cubicBezTo>
                                          <a:pt x="157" y="135"/>
                                          <a:pt x="157" y="133"/>
                                          <a:pt x="157" y="132"/>
                                        </a:cubicBezTo>
                                        <a:cubicBezTo>
                                          <a:pt x="157" y="132"/>
                                          <a:pt x="156" y="132"/>
                                          <a:pt x="156" y="132"/>
                                        </a:cubicBezTo>
                                        <a:cubicBezTo>
                                          <a:pt x="156" y="133"/>
                                          <a:pt x="157" y="134"/>
                                          <a:pt x="157" y="136"/>
                                        </a:cubicBezTo>
                                        <a:cubicBezTo>
                                          <a:pt x="157" y="135"/>
                                          <a:pt x="156" y="135"/>
                                          <a:pt x="156" y="135"/>
                                        </a:cubicBezTo>
                                        <a:cubicBezTo>
                                          <a:pt x="155" y="134"/>
                                          <a:pt x="155" y="130"/>
                                          <a:pt x="155" y="129"/>
                                        </a:cubicBezTo>
                                        <a:cubicBezTo>
                                          <a:pt x="154" y="132"/>
                                          <a:pt x="156" y="133"/>
                                          <a:pt x="156" y="136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6" y="137"/>
                                          <a:pt x="156" y="137"/>
                                          <a:pt x="156" y="137"/>
                                        </a:cubicBezTo>
                                        <a:cubicBezTo>
                                          <a:pt x="155" y="138"/>
                                          <a:pt x="155" y="138"/>
                                          <a:pt x="154" y="138"/>
                                        </a:cubicBezTo>
                                        <a:cubicBezTo>
                                          <a:pt x="153" y="136"/>
                                          <a:pt x="154" y="133"/>
                                          <a:pt x="153" y="131"/>
                                        </a:cubicBezTo>
                                        <a:cubicBezTo>
                                          <a:pt x="153" y="133"/>
                                          <a:pt x="153" y="137"/>
                                          <a:pt x="154" y="139"/>
                                        </a:cubicBezTo>
                                        <a:cubicBezTo>
                                          <a:pt x="153" y="140"/>
                                          <a:pt x="152" y="140"/>
                                          <a:pt x="152" y="141"/>
                                        </a:cubicBezTo>
                                        <a:cubicBezTo>
                                          <a:pt x="151" y="140"/>
                                          <a:pt x="151" y="139"/>
                                          <a:pt x="151" y="138"/>
                                        </a:cubicBezTo>
                                        <a:cubicBezTo>
                                          <a:pt x="151" y="138"/>
                                          <a:pt x="151" y="138"/>
                                          <a:pt x="151" y="138"/>
                                        </a:cubicBezTo>
                                        <a:cubicBezTo>
                                          <a:pt x="151" y="136"/>
                                          <a:pt x="150" y="135"/>
                                          <a:pt x="151" y="134"/>
                                        </a:cubicBezTo>
                                        <a:cubicBezTo>
                                          <a:pt x="150" y="131"/>
                                          <a:pt x="151" y="128"/>
                                          <a:pt x="152" y="126"/>
                                        </a:cubicBezTo>
                                        <a:cubicBezTo>
                                          <a:pt x="151" y="126"/>
                                          <a:pt x="151" y="126"/>
                                          <a:pt x="151" y="125"/>
                                        </a:cubicBezTo>
                                        <a:cubicBezTo>
                                          <a:pt x="150" y="128"/>
                                          <a:pt x="150" y="131"/>
                                          <a:pt x="150" y="133"/>
                                        </a:cubicBezTo>
                                        <a:cubicBezTo>
                                          <a:pt x="149" y="134"/>
                                          <a:pt x="151" y="137"/>
                                          <a:pt x="150" y="138"/>
                                        </a:cubicBezTo>
                                        <a:cubicBezTo>
                                          <a:pt x="151" y="139"/>
                                          <a:pt x="151" y="140"/>
                                          <a:pt x="150" y="140"/>
                                        </a:cubicBezTo>
                                        <a:cubicBezTo>
                                          <a:pt x="149" y="138"/>
                                          <a:pt x="150" y="136"/>
                                          <a:pt x="149" y="135"/>
                                        </a:cubicBezTo>
                                        <a:cubicBezTo>
                                          <a:pt x="149" y="135"/>
                                          <a:pt x="149" y="136"/>
                                          <a:pt x="149" y="137"/>
                                        </a:cubicBezTo>
                                        <a:cubicBezTo>
                                          <a:pt x="148" y="132"/>
                                          <a:pt x="150" y="125"/>
                                          <a:pt x="151" y="120"/>
                                        </a:cubicBezTo>
                                        <a:close/>
                                        <a:moveTo>
                                          <a:pt x="150" y="119"/>
                                        </a:moveTo>
                                        <a:cubicBezTo>
                                          <a:pt x="150" y="115"/>
                                          <a:pt x="150" y="109"/>
                                          <a:pt x="149" y="104"/>
                                        </a:cubicBezTo>
                                        <a:cubicBezTo>
                                          <a:pt x="148" y="103"/>
                                          <a:pt x="148" y="103"/>
                                          <a:pt x="148" y="102"/>
                                        </a:cubicBezTo>
                                        <a:cubicBezTo>
                                          <a:pt x="148" y="102"/>
                                          <a:pt x="148" y="102"/>
                                          <a:pt x="149" y="102"/>
                                        </a:cubicBezTo>
                                        <a:cubicBezTo>
                                          <a:pt x="151" y="108"/>
                                          <a:pt x="153" y="113"/>
                                          <a:pt x="150" y="119"/>
                                        </a:cubicBezTo>
                                        <a:close/>
                                        <a:moveTo>
                                          <a:pt x="162" y="73"/>
                                        </a:moveTo>
                                        <a:cubicBezTo>
                                          <a:pt x="159" y="68"/>
                                          <a:pt x="158" y="61"/>
                                          <a:pt x="157" y="55"/>
                                        </a:cubicBezTo>
                                        <a:cubicBezTo>
                                          <a:pt x="158" y="61"/>
                                          <a:pt x="161" y="67"/>
                                          <a:pt x="162" y="73"/>
                                        </a:cubicBezTo>
                                        <a:close/>
                                        <a:moveTo>
                                          <a:pt x="156" y="49"/>
                                        </a:moveTo>
                                        <a:cubicBezTo>
                                          <a:pt x="157" y="51"/>
                                          <a:pt x="157" y="53"/>
                                          <a:pt x="157" y="55"/>
                                        </a:cubicBezTo>
                                        <a:cubicBezTo>
                                          <a:pt x="156" y="53"/>
                                          <a:pt x="157" y="51"/>
                                          <a:pt x="156" y="49"/>
                                        </a:cubicBezTo>
                                        <a:close/>
                                        <a:moveTo>
                                          <a:pt x="161" y="81"/>
                                        </a:moveTo>
                                        <a:cubicBezTo>
                                          <a:pt x="162" y="78"/>
                                          <a:pt x="163" y="73"/>
                                          <a:pt x="165" y="70"/>
                                        </a:cubicBezTo>
                                        <a:cubicBezTo>
                                          <a:pt x="165" y="70"/>
                                          <a:pt x="165" y="71"/>
                                          <a:pt x="165" y="71"/>
                                        </a:cubicBezTo>
                                        <a:cubicBezTo>
                                          <a:pt x="165" y="71"/>
                                          <a:pt x="166" y="69"/>
                                          <a:pt x="165" y="69"/>
                                        </a:cubicBezTo>
                                        <a:cubicBezTo>
                                          <a:pt x="166" y="68"/>
                                          <a:pt x="167" y="66"/>
                                          <a:pt x="168" y="65"/>
                                        </a:cubicBezTo>
                                        <a:cubicBezTo>
                                          <a:pt x="168" y="67"/>
                                          <a:pt x="166" y="71"/>
                                          <a:pt x="167" y="73"/>
                                        </a:cubicBezTo>
                                        <a:cubicBezTo>
                                          <a:pt x="168" y="69"/>
                                          <a:pt x="167" y="65"/>
                                          <a:pt x="170" y="62"/>
                                        </a:cubicBezTo>
                                        <a:cubicBezTo>
                                          <a:pt x="170" y="63"/>
                                          <a:pt x="169" y="65"/>
                                          <a:pt x="169" y="67"/>
                                        </a:cubicBezTo>
                                        <a:cubicBezTo>
                                          <a:pt x="170" y="67"/>
                                          <a:pt x="169" y="67"/>
                                          <a:pt x="170" y="67"/>
                                        </a:cubicBezTo>
                                        <a:cubicBezTo>
                                          <a:pt x="169" y="65"/>
                                          <a:pt x="171" y="63"/>
                                          <a:pt x="170" y="61"/>
                                        </a:cubicBezTo>
                                        <a:cubicBezTo>
                                          <a:pt x="171" y="62"/>
                                          <a:pt x="172" y="61"/>
                                          <a:pt x="173" y="60"/>
                                        </a:cubicBezTo>
                                        <a:cubicBezTo>
                                          <a:pt x="174" y="64"/>
                                          <a:pt x="173" y="68"/>
                                          <a:pt x="174" y="72"/>
                                        </a:cubicBezTo>
                                        <a:cubicBezTo>
                                          <a:pt x="176" y="70"/>
                                          <a:pt x="173" y="67"/>
                                          <a:pt x="174" y="64"/>
                                        </a:cubicBezTo>
                                        <a:cubicBezTo>
                                          <a:pt x="174" y="63"/>
                                          <a:pt x="174" y="62"/>
                                          <a:pt x="174" y="61"/>
                                        </a:cubicBezTo>
                                        <a:cubicBezTo>
                                          <a:pt x="174" y="61"/>
                                          <a:pt x="174" y="60"/>
                                          <a:pt x="175" y="60"/>
                                        </a:cubicBezTo>
                                        <a:cubicBezTo>
                                          <a:pt x="175" y="60"/>
                                          <a:pt x="175" y="60"/>
                                          <a:pt x="174" y="60"/>
                                        </a:cubicBezTo>
                                        <a:cubicBezTo>
                                          <a:pt x="174" y="60"/>
                                          <a:pt x="175" y="60"/>
                                          <a:pt x="175" y="60"/>
                                        </a:cubicBezTo>
                                        <a:cubicBezTo>
                                          <a:pt x="175" y="63"/>
                                          <a:pt x="175" y="64"/>
                                          <a:pt x="176" y="66"/>
                                        </a:cubicBezTo>
                                        <a:cubicBezTo>
                                          <a:pt x="177" y="65"/>
                                          <a:pt x="175" y="62"/>
                                          <a:pt x="176" y="60"/>
                                        </a:cubicBezTo>
                                        <a:cubicBezTo>
                                          <a:pt x="180" y="61"/>
                                          <a:pt x="180" y="66"/>
                                          <a:pt x="180" y="69"/>
                                        </a:cubicBezTo>
                                        <a:cubicBezTo>
                                          <a:pt x="181" y="76"/>
                                          <a:pt x="180" y="84"/>
                                          <a:pt x="181" y="92"/>
                                        </a:cubicBezTo>
                                        <a:cubicBezTo>
                                          <a:pt x="181" y="87"/>
                                          <a:pt x="180" y="83"/>
                                          <a:pt x="182" y="78"/>
                                        </a:cubicBezTo>
                                        <a:cubicBezTo>
                                          <a:pt x="181" y="75"/>
                                          <a:pt x="180" y="69"/>
                                          <a:pt x="181" y="65"/>
                                        </a:cubicBezTo>
                                        <a:cubicBezTo>
                                          <a:pt x="180" y="64"/>
                                          <a:pt x="180" y="64"/>
                                          <a:pt x="180" y="63"/>
                                        </a:cubicBezTo>
                                        <a:cubicBezTo>
                                          <a:pt x="184" y="70"/>
                                          <a:pt x="182" y="79"/>
                                          <a:pt x="183" y="86"/>
                                        </a:cubicBezTo>
                                        <a:cubicBezTo>
                                          <a:pt x="184" y="79"/>
                                          <a:pt x="183" y="72"/>
                                          <a:pt x="183" y="67"/>
                                        </a:cubicBezTo>
                                        <a:cubicBezTo>
                                          <a:pt x="185" y="69"/>
                                          <a:pt x="184" y="73"/>
                                          <a:pt x="184" y="76"/>
                                        </a:cubicBezTo>
                                        <a:cubicBezTo>
                                          <a:pt x="184" y="76"/>
                                          <a:pt x="184" y="76"/>
                                          <a:pt x="184" y="76"/>
                                        </a:cubicBezTo>
                                        <a:cubicBezTo>
                                          <a:pt x="185" y="76"/>
                                          <a:pt x="185" y="75"/>
                                          <a:pt x="184" y="75"/>
                                        </a:cubicBezTo>
                                        <a:cubicBezTo>
                                          <a:pt x="185" y="74"/>
                                          <a:pt x="184" y="72"/>
                                          <a:pt x="184" y="70"/>
                                        </a:cubicBezTo>
                                        <a:cubicBezTo>
                                          <a:pt x="185" y="71"/>
                                          <a:pt x="186" y="73"/>
                                          <a:pt x="185" y="74"/>
                                        </a:cubicBezTo>
                                        <a:cubicBezTo>
                                          <a:pt x="186" y="74"/>
                                          <a:pt x="186" y="74"/>
                                          <a:pt x="186" y="74"/>
                                        </a:cubicBezTo>
                                        <a:cubicBezTo>
                                          <a:pt x="186" y="78"/>
                                          <a:pt x="186" y="81"/>
                                          <a:pt x="186" y="84"/>
                                        </a:cubicBezTo>
                                        <a:cubicBezTo>
                                          <a:pt x="187" y="86"/>
                                          <a:pt x="186" y="89"/>
                                          <a:pt x="186" y="91"/>
                                        </a:cubicBezTo>
                                        <a:cubicBezTo>
                                          <a:pt x="188" y="88"/>
                                          <a:pt x="187" y="84"/>
                                          <a:pt x="187" y="81"/>
                                        </a:cubicBezTo>
                                        <a:cubicBezTo>
                                          <a:pt x="186" y="79"/>
                                          <a:pt x="187" y="77"/>
                                          <a:pt x="186" y="74"/>
                                        </a:cubicBezTo>
                                        <a:cubicBezTo>
                                          <a:pt x="188" y="77"/>
                                          <a:pt x="188" y="82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5"/>
                                          <a:pt x="188" y="85"/>
                                        </a:cubicBezTo>
                                        <a:cubicBezTo>
                                          <a:pt x="188" y="85"/>
                                          <a:pt x="188" y="84"/>
                                          <a:pt x="188" y="84"/>
                                        </a:cubicBezTo>
                                        <a:cubicBezTo>
                                          <a:pt x="188" y="84"/>
                                          <a:pt x="188" y="83"/>
                                          <a:pt x="188" y="82"/>
                                        </a:cubicBezTo>
                                        <a:cubicBezTo>
                                          <a:pt x="189" y="82"/>
                                          <a:pt x="188" y="79"/>
                                          <a:pt x="188" y="78"/>
                                        </a:cubicBezTo>
                                        <a:cubicBezTo>
                                          <a:pt x="188" y="78"/>
                                          <a:pt x="188" y="78"/>
                                          <a:pt x="188" y="77"/>
                                        </a:cubicBezTo>
                                        <a:cubicBezTo>
                                          <a:pt x="190" y="80"/>
                                          <a:pt x="189" y="86"/>
                                          <a:pt x="189" y="90"/>
                                        </a:cubicBezTo>
                                        <a:cubicBezTo>
                                          <a:pt x="189" y="90"/>
                                          <a:pt x="190" y="90"/>
                                          <a:pt x="190" y="90"/>
                                        </a:cubicBezTo>
                                        <a:cubicBezTo>
                                          <a:pt x="190" y="88"/>
                                          <a:pt x="190" y="85"/>
                                          <a:pt x="190" y="82"/>
                                        </a:cubicBezTo>
                                        <a:cubicBezTo>
                                          <a:pt x="191" y="85"/>
                                          <a:pt x="192" y="89"/>
                                          <a:pt x="192" y="93"/>
                                        </a:cubicBezTo>
                                        <a:cubicBezTo>
                                          <a:pt x="192" y="97"/>
                                          <a:pt x="193" y="104"/>
                                          <a:pt x="190" y="107"/>
                                        </a:cubicBezTo>
                                        <a:cubicBezTo>
                                          <a:pt x="190" y="105"/>
                                          <a:pt x="191" y="102"/>
                                          <a:pt x="190" y="101"/>
                                        </a:cubicBezTo>
                                        <a:cubicBezTo>
                                          <a:pt x="190" y="101"/>
                                          <a:pt x="190" y="102"/>
                                          <a:pt x="190" y="102"/>
                                        </a:cubicBezTo>
                                        <a:cubicBezTo>
                                          <a:pt x="190" y="102"/>
                                          <a:pt x="190" y="102"/>
                                          <a:pt x="190" y="101"/>
                                        </a:cubicBezTo>
                                        <a:cubicBezTo>
                                          <a:pt x="189" y="103"/>
                                          <a:pt x="190" y="108"/>
                                          <a:pt x="188" y="109"/>
                                        </a:cubicBezTo>
                                        <a:cubicBezTo>
                                          <a:pt x="188" y="107"/>
                                          <a:pt x="189" y="105"/>
                                          <a:pt x="189" y="102"/>
                                        </a:cubicBezTo>
                                        <a:cubicBezTo>
                                          <a:pt x="188" y="105"/>
                                          <a:pt x="188" y="108"/>
                                          <a:pt x="186" y="110"/>
                                        </a:cubicBezTo>
                                        <a:cubicBezTo>
                                          <a:pt x="187" y="105"/>
                                          <a:pt x="188" y="102"/>
                                          <a:pt x="188" y="97"/>
                                        </a:cubicBezTo>
                                        <a:cubicBezTo>
                                          <a:pt x="188" y="97"/>
                                          <a:pt x="188" y="97"/>
                                          <a:pt x="188" y="97"/>
                                        </a:cubicBezTo>
                                        <a:cubicBezTo>
                                          <a:pt x="188" y="99"/>
                                          <a:pt x="187" y="104"/>
                                          <a:pt x="187" y="106"/>
                                        </a:cubicBezTo>
                                        <a:cubicBezTo>
                                          <a:pt x="186" y="107"/>
                                          <a:pt x="186" y="110"/>
                                          <a:pt x="185" y="111"/>
                                        </a:cubicBezTo>
                                        <a:cubicBezTo>
                                          <a:pt x="185" y="108"/>
                                          <a:pt x="185" y="105"/>
                                          <a:pt x="186" y="102"/>
                                        </a:cubicBezTo>
                                        <a:cubicBezTo>
                                          <a:pt x="186" y="102"/>
                                          <a:pt x="186" y="102"/>
                                          <a:pt x="186" y="102"/>
                                        </a:cubicBezTo>
                                        <a:cubicBezTo>
                                          <a:pt x="185" y="103"/>
                                          <a:pt x="185" y="105"/>
                                          <a:pt x="185" y="107"/>
                                        </a:cubicBezTo>
                                        <a:cubicBezTo>
                                          <a:pt x="185" y="107"/>
                                          <a:pt x="185" y="106"/>
                                          <a:pt x="185" y="106"/>
                                        </a:cubicBezTo>
                                        <a:cubicBezTo>
                                          <a:pt x="185" y="106"/>
                                          <a:pt x="184" y="106"/>
                                          <a:pt x="184" y="106"/>
                                        </a:cubicBezTo>
                                        <a:cubicBezTo>
                                          <a:pt x="184" y="105"/>
                                          <a:pt x="184" y="104"/>
                                          <a:pt x="184" y="103"/>
                                        </a:cubicBezTo>
                                        <a:cubicBezTo>
                                          <a:pt x="184" y="103"/>
                                          <a:pt x="183" y="103"/>
                                          <a:pt x="183" y="103"/>
                                        </a:cubicBezTo>
                                        <a:cubicBezTo>
                                          <a:pt x="183" y="108"/>
                                          <a:pt x="182" y="116"/>
                                          <a:pt x="179" y="120"/>
                                        </a:cubicBezTo>
                                        <a:cubicBezTo>
                                          <a:pt x="179" y="120"/>
                                          <a:pt x="180" y="119"/>
                                          <a:pt x="180" y="119"/>
                                        </a:cubicBezTo>
                                        <a:cubicBezTo>
                                          <a:pt x="181" y="116"/>
                                          <a:pt x="181" y="113"/>
                                          <a:pt x="182" y="110"/>
                                        </a:cubicBezTo>
                                        <a:cubicBezTo>
                                          <a:pt x="181" y="109"/>
                                          <a:pt x="182" y="110"/>
                                          <a:pt x="181" y="110"/>
                                        </a:cubicBezTo>
                                        <a:cubicBezTo>
                                          <a:pt x="181" y="108"/>
                                          <a:pt x="182" y="106"/>
                                          <a:pt x="182" y="105"/>
                                        </a:cubicBezTo>
                                        <a:cubicBezTo>
                                          <a:pt x="182" y="105"/>
                                          <a:pt x="182" y="105"/>
                                          <a:pt x="182" y="104"/>
                                        </a:cubicBezTo>
                                        <a:cubicBezTo>
                                          <a:pt x="181" y="106"/>
                                          <a:pt x="181" y="109"/>
                                          <a:pt x="181" y="110"/>
                                        </a:cubicBezTo>
                                        <a:cubicBezTo>
                                          <a:pt x="181" y="111"/>
                                          <a:pt x="181" y="111"/>
                                          <a:pt x="181" y="111"/>
                                        </a:cubicBezTo>
                                        <a:cubicBezTo>
                                          <a:pt x="181" y="112"/>
                                          <a:pt x="181" y="113"/>
                                          <a:pt x="180" y="114"/>
                                        </a:cubicBezTo>
                                        <a:cubicBezTo>
                                          <a:pt x="180" y="113"/>
                                          <a:pt x="181" y="112"/>
                                          <a:pt x="181" y="111"/>
                                        </a:cubicBezTo>
                                        <a:cubicBezTo>
                                          <a:pt x="179" y="115"/>
                                          <a:pt x="179" y="119"/>
                                          <a:pt x="177" y="122"/>
                                        </a:cubicBezTo>
                                        <a:cubicBezTo>
                                          <a:pt x="178" y="120"/>
                                          <a:pt x="178" y="119"/>
                                          <a:pt x="178" y="117"/>
                                        </a:cubicBezTo>
                                        <a:cubicBezTo>
                                          <a:pt x="180" y="113"/>
                                          <a:pt x="180" y="110"/>
                                          <a:pt x="181" y="106"/>
                                        </a:cubicBezTo>
                                        <a:cubicBezTo>
                                          <a:pt x="181" y="106"/>
                                          <a:pt x="181" y="105"/>
                                          <a:pt x="180" y="105"/>
                                        </a:cubicBezTo>
                                        <a:cubicBezTo>
                                          <a:pt x="179" y="108"/>
                                          <a:pt x="179" y="111"/>
                                          <a:pt x="178" y="114"/>
                                        </a:cubicBezTo>
                                        <a:cubicBezTo>
                                          <a:pt x="178" y="111"/>
                                          <a:pt x="178" y="109"/>
                                          <a:pt x="178" y="107"/>
                                        </a:cubicBezTo>
                                        <a:cubicBezTo>
                                          <a:pt x="177" y="109"/>
                                          <a:pt x="177" y="115"/>
                                          <a:pt x="176" y="116"/>
                                        </a:cubicBezTo>
                                        <a:cubicBezTo>
                                          <a:pt x="176" y="115"/>
                                          <a:pt x="177" y="114"/>
                                          <a:pt x="176" y="112"/>
                                        </a:cubicBezTo>
                                        <a:cubicBezTo>
                                          <a:pt x="176" y="112"/>
                                          <a:pt x="176" y="112"/>
                                          <a:pt x="177" y="112"/>
                                        </a:cubicBezTo>
                                        <a:cubicBezTo>
                                          <a:pt x="175" y="108"/>
                                          <a:pt x="177" y="105"/>
                                          <a:pt x="176" y="100"/>
                                        </a:cubicBezTo>
                                        <a:cubicBezTo>
                                          <a:pt x="176" y="103"/>
                                          <a:pt x="176" y="105"/>
                                          <a:pt x="176" y="108"/>
                                        </a:cubicBezTo>
                                        <a:cubicBezTo>
                                          <a:pt x="174" y="107"/>
                                          <a:pt x="174" y="104"/>
                                          <a:pt x="175" y="103"/>
                                        </a:cubicBezTo>
                                        <a:cubicBezTo>
                                          <a:pt x="174" y="102"/>
                                          <a:pt x="175" y="99"/>
                                          <a:pt x="174" y="98"/>
                                        </a:cubicBezTo>
                                        <a:cubicBezTo>
                                          <a:pt x="174" y="101"/>
                                          <a:pt x="174" y="104"/>
                                          <a:pt x="174" y="106"/>
                                        </a:cubicBezTo>
                                        <a:cubicBezTo>
                                          <a:pt x="174" y="106"/>
                                          <a:pt x="173" y="106"/>
                                          <a:pt x="173" y="106"/>
                                        </a:cubicBezTo>
                                        <a:cubicBezTo>
                                          <a:pt x="173" y="105"/>
                                          <a:pt x="173" y="103"/>
                                          <a:pt x="173" y="103"/>
                                        </a:cubicBezTo>
                                        <a:cubicBezTo>
                                          <a:pt x="173" y="98"/>
                                          <a:pt x="173" y="93"/>
                                          <a:pt x="172" y="89"/>
                                        </a:cubicBezTo>
                                        <a:cubicBezTo>
                                          <a:pt x="171" y="94"/>
                                          <a:pt x="174" y="102"/>
                                          <a:pt x="171" y="107"/>
                                        </a:cubicBezTo>
                                        <a:cubicBezTo>
                                          <a:pt x="171" y="105"/>
                                          <a:pt x="171" y="102"/>
                                          <a:pt x="170" y="100"/>
                                        </a:cubicBezTo>
                                        <a:cubicBezTo>
                                          <a:pt x="170" y="104"/>
                                          <a:pt x="171" y="110"/>
                                          <a:pt x="169" y="115"/>
                                        </a:cubicBezTo>
                                        <a:cubicBezTo>
                                          <a:pt x="169" y="112"/>
                                          <a:pt x="170" y="109"/>
                                          <a:pt x="169" y="106"/>
                                        </a:cubicBezTo>
                                        <a:cubicBezTo>
                                          <a:pt x="169" y="106"/>
                                          <a:pt x="169" y="106"/>
                                          <a:pt x="169" y="106"/>
                                        </a:cubicBezTo>
                                        <a:cubicBezTo>
                                          <a:pt x="169" y="104"/>
                                          <a:pt x="170" y="102"/>
                                          <a:pt x="168" y="100"/>
                                        </a:cubicBezTo>
                                        <a:cubicBezTo>
                                          <a:pt x="169" y="101"/>
                                          <a:pt x="168" y="102"/>
                                          <a:pt x="169" y="103"/>
                                        </a:cubicBezTo>
                                        <a:cubicBezTo>
                                          <a:pt x="169" y="107"/>
                                          <a:pt x="169" y="111"/>
                                          <a:pt x="168" y="116"/>
                                        </a:cubicBezTo>
                                        <a:cubicBezTo>
                                          <a:pt x="167" y="113"/>
                                          <a:pt x="168" y="110"/>
                                          <a:pt x="167" y="106"/>
                                        </a:cubicBezTo>
                                        <a:cubicBezTo>
                                          <a:pt x="167" y="109"/>
                                          <a:pt x="167" y="111"/>
                                          <a:pt x="166" y="114"/>
                                        </a:cubicBezTo>
                                        <a:cubicBezTo>
                                          <a:pt x="166" y="111"/>
                                          <a:pt x="167" y="109"/>
                                          <a:pt x="166" y="105"/>
                                        </a:cubicBezTo>
                                        <a:cubicBezTo>
                                          <a:pt x="165" y="109"/>
                                          <a:pt x="164" y="114"/>
                                          <a:pt x="164" y="118"/>
                                        </a:cubicBezTo>
                                        <a:cubicBezTo>
                                          <a:pt x="163" y="115"/>
                                          <a:pt x="165" y="111"/>
                                          <a:pt x="164" y="108"/>
                                        </a:cubicBezTo>
                                        <a:cubicBezTo>
                                          <a:pt x="165" y="101"/>
                                          <a:pt x="165" y="94"/>
                                          <a:pt x="164" y="87"/>
                                        </a:cubicBezTo>
                                        <a:cubicBezTo>
                                          <a:pt x="164" y="88"/>
                                          <a:pt x="164" y="88"/>
                                          <a:pt x="164" y="89"/>
                                        </a:cubicBezTo>
                                        <a:cubicBezTo>
                                          <a:pt x="164" y="89"/>
                                          <a:pt x="164" y="89"/>
                                          <a:pt x="164" y="89"/>
                                        </a:cubicBezTo>
                                        <a:cubicBezTo>
                                          <a:pt x="164" y="99"/>
                                          <a:pt x="164" y="106"/>
                                          <a:pt x="163" y="114"/>
                                        </a:cubicBezTo>
                                        <a:cubicBezTo>
                                          <a:pt x="163" y="114"/>
                                          <a:pt x="163" y="114"/>
                                          <a:pt x="163" y="114"/>
                                        </a:cubicBezTo>
                                        <a:cubicBezTo>
                                          <a:pt x="163" y="115"/>
                                          <a:pt x="163" y="117"/>
                                          <a:pt x="162" y="118"/>
                                        </a:cubicBezTo>
                                        <a:cubicBezTo>
                                          <a:pt x="162" y="116"/>
                                          <a:pt x="163" y="112"/>
                                          <a:pt x="163" y="110"/>
                                        </a:cubicBezTo>
                                        <a:cubicBezTo>
                                          <a:pt x="161" y="110"/>
                                          <a:pt x="162" y="112"/>
                                          <a:pt x="162" y="113"/>
                                        </a:cubicBezTo>
                                        <a:cubicBezTo>
                                          <a:pt x="161" y="111"/>
                                          <a:pt x="162" y="108"/>
                                          <a:pt x="161" y="107"/>
                                        </a:cubicBezTo>
                                        <a:cubicBezTo>
                                          <a:pt x="161" y="107"/>
                                          <a:pt x="161" y="107"/>
                                          <a:pt x="161" y="107"/>
                                        </a:cubicBezTo>
                                        <a:cubicBezTo>
                                          <a:pt x="160" y="105"/>
                                          <a:pt x="161" y="103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1" y="101"/>
                                          <a:pt x="161" y="101"/>
                                        </a:cubicBezTo>
                                        <a:cubicBezTo>
                                          <a:pt x="160" y="101"/>
                                          <a:pt x="160" y="101"/>
                                          <a:pt x="160" y="102"/>
                                        </a:cubicBezTo>
                                        <a:cubicBezTo>
                                          <a:pt x="160" y="106"/>
                                          <a:pt x="159" y="109"/>
                                          <a:pt x="159" y="113"/>
                                        </a:cubicBezTo>
                                        <a:cubicBezTo>
                                          <a:pt x="158" y="103"/>
                                          <a:pt x="159" y="92"/>
                                          <a:pt x="160" y="82"/>
                                        </a:cubicBezTo>
                                        <a:cubicBezTo>
                                          <a:pt x="161" y="82"/>
                                          <a:pt x="161" y="81"/>
                                          <a:pt x="161" y="81"/>
                                        </a:cubicBezTo>
                                        <a:close/>
                                        <a:moveTo>
                                          <a:pt x="200" y="97"/>
                                        </a:moveTo>
                                        <a:cubicBezTo>
                                          <a:pt x="203" y="102"/>
                                          <a:pt x="199" y="108"/>
                                          <a:pt x="198" y="112"/>
                                        </a:cubicBezTo>
                                        <a:cubicBezTo>
                                          <a:pt x="199" y="111"/>
                                          <a:pt x="200" y="109"/>
                                          <a:pt x="200" y="107"/>
                                        </a:cubicBezTo>
                                        <a:cubicBezTo>
                                          <a:pt x="201" y="108"/>
                                          <a:pt x="200" y="109"/>
                                          <a:pt x="200" y="110"/>
                                        </a:cubicBezTo>
                                        <a:cubicBezTo>
                                          <a:pt x="200" y="109"/>
                                          <a:pt x="200" y="110"/>
                                          <a:pt x="200" y="110"/>
                                        </a:cubicBezTo>
                                        <a:cubicBezTo>
                                          <a:pt x="200" y="111"/>
                                          <a:pt x="199" y="113"/>
                                          <a:pt x="199" y="114"/>
                                        </a:cubicBezTo>
                                        <a:cubicBezTo>
                                          <a:pt x="199" y="114"/>
                                          <a:pt x="199" y="114"/>
                                          <a:pt x="198" y="114"/>
                                        </a:cubicBezTo>
                                        <a:cubicBezTo>
                                          <a:pt x="198" y="115"/>
                                          <a:pt x="198" y="117"/>
                                          <a:pt x="198" y="118"/>
                                        </a:cubicBezTo>
                                        <a:cubicBezTo>
                                          <a:pt x="199" y="116"/>
                                          <a:pt x="199" y="113"/>
                                          <a:pt x="200" y="111"/>
                                        </a:cubicBezTo>
                                        <a:cubicBezTo>
                                          <a:pt x="199" y="117"/>
                                          <a:pt x="202" y="122"/>
                                          <a:pt x="199" y="126"/>
                                        </a:cubicBezTo>
                                        <a:cubicBezTo>
                                          <a:pt x="200" y="125"/>
                                          <a:pt x="199" y="124"/>
                                          <a:pt x="200" y="124"/>
                                        </a:cubicBezTo>
                                        <a:cubicBezTo>
                                          <a:pt x="199" y="123"/>
                                          <a:pt x="200" y="122"/>
                                          <a:pt x="200" y="122"/>
                                        </a:cubicBezTo>
                                        <a:cubicBezTo>
                                          <a:pt x="200" y="121"/>
                                          <a:pt x="200" y="119"/>
                                          <a:pt x="199" y="119"/>
                                        </a:cubicBezTo>
                                        <a:cubicBezTo>
                                          <a:pt x="198" y="119"/>
                                          <a:pt x="199" y="119"/>
                                          <a:pt x="198" y="119"/>
                                        </a:cubicBezTo>
                                        <a:cubicBezTo>
                                          <a:pt x="199" y="121"/>
                                          <a:pt x="199" y="124"/>
                                          <a:pt x="198" y="127"/>
                                        </a:cubicBezTo>
                                        <a:cubicBezTo>
                                          <a:pt x="198" y="127"/>
                                          <a:pt x="198" y="127"/>
                                          <a:pt x="197" y="127"/>
                                        </a:cubicBezTo>
                                        <a:cubicBezTo>
                                          <a:pt x="197" y="126"/>
                                          <a:pt x="198" y="125"/>
                                          <a:pt x="198" y="124"/>
                                        </a:cubicBezTo>
                                        <a:cubicBezTo>
                                          <a:pt x="196" y="124"/>
                                          <a:pt x="197" y="127"/>
                                          <a:pt x="196" y="128"/>
                                        </a:cubicBezTo>
                                        <a:cubicBezTo>
                                          <a:pt x="196" y="128"/>
                                          <a:pt x="196" y="128"/>
                                          <a:pt x="196" y="128"/>
                                        </a:cubicBezTo>
                                        <a:cubicBezTo>
                                          <a:pt x="196" y="129"/>
                                          <a:pt x="196" y="129"/>
                                          <a:pt x="195" y="129"/>
                                        </a:cubicBezTo>
                                        <a:cubicBezTo>
                                          <a:pt x="196" y="127"/>
                                          <a:pt x="196" y="126"/>
                                          <a:pt x="196" y="123"/>
                                        </a:cubicBezTo>
                                        <a:cubicBezTo>
                                          <a:pt x="196" y="123"/>
                                          <a:pt x="196" y="123"/>
                                          <a:pt x="196" y="123"/>
                                        </a:cubicBezTo>
                                        <a:cubicBezTo>
                                          <a:pt x="194" y="126"/>
                                          <a:pt x="195" y="130"/>
                                          <a:pt x="193" y="132"/>
                                        </a:cubicBezTo>
                                        <a:cubicBezTo>
                                          <a:pt x="194" y="128"/>
                                          <a:pt x="195" y="125"/>
                                          <a:pt x="194" y="121"/>
                                        </a:cubicBezTo>
                                        <a:cubicBezTo>
                                          <a:pt x="194" y="125"/>
                                          <a:pt x="194" y="129"/>
                                          <a:pt x="191" y="131"/>
                                        </a:cubicBezTo>
                                        <a:cubicBezTo>
                                          <a:pt x="192" y="131"/>
                                          <a:pt x="192" y="129"/>
                                          <a:pt x="192" y="128"/>
                                        </a:cubicBezTo>
                                        <a:cubicBezTo>
                                          <a:pt x="192" y="128"/>
                                          <a:pt x="191" y="129"/>
                                          <a:pt x="191" y="129"/>
                                        </a:cubicBezTo>
                                        <a:cubicBezTo>
                                          <a:pt x="191" y="128"/>
                                          <a:pt x="191" y="127"/>
                                          <a:pt x="191" y="126"/>
                                        </a:cubicBezTo>
                                        <a:cubicBezTo>
                                          <a:pt x="191" y="126"/>
                                          <a:pt x="191" y="127"/>
                                          <a:pt x="191" y="127"/>
                                        </a:cubicBezTo>
                                        <a:cubicBezTo>
                                          <a:pt x="191" y="124"/>
                                          <a:pt x="192" y="121"/>
                                          <a:pt x="193" y="119"/>
                                        </a:cubicBezTo>
                                        <a:cubicBezTo>
                                          <a:pt x="191" y="120"/>
                                          <a:pt x="191" y="123"/>
                                          <a:pt x="191" y="125"/>
                                        </a:cubicBezTo>
                                        <a:cubicBezTo>
                                          <a:pt x="189" y="123"/>
                                          <a:pt x="190" y="119"/>
                                          <a:pt x="188" y="117"/>
                                        </a:cubicBezTo>
                                        <a:cubicBezTo>
                                          <a:pt x="187" y="118"/>
                                          <a:pt x="187" y="119"/>
                                          <a:pt x="187" y="121"/>
                                        </a:cubicBezTo>
                                        <a:cubicBezTo>
                                          <a:pt x="186" y="121"/>
                                          <a:pt x="186" y="121"/>
                                          <a:pt x="186" y="120"/>
                                        </a:cubicBezTo>
                                        <a:cubicBezTo>
                                          <a:pt x="185" y="122"/>
                                          <a:pt x="185" y="123"/>
                                          <a:pt x="184" y="125"/>
                                        </a:cubicBezTo>
                                        <a:cubicBezTo>
                                          <a:pt x="183" y="124"/>
                                          <a:pt x="184" y="123"/>
                                          <a:pt x="184" y="123"/>
                                        </a:cubicBezTo>
                                        <a:cubicBezTo>
                                          <a:pt x="183" y="124"/>
                                          <a:pt x="183" y="125"/>
                                          <a:pt x="182" y="127"/>
                                        </a:cubicBezTo>
                                        <a:cubicBezTo>
                                          <a:pt x="182" y="125"/>
                                          <a:pt x="183" y="123"/>
                                          <a:pt x="184" y="121"/>
                                        </a:cubicBezTo>
                                        <a:cubicBezTo>
                                          <a:pt x="184" y="121"/>
                                          <a:pt x="184" y="122"/>
                                          <a:pt x="184" y="121"/>
                                        </a:cubicBezTo>
                                        <a:cubicBezTo>
                                          <a:pt x="185" y="119"/>
                                          <a:pt x="187" y="117"/>
                                          <a:pt x="188" y="114"/>
                                        </a:cubicBezTo>
                                        <a:cubicBezTo>
                                          <a:pt x="185" y="118"/>
                                          <a:pt x="181" y="122"/>
                                          <a:pt x="180" y="128"/>
                                        </a:cubicBezTo>
                                        <a:cubicBezTo>
                                          <a:pt x="180" y="128"/>
                                          <a:pt x="180" y="128"/>
                                          <a:pt x="180" y="128"/>
                                        </a:cubicBezTo>
                                        <a:cubicBezTo>
                                          <a:pt x="179" y="129"/>
                                          <a:pt x="178" y="131"/>
                                          <a:pt x="177" y="132"/>
                                        </a:cubicBezTo>
                                        <a:cubicBezTo>
                                          <a:pt x="177" y="130"/>
                                          <a:pt x="178" y="129"/>
                                          <a:pt x="179" y="127"/>
                                        </a:cubicBezTo>
                                        <a:cubicBezTo>
                                          <a:pt x="179" y="127"/>
                                          <a:pt x="179" y="127"/>
                                          <a:pt x="179" y="127"/>
                                        </a:cubicBezTo>
                                        <a:cubicBezTo>
                                          <a:pt x="179" y="125"/>
                                          <a:pt x="181" y="125"/>
                                          <a:pt x="180" y="123"/>
                                        </a:cubicBezTo>
                                        <a:cubicBezTo>
                                          <a:pt x="182" y="121"/>
                                          <a:pt x="183" y="119"/>
                                          <a:pt x="184" y="117"/>
                                        </a:cubicBezTo>
                                        <a:cubicBezTo>
                                          <a:pt x="186" y="116"/>
                                          <a:pt x="186" y="113"/>
                                          <a:pt x="188" y="112"/>
                                        </a:cubicBezTo>
                                        <a:cubicBezTo>
                                          <a:pt x="188" y="112"/>
                                          <a:pt x="189" y="112"/>
                                          <a:pt x="188" y="111"/>
                                        </a:cubicBezTo>
                                        <a:cubicBezTo>
                                          <a:pt x="192" y="107"/>
                                          <a:pt x="197" y="102"/>
                                          <a:pt x="199" y="96"/>
                                        </a:cubicBezTo>
                                        <a:cubicBezTo>
                                          <a:pt x="199" y="96"/>
                                          <a:pt x="199" y="96"/>
                                          <a:pt x="199" y="96"/>
                                        </a:cubicBezTo>
                                        <a:cubicBezTo>
                                          <a:pt x="200" y="97"/>
                                          <a:pt x="198" y="98"/>
                                          <a:pt x="200" y="97"/>
                                        </a:cubicBezTo>
                                        <a:close/>
                                        <a:moveTo>
                                          <a:pt x="203" y="103"/>
                                        </a:moveTo>
                                        <a:cubicBezTo>
                                          <a:pt x="203" y="103"/>
                                          <a:pt x="203" y="103"/>
                                          <a:pt x="202" y="103"/>
                                        </a:cubicBezTo>
                                        <a:cubicBezTo>
                                          <a:pt x="201" y="96"/>
                                          <a:pt x="206" y="90"/>
                                          <a:pt x="212" y="88"/>
                                        </a:cubicBezTo>
                                        <a:cubicBezTo>
                                          <a:pt x="209" y="91"/>
                                          <a:pt x="206" y="96"/>
                                          <a:pt x="204" y="100"/>
                                        </a:cubicBezTo>
                                        <a:cubicBezTo>
                                          <a:pt x="209" y="95"/>
                                          <a:pt x="211" y="86"/>
                                          <a:pt x="219" y="83"/>
                                        </a:cubicBezTo>
                                        <a:cubicBezTo>
                                          <a:pt x="215" y="88"/>
                                          <a:pt x="211" y="93"/>
                                          <a:pt x="208" y="99"/>
                                        </a:cubicBezTo>
                                        <a:cubicBezTo>
                                          <a:pt x="211" y="94"/>
                                          <a:pt x="215" y="90"/>
                                          <a:pt x="217" y="85"/>
                                        </a:cubicBezTo>
                                        <a:cubicBezTo>
                                          <a:pt x="219" y="84"/>
                                          <a:pt x="221" y="82"/>
                                          <a:pt x="223" y="81"/>
                                        </a:cubicBezTo>
                                        <a:cubicBezTo>
                                          <a:pt x="224" y="81"/>
                                          <a:pt x="224" y="80"/>
                                          <a:pt x="226" y="80"/>
                                        </a:cubicBezTo>
                                        <a:cubicBezTo>
                                          <a:pt x="222" y="84"/>
                                          <a:pt x="218" y="88"/>
                                          <a:pt x="216" y="92"/>
                                        </a:cubicBezTo>
                                        <a:cubicBezTo>
                                          <a:pt x="220" y="88"/>
                                          <a:pt x="223" y="83"/>
                                          <a:pt x="227" y="80"/>
                                        </a:cubicBezTo>
                                        <a:cubicBezTo>
                                          <a:pt x="228" y="80"/>
                                          <a:pt x="228" y="80"/>
                                          <a:pt x="228" y="80"/>
                                        </a:cubicBezTo>
                                        <a:cubicBezTo>
                                          <a:pt x="226" y="82"/>
                                          <a:pt x="223" y="84"/>
                                          <a:pt x="222" y="87"/>
                                        </a:cubicBezTo>
                                        <a:cubicBezTo>
                                          <a:pt x="224" y="85"/>
                                          <a:pt x="226" y="82"/>
                                          <a:pt x="229" y="81"/>
                                        </a:cubicBezTo>
                                        <a:cubicBezTo>
                                          <a:pt x="227" y="85"/>
                                          <a:pt x="225" y="89"/>
                                          <a:pt x="223" y="94"/>
                                        </a:cubicBezTo>
                                        <a:cubicBezTo>
                                          <a:pt x="226" y="89"/>
                                          <a:pt x="228" y="84"/>
                                          <a:pt x="231" y="80"/>
                                        </a:cubicBezTo>
                                        <a:cubicBezTo>
                                          <a:pt x="230" y="84"/>
                                          <a:pt x="229" y="89"/>
                                          <a:pt x="228" y="93"/>
                                        </a:cubicBezTo>
                                        <a:cubicBezTo>
                                          <a:pt x="229" y="90"/>
                                          <a:pt x="230" y="85"/>
                                          <a:pt x="232" y="81"/>
                                        </a:cubicBezTo>
                                        <a:cubicBezTo>
                                          <a:pt x="238" y="87"/>
                                          <a:pt x="235" y="99"/>
                                          <a:pt x="237" y="108"/>
                                        </a:cubicBezTo>
                                        <a:cubicBezTo>
                                          <a:pt x="236" y="112"/>
                                          <a:pt x="236" y="118"/>
                                          <a:pt x="231" y="120"/>
                                        </a:cubicBezTo>
                                        <a:cubicBezTo>
                                          <a:pt x="232" y="118"/>
                                          <a:pt x="233" y="117"/>
                                          <a:pt x="233" y="115"/>
                                        </a:cubicBezTo>
                                        <a:cubicBezTo>
                                          <a:pt x="226" y="123"/>
                                          <a:pt x="221" y="131"/>
                                          <a:pt x="211" y="135"/>
                                        </a:cubicBezTo>
                                        <a:cubicBezTo>
                                          <a:pt x="215" y="132"/>
                                          <a:pt x="219" y="129"/>
                                          <a:pt x="223" y="125"/>
                                        </a:cubicBezTo>
                                        <a:cubicBezTo>
                                          <a:pt x="220" y="127"/>
                                          <a:pt x="218" y="129"/>
                                          <a:pt x="215" y="131"/>
                                        </a:cubicBezTo>
                                        <a:cubicBezTo>
                                          <a:pt x="215" y="131"/>
                                          <a:pt x="215" y="131"/>
                                          <a:pt x="216" y="131"/>
                                        </a:cubicBezTo>
                                        <a:cubicBezTo>
                                          <a:pt x="214" y="131"/>
                                          <a:pt x="212" y="134"/>
                                          <a:pt x="209" y="134"/>
                                        </a:cubicBezTo>
                                        <a:cubicBezTo>
                                          <a:pt x="214" y="130"/>
                                          <a:pt x="220" y="126"/>
                                          <a:pt x="224" y="120"/>
                                        </a:cubicBezTo>
                                        <a:cubicBezTo>
                                          <a:pt x="219" y="125"/>
                                          <a:pt x="214" y="129"/>
                                          <a:pt x="209" y="132"/>
                                        </a:cubicBezTo>
                                        <a:cubicBezTo>
                                          <a:pt x="213" y="126"/>
                                          <a:pt x="220" y="123"/>
                                          <a:pt x="223" y="117"/>
                                        </a:cubicBezTo>
                                        <a:cubicBezTo>
                                          <a:pt x="221" y="119"/>
                                          <a:pt x="219" y="121"/>
                                          <a:pt x="217" y="123"/>
                                        </a:cubicBezTo>
                                        <a:cubicBezTo>
                                          <a:pt x="217" y="123"/>
                                          <a:pt x="218" y="122"/>
                                          <a:pt x="218" y="122"/>
                                        </a:cubicBezTo>
                                        <a:cubicBezTo>
                                          <a:pt x="215" y="124"/>
                                          <a:pt x="212" y="127"/>
                                          <a:pt x="209" y="129"/>
                                        </a:cubicBezTo>
                                        <a:cubicBezTo>
                                          <a:pt x="213" y="125"/>
                                          <a:pt x="218" y="122"/>
                                          <a:pt x="221" y="116"/>
                                        </a:cubicBezTo>
                                        <a:cubicBezTo>
                                          <a:pt x="218" y="118"/>
                                          <a:pt x="216" y="121"/>
                                          <a:pt x="214" y="123"/>
                                        </a:cubicBezTo>
                                        <a:cubicBezTo>
                                          <a:pt x="215" y="122"/>
                                          <a:pt x="216" y="121"/>
                                          <a:pt x="217" y="119"/>
                                        </a:cubicBezTo>
                                        <a:cubicBezTo>
                                          <a:pt x="217" y="119"/>
                                          <a:pt x="216" y="119"/>
                                          <a:pt x="216" y="119"/>
                                        </a:cubicBezTo>
                                        <a:cubicBezTo>
                                          <a:pt x="217" y="117"/>
                                          <a:pt x="220" y="116"/>
                                          <a:pt x="220" y="114"/>
                                        </a:cubicBezTo>
                                        <a:cubicBezTo>
                                          <a:pt x="217" y="117"/>
                                          <a:pt x="214" y="120"/>
                                          <a:pt x="210" y="123"/>
                                        </a:cubicBezTo>
                                        <a:cubicBezTo>
                                          <a:pt x="213" y="120"/>
                                          <a:pt x="216" y="118"/>
                                          <a:pt x="218" y="114"/>
                                        </a:cubicBezTo>
                                        <a:cubicBezTo>
                                          <a:pt x="218" y="114"/>
                                          <a:pt x="217" y="115"/>
                                          <a:pt x="217" y="115"/>
                                        </a:cubicBezTo>
                                        <a:cubicBezTo>
                                          <a:pt x="218" y="114"/>
                                          <a:pt x="219" y="112"/>
                                          <a:pt x="220" y="111"/>
                                        </a:cubicBezTo>
                                        <a:cubicBezTo>
                                          <a:pt x="217" y="114"/>
                                          <a:pt x="214" y="117"/>
                                          <a:pt x="211" y="120"/>
                                        </a:cubicBezTo>
                                        <a:cubicBezTo>
                                          <a:pt x="215" y="115"/>
                                          <a:pt x="219" y="110"/>
                                          <a:pt x="222" y="104"/>
                                        </a:cubicBezTo>
                                        <a:cubicBezTo>
                                          <a:pt x="219" y="107"/>
                                          <a:pt x="217" y="111"/>
                                          <a:pt x="213" y="114"/>
                                        </a:cubicBezTo>
                                        <a:cubicBezTo>
                                          <a:pt x="213" y="114"/>
                                          <a:pt x="214" y="113"/>
                                          <a:pt x="213" y="113"/>
                                        </a:cubicBezTo>
                                        <a:cubicBezTo>
                                          <a:pt x="216" y="109"/>
                                          <a:pt x="218" y="106"/>
                                          <a:pt x="220" y="102"/>
                                        </a:cubicBezTo>
                                        <a:cubicBezTo>
                                          <a:pt x="217" y="105"/>
                                          <a:pt x="216" y="108"/>
                                          <a:pt x="213" y="111"/>
                                        </a:cubicBezTo>
                                        <a:cubicBezTo>
                                          <a:pt x="214" y="107"/>
                                          <a:pt x="216" y="105"/>
                                          <a:pt x="217" y="102"/>
                                        </a:cubicBezTo>
                                        <a:cubicBezTo>
                                          <a:pt x="215" y="104"/>
                                          <a:pt x="213" y="108"/>
                                          <a:pt x="212" y="111"/>
                                        </a:cubicBezTo>
                                        <a:cubicBezTo>
                                          <a:pt x="211" y="111"/>
                                          <a:pt x="211" y="111"/>
                                          <a:pt x="211" y="111"/>
                                        </a:cubicBezTo>
                                        <a:cubicBezTo>
                                          <a:pt x="211" y="110"/>
                                          <a:pt x="212" y="109"/>
                                          <a:pt x="213" y="108"/>
                                        </a:cubicBezTo>
                                        <a:cubicBezTo>
                                          <a:pt x="210" y="111"/>
                                          <a:pt x="209" y="113"/>
                                          <a:pt x="206" y="116"/>
                                        </a:cubicBezTo>
                                        <a:cubicBezTo>
                                          <a:pt x="208" y="112"/>
                                          <a:pt x="211" y="107"/>
                                          <a:pt x="212" y="103"/>
                                        </a:cubicBezTo>
                                        <a:cubicBezTo>
                                          <a:pt x="209" y="106"/>
                                          <a:pt x="208" y="111"/>
                                          <a:pt x="206" y="115"/>
                                        </a:cubicBezTo>
                                        <a:cubicBezTo>
                                          <a:pt x="205" y="115"/>
                                          <a:pt x="205" y="116"/>
                                          <a:pt x="204" y="117"/>
                                        </a:cubicBezTo>
                                        <a:cubicBezTo>
                                          <a:pt x="205" y="113"/>
                                          <a:pt x="208" y="108"/>
                                          <a:pt x="210" y="104"/>
                                        </a:cubicBezTo>
                                        <a:cubicBezTo>
                                          <a:pt x="210" y="104"/>
                                          <a:pt x="210" y="103"/>
                                          <a:pt x="210" y="103"/>
                                        </a:cubicBezTo>
                                        <a:cubicBezTo>
                                          <a:pt x="207" y="107"/>
                                          <a:pt x="205" y="112"/>
                                          <a:pt x="202" y="116"/>
                                        </a:cubicBezTo>
                                        <a:cubicBezTo>
                                          <a:pt x="203" y="112"/>
                                          <a:pt x="206" y="109"/>
                                          <a:pt x="207" y="105"/>
                                        </a:cubicBezTo>
                                        <a:cubicBezTo>
                                          <a:pt x="205" y="108"/>
                                          <a:pt x="205" y="111"/>
                                          <a:pt x="202" y="113"/>
                                        </a:cubicBezTo>
                                        <a:cubicBezTo>
                                          <a:pt x="202" y="111"/>
                                          <a:pt x="204" y="108"/>
                                          <a:pt x="205" y="106"/>
                                        </a:cubicBezTo>
                                        <a:cubicBezTo>
                                          <a:pt x="205" y="105"/>
                                          <a:pt x="204" y="106"/>
                                          <a:pt x="204" y="107"/>
                                        </a:cubicBezTo>
                                        <a:cubicBezTo>
                                          <a:pt x="203" y="107"/>
                                          <a:pt x="203" y="110"/>
                                          <a:pt x="201" y="111"/>
                                        </a:cubicBezTo>
                                        <a:cubicBezTo>
                                          <a:pt x="201" y="109"/>
                                          <a:pt x="202" y="107"/>
                                          <a:pt x="202" y="105"/>
                                        </a:cubicBezTo>
                                        <a:cubicBezTo>
                                          <a:pt x="203" y="105"/>
                                          <a:pt x="203" y="104"/>
                                          <a:pt x="203" y="103"/>
                                        </a:cubicBezTo>
                                        <a:cubicBezTo>
                                          <a:pt x="203" y="103"/>
                                          <a:pt x="203" y="103"/>
                                          <a:pt x="203" y="103"/>
                                        </a:cubicBezTo>
                                        <a:close/>
                                        <a:moveTo>
                                          <a:pt x="243" y="110"/>
                                        </a:moveTo>
                                        <a:cubicBezTo>
                                          <a:pt x="243" y="109"/>
                                          <a:pt x="245" y="109"/>
                                          <a:pt x="245" y="108"/>
                                        </a:cubicBezTo>
                                        <a:cubicBezTo>
                                          <a:pt x="243" y="109"/>
                                          <a:pt x="240" y="112"/>
                                          <a:pt x="238" y="113"/>
                                        </a:cubicBezTo>
                                        <a:cubicBezTo>
                                          <a:pt x="239" y="110"/>
                                          <a:pt x="243" y="108"/>
                                          <a:pt x="245" y="105"/>
                                        </a:cubicBezTo>
                                        <a:cubicBezTo>
                                          <a:pt x="243" y="106"/>
                                          <a:pt x="241" y="108"/>
                                          <a:pt x="239" y="109"/>
                                        </a:cubicBezTo>
                                        <a:cubicBezTo>
                                          <a:pt x="240" y="106"/>
                                          <a:pt x="244" y="105"/>
                                          <a:pt x="246" y="103"/>
                                        </a:cubicBezTo>
                                        <a:cubicBezTo>
                                          <a:pt x="248" y="101"/>
                                          <a:pt x="250" y="100"/>
                                          <a:pt x="252" y="98"/>
                                        </a:cubicBezTo>
                                        <a:cubicBezTo>
                                          <a:pt x="247" y="100"/>
                                          <a:pt x="243" y="103"/>
                                          <a:pt x="239" y="107"/>
                                        </a:cubicBezTo>
                                        <a:cubicBezTo>
                                          <a:pt x="242" y="102"/>
                                          <a:pt x="248" y="99"/>
                                          <a:pt x="253" y="96"/>
                                        </a:cubicBezTo>
                                        <a:cubicBezTo>
                                          <a:pt x="248" y="98"/>
                                          <a:pt x="243" y="102"/>
                                          <a:pt x="239" y="105"/>
                                        </a:cubicBezTo>
                                        <a:cubicBezTo>
                                          <a:pt x="245" y="95"/>
                                          <a:pt x="259" y="92"/>
                                          <a:pt x="269" y="87"/>
                                        </a:cubicBezTo>
                                        <a:cubicBezTo>
                                          <a:pt x="258" y="91"/>
                                          <a:pt x="247" y="95"/>
                                          <a:pt x="238" y="102"/>
                                        </a:cubicBezTo>
                                        <a:cubicBezTo>
                                          <a:pt x="241" y="97"/>
                                          <a:pt x="247" y="96"/>
                                          <a:pt x="252" y="92"/>
                                        </a:cubicBezTo>
                                        <a:cubicBezTo>
                                          <a:pt x="247" y="94"/>
                                          <a:pt x="242" y="97"/>
                                          <a:pt x="238" y="100"/>
                                        </a:cubicBezTo>
                                        <a:cubicBezTo>
                                          <a:pt x="238" y="98"/>
                                          <a:pt x="241" y="98"/>
                                          <a:pt x="241" y="97"/>
                                        </a:cubicBezTo>
                                        <a:cubicBezTo>
                                          <a:pt x="240" y="97"/>
                                          <a:pt x="239" y="98"/>
                                          <a:pt x="239" y="97"/>
                                        </a:cubicBezTo>
                                        <a:cubicBezTo>
                                          <a:pt x="248" y="90"/>
                                          <a:pt x="262" y="86"/>
                                          <a:pt x="274" y="82"/>
                                        </a:cubicBezTo>
                                        <a:cubicBezTo>
                                          <a:pt x="283" y="78"/>
                                          <a:pt x="293" y="80"/>
                                          <a:pt x="289" y="91"/>
                                        </a:cubicBezTo>
                                        <a:cubicBezTo>
                                          <a:pt x="287" y="93"/>
                                          <a:pt x="287" y="97"/>
                                          <a:pt x="286" y="99"/>
                                        </a:cubicBezTo>
                                        <a:cubicBezTo>
                                          <a:pt x="286" y="100"/>
                                          <a:pt x="287" y="100"/>
                                          <a:pt x="287" y="100"/>
                                        </a:cubicBezTo>
                                        <a:cubicBezTo>
                                          <a:pt x="286" y="110"/>
                                          <a:pt x="281" y="117"/>
                                          <a:pt x="277" y="123"/>
                                        </a:cubicBezTo>
                                        <a:cubicBezTo>
                                          <a:pt x="275" y="125"/>
                                          <a:pt x="273" y="128"/>
                                          <a:pt x="271" y="130"/>
                                        </a:cubicBezTo>
                                        <a:cubicBezTo>
                                          <a:pt x="270" y="126"/>
                                          <a:pt x="274" y="125"/>
                                          <a:pt x="275" y="122"/>
                                        </a:cubicBezTo>
                                        <a:cubicBezTo>
                                          <a:pt x="273" y="123"/>
                                          <a:pt x="272" y="125"/>
                                          <a:pt x="271" y="127"/>
                                        </a:cubicBezTo>
                                        <a:cubicBezTo>
                                          <a:pt x="270" y="123"/>
                                          <a:pt x="275" y="122"/>
                                          <a:pt x="276" y="119"/>
                                        </a:cubicBezTo>
                                        <a:cubicBezTo>
                                          <a:pt x="276" y="119"/>
                                          <a:pt x="276" y="119"/>
                                          <a:pt x="276" y="119"/>
                                        </a:cubicBezTo>
                                        <a:cubicBezTo>
                                          <a:pt x="275" y="120"/>
                                          <a:pt x="272" y="123"/>
                                          <a:pt x="271" y="125"/>
                                        </a:cubicBezTo>
                                        <a:cubicBezTo>
                                          <a:pt x="270" y="124"/>
                                          <a:pt x="271" y="123"/>
                                          <a:pt x="271" y="123"/>
                                        </a:cubicBezTo>
                                        <a:cubicBezTo>
                                          <a:pt x="271" y="123"/>
                                          <a:pt x="271" y="123"/>
                                          <a:pt x="271" y="122"/>
                                        </a:cubicBezTo>
                                        <a:cubicBezTo>
                                          <a:pt x="272" y="121"/>
                                          <a:pt x="273" y="121"/>
                                          <a:pt x="274" y="119"/>
                                        </a:cubicBezTo>
                                        <a:cubicBezTo>
                                          <a:pt x="273" y="120"/>
                                          <a:pt x="272" y="121"/>
                                          <a:pt x="271" y="122"/>
                                        </a:cubicBezTo>
                                        <a:cubicBezTo>
                                          <a:pt x="270" y="121"/>
                                          <a:pt x="270" y="121"/>
                                          <a:pt x="269" y="121"/>
                                        </a:cubicBezTo>
                                        <a:cubicBezTo>
                                          <a:pt x="271" y="119"/>
                                          <a:pt x="274" y="117"/>
                                          <a:pt x="275" y="115"/>
                                        </a:cubicBezTo>
                                        <a:cubicBezTo>
                                          <a:pt x="273" y="117"/>
                                          <a:pt x="271" y="119"/>
                                          <a:pt x="269" y="121"/>
                                        </a:cubicBezTo>
                                        <a:cubicBezTo>
                                          <a:pt x="268" y="120"/>
                                          <a:pt x="267" y="120"/>
                                          <a:pt x="266" y="120"/>
                                        </a:cubicBezTo>
                                        <a:cubicBezTo>
                                          <a:pt x="268" y="119"/>
                                          <a:pt x="270" y="117"/>
                                          <a:pt x="272" y="115"/>
                                        </a:cubicBezTo>
                                        <a:cubicBezTo>
                                          <a:pt x="273" y="114"/>
                                          <a:pt x="276" y="114"/>
                                          <a:pt x="276" y="112"/>
                                        </a:cubicBezTo>
                                        <a:cubicBezTo>
                                          <a:pt x="273" y="115"/>
                                          <a:pt x="269" y="117"/>
                                          <a:pt x="266" y="120"/>
                                        </a:cubicBezTo>
                                        <a:cubicBezTo>
                                          <a:pt x="264" y="120"/>
                                          <a:pt x="263" y="120"/>
                                          <a:pt x="262" y="120"/>
                                        </a:cubicBezTo>
                                        <a:cubicBezTo>
                                          <a:pt x="267" y="117"/>
                                          <a:pt x="272" y="114"/>
                                          <a:pt x="275" y="110"/>
                                        </a:cubicBezTo>
                                        <a:cubicBezTo>
                                          <a:pt x="276" y="110"/>
                                          <a:pt x="276" y="109"/>
                                          <a:pt x="276" y="108"/>
                                        </a:cubicBezTo>
                                        <a:cubicBezTo>
                                          <a:pt x="272" y="112"/>
                                          <a:pt x="267" y="117"/>
                                          <a:pt x="262" y="120"/>
                                        </a:cubicBezTo>
                                        <a:cubicBezTo>
                                          <a:pt x="260" y="120"/>
                                          <a:pt x="258" y="119"/>
                                          <a:pt x="256" y="120"/>
                                        </a:cubicBezTo>
                                        <a:cubicBezTo>
                                          <a:pt x="257" y="118"/>
                                          <a:pt x="258" y="119"/>
                                          <a:pt x="258" y="117"/>
                                        </a:cubicBezTo>
                                        <a:cubicBezTo>
                                          <a:pt x="257" y="118"/>
                                          <a:pt x="255" y="120"/>
                                          <a:pt x="253" y="119"/>
                                        </a:cubicBezTo>
                                        <a:cubicBezTo>
                                          <a:pt x="254" y="117"/>
                                          <a:pt x="257" y="116"/>
                                          <a:pt x="258" y="114"/>
                                        </a:cubicBezTo>
                                        <a:cubicBezTo>
                                          <a:pt x="256" y="115"/>
                                          <a:pt x="255" y="118"/>
                                          <a:pt x="252" y="119"/>
                                        </a:cubicBezTo>
                                        <a:cubicBezTo>
                                          <a:pt x="252" y="118"/>
                                          <a:pt x="253" y="118"/>
                                          <a:pt x="253" y="118"/>
                                        </a:cubicBezTo>
                                        <a:cubicBezTo>
                                          <a:pt x="252" y="117"/>
                                          <a:pt x="251" y="119"/>
                                          <a:pt x="250" y="119"/>
                                        </a:cubicBezTo>
                                        <a:cubicBezTo>
                                          <a:pt x="253" y="116"/>
                                          <a:pt x="256" y="115"/>
                                          <a:pt x="258" y="112"/>
                                        </a:cubicBezTo>
                                        <a:cubicBezTo>
                                          <a:pt x="254" y="115"/>
                                          <a:pt x="251" y="118"/>
                                          <a:pt x="247" y="120"/>
                                        </a:cubicBezTo>
                                        <a:cubicBezTo>
                                          <a:pt x="250" y="117"/>
                                          <a:pt x="253" y="115"/>
                                          <a:pt x="255" y="112"/>
                                        </a:cubicBezTo>
                                        <a:cubicBezTo>
                                          <a:pt x="255" y="111"/>
                                          <a:pt x="255" y="112"/>
                                          <a:pt x="255" y="112"/>
                                        </a:cubicBezTo>
                                        <a:cubicBezTo>
                                          <a:pt x="257" y="110"/>
                                          <a:pt x="259" y="108"/>
                                          <a:pt x="261" y="106"/>
                                        </a:cubicBezTo>
                                        <a:cubicBezTo>
                                          <a:pt x="257" y="108"/>
                                          <a:pt x="255" y="111"/>
                                          <a:pt x="252" y="114"/>
                                        </a:cubicBezTo>
                                        <a:cubicBezTo>
                                          <a:pt x="252" y="114"/>
                                          <a:pt x="252" y="113"/>
                                          <a:pt x="253" y="114"/>
                                        </a:cubicBezTo>
                                        <a:cubicBezTo>
                                          <a:pt x="252" y="114"/>
                                          <a:pt x="252" y="114"/>
                                          <a:pt x="251" y="115"/>
                                        </a:cubicBezTo>
                                        <a:cubicBezTo>
                                          <a:pt x="250" y="117"/>
                                          <a:pt x="247" y="118"/>
                                          <a:pt x="244" y="120"/>
                                        </a:cubicBezTo>
                                        <a:cubicBezTo>
                                          <a:pt x="245" y="119"/>
                                          <a:pt x="247" y="118"/>
                                          <a:pt x="248" y="117"/>
                                        </a:cubicBezTo>
                                        <a:cubicBezTo>
                                          <a:pt x="246" y="117"/>
                                          <a:pt x="246" y="118"/>
                                          <a:pt x="245" y="119"/>
                                        </a:cubicBezTo>
                                        <a:cubicBezTo>
                                          <a:pt x="246" y="117"/>
                                          <a:pt x="249" y="115"/>
                                          <a:pt x="251" y="113"/>
                                        </a:cubicBezTo>
                                        <a:cubicBezTo>
                                          <a:pt x="250" y="113"/>
                                          <a:pt x="250" y="114"/>
                                          <a:pt x="249" y="114"/>
                                        </a:cubicBezTo>
                                        <a:cubicBezTo>
                                          <a:pt x="251" y="112"/>
                                          <a:pt x="253" y="111"/>
                                          <a:pt x="254" y="109"/>
                                        </a:cubicBezTo>
                                        <a:cubicBezTo>
                                          <a:pt x="252" y="111"/>
                                          <a:pt x="249" y="113"/>
                                          <a:pt x="247" y="115"/>
                                        </a:cubicBezTo>
                                        <a:cubicBezTo>
                                          <a:pt x="247" y="115"/>
                                          <a:pt x="247" y="115"/>
                                          <a:pt x="247" y="115"/>
                                        </a:cubicBezTo>
                                        <a:cubicBezTo>
                                          <a:pt x="245" y="118"/>
                                          <a:pt x="241" y="120"/>
                                          <a:pt x="238" y="122"/>
                                        </a:cubicBezTo>
                                        <a:cubicBezTo>
                                          <a:pt x="240" y="120"/>
                                          <a:pt x="243" y="118"/>
                                          <a:pt x="246" y="116"/>
                                        </a:cubicBezTo>
                                        <a:cubicBezTo>
                                          <a:pt x="246" y="115"/>
                                          <a:pt x="245" y="116"/>
                                          <a:pt x="245" y="115"/>
                                        </a:cubicBezTo>
                                        <a:cubicBezTo>
                                          <a:pt x="247" y="114"/>
                                          <a:pt x="248" y="113"/>
                                          <a:pt x="249" y="112"/>
                                        </a:cubicBezTo>
                                        <a:cubicBezTo>
                                          <a:pt x="245" y="114"/>
                                          <a:pt x="242" y="117"/>
                                          <a:pt x="238" y="120"/>
                                        </a:cubicBezTo>
                                        <a:cubicBezTo>
                                          <a:pt x="241" y="116"/>
                                          <a:pt x="246" y="113"/>
                                          <a:pt x="249" y="110"/>
                                        </a:cubicBezTo>
                                        <a:cubicBezTo>
                                          <a:pt x="246" y="111"/>
                                          <a:pt x="243" y="114"/>
                                          <a:pt x="240" y="116"/>
                                        </a:cubicBezTo>
                                        <a:cubicBezTo>
                                          <a:pt x="242" y="114"/>
                                          <a:pt x="245" y="112"/>
                                          <a:pt x="247" y="109"/>
                                        </a:cubicBezTo>
                                        <a:cubicBezTo>
                                          <a:pt x="243" y="112"/>
                                          <a:pt x="240" y="114"/>
                                          <a:pt x="237" y="117"/>
                                        </a:cubicBezTo>
                                        <a:cubicBezTo>
                                          <a:pt x="239" y="114"/>
                                          <a:pt x="243" y="112"/>
                                          <a:pt x="246" y="109"/>
                                        </a:cubicBezTo>
                                        <a:cubicBezTo>
                                          <a:pt x="245" y="109"/>
                                          <a:pt x="244" y="110"/>
                                          <a:pt x="243" y="110"/>
                                        </a:cubicBezTo>
                                        <a:close/>
                                        <a:moveTo>
                                          <a:pt x="290" y="93"/>
                                        </a:moveTo>
                                        <a:cubicBezTo>
                                          <a:pt x="291" y="90"/>
                                          <a:pt x="295" y="89"/>
                                          <a:pt x="297" y="87"/>
                                        </a:cubicBezTo>
                                        <a:cubicBezTo>
                                          <a:pt x="295" y="87"/>
                                          <a:pt x="293" y="89"/>
                                          <a:pt x="291" y="90"/>
                                        </a:cubicBezTo>
                                        <a:cubicBezTo>
                                          <a:pt x="293" y="85"/>
                                          <a:pt x="302" y="85"/>
                                          <a:pt x="308" y="84"/>
                                        </a:cubicBezTo>
                                        <a:cubicBezTo>
                                          <a:pt x="300" y="87"/>
                                          <a:pt x="294" y="91"/>
                                          <a:pt x="289" y="97"/>
                                        </a:cubicBezTo>
                                        <a:cubicBezTo>
                                          <a:pt x="288" y="96"/>
                                          <a:pt x="289" y="95"/>
                                          <a:pt x="290" y="95"/>
                                        </a:cubicBezTo>
                                        <a:cubicBezTo>
                                          <a:pt x="290" y="93"/>
                                          <a:pt x="294" y="92"/>
                                          <a:pt x="295" y="90"/>
                                        </a:cubicBezTo>
                                        <a:cubicBezTo>
                                          <a:pt x="297" y="89"/>
                                          <a:pt x="298" y="88"/>
                                          <a:pt x="300" y="87"/>
                                        </a:cubicBezTo>
                                        <a:cubicBezTo>
                                          <a:pt x="296" y="88"/>
                                          <a:pt x="293" y="91"/>
                                          <a:pt x="290" y="93"/>
                                        </a:cubicBezTo>
                                        <a:close/>
                                        <a:moveTo>
                                          <a:pt x="296" y="82"/>
                                        </a:moveTo>
                                        <a:cubicBezTo>
                                          <a:pt x="296" y="82"/>
                                          <a:pt x="297" y="81"/>
                                          <a:pt x="298" y="81"/>
                                        </a:cubicBezTo>
                                        <a:cubicBezTo>
                                          <a:pt x="297" y="82"/>
                                          <a:pt x="297" y="82"/>
                                          <a:pt x="296" y="82"/>
                                        </a:cubicBezTo>
                                        <a:close/>
                                        <a:moveTo>
                                          <a:pt x="280" y="121"/>
                                        </a:moveTo>
                                        <a:cubicBezTo>
                                          <a:pt x="280" y="120"/>
                                          <a:pt x="281" y="120"/>
                                          <a:pt x="282" y="121"/>
                                        </a:cubicBezTo>
                                        <a:cubicBezTo>
                                          <a:pt x="282" y="121"/>
                                          <a:pt x="281" y="121"/>
                                          <a:pt x="280" y="121"/>
                                        </a:cubicBezTo>
                                        <a:close/>
                                        <a:moveTo>
                                          <a:pt x="293" y="121"/>
                                        </a:moveTo>
                                        <a:cubicBezTo>
                                          <a:pt x="287" y="121"/>
                                          <a:pt x="283" y="124"/>
                                          <a:pt x="278" y="125"/>
                                        </a:cubicBezTo>
                                        <a:cubicBezTo>
                                          <a:pt x="280" y="121"/>
                                          <a:pt x="287" y="120"/>
                                          <a:pt x="293" y="121"/>
                                        </a:cubicBezTo>
                                        <a:close/>
                                        <a:moveTo>
                                          <a:pt x="269" y="134"/>
                                        </a:moveTo>
                                        <a:cubicBezTo>
                                          <a:pt x="269" y="134"/>
                                          <a:pt x="270" y="134"/>
                                          <a:pt x="269" y="134"/>
                                        </a:cubicBezTo>
                                        <a:cubicBezTo>
                                          <a:pt x="270" y="134"/>
                                          <a:pt x="270" y="135"/>
                                          <a:pt x="269" y="135"/>
                                        </a:cubicBezTo>
                                        <a:cubicBezTo>
                                          <a:pt x="269" y="135"/>
                                          <a:pt x="269" y="135"/>
                                          <a:pt x="269" y="134"/>
                                        </a:cubicBezTo>
                                        <a:close/>
                                        <a:moveTo>
                                          <a:pt x="252" y="119"/>
                                        </a:moveTo>
                                        <a:cubicBezTo>
                                          <a:pt x="252" y="119"/>
                                          <a:pt x="252" y="119"/>
                                          <a:pt x="251" y="119"/>
                                        </a:cubicBezTo>
                                        <a:cubicBezTo>
                                          <a:pt x="251" y="119"/>
                                          <a:pt x="252" y="119"/>
                                          <a:pt x="252" y="119"/>
                                        </a:cubicBezTo>
                                        <a:close/>
                                        <a:moveTo>
                                          <a:pt x="253" y="114"/>
                                        </a:move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ubicBezTo>
                                          <a:pt x="253" y="114"/>
                                          <a:pt x="253" y="114"/>
                                          <a:pt x="253" y="114"/>
                                        </a:cubicBezTo>
                                        <a:close/>
                                        <a:moveTo>
                                          <a:pt x="209" y="126"/>
                                        </a:moveTo>
                                        <a:cubicBezTo>
                                          <a:pt x="210" y="124"/>
                                          <a:pt x="212" y="123"/>
                                          <a:pt x="214" y="121"/>
                                        </a:cubicBezTo>
                                        <a:cubicBezTo>
                                          <a:pt x="213" y="123"/>
                                          <a:pt x="211" y="125"/>
                                          <a:pt x="209" y="126"/>
                                        </a:cubicBezTo>
                                        <a:close/>
                                        <a:moveTo>
                                          <a:pt x="202" y="113"/>
                                        </a:moveTo>
                                        <a:cubicBezTo>
                                          <a:pt x="202" y="113"/>
                                          <a:pt x="202" y="113"/>
                                          <a:pt x="202" y="113"/>
                                        </a:cubicBezTo>
                                        <a:cubicBezTo>
                                          <a:pt x="202" y="113"/>
                                          <a:pt x="202" y="114"/>
                                          <a:pt x="201" y="114"/>
                                        </a:cubicBezTo>
                                        <a:cubicBezTo>
                                          <a:pt x="201" y="114"/>
                                          <a:pt x="202" y="114"/>
                                          <a:pt x="202" y="113"/>
                                        </a:cubicBezTo>
                                        <a:close/>
                                        <a:moveTo>
                                          <a:pt x="201" y="93"/>
                                        </a:moveTo>
                                        <a:cubicBezTo>
                                          <a:pt x="201" y="93"/>
                                          <a:pt x="201" y="92"/>
                                          <a:pt x="201" y="92"/>
                                        </a:cubicBezTo>
                                        <a:cubicBezTo>
                                          <a:pt x="202" y="92"/>
                                          <a:pt x="201" y="93"/>
                                          <a:pt x="201" y="93"/>
                                        </a:cubicBezTo>
                                        <a:close/>
                                        <a:moveTo>
                                          <a:pt x="189" y="133"/>
                                        </a:moveTo>
                                        <a:cubicBezTo>
                                          <a:pt x="186" y="131"/>
                                          <a:pt x="187" y="124"/>
                                          <a:pt x="188" y="120"/>
                                        </a:cubicBezTo>
                                        <a:cubicBezTo>
                                          <a:pt x="188" y="120"/>
                                          <a:pt x="188" y="120"/>
                                          <a:pt x="188" y="120"/>
                                        </a:cubicBezTo>
                                        <a:cubicBezTo>
                                          <a:pt x="188" y="122"/>
                                          <a:pt x="189" y="124"/>
                                          <a:pt x="190" y="126"/>
                                        </a:cubicBezTo>
                                        <a:cubicBezTo>
                                          <a:pt x="190" y="128"/>
                                          <a:pt x="190" y="131"/>
                                          <a:pt x="189" y="133"/>
                                        </a:cubicBezTo>
                                        <a:close/>
                                        <a:moveTo>
                                          <a:pt x="188" y="138"/>
                                        </a:move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7"/>
                                          <a:pt x="188" y="137"/>
                                          <a:pt x="188" y="137"/>
                                        </a:cubicBezTo>
                                        <a:cubicBezTo>
                                          <a:pt x="188" y="136"/>
                                          <a:pt x="188" y="137"/>
                                          <a:pt x="189" y="136"/>
                                        </a:cubicBezTo>
                                        <a:cubicBezTo>
                                          <a:pt x="189" y="138"/>
                                          <a:pt x="189" y="140"/>
                                          <a:pt x="189" y="141"/>
                                        </a:cubicBezTo>
                                        <a:cubicBezTo>
                                          <a:pt x="189" y="141"/>
                                          <a:pt x="189" y="141"/>
                                          <a:pt x="188" y="141"/>
                                        </a:cubicBezTo>
                                        <a:cubicBezTo>
                                          <a:pt x="188" y="140"/>
                                          <a:pt x="189" y="139"/>
                                          <a:pt x="188" y="138"/>
                                        </a:cubicBezTo>
                                        <a:close/>
                                        <a:moveTo>
                                          <a:pt x="188" y="139"/>
                                        </a:moveTo>
                                        <a:cubicBezTo>
                                          <a:pt x="188" y="139"/>
                                          <a:pt x="188" y="138"/>
                                          <a:pt x="188" y="138"/>
                                        </a:cubicBezTo>
                                        <a:cubicBezTo>
                                          <a:pt x="188" y="138"/>
                                          <a:pt x="188" y="139"/>
                                          <a:pt x="188" y="139"/>
                                        </a:cubicBezTo>
                                        <a:close/>
                                        <a:moveTo>
                                          <a:pt x="183" y="130"/>
                                        </a:moveTo>
                                        <a:cubicBezTo>
                                          <a:pt x="184" y="127"/>
                                          <a:pt x="184" y="123"/>
                                          <a:pt x="187" y="121"/>
                                        </a:cubicBezTo>
                                        <a:cubicBezTo>
                                          <a:pt x="185" y="124"/>
                                          <a:pt x="184" y="127"/>
                                          <a:pt x="183" y="130"/>
                                        </a:cubicBezTo>
                                        <a:close/>
                                        <a:moveTo>
                                          <a:pt x="184" y="129"/>
                                        </a:moveTo>
                                        <a:cubicBezTo>
                                          <a:pt x="184" y="127"/>
                                          <a:pt x="185" y="127"/>
                                          <a:pt x="185" y="126"/>
                                        </a:cubicBezTo>
                                        <a:cubicBezTo>
                                          <a:pt x="185" y="127"/>
                                          <a:pt x="185" y="128"/>
                                          <a:pt x="184" y="129"/>
                                        </a:cubicBezTo>
                                        <a:close/>
                                        <a:moveTo>
                                          <a:pt x="179" y="132"/>
                                        </a:moveTo>
                                        <a:cubicBezTo>
                                          <a:pt x="179" y="130"/>
                                          <a:pt x="180" y="129"/>
                                          <a:pt x="180" y="128"/>
                                        </a:cubicBezTo>
                                        <a:cubicBezTo>
                                          <a:pt x="181" y="129"/>
                                          <a:pt x="179" y="130"/>
                                          <a:pt x="179" y="132"/>
                                        </a:cubicBezTo>
                                        <a:close/>
                                        <a:moveTo>
                                          <a:pt x="177" y="128"/>
                                        </a:moveTo>
                                        <a:cubicBezTo>
                                          <a:pt x="177" y="127"/>
                                          <a:pt x="177" y="127"/>
                                          <a:pt x="177" y="127"/>
                                        </a:cubicBezTo>
                                        <a:cubicBezTo>
                                          <a:pt x="178" y="127"/>
                                          <a:pt x="177" y="127"/>
                                          <a:pt x="177" y="128"/>
                                        </a:cubicBezTo>
                                        <a:close/>
                                        <a:moveTo>
                                          <a:pt x="173" y="170"/>
                                        </a:moveTo>
                                        <a:cubicBezTo>
                                          <a:pt x="169" y="173"/>
                                          <a:pt x="162" y="168"/>
                                          <a:pt x="159" y="172"/>
                                        </a:cubicBezTo>
                                        <a:cubicBezTo>
                                          <a:pt x="158" y="170"/>
                                          <a:pt x="160" y="166"/>
                                          <a:pt x="163" y="167"/>
                                        </a:cubicBezTo>
                                        <a:cubicBezTo>
                                          <a:pt x="162" y="167"/>
                                          <a:pt x="163" y="167"/>
                                          <a:pt x="163" y="168"/>
                                        </a:cubicBezTo>
                                        <a:cubicBezTo>
                                          <a:pt x="163" y="168"/>
                                          <a:pt x="164" y="167"/>
                                          <a:pt x="164" y="167"/>
                                        </a:cubicBezTo>
                                        <a:cubicBezTo>
                                          <a:pt x="164" y="168"/>
                                          <a:pt x="162" y="168"/>
                                          <a:pt x="162" y="169"/>
                                        </a:cubicBezTo>
                                        <a:cubicBezTo>
                                          <a:pt x="165" y="169"/>
                                          <a:pt x="168" y="167"/>
                                          <a:pt x="172" y="167"/>
                                        </a:cubicBezTo>
                                        <a:cubicBezTo>
                                          <a:pt x="173" y="167"/>
                                          <a:pt x="175" y="166"/>
                                          <a:pt x="176" y="164"/>
                                        </a:cubicBezTo>
                                        <a:cubicBezTo>
                                          <a:pt x="177" y="164"/>
                                          <a:pt x="177" y="164"/>
                                          <a:pt x="178" y="164"/>
                                        </a:cubicBezTo>
                                        <a:cubicBezTo>
                                          <a:pt x="177" y="166"/>
                                          <a:pt x="176" y="167"/>
                                          <a:pt x="174" y="168"/>
                                        </a:cubicBezTo>
                                        <a:cubicBezTo>
                                          <a:pt x="174" y="169"/>
                                          <a:pt x="173" y="169"/>
                                          <a:pt x="173" y="170"/>
                                        </a:cubicBezTo>
                                        <a:close/>
                                        <a:moveTo>
                                          <a:pt x="169" y="179"/>
                                        </a:moveTo>
                                        <a:cubicBezTo>
                                          <a:pt x="168" y="179"/>
                                          <a:pt x="167" y="180"/>
                                          <a:pt x="166" y="180"/>
                                        </a:cubicBezTo>
                                        <a:cubicBezTo>
                                          <a:pt x="166" y="179"/>
                                          <a:pt x="167" y="178"/>
                                          <a:pt x="168" y="178"/>
                                        </a:cubicBezTo>
                                        <a:cubicBezTo>
                                          <a:pt x="168" y="178"/>
                                          <a:pt x="168" y="177"/>
                                          <a:pt x="168" y="177"/>
                                        </a:cubicBezTo>
                                        <a:cubicBezTo>
                                          <a:pt x="167" y="177"/>
                                          <a:pt x="166" y="178"/>
                                          <a:pt x="165" y="178"/>
                                        </a:cubicBezTo>
                                        <a:cubicBezTo>
                                          <a:pt x="165" y="178"/>
                                          <a:pt x="166" y="177"/>
                                          <a:pt x="166" y="177"/>
                                        </a:cubicBezTo>
                                        <a:cubicBezTo>
                                          <a:pt x="166" y="176"/>
                                          <a:pt x="166" y="176"/>
                                          <a:pt x="165" y="176"/>
                                        </a:cubicBezTo>
                                        <a:cubicBezTo>
                                          <a:pt x="168" y="175"/>
                                          <a:pt x="170" y="174"/>
                                          <a:pt x="172" y="172"/>
                                        </a:cubicBezTo>
                                        <a:cubicBezTo>
                                          <a:pt x="171" y="174"/>
                                          <a:pt x="170" y="177"/>
                                          <a:pt x="169" y="178"/>
                                        </a:cubicBezTo>
                                        <a:cubicBezTo>
                                          <a:pt x="169" y="178"/>
                                          <a:pt x="169" y="179"/>
                                          <a:pt x="169" y="179"/>
                                        </a:cubicBezTo>
                                        <a:close/>
                                        <a:moveTo>
                                          <a:pt x="166" y="181"/>
                                        </a:moveTo>
                                        <a:cubicBezTo>
                                          <a:pt x="166" y="181"/>
                                          <a:pt x="167" y="181"/>
                                          <a:pt x="167" y="181"/>
                                        </a:cubicBezTo>
                                        <a:cubicBezTo>
                                          <a:pt x="167" y="181"/>
                                          <a:pt x="167" y="181"/>
                                          <a:pt x="166" y="181"/>
                                        </a:cubicBezTo>
                                        <a:cubicBezTo>
                                          <a:pt x="166" y="181"/>
                                          <a:pt x="166" y="181"/>
                                          <a:pt x="166" y="181"/>
                                        </a:cubicBezTo>
                                        <a:cubicBezTo>
                                          <a:pt x="165" y="181"/>
                                          <a:pt x="166" y="181"/>
                                          <a:pt x="166" y="181"/>
                                        </a:cubicBezTo>
                                        <a:close/>
                                        <a:moveTo>
                                          <a:pt x="165" y="175"/>
                                        </a:moveTo>
                                        <a:cubicBezTo>
                                          <a:pt x="165" y="176"/>
                                          <a:pt x="164" y="176"/>
                                          <a:pt x="163" y="176"/>
                                        </a:cubicBezTo>
                                        <a:cubicBezTo>
                                          <a:pt x="163" y="176"/>
                                          <a:pt x="163" y="176"/>
                                          <a:pt x="163" y="176"/>
                                        </a:cubicBezTo>
                                        <a:cubicBezTo>
                                          <a:pt x="162" y="176"/>
                                          <a:pt x="161" y="175"/>
                                          <a:pt x="159" y="175"/>
                                        </a:cubicBezTo>
                                        <a:cubicBezTo>
                                          <a:pt x="160" y="174"/>
                                          <a:pt x="159" y="173"/>
                                          <a:pt x="159" y="173"/>
                                        </a:cubicBezTo>
                                        <a:cubicBezTo>
                                          <a:pt x="160" y="172"/>
                                          <a:pt x="162" y="170"/>
                                          <a:pt x="163" y="171"/>
                                        </a:cubicBezTo>
                                        <a:cubicBezTo>
                                          <a:pt x="165" y="171"/>
                                          <a:pt x="167" y="173"/>
                                          <a:pt x="170" y="172"/>
                                        </a:cubicBezTo>
                                        <a:cubicBezTo>
                                          <a:pt x="170" y="173"/>
                                          <a:pt x="169" y="172"/>
                                          <a:pt x="169" y="173"/>
                                        </a:cubicBezTo>
                                        <a:cubicBezTo>
                                          <a:pt x="167" y="173"/>
                                          <a:pt x="165" y="175"/>
                                          <a:pt x="163" y="175"/>
                                        </a:cubicBezTo>
                                        <a:cubicBezTo>
                                          <a:pt x="164" y="176"/>
                                          <a:pt x="164" y="175"/>
                                          <a:pt x="165" y="175"/>
                                        </a:cubicBezTo>
                                        <a:close/>
                                        <a:moveTo>
                                          <a:pt x="167" y="175"/>
                                        </a:moveTo>
                                        <a:cubicBezTo>
                                          <a:pt x="167" y="175"/>
                                          <a:pt x="166" y="175"/>
                                          <a:pt x="166" y="174"/>
                                        </a:cubicBezTo>
                                        <a:cubicBezTo>
                                          <a:pt x="167" y="174"/>
                                          <a:pt x="167" y="175"/>
                                          <a:pt x="167" y="174"/>
                                        </a:cubicBezTo>
                                        <a:cubicBezTo>
                                          <a:pt x="168" y="174"/>
                                          <a:pt x="167" y="175"/>
                                          <a:pt x="167" y="175"/>
                                        </a:cubicBezTo>
                                        <a:close/>
                                        <a:moveTo>
                                          <a:pt x="164" y="143"/>
                                        </a:moveTo>
                                        <a:cubicBezTo>
                                          <a:pt x="163" y="144"/>
                                          <a:pt x="162" y="145"/>
                                          <a:pt x="161" y="146"/>
                                        </a:cubicBezTo>
                                        <a:cubicBezTo>
                                          <a:pt x="160" y="146"/>
                                          <a:pt x="161" y="146"/>
                                          <a:pt x="161" y="146"/>
                                        </a:cubicBezTo>
                                        <a:cubicBezTo>
                                          <a:pt x="158" y="147"/>
                                          <a:pt x="159" y="151"/>
                                          <a:pt x="157" y="152"/>
                                        </a:cubicBezTo>
                                        <a:cubicBezTo>
                                          <a:pt x="156" y="151"/>
                                          <a:pt x="155" y="149"/>
                                          <a:pt x="154" y="149"/>
                                        </a:cubicBezTo>
                                        <a:cubicBezTo>
                                          <a:pt x="155" y="144"/>
                                          <a:pt x="160" y="143"/>
                                          <a:pt x="164" y="143"/>
                                        </a:cubicBezTo>
                                        <a:close/>
                                        <a:moveTo>
                                          <a:pt x="160" y="142"/>
                                        </a:moveTo>
                                        <a:cubicBezTo>
                                          <a:pt x="160" y="142"/>
                                          <a:pt x="160" y="142"/>
                                          <a:pt x="160" y="141"/>
                                        </a:cubicBezTo>
                                        <a:cubicBezTo>
                                          <a:pt x="161" y="141"/>
                                          <a:pt x="161" y="142"/>
                                          <a:pt x="161" y="142"/>
                                        </a:cubicBezTo>
                                        <a:cubicBezTo>
                                          <a:pt x="161" y="142"/>
                                          <a:pt x="161" y="142"/>
                                          <a:pt x="160" y="142"/>
                                        </a:cubicBezTo>
                                        <a:close/>
                                        <a:moveTo>
                                          <a:pt x="158" y="152"/>
                                        </a:moveTo>
                                        <a:cubicBezTo>
                                          <a:pt x="160" y="150"/>
                                          <a:pt x="161" y="147"/>
                                          <a:pt x="163" y="145"/>
                                        </a:cubicBezTo>
                                        <a:cubicBezTo>
                                          <a:pt x="164" y="145"/>
                                          <a:pt x="165" y="144"/>
                                          <a:pt x="166" y="144"/>
                                        </a:cubicBezTo>
                                        <a:cubicBezTo>
                                          <a:pt x="167" y="140"/>
                                          <a:pt x="171" y="138"/>
                                          <a:pt x="170" y="134"/>
                                        </a:cubicBezTo>
                                        <a:cubicBezTo>
                                          <a:pt x="169" y="135"/>
                                          <a:pt x="169" y="136"/>
                                          <a:pt x="170" y="136"/>
                                        </a:cubicBezTo>
                                        <a:cubicBezTo>
                                          <a:pt x="169" y="138"/>
                                          <a:pt x="167" y="140"/>
                                          <a:pt x="166" y="142"/>
                                        </a:cubicBezTo>
                                        <a:cubicBezTo>
                                          <a:pt x="165" y="142"/>
                                          <a:pt x="164" y="142"/>
                                          <a:pt x="163" y="142"/>
                                        </a:cubicBezTo>
                                        <a:cubicBezTo>
                                          <a:pt x="165" y="140"/>
                                          <a:pt x="161" y="140"/>
                                          <a:pt x="162" y="142"/>
                                        </a:cubicBezTo>
                                        <a:cubicBezTo>
                                          <a:pt x="162" y="142"/>
                                          <a:pt x="162" y="142"/>
                                          <a:pt x="161" y="142"/>
                                        </a:cubicBezTo>
                                        <a:cubicBezTo>
                                          <a:pt x="162" y="141"/>
                                          <a:pt x="162" y="140"/>
                                          <a:pt x="161" y="139"/>
                                        </a:cubicBezTo>
                                        <a:cubicBezTo>
                                          <a:pt x="160" y="139"/>
                                          <a:pt x="161" y="140"/>
                                          <a:pt x="160" y="140"/>
                                        </a:cubicBezTo>
                                        <a:cubicBezTo>
                                          <a:pt x="160" y="139"/>
                                          <a:pt x="160" y="138"/>
                                          <a:pt x="159" y="139"/>
                                        </a:cubicBezTo>
                                        <a:cubicBezTo>
                                          <a:pt x="159" y="140"/>
                                          <a:pt x="160" y="140"/>
                                          <a:pt x="159" y="141"/>
                                        </a:cubicBezTo>
                                        <a:cubicBezTo>
                                          <a:pt x="159" y="140"/>
                                          <a:pt x="156" y="138"/>
                                          <a:pt x="156" y="141"/>
                                        </a:cubicBezTo>
                                        <a:cubicBezTo>
                                          <a:pt x="157" y="141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8" y="142"/>
                                          <a:pt x="158" y="141"/>
                                          <a:pt x="158" y="141"/>
                                        </a:cubicBezTo>
                                        <a:cubicBezTo>
                                          <a:pt x="159" y="142"/>
                                          <a:pt x="159" y="142"/>
                                          <a:pt x="159" y="142"/>
                                        </a:cubicBezTo>
                                        <a:cubicBezTo>
                                          <a:pt x="156" y="144"/>
                                          <a:pt x="153" y="145"/>
                                          <a:pt x="153" y="149"/>
                                        </a:cubicBezTo>
                                        <a:cubicBezTo>
                                          <a:pt x="147" y="149"/>
                                          <a:pt x="150" y="141"/>
                                          <a:pt x="154" y="140"/>
                                        </a:cubicBezTo>
                                        <a:cubicBezTo>
                                          <a:pt x="154" y="140"/>
                                          <a:pt x="154" y="139"/>
                                          <a:pt x="155" y="139"/>
                                        </a:cubicBezTo>
                                        <a:cubicBezTo>
                                          <a:pt x="156" y="139"/>
                                          <a:pt x="157" y="138"/>
                                          <a:pt x="158" y="138"/>
                                        </a:cubicBezTo>
                                        <a:cubicBezTo>
                                          <a:pt x="158" y="138"/>
                                          <a:pt x="158" y="139"/>
                                          <a:pt x="159" y="138"/>
                                        </a:cubicBezTo>
                                        <a:cubicBezTo>
                                          <a:pt x="159" y="138"/>
                                          <a:pt x="159" y="138"/>
                                          <a:pt x="159" y="138"/>
                                        </a:cubicBezTo>
                                        <a:cubicBezTo>
                                          <a:pt x="159" y="137"/>
                                          <a:pt x="160" y="137"/>
                                          <a:pt x="160" y="136"/>
                                        </a:cubicBezTo>
                                        <a:cubicBezTo>
                                          <a:pt x="162" y="137"/>
                                          <a:pt x="163" y="136"/>
                                          <a:pt x="164" y="135"/>
                                        </a:cubicBezTo>
                                        <a:cubicBezTo>
                                          <a:pt x="164" y="135"/>
                                          <a:pt x="163" y="135"/>
                                          <a:pt x="163" y="135"/>
                                        </a:cubicBezTo>
                                        <a:cubicBezTo>
                                          <a:pt x="163" y="134"/>
                                          <a:pt x="163" y="133"/>
                                          <a:pt x="163" y="132"/>
                                        </a:cubicBezTo>
                                        <a:cubicBezTo>
                                          <a:pt x="164" y="132"/>
                                          <a:pt x="163" y="134"/>
                                          <a:pt x="164" y="134"/>
                                        </a:cubicBezTo>
                                        <a:cubicBezTo>
                                          <a:pt x="164" y="128"/>
                                          <a:pt x="163" y="122"/>
                                          <a:pt x="168" y="120"/>
                                        </a:cubicBezTo>
                                        <a:cubicBezTo>
                                          <a:pt x="171" y="117"/>
                                          <a:pt x="171" y="114"/>
                                          <a:pt x="173" y="111"/>
                                        </a:cubicBezTo>
                                        <a:cubicBezTo>
                                          <a:pt x="172" y="110"/>
                                          <a:pt x="173" y="109"/>
                                          <a:pt x="173" y="108"/>
                                        </a:cubicBezTo>
                                        <a:cubicBezTo>
                                          <a:pt x="174" y="107"/>
                                          <a:pt x="173" y="108"/>
                                          <a:pt x="173" y="109"/>
                                        </a:cubicBezTo>
                                        <a:cubicBezTo>
                                          <a:pt x="174" y="109"/>
                                          <a:pt x="174" y="108"/>
                                          <a:pt x="174" y="108"/>
                                        </a:cubicBezTo>
                                        <a:cubicBezTo>
                                          <a:pt x="176" y="110"/>
                                          <a:pt x="175" y="114"/>
                                          <a:pt x="173" y="117"/>
                                        </a:cubicBezTo>
                                        <a:cubicBezTo>
                                          <a:pt x="173" y="117"/>
                                          <a:pt x="174" y="117"/>
                                          <a:pt x="174" y="117"/>
                                        </a:cubicBezTo>
                                        <a:cubicBezTo>
                                          <a:pt x="174" y="117"/>
                                          <a:pt x="175" y="116"/>
                                          <a:pt x="175" y="115"/>
                                        </a:cubicBezTo>
                                        <a:cubicBezTo>
                                          <a:pt x="176" y="118"/>
                                          <a:pt x="173" y="121"/>
                                          <a:pt x="171" y="122"/>
                                        </a:cubicBezTo>
                                        <a:cubicBezTo>
                                          <a:pt x="172" y="122"/>
                                          <a:pt x="173" y="121"/>
                                          <a:pt x="174" y="120"/>
                                        </a:cubicBezTo>
                                        <a:cubicBezTo>
                                          <a:pt x="174" y="121"/>
                                          <a:pt x="174" y="123"/>
                                          <a:pt x="172" y="123"/>
                                        </a:cubicBezTo>
                                        <a:cubicBezTo>
                                          <a:pt x="168" y="128"/>
                                          <a:pt x="174" y="133"/>
                                          <a:pt x="172" y="138"/>
                                        </a:cubicBezTo>
                                        <a:cubicBezTo>
                                          <a:pt x="172" y="140"/>
                                          <a:pt x="170" y="142"/>
                                          <a:pt x="169" y="143"/>
                                        </a:cubicBezTo>
                                        <a:cubicBezTo>
                                          <a:pt x="169" y="143"/>
                                          <a:pt x="168" y="143"/>
                                          <a:pt x="168" y="142"/>
                                        </a:cubicBezTo>
                                        <a:cubicBezTo>
                                          <a:pt x="169" y="142"/>
                                          <a:pt x="170" y="141"/>
                                          <a:pt x="171" y="140"/>
                                        </a:cubicBezTo>
                                        <a:cubicBezTo>
                                          <a:pt x="169" y="139"/>
                                          <a:pt x="168" y="142"/>
                                          <a:pt x="167" y="143"/>
                                        </a:cubicBezTo>
                                        <a:cubicBezTo>
                                          <a:pt x="171" y="145"/>
                                          <a:pt x="167" y="151"/>
                                          <a:pt x="164" y="152"/>
                                        </a:cubicBezTo>
                                        <a:cubicBezTo>
                                          <a:pt x="165" y="151"/>
                                          <a:pt x="166" y="151"/>
                                          <a:pt x="166" y="149"/>
                                        </a:cubicBezTo>
                                        <a:cubicBezTo>
                                          <a:pt x="166" y="149"/>
                                          <a:pt x="166" y="150"/>
                                          <a:pt x="165" y="150"/>
                                        </a:cubicBezTo>
                                        <a:cubicBezTo>
                                          <a:pt x="165" y="151"/>
                                          <a:pt x="162" y="151"/>
                                          <a:pt x="163" y="153"/>
                                        </a:cubicBezTo>
                                        <a:cubicBezTo>
                                          <a:pt x="163" y="153"/>
                                          <a:pt x="162" y="153"/>
                                          <a:pt x="162" y="153"/>
                                        </a:cubicBezTo>
                                        <a:cubicBezTo>
                                          <a:pt x="162" y="152"/>
                                          <a:pt x="164" y="150"/>
                                          <a:pt x="165" y="149"/>
                                        </a:cubicBezTo>
                                        <a:cubicBezTo>
                                          <a:pt x="163" y="149"/>
                                          <a:pt x="161" y="150"/>
                                          <a:pt x="161" y="148"/>
                                        </a:cubicBezTo>
                                        <a:cubicBezTo>
                                          <a:pt x="160" y="148"/>
                                          <a:pt x="160" y="149"/>
                                          <a:pt x="160" y="149"/>
                                        </a:cubicBezTo>
                                        <a:cubicBezTo>
                                          <a:pt x="160" y="150"/>
                                          <a:pt x="161" y="150"/>
                                          <a:pt x="161" y="150"/>
                                        </a:cubicBezTo>
                                        <a:cubicBezTo>
                                          <a:pt x="161" y="151"/>
                                          <a:pt x="161" y="151"/>
                                          <a:pt x="160" y="151"/>
                                        </a:cubicBezTo>
                                        <a:cubicBezTo>
                                          <a:pt x="160" y="152"/>
                                          <a:pt x="159" y="154"/>
                                          <a:pt x="158" y="154"/>
                                        </a:cubicBezTo>
                                        <a:cubicBezTo>
                                          <a:pt x="157" y="153"/>
                                          <a:pt x="158" y="153"/>
                                          <a:pt x="158" y="152"/>
                                        </a:cubicBezTo>
                                        <a:close/>
                                        <a:moveTo>
                                          <a:pt x="157" y="137"/>
                                        </a:moveTo>
                                        <a:cubicBezTo>
                                          <a:pt x="157" y="136"/>
                                          <a:pt x="157" y="136"/>
                                          <a:pt x="157" y="136"/>
                                        </a:cubicBezTo>
                                        <a:cubicBezTo>
                                          <a:pt x="157" y="136"/>
                                          <a:pt x="157" y="136"/>
                                          <a:pt x="157" y="137"/>
                                        </a:cubicBezTo>
                                        <a:cubicBezTo>
                                          <a:pt x="157" y="137"/>
                                          <a:pt x="157" y="137"/>
                                          <a:pt x="157" y="137"/>
                                        </a:cubicBezTo>
                                        <a:close/>
                                        <a:moveTo>
                                          <a:pt x="158" y="135"/>
                                        </a:moveTo>
                                        <a:cubicBezTo>
                                          <a:pt x="158" y="135"/>
                                          <a:pt x="158" y="136"/>
                                          <a:pt x="158" y="136"/>
                                        </a:cubicBezTo>
                                        <a:cubicBezTo>
                                          <a:pt x="158" y="136"/>
                                          <a:pt x="158" y="136"/>
                                          <a:pt x="158" y="135"/>
                                        </a:cubicBezTo>
                                        <a:close/>
                                        <a:moveTo>
                                          <a:pt x="161" y="135"/>
                                        </a:moveTo>
                                        <a:cubicBezTo>
                                          <a:pt x="161" y="135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4"/>
                                          <a:pt x="161" y="134"/>
                                          <a:pt x="161" y="135"/>
                                        </a:cubicBezTo>
                                        <a:close/>
                                        <a:moveTo>
                                          <a:pt x="165" y="114"/>
                                        </a:moveTo>
                                        <a:cubicBezTo>
                                          <a:pt x="166" y="114"/>
                                          <a:pt x="166" y="114"/>
                                          <a:pt x="166" y="114"/>
                                        </a:cubicBezTo>
                                        <a:cubicBezTo>
                                          <a:pt x="166" y="115"/>
                                          <a:pt x="166" y="116"/>
                                          <a:pt x="165" y="117"/>
                                        </a:cubicBezTo>
                                        <a:cubicBezTo>
                                          <a:pt x="165" y="117"/>
                                          <a:pt x="165" y="115"/>
                                          <a:pt x="166" y="115"/>
                                        </a:cubicBezTo>
                                        <a:cubicBezTo>
                                          <a:pt x="165" y="115"/>
                                          <a:pt x="166" y="114"/>
                                          <a:pt x="165" y="114"/>
                                        </a:cubicBezTo>
                                        <a:close/>
                                        <a:moveTo>
                                          <a:pt x="166" y="113"/>
                                        </a:moveTo>
                                        <a:cubicBezTo>
                                          <a:pt x="167" y="113"/>
                                          <a:pt x="167" y="113"/>
                                          <a:pt x="167" y="113"/>
                                        </a:cubicBezTo>
                                        <a:cubicBezTo>
                                          <a:pt x="167" y="114"/>
                                          <a:pt x="167" y="115"/>
                                          <a:pt x="167" y="116"/>
                                        </a:cubicBezTo>
                                        <a:cubicBezTo>
                                          <a:pt x="166" y="115"/>
                                          <a:pt x="167" y="114"/>
                                          <a:pt x="166" y="114"/>
                                        </a:cubicBezTo>
                                        <a:cubicBezTo>
                                          <a:pt x="166" y="114"/>
                                          <a:pt x="166" y="114"/>
                                          <a:pt x="166" y="113"/>
                                        </a:cubicBezTo>
                                        <a:close/>
                                        <a:moveTo>
                                          <a:pt x="177" y="153"/>
                                        </a:moveTo>
                                        <a:cubicBezTo>
                                          <a:pt x="176" y="153"/>
                                          <a:pt x="175" y="151"/>
                                          <a:pt x="173" y="151"/>
                                        </a:cubicBezTo>
                                        <a:cubicBezTo>
                                          <a:pt x="173" y="153"/>
                                          <a:pt x="178" y="154"/>
                                          <a:pt x="180" y="156"/>
                                        </a:cubicBezTo>
                                        <a:cubicBezTo>
                                          <a:pt x="180" y="155"/>
                                          <a:pt x="180" y="155"/>
                                          <a:pt x="180" y="155"/>
                                        </a:cubicBezTo>
                                        <a:cubicBezTo>
                                          <a:pt x="180" y="156"/>
                                          <a:pt x="180" y="156"/>
                                          <a:pt x="180" y="156"/>
                                        </a:cubicBezTo>
                                        <a:cubicBezTo>
                                          <a:pt x="179" y="157"/>
                                          <a:pt x="179" y="159"/>
                                          <a:pt x="180" y="159"/>
                                        </a:cubicBezTo>
                                        <a:cubicBezTo>
                                          <a:pt x="179" y="160"/>
                                          <a:pt x="179" y="160"/>
                                          <a:pt x="179" y="160"/>
                                        </a:cubicBezTo>
                                        <a:cubicBezTo>
                                          <a:pt x="179" y="159"/>
                                          <a:pt x="177" y="158"/>
                                          <a:pt x="177" y="157"/>
                                        </a:cubicBezTo>
                                        <a:cubicBezTo>
                                          <a:pt x="175" y="156"/>
                                          <a:pt x="172" y="154"/>
                                          <a:pt x="169" y="156"/>
                                        </a:cubicBezTo>
                                        <a:cubicBezTo>
                                          <a:pt x="168" y="155"/>
                                          <a:pt x="166" y="154"/>
                                          <a:pt x="165" y="154"/>
                                        </a:cubicBezTo>
                                        <a:cubicBezTo>
                                          <a:pt x="167" y="153"/>
                                          <a:pt x="168" y="154"/>
                                          <a:pt x="169" y="155"/>
                                        </a:cubicBezTo>
                                        <a:cubicBezTo>
                                          <a:pt x="170" y="155"/>
                                          <a:pt x="169" y="155"/>
                                          <a:pt x="170" y="155"/>
                                        </a:cubicBezTo>
                                        <a:cubicBezTo>
                                          <a:pt x="170" y="153"/>
                                          <a:pt x="168" y="153"/>
                                          <a:pt x="167" y="152"/>
                                        </a:cubicBezTo>
                                        <a:cubicBezTo>
                                          <a:pt x="168" y="151"/>
                                          <a:pt x="170" y="151"/>
                                          <a:pt x="172" y="152"/>
                                        </a:cubicBezTo>
                                        <a:cubicBezTo>
                                          <a:pt x="172" y="151"/>
                                          <a:pt x="171" y="151"/>
                                          <a:pt x="171" y="150"/>
                                        </a:cubicBezTo>
                                        <a:cubicBezTo>
                                          <a:pt x="170" y="150"/>
                                          <a:pt x="169" y="150"/>
                                          <a:pt x="168" y="150"/>
                                        </a:cubicBezTo>
                                        <a:cubicBezTo>
                                          <a:pt x="169" y="148"/>
                                          <a:pt x="171" y="146"/>
                                          <a:pt x="169" y="144"/>
                                        </a:cubicBezTo>
                                        <a:cubicBezTo>
                                          <a:pt x="170" y="143"/>
                                          <a:pt x="171" y="142"/>
                                          <a:pt x="172" y="141"/>
                                        </a:cubicBezTo>
                                        <a:cubicBezTo>
                                          <a:pt x="173" y="142"/>
                                          <a:pt x="173" y="146"/>
                                          <a:pt x="172" y="148"/>
                                        </a:cubicBezTo>
                                        <a:cubicBezTo>
                                          <a:pt x="175" y="146"/>
                                          <a:pt x="178" y="148"/>
                                          <a:pt x="177" y="153"/>
                                        </a:cubicBezTo>
                                        <a:close/>
                                        <a:moveTo>
                                          <a:pt x="179" y="154"/>
                                        </a:moveTo>
                                        <a:cubicBezTo>
                                          <a:pt x="179" y="153"/>
                                          <a:pt x="178" y="154"/>
                                          <a:pt x="178" y="153"/>
                                        </a:cubicBezTo>
                                        <a:cubicBezTo>
                                          <a:pt x="178" y="152"/>
                                          <a:pt x="178" y="152"/>
                                          <a:pt x="178" y="150"/>
                                        </a:cubicBezTo>
                                        <a:cubicBezTo>
                                          <a:pt x="178" y="150"/>
                                          <a:pt x="179" y="151"/>
                                          <a:pt x="179" y="151"/>
                                        </a:cubicBezTo>
                                        <a:cubicBezTo>
                                          <a:pt x="179" y="152"/>
                                          <a:pt x="180" y="153"/>
                                          <a:pt x="179" y="154"/>
                                        </a:cubicBezTo>
                                        <a:close/>
                                        <a:moveTo>
                                          <a:pt x="166" y="166"/>
                                        </a:moveTo>
                                        <a:cubicBezTo>
                                          <a:pt x="166" y="166"/>
                                          <a:pt x="166" y="165"/>
                                          <a:pt x="166" y="165"/>
                                        </a:cubicBezTo>
                                        <a:cubicBezTo>
                                          <a:pt x="167" y="164"/>
                                          <a:pt x="173" y="164"/>
                                          <a:pt x="175" y="164"/>
                                        </a:cubicBezTo>
                                        <a:cubicBezTo>
                                          <a:pt x="172" y="168"/>
                                          <a:pt x="168" y="166"/>
                                          <a:pt x="165" y="167"/>
                                        </a:cubicBezTo>
                                        <a:cubicBezTo>
                                          <a:pt x="165" y="166"/>
                                          <a:pt x="165" y="166"/>
                                          <a:pt x="166" y="166"/>
                                        </a:cubicBezTo>
                                        <a:cubicBezTo>
                                          <a:pt x="166" y="166"/>
                                          <a:pt x="166" y="166"/>
                                          <a:pt x="166" y="166"/>
                                        </a:cubicBezTo>
                                        <a:close/>
                                        <a:moveTo>
                                          <a:pt x="173" y="163"/>
                                        </a:moveTo>
                                        <a:cubicBezTo>
                                          <a:pt x="170" y="160"/>
                                          <a:pt x="167" y="164"/>
                                          <a:pt x="165" y="163"/>
                                        </a:cubicBezTo>
                                        <a:cubicBezTo>
                                          <a:pt x="164" y="163"/>
                                          <a:pt x="164" y="163"/>
                                          <a:pt x="164" y="163"/>
                                        </a:cubicBezTo>
                                        <a:cubicBezTo>
                                          <a:pt x="164" y="164"/>
                                          <a:pt x="165" y="164"/>
                                          <a:pt x="165" y="164"/>
                                        </a:cubicBezTo>
                                        <a:cubicBezTo>
                                          <a:pt x="164" y="164"/>
                                          <a:pt x="163" y="164"/>
                                          <a:pt x="163" y="164"/>
                                        </a:cubicBezTo>
                                        <a:cubicBezTo>
                                          <a:pt x="163" y="164"/>
                                          <a:pt x="163" y="164"/>
                                          <a:pt x="164" y="164"/>
                                        </a:cubicBezTo>
                                        <a:cubicBezTo>
                                          <a:pt x="163" y="163"/>
                                          <a:pt x="163" y="163"/>
                                          <a:pt x="163" y="162"/>
                                        </a:cubicBezTo>
                                        <a:cubicBezTo>
                                          <a:pt x="166" y="162"/>
                                          <a:pt x="172" y="159"/>
                                          <a:pt x="175" y="162"/>
                                        </a:cubicBezTo>
                                        <a:cubicBezTo>
                                          <a:pt x="175" y="163"/>
                                          <a:pt x="174" y="162"/>
                                          <a:pt x="173" y="163"/>
                                        </a:cubicBezTo>
                                        <a:close/>
                                        <a:moveTo>
                                          <a:pt x="162" y="159"/>
                                        </a:moveTo>
                                        <a:cubicBezTo>
                                          <a:pt x="163" y="157"/>
                                          <a:pt x="165" y="158"/>
                                          <a:pt x="166" y="159"/>
                                        </a:cubicBezTo>
                                        <a:cubicBezTo>
                                          <a:pt x="166" y="160"/>
                                          <a:pt x="165" y="160"/>
                                          <a:pt x="164" y="160"/>
                                        </a:cubicBezTo>
                                        <a:cubicBezTo>
                                          <a:pt x="164" y="160"/>
                                          <a:pt x="163" y="160"/>
                                          <a:pt x="162" y="159"/>
                                        </a:cubicBezTo>
                                        <a:close/>
                                        <a:moveTo>
                                          <a:pt x="170" y="158"/>
                                        </a:moveTo>
                                        <a:cubicBezTo>
                                          <a:pt x="169" y="158"/>
                                          <a:pt x="168" y="159"/>
                                          <a:pt x="167" y="159"/>
                                        </a:cubicBezTo>
                                        <a:cubicBezTo>
                                          <a:pt x="167" y="158"/>
                                          <a:pt x="166" y="158"/>
                                          <a:pt x="167" y="157"/>
                                        </a:cubicBezTo>
                                        <a:cubicBezTo>
                                          <a:pt x="168" y="156"/>
                                          <a:pt x="169" y="157"/>
                                          <a:pt x="170" y="157"/>
                                        </a:cubicBezTo>
                                        <a:cubicBezTo>
                                          <a:pt x="170" y="158"/>
                                          <a:pt x="170" y="158"/>
                                          <a:pt x="170" y="158"/>
                                        </a:cubicBezTo>
                                        <a:close/>
                                        <a:moveTo>
                                          <a:pt x="171" y="156"/>
                                        </a:moveTo>
                                        <a:cubicBezTo>
                                          <a:pt x="171" y="156"/>
                                          <a:pt x="172" y="156"/>
                                          <a:pt x="172" y="156"/>
                                        </a:cubicBezTo>
                                        <a:cubicBezTo>
                                          <a:pt x="172" y="156"/>
                                          <a:pt x="171" y="157"/>
                                          <a:pt x="171" y="157"/>
                                        </a:cubicBezTo>
                                        <a:cubicBezTo>
                                          <a:pt x="171" y="157"/>
                                          <a:pt x="171" y="156"/>
                                          <a:pt x="171" y="156"/>
                                        </a:cubicBezTo>
                                        <a:close/>
                                        <a:moveTo>
                                          <a:pt x="175" y="160"/>
                                        </a:moveTo>
                                        <a:cubicBezTo>
                                          <a:pt x="174" y="160"/>
                                          <a:pt x="174" y="160"/>
                                          <a:pt x="174" y="159"/>
                                        </a:cubicBezTo>
                                        <a:cubicBezTo>
                                          <a:pt x="174" y="159"/>
                                          <a:pt x="174" y="160"/>
                                          <a:pt x="174" y="160"/>
                                        </a:cubicBezTo>
                                        <a:cubicBezTo>
                                          <a:pt x="173" y="159"/>
                                          <a:pt x="173" y="159"/>
                                          <a:pt x="172" y="158"/>
                                        </a:cubicBezTo>
                                        <a:cubicBezTo>
                                          <a:pt x="172" y="158"/>
                                          <a:pt x="172" y="158"/>
                                          <a:pt x="172" y="157"/>
                                        </a:cubicBezTo>
                                        <a:cubicBezTo>
                                          <a:pt x="173" y="157"/>
                                          <a:pt x="173" y="157"/>
                                          <a:pt x="175" y="158"/>
                                        </a:cubicBezTo>
                                        <a:cubicBezTo>
                                          <a:pt x="175" y="158"/>
                                          <a:pt x="175" y="158"/>
                                          <a:pt x="175" y="159"/>
                                        </a:cubicBezTo>
                                        <a:cubicBezTo>
                                          <a:pt x="175" y="160"/>
                                          <a:pt x="174" y="159"/>
                                          <a:pt x="175" y="160"/>
                                        </a:cubicBezTo>
                                        <a:close/>
                                        <a:moveTo>
                                          <a:pt x="161" y="153"/>
                                        </a:moveTo>
                                        <a:cubicBezTo>
                                          <a:pt x="160" y="153"/>
                                          <a:pt x="160" y="153"/>
                                          <a:pt x="160" y="153"/>
                                        </a:cubicBezTo>
                                        <a:cubicBezTo>
                                          <a:pt x="160" y="152"/>
                                          <a:pt x="161" y="151"/>
                                          <a:pt x="162" y="150"/>
                                        </a:cubicBezTo>
                                        <a:cubicBezTo>
                                          <a:pt x="163" y="150"/>
                                          <a:pt x="163" y="150"/>
                                          <a:pt x="163" y="150"/>
                                        </a:cubicBezTo>
                                        <a:cubicBezTo>
                                          <a:pt x="163" y="151"/>
                                          <a:pt x="161" y="151"/>
                                          <a:pt x="161" y="153"/>
                                        </a:cubicBezTo>
                                        <a:close/>
                                        <a:moveTo>
                                          <a:pt x="159" y="156"/>
                                        </a:moveTo>
                                        <a:cubicBezTo>
                                          <a:pt x="161" y="153"/>
                                          <a:pt x="165" y="154"/>
                                          <a:pt x="167" y="156"/>
                                        </a:cubicBezTo>
                                        <a:cubicBezTo>
                                          <a:pt x="166" y="156"/>
                                          <a:pt x="166" y="157"/>
                                          <a:pt x="165" y="157"/>
                                        </a:cubicBezTo>
                                        <a:cubicBezTo>
                                          <a:pt x="164" y="156"/>
                                          <a:pt x="162" y="157"/>
                                          <a:pt x="162" y="158"/>
                                        </a:cubicBezTo>
                                        <a:cubicBezTo>
                                          <a:pt x="161" y="158"/>
                                          <a:pt x="159" y="158"/>
                                          <a:pt x="159" y="156"/>
                                        </a:cubicBezTo>
                                        <a:cubicBezTo>
                                          <a:pt x="159" y="156"/>
                                          <a:pt x="160" y="156"/>
                                          <a:pt x="160" y="156"/>
                                        </a:cubicBezTo>
                                        <a:cubicBezTo>
                                          <a:pt x="160" y="156"/>
                                          <a:pt x="159" y="156"/>
                                          <a:pt x="159" y="156"/>
                                        </a:cubicBezTo>
                                        <a:close/>
                                        <a:moveTo>
                                          <a:pt x="164" y="165"/>
                                        </a:moveTo>
                                        <a:cubicBezTo>
                                          <a:pt x="161" y="164"/>
                                          <a:pt x="156" y="165"/>
                                          <a:pt x="154" y="169"/>
                                        </a:cubicBezTo>
                                        <a:cubicBezTo>
                                          <a:pt x="153" y="169"/>
                                          <a:pt x="152" y="172"/>
                                          <a:pt x="150" y="172"/>
                                        </a:cubicBezTo>
                                        <a:cubicBezTo>
                                          <a:pt x="151" y="166"/>
                                          <a:pt x="159" y="162"/>
                                          <a:pt x="164" y="165"/>
                                        </a:cubicBezTo>
                                        <a:close/>
                                        <a:moveTo>
                                          <a:pt x="178" y="163"/>
                                        </a:moveTo>
                                        <a:cubicBezTo>
                                          <a:pt x="178" y="162"/>
                                          <a:pt x="178" y="162"/>
                                          <a:pt x="178" y="161"/>
                                        </a:cubicBezTo>
                                        <a:cubicBezTo>
                                          <a:pt x="179" y="161"/>
                                          <a:pt x="180" y="160"/>
                                          <a:pt x="181" y="161"/>
                                        </a:cubicBezTo>
                                        <a:cubicBezTo>
                                          <a:pt x="181" y="162"/>
                                          <a:pt x="180" y="162"/>
                                          <a:pt x="179" y="162"/>
                                        </a:cubicBezTo>
                                        <a:cubicBezTo>
                                          <a:pt x="179" y="163"/>
                                          <a:pt x="179" y="163"/>
                                          <a:pt x="179" y="163"/>
                                        </a:cubicBezTo>
                                        <a:cubicBezTo>
                                          <a:pt x="179" y="163"/>
                                          <a:pt x="178" y="163"/>
                                          <a:pt x="178" y="163"/>
                                        </a:cubicBezTo>
                                        <a:close/>
                                        <a:moveTo>
                                          <a:pt x="180" y="158"/>
                                        </a:moveTo>
                                        <a:cubicBezTo>
                                          <a:pt x="180" y="157"/>
                                          <a:pt x="181" y="156"/>
                                          <a:pt x="182" y="156"/>
                                        </a:cubicBezTo>
                                        <a:cubicBezTo>
                                          <a:pt x="182" y="156"/>
                                          <a:pt x="182" y="157"/>
                                          <a:pt x="183" y="157"/>
                                        </a:cubicBezTo>
                                        <a:cubicBezTo>
                                          <a:pt x="183" y="159"/>
                                          <a:pt x="181" y="159"/>
                                          <a:pt x="180" y="158"/>
                                        </a:cubicBezTo>
                                        <a:close/>
                                        <a:moveTo>
                                          <a:pt x="183" y="155"/>
                                        </a:moveTo>
                                        <a:cubicBezTo>
                                          <a:pt x="183" y="155"/>
                                          <a:pt x="183" y="155"/>
                                          <a:pt x="183" y="154"/>
                                        </a:cubicBezTo>
                                        <a:cubicBezTo>
                                          <a:pt x="184" y="154"/>
                                          <a:pt x="184" y="154"/>
                                          <a:pt x="184" y="154"/>
                                        </a:cubicBezTo>
                                        <a:cubicBezTo>
                                          <a:pt x="185" y="155"/>
                                          <a:pt x="185" y="156"/>
                                          <a:pt x="184" y="156"/>
                                        </a:cubicBezTo>
                                        <a:cubicBezTo>
                                          <a:pt x="183" y="156"/>
                                          <a:pt x="183" y="156"/>
                                          <a:pt x="183" y="155"/>
                                        </a:cubicBezTo>
                                        <a:close/>
                                        <a:moveTo>
                                          <a:pt x="184" y="152"/>
                                        </a:moveTo>
                                        <a:cubicBezTo>
                                          <a:pt x="184" y="152"/>
                                          <a:pt x="184" y="152"/>
                                          <a:pt x="184" y="152"/>
                                        </a:cubicBezTo>
                                        <a:cubicBezTo>
                                          <a:pt x="184" y="151"/>
                                          <a:pt x="184" y="151"/>
                                          <a:pt x="183" y="150"/>
                                        </a:cubicBezTo>
                                        <a:cubicBezTo>
                                          <a:pt x="184" y="150"/>
                                          <a:pt x="184" y="150"/>
                                          <a:pt x="185" y="150"/>
                                        </a:cubicBezTo>
                                        <a:cubicBezTo>
                                          <a:pt x="185" y="151"/>
                                          <a:pt x="185" y="151"/>
                                          <a:pt x="185" y="152"/>
                                        </a:cubicBezTo>
                                        <a:cubicBezTo>
                                          <a:pt x="185" y="152"/>
                                          <a:pt x="184" y="152"/>
                                          <a:pt x="184" y="152"/>
                                        </a:cubicBezTo>
                                        <a:close/>
                                        <a:moveTo>
                                          <a:pt x="184" y="148"/>
                                        </a:moveTo>
                                        <a:cubicBezTo>
                                          <a:pt x="183" y="150"/>
                                          <a:pt x="182" y="148"/>
                                          <a:pt x="180" y="148"/>
                                        </a:cubicBezTo>
                                        <a:cubicBezTo>
                                          <a:pt x="180" y="148"/>
                                          <a:pt x="180" y="148"/>
                                          <a:pt x="180" y="148"/>
                                        </a:cubicBezTo>
                                        <a:cubicBezTo>
                                          <a:pt x="181" y="149"/>
                                          <a:pt x="182" y="149"/>
                                          <a:pt x="183" y="150"/>
                                        </a:cubicBezTo>
                                        <a:cubicBezTo>
                                          <a:pt x="183" y="152"/>
                                          <a:pt x="182" y="154"/>
                                          <a:pt x="180" y="154"/>
                                        </a:cubicBezTo>
                                        <a:cubicBezTo>
                                          <a:pt x="181" y="147"/>
                                          <a:pt x="171" y="143"/>
                                          <a:pt x="175" y="136"/>
                                        </a:cubicBezTo>
                                        <a:cubicBezTo>
                                          <a:pt x="175" y="142"/>
                                          <a:pt x="180" y="145"/>
                                          <a:pt x="185" y="147"/>
                                        </a:cubicBezTo>
                                        <a:cubicBezTo>
                                          <a:pt x="185" y="147"/>
                                          <a:pt x="185" y="148"/>
                                          <a:pt x="184" y="148"/>
                                        </a:cubicBezTo>
                                        <a:close/>
                                        <a:moveTo>
                                          <a:pt x="176" y="133"/>
                                        </a:moveTo>
                                        <a:cubicBezTo>
                                          <a:pt x="176" y="131"/>
                                          <a:pt x="175" y="131"/>
                                          <a:pt x="175" y="130"/>
                                        </a:cubicBezTo>
                                        <a:cubicBezTo>
                                          <a:pt x="175" y="130"/>
                                          <a:pt x="175" y="129"/>
                                          <a:pt x="174" y="129"/>
                                        </a:cubicBezTo>
                                        <a:cubicBezTo>
                                          <a:pt x="174" y="130"/>
                                          <a:pt x="175" y="132"/>
                                          <a:pt x="175" y="133"/>
                                        </a:cubicBezTo>
                                        <a:cubicBezTo>
                                          <a:pt x="175" y="135"/>
                                          <a:pt x="174" y="135"/>
                                          <a:pt x="173" y="136"/>
                                        </a:cubicBezTo>
                                        <a:cubicBezTo>
                                          <a:pt x="173" y="136"/>
                                          <a:pt x="173" y="135"/>
                                          <a:pt x="174" y="135"/>
                                        </a:cubicBezTo>
                                        <a:cubicBezTo>
                                          <a:pt x="173" y="134"/>
                                          <a:pt x="174" y="133"/>
                                          <a:pt x="173" y="133"/>
                                        </a:cubicBezTo>
                                        <a:cubicBezTo>
                                          <a:pt x="174" y="133"/>
                                          <a:pt x="173" y="134"/>
                                          <a:pt x="174" y="134"/>
                                        </a:cubicBezTo>
                                        <a:cubicBezTo>
                                          <a:pt x="175" y="133"/>
                                          <a:pt x="174" y="130"/>
                                          <a:pt x="173" y="130"/>
                                        </a:cubicBezTo>
                                        <a:cubicBezTo>
                                          <a:pt x="172" y="130"/>
                                          <a:pt x="173" y="130"/>
                                          <a:pt x="173" y="131"/>
                                        </a:cubicBezTo>
                                        <a:cubicBezTo>
                                          <a:pt x="171" y="129"/>
                                          <a:pt x="171" y="126"/>
                                          <a:pt x="173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4" y="124"/>
                                        </a:cubicBezTo>
                                        <a:cubicBezTo>
                                          <a:pt x="173" y="124"/>
                                          <a:pt x="173" y="124"/>
                                          <a:pt x="173" y="124"/>
                                        </a:cubicBezTo>
                                        <a:cubicBezTo>
                                          <a:pt x="175" y="126"/>
                                          <a:pt x="175" y="128"/>
                                          <a:pt x="176" y="131"/>
                                        </a:cubicBezTo>
                                        <a:cubicBezTo>
                                          <a:pt x="176" y="131"/>
                                          <a:pt x="176" y="131"/>
                                          <a:pt x="176" y="130"/>
                                        </a:cubicBezTo>
                                        <a:cubicBezTo>
                                          <a:pt x="176" y="131"/>
                                          <a:pt x="176" y="132"/>
                                          <a:pt x="176" y="133"/>
                                        </a:cubicBezTo>
                                        <a:close/>
                                        <a:moveTo>
                                          <a:pt x="175" y="124"/>
                                        </a:moveTo>
                                        <a:cubicBezTo>
                                          <a:pt x="175" y="124"/>
                                          <a:pt x="176" y="123"/>
                                          <a:pt x="177" y="122"/>
                                        </a:cubicBezTo>
                                        <a:cubicBezTo>
                                          <a:pt x="177" y="123"/>
                                          <a:pt x="176" y="124"/>
                                          <a:pt x="175" y="124"/>
                                        </a:cubicBezTo>
                                        <a:close/>
                                        <a:moveTo>
                                          <a:pt x="160" y="131"/>
                                        </a:moveTo>
                                        <a:cubicBezTo>
                                          <a:pt x="160" y="131"/>
                                          <a:pt x="160" y="131"/>
                                          <a:pt x="160" y="131"/>
                                        </a:cubicBezTo>
                                        <a:cubicBezTo>
                                          <a:pt x="161" y="130"/>
                                          <a:pt x="160" y="129"/>
                                          <a:pt x="160" y="127"/>
                                        </a:cubicBezTo>
                                        <a:cubicBezTo>
                                          <a:pt x="161" y="129"/>
                                          <a:pt x="163" y="131"/>
                                          <a:pt x="162" y="134"/>
                                        </a:cubicBezTo>
                                        <a:cubicBezTo>
                                          <a:pt x="162" y="134"/>
                                          <a:pt x="162" y="134"/>
                                          <a:pt x="161" y="133"/>
                                        </a:cubicBezTo>
                                        <a:cubicBezTo>
                                          <a:pt x="161" y="133"/>
                                          <a:pt x="161" y="134"/>
                                          <a:pt x="161" y="134"/>
                                        </a:cubicBezTo>
                                        <a:cubicBezTo>
                                          <a:pt x="161" y="133"/>
                                          <a:pt x="161" y="132"/>
                                          <a:pt x="160" y="132"/>
                                        </a:cubicBezTo>
                                        <a:cubicBezTo>
                                          <a:pt x="160" y="132"/>
                                          <a:pt x="160" y="134"/>
                                          <a:pt x="161" y="134"/>
                                        </a:cubicBezTo>
                                        <a:cubicBezTo>
                                          <a:pt x="159" y="134"/>
                                          <a:pt x="161" y="132"/>
                                          <a:pt x="159" y="132"/>
                                        </a:cubicBezTo>
                                        <a:cubicBezTo>
                                          <a:pt x="159" y="132"/>
                                          <a:pt x="159" y="132"/>
                                          <a:pt x="159" y="133"/>
                                        </a:cubicBezTo>
                                        <a:cubicBezTo>
                                          <a:pt x="158" y="131"/>
                                          <a:pt x="159" y="127"/>
                                          <a:pt x="158" y="125"/>
                                        </a:cubicBezTo>
                                        <a:cubicBezTo>
                                          <a:pt x="159" y="127"/>
                                          <a:pt x="160" y="129"/>
                                          <a:pt x="160" y="131"/>
                                        </a:cubicBezTo>
                                        <a:close/>
                                        <a:moveTo>
                                          <a:pt x="149" y="142"/>
                                        </a:moveTo>
                                        <a:cubicBezTo>
                                          <a:pt x="148" y="142"/>
                                          <a:pt x="148" y="141"/>
                                          <a:pt x="148" y="141"/>
                                        </a:cubicBezTo>
                                        <a:cubicBezTo>
                                          <a:pt x="149" y="141"/>
                                          <a:pt x="149" y="141"/>
                                          <a:pt x="149" y="142"/>
                                        </a:cubicBezTo>
                                        <a:close/>
                                        <a:moveTo>
                                          <a:pt x="158" y="157"/>
                                        </a:moveTo>
                                        <a:cubicBezTo>
                                          <a:pt x="156" y="157"/>
                                          <a:pt x="154" y="157"/>
                                          <a:pt x="153" y="156"/>
                                        </a:cubicBezTo>
                                        <a:cubicBezTo>
                                          <a:pt x="153" y="153"/>
                                          <a:pt x="150" y="151"/>
                                          <a:pt x="148" y="149"/>
                                        </a:cubicBezTo>
                                        <a:cubicBezTo>
                                          <a:pt x="153" y="149"/>
                                          <a:pt x="157" y="152"/>
                                          <a:pt x="158" y="157"/>
                                        </a:cubicBezTo>
                                        <a:close/>
                                        <a:moveTo>
                                          <a:pt x="148" y="141"/>
                                        </a:moveTo>
                                        <a:cubicBezTo>
                                          <a:pt x="148" y="140"/>
                                          <a:pt x="147" y="140"/>
                                          <a:pt x="148" y="140"/>
                                        </a:cubicBezTo>
                                        <a:cubicBezTo>
                                          <a:pt x="148" y="140"/>
                                          <a:pt x="148" y="141"/>
                                          <a:pt x="148" y="141"/>
                                        </a:cubicBezTo>
                                        <a:close/>
                                        <a:moveTo>
                                          <a:pt x="149" y="156"/>
                                        </a:moveTo>
                                        <a:cubicBezTo>
                                          <a:pt x="148" y="155"/>
                                          <a:pt x="147" y="155"/>
                                          <a:pt x="146" y="156"/>
                                        </a:cubicBezTo>
                                        <a:cubicBezTo>
                                          <a:pt x="145" y="154"/>
                                          <a:pt x="144" y="151"/>
                                          <a:pt x="143" y="148"/>
                                        </a:cubicBezTo>
                                        <a:cubicBezTo>
                                          <a:pt x="146" y="150"/>
                                          <a:pt x="150" y="152"/>
                                          <a:pt x="149" y="156"/>
                                        </a:cubicBezTo>
                                        <a:close/>
                                        <a:moveTo>
                                          <a:pt x="145" y="147"/>
                                        </a:moveTo>
                                        <a:cubicBezTo>
                                          <a:pt x="142" y="142"/>
                                          <a:pt x="136" y="140"/>
                                          <a:pt x="135" y="135"/>
                                        </a:cubicBezTo>
                                        <a:cubicBezTo>
                                          <a:pt x="134" y="134"/>
                                          <a:pt x="134" y="133"/>
                                          <a:pt x="134" y="131"/>
                                        </a:cubicBezTo>
                                        <a:cubicBezTo>
                                          <a:pt x="135" y="133"/>
                                          <a:pt x="136" y="135"/>
                                          <a:pt x="138" y="137"/>
                                        </a:cubicBezTo>
                                        <a:cubicBezTo>
                                          <a:pt x="143" y="137"/>
                                          <a:pt x="147" y="141"/>
                                          <a:pt x="147" y="147"/>
                                        </a:cubicBezTo>
                                        <a:cubicBezTo>
                                          <a:pt x="146" y="147"/>
                                          <a:pt x="145" y="146"/>
                                          <a:pt x="145" y="147"/>
                                        </a:cubicBezTo>
                                        <a:close/>
                                        <a:moveTo>
                                          <a:pt x="146" y="157"/>
                                        </a:moveTo>
                                        <a:cubicBezTo>
                                          <a:pt x="145" y="157"/>
                                          <a:pt x="146" y="158"/>
                                          <a:pt x="146" y="158"/>
                                        </a:cubicBezTo>
                                        <a:cubicBezTo>
                                          <a:pt x="145" y="158"/>
                                          <a:pt x="145" y="158"/>
                                          <a:pt x="144" y="158"/>
                                        </a:cubicBezTo>
                                        <a:cubicBezTo>
                                          <a:pt x="141" y="155"/>
                                          <a:pt x="140" y="152"/>
                                          <a:pt x="141" y="146"/>
                                        </a:cubicBezTo>
                                        <a:cubicBezTo>
                                          <a:pt x="143" y="150"/>
                                          <a:pt x="144" y="154"/>
                                          <a:pt x="146" y="157"/>
                                        </a:cubicBezTo>
                                        <a:close/>
                                        <a:moveTo>
                                          <a:pt x="145" y="162"/>
                                        </a:moveTo>
                                        <a:cubicBezTo>
                                          <a:pt x="145" y="161"/>
                                          <a:pt x="145" y="161"/>
                                          <a:pt x="146" y="161"/>
                                        </a:cubicBezTo>
                                        <a:cubicBezTo>
                                          <a:pt x="146" y="162"/>
                                          <a:pt x="146" y="163"/>
                                          <a:pt x="147" y="164"/>
                                        </a:cubicBezTo>
                                        <a:cubicBezTo>
                                          <a:pt x="147" y="165"/>
                                          <a:pt x="146" y="165"/>
                                          <a:pt x="146" y="166"/>
                                        </a:cubicBezTo>
                                        <a:cubicBezTo>
                                          <a:pt x="145" y="166"/>
                                          <a:pt x="144" y="165"/>
                                          <a:pt x="143" y="165"/>
                                        </a:cubicBezTo>
                                        <a:cubicBezTo>
                                          <a:pt x="141" y="163"/>
                                          <a:pt x="139" y="162"/>
                                          <a:pt x="137" y="159"/>
                                        </a:cubicBezTo>
                                        <a:cubicBezTo>
                                          <a:pt x="139" y="161"/>
                                          <a:pt x="143" y="159"/>
                                          <a:pt x="145" y="162"/>
                                        </a:cubicBezTo>
                                        <a:close/>
                                        <a:moveTo>
                                          <a:pt x="149" y="164"/>
                                        </a:moveTo>
                                        <a:cubicBezTo>
                                          <a:pt x="145" y="159"/>
                                          <a:pt x="147" y="155"/>
                                          <a:pt x="153" y="157"/>
                                        </a:cubicBezTo>
                                        <a:cubicBezTo>
                                          <a:pt x="153" y="157"/>
                                          <a:pt x="153" y="157"/>
                                          <a:pt x="153" y="158"/>
                                        </a:cubicBezTo>
                                        <a:cubicBezTo>
                                          <a:pt x="156" y="158"/>
                                          <a:pt x="159" y="159"/>
                                          <a:pt x="161" y="160"/>
                                        </a:cubicBezTo>
                                        <a:cubicBezTo>
                                          <a:pt x="160" y="161"/>
                                          <a:pt x="161" y="161"/>
                                          <a:pt x="161" y="161"/>
                                        </a:cubicBezTo>
                                        <a:cubicBezTo>
                                          <a:pt x="160" y="161"/>
                                          <a:pt x="160" y="162"/>
                                          <a:pt x="159" y="162"/>
                                        </a:cubicBezTo>
                                        <a:cubicBezTo>
                                          <a:pt x="159" y="161"/>
                                          <a:pt x="159" y="161"/>
                                          <a:pt x="159" y="161"/>
                                        </a:cubicBezTo>
                                        <a:cubicBezTo>
                                          <a:pt x="158" y="161"/>
                                          <a:pt x="157" y="162"/>
                                          <a:pt x="155" y="162"/>
                                        </a:cubicBezTo>
                                        <a:cubicBezTo>
                                          <a:pt x="155" y="162"/>
                                          <a:pt x="155" y="163"/>
                                          <a:pt x="155" y="163"/>
                                        </a:cubicBezTo>
                                        <a:cubicBezTo>
                                          <a:pt x="156" y="164"/>
                                          <a:pt x="158" y="162"/>
                                          <a:pt x="159" y="163"/>
                                        </a:cubicBezTo>
                                        <a:cubicBezTo>
                                          <a:pt x="153" y="164"/>
                                          <a:pt x="150" y="167"/>
                                          <a:pt x="149" y="173"/>
                                        </a:cubicBezTo>
                                        <a:cubicBezTo>
                                          <a:pt x="148" y="172"/>
                                          <a:pt x="146" y="169"/>
                                          <a:pt x="147" y="167"/>
                                        </a:cubicBezTo>
                                        <a:cubicBezTo>
                                          <a:pt x="147" y="166"/>
                                          <a:pt x="149" y="165"/>
                                          <a:pt x="149" y="164"/>
                                        </a:cubicBezTo>
                                        <a:close/>
                                        <a:moveTo>
                                          <a:pt x="162" y="166"/>
                                        </a:moveTo>
                                        <a:cubicBezTo>
                                          <a:pt x="157" y="166"/>
                                          <a:pt x="157" y="171"/>
                                          <a:pt x="158" y="175"/>
                                        </a:cubicBezTo>
                                        <a:cubicBezTo>
                                          <a:pt x="158" y="175"/>
                                          <a:pt x="157" y="175"/>
                                          <a:pt x="157" y="175"/>
                                        </a:cubicBezTo>
                                        <a:cubicBezTo>
                                          <a:pt x="157" y="175"/>
                                          <a:pt x="156" y="174"/>
                                          <a:pt x="155" y="174"/>
                                        </a:cubicBezTo>
                                        <a:cubicBezTo>
                                          <a:pt x="155" y="175"/>
                                          <a:pt x="155" y="175"/>
                                          <a:pt x="155" y="175"/>
                                        </a:cubicBezTo>
                                        <a:cubicBezTo>
                                          <a:pt x="156" y="176"/>
                                          <a:pt x="157" y="177"/>
                                          <a:pt x="157" y="178"/>
                                        </a:cubicBezTo>
                                        <a:cubicBezTo>
                                          <a:pt x="157" y="178"/>
                                          <a:pt x="157" y="178"/>
                                          <a:pt x="157" y="178"/>
                                        </a:cubicBezTo>
                                        <a:cubicBezTo>
                                          <a:pt x="157" y="179"/>
                                          <a:pt x="156" y="179"/>
                                          <a:pt x="156" y="180"/>
                                        </a:cubicBezTo>
                                        <a:cubicBezTo>
                                          <a:pt x="155" y="181"/>
                                          <a:pt x="153" y="182"/>
                                          <a:pt x="152" y="184"/>
                                        </a:cubicBezTo>
                                        <a:cubicBezTo>
                                          <a:pt x="155" y="180"/>
                                          <a:pt x="153" y="164"/>
                                          <a:pt x="162" y="166"/>
                                        </a:cubicBezTo>
                                        <a:close/>
                                        <a:moveTo>
                                          <a:pt x="155" y="182"/>
                                        </a:moveTo>
                                        <a:cubicBezTo>
                                          <a:pt x="156" y="183"/>
                                          <a:pt x="157" y="184"/>
                                          <a:pt x="158" y="184"/>
                                        </a:cubicBezTo>
                                        <a:cubicBezTo>
                                          <a:pt x="158" y="183"/>
                                          <a:pt x="157" y="182"/>
                                          <a:pt x="155" y="182"/>
                                        </a:cubicBezTo>
                                        <a:cubicBezTo>
                                          <a:pt x="156" y="182"/>
                                          <a:pt x="156" y="182"/>
                                          <a:pt x="156" y="181"/>
                                        </a:cubicBezTo>
                                        <a:cubicBezTo>
                                          <a:pt x="160" y="185"/>
                                          <a:pt x="161" y="185"/>
                                          <a:pt x="157" y="181"/>
                                        </a:cubicBezTo>
                                        <a:cubicBezTo>
                                          <a:pt x="157" y="180"/>
                                          <a:pt x="158" y="179"/>
                                          <a:pt x="158" y="178"/>
                                        </a:cubicBezTo>
                                        <a:cubicBezTo>
                                          <a:pt x="159" y="178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9" y="179"/>
                                          <a:pt x="159" y="179"/>
                                        </a:cubicBezTo>
                                        <a:cubicBezTo>
                                          <a:pt x="159" y="179"/>
                                          <a:pt x="158" y="179"/>
                                          <a:pt x="158" y="179"/>
                                        </a:cubicBezTo>
                                        <a:cubicBezTo>
                                          <a:pt x="159" y="181"/>
                                          <a:pt x="161" y="181"/>
                                          <a:pt x="161" y="182"/>
                                        </a:cubicBezTo>
                                        <a:cubicBezTo>
                                          <a:pt x="160" y="182"/>
                                          <a:pt x="159" y="180"/>
                                          <a:pt x="158" y="180"/>
                                        </a:cubicBezTo>
                                        <a:cubicBezTo>
                                          <a:pt x="158" y="180"/>
                                          <a:pt x="157" y="180"/>
                                          <a:pt x="157" y="180"/>
                                        </a:cubicBezTo>
                                        <a:cubicBezTo>
                                          <a:pt x="158" y="182"/>
                                          <a:pt x="161" y="183"/>
                                          <a:pt x="161" y="185"/>
                                        </a:cubicBezTo>
                                        <a:cubicBezTo>
                                          <a:pt x="161" y="186"/>
                                          <a:pt x="161" y="185"/>
                                          <a:pt x="161" y="185"/>
                                        </a:cubicBezTo>
                                        <a:cubicBezTo>
                                          <a:pt x="160" y="185"/>
                                          <a:pt x="160" y="186"/>
                                          <a:pt x="160" y="186"/>
                                        </a:cubicBezTo>
                                        <a:cubicBezTo>
                                          <a:pt x="161" y="187"/>
                                          <a:pt x="162" y="187"/>
                                          <a:pt x="162" y="188"/>
                                        </a:cubicBezTo>
                                        <a:cubicBezTo>
                                          <a:pt x="162" y="188"/>
                                          <a:pt x="162" y="187"/>
                                          <a:pt x="161" y="187"/>
                                        </a:cubicBezTo>
                                        <a:cubicBezTo>
                                          <a:pt x="161" y="187"/>
                                          <a:pt x="160" y="187"/>
                                          <a:pt x="160" y="186"/>
                                        </a:cubicBezTo>
                                        <a:cubicBezTo>
                                          <a:pt x="159" y="188"/>
                                          <a:pt x="162" y="188"/>
                                          <a:pt x="163" y="189"/>
                                        </a:cubicBezTo>
                                        <a:cubicBezTo>
                                          <a:pt x="158" y="189"/>
                                          <a:pt x="157" y="184"/>
                                          <a:pt x="155" y="182"/>
                                        </a:cubicBezTo>
                                        <a:cubicBezTo>
                                          <a:pt x="155" y="182"/>
                                          <a:pt x="155" y="182"/>
                                          <a:pt x="155" y="182"/>
                                        </a:cubicBezTo>
                                        <a:close/>
                                        <a:moveTo>
                                          <a:pt x="158" y="176"/>
                                        </a:moveTo>
                                        <a:cubicBezTo>
                                          <a:pt x="160" y="177"/>
                                          <a:pt x="164" y="177"/>
                                          <a:pt x="164" y="180"/>
                                        </a:cubicBezTo>
                                        <a:cubicBezTo>
                                          <a:pt x="164" y="182"/>
                                          <a:pt x="164" y="186"/>
                                          <a:pt x="166" y="188"/>
                                        </a:cubicBezTo>
                                        <a:cubicBezTo>
                                          <a:pt x="166" y="189"/>
                                          <a:pt x="167" y="189"/>
                                          <a:pt x="168" y="190"/>
                                        </a:cubicBezTo>
                                        <a:cubicBezTo>
                                          <a:pt x="168" y="190"/>
                                          <a:pt x="168" y="190"/>
                                          <a:pt x="167" y="190"/>
                                        </a:cubicBezTo>
                                        <a:cubicBezTo>
                                          <a:pt x="167" y="190"/>
                                          <a:pt x="167" y="190"/>
                                          <a:pt x="167" y="191"/>
                                        </a:cubicBezTo>
                                        <a:cubicBezTo>
                                          <a:pt x="168" y="191"/>
                                          <a:pt x="169" y="191"/>
                                          <a:pt x="170" y="190"/>
                                        </a:cubicBezTo>
                                        <a:cubicBezTo>
                                          <a:pt x="171" y="191"/>
                                          <a:pt x="171" y="192"/>
                                          <a:pt x="172" y="192"/>
                                        </a:cubicBezTo>
                                        <a:cubicBezTo>
                                          <a:pt x="170" y="192"/>
                                          <a:pt x="169" y="192"/>
                                          <a:pt x="168" y="191"/>
                                        </a:cubicBezTo>
                                        <a:cubicBezTo>
                                          <a:pt x="168" y="193"/>
                                          <a:pt x="172" y="193"/>
                                          <a:pt x="172" y="192"/>
                                        </a:cubicBezTo>
                                        <a:cubicBezTo>
                                          <a:pt x="173" y="192"/>
                                          <a:pt x="174" y="193"/>
                                          <a:pt x="175" y="192"/>
                                        </a:cubicBezTo>
                                        <a:cubicBezTo>
                                          <a:pt x="172" y="194"/>
                                          <a:pt x="168" y="194"/>
                                          <a:pt x="166" y="192"/>
                                        </a:cubicBezTo>
                                        <a:cubicBezTo>
                                          <a:pt x="161" y="188"/>
                                          <a:pt x="164" y="179"/>
                                          <a:pt x="158" y="176"/>
                                        </a:cubicBezTo>
                                        <a:close/>
                                        <a:moveTo>
                                          <a:pt x="192" y="177"/>
                                        </a:moveTo>
                                        <a:cubicBezTo>
                                          <a:pt x="190" y="172"/>
                                          <a:pt x="192" y="168"/>
                                          <a:pt x="191" y="163"/>
                                        </a:cubicBezTo>
                                        <a:cubicBezTo>
                                          <a:pt x="192" y="164"/>
                                          <a:pt x="192" y="165"/>
                                          <a:pt x="193" y="166"/>
                                        </a:cubicBezTo>
                                        <a:cubicBezTo>
                                          <a:pt x="194" y="170"/>
                                          <a:pt x="193" y="173"/>
                                          <a:pt x="192" y="177"/>
                                        </a:cubicBezTo>
                                        <a:close/>
                                        <a:moveTo>
                                          <a:pt x="196" y="151"/>
                                        </a:moveTo>
                                        <a:cubicBezTo>
                                          <a:pt x="196" y="151"/>
                                          <a:pt x="195" y="150"/>
                                          <a:pt x="196" y="150"/>
                                        </a:cubicBezTo>
                                        <a:cubicBezTo>
                                          <a:pt x="195" y="150"/>
                                          <a:pt x="195" y="149"/>
                                          <a:pt x="194" y="149"/>
                                        </a:cubicBezTo>
                                        <a:cubicBezTo>
                                          <a:pt x="194" y="148"/>
                                          <a:pt x="195" y="148"/>
                                          <a:pt x="195" y="147"/>
                                        </a:cubicBezTo>
                                        <a:cubicBezTo>
                                          <a:pt x="197" y="147"/>
                                          <a:pt x="197" y="150"/>
                                          <a:pt x="196" y="151"/>
                                        </a:cubicBezTo>
                                        <a:close/>
                                        <a:moveTo>
                                          <a:pt x="200" y="153"/>
                                        </a:moveTo>
                                        <a:cubicBezTo>
                                          <a:pt x="199" y="153"/>
                                          <a:pt x="197" y="153"/>
                                          <a:pt x="196" y="154"/>
                                        </a:cubicBezTo>
                                        <a:cubicBezTo>
                                          <a:pt x="196" y="152"/>
                                          <a:pt x="199" y="150"/>
                                          <a:pt x="200" y="153"/>
                                        </a:cubicBezTo>
                                        <a:close/>
                                        <a:moveTo>
                                          <a:pt x="195" y="150"/>
                                        </a:moveTo>
                                        <a:cubicBezTo>
                                          <a:pt x="194" y="151"/>
                                          <a:pt x="195" y="152"/>
                                          <a:pt x="194" y="152"/>
                                        </a:cubicBezTo>
                                        <a:cubicBezTo>
                                          <a:pt x="194" y="151"/>
                                          <a:pt x="194" y="151"/>
                                          <a:pt x="194" y="150"/>
                                        </a:cubicBezTo>
                                        <a:cubicBezTo>
                                          <a:pt x="194" y="150"/>
                                          <a:pt x="194" y="150"/>
                                          <a:pt x="195" y="150"/>
                                        </a:cubicBezTo>
                                        <a:close/>
                                        <a:moveTo>
                                          <a:pt x="193" y="149"/>
                                        </a:moveTo>
                                        <a:cubicBezTo>
                                          <a:pt x="192" y="147"/>
                                          <a:pt x="191" y="147"/>
                                          <a:pt x="191" y="145"/>
                                        </a:cubicBezTo>
                                        <a:cubicBezTo>
                                          <a:pt x="193" y="143"/>
                                          <a:pt x="195" y="147"/>
                                          <a:pt x="193" y="149"/>
                                        </a:cubicBezTo>
                                        <a:close/>
                                        <a:moveTo>
                                          <a:pt x="201" y="153"/>
                                        </a:moveTo>
                                        <a:cubicBezTo>
                                          <a:pt x="202" y="152"/>
                                          <a:pt x="205" y="152"/>
                                          <a:pt x="204" y="154"/>
                                        </a:cubicBezTo>
                                        <a:cubicBezTo>
                                          <a:pt x="203" y="155"/>
                                          <a:pt x="203" y="153"/>
                                          <a:pt x="202" y="153"/>
                                        </a:cubicBezTo>
                                        <a:cubicBezTo>
                                          <a:pt x="202" y="153"/>
                                          <a:pt x="202" y="153"/>
                                          <a:pt x="201" y="153"/>
                                        </a:cubicBezTo>
                                        <a:close/>
                                        <a:moveTo>
                                          <a:pt x="195" y="139"/>
                                        </a:moveTo>
                                        <a:cubicBezTo>
                                          <a:pt x="197" y="139"/>
                                          <a:pt x="200" y="137"/>
                                          <a:pt x="199" y="135"/>
                                        </a:cubicBezTo>
                                        <a:cubicBezTo>
                                          <a:pt x="199" y="135"/>
                                          <a:pt x="200" y="135"/>
                                          <a:pt x="200" y="135"/>
                                        </a:cubicBezTo>
                                        <a:cubicBezTo>
                                          <a:pt x="200" y="134"/>
                                          <a:pt x="201" y="134"/>
                                          <a:pt x="202" y="133"/>
                                        </a:cubicBezTo>
                                        <a:cubicBezTo>
                                          <a:pt x="202" y="136"/>
                                          <a:pt x="199" y="141"/>
                                          <a:pt x="195" y="139"/>
                                        </a:cubicBezTo>
                                        <a:close/>
                                        <a:moveTo>
                                          <a:pt x="199" y="143"/>
                                        </a:moveTo>
                                        <a:cubicBezTo>
                                          <a:pt x="199" y="143"/>
                                          <a:pt x="199" y="143"/>
                                          <a:pt x="199" y="143"/>
                                        </a:cubicBezTo>
                                        <a:cubicBezTo>
                                          <a:pt x="199" y="142"/>
                                          <a:pt x="200" y="142"/>
                                          <a:pt x="200" y="142"/>
                                        </a:cubicBezTo>
                                        <a:cubicBezTo>
                                          <a:pt x="200" y="142"/>
                                          <a:pt x="199" y="142"/>
                                          <a:pt x="199" y="143"/>
                                        </a:cubicBezTo>
                                        <a:close/>
                                        <a:moveTo>
                                          <a:pt x="214" y="157"/>
                                        </a:moveTo>
                                        <a:cubicBezTo>
                                          <a:pt x="214" y="157"/>
                                          <a:pt x="214" y="157"/>
                                          <a:pt x="214" y="158"/>
                                        </a:cubicBezTo>
                                        <a:cubicBezTo>
                                          <a:pt x="214" y="158"/>
                                          <a:pt x="214" y="158"/>
                                          <a:pt x="213" y="157"/>
                                        </a:cubicBezTo>
                                        <a:cubicBezTo>
                                          <a:pt x="213" y="157"/>
                                          <a:pt x="214" y="157"/>
                                          <a:pt x="214" y="157"/>
                                        </a:cubicBezTo>
                                        <a:cubicBezTo>
                                          <a:pt x="214" y="157"/>
                                          <a:pt x="214" y="157"/>
                                          <a:pt x="214" y="157"/>
                                        </a:cubicBezTo>
                                        <a:close/>
                                        <a:moveTo>
                                          <a:pt x="206" y="186"/>
                                        </a:moveTo>
                                        <a:cubicBezTo>
                                          <a:pt x="208" y="187"/>
                                          <a:pt x="210" y="186"/>
                                          <a:pt x="210" y="185"/>
                                        </a:cubicBezTo>
                                        <a:cubicBezTo>
                                          <a:pt x="211" y="185"/>
                                          <a:pt x="211" y="185"/>
                                          <a:pt x="211" y="185"/>
                                        </a:cubicBezTo>
                                        <a:cubicBezTo>
                                          <a:pt x="212" y="184"/>
                                          <a:pt x="213" y="183"/>
                                          <a:pt x="214" y="181"/>
                                        </a:cubicBezTo>
                                        <a:cubicBezTo>
                                          <a:pt x="214" y="186"/>
                                          <a:pt x="209" y="191"/>
                                          <a:pt x="203" y="189"/>
                                        </a:cubicBezTo>
                                        <a:cubicBezTo>
                                          <a:pt x="204" y="188"/>
                                          <a:pt x="206" y="187"/>
                                          <a:pt x="206" y="186"/>
                                        </a:cubicBezTo>
                                        <a:close/>
                                        <a:moveTo>
                                          <a:pt x="208" y="185"/>
                                        </a:moveTo>
                                        <a:cubicBezTo>
                                          <a:pt x="211" y="182"/>
                                          <a:pt x="211" y="177"/>
                                          <a:pt x="210" y="173"/>
                                        </a:cubicBezTo>
                                        <a:cubicBezTo>
                                          <a:pt x="210" y="172"/>
                                          <a:pt x="210" y="172"/>
                                          <a:pt x="211" y="172"/>
                                        </a:cubicBezTo>
                                        <a:cubicBezTo>
                                          <a:pt x="210" y="169"/>
                                          <a:pt x="215" y="164"/>
                                          <a:pt x="213" y="160"/>
                                        </a:cubicBezTo>
                                        <a:cubicBezTo>
                                          <a:pt x="213" y="160"/>
                                          <a:pt x="213" y="160"/>
                                          <a:pt x="214" y="160"/>
                                        </a:cubicBezTo>
                                        <a:cubicBezTo>
                                          <a:pt x="213" y="161"/>
                                          <a:pt x="213" y="162"/>
                                          <a:pt x="214" y="162"/>
                                        </a:cubicBezTo>
                                        <a:cubicBezTo>
                                          <a:pt x="215" y="162"/>
                                          <a:pt x="215" y="161"/>
                                          <a:pt x="215" y="161"/>
                                        </a:cubicBezTo>
                                        <a:cubicBezTo>
                                          <a:pt x="213" y="170"/>
                                          <a:pt x="217" y="181"/>
                                          <a:pt x="208" y="185"/>
                                        </a:cubicBezTo>
                                        <a:close/>
                                        <a:moveTo>
                                          <a:pt x="215" y="184"/>
                                        </a:moveTo>
                                        <a:cubicBezTo>
                                          <a:pt x="216" y="185"/>
                                          <a:pt x="214" y="186"/>
                                          <a:pt x="214" y="187"/>
                                        </a:cubicBezTo>
                                        <a:cubicBezTo>
                                          <a:pt x="214" y="186"/>
                                          <a:pt x="215" y="185"/>
                                          <a:pt x="215" y="184"/>
                                        </a:cubicBezTo>
                                        <a:close/>
                                        <a:moveTo>
                                          <a:pt x="216" y="164"/>
                                        </a:moveTo>
                                        <a:cubicBezTo>
                                          <a:pt x="216" y="162"/>
                                          <a:pt x="217" y="160"/>
                                          <a:pt x="216" y="158"/>
                                        </a:cubicBezTo>
                                        <a:cubicBezTo>
                                          <a:pt x="216" y="158"/>
                                          <a:pt x="216" y="158"/>
                                          <a:pt x="217" y="158"/>
                                        </a:cubicBezTo>
                                        <a:cubicBezTo>
                                          <a:pt x="217" y="154"/>
                                          <a:pt x="219" y="150"/>
                                          <a:pt x="222" y="147"/>
                                        </a:cubicBezTo>
                                        <a:cubicBezTo>
                                          <a:pt x="222" y="147"/>
                                          <a:pt x="222" y="146"/>
                                          <a:pt x="222" y="147"/>
                                        </a:cubicBezTo>
                                        <a:cubicBezTo>
                                          <a:pt x="222" y="146"/>
                                          <a:pt x="222" y="146"/>
                                          <a:pt x="223" y="146"/>
                                        </a:cubicBezTo>
                                        <a:cubicBezTo>
                                          <a:pt x="223" y="146"/>
                                          <a:pt x="223" y="145"/>
                                          <a:pt x="223" y="145"/>
                                        </a:cubicBezTo>
                                        <a:cubicBezTo>
                                          <a:pt x="224" y="144"/>
                                          <a:pt x="227" y="144"/>
                                          <a:pt x="230" y="144"/>
                                        </a:cubicBezTo>
                                        <a:cubicBezTo>
                                          <a:pt x="222" y="150"/>
                                          <a:pt x="220" y="159"/>
                                          <a:pt x="220" y="170"/>
                                        </a:cubicBezTo>
                                        <a:cubicBezTo>
                                          <a:pt x="220" y="172"/>
                                          <a:pt x="219" y="173"/>
                                          <a:pt x="218" y="174"/>
                                        </a:cubicBezTo>
                                        <a:cubicBezTo>
                                          <a:pt x="218" y="173"/>
                                          <a:pt x="219" y="171"/>
                                          <a:pt x="219" y="169"/>
                                        </a:cubicBezTo>
                                        <a:cubicBezTo>
                                          <a:pt x="218" y="169"/>
                                          <a:pt x="218" y="170"/>
                                          <a:pt x="218" y="171"/>
                                        </a:cubicBezTo>
                                        <a:cubicBezTo>
                                          <a:pt x="217" y="171"/>
                                          <a:pt x="218" y="173"/>
                                          <a:pt x="216" y="173"/>
                                        </a:cubicBezTo>
                                        <a:cubicBezTo>
                                          <a:pt x="217" y="173"/>
                                          <a:pt x="217" y="171"/>
                                          <a:pt x="217" y="170"/>
                                        </a:cubicBezTo>
                                        <a:cubicBezTo>
                                          <a:pt x="217" y="170"/>
                                          <a:pt x="217" y="170"/>
                                          <a:pt x="216" y="170"/>
                                        </a:cubicBezTo>
                                        <a:cubicBezTo>
                                          <a:pt x="217" y="171"/>
                                          <a:pt x="217" y="172"/>
                                          <a:pt x="216" y="173"/>
                                        </a:cubicBezTo>
                                        <a:cubicBezTo>
                                          <a:pt x="216" y="169"/>
                                          <a:pt x="214" y="167"/>
                                          <a:pt x="216" y="164"/>
                                        </a:cubicBezTo>
                                        <a:close/>
                                        <a:moveTo>
                                          <a:pt x="224" y="174"/>
                                        </a:moveTo>
                                        <a:cubicBezTo>
                                          <a:pt x="225" y="174"/>
                                          <a:pt x="225" y="173"/>
                                          <a:pt x="226" y="174"/>
                                        </a:cubicBezTo>
                                        <a:cubicBezTo>
                                          <a:pt x="225" y="174"/>
                                          <a:pt x="225" y="174"/>
                                          <a:pt x="224" y="174"/>
                                        </a:cubicBezTo>
                                        <a:cubicBezTo>
                                          <a:pt x="224" y="174"/>
                                          <a:pt x="224" y="174"/>
                                          <a:pt x="224" y="174"/>
                                        </a:cubicBezTo>
                                        <a:close/>
                                        <a:moveTo>
                                          <a:pt x="225" y="173"/>
                                        </a:moveTo>
                                        <a:cubicBezTo>
                                          <a:pt x="225" y="173"/>
                                          <a:pt x="226" y="172"/>
                                          <a:pt x="227" y="172"/>
                                        </a:cubicBezTo>
                                        <a:cubicBezTo>
                                          <a:pt x="226" y="173"/>
                                          <a:pt x="225" y="173"/>
                                          <a:pt x="225" y="173"/>
                                        </a:cubicBezTo>
                                        <a:close/>
                                        <a:moveTo>
                                          <a:pt x="225" y="172"/>
                                        </a:moveTo>
                                        <a:cubicBezTo>
                                          <a:pt x="226" y="172"/>
                                          <a:pt x="226" y="171"/>
                                          <a:pt x="227" y="171"/>
                                        </a:cubicBezTo>
                                        <a:cubicBezTo>
                                          <a:pt x="227" y="172"/>
                                          <a:pt x="225" y="172"/>
                                          <a:pt x="225" y="172"/>
                                        </a:cubicBezTo>
                                        <a:close/>
                                        <a:moveTo>
                                          <a:pt x="229" y="159"/>
                                        </a:moveTo>
                                        <a:cubicBezTo>
                                          <a:pt x="229" y="159"/>
                                          <a:pt x="230" y="158"/>
                                          <a:pt x="230" y="158"/>
                                        </a:cubicBezTo>
                                        <a:cubicBezTo>
                                          <a:pt x="230" y="159"/>
                                          <a:pt x="230" y="159"/>
                                          <a:pt x="229" y="159"/>
                                        </a:cubicBezTo>
                                        <a:close/>
                                        <a:moveTo>
                                          <a:pt x="268" y="138"/>
                                        </a:moveTo>
                                        <a:cubicBezTo>
                                          <a:pt x="268" y="137"/>
                                          <a:pt x="269" y="137"/>
                                          <a:pt x="269" y="136"/>
                                        </a:cubicBezTo>
                                        <a:cubicBezTo>
                                          <a:pt x="269" y="137"/>
                                          <a:pt x="269" y="138"/>
                                          <a:pt x="268" y="138"/>
                                        </a:cubicBezTo>
                                        <a:close/>
                                        <a:moveTo>
                                          <a:pt x="312" y="158"/>
                                        </a:moveTo>
                                        <a:cubicBezTo>
                                          <a:pt x="309" y="161"/>
                                          <a:pt x="304" y="161"/>
                                          <a:pt x="300" y="162"/>
                                        </a:cubicBezTo>
                                        <a:cubicBezTo>
                                          <a:pt x="303" y="160"/>
                                          <a:pt x="309" y="160"/>
                                          <a:pt x="312" y="158"/>
                                        </a:cubicBezTo>
                                        <a:close/>
                                        <a:moveTo>
                                          <a:pt x="302" y="160"/>
                                        </a:moveTo>
                                        <a:cubicBezTo>
                                          <a:pt x="302" y="160"/>
                                          <a:pt x="303" y="160"/>
                                          <a:pt x="304" y="160"/>
                                        </a:cubicBezTo>
                                        <a:cubicBezTo>
                                          <a:pt x="303" y="160"/>
                                          <a:pt x="303" y="160"/>
                                          <a:pt x="302" y="160"/>
                                        </a:cubicBezTo>
                                        <a:close/>
                                        <a:moveTo>
                                          <a:pt x="301" y="159"/>
                                        </a:moveTo>
                                        <a:cubicBezTo>
                                          <a:pt x="307" y="157"/>
                                          <a:pt x="313" y="156"/>
                                          <a:pt x="318" y="152"/>
                                        </a:cubicBezTo>
                                        <a:cubicBezTo>
                                          <a:pt x="312" y="154"/>
                                          <a:pt x="306" y="157"/>
                                          <a:pt x="299" y="158"/>
                                        </a:cubicBezTo>
                                        <a:cubicBezTo>
                                          <a:pt x="307" y="155"/>
                                          <a:pt x="316" y="153"/>
                                          <a:pt x="322" y="148"/>
                                        </a:cubicBezTo>
                                        <a:cubicBezTo>
                                          <a:pt x="322" y="150"/>
                                          <a:pt x="320" y="151"/>
                                          <a:pt x="319" y="152"/>
                                        </a:cubicBezTo>
                                        <a:cubicBezTo>
                                          <a:pt x="319" y="152"/>
                                          <a:pt x="319" y="153"/>
                                          <a:pt x="319" y="153"/>
                                        </a:cubicBezTo>
                                        <a:cubicBezTo>
                                          <a:pt x="318" y="153"/>
                                          <a:pt x="318" y="153"/>
                                          <a:pt x="318" y="153"/>
                                        </a:cubicBezTo>
                                        <a:cubicBezTo>
                                          <a:pt x="314" y="157"/>
                                          <a:pt x="307" y="159"/>
                                          <a:pt x="301" y="159"/>
                                        </a:cubicBezTo>
                                        <a:close/>
                                        <a:moveTo>
                                          <a:pt x="309" y="161"/>
                                        </a:moveTo>
                                        <a:cubicBezTo>
                                          <a:pt x="309" y="161"/>
                                          <a:pt x="309" y="161"/>
                                          <a:pt x="309" y="161"/>
                                        </a:cubicBezTo>
                                        <a:cubicBezTo>
                                          <a:pt x="307" y="163"/>
                                          <a:pt x="302" y="164"/>
                                          <a:pt x="299" y="164"/>
                                        </a:cubicBezTo>
                                        <a:cubicBezTo>
                                          <a:pt x="302" y="163"/>
                                          <a:pt x="306" y="162"/>
                                          <a:pt x="309" y="161"/>
                                        </a:cubicBezTo>
                                        <a:close/>
                                        <a:moveTo>
                                          <a:pt x="314" y="163"/>
                                        </a:moveTo>
                                        <a:cubicBezTo>
                                          <a:pt x="314" y="164"/>
                                          <a:pt x="315" y="164"/>
                                          <a:pt x="315" y="165"/>
                                        </a:cubicBezTo>
                                        <a:cubicBezTo>
                                          <a:pt x="312" y="165"/>
                                          <a:pt x="310" y="165"/>
                                          <a:pt x="307" y="166"/>
                                        </a:cubicBezTo>
                                        <a:cubicBezTo>
                                          <a:pt x="309" y="165"/>
                                          <a:pt x="312" y="164"/>
                                          <a:pt x="314" y="163"/>
                                        </a:cubicBezTo>
                                        <a:close/>
                                        <a:moveTo>
                                          <a:pt x="307" y="163"/>
                                        </a:moveTo>
                                        <a:cubicBezTo>
                                          <a:pt x="306" y="163"/>
                                          <a:pt x="305" y="164"/>
                                          <a:pt x="304" y="164"/>
                                        </a:cubicBezTo>
                                        <a:cubicBezTo>
                                          <a:pt x="305" y="163"/>
                                          <a:pt x="306" y="163"/>
                                          <a:pt x="307" y="163"/>
                                        </a:cubicBezTo>
                                        <a:close/>
                                        <a:moveTo>
                                          <a:pt x="303" y="166"/>
                                        </a:moveTo>
                                        <a:cubicBezTo>
                                          <a:pt x="301" y="167"/>
                                          <a:pt x="299" y="168"/>
                                          <a:pt x="296" y="168"/>
                                        </a:cubicBezTo>
                                        <a:cubicBezTo>
                                          <a:pt x="298" y="167"/>
                                          <a:pt x="306" y="164"/>
                                          <a:pt x="303" y="166"/>
                                        </a:cubicBezTo>
                                        <a:close/>
                                        <a:moveTo>
                                          <a:pt x="299" y="168"/>
                                        </a:moveTo>
                                        <a:cubicBezTo>
                                          <a:pt x="299" y="169"/>
                                          <a:pt x="296" y="169"/>
                                          <a:pt x="294" y="170"/>
                                        </a:cubicBezTo>
                                        <a:cubicBezTo>
                                          <a:pt x="295" y="168"/>
                                          <a:pt x="298" y="169"/>
                                          <a:pt x="299" y="168"/>
                                        </a:cubicBezTo>
                                        <a:close/>
                                        <a:moveTo>
                                          <a:pt x="280" y="191"/>
                                        </a:moveTo>
                                        <a:cubicBezTo>
                                          <a:pt x="281" y="192"/>
                                          <a:pt x="282" y="192"/>
                                          <a:pt x="284" y="193"/>
                                        </a:cubicBezTo>
                                        <a:cubicBezTo>
                                          <a:pt x="281" y="193"/>
                                          <a:pt x="278" y="191"/>
                                          <a:pt x="276" y="191"/>
                                        </a:cubicBezTo>
                                        <a:cubicBezTo>
                                          <a:pt x="277" y="190"/>
                                          <a:pt x="278" y="191"/>
                                          <a:pt x="278" y="191"/>
                                        </a:cubicBezTo>
                                        <a:cubicBezTo>
                                          <a:pt x="276" y="190"/>
                                          <a:pt x="272" y="189"/>
                                          <a:pt x="269" y="188"/>
                                        </a:cubicBezTo>
                                        <a:cubicBezTo>
                                          <a:pt x="279" y="189"/>
                                          <a:pt x="289" y="195"/>
                                          <a:pt x="299" y="193"/>
                                        </a:cubicBezTo>
                                        <a:cubicBezTo>
                                          <a:pt x="301" y="194"/>
                                          <a:pt x="303" y="194"/>
                                          <a:pt x="305" y="195"/>
                                        </a:cubicBezTo>
                                        <a:cubicBezTo>
                                          <a:pt x="297" y="195"/>
                                          <a:pt x="288" y="194"/>
                                          <a:pt x="280" y="191"/>
                                        </a:cubicBezTo>
                                        <a:close/>
                                        <a:moveTo>
                                          <a:pt x="297" y="196"/>
                                        </a:moveTo>
                                        <a:cubicBezTo>
                                          <a:pt x="297" y="196"/>
                                          <a:pt x="296" y="196"/>
                                          <a:pt x="296" y="195"/>
                                        </a:cubicBezTo>
                                        <a:cubicBezTo>
                                          <a:pt x="296" y="195"/>
                                          <a:pt x="297" y="195"/>
                                          <a:pt x="297" y="196"/>
                                        </a:cubicBezTo>
                                        <a:close/>
                                        <a:moveTo>
                                          <a:pt x="283" y="196"/>
                                        </a:moveTo>
                                        <a:cubicBezTo>
                                          <a:pt x="282" y="195"/>
                                          <a:pt x="281" y="195"/>
                                          <a:pt x="281" y="195"/>
                                        </a:cubicBezTo>
                                        <a:cubicBezTo>
                                          <a:pt x="281" y="195"/>
                                          <a:pt x="282" y="195"/>
                                          <a:pt x="283" y="196"/>
                                        </a:cubicBezTo>
                                        <a:close/>
                                        <a:moveTo>
                                          <a:pt x="280" y="193"/>
                                        </a:moveTo>
                                        <a:cubicBezTo>
                                          <a:pt x="281" y="193"/>
                                          <a:pt x="282" y="193"/>
                                          <a:pt x="282" y="194"/>
                                        </a:cubicBezTo>
                                        <a:cubicBezTo>
                                          <a:pt x="281" y="194"/>
                                          <a:pt x="280" y="194"/>
                                          <a:pt x="280" y="193"/>
                                        </a:cubicBezTo>
                                        <a:close/>
                                        <a:moveTo>
                                          <a:pt x="280" y="196"/>
                                        </a:moveTo>
                                        <a:cubicBezTo>
                                          <a:pt x="276" y="196"/>
                                          <a:pt x="273" y="195"/>
                                          <a:pt x="270" y="194"/>
                                        </a:cubicBezTo>
                                        <a:cubicBezTo>
                                          <a:pt x="274" y="195"/>
                                          <a:pt x="277" y="195"/>
                                          <a:pt x="280" y="196"/>
                                        </a:cubicBezTo>
                                        <a:close/>
                                        <a:moveTo>
                                          <a:pt x="281" y="206"/>
                                        </a:moveTo>
                                        <a:cubicBezTo>
                                          <a:pt x="280" y="207"/>
                                          <a:pt x="279" y="206"/>
                                          <a:pt x="277" y="206"/>
                                        </a:cubicBezTo>
                                        <a:cubicBezTo>
                                          <a:pt x="277" y="206"/>
                                          <a:pt x="277" y="206"/>
                                          <a:pt x="277" y="207"/>
                                        </a:cubicBezTo>
                                        <a:cubicBezTo>
                                          <a:pt x="269" y="205"/>
                                          <a:pt x="258" y="203"/>
                                          <a:pt x="250" y="200"/>
                                        </a:cubicBezTo>
                                        <a:cubicBezTo>
                                          <a:pt x="260" y="201"/>
                                          <a:pt x="272" y="206"/>
                                          <a:pt x="281" y="206"/>
                                        </a:cubicBezTo>
                                        <a:close/>
                                        <a:moveTo>
                                          <a:pt x="270" y="204"/>
                                        </a:moveTo>
                                        <a:cubicBezTo>
                                          <a:pt x="271" y="204"/>
                                          <a:pt x="271" y="204"/>
                                          <a:pt x="271" y="205"/>
                                        </a:cubicBezTo>
                                        <a:cubicBezTo>
                                          <a:pt x="271" y="205"/>
                                          <a:pt x="270" y="204"/>
                                          <a:pt x="270" y="204"/>
                                        </a:cubicBezTo>
                                        <a:close/>
                                        <a:moveTo>
                                          <a:pt x="222" y="208"/>
                                        </a:moveTo>
                                        <a:cubicBezTo>
                                          <a:pt x="223" y="208"/>
                                          <a:pt x="223" y="207"/>
                                          <a:pt x="223" y="206"/>
                                        </a:cubicBezTo>
                                        <a:cubicBezTo>
                                          <a:pt x="223" y="206"/>
                                          <a:pt x="223" y="206"/>
                                          <a:pt x="224" y="206"/>
                                        </a:cubicBezTo>
                                        <a:cubicBezTo>
                                          <a:pt x="223" y="207"/>
                                          <a:pt x="222" y="208"/>
                                          <a:pt x="222" y="209"/>
                                        </a:cubicBezTo>
                                        <a:cubicBezTo>
                                          <a:pt x="222" y="209"/>
                                          <a:pt x="222" y="210"/>
                                          <a:pt x="221" y="210"/>
                                        </a:cubicBezTo>
                                        <a:cubicBezTo>
                                          <a:pt x="221" y="209"/>
                                          <a:pt x="222" y="209"/>
                                          <a:pt x="222" y="208"/>
                                        </a:cubicBezTo>
                                        <a:close/>
                                        <a:moveTo>
                                          <a:pt x="222" y="206"/>
                                        </a:moveTo>
                                        <a:cubicBezTo>
                                          <a:pt x="222" y="206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2" y="207"/>
                                          <a:pt x="222" y="207"/>
                                          <a:pt x="222" y="207"/>
                                        </a:cubicBezTo>
                                        <a:cubicBezTo>
                                          <a:pt x="221" y="207"/>
                                          <a:pt x="221" y="207"/>
                                          <a:pt x="222" y="206"/>
                                        </a:cubicBezTo>
                                        <a:close/>
                                        <a:moveTo>
                                          <a:pt x="221" y="204"/>
                                        </a:moveTo>
                                        <a:cubicBezTo>
                                          <a:pt x="221" y="204"/>
                                          <a:pt x="221" y="203"/>
                                          <a:pt x="221" y="203"/>
                                        </a:cubicBezTo>
                                        <a:cubicBezTo>
                                          <a:pt x="223" y="203"/>
                                          <a:pt x="225" y="204"/>
                                          <a:pt x="227" y="202"/>
                                        </a:cubicBezTo>
                                        <a:cubicBezTo>
                                          <a:pt x="230" y="203"/>
                                          <a:pt x="233" y="201"/>
                                          <a:pt x="236" y="201"/>
                                        </a:cubicBezTo>
                                        <a:cubicBezTo>
                                          <a:pt x="232" y="203"/>
                                          <a:pt x="227" y="204"/>
                                          <a:pt x="221" y="204"/>
                                        </a:cubicBezTo>
                                        <a:close/>
                                        <a:moveTo>
                                          <a:pt x="227" y="200"/>
                                        </a:moveTo>
                                        <a:cubicBezTo>
                                          <a:pt x="225" y="201"/>
                                          <a:pt x="223" y="201"/>
                                          <a:pt x="221" y="201"/>
                                        </a:cubicBezTo>
                                        <a:cubicBezTo>
                                          <a:pt x="222" y="200"/>
                                          <a:pt x="225" y="200"/>
                                          <a:pt x="227" y="200"/>
                                        </a:cubicBezTo>
                                        <a:close/>
                                        <a:moveTo>
                                          <a:pt x="222" y="199"/>
                                        </a:moveTo>
                                        <a:cubicBezTo>
                                          <a:pt x="223" y="198"/>
                                          <a:pt x="226" y="198"/>
                                          <a:pt x="227" y="199"/>
                                        </a:cubicBezTo>
                                        <a:cubicBezTo>
                                          <a:pt x="225" y="199"/>
                                          <a:pt x="224" y="199"/>
                                          <a:pt x="222" y="199"/>
                                        </a:cubicBezTo>
                                        <a:close/>
                                        <a:moveTo>
                                          <a:pt x="235" y="209"/>
                                        </a:moveTo>
                                        <a:cubicBezTo>
                                          <a:pt x="235" y="208"/>
                                          <a:pt x="235" y="208"/>
                                          <a:pt x="235" y="207"/>
                                        </a:cubicBezTo>
                                        <a:cubicBezTo>
                                          <a:pt x="237" y="208"/>
                                          <a:pt x="238" y="204"/>
                                          <a:pt x="240" y="206"/>
                                        </a:cubicBezTo>
                                        <a:cubicBezTo>
                                          <a:pt x="238" y="207"/>
                                          <a:pt x="237" y="208"/>
                                          <a:pt x="235" y="209"/>
                                        </a:cubicBezTo>
                                        <a:close/>
                                        <a:moveTo>
                                          <a:pt x="242" y="207"/>
                                        </a:moveTo>
                                        <a:cubicBezTo>
                                          <a:pt x="239" y="208"/>
                                          <a:pt x="236" y="210"/>
                                          <a:pt x="233" y="211"/>
                                        </a:cubicBezTo>
                                        <a:cubicBezTo>
                                          <a:pt x="235" y="209"/>
                                          <a:pt x="239" y="208"/>
                                          <a:pt x="242" y="207"/>
                                        </a:cubicBezTo>
                                        <a:close/>
                                        <a:moveTo>
                                          <a:pt x="235" y="207"/>
                                        </a:moveTo>
                                        <a:cubicBezTo>
                                          <a:pt x="235" y="206"/>
                                          <a:pt x="236" y="205"/>
                                          <a:pt x="236" y="204"/>
                                        </a:cubicBezTo>
                                        <a:cubicBezTo>
                                          <a:pt x="237" y="204"/>
                                          <a:pt x="237" y="204"/>
                                          <a:pt x="238" y="205"/>
                                        </a:cubicBezTo>
                                        <a:cubicBezTo>
                                          <a:pt x="237" y="205"/>
                                          <a:pt x="236" y="206"/>
                                          <a:pt x="235" y="207"/>
                                        </a:cubicBezTo>
                                        <a:close/>
                                        <a:moveTo>
                                          <a:pt x="246" y="210"/>
                                        </a:moveTo>
                                        <a:cubicBezTo>
                                          <a:pt x="242" y="210"/>
                                          <a:pt x="236" y="211"/>
                                          <a:pt x="233" y="213"/>
                                        </a:cubicBezTo>
                                        <a:cubicBezTo>
                                          <a:pt x="236" y="211"/>
                                          <a:pt x="242" y="206"/>
                                          <a:pt x="246" y="210"/>
                                        </a:cubicBezTo>
                                        <a:close/>
                                        <a:moveTo>
                                          <a:pt x="239" y="200"/>
                                        </a:moveTo>
                                        <a:cubicBezTo>
                                          <a:pt x="239" y="200"/>
                                          <a:pt x="239" y="200"/>
                                          <a:pt x="238" y="200"/>
                                        </a:cubicBezTo>
                                        <a:cubicBezTo>
                                          <a:pt x="244" y="198"/>
                                          <a:pt x="249" y="196"/>
                                          <a:pt x="254" y="194"/>
                                        </a:cubicBezTo>
                                        <a:cubicBezTo>
                                          <a:pt x="250" y="197"/>
                                          <a:pt x="244" y="199"/>
                                          <a:pt x="239" y="200"/>
                                        </a:cubicBezTo>
                                        <a:close/>
                                        <a:moveTo>
                                          <a:pt x="257" y="199"/>
                                        </a:moveTo>
                                        <a:cubicBezTo>
                                          <a:pt x="261" y="200"/>
                                          <a:pt x="264" y="201"/>
                                          <a:pt x="267" y="202"/>
                                        </a:cubicBezTo>
                                        <a:cubicBezTo>
                                          <a:pt x="264" y="202"/>
                                          <a:pt x="260" y="201"/>
                                          <a:pt x="257" y="199"/>
                                        </a:cubicBezTo>
                                        <a:close/>
                                        <a:moveTo>
                                          <a:pt x="221" y="210"/>
                                        </a:moveTo>
                                        <a:cubicBezTo>
                                          <a:pt x="223" y="209"/>
                                          <a:pt x="224" y="208"/>
                                          <a:pt x="225" y="206"/>
                                        </a:cubicBezTo>
                                        <a:cubicBezTo>
                                          <a:pt x="225" y="206"/>
                                          <a:pt x="225" y="206"/>
                                          <a:pt x="225" y="206"/>
                                        </a:cubicBezTo>
                                        <a:cubicBezTo>
                                          <a:pt x="225" y="207"/>
                                          <a:pt x="225" y="208"/>
                                          <a:pt x="224" y="209"/>
                                        </a:cubicBezTo>
                                        <a:cubicBezTo>
                                          <a:pt x="223" y="210"/>
                                          <a:pt x="223" y="211"/>
                                          <a:pt x="221" y="212"/>
                                        </a:cubicBezTo>
                                        <a:cubicBezTo>
                                          <a:pt x="221" y="212"/>
                                          <a:pt x="221" y="212"/>
                                          <a:pt x="221" y="212"/>
                                        </a:cubicBezTo>
                                        <a:cubicBezTo>
                                          <a:pt x="222" y="212"/>
                                          <a:pt x="222" y="212"/>
                                          <a:pt x="222" y="212"/>
                                        </a:cubicBezTo>
                                        <a:cubicBezTo>
                                          <a:pt x="224" y="210"/>
                                          <a:pt x="225" y="207"/>
                                          <a:pt x="228" y="206"/>
                                        </a:cubicBezTo>
                                        <a:cubicBezTo>
                                          <a:pt x="226" y="210"/>
                                          <a:pt x="222" y="213"/>
                                          <a:pt x="218" y="216"/>
                                        </a:cubicBezTo>
                                        <a:cubicBezTo>
                                          <a:pt x="219" y="214"/>
                                          <a:pt x="221" y="213"/>
                                          <a:pt x="221" y="210"/>
                                        </a:cubicBezTo>
                                        <a:close/>
                                        <a:moveTo>
                                          <a:pt x="230" y="217"/>
                                        </a:moveTo>
                                        <a:cubicBezTo>
                                          <a:pt x="234" y="213"/>
                                          <a:pt x="245" y="208"/>
                                          <a:pt x="252" y="212"/>
                                        </a:cubicBezTo>
                                        <a:cubicBezTo>
                                          <a:pt x="243" y="213"/>
                                          <a:pt x="236" y="214"/>
                                          <a:pt x="230" y="217"/>
                                        </a:cubicBezTo>
                                        <a:close/>
                                        <a:moveTo>
                                          <a:pt x="251" y="208"/>
                                        </a:moveTo>
                                        <a:cubicBezTo>
                                          <a:pt x="252" y="208"/>
                                          <a:pt x="253" y="209"/>
                                          <a:pt x="255" y="209"/>
                                        </a:cubicBezTo>
                                        <a:cubicBezTo>
                                          <a:pt x="255" y="209"/>
                                          <a:pt x="254" y="209"/>
                                          <a:pt x="254" y="210"/>
                                        </a:cubicBezTo>
                                        <a:cubicBezTo>
                                          <a:pt x="255" y="210"/>
                                          <a:pt x="255" y="209"/>
                                          <a:pt x="255" y="209"/>
                                        </a:cubicBezTo>
                                        <a:cubicBezTo>
                                          <a:pt x="256" y="210"/>
                                          <a:pt x="257" y="211"/>
                                          <a:pt x="257" y="210"/>
                                        </a:cubicBezTo>
                                        <a:cubicBezTo>
                                          <a:pt x="258" y="211"/>
                                          <a:pt x="259" y="211"/>
                                          <a:pt x="259" y="211"/>
                                        </a:cubicBezTo>
                                        <a:cubicBezTo>
                                          <a:pt x="256" y="211"/>
                                          <a:pt x="253" y="209"/>
                                          <a:pt x="251" y="208"/>
                                        </a:cubicBezTo>
                                        <a:close/>
                                        <a:moveTo>
                                          <a:pt x="261" y="211"/>
                                        </a:moveTo>
                                        <a:cubicBezTo>
                                          <a:pt x="263" y="211"/>
                                          <a:pt x="265" y="212"/>
                                          <a:pt x="268" y="213"/>
                                        </a:cubicBezTo>
                                        <a:cubicBezTo>
                                          <a:pt x="265" y="213"/>
                                          <a:pt x="263" y="212"/>
                                          <a:pt x="261" y="211"/>
                                        </a:cubicBezTo>
                                        <a:close/>
                                        <a:moveTo>
                                          <a:pt x="274" y="215"/>
                                        </a:moveTo>
                                        <a:cubicBezTo>
                                          <a:pt x="274" y="215"/>
                                          <a:pt x="274" y="215"/>
                                          <a:pt x="274" y="215"/>
                                        </a:cubicBezTo>
                                        <a:cubicBezTo>
                                          <a:pt x="275" y="215"/>
                                          <a:pt x="276" y="216"/>
                                          <a:pt x="277" y="216"/>
                                        </a:cubicBezTo>
                                        <a:cubicBezTo>
                                          <a:pt x="277" y="216"/>
                                          <a:pt x="275" y="215"/>
                                          <a:pt x="274" y="215"/>
                                        </a:cubicBezTo>
                                        <a:close/>
                                        <a:moveTo>
                                          <a:pt x="283" y="217"/>
                                        </a:moveTo>
                                        <a:cubicBezTo>
                                          <a:pt x="284" y="217"/>
                                          <a:pt x="285" y="217"/>
                                          <a:pt x="286" y="217"/>
                                        </a:cubicBezTo>
                                        <a:cubicBezTo>
                                          <a:pt x="285" y="217"/>
                                          <a:pt x="284" y="217"/>
                                          <a:pt x="283" y="217"/>
                                        </a:cubicBezTo>
                                        <a:close/>
                                        <a:moveTo>
                                          <a:pt x="285" y="215"/>
                                        </a:moveTo>
                                        <a:cubicBezTo>
                                          <a:pt x="299" y="217"/>
                                          <a:pt x="314" y="219"/>
                                          <a:pt x="330" y="216"/>
                                        </a:cubicBezTo>
                                        <a:cubicBezTo>
                                          <a:pt x="328" y="217"/>
                                          <a:pt x="324" y="218"/>
                                          <a:pt x="320" y="218"/>
                                        </a:cubicBezTo>
                                        <a:cubicBezTo>
                                          <a:pt x="320" y="218"/>
                                          <a:pt x="321" y="218"/>
                                          <a:pt x="321" y="218"/>
                                        </a:cubicBezTo>
                                        <a:cubicBezTo>
                                          <a:pt x="307" y="220"/>
                                          <a:pt x="293" y="217"/>
                                          <a:pt x="281" y="215"/>
                                        </a:cubicBezTo>
                                        <a:cubicBezTo>
                                          <a:pt x="281" y="215"/>
                                          <a:pt x="281" y="216"/>
                                          <a:pt x="281" y="216"/>
                                        </a:cubicBezTo>
                                        <a:cubicBezTo>
                                          <a:pt x="281" y="215"/>
                                          <a:pt x="281" y="215"/>
                                          <a:pt x="281" y="214"/>
                                        </a:cubicBezTo>
                                        <a:cubicBezTo>
                                          <a:pt x="279" y="214"/>
                                          <a:pt x="277" y="214"/>
                                          <a:pt x="275" y="213"/>
                                        </a:cubicBezTo>
                                        <a:cubicBezTo>
                                          <a:pt x="276" y="214"/>
                                          <a:pt x="279" y="214"/>
                                          <a:pt x="280" y="215"/>
                                        </a:cubicBezTo>
                                        <a:cubicBezTo>
                                          <a:pt x="278" y="214"/>
                                          <a:pt x="276" y="214"/>
                                          <a:pt x="273" y="214"/>
                                        </a:cubicBezTo>
                                        <a:cubicBezTo>
                                          <a:pt x="274" y="213"/>
                                          <a:pt x="274" y="214"/>
                                          <a:pt x="275" y="214"/>
                                        </a:cubicBezTo>
                                        <a:cubicBezTo>
                                          <a:pt x="268" y="212"/>
                                          <a:pt x="261" y="210"/>
                                          <a:pt x="255" y="208"/>
                                        </a:cubicBezTo>
                                        <a:cubicBezTo>
                                          <a:pt x="255" y="207"/>
                                          <a:pt x="255" y="207"/>
                                          <a:pt x="255" y="207"/>
                                        </a:cubicBezTo>
                                        <a:cubicBezTo>
                                          <a:pt x="261" y="209"/>
                                          <a:pt x="268" y="211"/>
                                          <a:pt x="273" y="212"/>
                                        </a:cubicBezTo>
                                        <a:cubicBezTo>
                                          <a:pt x="270" y="211"/>
                                          <a:pt x="267" y="210"/>
                                          <a:pt x="264" y="209"/>
                                        </a:cubicBezTo>
                                        <a:cubicBezTo>
                                          <a:pt x="264" y="209"/>
                                          <a:pt x="265" y="209"/>
                                          <a:pt x="266" y="209"/>
                                        </a:cubicBezTo>
                                        <a:cubicBezTo>
                                          <a:pt x="259" y="207"/>
                                          <a:pt x="252" y="205"/>
                                          <a:pt x="247" y="201"/>
                                        </a:cubicBezTo>
                                        <a:cubicBezTo>
                                          <a:pt x="261" y="206"/>
                                          <a:pt x="279" y="212"/>
                                          <a:pt x="294" y="214"/>
                                        </a:cubicBezTo>
                                        <a:cubicBezTo>
                                          <a:pt x="294" y="214"/>
                                          <a:pt x="297" y="214"/>
                                          <a:pt x="297" y="214"/>
                                        </a:cubicBezTo>
                                        <a:cubicBezTo>
                                          <a:pt x="308" y="216"/>
                                          <a:pt x="320" y="215"/>
                                          <a:pt x="330" y="215"/>
                                        </a:cubicBezTo>
                                        <a:cubicBezTo>
                                          <a:pt x="330" y="215"/>
                                          <a:pt x="328" y="215"/>
                                          <a:pt x="328" y="216"/>
                                        </a:cubicBezTo>
                                        <a:cubicBezTo>
                                          <a:pt x="327" y="216"/>
                                          <a:pt x="328" y="215"/>
                                          <a:pt x="327" y="215"/>
                                        </a:cubicBezTo>
                                        <a:cubicBezTo>
                                          <a:pt x="327" y="215"/>
                                          <a:pt x="327" y="216"/>
                                          <a:pt x="327" y="216"/>
                                        </a:cubicBezTo>
                                        <a:cubicBezTo>
                                          <a:pt x="327" y="216"/>
                                          <a:pt x="327" y="216"/>
                                          <a:pt x="327" y="215"/>
                                        </a:cubicBezTo>
                                        <a:cubicBezTo>
                                          <a:pt x="314" y="218"/>
                                          <a:pt x="297" y="216"/>
                                          <a:pt x="285" y="215"/>
                                        </a:cubicBezTo>
                                        <a:close/>
                                        <a:moveTo>
                                          <a:pt x="323" y="214"/>
                                        </a:moveTo>
                                        <a:cubicBezTo>
                                          <a:pt x="324" y="214"/>
                                          <a:pt x="324" y="214"/>
                                          <a:pt x="324" y="214"/>
                                        </a:cubicBezTo>
                                        <a:cubicBezTo>
                                          <a:pt x="324" y="214"/>
                                          <a:pt x="323" y="214"/>
                                          <a:pt x="323" y="214"/>
                                        </a:cubicBezTo>
                                        <a:close/>
                                        <a:moveTo>
                                          <a:pt x="331" y="215"/>
                                        </a:moveTo>
                                        <a:cubicBezTo>
                                          <a:pt x="331" y="215"/>
                                          <a:pt x="332" y="214"/>
                                          <a:pt x="333" y="215"/>
                                        </a:cubicBezTo>
                                        <a:cubicBezTo>
                                          <a:pt x="332" y="214"/>
                                          <a:pt x="331" y="215"/>
                                          <a:pt x="331" y="215"/>
                                        </a:cubicBezTo>
                                        <a:close/>
                                        <a:moveTo>
                                          <a:pt x="334" y="214"/>
                                        </a:moveTo>
                                        <a:cubicBezTo>
                                          <a:pt x="332" y="214"/>
                                          <a:pt x="331" y="214"/>
                                          <a:pt x="329" y="214"/>
                                        </a:cubicBezTo>
                                        <a:cubicBezTo>
                                          <a:pt x="331" y="213"/>
                                          <a:pt x="334" y="213"/>
                                          <a:pt x="336" y="213"/>
                                        </a:cubicBezTo>
                                        <a:cubicBezTo>
                                          <a:pt x="336" y="213"/>
                                          <a:pt x="335" y="213"/>
                                          <a:pt x="334" y="214"/>
                                        </a:cubicBezTo>
                                        <a:close/>
                                        <a:moveTo>
                                          <a:pt x="338" y="209"/>
                                        </a:moveTo>
                                        <a:cubicBezTo>
                                          <a:pt x="339" y="208"/>
                                          <a:pt x="340" y="208"/>
                                          <a:pt x="342" y="207"/>
                                        </a:cubicBezTo>
                                        <a:cubicBezTo>
                                          <a:pt x="341" y="208"/>
                                          <a:pt x="339" y="209"/>
                                          <a:pt x="338" y="209"/>
                                        </a:cubicBezTo>
                                        <a:close/>
                                        <a:moveTo>
                                          <a:pt x="348" y="202"/>
                                        </a:moveTo>
                                        <a:cubicBezTo>
                                          <a:pt x="339" y="203"/>
                                          <a:pt x="331" y="204"/>
                                          <a:pt x="323" y="204"/>
                                        </a:cubicBezTo>
                                        <a:cubicBezTo>
                                          <a:pt x="329" y="205"/>
                                          <a:pt x="337" y="204"/>
                                          <a:pt x="344" y="204"/>
                                        </a:cubicBezTo>
                                        <a:cubicBezTo>
                                          <a:pt x="341" y="205"/>
                                          <a:pt x="335" y="205"/>
                                          <a:pt x="333" y="206"/>
                                        </a:cubicBezTo>
                                        <a:cubicBezTo>
                                          <a:pt x="334" y="206"/>
                                          <a:pt x="337" y="206"/>
                                          <a:pt x="339" y="206"/>
                                        </a:cubicBezTo>
                                        <a:cubicBezTo>
                                          <a:pt x="340" y="206"/>
                                          <a:pt x="341" y="205"/>
                                          <a:pt x="342" y="205"/>
                                        </a:cubicBezTo>
                                        <a:cubicBezTo>
                                          <a:pt x="339" y="207"/>
                                          <a:pt x="333" y="206"/>
                                          <a:pt x="330" y="207"/>
                                        </a:cubicBezTo>
                                        <a:cubicBezTo>
                                          <a:pt x="330" y="207"/>
                                          <a:pt x="331" y="207"/>
                                          <a:pt x="331" y="207"/>
                                        </a:cubicBezTo>
                                        <a:cubicBezTo>
                                          <a:pt x="330" y="208"/>
                                          <a:pt x="329" y="207"/>
                                          <a:pt x="329" y="207"/>
                                        </a:cubicBezTo>
                                        <a:cubicBezTo>
                                          <a:pt x="332" y="208"/>
                                          <a:pt x="335" y="207"/>
                                          <a:pt x="339" y="207"/>
                                        </a:cubicBezTo>
                                        <a:cubicBezTo>
                                          <a:pt x="332" y="208"/>
                                          <a:pt x="327" y="210"/>
                                          <a:pt x="320" y="209"/>
                                        </a:cubicBezTo>
                                        <a:cubicBezTo>
                                          <a:pt x="320" y="209"/>
                                          <a:pt x="319" y="209"/>
                                          <a:pt x="319" y="210"/>
                                        </a:cubicBezTo>
                                        <a:cubicBezTo>
                                          <a:pt x="322" y="210"/>
                                          <a:pt x="326" y="210"/>
                                          <a:pt x="329" y="209"/>
                                        </a:cubicBezTo>
                                        <a:cubicBezTo>
                                          <a:pt x="331" y="209"/>
                                          <a:pt x="334" y="209"/>
                                          <a:pt x="337" y="208"/>
                                        </a:cubicBezTo>
                                        <a:cubicBezTo>
                                          <a:pt x="337" y="209"/>
                                          <a:pt x="336" y="209"/>
                                          <a:pt x="336" y="209"/>
                                        </a:cubicBezTo>
                                        <a:cubicBezTo>
                                          <a:pt x="337" y="209"/>
                                          <a:pt x="337" y="209"/>
                                          <a:pt x="338" y="209"/>
                                        </a:cubicBezTo>
                                        <a:cubicBezTo>
                                          <a:pt x="337" y="209"/>
                                          <a:pt x="336" y="210"/>
                                          <a:pt x="335" y="210"/>
                                        </a:cubicBezTo>
                                        <a:cubicBezTo>
                                          <a:pt x="330" y="212"/>
                                          <a:pt x="325" y="211"/>
                                          <a:pt x="319" y="212"/>
                                        </a:cubicBezTo>
                                        <a:cubicBezTo>
                                          <a:pt x="325" y="212"/>
                                          <a:pt x="330" y="212"/>
                                          <a:pt x="337" y="211"/>
                                        </a:cubicBezTo>
                                        <a:cubicBezTo>
                                          <a:pt x="332" y="214"/>
                                          <a:pt x="324" y="213"/>
                                          <a:pt x="316" y="214"/>
                                        </a:cubicBezTo>
                                        <a:cubicBezTo>
                                          <a:pt x="316" y="214"/>
                                          <a:pt x="317" y="214"/>
                                          <a:pt x="317" y="214"/>
                                        </a:cubicBezTo>
                                        <a:cubicBezTo>
                                          <a:pt x="307" y="214"/>
                                          <a:pt x="296" y="214"/>
                                          <a:pt x="287" y="212"/>
                                        </a:cubicBezTo>
                                        <a:cubicBezTo>
                                          <a:pt x="287" y="212"/>
                                          <a:pt x="287" y="212"/>
                                          <a:pt x="287" y="211"/>
                                        </a:cubicBezTo>
                                        <a:cubicBezTo>
                                          <a:pt x="275" y="209"/>
                                          <a:pt x="263" y="206"/>
                                          <a:pt x="252" y="202"/>
                                        </a:cubicBezTo>
                                        <a:cubicBezTo>
                                          <a:pt x="261" y="204"/>
                                          <a:pt x="271" y="207"/>
                                          <a:pt x="279" y="207"/>
                                        </a:cubicBezTo>
                                        <a:cubicBezTo>
                                          <a:pt x="280" y="207"/>
                                          <a:pt x="282" y="207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3" y="208"/>
                                          <a:pt x="283" y="208"/>
                                          <a:pt x="283" y="208"/>
                                        </a:cubicBezTo>
                                        <a:cubicBezTo>
                                          <a:pt x="284" y="208"/>
                                          <a:pt x="284" y="208"/>
                                          <a:pt x="284" y="208"/>
                                        </a:cubicBezTo>
                                        <a:cubicBezTo>
                                          <a:pt x="286" y="209"/>
                                          <a:pt x="290" y="208"/>
                                          <a:pt x="292" y="209"/>
                                        </a:cubicBezTo>
                                        <a:cubicBezTo>
                                          <a:pt x="289" y="209"/>
                                          <a:pt x="286" y="209"/>
                                          <a:pt x="284" y="209"/>
                                        </a:cubicBezTo>
                                        <a:cubicBezTo>
                                          <a:pt x="290" y="210"/>
                                          <a:pt x="294" y="211"/>
                                          <a:pt x="299" y="210"/>
                                        </a:cubicBezTo>
                                        <a:cubicBezTo>
                                          <a:pt x="297" y="210"/>
                                          <a:pt x="294" y="210"/>
                                          <a:pt x="292" y="209"/>
                                        </a:cubicBezTo>
                                        <a:cubicBezTo>
                                          <a:pt x="298" y="209"/>
                                          <a:pt x="308" y="211"/>
                                          <a:pt x="312" y="210"/>
                                        </a:cubicBezTo>
                                        <a:cubicBezTo>
                                          <a:pt x="305" y="209"/>
                                          <a:pt x="297" y="209"/>
                                          <a:pt x="290" y="208"/>
                                        </a:cubicBezTo>
                                        <a:cubicBezTo>
                                          <a:pt x="287" y="208"/>
                                          <a:pt x="284" y="207"/>
                                          <a:pt x="281" y="207"/>
                                        </a:cubicBezTo>
                                        <a:cubicBezTo>
                                          <a:pt x="281" y="206"/>
                                          <a:pt x="282" y="206"/>
                                          <a:pt x="282" y="207"/>
                                        </a:cubicBezTo>
                                        <a:cubicBezTo>
                                          <a:pt x="283" y="207"/>
                                          <a:pt x="282" y="206"/>
                                          <a:pt x="282" y="206"/>
                                        </a:cubicBezTo>
                                        <a:cubicBezTo>
                                          <a:pt x="283" y="207"/>
                                          <a:pt x="286" y="207"/>
                                          <a:pt x="287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8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89" y="207"/>
                                          <a:pt x="288" y="207"/>
                                          <a:pt x="288" y="207"/>
                                        </a:cubicBezTo>
                                        <a:cubicBezTo>
                                          <a:pt x="296" y="207"/>
                                          <a:pt x="304" y="208"/>
                                          <a:pt x="312" y="208"/>
                                        </a:cubicBezTo>
                                        <a:cubicBezTo>
                                          <a:pt x="311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310" y="208"/>
                                          <a:pt x="311" y="208"/>
                                          <a:pt x="310" y="208"/>
                                        </a:cubicBezTo>
                                        <a:cubicBezTo>
                                          <a:pt x="295" y="207"/>
                                          <a:pt x="279" y="207"/>
                                          <a:pt x="265" y="200"/>
                                        </a:cubicBezTo>
                                        <a:cubicBezTo>
                                          <a:pt x="280" y="204"/>
                                          <a:pt x="296" y="204"/>
                                          <a:pt x="311" y="206"/>
                                        </a:cubicBezTo>
                                        <a:cubicBezTo>
                                          <a:pt x="311" y="206"/>
                                          <a:pt x="311" y="206"/>
                                          <a:pt x="311" y="206"/>
                                        </a:cubicBezTo>
                                        <a:cubicBezTo>
                                          <a:pt x="308" y="204"/>
                                          <a:pt x="304" y="205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301" y="204"/>
                                          <a:pt x="300" y="204"/>
                                        </a:cubicBezTo>
                                        <a:cubicBezTo>
                                          <a:pt x="300" y="204"/>
                                          <a:pt x="299" y="204"/>
                                          <a:pt x="298" y="204"/>
                                        </a:cubicBezTo>
                                        <a:cubicBezTo>
                                          <a:pt x="297" y="205"/>
                                          <a:pt x="294" y="204"/>
                                          <a:pt x="292" y="204"/>
                                        </a:cubicBezTo>
                                        <a:cubicBezTo>
                                          <a:pt x="292" y="204"/>
                                          <a:pt x="292" y="203"/>
                                          <a:pt x="292" y="203"/>
                                        </a:cubicBezTo>
                                        <a:cubicBezTo>
                                          <a:pt x="284" y="201"/>
                                          <a:pt x="274" y="202"/>
                                          <a:pt x="267" y="198"/>
                                        </a:cubicBezTo>
                                        <a:cubicBezTo>
                                          <a:pt x="277" y="200"/>
                                          <a:pt x="284" y="202"/>
                                          <a:pt x="296" y="202"/>
                                        </a:cubicBezTo>
                                        <a:cubicBezTo>
                                          <a:pt x="295" y="201"/>
                                          <a:pt x="292" y="202"/>
                                          <a:pt x="291" y="201"/>
                                        </a:cubicBezTo>
                                        <a:cubicBezTo>
                                          <a:pt x="283" y="200"/>
                                          <a:pt x="275" y="199"/>
                                          <a:pt x="268" y="196"/>
                                        </a:cubicBezTo>
                                        <a:cubicBezTo>
                                          <a:pt x="284" y="200"/>
                                          <a:pt x="300" y="202"/>
                                          <a:pt x="316" y="201"/>
                                        </a:cubicBezTo>
                                        <a:cubicBezTo>
                                          <a:pt x="313" y="200"/>
                                          <a:pt x="309" y="201"/>
                                          <a:pt x="305" y="200"/>
                                        </a:cubicBezTo>
                                        <a:cubicBezTo>
                                          <a:pt x="308" y="199"/>
                                          <a:pt x="312" y="200"/>
                                          <a:pt x="315" y="200"/>
                                        </a:cubicBezTo>
                                        <a:cubicBezTo>
                                          <a:pt x="312" y="199"/>
                                          <a:pt x="310" y="200"/>
                                          <a:pt x="308" y="200"/>
                                        </a:cubicBezTo>
                                        <a:cubicBezTo>
                                          <a:pt x="308" y="199"/>
                                          <a:pt x="308" y="199"/>
                                          <a:pt x="307" y="199"/>
                                        </a:cubicBezTo>
                                        <a:cubicBezTo>
                                          <a:pt x="304" y="200"/>
                                          <a:pt x="300" y="199"/>
                                          <a:pt x="297" y="198"/>
                                        </a:cubicBezTo>
                                        <a:cubicBezTo>
                                          <a:pt x="297" y="198"/>
                                          <a:pt x="298" y="199"/>
                                          <a:pt x="298" y="198"/>
                                        </a:cubicBezTo>
                                        <a:cubicBezTo>
                                          <a:pt x="298" y="198"/>
                                          <a:pt x="297" y="199"/>
                                          <a:pt x="297" y="199"/>
                                        </a:cubicBezTo>
                                        <a:cubicBezTo>
                                          <a:pt x="297" y="198"/>
                                          <a:pt x="297" y="198"/>
                                          <a:pt x="297" y="198"/>
                                        </a:cubicBezTo>
                                        <a:cubicBezTo>
                                          <a:pt x="293" y="197"/>
                                          <a:pt x="287" y="196"/>
                                          <a:pt x="283" y="194"/>
                                        </a:cubicBezTo>
                                        <a:cubicBezTo>
                                          <a:pt x="292" y="198"/>
                                          <a:pt x="308" y="197"/>
                                          <a:pt x="316" y="199"/>
                                        </a:cubicBezTo>
                                        <a:cubicBezTo>
                                          <a:pt x="312" y="197"/>
                                          <a:pt x="303" y="197"/>
                                          <a:pt x="297" y="195"/>
                                        </a:cubicBezTo>
                                        <a:cubicBezTo>
                                          <a:pt x="302" y="196"/>
                                          <a:pt x="307" y="196"/>
                                          <a:pt x="313" y="196"/>
                                        </a:cubicBezTo>
                                        <a:cubicBezTo>
                                          <a:pt x="321" y="200"/>
                                          <a:pt x="334" y="202"/>
                                          <a:pt x="344" y="201"/>
                                        </a:cubicBezTo>
                                        <a:cubicBezTo>
                                          <a:pt x="336" y="202"/>
                                          <a:pt x="327" y="202"/>
                                          <a:pt x="320" y="200"/>
                                        </a:cubicBezTo>
                                        <a:cubicBezTo>
                                          <a:pt x="327" y="204"/>
                                          <a:pt x="339" y="202"/>
                                          <a:pt x="348" y="202"/>
                                        </a:cubicBezTo>
                                        <a:close/>
                                        <a:moveTo>
                                          <a:pt x="286" y="196"/>
                                        </a:moveTo>
                                        <a:cubicBezTo>
                                          <a:pt x="284" y="196"/>
                                          <a:pt x="284" y="195"/>
                                          <a:pt x="286" y="196"/>
                                        </a:cubicBezTo>
                                        <a:close/>
                                        <a:moveTo>
                                          <a:pt x="295" y="199"/>
                                        </a:moveTo>
                                        <a:cubicBezTo>
                                          <a:pt x="296" y="199"/>
                                          <a:pt x="298" y="199"/>
                                          <a:pt x="300" y="200"/>
                                        </a:cubicBezTo>
                                        <a:cubicBezTo>
                                          <a:pt x="299" y="200"/>
                                          <a:pt x="296" y="200"/>
                                          <a:pt x="295" y="199"/>
                                        </a:cubicBezTo>
                                        <a:close/>
                                        <a:moveTo>
                                          <a:pt x="331" y="189"/>
                                        </a:moveTo>
                                        <a:cubicBezTo>
                                          <a:pt x="331" y="188"/>
                                          <a:pt x="331" y="188"/>
                                          <a:pt x="330" y="187"/>
                                        </a:cubicBezTo>
                                        <a:cubicBezTo>
                                          <a:pt x="331" y="187"/>
                                          <a:pt x="331" y="188"/>
                                          <a:pt x="331" y="189"/>
                                        </a:cubicBezTo>
                                        <a:close/>
                                        <a:moveTo>
                                          <a:pt x="330" y="189"/>
                                        </a:moveTo>
                                        <a:cubicBezTo>
                                          <a:pt x="327" y="189"/>
                                          <a:pt x="322" y="187"/>
                                          <a:pt x="319" y="186"/>
                                        </a:cubicBezTo>
                                        <a:cubicBezTo>
                                          <a:pt x="323" y="187"/>
                                          <a:pt x="327" y="190"/>
                                          <a:pt x="331" y="190"/>
                                        </a:cubicBezTo>
                                        <a:cubicBezTo>
                                          <a:pt x="331" y="190"/>
                                          <a:pt x="332" y="191"/>
                                          <a:pt x="332" y="191"/>
                                        </a:cubicBezTo>
                                        <a:cubicBezTo>
                                          <a:pt x="328" y="191"/>
                                          <a:pt x="323" y="190"/>
                                          <a:pt x="320" y="188"/>
                                        </a:cubicBezTo>
                                        <a:cubicBezTo>
                                          <a:pt x="320" y="188"/>
                                          <a:pt x="320" y="188"/>
                                          <a:pt x="320" y="188"/>
                                        </a:cubicBezTo>
                                        <a:cubicBezTo>
                                          <a:pt x="323" y="190"/>
                                          <a:pt x="329" y="192"/>
                                          <a:pt x="333" y="192"/>
                                        </a:cubicBezTo>
                                        <a:cubicBezTo>
                                          <a:pt x="333" y="192"/>
                                          <a:pt x="334" y="193"/>
                                          <a:pt x="334" y="193"/>
                                        </a:cubicBezTo>
                                        <a:cubicBezTo>
                                          <a:pt x="329" y="193"/>
                                          <a:pt x="324" y="192"/>
                                          <a:pt x="320" y="191"/>
                                        </a:cubicBezTo>
                                        <a:cubicBezTo>
                                          <a:pt x="324" y="193"/>
                                          <a:pt x="330" y="194"/>
                                          <a:pt x="335" y="194"/>
                                        </a:cubicBezTo>
                                        <a:cubicBezTo>
                                          <a:pt x="337" y="195"/>
                                          <a:pt x="340" y="197"/>
                                          <a:pt x="342" y="199"/>
                                        </a:cubicBezTo>
                                        <a:cubicBezTo>
                                          <a:pt x="336" y="199"/>
                                          <a:pt x="328" y="199"/>
                                          <a:pt x="322" y="197"/>
                                        </a:cubicBezTo>
                                        <a:cubicBezTo>
                                          <a:pt x="328" y="200"/>
                                          <a:pt x="335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3" y="199"/>
                                          <a:pt x="343" y="199"/>
                                        </a:cubicBezTo>
                                        <a:cubicBezTo>
                                          <a:pt x="343" y="199"/>
                                          <a:pt x="344" y="200"/>
                                          <a:pt x="344" y="200"/>
                                        </a:cubicBezTo>
                                        <a:cubicBezTo>
                                          <a:pt x="331" y="202"/>
                                          <a:pt x="320" y="197"/>
                                          <a:pt x="308" y="195"/>
                                        </a:cubicBezTo>
                                        <a:cubicBezTo>
                                          <a:pt x="308" y="195"/>
                                          <a:pt x="308" y="195"/>
                                          <a:pt x="308" y="195"/>
                                        </a:cubicBezTo>
                                        <a:cubicBezTo>
                                          <a:pt x="305" y="194"/>
                                          <a:pt x="299" y="193"/>
                                          <a:pt x="296" y="193"/>
                                        </a:cubicBezTo>
                                        <a:cubicBezTo>
                                          <a:pt x="290" y="192"/>
                                          <a:pt x="284" y="191"/>
                                          <a:pt x="278" y="189"/>
                                        </a:cubicBezTo>
                                        <a:cubicBezTo>
                                          <a:pt x="289" y="191"/>
                                          <a:pt x="301" y="194"/>
                                          <a:pt x="311" y="195"/>
                                        </a:cubicBezTo>
                                        <a:cubicBezTo>
                                          <a:pt x="311" y="194"/>
                                          <a:pt x="310" y="195"/>
                                          <a:pt x="310" y="194"/>
                                        </a:cubicBezTo>
                                        <a:cubicBezTo>
                                          <a:pt x="311" y="194"/>
                                          <a:pt x="311" y="194"/>
                                          <a:pt x="312" y="194"/>
                                        </a:cubicBezTo>
                                        <a:cubicBezTo>
                                          <a:pt x="312" y="195"/>
                                          <a:pt x="313" y="195"/>
                                          <a:pt x="313" y="195"/>
                                        </a:cubicBezTo>
                                        <a:cubicBezTo>
                                          <a:pt x="312" y="194"/>
                                          <a:pt x="310" y="194"/>
                                          <a:pt x="309" y="193"/>
                                        </a:cubicBezTo>
                                        <a:cubicBezTo>
                                          <a:pt x="309" y="194"/>
                                          <a:pt x="310" y="194"/>
                                          <a:pt x="310" y="194"/>
                                        </a:cubicBezTo>
                                        <a:cubicBezTo>
                                          <a:pt x="310" y="194"/>
                                          <a:pt x="309" y="194"/>
                                          <a:pt x="308" y="194"/>
                                        </a:cubicBezTo>
                                        <a:cubicBezTo>
                                          <a:pt x="308" y="193"/>
                                          <a:pt x="309" y="194"/>
                                          <a:pt x="309" y="194"/>
                                        </a:cubicBezTo>
                                        <a:cubicBezTo>
                                          <a:pt x="309" y="193"/>
                                          <a:pt x="308" y="193"/>
                                          <a:pt x="307" y="193"/>
                                        </a:cubicBezTo>
                                        <a:cubicBezTo>
                                          <a:pt x="307" y="194"/>
                                          <a:pt x="308" y="193"/>
                                          <a:pt x="308" y="193"/>
                                        </a:cubicBezTo>
                                        <a:cubicBezTo>
                                          <a:pt x="308" y="194"/>
                                          <a:pt x="307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7" y="193"/>
                                          <a:pt x="307" y="193"/>
                                        </a:cubicBezTo>
                                        <a:cubicBezTo>
                                          <a:pt x="307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6" y="193"/>
                                        </a:cubicBezTo>
                                        <a:cubicBezTo>
                                          <a:pt x="306" y="193"/>
                                          <a:pt x="306" y="193"/>
                                          <a:pt x="305" y="193"/>
                                        </a:cubicBezTo>
                                        <a:cubicBezTo>
                                          <a:pt x="305" y="192"/>
                                          <a:pt x="305" y="192"/>
                                          <a:pt x="304" y="192"/>
                                        </a:cubicBezTo>
                                        <a:cubicBezTo>
                                          <a:pt x="304" y="193"/>
                                          <a:pt x="305" y="193"/>
                                          <a:pt x="305" y="193"/>
                                        </a:cubicBezTo>
                                        <a:cubicBezTo>
                                          <a:pt x="304" y="193"/>
                                          <a:pt x="302" y="192"/>
                                          <a:pt x="301" y="192"/>
                                        </a:cubicBezTo>
                                        <a:cubicBezTo>
                                          <a:pt x="301" y="192"/>
                                          <a:pt x="302" y="192"/>
                                          <a:pt x="302" y="192"/>
                                        </a:cubicBezTo>
                                        <a:cubicBezTo>
                                          <a:pt x="297" y="191"/>
                                          <a:pt x="292" y="190"/>
                                          <a:pt x="287" y="188"/>
                                        </a:cubicBezTo>
                                        <a:cubicBezTo>
                                          <a:pt x="287" y="188"/>
                                          <a:pt x="287" y="187"/>
                                          <a:pt x="287" y="187"/>
                                        </a:cubicBezTo>
                                        <a:cubicBezTo>
                                          <a:pt x="286" y="187"/>
                                          <a:pt x="284" y="187"/>
                                          <a:pt x="283" y="186"/>
                                        </a:cubicBezTo>
                                        <a:cubicBezTo>
                                          <a:pt x="291" y="187"/>
                                          <a:pt x="299" y="191"/>
                                          <a:pt x="306" y="191"/>
                                        </a:cubicBezTo>
                                        <a:cubicBezTo>
                                          <a:pt x="306" y="191"/>
                                          <a:pt x="307" y="191"/>
                                          <a:pt x="308" y="191"/>
                                        </a:cubicBezTo>
                                        <a:cubicBezTo>
                                          <a:pt x="308" y="191"/>
                                          <a:pt x="309" y="191"/>
                                          <a:pt x="310" y="191"/>
                                        </a:cubicBezTo>
                                        <a:cubicBezTo>
                                          <a:pt x="300" y="189"/>
                                          <a:pt x="291" y="187"/>
                                          <a:pt x="281" y="184"/>
                                        </a:cubicBezTo>
                                        <a:cubicBezTo>
                                          <a:pt x="291" y="184"/>
                                          <a:pt x="299" y="187"/>
                                          <a:pt x="307" y="190"/>
                                        </a:cubicBezTo>
                                        <a:cubicBezTo>
                                          <a:pt x="300" y="186"/>
                                          <a:pt x="291" y="184"/>
                                          <a:pt x="282" y="183"/>
                                        </a:cubicBezTo>
                                        <a:cubicBezTo>
                                          <a:pt x="290" y="182"/>
                                          <a:pt x="296" y="186"/>
                                          <a:pt x="303" y="187"/>
                                        </a:cubicBezTo>
                                        <a:cubicBezTo>
                                          <a:pt x="297" y="185"/>
                                          <a:pt x="292" y="183"/>
                                          <a:pt x="284" y="181"/>
                                        </a:cubicBezTo>
                                        <a:cubicBezTo>
                                          <a:pt x="294" y="180"/>
                                          <a:pt x="301" y="185"/>
                                          <a:pt x="309" y="188"/>
                                        </a:cubicBezTo>
                                        <a:cubicBezTo>
                                          <a:pt x="302" y="184"/>
                                          <a:pt x="295" y="181"/>
                                          <a:pt x="286" y="180"/>
                                        </a:cubicBezTo>
                                        <a:cubicBezTo>
                                          <a:pt x="295" y="180"/>
                                          <a:pt x="302" y="185"/>
                                          <a:pt x="310" y="186"/>
                                        </a:cubicBezTo>
                                        <a:cubicBezTo>
                                          <a:pt x="303" y="183"/>
                                          <a:pt x="296" y="180"/>
                                          <a:pt x="288" y="178"/>
                                        </a:cubicBezTo>
                                        <a:cubicBezTo>
                                          <a:pt x="298" y="179"/>
                                          <a:pt x="306" y="184"/>
                                          <a:pt x="313" y="187"/>
                                        </a:cubicBezTo>
                                        <a:cubicBezTo>
                                          <a:pt x="307" y="183"/>
                                          <a:pt x="299" y="180"/>
                                          <a:pt x="291" y="178"/>
                                        </a:cubicBezTo>
                                        <a:cubicBezTo>
                                          <a:pt x="298" y="178"/>
                                          <a:pt x="303" y="182"/>
                                          <a:pt x="310" y="183"/>
                                        </a:cubicBezTo>
                                        <a:cubicBezTo>
                                          <a:pt x="304" y="181"/>
                                          <a:pt x="297" y="178"/>
                                          <a:pt x="290" y="176"/>
                                        </a:cubicBezTo>
                                        <a:cubicBezTo>
                                          <a:pt x="296" y="177"/>
                                          <a:pt x="299" y="179"/>
                                          <a:pt x="305" y="179"/>
                                        </a:cubicBezTo>
                                        <a:cubicBezTo>
                                          <a:pt x="305" y="180"/>
                                          <a:pt x="306" y="180"/>
                                          <a:pt x="305" y="180"/>
                                        </a:cubicBezTo>
                                        <a:cubicBezTo>
                                          <a:pt x="311" y="182"/>
                                          <a:pt x="316" y="186"/>
                                          <a:pt x="321" y="188"/>
                                        </a:cubicBezTo>
                                        <a:cubicBezTo>
                                          <a:pt x="317" y="185"/>
                                          <a:pt x="312" y="182"/>
                                          <a:pt x="307" y="180"/>
                                        </a:cubicBezTo>
                                        <a:cubicBezTo>
                                          <a:pt x="313" y="182"/>
                                          <a:pt x="325" y="183"/>
                                          <a:pt x="330" y="189"/>
                                        </a:cubicBezTo>
                                        <a:close/>
                                        <a:moveTo>
                                          <a:pt x="279" y="187"/>
                                        </a:moveTo>
                                        <a:cubicBezTo>
                                          <a:pt x="283" y="187"/>
                                          <a:pt x="286" y="189"/>
                                          <a:pt x="290" y="190"/>
                                        </a:cubicBezTo>
                                        <a:cubicBezTo>
                                          <a:pt x="287" y="189"/>
                                          <a:pt x="281" y="188"/>
                                          <a:pt x="279" y="187"/>
                                        </a:cubicBezTo>
                                        <a:close/>
                                        <a:moveTo>
                                          <a:pt x="361" y="146"/>
                                        </a:moveTo>
                                        <a:cubicBezTo>
                                          <a:pt x="356" y="149"/>
                                          <a:pt x="350" y="150"/>
                                          <a:pt x="344" y="152"/>
                                        </a:cubicBezTo>
                                        <a:cubicBezTo>
                                          <a:pt x="350" y="151"/>
                                          <a:pt x="356" y="149"/>
                                          <a:pt x="361" y="147"/>
                                        </a:cubicBezTo>
                                        <a:cubicBezTo>
                                          <a:pt x="361" y="147"/>
                                          <a:pt x="361" y="147"/>
                                          <a:pt x="362" y="147"/>
                                        </a:cubicBezTo>
                                        <a:cubicBezTo>
                                          <a:pt x="356" y="151"/>
                                          <a:pt x="351" y="156"/>
                                          <a:pt x="344" y="157"/>
                                        </a:cubicBezTo>
                                        <a:cubicBezTo>
                                          <a:pt x="351" y="156"/>
                                          <a:pt x="357" y="152"/>
                                          <a:pt x="362" y="148"/>
                                        </a:cubicBezTo>
                                        <a:cubicBezTo>
                                          <a:pt x="359" y="152"/>
                                          <a:pt x="355" y="155"/>
                                          <a:pt x="350" y="159"/>
                                        </a:cubicBezTo>
                                        <a:cubicBezTo>
                                          <a:pt x="355" y="157"/>
                                          <a:pt x="359" y="153"/>
                                          <a:pt x="363" y="148"/>
                                        </a:cubicBezTo>
                                        <a:cubicBezTo>
                                          <a:pt x="359" y="156"/>
                                          <a:pt x="352" y="161"/>
                                          <a:pt x="344" y="165"/>
                                        </a:cubicBezTo>
                                        <a:cubicBezTo>
                                          <a:pt x="350" y="163"/>
                                          <a:pt x="355" y="159"/>
                                          <a:pt x="359" y="154"/>
                                        </a:cubicBezTo>
                                        <a:cubicBezTo>
                                          <a:pt x="359" y="156"/>
                                          <a:pt x="357" y="157"/>
                                          <a:pt x="357" y="159"/>
                                        </a:cubicBezTo>
                                        <a:cubicBezTo>
                                          <a:pt x="346" y="166"/>
                                          <a:pt x="337" y="179"/>
                                          <a:pt x="322" y="182"/>
                                        </a:cubicBezTo>
                                        <a:cubicBezTo>
                                          <a:pt x="321" y="182"/>
                                          <a:pt x="321" y="182"/>
                                          <a:pt x="320" y="182"/>
                                        </a:cubicBezTo>
                                        <a:cubicBezTo>
                                          <a:pt x="321" y="182"/>
                                          <a:pt x="322" y="182"/>
                                          <a:pt x="322" y="182"/>
                                        </a:cubicBezTo>
                                        <a:cubicBezTo>
                                          <a:pt x="323" y="182"/>
                                          <a:pt x="324" y="181"/>
                                          <a:pt x="324" y="181"/>
                                        </a:cubicBezTo>
                                        <a:cubicBezTo>
                                          <a:pt x="322" y="179"/>
                                          <a:pt x="320" y="184"/>
                                          <a:pt x="318" y="181"/>
                                        </a:cubicBezTo>
                                        <a:cubicBezTo>
                                          <a:pt x="320" y="181"/>
                                          <a:pt x="321" y="181"/>
                                          <a:pt x="322" y="180"/>
                                        </a:cubicBezTo>
                                        <a:cubicBezTo>
                                          <a:pt x="320" y="179"/>
                                          <a:pt x="316" y="182"/>
                                          <a:pt x="315" y="180"/>
                                        </a:cubicBezTo>
                                        <a:cubicBezTo>
                                          <a:pt x="318" y="180"/>
                                          <a:pt x="321" y="179"/>
                                          <a:pt x="323" y="178"/>
                                        </a:cubicBezTo>
                                        <a:cubicBezTo>
                                          <a:pt x="319" y="178"/>
                                          <a:pt x="315" y="180"/>
                                          <a:pt x="312" y="178"/>
                                        </a:cubicBezTo>
                                        <a:cubicBezTo>
                                          <a:pt x="312" y="177"/>
                                          <a:pt x="314" y="179"/>
                                          <a:pt x="315" y="178"/>
                                        </a:cubicBezTo>
                                        <a:cubicBezTo>
                                          <a:pt x="309" y="178"/>
                                          <a:pt x="300" y="176"/>
                                          <a:pt x="292" y="174"/>
                                        </a:cubicBezTo>
                                        <a:cubicBezTo>
                                          <a:pt x="292" y="174"/>
                                          <a:pt x="292" y="174"/>
                                          <a:pt x="292" y="174"/>
                                        </a:cubicBezTo>
                                        <a:cubicBezTo>
                                          <a:pt x="295" y="174"/>
                                          <a:pt x="296" y="175"/>
                                          <a:pt x="299" y="176"/>
                                        </a:cubicBezTo>
                                        <a:cubicBezTo>
                                          <a:pt x="298" y="174"/>
                                          <a:pt x="295" y="174"/>
                                          <a:pt x="294" y="173"/>
                                        </a:cubicBezTo>
                                        <a:cubicBezTo>
                                          <a:pt x="299" y="175"/>
                                          <a:pt x="306" y="176"/>
                                          <a:pt x="312" y="176"/>
                                        </a:cubicBezTo>
                                        <a:cubicBezTo>
                                          <a:pt x="307" y="175"/>
                                          <a:pt x="300" y="175"/>
                                          <a:pt x="296" y="172"/>
                                        </a:cubicBezTo>
                                        <a:cubicBezTo>
                                          <a:pt x="309" y="177"/>
                                          <a:pt x="322" y="171"/>
                                          <a:pt x="333" y="168"/>
                                        </a:cubicBezTo>
                                        <a:cubicBezTo>
                                          <a:pt x="323" y="169"/>
                                          <a:pt x="310" y="175"/>
                                          <a:pt x="298" y="171"/>
                                        </a:cubicBezTo>
                                        <a:cubicBezTo>
                                          <a:pt x="312" y="172"/>
                                          <a:pt x="325" y="168"/>
                                          <a:pt x="336" y="163"/>
                                        </a:cubicBezTo>
                                        <a:cubicBezTo>
                                          <a:pt x="335" y="163"/>
                                          <a:pt x="332" y="164"/>
                                          <a:pt x="332" y="165"/>
                                        </a:cubicBezTo>
                                        <a:cubicBezTo>
                                          <a:pt x="322" y="167"/>
                                          <a:pt x="313" y="171"/>
                                          <a:pt x="301" y="170"/>
                                        </a:cubicBezTo>
                                        <a:cubicBezTo>
                                          <a:pt x="301" y="169"/>
                                          <a:pt x="302" y="170"/>
                                          <a:pt x="302" y="169"/>
                                        </a:cubicBezTo>
                                        <a:cubicBezTo>
                                          <a:pt x="312" y="170"/>
                                          <a:pt x="322" y="167"/>
                                          <a:pt x="330" y="164"/>
                                        </a:cubicBezTo>
                                        <a:cubicBezTo>
                                          <a:pt x="322" y="165"/>
                                          <a:pt x="313" y="168"/>
                                          <a:pt x="304" y="168"/>
                                        </a:cubicBezTo>
                                        <a:cubicBezTo>
                                          <a:pt x="311" y="165"/>
                                          <a:pt x="322" y="166"/>
                                          <a:pt x="328" y="162"/>
                                        </a:cubicBezTo>
                                        <a:cubicBezTo>
                                          <a:pt x="324" y="163"/>
                                          <a:pt x="320" y="164"/>
                                          <a:pt x="316" y="165"/>
                                        </a:cubicBezTo>
                                        <a:cubicBezTo>
                                          <a:pt x="316" y="164"/>
                                          <a:pt x="315" y="164"/>
                                          <a:pt x="315" y="163"/>
                                        </a:cubicBezTo>
                                        <a:cubicBezTo>
                                          <a:pt x="319" y="162"/>
                                          <a:pt x="323" y="161"/>
                                          <a:pt x="327" y="160"/>
                                        </a:cubicBezTo>
                                        <a:cubicBezTo>
                                          <a:pt x="322" y="160"/>
                                          <a:pt x="316" y="162"/>
                                          <a:pt x="311" y="163"/>
                                        </a:cubicBezTo>
                                        <a:cubicBezTo>
                                          <a:pt x="313" y="160"/>
                                          <a:pt x="316" y="160"/>
                                          <a:pt x="320" y="159"/>
                                        </a:cubicBezTo>
                                        <a:cubicBezTo>
                                          <a:pt x="318" y="159"/>
                                          <a:pt x="316" y="159"/>
                                          <a:pt x="314" y="160"/>
                                        </a:cubicBezTo>
                                        <a:cubicBezTo>
                                          <a:pt x="316" y="157"/>
                                          <a:pt x="322" y="158"/>
                                          <a:pt x="324" y="156"/>
                                        </a:cubicBezTo>
                                        <a:cubicBezTo>
                                          <a:pt x="322" y="156"/>
                                          <a:pt x="319" y="157"/>
                                          <a:pt x="316" y="157"/>
                                        </a:cubicBezTo>
                                        <a:cubicBezTo>
                                          <a:pt x="319" y="154"/>
                                          <a:pt x="325" y="155"/>
                                          <a:pt x="329" y="153"/>
                                        </a:cubicBezTo>
                                        <a:cubicBezTo>
                                          <a:pt x="326" y="153"/>
                                          <a:pt x="322" y="154"/>
                                          <a:pt x="319" y="155"/>
                                        </a:cubicBezTo>
                                        <a:cubicBezTo>
                                          <a:pt x="322" y="151"/>
                                          <a:pt x="328" y="151"/>
                                          <a:pt x="332" y="150"/>
                                        </a:cubicBezTo>
                                        <a:cubicBezTo>
                                          <a:pt x="328" y="150"/>
                                          <a:pt x="325" y="151"/>
                                          <a:pt x="323" y="151"/>
                                        </a:cubicBezTo>
                                        <a:cubicBezTo>
                                          <a:pt x="324" y="148"/>
                                          <a:pt x="331" y="149"/>
                                          <a:pt x="334" y="148"/>
                                        </a:cubicBezTo>
                                        <a:cubicBezTo>
                                          <a:pt x="331" y="148"/>
                                          <a:pt x="328" y="148"/>
                                          <a:pt x="325" y="148"/>
                                        </a:cubicBezTo>
                                        <a:cubicBezTo>
                                          <a:pt x="325" y="145"/>
                                          <a:pt x="329" y="146"/>
                                          <a:pt x="332" y="146"/>
                                        </a:cubicBezTo>
                                        <a:cubicBezTo>
                                          <a:pt x="330" y="145"/>
                                          <a:pt x="329" y="146"/>
                                          <a:pt x="327" y="145"/>
                                        </a:cubicBezTo>
                                        <a:cubicBezTo>
                                          <a:pt x="336" y="143"/>
                                          <a:pt x="350" y="148"/>
                                          <a:pt x="361" y="146"/>
                                        </a:cubicBezTo>
                                        <a:close/>
                                        <a:moveTo>
                                          <a:pt x="352" y="144"/>
                                        </a:moveTo>
                                        <a:cubicBezTo>
                                          <a:pt x="354" y="142"/>
                                          <a:pt x="356" y="142"/>
                                          <a:pt x="359" y="140"/>
                                        </a:cubicBezTo>
                                        <a:cubicBezTo>
                                          <a:pt x="358" y="142"/>
                                          <a:pt x="356" y="145"/>
                                          <a:pt x="352" y="144"/>
                                        </a:cubicBezTo>
                                        <a:close/>
                                        <a:moveTo>
                                          <a:pt x="363" y="132"/>
                                        </a:moveTo>
                                        <a:cubicBezTo>
                                          <a:pt x="363" y="132"/>
                                          <a:pt x="362" y="132"/>
                                          <a:pt x="362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1"/>
                                        </a:cubicBezTo>
                                        <a:cubicBezTo>
                                          <a:pt x="363" y="131"/>
                                          <a:pt x="363" y="132"/>
                                          <a:pt x="363" y="132"/>
                                        </a:cubicBezTo>
                                        <a:cubicBezTo>
                                          <a:pt x="363" y="132"/>
                                          <a:pt x="363" y="132"/>
                                          <a:pt x="363" y="132"/>
                                        </a:cubicBezTo>
                                        <a:close/>
                                        <a:moveTo>
                                          <a:pt x="339" y="130"/>
                                        </a:moveTo>
                                        <a:cubicBezTo>
                                          <a:pt x="339" y="127"/>
                                          <a:pt x="344" y="127"/>
                                          <a:pt x="346" y="125"/>
                                        </a:cubicBezTo>
                                        <a:cubicBezTo>
                                          <a:pt x="345" y="126"/>
                                          <a:pt x="341" y="126"/>
                                          <a:pt x="339" y="127"/>
                                        </a:cubicBezTo>
                                        <a:cubicBezTo>
                                          <a:pt x="340" y="126"/>
                                          <a:pt x="339" y="127"/>
                                          <a:pt x="339" y="126"/>
                                        </a:cubicBezTo>
                                        <a:cubicBezTo>
                                          <a:pt x="341" y="125"/>
                                          <a:pt x="343" y="125"/>
                                          <a:pt x="345" y="124"/>
                                        </a:cubicBezTo>
                                        <a:cubicBezTo>
                                          <a:pt x="343" y="123"/>
                                          <a:pt x="340" y="126"/>
                                          <a:pt x="338" y="125"/>
                                        </a:cubicBezTo>
                                        <a:cubicBezTo>
                                          <a:pt x="340" y="124"/>
                                          <a:pt x="342" y="123"/>
                                          <a:pt x="345" y="123"/>
                                        </a:cubicBezTo>
                                        <a:cubicBezTo>
                                          <a:pt x="345" y="124"/>
                                          <a:pt x="345" y="124"/>
                                          <a:pt x="345" y="124"/>
                                        </a:cubicBezTo>
                                        <a:cubicBezTo>
                                          <a:pt x="350" y="124"/>
                                          <a:pt x="356" y="125"/>
                                          <a:pt x="362" y="126"/>
                                        </a:cubicBezTo>
                                        <a:cubicBezTo>
                                          <a:pt x="360" y="128"/>
                                          <a:pt x="356" y="129"/>
                                          <a:pt x="353" y="131"/>
                                        </a:cubicBezTo>
                                        <a:cubicBezTo>
                                          <a:pt x="356" y="130"/>
                                          <a:pt x="360" y="129"/>
                                          <a:pt x="362" y="127"/>
                                        </a:cubicBezTo>
                                        <a:cubicBezTo>
                                          <a:pt x="363" y="127"/>
                                          <a:pt x="363" y="127"/>
                                          <a:pt x="363" y="128"/>
                                        </a:cubicBezTo>
                                        <a:cubicBezTo>
                                          <a:pt x="360" y="129"/>
                                          <a:pt x="358" y="131"/>
                                          <a:pt x="355" y="133"/>
                                        </a:cubicBezTo>
                                        <a:cubicBezTo>
                                          <a:pt x="358" y="132"/>
                                          <a:pt x="361" y="130"/>
                                          <a:pt x="363" y="129"/>
                                        </a:cubicBezTo>
                                        <a:cubicBezTo>
                                          <a:pt x="361" y="132"/>
                                          <a:pt x="357" y="133"/>
                                          <a:pt x="354" y="136"/>
                                        </a:cubicBezTo>
                                        <a:cubicBezTo>
                                          <a:pt x="357" y="135"/>
                                          <a:pt x="360" y="132"/>
                                          <a:pt x="363" y="130"/>
                                        </a:cubicBezTo>
                                        <a:cubicBezTo>
                                          <a:pt x="363" y="131"/>
                                          <a:pt x="363" y="131"/>
                                          <a:pt x="363" y="132"/>
                                        </a:cubicBezTo>
                                        <a:cubicBezTo>
                                          <a:pt x="360" y="134"/>
                                          <a:pt x="356" y="136"/>
                                          <a:pt x="353" y="138"/>
                                        </a:cubicBezTo>
                                        <a:cubicBezTo>
                                          <a:pt x="357" y="137"/>
                                          <a:pt x="359" y="134"/>
                                          <a:pt x="362" y="134"/>
                                        </a:cubicBezTo>
                                        <a:cubicBezTo>
                                          <a:pt x="361" y="135"/>
                                          <a:pt x="360" y="136"/>
                                          <a:pt x="358" y="137"/>
                                        </a:cubicBezTo>
                                        <a:cubicBezTo>
                                          <a:pt x="359" y="137"/>
                                          <a:pt x="361" y="136"/>
                                          <a:pt x="361" y="136"/>
                                        </a:cubicBezTo>
                                        <a:cubicBezTo>
                                          <a:pt x="361" y="137"/>
                                          <a:pt x="360" y="138"/>
                                          <a:pt x="360" y="139"/>
                                        </a:cubicBezTo>
                                        <a:cubicBezTo>
                                          <a:pt x="356" y="141"/>
                                          <a:pt x="352" y="144"/>
                                          <a:pt x="348" y="144"/>
                                        </a:cubicBezTo>
                                        <a:cubicBezTo>
                                          <a:pt x="352" y="142"/>
                                          <a:pt x="356" y="140"/>
                                          <a:pt x="360" y="138"/>
                                        </a:cubicBezTo>
                                        <a:cubicBezTo>
                                          <a:pt x="360" y="138"/>
                                          <a:pt x="360" y="138"/>
                                          <a:pt x="360" y="138"/>
                                        </a:cubicBezTo>
                                        <a:cubicBezTo>
                                          <a:pt x="354" y="140"/>
                                          <a:pt x="349" y="144"/>
                                          <a:pt x="342" y="143"/>
                                        </a:cubicBezTo>
                                        <a:cubicBezTo>
                                          <a:pt x="346" y="142"/>
                                          <a:pt x="351" y="141"/>
                                          <a:pt x="355" y="138"/>
                                        </a:cubicBezTo>
                                        <a:cubicBezTo>
                                          <a:pt x="350" y="140"/>
                                          <a:pt x="344" y="144"/>
                                          <a:pt x="338" y="143"/>
                                        </a:cubicBezTo>
                                        <a:cubicBezTo>
                                          <a:pt x="342" y="142"/>
                                          <a:pt x="345" y="141"/>
                                          <a:pt x="349" y="140"/>
                                        </a:cubicBezTo>
                                        <a:cubicBezTo>
                                          <a:pt x="344" y="140"/>
                                          <a:pt x="339" y="142"/>
                                          <a:pt x="335" y="142"/>
                                        </a:cubicBezTo>
                                        <a:cubicBezTo>
                                          <a:pt x="338" y="141"/>
                                          <a:pt x="342" y="140"/>
                                          <a:pt x="346" y="139"/>
                                        </a:cubicBezTo>
                                        <a:cubicBezTo>
                                          <a:pt x="341" y="140"/>
                                          <a:pt x="336" y="141"/>
                                          <a:pt x="331" y="142"/>
                                        </a:cubicBezTo>
                                        <a:cubicBezTo>
                                          <a:pt x="336" y="140"/>
                                          <a:pt x="340" y="139"/>
                                          <a:pt x="345" y="137"/>
                                        </a:cubicBezTo>
                                        <a:cubicBezTo>
                                          <a:pt x="340" y="138"/>
                                          <a:pt x="336" y="140"/>
                                          <a:pt x="330" y="140"/>
                                        </a:cubicBezTo>
                                        <a:cubicBezTo>
                                          <a:pt x="336" y="138"/>
                                          <a:pt x="342" y="137"/>
                                          <a:pt x="347" y="133"/>
                                        </a:cubicBezTo>
                                        <a:cubicBezTo>
                                          <a:pt x="342" y="135"/>
                                          <a:pt x="337" y="137"/>
                                          <a:pt x="332" y="139"/>
                                        </a:cubicBezTo>
                                        <a:cubicBezTo>
                                          <a:pt x="336" y="136"/>
                                          <a:pt x="341" y="135"/>
                                          <a:pt x="346" y="132"/>
                                        </a:cubicBezTo>
                                        <a:cubicBezTo>
                                          <a:pt x="342" y="133"/>
                                          <a:pt x="338" y="135"/>
                                          <a:pt x="333" y="136"/>
                                        </a:cubicBezTo>
                                        <a:cubicBezTo>
                                          <a:pt x="338" y="132"/>
                                          <a:pt x="345" y="130"/>
                                          <a:pt x="351" y="127"/>
                                        </a:cubicBezTo>
                                        <a:cubicBezTo>
                                          <a:pt x="351" y="127"/>
                                          <a:pt x="351" y="127"/>
                                          <a:pt x="351" y="127"/>
                                        </a:cubicBezTo>
                                        <a:cubicBezTo>
                                          <a:pt x="346" y="128"/>
                                          <a:pt x="341" y="131"/>
                                          <a:pt x="336" y="133"/>
                                        </a:cubicBezTo>
                                        <a:cubicBezTo>
                                          <a:pt x="339" y="129"/>
                                          <a:pt x="345" y="129"/>
                                          <a:pt x="349" y="126"/>
                                        </a:cubicBezTo>
                                        <a:cubicBezTo>
                                          <a:pt x="346" y="127"/>
                                          <a:pt x="342" y="128"/>
                                          <a:pt x="339" y="130"/>
                                        </a:cubicBezTo>
                                        <a:close/>
                                        <a:moveTo>
                                          <a:pt x="327" y="123"/>
                                        </a:moveTo>
                                        <a:cubicBezTo>
                                          <a:pt x="319" y="123"/>
                                          <a:pt x="312" y="124"/>
                                          <a:pt x="305" y="127"/>
                                        </a:cubicBezTo>
                                        <a:cubicBezTo>
                                          <a:pt x="313" y="126"/>
                                          <a:pt x="322" y="123"/>
                                          <a:pt x="330" y="123"/>
                                        </a:cubicBezTo>
                                        <a:cubicBezTo>
                                          <a:pt x="325" y="124"/>
                                          <a:pt x="318" y="126"/>
                                          <a:pt x="314" y="127"/>
                                        </a:cubicBezTo>
                                        <a:cubicBezTo>
                                          <a:pt x="321" y="127"/>
                                          <a:pt x="328" y="122"/>
                                          <a:pt x="333" y="125"/>
                                        </a:cubicBezTo>
                                        <a:cubicBezTo>
                                          <a:pt x="330" y="126"/>
                                          <a:pt x="326" y="126"/>
                                          <a:pt x="322" y="128"/>
                                        </a:cubicBezTo>
                                        <a:cubicBezTo>
                                          <a:pt x="327" y="128"/>
                                          <a:pt x="331" y="126"/>
                                          <a:pt x="336" y="126"/>
                                        </a:cubicBezTo>
                                        <a:cubicBezTo>
                                          <a:pt x="329" y="129"/>
                                          <a:pt x="322" y="131"/>
                                          <a:pt x="315" y="133"/>
                                        </a:cubicBezTo>
                                        <a:cubicBezTo>
                                          <a:pt x="322" y="132"/>
                                          <a:pt x="327" y="130"/>
                                          <a:pt x="333" y="128"/>
                                        </a:cubicBezTo>
                                        <a:cubicBezTo>
                                          <a:pt x="325" y="133"/>
                                          <a:pt x="314" y="137"/>
                                          <a:pt x="303" y="138"/>
                                        </a:cubicBezTo>
                                        <a:cubicBezTo>
                                          <a:pt x="312" y="139"/>
                                          <a:pt x="324" y="134"/>
                                          <a:pt x="332" y="131"/>
                                        </a:cubicBezTo>
                                        <a:cubicBezTo>
                                          <a:pt x="326" y="135"/>
                                          <a:pt x="319" y="138"/>
                                          <a:pt x="312" y="140"/>
                                        </a:cubicBezTo>
                                        <a:cubicBezTo>
                                          <a:pt x="317" y="139"/>
                                          <a:pt x="322" y="137"/>
                                          <a:pt x="326" y="135"/>
                                        </a:cubicBezTo>
                                        <a:cubicBezTo>
                                          <a:pt x="324" y="138"/>
                                          <a:pt x="319" y="141"/>
                                          <a:pt x="316" y="142"/>
                                        </a:cubicBezTo>
                                        <a:cubicBezTo>
                                          <a:pt x="322" y="141"/>
                                          <a:pt x="327" y="136"/>
                                          <a:pt x="333" y="133"/>
                                        </a:cubicBezTo>
                                        <a:cubicBezTo>
                                          <a:pt x="328" y="137"/>
                                          <a:pt x="321" y="140"/>
                                          <a:pt x="316" y="144"/>
                                        </a:cubicBezTo>
                                        <a:cubicBezTo>
                                          <a:pt x="321" y="142"/>
                                          <a:pt x="326" y="139"/>
                                          <a:pt x="330" y="136"/>
                                        </a:cubicBezTo>
                                        <a:cubicBezTo>
                                          <a:pt x="326" y="141"/>
                                          <a:pt x="320" y="144"/>
                                          <a:pt x="314" y="146"/>
                                        </a:cubicBezTo>
                                        <a:cubicBezTo>
                                          <a:pt x="320" y="146"/>
                                          <a:pt x="325" y="142"/>
                                          <a:pt x="329" y="139"/>
                                        </a:cubicBezTo>
                                        <a:cubicBezTo>
                                          <a:pt x="325" y="145"/>
                                          <a:pt x="317" y="148"/>
                                          <a:pt x="310" y="151"/>
                                        </a:cubicBezTo>
                                        <a:cubicBezTo>
                                          <a:pt x="316" y="150"/>
                                          <a:pt x="321" y="146"/>
                                          <a:pt x="326" y="144"/>
                                        </a:cubicBezTo>
                                        <a:cubicBezTo>
                                          <a:pt x="319" y="151"/>
                                          <a:pt x="308" y="155"/>
                                          <a:pt x="297" y="157"/>
                                        </a:cubicBezTo>
                                        <a:cubicBezTo>
                                          <a:pt x="302" y="155"/>
                                          <a:pt x="308" y="154"/>
                                          <a:pt x="312" y="151"/>
                                        </a:cubicBezTo>
                                        <a:cubicBezTo>
                                          <a:pt x="307" y="153"/>
                                          <a:pt x="301" y="155"/>
                                          <a:pt x="295" y="155"/>
                                        </a:cubicBezTo>
                                        <a:cubicBezTo>
                                          <a:pt x="299" y="154"/>
                                          <a:pt x="304" y="153"/>
                                          <a:pt x="308" y="151"/>
                                        </a:cubicBezTo>
                                        <a:cubicBezTo>
                                          <a:pt x="304" y="151"/>
                                          <a:pt x="297" y="154"/>
                                          <a:pt x="293" y="153"/>
                                        </a:cubicBezTo>
                                        <a:cubicBezTo>
                                          <a:pt x="299" y="153"/>
                                          <a:pt x="305" y="151"/>
                                          <a:pt x="309" y="149"/>
                                        </a:cubicBezTo>
                                        <a:cubicBezTo>
                                          <a:pt x="304" y="150"/>
                                          <a:pt x="297" y="153"/>
                                          <a:pt x="291" y="153"/>
                                        </a:cubicBezTo>
                                        <a:cubicBezTo>
                                          <a:pt x="299" y="151"/>
                                          <a:pt x="307" y="148"/>
                                          <a:pt x="313" y="144"/>
                                        </a:cubicBezTo>
                                        <a:cubicBezTo>
                                          <a:pt x="305" y="146"/>
                                          <a:pt x="298" y="152"/>
                                          <a:pt x="289" y="151"/>
                                        </a:cubicBezTo>
                                        <a:cubicBezTo>
                                          <a:pt x="297" y="148"/>
                                          <a:pt x="306" y="147"/>
                                          <a:pt x="314" y="143"/>
                                        </a:cubicBezTo>
                                        <a:cubicBezTo>
                                          <a:pt x="305" y="145"/>
                                          <a:pt x="294" y="150"/>
                                          <a:pt x="285" y="149"/>
                                        </a:cubicBezTo>
                                        <a:cubicBezTo>
                                          <a:pt x="295" y="147"/>
                                          <a:pt x="304" y="144"/>
                                          <a:pt x="311" y="139"/>
                                        </a:cubicBezTo>
                                        <a:cubicBezTo>
                                          <a:pt x="303" y="143"/>
                                          <a:pt x="293" y="148"/>
                                          <a:pt x="282" y="148"/>
                                        </a:cubicBezTo>
                                        <a:cubicBezTo>
                                          <a:pt x="290" y="145"/>
                                          <a:pt x="297" y="142"/>
                                          <a:pt x="305" y="140"/>
                                        </a:cubicBezTo>
                                        <a:cubicBezTo>
                                          <a:pt x="294" y="141"/>
                                          <a:pt x="284" y="149"/>
                                          <a:pt x="272" y="146"/>
                                        </a:cubicBezTo>
                                        <a:cubicBezTo>
                                          <a:pt x="284" y="145"/>
                                          <a:pt x="294" y="140"/>
                                          <a:pt x="305" y="136"/>
                                        </a:cubicBezTo>
                                        <a:cubicBezTo>
                                          <a:pt x="293" y="138"/>
                                          <a:pt x="285" y="145"/>
                                          <a:pt x="272" y="145"/>
                                        </a:cubicBezTo>
                                        <a:cubicBezTo>
                                          <a:pt x="283" y="142"/>
                                          <a:pt x="293" y="138"/>
                                          <a:pt x="303" y="135"/>
                                        </a:cubicBezTo>
                                        <a:cubicBezTo>
                                          <a:pt x="296" y="136"/>
                                          <a:pt x="289" y="139"/>
                                          <a:pt x="283" y="141"/>
                                        </a:cubicBezTo>
                                        <a:cubicBezTo>
                                          <a:pt x="283" y="141"/>
                                          <a:pt x="283" y="141"/>
                                          <a:pt x="283" y="141"/>
                                        </a:cubicBezTo>
                                        <a:cubicBezTo>
                                          <a:pt x="278" y="143"/>
                                          <a:pt x="272" y="144"/>
                                          <a:pt x="267" y="145"/>
                                        </a:cubicBezTo>
                                        <a:cubicBezTo>
                                          <a:pt x="282" y="138"/>
                                          <a:pt x="300" y="133"/>
                                          <a:pt x="317" y="129"/>
                                        </a:cubicBezTo>
                                        <a:cubicBezTo>
                                          <a:pt x="300" y="131"/>
                                          <a:pt x="285" y="138"/>
                                          <a:pt x="268" y="142"/>
                                        </a:cubicBezTo>
                                        <a:cubicBezTo>
                                          <a:pt x="275" y="138"/>
                                          <a:pt x="284" y="137"/>
                                          <a:pt x="290" y="133"/>
                                        </a:cubicBezTo>
                                        <a:cubicBezTo>
                                          <a:pt x="283" y="135"/>
                                          <a:pt x="275" y="138"/>
                                          <a:pt x="269" y="140"/>
                                        </a:cubicBezTo>
                                        <a:cubicBezTo>
                                          <a:pt x="277" y="134"/>
                                          <a:pt x="289" y="132"/>
                                          <a:pt x="298" y="127"/>
                                        </a:cubicBezTo>
                                        <a:cubicBezTo>
                                          <a:pt x="288" y="130"/>
                                          <a:pt x="278" y="134"/>
                                          <a:pt x="270" y="138"/>
                                        </a:cubicBezTo>
                                        <a:cubicBezTo>
                                          <a:pt x="275" y="133"/>
                                          <a:pt x="284" y="132"/>
                                          <a:pt x="290" y="128"/>
                                        </a:cubicBezTo>
                                        <a:cubicBezTo>
                                          <a:pt x="284" y="129"/>
                                          <a:pt x="277" y="133"/>
                                          <a:pt x="271" y="135"/>
                                        </a:cubicBezTo>
                                        <a:cubicBezTo>
                                          <a:pt x="276" y="131"/>
                                          <a:pt x="283" y="128"/>
                                          <a:pt x="291" y="126"/>
                                        </a:cubicBezTo>
                                        <a:cubicBezTo>
                                          <a:pt x="284" y="126"/>
                                          <a:pt x="279" y="130"/>
                                          <a:pt x="273" y="132"/>
                                        </a:cubicBezTo>
                                        <a:cubicBezTo>
                                          <a:pt x="277" y="126"/>
                                          <a:pt x="286" y="125"/>
                                          <a:pt x="294" y="123"/>
                                        </a:cubicBezTo>
                                        <a:cubicBezTo>
                                          <a:pt x="288" y="123"/>
                                          <a:pt x="281" y="125"/>
                                          <a:pt x="276" y="127"/>
                                        </a:cubicBezTo>
                                        <a:cubicBezTo>
                                          <a:pt x="282" y="123"/>
                                          <a:pt x="291" y="121"/>
                                          <a:pt x="298" y="121"/>
                                        </a:cubicBezTo>
                                        <a:cubicBezTo>
                                          <a:pt x="297" y="122"/>
                                          <a:pt x="295" y="122"/>
                                          <a:pt x="294" y="123"/>
                                        </a:cubicBezTo>
                                        <a:cubicBezTo>
                                          <a:pt x="297" y="123"/>
                                          <a:pt x="301" y="121"/>
                                          <a:pt x="304" y="121"/>
                                        </a:cubicBezTo>
                                        <a:cubicBezTo>
                                          <a:pt x="302" y="123"/>
                                          <a:pt x="298" y="123"/>
                                          <a:pt x="296" y="124"/>
                                        </a:cubicBezTo>
                                        <a:cubicBezTo>
                                          <a:pt x="301" y="124"/>
                                          <a:pt x="305" y="121"/>
                                          <a:pt x="311" y="123"/>
                                        </a:cubicBezTo>
                                        <a:cubicBezTo>
                                          <a:pt x="308" y="124"/>
                                          <a:pt x="305" y="124"/>
                                          <a:pt x="302" y="125"/>
                                        </a:cubicBezTo>
                                        <a:cubicBezTo>
                                          <a:pt x="311" y="124"/>
                                          <a:pt x="320" y="122"/>
                                          <a:pt x="327" y="123"/>
                                        </a:cubicBezTo>
                                        <a:close/>
                                        <a:moveTo>
                                          <a:pt x="318" y="121"/>
                                        </a:moveTo>
                                        <a:cubicBezTo>
                                          <a:pt x="317" y="121"/>
                                          <a:pt x="316" y="121"/>
                                          <a:pt x="314" y="120"/>
                                        </a:cubicBezTo>
                                        <a:cubicBezTo>
                                          <a:pt x="318" y="119"/>
                                          <a:pt x="321" y="116"/>
                                          <a:pt x="324" y="114"/>
                                        </a:cubicBezTo>
                                        <a:cubicBezTo>
                                          <a:pt x="323" y="116"/>
                                          <a:pt x="320" y="118"/>
                                          <a:pt x="318" y="121"/>
                                        </a:cubicBezTo>
                                        <a:close/>
                                        <a:moveTo>
                                          <a:pt x="311" y="120"/>
                                        </a:moveTo>
                                        <a:cubicBezTo>
                                          <a:pt x="318" y="117"/>
                                          <a:pt x="324" y="112"/>
                                          <a:pt x="329" y="106"/>
                                        </a:cubicBezTo>
                                        <a:cubicBezTo>
                                          <a:pt x="325" y="112"/>
                                          <a:pt x="320" y="120"/>
                                          <a:pt x="311" y="120"/>
                                        </a:cubicBezTo>
                                        <a:close/>
                                        <a:moveTo>
                                          <a:pt x="333" y="84"/>
                                        </a:moveTo>
                                        <a:cubicBezTo>
                                          <a:pt x="327" y="88"/>
                                          <a:pt x="320" y="91"/>
                                          <a:pt x="313" y="94"/>
                                        </a:cubicBezTo>
                                        <a:cubicBezTo>
                                          <a:pt x="321" y="92"/>
                                          <a:pt x="327" y="88"/>
                                          <a:pt x="333" y="85"/>
                                        </a:cubicBezTo>
                                        <a:cubicBezTo>
                                          <a:pt x="327" y="90"/>
                                          <a:pt x="319" y="93"/>
                                          <a:pt x="313" y="98"/>
                                        </a:cubicBezTo>
                                        <a:cubicBezTo>
                                          <a:pt x="320" y="95"/>
                                          <a:pt x="326" y="91"/>
                                          <a:pt x="332" y="87"/>
                                        </a:cubicBezTo>
                                        <a:cubicBezTo>
                                          <a:pt x="329" y="91"/>
                                          <a:pt x="323" y="94"/>
                                          <a:pt x="318" y="97"/>
                                        </a:cubicBezTo>
                                        <a:cubicBezTo>
                                          <a:pt x="323" y="96"/>
                                          <a:pt x="328" y="92"/>
                                          <a:pt x="332" y="90"/>
                                        </a:cubicBezTo>
                                        <a:cubicBezTo>
                                          <a:pt x="327" y="95"/>
                                          <a:pt x="321" y="99"/>
                                          <a:pt x="316" y="103"/>
                                        </a:cubicBezTo>
                                        <a:cubicBezTo>
                                          <a:pt x="322" y="100"/>
                                          <a:pt x="329" y="95"/>
                                          <a:pt x="334" y="89"/>
                                        </a:cubicBezTo>
                                        <a:cubicBezTo>
                                          <a:pt x="330" y="98"/>
                                          <a:pt x="321" y="104"/>
                                          <a:pt x="312" y="109"/>
                                        </a:cubicBezTo>
                                        <a:cubicBezTo>
                                          <a:pt x="320" y="107"/>
                                          <a:pt x="326" y="101"/>
                                          <a:pt x="331" y="96"/>
                                        </a:cubicBezTo>
                                        <a:cubicBezTo>
                                          <a:pt x="325" y="104"/>
                                          <a:pt x="317" y="110"/>
                                          <a:pt x="307" y="115"/>
                                        </a:cubicBezTo>
                                        <a:cubicBezTo>
                                          <a:pt x="317" y="111"/>
                                          <a:pt x="325" y="105"/>
                                          <a:pt x="331" y="97"/>
                                        </a:cubicBezTo>
                                        <a:cubicBezTo>
                                          <a:pt x="328" y="106"/>
                                          <a:pt x="319" y="111"/>
                                          <a:pt x="311" y="116"/>
                                        </a:cubicBezTo>
                                        <a:cubicBezTo>
                                          <a:pt x="319" y="112"/>
                                          <a:pt x="327" y="107"/>
                                          <a:pt x="331" y="99"/>
                                        </a:cubicBezTo>
                                        <a:cubicBezTo>
                                          <a:pt x="326" y="109"/>
                                          <a:pt x="316" y="122"/>
                                          <a:pt x="303" y="119"/>
                                        </a:cubicBezTo>
                                        <a:cubicBezTo>
                                          <a:pt x="304" y="118"/>
                                          <a:pt x="306" y="118"/>
                                          <a:pt x="306" y="117"/>
                                        </a:cubicBezTo>
                                        <a:cubicBezTo>
                                          <a:pt x="304" y="117"/>
                                          <a:pt x="301" y="119"/>
                                          <a:pt x="298" y="119"/>
                                        </a:cubicBezTo>
                                        <a:cubicBezTo>
                                          <a:pt x="301" y="118"/>
                                          <a:pt x="305" y="116"/>
                                          <a:pt x="308" y="114"/>
                                        </a:cubicBezTo>
                                        <a:cubicBezTo>
                                          <a:pt x="304" y="116"/>
                                          <a:pt x="300" y="118"/>
                                          <a:pt x="295" y="119"/>
                                        </a:cubicBezTo>
                                        <a:cubicBezTo>
                                          <a:pt x="300" y="117"/>
                                          <a:pt x="305" y="114"/>
                                          <a:pt x="309" y="111"/>
                                        </a:cubicBezTo>
                                        <a:cubicBezTo>
                                          <a:pt x="302" y="113"/>
                                          <a:pt x="298" y="118"/>
                                          <a:pt x="289" y="119"/>
                                        </a:cubicBezTo>
                                        <a:cubicBezTo>
                                          <a:pt x="294" y="117"/>
                                          <a:pt x="298" y="115"/>
                                          <a:pt x="302" y="113"/>
                                        </a:cubicBezTo>
                                        <a:cubicBezTo>
                                          <a:pt x="297" y="114"/>
                                          <a:pt x="293" y="117"/>
                                          <a:pt x="287" y="118"/>
                                        </a:cubicBezTo>
                                        <a:cubicBezTo>
                                          <a:pt x="295" y="115"/>
                                          <a:pt x="301" y="111"/>
                                          <a:pt x="308" y="106"/>
                                        </a:cubicBezTo>
                                        <a:cubicBezTo>
                                          <a:pt x="300" y="110"/>
                                          <a:pt x="294" y="115"/>
                                          <a:pt x="285" y="117"/>
                                        </a:cubicBezTo>
                                        <a:cubicBezTo>
                                          <a:pt x="291" y="114"/>
                                          <a:pt x="296" y="111"/>
                                          <a:pt x="301" y="107"/>
                                        </a:cubicBezTo>
                                        <a:cubicBezTo>
                                          <a:pt x="295" y="110"/>
                                          <a:pt x="290" y="114"/>
                                          <a:pt x="283" y="117"/>
                                        </a:cubicBezTo>
                                        <a:cubicBezTo>
                                          <a:pt x="289" y="111"/>
                                          <a:pt x="298" y="107"/>
                                          <a:pt x="304" y="102"/>
                                        </a:cubicBezTo>
                                        <a:cubicBezTo>
                                          <a:pt x="298" y="105"/>
                                          <a:pt x="292" y="110"/>
                                          <a:pt x="286" y="113"/>
                                        </a:cubicBezTo>
                                        <a:cubicBezTo>
                                          <a:pt x="293" y="108"/>
                                          <a:pt x="301" y="103"/>
                                          <a:pt x="309" y="97"/>
                                        </a:cubicBezTo>
                                        <a:cubicBezTo>
                                          <a:pt x="305" y="99"/>
                                          <a:pt x="302" y="101"/>
                                          <a:pt x="299" y="103"/>
                                        </a:cubicBezTo>
                                        <a:cubicBezTo>
                                          <a:pt x="298" y="103"/>
                                          <a:pt x="299" y="104"/>
                                          <a:pt x="299" y="104"/>
                                        </a:cubicBezTo>
                                        <a:cubicBezTo>
                                          <a:pt x="294" y="106"/>
                                          <a:pt x="290" y="110"/>
                                          <a:pt x="285" y="112"/>
                                        </a:cubicBezTo>
                                        <a:cubicBezTo>
                                          <a:pt x="291" y="106"/>
                                          <a:pt x="299" y="101"/>
                                          <a:pt x="307" y="97"/>
                                        </a:cubicBezTo>
                                        <a:cubicBezTo>
                                          <a:pt x="299" y="100"/>
                                          <a:pt x="293" y="105"/>
                                          <a:pt x="286" y="109"/>
                                        </a:cubicBezTo>
                                        <a:cubicBezTo>
                                          <a:pt x="295" y="101"/>
                                          <a:pt x="305" y="94"/>
                                          <a:pt x="317" y="88"/>
                                        </a:cubicBezTo>
                                        <a:cubicBezTo>
                                          <a:pt x="305" y="93"/>
                                          <a:pt x="296" y="100"/>
                                          <a:pt x="287" y="107"/>
                                        </a:cubicBezTo>
                                        <a:cubicBezTo>
                                          <a:pt x="293" y="97"/>
                                          <a:pt x="304" y="92"/>
                                          <a:pt x="316" y="87"/>
                                        </a:cubicBezTo>
                                        <a:cubicBezTo>
                                          <a:pt x="305" y="89"/>
                                          <a:pt x="295" y="97"/>
                                          <a:pt x="288" y="103"/>
                                        </a:cubicBezTo>
                                        <a:cubicBezTo>
                                          <a:pt x="292" y="95"/>
                                          <a:pt x="303" y="90"/>
                                          <a:pt x="312" y="87"/>
                                        </a:cubicBezTo>
                                        <a:cubicBezTo>
                                          <a:pt x="302" y="89"/>
                                          <a:pt x="294" y="94"/>
                                          <a:pt x="288" y="101"/>
                                        </a:cubicBezTo>
                                        <a:cubicBezTo>
                                          <a:pt x="295" y="86"/>
                                          <a:pt x="312" y="81"/>
                                          <a:pt x="333" y="84"/>
                                        </a:cubicBezTo>
                                        <a:close/>
                                        <a:moveTo>
                                          <a:pt x="299" y="81"/>
                                        </a:moveTo>
                                        <a:cubicBezTo>
                                          <a:pt x="304" y="77"/>
                                          <a:pt x="309" y="72"/>
                                          <a:pt x="313" y="68"/>
                                        </a:cubicBezTo>
                                        <a:cubicBezTo>
                                          <a:pt x="310" y="72"/>
                                          <a:pt x="305" y="78"/>
                                          <a:pt x="299" y="81"/>
                                        </a:cubicBezTo>
                                        <a:close/>
                                        <a:moveTo>
                                          <a:pt x="293" y="82"/>
                                        </a:moveTo>
                                        <a:cubicBezTo>
                                          <a:pt x="296" y="80"/>
                                          <a:pt x="301" y="79"/>
                                          <a:pt x="302" y="76"/>
                                        </a:cubicBezTo>
                                        <a:cubicBezTo>
                                          <a:pt x="307" y="73"/>
                                          <a:pt x="310" y="68"/>
                                          <a:pt x="314" y="64"/>
                                        </a:cubicBezTo>
                                        <a:cubicBezTo>
                                          <a:pt x="310" y="72"/>
                                          <a:pt x="302" y="78"/>
                                          <a:pt x="293" y="82"/>
                                        </a:cubicBezTo>
                                        <a:close/>
                                        <a:moveTo>
                                          <a:pt x="292" y="81"/>
                                        </a:moveTo>
                                        <a:cubicBezTo>
                                          <a:pt x="300" y="75"/>
                                          <a:pt x="310" y="68"/>
                                          <a:pt x="315" y="60"/>
                                        </a:cubicBezTo>
                                        <a:cubicBezTo>
                                          <a:pt x="311" y="70"/>
                                          <a:pt x="301" y="76"/>
                                          <a:pt x="292" y="81"/>
                                        </a:cubicBezTo>
                                        <a:close/>
                                        <a:moveTo>
                                          <a:pt x="278" y="64"/>
                                        </a:moveTo>
                                        <a:cubicBezTo>
                                          <a:pt x="277" y="64"/>
                                          <a:pt x="277" y="64"/>
                                          <a:pt x="276" y="65"/>
                                        </a:cubicBezTo>
                                        <a:cubicBezTo>
                                          <a:pt x="276" y="64"/>
                                          <a:pt x="277" y="64"/>
                                          <a:pt x="278" y="64"/>
                                        </a:cubicBezTo>
                                        <a:close/>
                                        <a:moveTo>
                                          <a:pt x="283" y="62"/>
                                        </a:moveTo>
                                        <a:cubicBezTo>
                                          <a:pt x="281" y="62"/>
                                          <a:pt x="280" y="64"/>
                                          <a:pt x="278" y="64"/>
                                        </a:cubicBezTo>
                                        <a:cubicBezTo>
                                          <a:pt x="282" y="61"/>
                                          <a:pt x="287" y="60"/>
                                          <a:pt x="291" y="60"/>
                                        </a:cubicBezTo>
                                        <a:cubicBezTo>
                                          <a:pt x="291" y="60"/>
                                          <a:pt x="290" y="61"/>
                                          <a:pt x="289" y="61"/>
                                        </a:cubicBezTo>
                                        <a:cubicBezTo>
                                          <a:pt x="291" y="62"/>
                                          <a:pt x="292" y="60"/>
                                          <a:pt x="293" y="60"/>
                                        </a:cubicBezTo>
                                        <a:cubicBezTo>
                                          <a:pt x="294" y="60"/>
                                          <a:pt x="293" y="60"/>
                                          <a:pt x="293" y="60"/>
                                        </a:cubicBezTo>
                                        <a:cubicBezTo>
                                          <a:pt x="294" y="59"/>
                                          <a:pt x="295" y="59"/>
                                          <a:pt x="296" y="59"/>
                                        </a:cubicBezTo>
                                        <a:cubicBezTo>
                                          <a:pt x="294" y="60"/>
                                          <a:pt x="293" y="61"/>
                                          <a:pt x="292" y="62"/>
                                        </a:cubicBezTo>
                                        <a:cubicBezTo>
                                          <a:pt x="294" y="62"/>
                                          <a:pt x="295" y="61"/>
                                          <a:pt x="297" y="60"/>
                                        </a:cubicBezTo>
                                        <a:cubicBezTo>
                                          <a:pt x="297" y="59"/>
                                          <a:pt x="297" y="59"/>
                                          <a:pt x="297" y="59"/>
                                        </a:cubicBezTo>
                                        <a:cubicBezTo>
                                          <a:pt x="298" y="59"/>
                                          <a:pt x="299" y="58"/>
                                          <a:pt x="300" y="58"/>
                                        </a:cubicBezTo>
                                        <a:cubicBezTo>
                                          <a:pt x="298" y="60"/>
                                          <a:pt x="296" y="61"/>
                                          <a:pt x="295" y="63"/>
                                        </a:cubicBezTo>
                                        <a:cubicBezTo>
                                          <a:pt x="296" y="62"/>
                                          <a:pt x="299" y="60"/>
                                          <a:pt x="300" y="58"/>
                                        </a:cubicBezTo>
                                        <a:cubicBezTo>
                                          <a:pt x="301" y="59"/>
                                          <a:pt x="302" y="58"/>
                                          <a:pt x="302" y="57"/>
                                        </a:cubicBezTo>
                                        <a:cubicBezTo>
                                          <a:pt x="304" y="57"/>
                                          <a:pt x="305" y="56"/>
                                          <a:pt x="308" y="55"/>
                                        </a:cubicBezTo>
                                        <a:cubicBezTo>
                                          <a:pt x="304" y="59"/>
                                          <a:pt x="299" y="62"/>
                                          <a:pt x="294" y="64"/>
                                        </a:cubicBezTo>
                                        <a:cubicBezTo>
                                          <a:pt x="301" y="62"/>
                                          <a:pt x="304" y="57"/>
                                          <a:pt x="312" y="54"/>
                                        </a:cubicBezTo>
                                        <a:cubicBezTo>
                                          <a:pt x="308" y="58"/>
                                          <a:pt x="304" y="61"/>
                                          <a:pt x="300" y="64"/>
                                        </a:cubicBezTo>
                                        <a:cubicBezTo>
                                          <a:pt x="301" y="64"/>
                                          <a:pt x="302" y="63"/>
                                          <a:pt x="303" y="63"/>
                                        </a:cubicBezTo>
                                        <a:cubicBezTo>
                                          <a:pt x="307" y="60"/>
                                          <a:pt x="310" y="57"/>
                                          <a:pt x="314" y="54"/>
                                        </a:cubicBezTo>
                                        <a:cubicBezTo>
                                          <a:pt x="310" y="59"/>
                                          <a:pt x="305" y="64"/>
                                          <a:pt x="300" y="68"/>
                                        </a:cubicBezTo>
                                        <a:cubicBezTo>
                                          <a:pt x="305" y="65"/>
                                          <a:pt x="310" y="60"/>
                                          <a:pt x="315" y="55"/>
                                        </a:cubicBezTo>
                                        <a:cubicBezTo>
                                          <a:pt x="312" y="61"/>
                                          <a:pt x="306" y="65"/>
                                          <a:pt x="302" y="70"/>
                                        </a:cubicBezTo>
                                        <a:cubicBezTo>
                                          <a:pt x="305" y="69"/>
                                          <a:pt x="308" y="66"/>
                                          <a:pt x="310" y="63"/>
                                        </a:cubicBezTo>
                                        <a:cubicBezTo>
                                          <a:pt x="312" y="61"/>
                                          <a:pt x="313" y="59"/>
                                          <a:pt x="315" y="57"/>
                                        </a:cubicBezTo>
                                        <a:cubicBezTo>
                                          <a:pt x="312" y="65"/>
                                          <a:pt x="304" y="72"/>
                                          <a:pt x="296" y="77"/>
                                        </a:cubicBezTo>
                                        <a:cubicBezTo>
                                          <a:pt x="296" y="77"/>
                                          <a:pt x="296" y="77"/>
                                          <a:pt x="296" y="77"/>
                                        </a:cubicBezTo>
                                        <a:cubicBezTo>
                                          <a:pt x="296" y="76"/>
                                          <a:pt x="297" y="76"/>
                                          <a:pt x="298" y="75"/>
                                        </a:cubicBezTo>
                                        <a:cubicBezTo>
                                          <a:pt x="294" y="76"/>
                                          <a:pt x="291" y="78"/>
                                          <a:pt x="288" y="79"/>
                                        </a:cubicBezTo>
                                        <a:cubicBezTo>
                                          <a:pt x="291" y="77"/>
                                          <a:pt x="295" y="76"/>
                                          <a:pt x="297" y="74"/>
                                        </a:cubicBezTo>
                                        <a:cubicBezTo>
                                          <a:pt x="298" y="74"/>
                                          <a:pt x="298" y="74"/>
                                          <a:pt x="299" y="73"/>
                                        </a:cubicBezTo>
                                        <a:cubicBezTo>
                                          <a:pt x="295" y="75"/>
                                          <a:pt x="290" y="77"/>
                                          <a:pt x="286" y="78"/>
                                        </a:cubicBezTo>
                                        <a:cubicBezTo>
                                          <a:pt x="289" y="76"/>
                                          <a:pt x="293" y="74"/>
                                          <a:pt x="296" y="72"/>
                                        </a:cubicBezTo>
                                        <a:cubicBezTo>
                                          <a:pt x="292" y="74"/>
                                          <a:pt x="284" y="79"/>
                                          <a:pt x="279" y="78"/>
                                        </a:cubicBezTo>
                                        <a:cubicBezTo>
                                          <a:pt x="286" y="76"/>
                                          <a:pt x="291" y="72"/>
                                          <a:pt x="296" y="68"/>
                                        </a:cubicBezTo>
                                        <a:cubicBezTo>
                                          <a:pt x="290" y="72"/>
                                          <a:pt x="283" y="76"/>
                                          <a:pt x="276" y="78"/>
                                        </a:cubicBezTo>
                                        <a:cubicBezTo>
                                          <a:pt x="280" y="76"/>
                                          <a:pt x="285" y="73"/>
                                          <a:pt x="289" y="70"/>
                                        </a:cubicBezTo>
                                        <a:cubicBezTo>
                                          <a:pt x="283" y="73"/>
                                          <a:pt x="276" y="77"/>
                                          <a:pt x="270" y="81"/>
                                        </a:cubicBezTo>
                                        <a:cubicBezTo>
                                          <a:pt x="276" y="74"/>
                                          <a:pt x="285" y="69"/>
                                          <a:pt x="293" y="64"/>
                                        </a:cubicBezTo>
                                        <a:cubicBezTo>
                                          <a:pt x="285" y="68"/>
                                          <a:pt x="278" y="73"/>
                                          <a:pt x="271" y="78"/>
                                        </a:cubicBezTo>
                                        <a:cubicBezTo>
                                          <a:pt x="276" y="72"/>
                                          <a:pt x="284" y="69"/>
                                          <a:pt x="290" y="64"/>
                                        </a:cubicBezTo>
                                        <a:cubicBezTo>
                                          <a:pt x="284" y="67"/>
                                          <a:pt x="279" y="71"/>
                                          <a:pt x="272" y="74"/>
                                        </a:cubicBezTo>
                                        <a:cubicBezTo>
                                          <a:pt x="277" y="68"/>
                                          <a:pt x="284" y="66"/>
                                          <a:pt x="290" y="62"/>
                                        </a:cubicBezTo>
                                        <a:cubicBezTo>
                                          <a:pt x="285" y="64"/>
                                          <a:pt x="279" y="68"/>
                                          <a:pt x="274" y="71"/>
                                        </a:cubicBezTo>
                                        <a:cubicBezTo>
                                          <a:pt x="277" y="66"/>
                                          <a:pt x="283" y="65"/>
                                          <a:pt x="287" y="62"/>
                                        </a:cubicBezTo>
                                        <a:cubicBezTo>
                                          <a:pt x="283" y="64"/>
                                          <a:pt x="279" y="66"/>
                                          <a:pt x="274" y="68"/>
                                        </a:cubicBezTo>
                                        <a:cubicBezTo>
                                          <a:pt x="275" y="65"/>
                                          <a:pt x="280" y="64"/>
                                          <a:pt x="283" y="62"/>
                                        </a:cubicBezTo>
                                        <a:close/>
                                        <a:moveTo>
                                          <a:pt x="250" y="47"/>
                                        </a:moveTo>
                                        <a:cubicBezTo>
                                          <a:pt x="256" y="43"/>
                                          <a:pt x="262" y="38"/>
                                          <a:pt x="269" y="35"/>
                                        </a:cubicBezTo>
                                        <a:cubicBezTo>
                                          <a:pt x="267" y="41"/>
                                          <a:pt x="263" y="47"/>
                                          <a:pt x="260" y="53"/>
                                        </a:cubicBezTo>
                                        <a:cubicBezTo>
                                          <a:pt x="264" y="48"/>
                                          <a:pt x="267" y="41"/>
                                          <a:pt x="270" y="35"/>
                                        </a:cubicBezTo>
                                        <a:cubicBezTo>
                                          <a:pt x="267" y="45"/>
                                          <a:pt x="261" y="56"/>
                                          <a:pt x="256" y="64"/>
                                        </a:cubicBezTo>
                                        <a:cubicBezTo>
                                          <a:pt x="263" y="57"/>
                                          <a:pt x="266" y="45"/>
                                          <a:pt x="272" y="37"/>
                                        </a:cubicBezTo>
                                        <a:cubicBezTo>
                                          <a:pt x="269" y="43"/>
                                          <a:pt x="267" y="51"/>
                                          <a:pt x="265" y="57"/>
                                        </a:cubicBezTo>
                                        <a:cubicBezTo>
                                          <a:pt x="268" y="51"/>
                                          <a:pt x="270" y="44"/>
                                          <a:pt x="272" y="38"/>
                                        </a:cubicBezTo>
                                        <a:cubicBezTo>
                                          <a:pt x="273" y="44"/>
                                          <a:pt x="269" y="52"/>
                                          <a:pt x="266" y="59"/>
                                        </a:cubicBezTo>
                                        <a:cubicBezTo>
                                          <a:pt x="270" y="54"/>
                                          <a:pt x="270" y="48"/>
                                          <a:pt x="273" y="42"/>
                                        </a:cubicBezTo>
                                        <a:cubicBezTo>
                                          <a:pt x="271" y="53"/>
                                          <a:pt x="268" y="61"/>
                                          <a:pt x="263" y="69"/>
                                        </a:cubicBezTo>
                                        <a:cubicBezTo>
                                          <a:pt x="268" y="63"/>
                                          <a:pt x="271" y="53"/>
                                          <a:pt x="274" y="43"/>
                                        </a:cubicBezTo>
                                        <a:cubicBezTo>
                                          <a:pt x="273" y="57"/>
                                          <a:pt x="265" y="70"/>
                                          <a:pt x="258" y="81"/>
                                        </a:cubicBezTo>
                                        <a:cubicBezTo>
                                          <a:pt x="265" y="72"/>
                                          <a:pt x="270" y="63"/>
                                          <a:pt x="273" y="52"/>
                                        </a:cubicBezTo>
                                        <a:cubicBezTo>
                                          <a:pt x="273" y="53"/>
                                          <a:pt x="273" y="54"/>
                                          <a:pt x="274" y="55"/>
                                        </a:cubicBezTo>
                                        <a:cubicBezTo>
                                          <a:pt x="270" y="63"/>
                                          <a:pt x="267" y="72"/>
                                          <a:pt x="262" y="79"/>
                                        </a:cubicBezTo>
                                        <a:cubicBezTo>
                                          <a:pt x="267" y="72"/>
                                          <a:pt x="270" y="64"/>
                                          <a:pt x="274" y="57"/>
                                        </a:cubicBezTo>
                                        <a:cubicBezTo>
                                          <a:pt x="274" y="63"/>
                                          <a:pt x="270" y="68"/>
                                          <a:pt x="267" y="74"/>
                                        </a:cubicBezTo>
                                        <a:cubicBezTo>
                                          <a:pt x="270" y="71"/>
                                          <a:pt x="272" y="65"/>
                                          <a:pt x="274" y="61"/>
                                        </a:cubicBezTo>
                                        <a:cubicBezTo>
                                          <a:pt x="274" y="67"/>
                                          <a:pt x="269" y="72"/>
                                          <a:pt x="269" y="76"/>
                                        </a:cubicBezTo>
                                        <a:cubicBezTo>
                                          <a:pt x="269" y="76"/>
                                          <a:pt x="269" y="76"/>
                                          <a:pt x="268" y="77"/>
                                        </a:cubicBezTo>
                                        <a:cubicBezTo>
                                          <a:pt x="268" y="81"/>
                                          <a:pt x="264" y="83"/>
                                          <a:pt x="261" y="84"/>
                                        </a:cubicBezTo>
                                        <a:cubicBezTo>
                                          <a:pt x="261" y="83"/>
                                          <a:pt x="263" y="81"/>
                                          <a:pt x="264" y="80"/>
                                        </a:cubicBezTo>
                                        <a:cubicBezTo>
                                          <a:pt x="261" y="81"/>
                                          <a:pt x="259" y="85"/>
                                          <a:pt x="255" y="86"/>
                                        </a:cubicBezTo>
                                        <a:cubicBezTo>
                                          <a:pt x="256" y="85"/>
                                          <a:pt x="258" y="84"/>
                                          <a:pt x="259" y="83"/>
                                        </a:cubicBezTo>
                                        <a:cubicBezTo>
                                          <a:pt x="256" y="84"/>
                                          <a:pt x="254" y="87"/>
                                          <a:pt x="251" y="88"/>
                                        </a:cubicBezTo>
                                        <a:cubicBezTo>
                                          <a:pt x="253" y="85"/>
                                          <a:pt x="255" y="83"/>
                                          <a:pt x="257" y="81"/>
                                        </a:cubicBezTo>
                                        <a:cubicBezTo>
                                          <a:pt x="253" y="83"/>
                                          <a:pt x="250" y="88"/>
                                          <a:pt x="246" y="90"/>
                                        </a:cubicBezTo>
                                        <a:cubicBezTo>
                                          <a:pt x="248" y="87"/>
                                          <a:pt x="251" y="85"/>
                                          <a:pt x="253" y="81"/>
                                        </a:cubicBezTo>
                                        <a:cubicBezTo>
                                          <a:pt x="249" y="86"/>
                                          <a:pt x="244" y="91"/>
                                          <a:pt x="239" y="95"/>
                                        </a:cubicBezTo>
                                        <a:cubicBezTo>
                                          <a:pt x="245" y="87"/>
                                          <a:pt x="251" y="81"/>
                                          <a:pt x="256" y="73"/>
                                        </a:cubicBezTo>
                                        <a:cubicBezTo>
                                          <a:pt x="250" y="79"/>
                                          <a:pt x="245" y="87"/>
                                          <a:pt x="239" y="93"/>
                                        </a:cubicBezTo>
                                        <a:cubicBezTo>
                                          <a:pt x="240" y="88"/>
                                          <a:pt x="246" y="85"/>
                                          <a:pt x="248" y="80"/>
                                        </a:cubicBezTo>
                                        <a:cubicBezTo>
                                          <a:pt x="245" y="83"/>
                                          <a:pt x="242" y="87"/>
                                          <a:pt x="238" y="91"/>
                                        </a:cubicBezTo>
                                        <a:cubicBezTo>
                                          <a:pt x="244" y="81"/>
                                          <a:pt x="252" y="71"/>
                                          <a:pt x="257" y="59"/>
                                        </a:cubicBezTo>
                                        <a:cubicBezTo>
                                          <a:pt x="251" y="69"/>
                                          <a:pt x="246" y="80"/>
                                          <a:pt x="237" y="88"/>
                                        </a:cubicBezTo>
                                        <a:cubicBezTo>
                                          <a:pt x="239" y="83"/>
                                          <a:pt x="245" y="79"/>
                                          <a:pt x="247" y="73"/>
                                        </a:cubicBezTo>
                                        <a:cubicBezTo>
                                          <a:pt x="244" y="78"/>
                                          <a:pt x="240" y="82"/>
                                          <a:pt x="236" y="86"/>
                                        </a:cubicBezTo>
                                        <a:cubicBezTo>
                                          <a:pt x="235" y="84"/>
                                          <a:pt x="239" y="83"/>
                                          <a:pt x="239" y="81"/>
                                        </a:cubicBezTo>
                                        <a:cubicBezTo>
                                          <a:pt x="242" y="79"/>
                                          <a:pt x="245" y="75"/>
                                          <a:pt x="247" y="72"/>
                                        </a:cubicBezTo>
                                        <a:cubicBezTo>
                                          <a:pt x="243" y="76"/>
                                          <a:pt x="240" y="80"/>
                                          <a:pt x="235" y="84"/>
                                        </a:cubicBezTo>
                                        <a:cubicBezTo>
                                          <a:pt x="235" y="83"/>
                                          <a:pt x="235" y="83"/>
                                          <a:pt x="235" y="83"/>
                                        </a:cubicBezTo>
                                        <a:cubicBezTo>
                                          <a:pt x="241" y="76"/>
                                          <a:pt x="245" y="71"/>
                                          <a:pt x="250" y="63"/>
                                        </a:cubicBezTo>
                                        <a:cubicBezTo>
                                          <a:pt x="245" y="70"/>
                                          <a:pt x="240" y="76"/>
                                          <a:pt x="235" y="82"/>
                                        </a:cubicBezTo>
                                        <a:cubicBezTo>
                                          <a:pt x="234" y="82"/>
                                          <a:pt x="234" y="81"/>
                                          <a:pt x="234" y="81"/>
                                        </a:cubicBezTo>
                                        <a:cubicBezTo>
                                          <a:pt x="238" y="75"/>
                                          <a:pt x="243" y="71"/>
                                          <a:pt x="246" y="64"/>
                                        </a:cubicBezTo>
                                        <a:cubicBezTo>
                                          <a:pt x="245" y="66"/>
                                          <a:pt x="244" y="68"/>
                                          <a:pt x="242" y="69"/>
                                        </a:cubicBezTo>
                                        <a:cubicBezTo>
                                          <a:pt x="242" y="70"/>
                                          <a:pt x="243" y="69"/>
                                          <a:pt x="243" y="69"/>
                                        </a:cubicBezTo>
                                        <a:cubicBezTo>
                                          <a:pt x="240" y="72"/>
                                          <a:pt x="237" y="77"/>
                                          <a:pt x="234" y="79"/>
                                        </a:cubicBezTo>
                                        <a:cubicBezTo>
                                          <a:pt x="235" y="75"/>
                                          <a:pt x="239" y="72"/>
                                          <a:pt x="241" y="68"/>
                                        </a:cubicBezTo>
                                        <a:cubicBezTo>
                                          <a:pt x="238" y="71"/>
                                          <a:pt x="236" y="75"/>
                                          <a:pt x="233" y="77"/>
                                        </a:cubicBezTo>
                                        <a:cubicBezTo>
                                          <a:pt x="233" y="77"/>
                                          <a:pt x="232" y="77"/>
                                          <a:pt x="232" y="76"/>
                                        </a:cubicBezTo>
                                        <a:cubicBezTo>
                                          <a:pt x="236" y="68"/>
                                          <a:pt x="242" y="62"/>
                                          <a:pt x="248" y="55"/>
                                        </a:cubicBezTo>
                                        <a:cubicBezTo>
                                          <a:pt x="245" y="58"/>
                                          <a:pt x="242" y="60"/>
                                          <a:pt x="241" y="63"/>
                                        </a:cubicBezTo>
                                        <a:cubicBezTo>
                                          <a:pt x="237" y="66"/>
                                          <a:pt x="234" y="72"/>
                                          <a:pt x="230" y="76"/>
                                        </a:cubicBezTo>
                                        <a:cubicBezTo>
                                          <a:pt x="233" y="69"/>
                                          <a:pt x="238" y="63"/>
                                          <a:pt x="243" y="57"/>
                                        </a:cubicBezTo>
                                        <a:cubicBezTo>
                                          <a:pt x="237" y="62"/>
                                          <a:pt x="233" y="70"/>
                                          <a:pt x="228" y="77"/>
                                        </a:cubicBezTo>
                                        <a:cubicBezTo>
                                          <a:pt x="232" y="68"/>
                                          <a:pt x="236" y="60"/>
                                          <a:pt x="243" y="54"/>
                                        </a:cubicBezTo>
                                        <a:cubicBezTo>
                                          <a:pt x="240" y="56"/>
                                          <a:pt x="238" y="58"/>
                                          <a:pt x="236" y="60"/>
                                        </a:cubicBezTo>
                                        <a:cubicBezTo>
                                          <a:pt x="236" y="61"/>
                                          <a:pt x="237" y="60"/>
                                          <a:pt x="237" y="61"/>
                                        </a:cubicBezTo>
                                        <a:cubicBezTo>
                                          <a:pt x="232" y="65"/>
                                          <a:pt x="230" y="72"/>
                                          <a:pt x="226" y="78"/>
                                        </a:cubicBezTo>
                                        <a:cubicBezTo>
                                          <a:pt x="227" y="72"/>
                                          <a:pt x="231" y="66"/>
                                          <a:pt x="234" y="61"/>
                                        </a:cubicBezTo>
                                        <a:cubicBezTo>
                                          <a:pt x="231" y="64"/>
                                          <a:pt x="229" y="68"/>
                                          <a:pt x="227" y="72"/>
                                        </a:cubicBezTo>
                                        <a:cubicBezTo>
                                          <a:pt x="227" y="67"/>
                                          <a:pt x="231" y="63"/>
                                          <a:pt x="233" y="59"/>
                                        </a:cubicBezTo>
                                        <a:cubicBezTo>
                                          <a:pt x="231" y="61"/>
                                          <a:pt x="229" y="64"/>
                                          <a:pt x="227" y="67"/>
                                        </a:cubicBezTo>
                                        <a:cubicBezTo>
                                          <a:pt x="230" y="57"/>
                                          <a:pt x="239" y="50"/>
                                          <a:pt x="250" y="47"/>
                                        </a:cubicBezTo>
                                        <a:close/>
                                        <a:moveTo>
                                          <a:pt x="248" y="31"/>
                                        </a:moveTo>
                                        <a:cubicBezTo>
                                          <a:pt x="248" y="35"/>
                                          <a:pt x="246" y="39"/>
                                          <a:pt x="244" y="44"/>
                                        </a:cubicBezTo>
                                        <a:cubicBezTo>
                                          <a:pt x="246" y="41"/>
                                          <a:pt x="247" y="39"/>
                                          <a:pt x="248" y="36"/>
                                        </a:cubicBezTo>
                                        <a:cubicBezTo>
                                          <a:pt x="249" y="39"/>
                                          <a:pt x="248" y="43"/>
                                          <a:pt x="247" y="46"/>
                                        </a:cubicBezTo>
                                        <a:cubicBezTo>
                                          <a:pt x="245" y="46"/>
                                          <a:pt x="243" y="47"/>
                                          <a:pt x="242" y="47"/>
                                        </a:cubicBezTo>
                                        <a:cubicBezTo>
                                          <a:pt x="244" y="42"/>
                                          <a:pt x="246" y="36"/>
                                          <a:pt x="247" y="30"/>
                                        </a:cubicBezTo>
                                        <a:cubicBezTo>
                                          <a:pt x="247" y="30"/>
                                          <a:pt x="247" y="31"/>
                                          <a:pt x="248" y="31"/>
                                        </a:cubicBezTo>
                                        <a:close/>
                                        <a:moveTo>
                                          <a:pt x="236" y="10"/>
                                        </a:moveTo>
                                        <a:cubicBezTo>
                                          <a:pt x="235" y="13"/>
                                          <a:pt x="234" y="16"/>
                                          <a:pt x="233" y="19"/>
                                        </a:cubicBezTo>
                                        <a:cubicBezTo>
                                          <a:pt x="235" y="16"/>
                                          <a:pt x="236" y="13"/>
                                          <a:pt x="236" y="9"/>
                                        </a:cubicBezTo>
                                        <a:cubicBezTo>
                                          <a:pt x="237" y="9"/>
                                          <a:pt x="237" y="8"/>
                                          <a:pt x="238" y="8"/>
                                        </a:cubicBezTo>
                                        <a:cubicBezTo>
                                          <a:pt x="238" y="15"/>
                                          <a:pt x="236" y="20"/>
                                          <a:pt x="234" y="27"/>
                                        </a:cubicBezTo>
                                        <a:cubicBezTo>
                                          <a:pt x="236" y="23"/>
                                          <a:pt x="237" y="18"/>
                                          <a:pt x="238" y="15"/>
                                        </a:cubicBezTo>
                                        <a:cubicBezTo>
                                          <a:pt x="239" y="13"/>
                                          <a:pt x="239" y="11"/>
                                          <a:pt x="239" y="9"/>
                                        </a:cubicBezTo>
                                        <a:cubicBezTo>
                                          <a:pt x="240" y="14"/>
                                          <a:pt x="238" y="20"/>
                                          <a:pt x="237" y="26"/>
                                        </a:cubicBezTo>
                                        <a:cubicBezTo>
                                          <a:pt x="239" y="22"/>
                                          <a:pt x="240" y="17"/>
                                          <a:pt x="241" y="11"/>
                                        </a:cubicBezTo>
                                        <a:cubicBezTo>
                                          <a:pt x="243" y="17"/>
                                          <a:pt x="238" y="25"/>
                                          <a:pt x="237" y="32"/>
                                        </a:cubicBezTo>
                                        <a:cubicBezTo>
                                          <a:pt x="240" y="27"/>
                                          <a:pt x="241" y="20"/>
                                          <a:pt x="242" y="14"/>
                                        </a:cubicBezTo>
                                        <a:cubicBezTo>
                                          <a:pt x="243" y="24"/>
                                          <a:pt x="237" y="36"/>
                                          <a:pt x="235" y="46"/>
                                        </a:cubicBezTo>
                                        <a:cubicBezTo>
                                          <a:pt x="239" y="36"/>
                                          <a:pt x="241" y="28"/>
                                          <a:pt x="244" y="17"/>
                                        </a:cubicBezTo>
                                        <a:cubicBezTo>
                                          <a:pt x="246" y="26"/>
                                          <a:pt x="240" y="35"/>
                                          <a:pt x="239" y="44"/>
                                        </a:cubicBezTo>
                                        <a:cubicBezTo>
                                          <a:pt x="242" y="37"/>
                                          <a:pt x="244" y="30"/>
                                          <a:pt x="245" y="23"/>
                                        </a:cubicBezTo>
                                        <a:cubicBezTo>
                                          <a:pt x="245" y="31"/>
                                          <a:pt x="241" y="40"/>
                                          <a:pt x="239" y="48"/>
                                        </a:cubicBezTo>
                                        <a:cubicBezTo>
                                          <a:pt x="242" y="41"/>
                                          <a:pt x="244" y="34"/>
                                          <a:pt x="246" y="26"/>
                                        </a:cubicBezTo>
                                        <a:cubicBezTo>
                                          <a:pt x="246" y="34"/>
                                          <a:pt x="243" y="46"/>
                                          <a:pt x="237" y="51"/>
                                        </a:cubicBezTo>
                                        <a:cubicBezTo>
                                          <a:pt x="237" y="49"/>
                                          <a:pt x="239" y="49"/>
                                          <a:pt x="238" y="47"/>
                                        </a:cubicBezTo>
                                        <a:cubicBezTo>
                                          <a:pt x="236" y="49"/>
                                          <a:pt x="236" y="52"/>
                                          <a:pt x="234" y="53"/>
                                        </a:cubicBezTo>
                                        <a:cubicBezTo>
                                          <a:pt x="235" y="52"/>
                                          <a:pt x="236" y="50"/>
                                          <a:pt x="236" y="48"/>
                                        </a:cubicBezTo>
                                        <a:cubicBezTo>
                                          <a:pt x="234" y="50"/>
                                          <a:pt x="233" y="54"/>
                                          <a:pt x="230" y="57"/>
                                        </a:cubicBezTo>
                                        <a:cubicBezTo>
                                          <a:pt x="232" y="53"/>
                                          <a:pt x="233" y="51"/>
                                          <a:pt x="235" y="47"/>
                                        </a:cubicBezTo>
                                        <a:cubicBezTo>
                                          <a:pt x="232" y="51"/>
                                          <a:pt x="230" y="56"/>
                                          <a:pt x="227" y="60"/>
                                        </a:cubicBezTo>
                                        <a:cubicBezTo>
                                          <a:pt x="227" y="59"/>
                                          <a:pt x="227" y="59"/>
                                          <a:pt x="227" y="59"/>
                                        </a:cubicBezTo>
                                        <a:cubicBezTo>
                                          <a:pt x="230" y="53"/>
                                          <a:pt x="232" y="47"/>
                                          <a:pt x="234" y="39"/>
                                        </a:cubicBezTo>
                                        <a:cubicBezTo>
                                          <a:pt x="232" y="45"/>
                                          <a:pt x="230" y="52"/>
                                          <a:pt x="227" y="57"/>
                                        </a:cubicBezTo>
                                        <a:cubicBezTo>
                                          <a:pt x="226" y="56"/>
                                          <a:pt x="227" y="55"/>
                                          <a:pt x="226" y="55"/>
                                        </a:cubicBezTo>
                                        <a:cubicBezTo>
                                          <a:pt x="229" y="49"/>
                                          <a:pt x="232" y="42"/>
                                          <a:pt x="233" y="35"/>
                                        </a:cubicBezTo>
                                        <a:cubicBezTo>
                                          <a:pt x="231" y="41"/>
                                          <a:pt x="229" y="46"/>
                                          <a:pt x="226" y="52"/>
                                        </a:cubicBezTo>
                                        <a:cubicBezTo>
                                          <a:pt x="228" y="46"/>
                                          <a:pt x="230" y="40"/>
                                          <a:pt x="231" y="33"/>
                                        </a:cubicBezTo>
                                        <a:cubicBezTo>
                                          <a:pt x="229" y="38"/>
                                          <a:pt x="228" y="45"/>
                                          <a:pt x="226" y="50"/>
                                        </a:cubicBezTo>
                                        <a:cubicBezTo>
                                          <a:pt x="225" y="42"/>
                                          <a:pt x="230" y="34"/>
                                          <a:pt x="232" y="25"/>
                                        </a:cubicBezTo>
                                        <a:cubicBezTo>
                                          <a:pt x="229" y="31"/>
                                          <a:pt x="227" y="39"/>
                                          <a:pt x="225" y="45"/>
                                        </a:cubicBezTo>
                                        <a:cubicBezTo>
                                          <a:pt x="224" y="35"/>
                                          <a:pt x="229" y="26"/>
                                          <a:pt x="232" y="17"/>
                                        </a:cubicBezTo>
                                        <a:cubicBezTo>
                                          <a:pt x="228" y="24"/>
                                          <a:pt x="225" y="32"/>
                                          <a:pt x="224" y="40"/>
                                        </a:cubicBezTo>
                                        <a:cubicBezTo>
                                          <a:pt x="222" y="37"/>
                                          <a:pt x="224" y="34"/>
                                          <a:pt x="224" y="32"/>
                                        </a:cubicBezTo>
                                        <a:cubicBezTo>
                                          <a:pt x="226" y="23"/>
                                          <a:pt x="228" y="14"/>
                                          <a:pt x="236" y="10"/>
                                        </a:cubicBezTo>
                                        <a:close/>
                                        <a:moveTo>
                                          <a:pt x="228" y="17"/>
                                        </a:moveTo>
                                        <a:cubicBezTo>
                                          <a:pt x="226" y="22"/>
                                          <a:pt x="224" y="28"/>
                                          <a:pt x="222" y="34"/>
                                        </a:cubicBezTo>
                                        <a:cubicBezTo>
                                          <a:pt x="222" y="28"/>
                                          <a:pt x="225" y="22"/>
                                          <a:pt x="228" y="16"/>
                                        </a:cubicBezTo>
                                        <a:cubicBezTo>
                                          <a:pt x="228" y="16"/>
                                          <a:pt x="228" y="17"/>
                                          <a:pt x="228" y="17"/>
                                        </a:cubicBezTo>
                                        <a:close/>
                                        <a:moveTo>
                                          <a:pt x="226" y="18"/>
                                        </a:moveTo>
                                        <a:cubicBezTo>
                                          <a:pt x="224" y="23"/>
                                          <a:pt x="222" y="27"/>
                                          <a:pt x="221" y="32"/>
                                        </a:cubicBezTo>
                                        <a:cubicBezTo>
                                          <a:pt x="220" y="31"/>
                                          <a:pt x="220" y="31"/>
                                          <a:pt x="220" y="31"/>
                                        </a:cubicBezTo>
                                        <a:cubicBezTo>
                                          <a:pt x="222" y="26"/>
                                          <a:pt x="222" y="21"/>
                                          <a:pt x="226" y="18"/>
                                        </a:cubicBezTo>
                                        <a:close/>
                                        <a:moveTo>
                                          <a:pt x="223" y="20"/>
                                        </a:moveTo>
                                        <a:cubicBezTo>
                                          <a:pt x="222" y="23"/>
                                          <a:pt x="220" y="26"/>
                                          <a:pt x="219" y="30"/>
                                        </a:cubicBezTo>
                                        <a:cubicBezTo>
                                          <a:pt x="217" y="27"/>
                                          <a:pt x="221" y="22"/>
                                          <a:pt x="223" y="20"/>
                                        </a:cubicBezTo>
                                        <a:close/>
                                        <a:moveTo>
                                          <a:pt x="218" y="25"/>
                                        </a:moveTo>
                                        <a:cubicBezTo>
                                          <a:pt x="218" y="26"/>
                                          <a:pt x="217" y="27"/>
                                          <a:pt x="217" y="28"/>
                                        </a:cubicBezTo>
                                        <a:cubicBezTo>
                                          <a:pt x="217" y="28"/>
                                          <a:pt x="216" y="28"/>
                                          <a:pt x="216" y="28"/>
                                        </a:cubicBezTo>
                                        <a:cubicBezTo>
                                          <a:pt x="217" y="27"/>
                                          <a:pt x="217" y="26"/>
                                          <a:pt x="218" y="25"/>
                                        </a:cubicBezTo>
                                        <a:close/>
                                        <a:moveTo>
                                          <a:pt x="211" y="30"/>
                                        </a:moveTo>
                                        <a:cubicBezTo>
                                          <a:pt x="209" y="36"/>
                                          <a:pt x="206" y="40"/>
                                          <a:pt x="203" y="45"/>
                                        </a:cubicBezTo>
                                        <a:cubicBezTo>
                                          <a:pt x="203" y="45"/>
                                          <a:pt x="204" y="46"/>
                                          <a:pt x="204" y="45"/>
                                        </a:cubicBezTo>
                                        <a:cubicBezTo>
                                          <a:pt x="206" y="41"/>
                                          <a:pt x="209" y="37"/>
                                          <a:pt x="211" y="32"/>
                                        </a:cubicBezTo>
                                        <a:cubicBezTo>
                                          <a:pt x="211" y="38"/>
                                          <a:pt x="207" y="45"/>
                                          <a:pt x="204" y="49"/>
                                        </a:cubicBezTo>
                                        <a:cubicBezTo>
                                          <a:pt x="204" y="50"/>
                                          <a:pt x="203" y="51"/>
                                          <a:pt x="203" y="52"/>
                                        </a:cubicBezTo>
                                        <a:cubicBezTo>
                                          <a:pt x="207" y="45"/>
                                          <a:pt x="210" y="39"/>
                                          <a:pt x="213" y="32"/>
                                        </a:cubicBezTo>
                                        <a:cubicBezTo>
                                          <a:pt x="213" y="37"/>
                                          <a:pt x="212" y="42"/>
                                          <a:pt x="211" y="47"/>
                                        </a:cubicBezTo>
                                        <a:cubicBezTo>
                                          <a:pt x="213" y="41"/>
                                          <a:pt x="214" y="36"/>
                                          <a:pt x="214" y="29"/>
                                        </a:cubicBezTo>
                                        <a:cubicBezTo>
                                          <a:pt x="215" y="30"/>
                                          <a:pt x="215" y="30"/>
                                          <a:pt x="215" y="31"/>
                                        </a:cubicBezTo>
                                        <a:cubicBezTo>
                                          <a:pt x="215" y="32"/>
                                          <a:pt x="215" y="31"/>
                                          <a:pt x="215" y="32"/>
                                        </a:cubicBezTo>
                                        <a:cubicBezTo>
                                          <a:pt x="214" y="38"/>
                                          <a:pt x="214" y="46"/>
                                          <a:pt x="213" y="53"/>
                                        </a:cubicBezTo>
                                        <a:cubicBezTo>
                                          <a:pt x="215" y="45"/>
                                          <a:pt x="216" y="36"/>
                                          <a:pt x="215" y="30"/>
                                        </a:cubicBezTo>
                                        <a:cubicBezTo>
                                          <a:pt x="216" y="30"/>
                                          <a:pt x="216" y="30"/>
                                          <a:pt x="217" y="31"/>
                                        </a:cubicBezTo>
                                        <a:cubicBezTo>
                                          <a:pt x="216" y="39"/>
                                          <a:pt x="216" y="46"/>
                                          <a:pt x="215" y="54"/>
                                        </a:cubicBezTo>
                                        <a:cubicBezTo>
                                          <a:pt x="217" y="46"/>
                                          <a:pt x="217" y="38"/>
                                          <a:pt x="217" y="31"/>
                                        </a:cubicBezTo>
                                        <a:cubicBezTo>
                                          <a:pt x="217" y="31"/>
                                          <a:pt x="218" y="31"/>
                                          <a:pt x="218" y="31"/>
                                        </a:cubicBezTo>
                                        <a:cubicBezTo>
                                          <a:pt x="220" y="39"/>
                                          <a:pt x="218" y="49"/>
                                          <a:pt x="217" y="57"/>
                                        </a:cubicBezTo>
                                        <a:cubicBezTo>
                                          <a:pt x="219" y="50"/>
                                          <a:pt x="219" y="43"/>
                                          <a:pt x="220" y="37"/>
                                        </a:cubicBezTo>
                                        <a:cubicBezTo>
                                          <a:pt x="221" y="43"/>
                                          <a:pt x="220" y="53"/>
                                          <a:pt x="219" y="59"/>
                                        </a:cubicBezTo>
                                        <a:cubicBezTo>
                                          <a:pt x="221" y="52"/>
                                          <a:pt x="221" y="45"/>
                                          <a:pt x="221" y="38"/>
                                        </a:cubicBezTo>
                                        <a:cubicBezTo>
                                          <a:pt x="222" y="40"/>
                                          <a:pt x="223" y="43"/>
                                          <a:pt x="222" y="45"/>
                                        </a:cubicBezTo>
                                        <a:cubicBezTo>
                                          <a:pt x="223" y="45"/>
                                          <a:pt x="223" y="46"/>
                                          <a:pt x="223" y="45"/>
                                        </a:cubicBezTo>
                                        <a:cubicBezTo>
                                          <a:pt x="224" y="48"/>
                                          <a:pt x="222" y="49"/>
                                          <a:pt x="223" y="50"/>
                                        </a:cubicBezTo>
                                        <a:cubicBezTo>
                                          <a:pt x="224" y="50"/>
                                          <a:pt x="223" y="49"/>
                                          <a:pt x="224" y="49"/>
                                        </a:cubicBezTo>
                                        <a:cubicBezTo>
                                          <a:pt x="226" y="58"/>
                                          <a:pt x="225" y="70"/>
                                          <a:pt x="224" y="79"/>
                                        </a:cubicBezTo>
                                        <a:cubicBezTo>
                                          <a:pt x="223" y="78"/>
                                          <a:pt x="224" y="77"/>
                                          <a:pt x="223" y="76"/>
                                        </a:cubicBezTo>
                                        <a:cubicBezTo>
                                          <a:pt x="222" y="77"/>
                                          <a:pt x="222" y="78"/>
                                          <a:pt x="221" y="79"/>
                                        </a:cubicBezTo>
                                        <a:cubicBezTo>
                                          <a:pt x="223" y="76"/>
                                          <a:pt x="224" y="71"/>
                                          <a:pt x="224" y="67"/>
                                        </a:cubicBezTo>
                                        <a:cubicBezTo>
                                          <a:pt x="223" y="71"/>
                                          <a:pt x="222" y="77"/>
                                          <a:pt x="219" y="80"/>
                                        </a:cubicBezTo>
                                        <a:cubicBezTo>
                                          <a:pt x="220" y="76"/>
                                          <a:pt x="222" y="72"/>
                                          <a:pt x="222" y="68"/>
                                        </a:cubicBezTo>
                                        <a:cubicBezTo>
                                          <a:pt x="222" y="68"/>
                                          <a:pt x="223" y="68"/>
                                          <a:pt x="223" y="68"/>
                                        </a:cubicBezTo>
                                        <a:cubicBezTo>
                                          <a:pt x="223" y="67"/>
                                          <a:pt x="222" y="67"/>
                                          <a:pt x="222" y="67"/>
                                        </a:cubicBezTo>
                                        <a:cubicBezTo>
                                          <a:pt x="221" y="72"/>
                                          <a:pt x="219" y="78"/>
                                          <a:pt x="216" y="82"/>
                                        </a:cubicBezTo>
                                        <a:cubicBezTo>
                                          <a:pt x="218" y="79"/>
                                          <a:pt x="219" y="76"/>
                                          <a:pt x="220" y="73"/>
                                        </a:cubicBezTo>
                                        <a:cubicBezTo>
                                          <a:pt x="219" y="74"/>
                                          <a:pt x="218" y="76"/>
                                          <a:pt x="217" y="77"/>
                                        </a:cubicBezTo>
                                        <a:cubicBezTo>
                                          <a:pt x="219" y="74"/>
                                          <a:pt x="219" y="71"/>
                                          <a:pt x="220" y="68"/>
                                        </a:cubicBezTo>
                                        <a:cubicBezTo>
                                          <a:pt x="220" y="67"/>
                                          <a:pt x="220" y="67"/>
                                          <a:pt x="220" y="66"/>
                                        </a:cubicBezTo>
                                        <a:cubicBezTo>
                                          <a:pt x="218" y="73"/>
                                          <a:pt x="217" y="79"/>
                                          <a:pt x="213" y="84"/>
                                        </a:cubicBezTo>
                                        <a:cubicBezTo>
                                          <a:pt x="214" y="82"/>
                                          <a:pt x="215" y="80"/>
                                          <a:pt x="215" y="78"/>
                                        </a:cubicBezTo>
                                        <a:cubicBezTo>
                                          <a:pt x="215" y="78"/>
                                          <a:pt x="215" y="79"/>
                                          <a:pt x="215" y="79"/>
                                        </a:cubicBezTo>
                                        <a:cubicBezTo>
                                          <a:pt x="215" y="77"/>
                                          <a:pt x="216" y="76"/>
                                          <a:pt x="216" y="74"/>
                                        </a:cubicBezTo>
                                        <a:cubicBezTo>
                                          <a:pt x="215" y="77"/>
                                          <a:pt x="214" y="81"/>
                                          <a:pt x="212" y="84"/>
                                        </a:cubicBezTo>
                                        <a:cubicBezTo>
                                          <a:pt x="211" y="84"/>
                                          <a:pt x="211" y="85"/>
                                          <a:pt x="210" y="85"/>
                                        </a:cubicBezTo>
                                        <a:cubicBezTo>
                                          <a:pt x="213" y="81"/>
                                          <a:pt x="214" y="73"/>
                                          <a:pt x="217" y="68"/>
                                        </a:cubicBezTo>
                                        <a:cubicBezTo>
                                          <a:pt x="217" y="68"/>
                                          <a:pt x="216" y="68"/>
                                          <a:pt x="216" y="68"/>
                                        </a:cubicBezTo>
                                        <a:cubicBezTo>
                                          <a:pt x="214" y="73"/>
                                          <a:pt x="213" y="78"/>
                                          <a:pt x="211" y="83"/>
                                        </a:cubicBezTo>
                                        <a:cubicBezTo>
                                          <a:pt x="211" y="83"/>
                                          <a:pt x="211" y="82"/>
                                          <a:pt x="211" y="83"/>
                                        </a:cubicBezTo>
                                        <a:cubicBezTo>
                                          <a:pt x="210" y="85"/>
                                          <a:pt x="209" y="87"/>
                                          <a:pt x="207" y="88"/>
                                        </a:cubicBezTo>
                                        <a:cubicBezTo>
                                          <a:pt x="210" y="83"/>
                                          <a:pt x="212" y="76"/>
                                          <a:pt x="214" y="70"/>
                                        </a:cubicBezTo>
                                        <a:cubicBezTo>
                                          <a:pt x="214" y="70"/>
                                          <a:pt x="214" y="70"/>
                                          <a:pt x="214" y="70"/>
                                        </a:cubicBezTo>
                                        <a:cubicBezTo>
                                          <a:pt x="211" y="77"/>
                                          <a:pt x="209" y="85"/>
                                          <a:pt x="204" y="92"/>
                                        </a:cubicBezTo>
                                        <a:cubicBezTo>
                                          <a:pt x="205" y="90"/>
                                          <a:pt x="206" y="86"/>
                                          <a:pt x="208" y="84"/>
                                        </a:cubicBezTo>
                                        <a:cubicBezTo>
                                          <a:pt x="208" y="84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7" y="83"/>
                                          <a:pt x="207" y="83"/>
                                          <a:pt x="207" y="83"/>
                                        </a:cubicBezTo>
                                        <a:cubicBezTo>
                                          <a:pt x="209" y="80"/>
                                          <a:pt x="209" y="77"/>
                                          <a:pt x="211" y="73"/>
                                        </a:cubicBezTo>
                                        <a:cubicBezTo>
                                          <a:pt x="211" y="73"/>
                                          <a:pt x="211" y="73"/>
                                          <a:pt x="211" y="72"/>
                                        </a:cubicBezTo>
                                        <a:cubicBezTo>
                                          <a:pt x="210" y="73"/>
                                          <a:pt x="211" y="73"/>
                                          <a:pt x="210" y="73"/>
                                        </a:cubicBezTo>
                                        <a:cubicBezTo>
                                          <a:pt x="210" y="73"/>
                                          <a:pt x="210" y="73"/>
                                          <a:pt x="210" y="72"/>
                                        </a:cubicBezTo>
                                        <a:cubicBezTo>
                                          <a:pt x="210" y="72"/>
                                          <a:pt x="209" y="73"/>
                                          <a:pt x="209" y="73"/>
                                        </a:cubicBezTo>
                                        <a:cubicBezTo>
                                          <a:pt x="207" y="79"/>
                                          <a:pt x="204" y="86"/>
                                          <a:pt x="201" y="92"/>
                                        </a:cubicBezTo>
                                        <a:cubicBezTo>
                                          <a:pt x="201" y="91"/>
                                          <a:pt x="202" y="90"/>
                                          <a:pt x="202" y="88"/>
                                        </a:cubicBezTo>
                                        <a:cubicBezTo>
                                          <a:pt x="202" y="88"/>
                                          <a:pt x="202" y="89"/>
                                          <a:pt x="201" y="89"/>
                                        </a:cubicBezTo>
                                        <a:cubicBezTo>
                                          <a:pt x="203" y="86"/>
                                          <a:pt x="204" y="83"/>
                                          <a:pt x="205" y="80"/>
                                        </a:cubicBezTo>
                                        <a:cubicBezTo>
                                          <a:pt x="205" y="79"/>
                                          <a:pt x="205" y="80"/>
                                          <a:pt x="205" y="79"/>
                                        </a:cubicBezTo>
                                        <a:cubicBezTo>
                                          <a:pt x="205" y="77"/>
                                          <a:pt x="206" y="76"/>
                                          <a:pt x="206" y="74"/>
                                        </a:cubicBezTo>
                                        <a:cubicBezTo>
                                          <a:pt x="204" y="78"/>
                                          <a:pt x="202" y="84"/>
                                          <a:pt x="200" y="89"/>
                                        </a:cubicBezTo>
                                        <a:cubicBezTo>
                                          <a:pt x="200" y="87"/>
                                          <a:pt x="202" y="84"/>
                                          <a:pt x="202" y="81"/>
                                        </a:cubicBezTo>
                                        <a:cubicBezTo>
                                          <a:pt x="200" y="84"/>
                                          <a:pt x="199" y="88"/>
                                          <a:pt x="198" y="92"/>
                                        </a:cubicBezTo>
                                        <a:cubicBezTo>
                                          <a:pt x="198" y="92"/>
                                          <a:pt x="197" y="94"/>
                                          <a:pt x="196" y="95"/>
                                        </a:cubicBezTo>
                                        <a:cubicBezTo>
                                          <a:pt x="198" y="89"/>
                                          <a:pt x="199" y="82"/>
                                          <a:pt x="200" y="75"/>
                                        </a:cubicBezTo>
                                        <a:cubicBezTo>
                                          <a:pt x="198" y="81"/>
                                          <a:pt x="196" y="88"/>
                                          <a:pt x="194" y="94"/>
                                        </a:cubicBezTo>
                                        <a:cubicBezTo>
                                          <a:pt x="194" y="89"/>
                                          <a:pt x="198" y="80"/>
                                          <a:pt x="199" y="73"/>
                                        </a:cubicBezTo>
                                        <a:cubicBezTo>
                                          <a:pt x="197" y="79"/>
                                          <a:pt x="195" y="85"/>
                                          <a:pt x="193" y="90"/>
                                        </a:cubicBezTo>
                                        <a:cubicBezTo>
                                          <a:pt x="193" y="84"/>
                                          <a:pt x="198" y="77"/>
                                          <a:pt x="199" y="70"/>
                                        </a:cubicBezTo>
                                        <a:cubicBezTo>
                                          <a:pt x="197" y="75"/>
                                          <a:pt x="194" y="81"/>
                                          <a:pt x="192" y="86"/>
                                        </a:cubicBezTo>
                                        <a:cubicBezTo>
                                          <a:pt x="193" y="80"/>
                                          <a:pt x="197" y="73"/>
                                          <a:pt x="199" y="66"/>
                                        </a:cubicBezTo>
                                        <a:cubicBezTo>
                                          <a:pt x="196" y="71"/>
                                          <a:pt x="194" y="77"/>
                                          <a:pt x="192" y="82"/>
                                        </a:cubicBezTo>
                                        <a:cubicBezTo>
                                          <a:pt x="191" y="77"/>
                                          <a:pt x="196" y="71"/>
                                          <a:pt x="197" y="65"/>
                                        </a:cubicBezTo>
                                        <a:cubicBezTo>
                                          <a:pt x="194" y="69"/>
                                          <a:pt x="193" y="75"/>
                                          <a:pt x="190" y="79"/>
                                        </a:cubicBezTo>
                                        <a:cubicBezTo>
                                          <a:pt x="190" y="73"/>
                                          <a:pt x="195" y="68"/>
                                          <a:pt x="196" y="62"/>
                                        </a:cubicBezTo>
                                        <a:cubicBezTo>
                                          <a:pt x="194" y="67"/>
                                          <a:pt x="191" y="72"/>
                                          <a:pt x="189" y="77"/>
                                        </a:cubicBezTo>
                                        <a:cubicBezTo>
                                          <a:pt x="190" y="69"/>
                                          <a:pt x="195" y="62"/>
                                          <a:pt x="197" y="54"/>
                                        </a:cubicBezTo>
                                        <a:cubicBezTo>
                                          <a:pt x="195" y="59"/>
                                          <a:pt x="192" y="67"/>
                                          <a:pt x="188" y="73"/>
                                        </a:cubicBezTo>
                                        <a:cubicBezTo>
                                          <a:pt x="191" y="65"/>
                                          <a:pt x="194" y="59"/>
                                          <a:pt x="197" y="52"/>
                                        </a:cubicBezTo>
                                        <a:cubicBezTo>
                                          <a:pt x="194" y="58"/>
                                          <a:pt x="190" y="65"/>
                                          <a:pt x="187" y="72"/>
                                        </a:cubicBezTo>
                                        <a:cubicBezTo>
                                          <a:pt x="188" y="69"/>
                                          <a:pt x="190" y="65"/>
                                          <a:pt x="192" y="62"/>
                                        </a:cubicBezTo>
                                        <a:cubicBezTo>
                                          <a:pt x="192" y="60"/>
                                          <a:pt x="193" y="59"/>
                                          <a:pt x="194" y="57"/>
                                        </a:cubicBezTo>
                                        <a:cubicBezTo>
                                          <a:pt x="191" y="61"/>
                                          <a:pt x="189" y="66"/>
                                          <a:pt x="186" y="71"/>
                                        </a:cubicBezTo>
                                        <a:cubicBezTo>
                                          <a:pt x="187" y="65"/>
                                          <a:pt x="191" y="61"/>
                                          <a:pt x="193" y="55"/>
                                        </a:cubicBezTo>
                                        <a:cubicBezTo>
                                          <a:pt x="190" y="59"/>
                                          <a:pt x="188" y="64"/>
                                          <a:pt x="185" y="68"/>
                                        </a:cubicBezTo>
                                        <a:cubicBezTo>
                                          <a:pt x="185" y="68"/>
                                          <a:pt x="185" y="68"/>
                                          <a:pt x="185" y="68"/>
                                        </a:cubicBezTo>
                                        <a:cubicBezTo>
                                          <a:pt x="186" y="65"/>
                                          <a:pt x="188" y="63"/>
                                          <a:pt x="189" y="61"/>
                                        </a:cubicBezTo>
                                        <a:cubicBezTo>
                                          <a:pt x="187" y="62"/>
                                          <a:pt x="186" y="64"/>
                                          <a:pt x="185" y="66"/>
                                        </a:cubicBezTo>
                                        <a:cubicBezTo>
                                          <a:pt x="186" y="59"/>
                                          <a:pt x="191" y="52"/>
                                          <a:pt x="197" y="48"/>
                                        </a:cubicBezTo>
                                        <a:cubicBezTo>
                                          <a:pt x="199" y="45"/>
                                          <a:pt x="202" y="42"/>
                                          <a:pt x="204" y="40"/>
                                        </a:cubicBezTo>
                                        <a:cubicBezTo>
                                          <a:pt x="207" y="37"/>
                                          <a:pt x="208" y="33"/>
                                          <a:pt x="211" y="30"/>
                                        </a:cubicBezTo>
                                        <a:close/>
                                        <a:moveTo>
                                          <a:pt x="205" y="88"/>
                                        </a:moveTo>
                                        <a:cubicBezTo>
                                          <a:pt x="205" y="86"/>
                                          <a:pt x="206" y="84"/>
                                          <a:pt x="206" y="83"/>
                                        </a:cubicBezTo>
                                        <a:cubicBezTo>
                                          <a:pt x="207" y="84"/>
                                          <a:pt x="205" y="86"/>
                                          <a:pt x="205" y="88"/>
                                        </a:cubicBezTo>
                                        <a:close/>
                                        <a:moveTo>
                                          <a:pt x="204" y="81"/>
                                        </a:moveTo>
                                        <a:cubicBezTo>
                                          <a:pt x="203" y="82"/>
                                          <a:pt x="204" y="81"/>
                                          <a:pt x="204" y="80"/>
                                        </a:cubicBezTo>
                                        <a:cubicBezTo>
                                          <a:pt x="205" y="81"/>
                                          <a:pt x="204" y="81"/>
                                          <a:pt x="204" y="81"/>
                                        </a:cubicBezTo>
                                        <a:close/>
                                        <a:moveTo>
                                          <a:pt x="193" y="99"/>
                                        </a:moveTo>
                                        <a:cubicBezTo>
                                          <a:pt x="194" y="95"/>
                                          <a:pt x="196" y="92"/>
                                          <a:pt x="197" y="88"/>
                                        </a:cubicBezTo>
                                        <a:cubicBezTo>
                                          <a:pt x="197" y="88"/>
                                          <a:pt x="197" y="88"/>
                                          <a:pt x="197" y="88"/>
                                        </a:cubicBezTo>
                                        <a:cubicBezTo>
                                          <a:pt x="196" y="92"/>
                                          <a:pt x="195" y="95"/>
                                          <a:pt x="193" y="99"/>
                                        </a:cubicBezTo>
                                        <a:close/>
                                        <a:moveTo>
                                          <a:pt x="198" y="85"/>
                                        </a:moveTo>
                                        <a:cubicBezTo>
                                          <a:pt x="198" y="86"/>
                                          <a:pt x="198" y="86"/>
                                          <a:pt x="198" y="87"/>
                                        </a:cubicBezTo>
                                        <a:cubicBezTo>
                                          <a:pt x="197" y="86"/>
                                          <a:pt x="198" y="86"/>
                                          <a:pt x="198" y="85"/>
                                        </a:cubicBezTo>
                                        <a:close/>
                                        <a:moveTo>
                                          <a:pt x="204" y="34"/>
                                        </a:moveTo>
                                        <a:cubicBezTo>
                                          <a:pt x="204" y="35"/>
                                          <a:pt x="204" y="36"/>
                                          <a:pt x="203" y="38"/>
                                        </a:cubicBezTo>
                                        <a:cubicBezTo>
                                          <a:pt x="203" y="36"/>
                                          <a:pt x="203" y="34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3" y="32"/>
                                          <a:pt x="203" y="32"/>
                                        </a:cubicBezTo>
                                        <a:cubicBezTo>
                                          <a:pt x="204" y="32"/>
                                          <a:pt x="203" y="34"/>
                                          <a:pt x="204" y="34"/>
                                        </a:cubicBezTo>
                                        <a:close/>
                                        <a:moveTo>
                                          <a:pt x="194" y="12"/>
                                        </a:moveTo>
                                        <a:cubicBezTo>
                                          <a:pt x="195" y="13"/>
                                          <a:pt x="195" y="13"/>
                                          <a:pt x="196" y="14"/>
                                        </a:cubicBezTo>
                                        <a:cubicBezTo>
                                          <a:pt x="196" y="16"/>
                                          <a:pt x="197" y="19"/>
                                          <a:pt x="197" y="21"/>
                                        </a:cubicBezTo>
                                        <a:cubicBezTo>
                                          <a:pt x="197" y="20"/>
                                          <a:pt x="197" y="17"/>
                                          <a:pt x="197" y="16"/>
                                        </a:cubicBezTo>
                                        <a:cubicBezTo>
                                          <a:pt x="199" y="17"/>
                                          <a:pt x="198" y="20"/>
                                          <a:pt x="199" y="22"/>
                                        </a:cubicBezTo>
                                        <a:cubicBezTo>
                                          <a:pt x="200" y="21"/>
                                          <a:pt x="198" y="20"/>
                                          <a:pt x="199" y="19"/>
                                        </a:cubicBezTo>
                                        <a:cubicBezTo>
                                          <a:pt x="200" y="21"/>
                                          <a:pt x="200" y="24"/>
                                          <a:pt x="201" y="25"/>
                                        </a:cubicBezTo>
                                        <a:cubicBezTo>
                                          <a:pt x="201" y="26"/>
                                          <a:pt x="201" y="26"/>
                                          <a:pt x="201" y="26"/>
                                        </a:cubicBezTo>
                                        <a:cubicBezTo>
                                          <a:pt x="201" y="28"/>
                                          <a:pt x="202" y="30"/>
                                          <a:pt x="203" y="32"/>
                                        </a:cubicBezTo>
                                        <a:cubicBezTo>
                                          <a:pt x="203" y="32"/>
                                          <a:pt x="202" y="32"/>
                                          <a:pt x="202" y="32"/>
                                        </a:cubicBezTo>
                                        <a:cubicBezTo>
                                          <a:pt x="203" y="34"/>
                                          <a:pt x="201" y="37"/>
                                          <a:pt x="202" y="39"/>
                                        </a:cubicBezTo>
                                        <a:cubicBezTo>
                                          <a:pt x="202" y="40"/>
                                          <a:pt x="202" y="40"/>
                                          <a:pt x="202" y="40"/>
                                        </a:cubicBezTo>
                                        <a:cubicBezTo>
                                          <a:pt x="201" y="37"/>
                                          <a:pt x="202" y="34"/>
                                          <a:pt x="202" y="30"/>
                                        </a:cubicBezTo>
                                        <a:cubicBezTo>
                                          <a:pt x="200" y="33"/>
                                          <a:pt x="202" y="39"/>
                                          <a:pt x="200" y="41"/>
                                        </a:cubicBezTo>
                                        <a:cubicBezTo>
                                          <a:pt x="200" y="37"/>
                                          <a:pt x="201" y="31"/>
                                          <a:pt x="200" y="27"/>
                                        </a:cubicBezTo>
                                        <a:cubicBezTo>
                                          <a:pt x="200" y="33"/>
                                          <a:pt x="200" y="39"/>
                                          <a:pt x="198" y="44"/>
                                        </a:cubicBezTo>
                                        <a:cubicBezTo>
                                          <a:pt x="198" y="39"/>
                                          <a:pt x="199" y="33"/>
                                          <a:pt x="198" y="28"/>
                                        </a:cubicBezTo>
                                        <a:cubicBezTo>
                                          <a:pt x="198" y="33"/>
                                          <a:pt x="198" y="39"/>
                                          <a:pt x="196" y="45"/>
                                        </a:cubicBezTo>
                                        <a:cubicBezTo>
                                          <a:pt x="197" y="38"/>
                                          <a:pt x="198" y="30"/>
                                          <a:pt x="196" y="23"/>
                                        </a:cubicBezTo>
                                        <a:cubicBezTo>
                                          <a:pt x="197" y="29"/>
                                          <a:pt x="197" y="39"/>
                                          <a:pt x="195" y="45"/>
                                        </a:cubicBezTo>
                                        <a:cubicBezTo>
                                          <a:pt x="193" y="34"/>
                                          <a:pt x="194" y="24"/>
                                          <a:pt x="194" y="12"/>
                                        </a:cubicBezTo>
                                        <a:close/>
                                        <a:moveTo>
                                          <a:pt x="189" y="9"/>
                                        </a:moveTo>
                                        <a:cubicBezTo>
                                          <a:pt x="190" y="11"/>
                                          <a:pt x="190" y="14"/>
                                          <a:pt x="191" y="16"/>
                                        </a:cubicBezTo>
                                        <a:cubicBezTo>
                                          <a:pt x="191" y="15"/>
                                          <a:pt x="190" y="12"/>
                                          <a:pt x="191" y="10"/>
                                        </a:cubicBezTo>
                                        <a:cubicBezTo>
                                          <a:pt x="192" y="10"/>
                                          <a:pt x="193" y="11"/>
                                          <a:pt x="194" y="12"/>
                                        </a:cubicBezTo>
                                        <a:cubicBezTo>
                                          <a:pt x="194" y="22"/>
                                          <a:pt x="193" y="29"/>
                                          <a:pt x="193" y="38"/>
                                        </a:cubicBezTo>
                                        <a:cubicBezTo>
                                          <a:pt x="191" y="32"/>
                                          <a:pt x="192" y="26"/>
                                          <a:pt x="191" y="20"/>
                                        </a:cubicBezTo>
                                        <a:cubicBezTo>
                                          <a:pt x="191" y="23"/>
                                          <a:pt x="191" y="26"/>
                                          <a:pt x="191" y="28"/>
                                        </a:cubicBezTo>
                                        <a:cubicBezTo>
                                          <a:pt x="189" y="24"/>
                                          <a:pt x="189" y="19"/>
                                          <a:pt x="189" y="14"/>
                                        </a:cubicBezTo>
                                        <a:cubicBezTo>
                                          <a:pt x="188" y="15"/>
                                          <a:pt x="189" y="20"/>
                                          <a:pt x="189" y="21"/>
                                        </a:cubicBezTo>
                                        <a:cubicBezTo>
                                          <a:pt x="186" y="19"/>
                                          <a:pt x="188" y="16"/>
                                          <a:pt x="187" y="15"/>
                                        </a:cubicBezTo>
                                        <a:cubicBezTo>
                                          <a:pt x="187" y="15"/>
                                          <a:pt x="187" y="16"/>
                                          <a:pt x="187" y="17"/>
                                        </a:cubicBezTo>
                                        <a:cubicBezTo>
                                          <a:pt x="184" y="15"/>
                                          <a:pt x="188" y="12"/>
                                          <a:pt x="189" y="9"/>
                                        </a:cubicBezTo>
                                        <a:close/>
                                        <a:moveTo>
                                          <a:pt x="164" y="12"/>
                                        </a:moveTo>
                                        <a:cubicBezTo>
                                          <a:pt x="165" y="13"/>
                                          <a:pt x="164" y="14"/>
                                          <a:pt x="165" y="14"/>
                                        </a:cubicBezTo>
                                        <a:cubicBezTo>
                                          <a:pt x="166" y="13"/>
                                          <a:pt x="164" y="11"/>
                                          <a:pt x="166" y="10"/>
                                        </a:cubicBezTo>
                                        <a:cubicBezTo>
                                          <a:pt x="166" y="11"/>
                                          <a:pt x="166" y="12"/>
                                          <a:pt x="167" y="14"/>
                                        </a:cubicBezTo>
                                        <a:cubicBezTo>
                                          <a:pt x="167" y="12"/>
                                          <a:pt x="167" y="11"/>
                                          <a:pt x="166" y="9"/>
                                        </a:cubicBezTo>
                                        <a:cubicBezTo>
                                          <a:pt x="167" y="9"/>
                                          <a:pt x="168" y="8"/>
                                          <a:pt x="168" y="8"/>
                                        </a:cubicBezTo>
                                        <a:cubicBezTo>
                                          <a:pt x="169" y="10"/>
                                          <a:pt x="168" y="12"/>
                                          <a:pt x="169" y="14"/>
                                        </a:cubicBezTo>
                                        <a:cubicBezTo>
                                          <a:pt x="169" y="11"/>
                                          <a:pt x="167" y="7"/>
                                          <a:pt x="170" y="5"/>
                                        </a:cubicBezTo>
                                        <a:cubicBezTo>
                                          <a:pt x="170" y="9"/>
                                          <a:pt x="171" y="11"/>
                                          <a:pt x="172" y="15"/>
                                        </a:cubicBezTo>
                                        <a:cubicBezTo>
                                          <a:pt x="173" y="14"/>
                                          <a:pt x="169" y="4"/>
                                          <a:pt x="171" y="4"/>
                                        </a:cubicBezTo>
                                        <a:cubicBezTo>
                                          <a:pt x="173" y="3"/>
                                          <a:pt x="174" y="15"/>
                                          <a:pt x="176" y="16"/>
                                        </a:cubicBezTo>
                                        <a:cubicBezTo>
                                          <a:pt x="175" y="12"/>
                                          <a:pt x="173" y="7"/>
                                          <a:pt x="172" y="3"/>
                                        </a:cubicBezTo>
                                        <a:cubicBezTo>
                                          <a:pt x="176" y="9"/>
                                          <a:pt x="178" y="16"/>
                                          <a:pt x="180" y="23"/>
                                        </a:cubicBezTo>
                                        <a:cubicBezTo>
                                          <a:pt x="179" y="17"/>
                                          <a:pt x="176" y="10"/>
                                          <a:pt x="174" y="5"/>
                                        </a:cubicBezTo>
                                        <a:cubicBezTo>
                                          <a:pt x="175" y="5"/>
                                          <a:pt x="175" y="6"/>
                                          <a:pt x="176" y="6"/>
                                        </a:cubicBezTo>
                                        <a:cubicBezTo>
                                          <a:pt x="182" y="13"/>
                                          <a:pt x="185" y="21"/>
                                          <a:pt x="187" y="31"/>
                                        </a:cubicBezTo>
                                        <a:cubicBezTo>
                                          <a:pt x="186" y="25"/>
                                          <a:pt x="185" y="19"/>
                                          <a:pt x="182" y="14"/>
                                        </a:cubicBezTo>
                                        <a:cubicBezTo>
                                          <a:pt x="190" y="22"/>
                                          <a:pt x="190" y="37"/>
                                          <a:pt x="193" y="47"/>
                                        </a:cubicBezTo>
                                        <a:cubicBezTo>
                                          <a:pt x="192" y="48"/>
                                          <a:pt x="192" y="49"/>
                                          <a:pt x="191" y="50"/>
                                        </a:cubicBezTo>
                                        <a:cubicBezTo>
                                          <a:pt x="191" y="44"/>
                                          <a:pt x="190" y="36"/>
                                          <a:pt x="189" y="31"/>
                                        </a:cubicBezTo>
                                        <a:cubicBezTo>
                                          <a:pt x="189" y="38"/>
                                          <a:pt x="192" y="46"/>
                                          <a:pt x="189" y="52"/>
                                        </a:cubicBezTo>
                                        <a:cubicBezTo>
                                          <a:pt x="188" y="48"/>
                                          <a:pt x="189" y="41"/>
                                          <a:pt x="187" y="37"/>
                                        </a:cubicBezTo>
                                        <a:cubicBezTo>
                                          <a:pt x="187" y="37"/>
                                          <a:pt x="187" y="38"/>
                                          <a:pt x="187" y="38"/>
                                        </a:cubicBezTo>
                                        <a:cubicBezTo>
                                          <a:pt x="187" y="39"/>
                                          <a:pt x="187" y="38"/>
                                          <a:pt x="187" y="37"/>
                                        </a:cubicBezTo>
                                        <a:cubicBezTo>
                                          <a:pt x="187" y="38"/>
                                          <a:pt x="187" y="40"/>
                                          <a:pt x="187" y="40"/>
                                        </a:cubicBezTo>
                                        <a:cubicBezTo>
                                          <a:pt x="187" y="40"/>
                                          <a:pt x="187" y="39"/>
                                          <a:pt x="187" y="38"/>
                                        </a:cubicBezTo>
                                        <a:cubicBezTo>
                                          <a:pt x="189" y="46"/>
                                          <a:pt x="190" y="53"/>
                                          <a:pt x="185" y="59"/>
                                        </a:cubicBezTo>
                                        <a:cubicBezTo>
                                          <a:pt x="185" y="54"/>
                                          <a:pt x="187" y="46"/>
                                          <a:pt x="186" y="41"/>
                                        </a:cubicBezTo>
                                        <a:cubicBezTo>
                                          <a:pt x="186" y="49"/>
                                          <a:pt x="185" y="56"/>
                                          <a:pt x="184" y="62"/>
                                        </a:cubicBezTo>
                                        <a:cubicBezTo>
                                          <a:pt x="184" y="54"/>
                                          <a:pt x="184" y="46"/>
                                          <a:pt x="183" y="38"/>
                                        </a:cubicBezTo>
                                        <a:cubicBezTo>
                                          <a:pt x="183" y="45"/>
                                          <a:pt x="184" y="55"/>
                                          <a:pt x="182" y="63"/>
                                        </a:cubicBezTo>
                                        <a:cubicBezTo>
                                          <a:pt x="181" y="57"/>
                                          <a:pt x="182" y="50"/>
                                          <a:pt x="181" y="43"/>
                                        </a:cubicBezTo>
                                        <a:cubicBezTo>
                                          <a:pt x="181" y="43"/>
                                          <a:pt x="180" y="43"/>
                                          <a:pt x="180" y="43"/>
                                        </a:cubicBezTo>
                                        <a:cubicBezTo>
                                          <a:pt x="180" y="43"/>
                                          <a:pt x="180" y="43"/>
                                          <a:pt x="180" y="44"/>
                                        </a:cubicBezTo>
                                        <a:cubicBezTo>
                                          <a:pt x="180" y="49"/>
                                          <a:pt x="181" y="55"/>
                                          <a:pt x="181" y="59"/>
                                        </a:cubicBezTo>
                                        <a:cubicBezTo>
                                          <a:pt x="181" y="60"/>
                                          <a:pt x="181" y="60"/>
                                          <a:pt x="181" y="61"/>
                                        </a:cubicBezTo>
                                        <a:cubicBezTo>
                                          <a:pt x="179" y="55"/>
                                          <a:pt x="179" y="45"/>
                                          <a:pt x="176" y="38"/>
                                        </a:cubicBezTo>
                                        <a:cubicBezTo>
                                          <a:pt x="177" y="44"/>
                                          <a:pt x="179" y="53"/>
                                          <a:pt x="179" y="60"/>
                                        </a:cubicBezTo>
                                        <a:cubicBezTo>
                                          <a:pt x="178" y="60"/>
                                          <a:pt x="178" y="60"/>
                                          <a:pt x="178" y="60"/>
                                        </a:cubicBezTo>
                                        <a:cubicBezTo>
                                          <a:pt x="177" y="55"/>
                                          <a:pt x="176" y="49"/>
                                          <a:pt x="175" y="44"/>
                                        </a:cubicBezTo>
                                        <a:cubicBezTo>
                                          <a:pt x="175" y="47"/>
                                          <a:pt x="176" y="54"/>
                                          <a:pt x="176" y="59"/>
                                        </a:cubicBezTo>
                                        <a:cubicBezTo>
                                          <a:pt x="175" y="58"/>
                                          <a:pt x="174" y="59"/>
                                          <a:pt x="173" y="59"/>
                                        </a:cubicBezTo>
                                        <a:cubicBezTo>
                                          <a:pt x="172" y="60"/>
                                          <a:pt x="171" y="60"/>
                                          <a:pt x="170" y="60"/>
                                        </a:cubicBezTo>
                                        <a:cubicBezTo>
                                          <a:pt x="169" y="55"/>
                                          <a:pt x="168" y="49"/>
                                          <a:pt x="167" y="43"/>
                                        </a:cubicBezTo>
                                        <a:cubicBezTo>
                                          <a:pt x="166" y="49"/>
                                          <a:pt x="170" y="56"/>
                                          <a:pt x="169" y="62"/>
                                        </a:cubicBezTo>
                                        <a:cubicBezTo>
                                          <a:pt x="166" y="57"/>
                                          <a:pt x="165" y="49"/>
                                          <a:pt x="164" y="43"/>
                                        </a:cubicBezTo>
                                        <a:cubicBezTo>
                                          <a:pt x="164" y="49"/>
                                          <a:pt x="165" y="57"/>
                                          <a:pt x="168" y="63"/>
                                        </a:cubicBezTo>
                                        <a:cubicBezTo>
                                          <a:pt x="167" y="63"/>
                                          <a:pt x="167" y="64"/>
                                          <a:pt x="166" y="65"/>
                                        </a:cubicBezTo>
                                        <a:cubicBezTo>
                                          <a:pt x="163" y="50"/>
                                          <a:pt x="162" y="34"/>
                                          <a:pt x="165" y="20"/>
                                        </a:cubicBezTo>
                                        <a:cubicBezTo>
                                          <a:pt x="160" y="36"/>
                                          <a:pt x="162" y="51"/>
                                          <a:pt x="166" y="65"/>
                                        </a:cubicBezTo>
                                        <a:cubicBezTo>
                                          <a:pt x="166" y="66"/>
                                          <a:pt x="165" y="66"/>
                                          <a:pt x="165" y="66"/>
                                        </a:cubicBezTo>
                                        <a:cubicBezTo>
                                          <a:pt x="163" y="60"/>
                                          <a:pt x="161" y="51"/>
                                          <a:pt x="161" y="43"/>
                                        </a:cubicBezTo>
                                        <a:cubicBezTo>
                                          <a:pt x="160" y="52"/>
                                          <a:pt x="162" y="59"/>
                                          <a:pt x="164" y="68"/>
                                        </a:cubicBezTo>
                                        <a:cubicBezTo>
                                          <a:pt x="164" y="68"/>
                                          <a:pt x="164" y="69"/>
                                          <a:pt x="163" y="69"/>
                                        </a:cubicBezTo>
                                        <a:cubicBezTo>
                                          <a:pt x="161" y="60"/>
                                          <a:pt x="159" y="50"/>
                                          <a:pt x="159" y="41"/>
                                        </a:cubicBezTo>
                                        <a:cubicBezTo>
                                          <a:pt x="158" y="52"/>
                                          <a:pt x="161" y="61"/>
                                          <a:pt x="163" y="70"/>
                                        </a:cubicBezTo>
                                        <a:cubicBezTo>
                                          <a:pt x="159" y="61"/>
                                          <a:pt x="156" y="51"/>
                                          <a:pt x="157" y="41"/>
                                        </a:cubicBezTo>
                                        <a:cubicBezTo>
                                          <a:pt x="155" y="50"/>
                                          <a:pt x="157" y="61"/>
                                          <a:pt x="159" y="71"/>
                                        </a:cubicBezTo>
                                        <a:cubicBezTo>
                                          <a:pt x="156" y="65"/>
                                          <a:pt x="156" y="55"/>
                                          <a:pt x="155" y="47"/>
                                        </a:cubicBezTo>
                                        <a:cubicBezTo>
                                          <a:pt x="155" y="54"/>
                                          <a:pt x="156" y="60"/>
                                          <a:pt x="157" y="66"/>
                                        </a:cubicBezTo>
                                        <a:cubicBezTo>
                                          <a:pt x="149" y="48"/>
                                          <a:pt x="159" y="30"/>
                                          <a:pt x="164" y="12"/>
                                        </a:cubicBezTo>
                                        <a:close/>
                                        <a:moveTo>
                                          <a:pt x="154" y="60"/>
                                        </a:moveTo>
                                        <a:cubicBezTo>
                                          <a:pt x="154" y="60"/>
                                          <a:pt x="154" y="61"/>
                                          <a:pt x="154" y="61"/>
                                        </a:cubicBezTo>
                                        <a:cubicBezTo>
                                          <a:pt x="154" y="61"/>
                                          <a:pt x="154" y="62"/>
                                          <a:pt x="154" y="62"/>
                                        </a:cubicBezTo>
                                        <a:cubicBezTo>
                                          <a:pt x="154" y="62"/>
                                          <a:pt x="153" y="61"/>
                                          <a:pt x="154" y="60"/>
                                        </a:cubicBezTo>
                                        <a:close/>
                                        <a:moveTo>
                                          <a:pt x="153" y="52"/>
                                        </a:moveTo>
                                        <a:cubicBezTo>
                                          <a:pt x="154" y="55"/>
                                          <a:pt x="153" y="58"/>
                                          <a:pt x="154" y="60"/>
                                        </a:cubicBezTo>
                                        <a:cubicBezTo>
                                          <a:pt x="153" y="58"/>
                                          <a:pt x="153" y="55"/>
                                          <a:pt x="153" y="52"/>
                                        </a:cubicBezTo>
                                        <a:close/>
                                        <a:moveTo>
                                          <a:pt x="133" y="6"/>
                                        </a:moveTo>
                                        <a:cubicBezTo>
                                          <a:pt x="135" y="10"/>
                                          <a:pt x="135" y="14"/>
                                          <a:pt x="135" y="19"/>
                                        </a:cubicBezTo>
                                        <a:cubicBezTo>
                                          <a:pt x="136" y="15"/>
                                          <a:pt x="135" y="9"/>
                                          <a:pt x="134" y="6"/>
                                        </a:cubicBezTo>
                                        <a:cubicBezTo>
                                          <a:pt x="134" y="6"/>
                                          <a:pt x="135" y="6"/>
                                          <a:pt x="135" y="5"/>
                                        </a:cubicBezTo>
                                        <a:cubicBezTo>
                                          <a:pt x="136" y="10"/>
                                          <a:pt x="138" y="15"/>
                                          <a:pt x="138" y="20"/>
                                        </a:cubicBezTo>
                                        <a:cubicBezTo>
                                          <a:pt x="139" y="14"/>
                                          <a:pt x="137" y="10"/>
                                          <a:pt x="135" y="5"/>
                                        </a:cubicBezTo>
                                        <a:cubicBezTo>
                                          <a:pt x="138" y="9"/>
                                          <a:pt x="140" y="14"/>
                                          <a:pt x="141" y="20"/>
                                        </a:cubicBezTo>
                                        <a:cubicBezTo>
                                          <a:pt x="141" y="15"/>
                                          <a:pt x="139" y="10"/>
                                          <a:pt x="137" y="6"/>
                                        </a:cubicBezTo>
                                        <a:cubicBezTo>
                                          <a:pt x="143" y="10"/>
                                          <a:pt x="144" y="18"/>
                                          <a:pt x="146" y="26"/>
                                        </a:cubicBezTo>
                                        <a:cubicBezTo>
                                          <a:pt x="146" y="20"/>
                                          <a:pt x="144" y="15"/>
                                          <a:pt x="142" y="10"/>
                                        </a:cubicBezTo>
                                        <a:cubicBezTo>
                                          <a:pt x="147" y="14"/>
                                          <a:pt x="148" y="20"/>
                                          <a:pt x="150" y="26"/>
                                        </a:cubicBezTo>
                                        <a:cubicBezTo>
                                          <a:pt x="150" y="21"/>
                                          <a:pt x="148" y="18"/>
                                          <a:pt x="146" y="13"/>
                                        </a:cubicBezTo>
                                        <a:cubicBezTo>
                                          <a:pt x="150" y="16"/>
                                          <a:pt x="152" y="21"/>
                                          <a:pt x="154" y="25"/>
                                        </a:cubicBezTo>
                                        <a:cubicBezTo>
                                          <a:pt x="155" y="34"/>
                                          <a:pt x="152" y="47"/>
                                          <a:pt x="150" y="57"/>
                                        </a:cubicBezTo>
                                        <a:cubicBezTo>
                                          <a:pt x="150" y="52"/>
                                          <a:pt x="151" y="49"/>
                                          <a:pt x="152" y="44"/>
                                        </a:cubicBezTo>
                                        <a:cubicBezTo>
                                          <a:pt x="151" y="47"/>
                                          <a:pt x="150" y="51"/>
                                          <a:pt x="149" y="53"/>
                                        </a:cubicBezTo>
                                        <a:cubicBezTo>
                                          <a:pt x="150" y="46"/>
                                          <a:pt x="151" y="39"/>
                                          <a:pt x="150" y="32"/>
                                        </a:cubicBezTo>
                                        <a:cubicBezTo>
                                          <a:pt x="150" y="39"/>
                                          <a:pt x="150" y="48"/>
                                          <a:pt x="148" y="54"/>
                                        </a:cubicBezTo>
                                        <a:cubicBezTo>
                                          <a:pt x="146" y="46"/>
                                          <a:pt x="150" y="38"/>
                                          <a:pt x="149" y="30"/>
                                        </a:cubicBezTo>
                                        <a:cubicBezTo>
                                          <a:pt x="148" y="36"/>
                                          <a:pt x="147" y="44"/>
                                          <a:pt x="146" y="51"/>
                                        </a:cubicBezTo>
                                        <a:cubicBezTo>
                                          <a:pt x="143" y="45"/>
                                          <a:pt x="147" y="37"/>
                                          <a:pt x="146" y="29"/>
                                        </a:cubicBezTo>
                                        <a:cubicBezTo>
                                          <a:pt x="145" y="35"/>
                                          <a:pt x="145" y="41"/>
                                          <a:pt x="144" y="47"/>
                                        </a:cubicBezTo>
                                        <a:cubicBezTo>
                                          <a:pt x="141" y="41"/>
                                          <a:pt x="144" y="34"/>
                                          <a:pt x="143" y="28"/>
                                        </a:cubicBezTo>
                                        <a:cubicBezTo>
                                          <a:pt x="142" y="33"/>
                                          <a:pt x="142" y="38"/>
                                          <a:pt x="142" y="44"/>
                                        </a:cubicBezTo>
                                        <a:cubicBezTo>
                                          <a:pt x="139" y="39"/>
                                          <a:pt x="141" y="31"/>
                                          <a:pt x="139" y="25"/>
                                        </a:cubicBezTo>
                                        <a:cubicBezTo>
                                          <a:pt x="140" y="30"/>
                                          <a:pt x="139" y="36"/>
                                          <a:pt x="140" y="40"/>
                                        </a:cubicBezTo>
                                        <a:cubicBezTo>
                                          <a:pt x="136" y="37"/>
                                          <a:pt x="139" y="31"/>
                                          <a:pt x="138" y="26"/>
                                        </a:cubicBezTo>
                                        <a:cubicBezTo>
                                          <a:pt x="137" y="30"/>
                                          <a:pt x="137" y="33"/>
                                          <a:pt x="137" y="38"/>
                                        </a:cubicBezTo>
                                        <a:cubicBezTo>
                                          <a:pt x="134" y="37"/>
                                          <a:pt x="136" y="32"/>
                                          <a:pt x="135" y="29"/>
                                        </a:cubicBezTo>
                                        <a:cubicBezTo>
                                          <a:pt x="135" y="32"/>
                                          <a:pt x="135" y="34"/>
                                          <a:pt x="135" y="37"/>
                                        </a:cubicBezTo>
                                        <a:cubicBezTo>
                                          <a:pt x="132" y="35"/>
                                          <a:pt x="133" y="30"/>
                                          <a:pt x="133" y="26"/>
                                        </a:cubicBezTo>
                                        <a:cubicBezTo>
                                          <a:pt x="132" y="29"/>
                                          <a:pt x="132" y="32"/>
                                          <a:pt x="132" y="35"/>
                                        </a:cubicBezTo>
                                        <a:cubicBezTo>
                                          <a:pt x="130" y="34"/>
                                          <a:pt x="131" y="30"/>
                                          <a:pt x="130" y="28"/>
                                        </a:cubicBezTo>
                                        <a:cubicBezTo>
                                          <a:pt x="130" y="30"/>
                                          <a:pt x="130" y="32"/>
                                          <a:pt x="130" y="34"/>
                                        </a:cubicBezTo>
                                        <a:cubicBezTo>
                                          <a:pt x="130" y="34"/>
                                          <a:pt x="129" y="33"/>
                                          <a:pt x="129" y="34"/>
                                        </a:cubicBezTo>
                                        <a:cubicBezTo>
                                          <a:pt x="129" y="33"/>
                                          <a:pt x="129" y="33"/>
                                          <a:pt x="129" y="33"/>
                                        </a:cubicBezTo>
                                        <a:cubicBezTo>
                                          <a:pt x="128" y="31"/>
                                          <a:pt x="129" y="28"/>
                                          <a:pt x="129" y="26"/>
                                        </a:cubicBezTo>
                                        <a:cubicBezTo>
                                          <a:pt x="128" y="28"/>
                                          <a:pt x="128" y="31"/>
                                          <a:pt x="128" y="33"/>
                                        </a:cubicBezTo>
                                        <a:cubicBezTo>
                                          <a:pt x="127" y="33"/>
                                          <a:pt x="127" y="32"/>
                                          <a:pt x="126" y="32"/>
                                        </a:cubicBezTo>
                                        <a:cubicBezTo>
                                          <a:pt x="126" y="21"/>
                                          <a:pt x="132" y="15"/>
                                          <a:pt x="133" y="6"/>
                                        </a:cubicBezTo>
                                        <a:close/>
                                        <a:moveTo>
                                          <a:pt x="148" y="56"/>
                                        </a:moveTo>
                                        <a:cubicBezTo>
                                          <a:pt x="148" y="55"/>
                                          <a:pt x="149" y="55"/>
                                          <a:pt x="149" y="54"/>
                                        </a:cubicBezTo>
                                        <a:cubicBezTo>
                                          <a:pt x="150" y="54"/>
                                          <a:pt x="149" y="56"/>
                                          <a:pt x="148" y="56"/>
                                        </a:cubicBezTo>
                                        <a:close/>
                                        <a:moveTo>
                                          <a:pt x="118" y="51"/>
                                        </a:moveTo>
                                        <a:cubicBezTo>
                                          <a:pt x="118" y="51"/>
                                          <a:pt x="118" y="51"/>
                                          <a:pt x="119" y="51"/>
                                        </a:cubicBezTo>
                                        <a:cubicBezTo>
                                          <a:pt x="119" y="51"/>
                                          <a:pt x="119" y="51"/>
                                          <a:pt x="119" y="51"/>
                                        </a:cubicBezTo>
                                        <a:cubicBezTo>
                                          <a:pt x="122" y="47"/>
                                          <a:pt x="118" y="41"/>
                                          <a:pt x="121" y="37"/>
                                        </a:cubicBezTo>
                                        <a:cubicBezTo>
                                          <a:pt x="120" y="38"/>
                                          <a:pt x="121" y="38"/>
                                          <a:pt x="122" y="38"/>
                                        </a:cubicBezTo>
                                        <a:cubicBezTo>
                                          <a:pt x="122" y="38"/>
                                          <a:pt x="121" y="36"/>
                                          <a:pt x="122" y="35"/>
                                        </a:cubicBezTo>
                                        <a:cubicBezTo>
                                          <a:pt x="123" y="37"/>
                                          <a:pt x="123" y="41"/>
                                          <a:pt x="125" y="43"/>
                                        </a:cubicBezTo>
                                        <a:cubicBezTo>
                                          <a:pt x="125" y="41"/>
                                          <a:pt x="124" y="39"/>
                                          <a:pt x="124" y="37"/>
                                        </a:cubicBezTo>
                                        <a:cubicBezTo>
                                          <a:pt x="126" y="41"/>
                                          <a:pt x="128" y="45"/>
                                          <a:pt x="130" y="50"/>
                                        </a:cubicBezTo>
                                        <a:cubicBezTo>
                                          <a:pt x="130" y="48"/>
                                          <a:pt x="128" y="45"/>
                                          <a:pt x="127" y="43"/>
                                        </a:cubicBezTo>
                                        <a:cubicBezTo>
                                          <a:pt x="127" y="40"/>
                                          <a:pt x="124" y="37"/>
                                          <a:pt x="123" y="34"/>
                                        </a:cubicBezTo>
                                        <a:cubicBezTo>
                                          <a:pt x="128" y="39"/>
                                          <a:pt x="131" y="45"/>
                                          <a:pt x="134" y="52"/>
                                        </a:cubicBezTo>
                                        <a:cubicBezTo>
                                          <a:pt x="132" y="45"/>
                                          <a:pt x="128" y="40"/>
                                          <a:pt x="125" y="34"/>
                                        </a:cubicBezTo>
                                        <a:cubicBezTo>
                                          <a:pt x="130" y="39"/>
                                          <a:pt x="133" y="46"/>
                                          <a:pt x="137" y="51"/>
                                        </a:cubicBezTo>
                                        <a:cubicBezTo>
                                          <a:pt x="135" y="46"/>
                                          <a:pt x="131" y="41"/>
                                          <a:pt x="128" y="36"/>
                                        </a:cubicBezTo>
                                        <a:cubicBezTo>
                                          <a:pt x="130" y="36"/>
                                          <a:pt x="130" y="39"/>
                                          <a:pt x="132" y="40"/>
                                        </a:cubicBezTo>
                                        <a:cubicBezTo>
                                          <a:pt x="134" y="41"/>
                                          <a:pt x="136" y="46"/>
                                          <a:pt x="138" y="49"/>
                                        </a:cubicBezTo>
                                        <a:cubicBezTo>
                                          <a:pt x="138" y="47"/>
                                          <a:pt x="137" y="45"/>
                                          <a:pt x="136" y="44"/>
                                        </a:cubicBezTo>
                                        <a:cubicBezTo>
                                          <a:pt x="136" y="43"/>
                                          <a:pt x="135" y="42"/>
                                          <a:pt x="134" y="41"/>
                                        </a:cubicBezTo>
                                        <a:cubicBezTo>
                                          <a:pt x="134" y="40"/>
                                          <a:pt x="132" y="39"/>
                                          <a:pt x="131" y="38"/>
                                        </a:cubicBezTo>
                                        <a:cubicBezTo>
                                          <a:pt x="142" y="43"/>
                                          <a:pt x="144" y="56"/>
                                          <a:pt x="151" y="65"/>
                                        </a:cubicBezTo>
                                        <a:cubicBezTo>
                                          <a:pt x="151" y="66"/>
                                          <a:pt x="151" y="67"/>
                                          <a:pt x="151" y="67"/>
                                        </a:cubicBezTo>
                                        <a:cubicBezTo>
                                          <a:pt x="152" y="67"/>
                                          <a:pt x="152" y="67"/>
                                          <a:pt x="152" y="67"/>
                                        </a:cubicBezTo>
                                        <a:cubicBezTo>
                                          <a:pt x="152" y="66"/>
                                          <a:pt x="152" y="66"/>
                                          <a:pt x="152" y="66"/>
                                        </a:cubicBezTo>
                                        <a:cubicBezTo>
                                          <a:pt x="155" y="70"/>
                                          <a:pt x="161" y="75"/>
                                          <a:pt x="158" y="82"/>
                                        </a:cubicBezTo>
                                        <a:cubicBezTo>
                                          <a:pt x="157" y="79"/>
                                          <a:pt x="156" y="76"/>
                                          <a:pt x="155" y="74"/>
                                        </a:cubicBezTo>
                                        <a:cubicBezTo>
                                          <a:pt x="155" y="77"/>
                                          <a:pt x="158" y="81"/>
                                          <a:pt x="158" y="85"/>
                                        </a:cubicBezTo>
                                        <a:cubicBezTo>
                                          <a:pt x="157" y="84"/>
                                          <a:pt x="157" y="81"/>
                                          <a:pt x="156" y="80"/>
                                        </a:cubicBezTo>
                                        <a:cubicBezTo>
                                          <a:pt x="156" y="83"/>
                                          <a:pt x="158" y="87"/>
                                          <a:pt x="157" y="91"/>
                                        </a:cubicBezTo>
                                        <a:cubicBezTo>
                                          <a:pt x="156" y="89"/>
                                          <a:pt x="156" y="87"/>
                                          <a:pt x="156" y="86"/>
                                        </a:cubicBezTo>
                                        <a:cubicBezTo>
                                          <a:pt x="156" y="90"/>
                                          <a:pt x="158" y="93"/>
                                          <a:pt x="157" y="97"/>
                                        </a:cubicBezTo>
                                        <a:cubicBezTo>
                                          <a:pt x="156" y="97"/>
                                          <a:pt x="156" y="97"/>
                                          <a:pt x="156" y="97"/>
                                        </a:cubicBezTo>
                                        <a:cubicBezTo>
                                          <a:pt x="157" y="98"/>
                                          <a:pt x="156" y="101"/>
                                          <a:pt x="156" y="102"/>
                                        </a:cubicBezTo>
                                        <a:cubicBezTo>
                                          <a:pt x="156" y="100"/>
                                          <a:pt x="156" y="99"/>
                                          <a:pt x="155" y="96"/>
                                        </a:cubicBezTo>
                                        <a:cubicBezTo>
                                          <a:pt x="155" y="99"/>
                                          <a:pt x="156" y="102"/>
                                          <a:pt x="155" y="105"/>
                                        </a:cubicBezTo>
                                        <a:cubicBezTo>
                                          <a:pt x="154" y="101"/>
                                          <a:pt x="155" y="95"/>
                                          <a:pt x="152" y="90"/>
                                        </a:cubicBezTo>
                                        <a:cubicBezTo>
                                          <a:pt x="154" y="95"/>
                                          <a:pt x="154" y="98"/>
                                          <a:pt x="154" y="103"/>
                                        </a:cubicBezTo>
                                        <a:cubicBezTo>
                                          <a:pt x="153" y="101"/>
                                          <a:pt x="153" y="99"/>
                                          <a:pt x="153" y="96"/>
                                        </a:cubicBezTo>
                                        <a:cubicBezTo>
                                          <a:pt x="152" y="95"/>
                                          <a:pt x="152" y="92"/>
                                          <a:pt x="151" y="90"/>
                                        </a:cubicBezTo>
                                        <a:cubicBezTo>
                                          <a:pt x="151" y="95"/>
                                          <a:pt x="153" y="97"/>
                                          <a:pt x="152" y="102"/>
                                        </a:cubicBezTo>
                                        <a:cubicBezTo>
                                          <a:pt x="151" y="102"/>
                                          <a:pt x="150" y="102"/>
                                          <a:pt x="150" y="101"/>
                                        </a:cubicBezTo>
                                        <a:cubicBezTo>
                                          <a:pt x="150" y="100"/>
                                          <a:pt x="150" y="100"/>
                                          <a:pt x="149" y="99"/>
                                        </a:cubicBezTo>
                                        <a:cubicBezTo>
                                          <a:pt x="149" y="94"/>
                                          <a:pt x="147" y="88"/>
                                          <a:pt x="145" y="82"/>
                                        </a:cubicBezTo>
                                        <a:cubicBezTo>
                                          <a:pt x="146" y="88"/>
                                          <a:pt x="149" y="94"/>
                                          <a:pt x="149" y="101"/>
                                        </a:cubicBezTo>
                                        <a:cubicBezTo>
                                          <a:pt x="149" y="101"/>
                                          <a:pt x="148" y="101"/>
                                          <a:pt x="148" y="101"/>
                                        </a:cubicBezTo>
                                        <a:cubicBezTo>
                                          <a:pt x="148" y="99"/>
                                          <a:pt x="147" y="97"/>
                                          <a:pt x="147" y="95"/>
                                        </a:cubicBezTo>
                                        <a:cubicBezTo>
                                          <a:pt x="147" y="94"/>
                                          <a:pt x="147" y="94"/>
                                          <a:pt x="146" y="94"/>
                                        </a:cubicBezTo>
                                        <a:cubicBezTo>
                                          <a:pt x="146" y="90"/>
                                          <a:pt x="145" y="87"/>
                                          <a:pt x="144" y="83"/>
                                        </a:cubicBezTo>
                                        <a:cubicBezTo>
                                          <a:pt x="144" y="87"/>
                                          <a:pt x="146" y="91"/>
                                          <a:pt x="146" y="95"/>
                                        </a:cubicBezTo>
                                        <a:cubicBezTo>
                                          <a:pt x="148" y="99"/>
                                          <a:pt x="147" y="105"/>
                                          <a:pt x="149" y="109"/>
                                        </a:cubicBezTo>
                                        <a:cubicBezTo>
                                          <a:pt x="149" y="109"/>
                                          <a:pt x="149" y="109"/>
                                          <a:pt x="149" y="109"/>
                                        </a:cubicBezTo>
                                        <a:cubicBezTo>
                                          <a:pt x="150" y="111"/>
                                          <a:pt x="149" y="113"/>
                                          <a:pt x="149" y="115"/>
                                        </a:cubicBezTo>
                                        <a:cubicBezTo>
                                          <a:pt x="149" y="115"/>
                                          <a:pt x="149" y="115"/>
                                          <a:pt x="149" y="115"/>
                                        </a:cubicBezTo>
                                        <a:cubicBezTo>
                                          <a:pt x="148" y="116"/>
                                          <a:pt x="149" y="117"/>
                                          <a:pt x="149" y="118"/>
                                        </a:cubicBezTo>
                                        <a:cubicBezTo>
                                          <a:pt x="147" y="116"/>
                                          <a:pt x="149" y="112"/>
                                          <a:pt x="148" y="111"/>
                                        </a:cubicBezTo>
                                        <a:cubicBezTo>
                                          <a:pt x="148" y="105"/>
                                          <a:pt x="145" y="98"/>
                                          <a:pt x="144" y="93"/>
                                        </a:cubicBezTo>
                                        <a:cubicBezTo>
                                          <a:pt x="144" y="91"/>
                                          <a:pt x="143" y="87"/>
                                          <a:pt x="143" y="85"/>
                                        </a:cubicBezTo>
                                        <a:cubicBezTo>
                                          <a:pt x="143" y="88"/>
                                          <a:pt x="144" y="93"/>
                                          <a:pt x="144" y="96"/>
                                        </a:cubicBezTo>
                                        <a:cubicBezTo>
                                          <a:pt x="147" y="102"/>
                                          <a:pt x="147" y="109"/>
                                          <a:pt x="148" y="116"/>
                                        </a:cubicBezTo>
                                        <a:cubicBezTo>
                                          <a:pt x="146" y="112"/>
                                          <a:pt x="147" y="108"/>
                                          <a:pt x="145" y="105"/>
                                        </a:cubicBezTo>
                                        <a:cubicBezTo>
                                          <a:pt x="146" y="109"/>
                                          <a:pt x="146" y="112"/>
                                          <a:pt x="147" y="115"/>
                                        </a:cubicBezTo>
                                        <a:cubicBezTo>
                                          <a:pt x="145" y="113"/>
                                          <a:pt x="144" y="111"/>
                                          <a:pt x="145" y="108"/>
                                        </a:cubicBezTo>
                                        <a:cubicBezTo>
                                          <a:pt x="144" y="108"/>
                                          <a:pt x="144" y="107"/>
                                          <a:pt x="144" y="107"/>
                                        </a:cubicBezTo>
                                        <a:cubicBezTo>
                                          <a:pt x="144" y="109"/>
                                          <a:pt x="144" y="110"/>
                                          <a:pt x="144" y="112"/>
                                        </a:cubicBezTo>
                                        <a:cubicBezTo>
                                          <a:pt x="142" y="108"/>
                                          <a:pt x="141" y="104"/>
                                          <a:pt x="139" y="99"/>
                                        </a:cubicBezTo>
                                        <a:cubicBezTo>
                                          <a:pt x="139" y="101"/>
                                          <a:pt x="140" y="103"/>
                                          <a:pt x="140" y="105"/>
                                        </a:cubicBezTo>
                                        <a:cubicBezTo>
                                          <a:pt x="138" y="102"/>
                                          <a:pt x="135" y="100"/>
                                          <a:pt x="134" y="97"/>
                                        </a:cubicBezTo>
                                        <a:cubicBezTo>
                                          <a:pt x="134" y="97"/>
                                          <a:pt x="134" y="97"/>
                                          <a:pt x="134" y="97"/>
                                        </a:cubicBezTo>
                                        <a:cubicBezTo>
                                          <a:pt x="132" y="96"/>
                                          <a:pt x="131" y="93"/>
                                          <a:pt x="130" y="91"/>
                                        </a:cubicBezTo>
                                        <a:cubicBezTo>
                                          <a:pt x="130" y="93"/>
                                          <a:pt x="131" y="94"/>
                                          <a:pt x="131" y="95"/>
                                        </a:cubicBezTo>
                                        <a:cubicBezTo>
                                          <a:pt x="129" y="93"/>
                                          <a:pt x="128" y="90"/>
                                          <a:pt x="127" y="87"/>
                                        </a:cubicBezTo>
                                        <a:cubicBezTo>
                                          <a:pt x="127" y="89"/>
                                          <a:pt x="128" y="90"/>
                                          <a:pt x="128" y="91"/>
                                        </a:cubicBezTo>
                                        <a:cubicBezTo>
                                          <a:pt x="125" y="91"/>
                                          <a:pt x="120" y="79"/>
                                          <a:pt x="122" y="78"/>
                                        </a:cubicBezTo>
                                        <a:cubicBezTo>
                                          <a:pt x="120" y="80"/>
                                          <a:pt x="123" y="85"/>
                                          <a:pt x="123" y="87"/>
                                        </a:cubicBezTo>
                                        <a:cubicBezTo>
                                          <a:pt x="122" y="86"/>
                                          <a:pt x="121" y="86"/>
                                          <a:pt x="120" y="84"/>
                                        </a:cubicBezTo>
                                        <a:cubicBezTo>
                                          <a:pt x="120" y="84"/>
                                          <a:pt x="120" y="85"/>
                                          <a:pt x="120" y="85"/>
                                        </a:cubicBezTo>
                                        <a:cubicBezTo>
                                          <a:pt x="114" y="76"/>
                                          <a:pt x="117" y="61"/>
                                          <a:pt x="119" y="52"/>
                                        </a:cubicBezTo>
                                        <a:cubicBezTo>
                                          <a:pt x="118" y="51"/>
                                          <a:pt x="118" y="51"/>
                                          <a:pt x="118" y="51"/>
                                        </a:cubicBezTo>
                                        <a:close/>
                                        <a:moveTo>
                                          <a:pt x="100" y="41"/>
                                        </a:moveTo>
                                        <a:cubicBezTo>
                                          <a:pt x="99" y="42"/>
                                          <a:pt x="99" y="41"/>
                                          <a:pt x="99" y="41"/>
                                        </a:cubicBezTo>
                                        <a:cubicBezTo>
                                          <a:pt x="99" y="40"/>
                                          <a:pt x="99" y="41"/>
                                          <a:pt x="100" y="41"/>
                                        </a:cubicBezTo>
                                        <a:close/>
                                        <a:moveTo>
                                          <a:pt x="96" y="38"/>
                                        </a:move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7" y="39"/>
                                        </a:cubicBezTo>
                                        <a:cubicBezTo>
                                          <a:pt x="96" y="39"/>
                                          <a:pt x="97" y="38"/>
                                          <a:pt x="96" y="38"/>
                                        </a:cubicBezTo>
                                        <a:cubicBezTo>
                                          <a:pt x="96" y="38"/>
                                          <a:pt x="96" y="38"/>
                                          <a:pt x="96" y="38"/>
                                        </a:cubicBezTo>
                                        <a:close/>
                                        <a:moveTo>
                                          <a:pt x="92" y="35"/>
                                        </a:moveTo>
                                        <a:cubicBezTo>
                                          <a:pt x="91" y="35"/>
                                          <a:pt x="91" y="35"/>
                                          <a:pt x="90" y="34"/>
                                        </a:cubicBezTo>
                                        <a:cubicBezTo>
                                          <a:pt x="91" y="34"/>
                                          <a:pt x="91" y="35"/>
                                          <a:pt x="92" y="35"/>
                                        </a:cubicBezTo>
                                        <a:close/>
                                        <a:moveTo>
                                          <a:pt x="70" y="29"/>
                                        </a:moveTo>
                                        <a:cubicBezTo>
                                          <a:pt x="73" y="32"/>
                                          <a:pt x="76" y="37"/>
                                          <a:pt x="79" y="39"/>
                                        </a:cubicBezTo>
                                        <a:cubicBezTo>
                                          <a:pt x="76" y="36"/>
                                          <a:pt x="74" y="31"/>
                                          <a:pt x="70" y="28"/>
                                        </a:cubicBezTo>
                                        <a:cubicBezTo>
                                          <a:pt x="74" y="29"/>
                                          <a:pt x="77" y="34"/>
                                          <a:pt x="80" y="37"/>
                                        </a:cubicBezTo>
                                        <a:cubicBezTo>
                                          <a:pt x="77" y="33"/>
                                          <a:pt x="75" y="30"/>
                                          <a:pt x="71" y="27"/>
                                        </a:cubicBezTo>
                                        <a:cubicBezTo>
                                          <a:pt x="73" y="26"/>
                                          <a:pt x="75" y="27"/>
                                          <a:pt x="76" y="28"/>
                                        </a:cubicBezTo>
                                        <a:cubicBezTo>
                                          <a:pt x="91" y="33"/>
                                          <a:pt x="101" y="44"/>
                                          <a:pt x="110" y="54"/>
                                        </a:cubicBezTo>
                                        <a:cubicBezTo>
                                          <a:pt x="112" y="57"/>
                                          <a:pt x="116" y="58"/>
                                          <a:pt x="115" y="61"/>
                                        </a:cubicBezTo>
                                        <a:cubicBezTo>
                                          <a:pt x="115" y="61"/>
                                          <a:pt x="115" y="61"/>
                                          <a:pt x="116" y="61"/>
                                        </a:cubicBezTo>
                                        <a:cubicBezTo>
                                          <a:pt x="115" y="62"/>
                                          <a:pt x="115" y="64"/>
                                          <a:pt x="116" y="65"/>
                                        </a:cubicBezTo>
                                        <a:cubicBezTo>
                                          <a:pt x="115" y="65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5" y="64"/>
                                          <a:pt x="115" y="65"/>
                                          <a:pt x="115" y="65"/>
                                        </a:cubicBezTo>
                                        <a:cubicBezTo>
                                          <a:pt x="113" y="62"/>
                                          <a:pt x="111" y="58"/>
                                          <a:pt x="108" y="55"/>
                                        </a:cubicBezTo>
                                        <a:cubicBezTo>
                                          <a:pt x="110" y="60"/>
                                          <a:pt x="115" y="63"/>
                                          <a:pt x="115" y="68"/>
                                        </a:cubicBezTo>
                                        <a:cubicBezTo>
                                          <a:pt x="113" y="65"/>
                                          <a:pt x="111" y="63"/>
                                          <a:pt x="110" y="60"/>
                                        </a:cubicBezTo>
                                        <a:cubicBezTo>
                                          <a:pt x="110" y="64"/>
                                          <a:pt x="116" y="68"/>
                                          <a:pt x="114" y="73"/>
                                        </a:cubicBezTo>
                                        <a:cubicBezTo>
                                          <a:pt x="110" y="66"/>
                                          <a:pt x="107" y="58"/>
                                          <a:pt x="102" y="53"/>
                                        </a:cubicBezTo>
                                        <a:cubicBezTo>
                                          <a:pt x="102" y="53"/>
                                          <a:pt x="102" y="53"/>
                                          <a:pt x="102" y="53"/>
                                        </a:cubicBezTo>
                                        <a:cubicBezTo>
                                          <a:pt x="106" y="61"/>
                                          <a:pt x="112" y="68"/>
                                          <a:pt x="114" y="77"/>
                                        </a:cubicBezTo>
                                        <a:cubicBezTo>
                                          <a:pt x="110" y="68"/>
                                          <a:pt x="106" y="60"/>
                                          <a:pt x="101" y="52"/>
                                        </a:cubicBezTo>
                                        <a:cubicBezTo>
                                          <a:pt x="101" y="51"/>
                                          <a:pt x="101" y="52"/>
                                          <a:pt x="102" y="52"/>
                                        </a:cubicBezTo>
                                        <a:cubicBezTo>
                                          <a:pt x="101" y="51"/>
                                          <a:pt x="100" y="50"/>
                                          <a:pt x="98" y="48"/>
                                        </a:cubicBezTo>
                                        <a:cubicBezTo>
                                          <a:pt x="104" y="59"/>
                                          <a:pt x="112" y="70"/>
                                          <a:pt x="115" y="83"/>
                                        </a:cubicBezTo>
                                        <a:cubicBezTo>
                                          <a:pt x="109" y="73"/>
                                          <a:pt x="103" y="62"/>
                                          <a:pt x="95" y="54"/>
                                        </a:cubicBezTo>
                                        <a:cubicBezTo>
                                          <a:pt x="102" y="63"/>
                                          <a:pt x="109" y="73"/>
                                          <a:pt x="113" y="83"/>
                                        </a:cubicBezTo>
                                        <a:cubicBezTo>
                                          <a:pt x="113" y="84"/>
                                          <a:pt x="113" y="84"/>
                                          <a:pt x="112" y="84"/>
                                        </a:cubicBezTo>
                                        <a:cubicBezTo>
                                          <a:pt x="109" y="78"/>
                                          <a:pt x="106" y="72"/>
                                          <a:pt x="102" y="66"/>
                                        </a:cubicBezTo>
                                        <a:cubicBezTo>
                                          <a:pt x="105" y="72"/>
                                          <a:pt x="109" y="78"/>
                                          <a:pt x="112" y="84"/>
                                        </a:cubicBezTo>
                                        <a:cubicBezTo>
                                          <a:pt x="108" y="82"/>
                                          <a:pt x="106" y="76"/>
                                          <a:pt x="103" y="72"/>
                                        </a:cubicBezTo>
                                        <a:cubicBezTo>
                                          <a:pt x="104" y="74"/>
                                          <a:pt x="105" y="77"/>
                                          <a:pt x="107" y="79"/>
                                        </a:cubicBezTo>
                                        <a:cubicBezTo>
                                          <a:pt x="108" y="81"/>
                                          <a:pt x="109" y="83"/>
                                          <a:pt x="111" y="85"/>
                                        </a:cubicBezTo>
                                        <a:cubicBezTo>
                                          <a:pt x="109" y="83"/>
                                          <a:pt x="108" y="81"/>
                                          <a:pt x="107" y="79"/>
                                        </a:cubicBezTo>
                                        <a:cubicBezTo>
                                          <a:pt x="96" y="62"/>
                                          <a:pt x="81" y="48"/>
                                          <a:pt x="70" y="31"/>
                                        </a:cubicBezTo>
                                        <a:cubicBezTo>
                                          <a:pt x="70" y="30"/>
                                          <a:pt x="70" y="30"/>
                                          <a:pt x="70" y="29"/>
                                        </a:cubicBezTo>
                                        <a:close/>
                                        <a:moveTo>
                                          <a:pt x="109" y="87"/>
                                        </a:moveTo>
                                        <a:cubicBezTo>
                                          <a:pt x="108" y="85"/>
                                          <a:pt x="106" y="84"/>
                                          <a:pt x="106" y="82"/>
                                        </a:cubicBezTo>
                                        <a:cubicBezTo>
                                          <a:pt x="107" y="83"/>
                                          <a:pt x="109" y="85"/>
                                          <a:pt x="109" y="87"/>
                                        </a:cubicBezTo>
                                        <a:close/>
                                        <a:moveTo>
                                          <a:pt x="74" y="54"/>
                                        </a:moveTo>
                                        <a:cubicBezTo>
                                          <a:pt x="74" y="53"/>
                                          <a:pt x="74" y="54"/>
                                          <a:pt x="74" y="54"/>
                                        </a:cubicBezTo>
                                        <a:cubicBezTo>
                                          <a:pt x="73" y="51"/>
                                          <a:pt x="71" y="49"/>
                                          <a:pt x="71" y="45"/>
                                        </a:cubicBezTo>
                                        <a:cubicBezTo>
                                          <a:pt x="73" y="47"/>
                                          <a:pt x="73" y="49"/>
                                          <a:pt x="75" y="51"/>
                                        </a:cubicBezTo>
                                        <a:cubicBezTo>
                                          <a:pt x="70" y="46"/>
                                          <a:pt x="71" y="40"/>
                                          <a:pt x="70" y="32"/>
                                        </a:cubicBezTo>
                                        <a:cubicBezTo>
                                          <a:pt x="77" y="45"/>
                                          <a:pt x="88" y="55"/>
                                          <a:pt x="97" y="67"/>
                                        </a:cubicBezTo>
                                        <a:cubicBezTo>
                                          <a:pt x="97" y="69"/>
                                          <a:pt x="100" y="72"/>
                                          <a:pt x="101" y="75"/>
                                        </a:cubicBezTo>
                                        <a:cubicBezTo>
                                          <a:pt x="98" y="71"/>
                                          <a:pt x="95" y="67"/>
                                          <a:pt x="92" y="62"/>
                                        </a:cubicBezTo>
                                        <a:cubicBezTo>
                                          <a:pt x="97" y="71"/>
                                          <a:pt x="104" y="79"/>
                                          <a:pt x="109" y="88"/>
                                        </a:cubicBezTo>
                                        <a:cubicBezTo>
                                          <a:pt x="103" y="81"/>
                                          <a:pt x="97" y="74"/>
                                          <a:pt x="92" y="67"/>
                                        </a:cubicBezTo>
                                        <a:cubicBezTo>
                                          <a:pt x="96" y="75"/>
                                          <a:pt x="103" y="82"/>
                                          <a:pt x="108" y="90"/>
                                        </a:cubicBezTo>
                                        <a:cubicBezTo>
                                          <a:pt x="101" y="82"/>
                                          <a:pt x="93" y="75"/>
                                          <a:pt x="87" y="66"/>
                                        </a:cubicBezTo>
                                        <a:cubicBezTo>
                                          <a:pt x="92" y="76"/>
                                          <a:pt x="101" y="83"/>
                                          <a:pt x="107" y="91"/>
                                        </a:cubicBezTo>
                                        <a:cubicBezTo>
                                          <a:pt x="97" y="82"/>
                                          <a:pt x="86" y="72"/>
                                          <a:pt x="80" y="60"/>
                                        </a:cubicBezTo>
                                        <a:cubicBezTo>
                                          <a:pt x="86" y="74"/>
                                          <a:pt x="98" y="82"/>
                                          <a:pt x="107" y="94"/>
                                        </a:cubicBezTo>
                                        <a:cubicBezTo>
                                          <a:pt x="103" y="90"/>
                                          <a:pt x="98" y="85"/>
                                          <a:pt x="94" y="81"/>
                                        </a:cubicBezTo>
                                        <a:cubicBezTo>
                                          <a:pt x="98" y="86"/>
                                          <a:pt x="104" y="91"/>
                                          <a:pt x="108" y="96"/>
                                        </a:cubicBezTo>
                                        <a:cubicBezTo>
                                          <a:pt x="103" y="93"/>
                                          <a:pt x="98" y="88"/>
                                          <a:pt x="94" y="84"/>
                                        </a:cubicBezTo>
                                        <a:cubicBezTo>
                                          <a:pt x="97" y="89"/>
                                          <a:pt x="104" y="93"/>
                                          <a:pt x="108" y="99"/>
                                        </a:cubicBezTo>
                                        <a:cubicBezTo>
                                          <a:pt x="105" y="97"/>
                                          <a:pt x="102" y="94"/>
                                          <a:pt x="99" y="91"/>
                                        </a:cubicBezTo>
                                        <a:cubicBezTo>
                                          <a:pt x="91" y="84"/>
                                          <a:pt x="83" y="76"/>
                                          <a:pt x="77" y="67"/>
                                        </a:cubicBezTo>
                                        <a:cubicBezTo>
                                          <a:pt x="79" y="71"/>
                                          <a:pt x="83" y="76"/>
                                          <a:pt x="86" y="80"/>
                                        </a:cubicBezTo>
                                        <a:cubicBezTo>
                                          <a:pt x="81" y="79"/>
                                          <a:pt x="78" y="72"/>
                                          <a:pt x="76" y="68"/>
                                        </a:cubicBezTo>
                                        <a:cubicBezTo>
                                          <a:pt x="77" y="72"/>
                                          <a:pt x="79" y="75"/>
                                          <a:pt x="81" y="78"/>
                                        </a:cubicBezTo>
                                        <a:cubicBezTo>
                                          <a:pt x="74" y="74"/>
                                          <a:pt x="73" y="62"/>
                                          <a:pt x="74" y="54"/>
                                        </a:cubicBezTo>
                                        <a:close/>
                                        <a:moveTo>
                                          <a:pt x="105" y="98"/>
                                        </a:moveTo>
                                        <a:cubicBezTo>
                                          <a:pt x="103" y="97"/>
                                          <a:pt x="102" y="94"/>
                                          <a:pt x="100" y="93"/>
                                        </a:cubicBezTo>
                                        <a:cubicBezTo>
                                          <a:pt x="102" y="94"/>
                                          <a:pt x="103" y="96"/>
                                          <a:pt x="105" y="98"/>
                                        </a:cubicBezTo>
                                        <a:close/>
                                        <a:moveTo>
                                          <a:pt x="57" y="84"/>
                                        </a:moveTo>
                                        <a:cubicBezTo>
                                          <a:pt x="60" y="89"/>
                                          <a:pt x="63" y="93"/>
                                          <a:pt x="67" y="98"/>
                                        </a:cubicBezTo>
                                        <a:cubicBezTo>
                                          <a:pt x="61" y="90"/>
                                          <a:pt x="56" y="82"/>
                                          <a:pt x="53" y="72"/>
                                        </a:cubicBezTo>
                                        <a:cubicBezTo>
                                          <a:pt x="54" y="72"/>
                                          <a:pt x="54" y="73"/>
                                          <a:pt x="54" y="73"/>
                                        </a:cubicBezTo>
                                        <a:cubicBezTo>
                                          <a:pt x="57" y="75"/>
                                          <a:pt x="60" y="79"/>
                                          <a:pt x="63" y="81"/>
                                        </a:cubicBezTo>
                                        <a:cubicBezTo>
                                          <a:pt x="60" y="78"/>
                                          <a:pt x="56" y="75"/>
                                          <a:pt x="54" y="71"/>
                                        </a:cubicBezTo>
                                        <a:cubicBezTo>
                                          <a:pt x="59" y="74"/>
                                          <a:pt x="63" y="78"/>
                                          <a:pt x="68" y="81"/>
                                        </a:cubicBezTo>
                                        <a:cubicBezTo>
                                          <a:pt x="64" y="78"/>
                                          <a:pt x="60" y="75"/>
                                          <a:pt x="56" y="71"/>
                                        </a:cubicBezTo>
                                        <a:cubicBezTo>
                                          <a:pt x="61" y="73"/>
                                          <a:pt x="64" y="75"/>
                                          <a:pt x="68" y="77"/>
                                        </a:cubicBezTo>
                                        <a:cubicBezTo>
                                          <a:pt x="65" y="75"/>
                                          <a:pt x="60" y="73"/>
                                          <a:pt x="57" y="70"/>
                                        </a:cubicBezTo>
                                        <a:cubicBezTo>
                                          <a:pt x="79" y="77"/>
                                          <a:pt x="96" y="90"/>
                                          <a:pt x="108" y="107"/>
                                        </a:cubicBezTo>
                                        <a:cubicBezTo>
                                          <a:pt x="106" y="105"/>
                                          <a:pt x="103" y="102"/>
                                          <a:pt x="100" y="100"/>
                                        </a:cubicBezTo>
                                        <a:cubicBezTo>
                                          <a:pt x="102" y="101"/>
                                          <a:pt x="104" y="104"/>
                                          <a:pt x="106" y="105"/>
                                        </a:cubicBezTo>
                                        <a:cubicBezTo>
                                          <a:pt x="106" y="107"/>
                                          <a:pt x="110" y="108"/>
                                          <a:pt x="109" y="111"/>
                                        </a:cubicBezTo>
                                        <a:cubicBezTo>
                                          <a:pt x="106" y="107"/>
                                          <a:pt x="103" y="103"/>
                                          <a:pt x="99" y="99"/>
                                        </a:cubicBezTo>
                                        <a:cubicBezTo>
                                          <a:pt x="102" y="104"/>
                                          <a:pt x="108" y="108"/>
                                          <a:pt x="110" y="115"/>
                                        </a:cubicBezTo>
                                        <a:cubicBezTo>
                                          <a:pt x="103" y="106"/>
                                          <a:pt x="97" y="96"/>
                                          <a:pt x="86" y="91"/>
                                        </a:cubicBezTo>
                                        <a:cubicBezTo>
                                          <a:pt x="97" y="97"/>
                                          <a:pt x="104" y="107"/>
                                          <a:pt x="111" y="118"/>
                                        </a:cubicBezTo>
                                        <a:cubicBezTo>
                                          <a:pt x="106" y="112"/>
                                          <a:pt x="102" y="106"/>
                                          <a:pt x="97" y="101"/>
                                        </a:cubicBezTo>
                                        <a:cubicBezTo>
                                          <a:pt x="104" y="110"/>
                                          <a:pt x="111" y="118"/>
                                          <a:pt x="117" y="127"/>
                                        </a:cubicBezTo>
                                        <a:cubicBezTo>
                                          <a:pt x="109" y="119"/>
                                          <a:pt x="103" y="109"/>
                                          <a:pt x="94" y="102"/>
                                        </a:cubicBezTo>
                                        <a:cubicBezTo>
                                          <a:pt x="103" y="111"/>
                                          <a:pt x="111" y="121"/>
                                          <a:pt x="119" y="131"/>
                                        </a:cubicBezTo>
                                        <a:cubicBezTo>
                                          <a:pt x="118" y="131"/>
                                          <a:pt x="117" y="129"/>
                                          <a:pt x="116" y="129"/>
                                        </a:cubicBezTo>
                                        <a:cubicBezTo>
                                          <a:pt x="113" y="124"/>
                                          <a:pt x="106" y="119"/>
                                          <a:pt x="101" y="114"/>
                                        </a:cubicBezTo>
                                        <a:cubicBezTo>
                                          <a:pt x="104" y="117"/>
                                          <a:pt x="108" y="121"/>
                                          <a:pt x="112" y="124"/>
                                        </a:cubicBezTo>
                                        <a:cubicBezTo>
                                          <a:pt x="113" y="127"/>
                                          <a:pt x="117" y="130"/>
                                          <a:pt x="119" y="133"/>
                                        </a:cubicBezTo>
                                        <a:cubicBezTo>
                                          <a:pt x="113" y="128"/>
                                          <a:pt x="108" y="123"/>
                                          <a:pt x="103" y="117"/>
                                        </a:cubicBezTo>
                                        <a:cubicBezTo>
                                          <a:pt x="108" y="124"/>
                                          <a:pt x="115" y="130"/>
                                          <a:pt x="121" y="136"/>
                                        </a:cubicBezTo>
                                        <a:cubicBezTo>
                                          <a:pt x="110" y="128"/>
                                          <a:pt x="100" y="117"/>
                                          <a:pt x="90" y="107"/>
                                        </a:cubicBezTo>
                                        <a:cubicBezTo>
                                          <a:pt x="90" y="107"/>
                                          <a:pt x="90" y="107"/>
                                          <a:pt x="90" y="107"/>
                                        </a:cubicBezTo>
                                        <a:cubicBezTo>
                                          <a:pt x="99" y="117"/>
                                          <a:pt x="109" y="128"/>
                                          <a:pt x="120" y="136"/>
                                        </a:cubicBezTo>
                                        <a:cubicBezTo>
                                          <a:pt x="120" y="137"/>
                                          <a:pt x="122" y="137"/>
                                          <a:pt x="122" y="138"/>
                                        </a:cubicBezTo>
                                        <a:cubicBezTo>
                                          <a:pt x="104" y="128"/>
                                          <a:pt x="93" y="111"/>
                                          <a:pt x="78" y="97"/>
                                        </a:cubicBezTo>
                                        <a:cubicBezTo>
                                          <a:pt x="91" y="110"/>
                                          <a:pt x="102" y="126"/>
                                          <a:pt x="118" y="137"/>
                                        </a:cubicBezTo>
                                        <a:cubicBezTo>
                                          <a:pt x="106" y="130"/>
                                          <a:pt x="96" y="119"/>
                                          <a:pt x="86" y="110"/>
                                        </a:cubicBezTo>
                                        <a:cubicBezTo>
                                          <a:pt x="92" y="117"/>
                                          <a:pt x="99" y="122"/>
                                          <a:pt x="104" y="128"/>
                                        </a:cubicBezTo>
                                        <a:cubicBezTo>
                                          <a:pt x="106" y="130"/>
                                          <a:pt x="108" y="131"/>
                                          <a:pt x="110" y="133"/>
                                        </a:cubicBezTo>
                                        <a:cubicBezTo>
                                          <a:pt x="111" y="133"/>
                                          <a:pt x="113" y="134"/>
                                          <a:pt x="114" y="135"/>
                                        </a:cubicBezTo>
                                        <a:cubicBezTo>
                                          <a:pt x="113" y="134"/>
                                          <a:pt x="112" y="134"/>
                                          <a:pt x="110" y="133"/>
                                        </a:cubicBezTo>
                                        <a:cubicBezTo>
                                          <a:pt x="110" y="133"/>
                                          <a:pt x="110" y="133"/>
                                          <a:pt x="110" y="133"/>
                                        </a:cubicBezTo>
                                        <a:cubicBezTo>
                                          <a:pt x="103" y="129"/>
                                          <a:pt x="97" y="122"/>
                                          <a:pt x="91" y="117"/>
                                        </a:cubicBezTo>
                                        <a:cubicBezTo>
                                          <a:pt x="92" y="120"/>
                                          <a:pt x="96" y="122"/>
                                          <a:pt x="98" y="124"/>
                                        </a:cubicBezTo>
                                        <a:cubicBezTo>
                                          <a:pt x="101" y="127"/>
                                          <a:pt x="104" y="130"/>
                                          <a:pt x="108" y="133"/>
                                        </a:cubicBezTo>
                                        <a:cubicBezTo>
                                          <a:pt x="100" y="130"/>
                                          <a:pt x="94" y="122"/>
                                          <a:pt x="88" y="117"/>
                                        </a:cubicBezTo>
                                        <a:cubicBezTo>
                                          <a:pt x="91" y="121"/>
                                          <a:pt x="96" y="126"/>
                                          <a:pt x="101" y="130"/>
                                        </a:cubicBezTo>
                                        <a:cubicBezTo>
                                          <a:pt x="92" y="125"/>
                                          <a:pt x="85" y="117"/>
                                          <a:pt x="78" y="111"/>
                                        </a:cubicBezTo>
                                        <a:cubicBezTo>
                                          <a:pt x="79" y="113"/>
                                          <a:pt x="81" y="114"/>
                                          <a:pt x="83" y="116"/>
                                        </a:cubicBezTo>
                                        <a:cubicBezTo>
                                          <a:pt x="83" y="116"/>
                                          <a:pt x="83" y="116"/>
                                          <a:pt x="83" y="116"/>
                                        </a:cubicBezTo>
                                        <a:cubicBezTo>
                                          <a:pt x="86" y="119"/>
                                          <a:pt x="89" y="123"/>
                                          <a:pt x="93" y="126"/>
                                        </a:cubicBezTo>
                                        <a:cubicBezTo>
                                          <a:pt x="86" y="123"/>
                                          <a:pt x="82" y="117"/>
                                          <a:pt x="77" y="112"/>
                                        </a:cubicBezTo>
                                        <a:cubicBezTo>
                                          <a:pt x="81" y="116"/>
                                          <a:pt x="84" y="122"/>
                                          <a:pt x="90" y="125"/>
                                        </a:cubicBezTo>
                                        <a:cubicBezTo>
                                          <a:pt x="82" y="122"/>
                                          <a:pt x="76" y="114"/>
                                          <a:pt x="70" y="107"/>
                                        </a:cubicBezTo>
                                        <a:cubicBezTo>
                                          <a:pt x="74" y="114"/>
                                          <a:pt x="80" y="120"/>
                                          <a:pt x="86" y="125"/>
                                        </a:cubicBezTo>
                                        <a:cubicBezTo>
                                          <a:pt x="79" y="123"/>
                                          <a:pt x="76" y="117"/>
                                          <a:pt x="71" y="113"/>
                                        </a:cubicBezTo>
                                        <a:cubicBezTo>
                                          <a:pt x="74" y="117"/>
                                          <a:pt x="78" y="121"/>
                                          <a:pt x="83" y="125"/>
                                        </a:cubicBezTo>
                                        <a:cubicBezTo>
                                          <a:pt x="80" y="126"/>
                                          <a:pt x="79" y="123"/>
                                          <a:pt x="77" y="122"/>
                                        </a:cubicBezTo>
                                        <a:cubicBezTo>
                                          <a:pt x="77" y="123"/>
                                          <a:pt x="79" y="124"/>
                                          <a:pt x="80" y="125"/>
                                        </a:cubicBezTo>
                                        <a:cubicBezTo>
                                          <a:pt x="77" y="126"/>
                                          <a:pt x="74" y="121"/>
                                          <a:pt x="73" y="118"/>
                                        </a:cubicBezTo>
                                        <a:cubicBezTo>
                                          <a:pt x="67" y="110"/>
                                          <a:pt x="61" y="101"/>
                                          <a:pt x="58" y="91"/>
                                        </a:cubicBezTo>
                                        <a:cubicBezTo>
                                          <a:pt x="61" y="96"/>
                                          <a:pt x="64" y="100"/>
                                          <a:pt x="68" y="105"/>
                                        </a:cubicBezTo>
                                        <a:cubicBezTo>
                                          <a:pt x="64" y="98"/>
                                          <a:pt x="58" y="93"/>
                                          <a:pt x="57" y="84"/>
                                        </a:cubicBezTo>
                                        <a:close/>
                                        <a:moveTo>
                                          <a:pt x="126" y="148"/>
                                        </a:moveTo>
                                        <a:cubicBezTo>
                                          <a:pt x="126" y="149"/>
                                          <a:pt x="126" y="149"/>
                                          <a:pt x="126" y="149"/>
                                        </a:cubicBezTo>
                                        <a:cubicBezTo>
                                          <a:pt x="125" y="149"/>
                                          <a:pt x="125" y="148"/>
                                          <a:pt x="124" y="148"/>
                                        </a:cubicBezTo>
                                        <a:cubicBezTo>
                                          <a:pt x="124" y="149"/>
                                          <a:pt x="125" y="150"/>
                                          <a:pt x="125" y="150"/>
                                        </a:cubicBezTo>
                                        <a:cubicBezTo>
                                          <a:pt x="125" y="150"/>
                                          <a:pt x="125" y="150"/>
                                          <a:pt x="124" y="150"/>
                                        </a:cubicBezTo>
                                        <a:cubicBezTo>
                                          <a:pt x="124" y="150"/>
                                          <a:pt x="123" y="150"/>
                                          <a:pt x="123" y="149"/>
                                        </a:cubicBezTo>
                                        <a:cubicBezTo>
                                          <a:pt x="122" y="150"/>
                                          <a:pt x="122" y="150"/>
                                          <a:pt x="122" y="150"/>
                                        </a:cubicBezTo>
                                        <a:cubicBezTo>
                                          <a:pt x="123" y="152"/>
                                          <a:pt x="128" y="153"/>
                                          <a:pt x="129" y="156"/>
                                        </a:cubicBezTo>
                                        <a:cubicBezTo>
                                          <a:pt x="128" y="155"/>
                                          <a:pt x="126" y="154"/>
                                          <a:pt x="124" y="153"/>
                                        </a:cubicBezTo>
                                        <a:cubicBezTo>
                                          <a:pt x="126" y="155"/>
                                          <a:pt x="129" y="156"/>
                                          <a:pt x="130" y="159"/>
                                        </a:cubicBezTo>
                                        <a:cubicBezTo>
                                          <a:pt x="128" y="157"/>
                                          <a:pt x="126" y="155"/>
                                          <a:pt x="123" y="154"/>
                                        </a:cubicBezTo>
                                        <a:cubicBezTo>
                                          <a:pt x="123" y="154"/>
                                          <a:pt x="124" y="154"/>
                                          <a:pt x="124" y="154"/>
                                        </a:cubicBezTo>
                                        <a:cubicBezTo>
                                          <a:pt x="123" y="154"/>
                                          <a:pt x="122" y="153"/>
                                          <a:pt x="121" y="153"/>
                                        </a:cubicBezTo>
                                        <a:cubicBezTo>
                                          <a:pt x="124" y="156"/>
                                          <a:pt x="129" y="159"/>
                                          <a:pt x="132" y="162"/>
                                        </a:cubicBezTo>
                                        <a:cubicBezTo>
                                          <a:pt x="128" y="159"/>
                                          <a:pt x="123" y="157"/>
                                          <a:pt x="120" y="154"/>
                                        </a:cubicBezTo>
                                        <a:cubicBezTo>
                                          <a:pt x="118" y="153"/>
                                          <a:pt x="116" y="150"/>
                                          <a:pt x="114" y="151"/>
                                        </a:cubicBezTo>
                                        <a:cubicBezTo>
                                          <a:pt x="120" y="155"/>
                                          <a:pt x="124" y="158"/>
                                          <a:pt x="130" y="162"/>
                                        </a:cubicBezTo>
                                        <a:cubicBezTo>
                                          <a:pt x="129" y="162"/>
                                          <a:pt x="129" y="162"/>
                                          <a:pt x="129" y="162"/>
                                        </a:cubicBezTo>
                                        <a:cubicBezTo>
                                          <a:pt x="129" y="163"/>
                                          <a:pt x="131" y="163"/>
                                          <a:pt x="130" y="164"/>
                                        </a:cubicBezTo>
                                        <a:cubicBezTo>
                                          <a:pt x="127" y="161"/>
                                          <a:pt x="123" y="158"/>
                                          <a:pt x="119" y="155"/>
                                        </a:cubicBezTo>
                                        <a:cubicBezTo>
                                          <a:pt x="119" y="155"/>
                                          <a:pt x="119" y="155"/>
                                          <a:pt x="119" y="155"/>
                                        </a:cubicBezTo>
                                        <a:cubicBezTo>
                                          <a:pt x="121" y="158"/>
                                          <a:pt x="124" y="159"/>
                                          <a:pt x="127" y="161"/>
                                        </a:cubicBezTo>
                                        <a:cubicBezTo>
                                          <a:pt x="129" y="164"/>
                                          <a:pt x="134" y="168"/>
                                          <a:pt x="137" y="171"/>
                                        </a:cubicBezTo>
                                        <a:cubicBezTo>
                                          <a:pt x="134" y="169"/>
                                          <a:pt x="132" y="167"/>
                                          <a:pt x="129" y="165"/>
                                        </a:cubicBezTo>
                                        <a:cubicBezTo>
                                          <a:pt x="129" y="165"/>
                                          <a:pt x="129" y="165"/>
                                          <a:pt x="128" y="165"/>
                                        </a:cubicBezTo>
                                        <a:cubicBezTo>
                                          <a:pt x="128" y="164"/>
                                          <a:pt x="126" y="164"/>
                                          <a:pt x="126" y="163"/>
                                        </a:cubicBezTo>
                                        <a:cubicBezTo>
                                          <a:pt x="124" y="163"/>
                                          <a:pt x="123" y="161"/>
                                          <a:pt x="121" y="161"/>
                                        </a:cubicBezTo>
                                        <a:cubicBezTo>
                                          <a:pt x="126" y="164"/>
                                          <a:pt x="130" y="168"/>
                                          <a:pt x="133" y="172"/>
                                        </a:cubicBezTo>
                                        <a:cubicBezTo>
                                          <a:pt x="131" y="171"/>
                                          <a:pt x="129" y="167"/>
                                          <a:pt x="127" y="167"/>
                                        </a:cubicBezTo>
                                        <a:cubicBezTo>
                                          <a:pt x="124" y="164"/>
                                          <a:pt x="122" y="162"/>
                                          <a:pt x="119" y="161"/>
                                        </a:cubicBezTo>
                                        <a:cubicBezTo>
                                          <a:pt x="122" y="163"/>
                                          <a:pt x="125" y="166"/>
                                          <a:pt x="128" y="169"/>
                                        </a:cubicBezTo>
                                        <a:cubicBezTo>
                                          <a:pt x="126" y="168"/>
                                          <a:pt x="125" y="167"/>
                                          <a:pt x="123" y="166"/>
                                        </a:cubicBezTo>
                                        <a:cubicBezTo>
                                          <a:pt x="123" y="165"/>
                                          <a:pt x="121" y="164"/>
                                          <a:pt x="119" y="163"/>
                                        </a:cubicBezTo>
                                        <a:cubicBezTo>
                                          <a:pt x="119" y="163"/>
                                          <a:pt x="119" y="163"/>
                                          <a:pt x="119" y="163"/>
                                        </a:cubicBezTo>
                                        <a:cubicBezTo>
                                          <a:pt x="120" y="165"/>
                                          <a:pt x="121" y="165"/>
                                          <a:pt x="122" y="166"/>
                                        </a:cubicBezTo>
                                        <a:cubicBezTo>
                                          <a:pt x="121" y="166"/>
                                          <a:pt x="121" y="165"/>
                                          <a:pt x="120" y="165"/>
                                        </a:cubicBezTo>
                                        <a:cubicBezTo>
                                          <a:pt x="121" y="166"/>
                                          <a:pt x="123" y="167"/>
                                          <a:pt x="124" y="168"/>
                                        </a:cubicBezTo>
                                        <a:cubicBezTo>
                                          <a:pt x="123" y="169"/>
                                          <a:pt x="122" y="167"/>
                                          <a:pt x="121" y="167"/>
                                        </a:cubicBezTo>
                                        <a:cubicBezTo>
                                          <a:pt x="122" y="168"/>
                                          <a:pt x="122" y="168"/>
                                          <a:pt x="123" y="168"/>
                                        </a:cubicBezTo>
                                        <a:cubicBezTo>
                                          <a:pt x="121" y="168"/>
                                          <a:pt x="120" y="166"/>
                                          <a:pt x="118" y="166"/>
                                        </a:cubicBezTo>
                                        <a:cubicBezTo>
                                          <a:pt x="118" y="167"/>
                                          <a:pt x="120" y="167"/>
                                          <a:pt x="121" y="169"/>
                                        </a:cubicBezTo>
                                        <a:cubicBezTo>
                                          <a:pt x="117" y="168"/>
                                          <a:pt x="115" y="164"/>
                                          <a:pt x="111" y="163"/>
                                        </a:cubicBezTo>
                                        <a:cubicBezTo>
                                          <a:pt x="113" y="165"/>
                                          <a:pt x="115" y="166"/>
                                          <a:pt x="117" y="167"/>
                                        </a:cubicBezTo>
                                        <a:cubicBezTo>
                                          <a:pt x="117" y="168"/>
                                          <a:pt x="117" y="167"/>
                                          <a:pt x="116" y="167"/>
                                        </a:cubicBezTo>
                                        <a:cubicBezTo>
                                          <a:pt x="116" y="167"/>
                                          <a:pt x="116" y="168"/>
                                          <a:pt x="116" y="168"/>
                                        </a:cubicBezTo>
                                        <a:cubicBezTo>
                                          <a:pt x="116" y="168"/>
                                          <a:pt x="116" y="169"/>
                                          <a:pt x="116" y="169"/>
                                        </a:cubicBezTo>
                                        <a:cubicBezTo>
                                          <a:pt x="114" y="168"/>
                                          <a:pt x="113" y="166"/>
                                          <a:pt x="111" y="165"/>
                                        </a:cubicBezTo>
                                        <a:cubicBezTo>
                                          <a:pt x="113" y="168"/>
                                          <a:pt x="119" y="170"/>
                                          <a:pt x="120" y="174"/>
                                        </a:cubicBezTo>
                                        <a:cubicBezTo>
                                          <a:pt x="115" y="172"/>
                                          <a:pt x="111" y="168"/>
                                          <a:pt x="107" y="165"/>
                                        </a:cubicBezTo>
                                        <a:cubicBezTo>
                                          <a:pt x="111" y="169"/>
                                          <a:pt x="115" y="171"/>
                                          <a:pt x="119" y="175"/>
                                        </a:cubicBezTo>
                                        <a:cubicBezTo>
                                          <a:pt x="117" y="174"/>
                                          <a:pt x="115" y="173"/>
                                          <a:pt x="113" y="171"/>
                                        </a:cubicBezTo>
                                        <a:cubicBezTo>
                                          <a:pt x="117" y="175"/>
                                          <a:pt x="122" y="178"/>
                                          <a:pt x="125" y="181"/>
                                        </a:cubicBezTo>
                                        <a:cubicBezTo>
                                          <a:pt x="120" y="177"/>
                                          <a:pt x="115" y="174"/>
                                          <a:pt x="110" y="170"/>
                                        </a:cubicBezTo>
                                        <a:cubicBezTo>
                                          <a:pt x="113" y="173"/>
                                          <a:pt x="117" y="176"/>
                                          <a:pt x="121" y="179"/>
                                        </a:cubicBezTo>
                                        <a:cubicBezTo>
                                          <a:pt x="121" y="179"/>
                                          <a:pt x="121" y="179"/>
                                          <a:pt x="120" y="179"/>
                                        </a:cubicBezTo>
                                        <a:cubicBezTo>
                                          <a:pt x="122" y="181"/>
                                          <a:pt x="123" y="182"/>
                                          <a:pt x="125" y="183"/>
                                        </a:cubicBezTo>
                                        <a:cubicBezTo>
                                          <a:pt x="127" y="185"/>
                                          <a:pt x="130" y="185"/>
                                          <a:pt x="131" y="187"/>
                                        </a:cubicBezTo>
                                        <a:cubicBezTo>
                                          <a:pt x="129" y="186"/>
                                          <a:pt x="128" y="185"/>
                                          <a:pt x="126" y="184"/>
                                        </a:cubicBezTo>
                                        <a:cubicBezTo>
                                          <a:pt x="126" y="186"/>
                                          <a:pt x="129" y="186"/>
                                          <a:pt x="130" y="188"/>
                                        </a:cubicBezTo>
                                        <a:cubicBezTo>
                                          <a:pt x="123" y="185"/>
                                          <a:pt x="120" y="180"/>
                                          <a:pt x="114" y="177"/>
                                        </a:cubicBezTo>
                                        <a:cubicBezTo>
                                          <a:pt x="99" y="166"/>
                                          <a:pt x="85" y="151"/>
                                          <a:pt x="77" y="133"/>
                                        </a:cubicBezTo>
                                        <a:cubicBezTo>
                                          <a:pt x="78" y="133"/>
                                          <a:pt x="78" y="133"/>
                                          <a:pt x="78" y="133"/>
                                        </a:cubicBezTo>
                                        <a:cubicBezTo>
                                          <a:pt x="78" y="132"/>
                                          <a:pt x="78" y="132"/>
                                          <a:pt x="78" y="132"/>
                                        </a:cubicBezTo>
                                        <a:cubicBezTo>
                                          <a:pt x="79" y="124"/>
                                          <a:pt x="92" y="127"/>
                                          <a:pt x="97" y="130"/>
                                        </a:cubicBezTo>
                                        <a:cubicBezTo>
                                          <a:pt x="106" y="137"/>
                                          <a:pt x="122" y="136"/>
                                          <a:pt x="126" y="148"/>
                                        </a:cubicBezTo>
                                        <a:cubicBezTo>
                                          <a:pt x="125" y="148"/>
                                          <a:pt x="125" y="147"/>
                                          <a:pt x="124" y="147"/>
                                        </a:cubicBezTo>
                                        <a:cubicBezTo>
                                          <a:pt x="124" y="148"/>
                                          <a:pt x="125" y="149"/>
                                          <a:pt x="126" y="148"/>
                                        </a:cubicBezTo>
                                        <a:close/>
                                        <a:moveTo>
                                          <a:pt x="132" y="165"/>
                                        </a:move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1" y="164"/>
                                        </a:cubicBezTo>
                                        <a:cubicBezTo>
                                          <a:pt x="131" y="164"/>
                                          <a:pt x="131" y="164"/>
                                          <a:pt x="132" y="165"/>
                                        </a:cubicBezTo>
                                        <a:close/>
                                        <a:moveTo>
                                          <a:pt x="134" y="193"/>
                                        </a:moveTo>
                                        <a:cubicBezTo>
                                          <a:pt x="133" y="193"/>
                                          <a:pt x="132" y="192"/>
                                          <a:pt x="131" y="191"/>
                                        </a:cubicBezTo>
                                        <a:cubicBezTo>
                                          <a:pt x="134" y="194"/>
                                          <a:pt x="138" y="195"/>
                                          <a:pt x="141" y="197"/>
                                        </a:cubicBezTo>
                                        <a:cubicBezTo>
                                          <a:pt x="138" y="196"/>
                                          <a:pt x="136" y="195"/>
                                          <a:pt x="133" y="194"/>
                                        </a:cubicBezTo>
                                        <a:cubicBezTo>
                                          <a:pt x="133" y="193"/>
                                          <a:pt x="134" y="194"/>
                                          <a:pt x="134" y="193"/>
                                        </a:cubicBezTo>
                                        <a:close/>
                                        <a:moveTo>
                                          <a:pt x="126" y="187"/>
                                        </a:moveTo>
                                        <a:cubicBezTo>
                                          <a:pt x="129" y="189"/>
                                          <a:pt x="133" y="190"/>
                                          <a:pt x="136" y="193"/>
                                        </a:cubicBezTo>
                                        <a:cubicBezTo>
                                          <a:pt x="132" y="191"/>
                                          <a:pt x="129" y="189"/>
                                          <a:pt x="126" y="187"/>
                                        </a:cubicBezTo>
                                        <a:close/>
                                        <a:moveTo>
                                          <a:pt x="97" y="176"/>
                                        </a:moveTo>
                                        <a:cubicBezTo>
                                          <a:pt x="97" y="175"/>
                                          <a:pt x="97" y="176"/>
                                          <a:pt x="97" y="175"/>
                                        </a:cubicBezTo>
                                        <a:cubicBezTo>
                                          <a:pt x="96" y="175"/>
                                          <a:pt x="95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3" y="175"/>
                                          <a:pt x="92" y="175"/>
                                          <a:pt x="92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1" y="174"/>
                                        </a:cubicBezTo>
                                        <a:cubicBezTo>
                                          <a:pt x="91" y="174"/>
                                          <a:pt x="91" y="174"/>
                                          <a:pt x="92" y="174"/>
                                        </a:cubicBezTo>
                                        <a:cubicBezTo>
                                          <a:pt x="92" y="174"/>
                                          <a:pt x="93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4" y="175"/>
                                          <a:pt x="94" y="175"/>
                                          <a:pt x="94" y="175"/>
                                        </a:cubicBezTo>
                                        <a:cubicBezTo>
                                          <a:pt x="99" y="175"/>
                                          <a:pt x="103" y="176"/>
                                          <a:pt x="107" y="177"/>
                                        </a:cubicBezTo>
                                        <a:cubicBezTo>
                                          <a:pt x="104" y="177"/>
                                          <a:pt x="100" y="176"/>
                                          <a:pt x="97" y="176"/>
                                        </a:cubicBezTo>
                                        <a:close/>
                                        <a:moveTo>
                                          <a:pt x="101" y="178"/>
                                        </a:moveTo>
                                        <a:cubicBezTo>
                                          <a:pt x="101" y="178"/>
                                          <a:pt x="102" y="178"/>
                                          <a:pt x="102" y="177"/>
                                        </a:cubicBezTo>
                                        <a:cubicBezTo>
                                          <a:pt x="102" y="177"/>
                                          <a:pt x="102" y="178"/>
                                          <a:pt x="102" y="178"/>
                                        </a:cubicBezTo>
                                        <a:cubicBezTo>
                                          <a:pt x="102" y="178"/>
                                          <a:pt x="102" y="178"/>
                                          <a:pt x="101" y="178"/>
                                        </a:cubicBezTo>
                                        <a:close/>
                                        <a:moveTo>
                                          <a:pt x="101" y="170"/>
                                        </a:moveTo>
                                        <a:cubicBezTo>
                                          <a:pt x="98" y="170"/>
                                          <a:pt x="97" y="169"/>
                                          <a:pt x="95" y="169"/>
                                        </a:cubicBezTo>
                                        <a:cubicBezTo>
                                          <a:pt x="97" y="168"/>
                                          <a:pt x="99" y="169"/>
                                          <a:pt x="101" y="170"/>
                                        </a:cubicBezTo>
                                        <a:close/>
                                        <a:moveTo>
                                          <a:pt x="94" y="166"/>
                                        </a:moveTo>
                                        <a:cubicBezTo>
                                          <a:pt x="94" y="165"/>
                                          <a:pt x="95" y="166"/>
                                          <a:pt x="95" y="166"/>
                                        </a:cubicBezTo>
                                        <a:cubicBezTo>
                                          <a:pt x="95" y="167"/>
                                          <a:pt x="94" y="166"/>
                                          <a:pt x="94" y="166"/>
                                        </a:cubicBezTo>
                                        <a:close/>
                                        <a:moveTo>
                                          <a:pt x="96" y="166"/>
                                        </a:moveTo>
                                        <a:cubicBezTo>
                                          <a:pt x="96" y="166"/>
                                          <a:pt x="96" y="166"/>
                                          <a:pt x="97" y="166"/>
                                        </a:cubicBezTo>
                                        <a:cubicBezTo>
                                          <a:pt x="96" y="167"/>
                                          <a:pt x="96" y="166"/>
                                          <a:pt x="96" y="166"/>
                                        </a:cubicBezTo>
                                        <a:close/>
                                        <a:moveTo>
                                          <a:pt x="101" y="171"/>
                                        </a:moveTo>
                                        <a:cubicBezTo>
                                          <a:pt x="100" y="171"/>
                                          <a:pt x="100" y="171"/>
                                          <a:pt x="99" y="171"/>
                                        </a:cubicBezTo>
                                        <a:cubicBezTo>
                                          <a:pt x="100" y="171"/>
                                          <a:pt x="101" y="171"/>
                                          <a:pt x="101" y="171"/>
                                        </a:cubicBezTo>
                                        <a:close/>
                                        <a:moveTo>
                                          <a:pt x="99" y="171"/>
                                        </a:moveTo>
                                        <a:cubicBezTo>
                                          <a:pt x="99" y="171"/>
                                          <a:pt x="98" y="171"/>
                                          <a:pt x="98" y="171"/>
                                        </a:cubicBezTo>
                                        <a:cubicBezTo>
                                          <a:pt x="98" y="170"/>
                                          <a:pt x="99" y="171"/>
                                          <a:pt x="99" y="171"/>
                                        </a:cubicBezTo>
                                        <a:close/>
                                        <a:moveTo>
                                          <a:pt x="103" y="174"/>
                                        </a:moveTo>
                                        <a:cubicBezTo>
                                          <a:pt x="101" y="174"/>
                                          <a:pt x="99" y="174"/>
                                          <a:pt x="98" y="173"/>
                                        </a:cubicBezTo>
                                        <a:cubicBezTo>
                                          <a:pt x="99" y="173"/>
                                          <a:pt x="102" y="173"/>
                                          <a:pt x="103" y="174"/>
                                        </a:cubicBezTo>
                                        <a:close/>
                                        <a:moveTo>
                                          <a:pt x="103" y="175"/>
                                        </a:moveTo>
                                        <a:cubicBezTo>
                                          <a:pt x="103" y="175"/>
                                          <a:pt x="103" y="175"/>
                                          <a:pt x="103" y="175"/>
                                        </a:cubicBezTo>
                                        <a:cubicBezTo>
                                          <a:pt x="100" y="175"/>
                                          <a:pt x="95" y="173"/>
                                          <a:pt x="92" y="173"/>
                                        </a:cubicBezTo>
                                        <a:cubicBezTo>
                                          <a:pt x="96" y="173"/>
                                          <a:pt x="100" y="174"/>
                                          <a:pt x="103" y="175"/>
                                        </a:cubicBezTo>
                                        <a:close/>
                                        <a:moveTo>
                                          <a:pt x="98" y="175"/>
                                        </a:moveTo>
                                        <a:cubicBezTo>
                                          <a:pt x="97" y="174"/>
                                          <a:pt x="97" y="174"/>
                                          <a:pt x="96" y="174"/>
                                        </a:cubicBezTo>
                                        <a:cubicBezTo>
                                          <a:pt x="96" y="174"/>
                                          <a:pt x="96" y="174"/>
                                          <a:pt x="96" y="174"/>
                                        </a:cubicBezTo>
                                        <a:cubicBezTo>
                                          <a:pt x="97" y="174"/>
                                          <a:pt x="98" y="174"/>
                                          <a:pt x="98" y="175"/>
                                        </a:cubicBezTo>
                                        <a:close/>
                                        <a:moveTo>
                                          <a:pt x="108" y="176"/>
                                        </a:moveTo>
                                        <a:cubicBezTo>
                                          <a:pt x="108" y="176"/>
                                          <a:pt x="108" y="177"/>
                                          <a:pt x="109" y="177"/>
                                        </a:cubicBezTo>
                                        <a:cubicBezTo>
                                          <a:pt x="108" y="177"/>
                                          <a:pt x="108" y="176"/>
                                          <a:pt x="108" y="176"/>
                                        </a:cubicBezTo>
                                        <a:close/>
                                        <a:moveTo>
                                          <a:pt x="111" y="179"/>
                                        </a:moveTo>
                                        <a:cubicBezTo>
                                          <a:pt x="110" y="179"/>
                                          <a:pt x="107" y="179"/>
                                          <a:pt x="107" y="178"/>
                                        </a:cubicBezTo>
                                        <a:cubicBezTo>
                                          <a:pt x="108" y="178"/>
                                          <a:pt x="109" y="178"/>
                                          <a:pt x="111" y="179"/>
                                        </a:cubicBezTo>
                                        <a:close/>
                                        <a:moveTo>
                                          <a:pt x="108" y="177"/>
                                        </a:moveTo>
                                        <a:cubicBezTo>
                                          <a:pt x="108" y="178"/>
                                          <a:pt x="107" y="177"/>
                                          <a:pt x="107" y="177"/>
                                        </a:cubicBezTo>
                                        <a:cubicBezTo>
                                          <a:pt x="108" y="177"/>
                                          <a:pt x="108" y="177"/>
                                          <a:pt x="108" y="177"/>
                                        </a:cubicBezTo>
                                        <a:close/>
                                        <a:moveTo>
                                          <a:pt x="104" y="175"/>
                                        </a:moveTo>
                                        <a:cubicBezTo>
                                          <a:pt x="105" y="175"/>
                                          <a:pt x="106" y="175"/>
                                          <a:pt x="106" y="176"/>
                                        </a:cubicBezTo>
                                        <a:cubicBezTo>
                                          <a:pt x="107" y="176"/>
                                          <a:pt x="107" y="176"/>
                                          <a:pt x="107" y="176"/>
                                        </a:cubicBezTo>
                                        <a:cubicBezTo>
                                          <a:pt x="106" y="176"/>
                                          <a:pt x="105" y="176"/>
                                          <a:pt x="104" y="175"/>
                                        </a:cubicBezTo>
                                        <a:close/>
                                        <a:moveTo>
                                          <a:pt x="105" y="178"/>
                                        </a:moveTo>
                                        <a:cubicBezTo>
                                          <a:pt x="105" y="178"/>
                                          <a:pt x="106" y="178"/>
                                          <a:pt x="107" y="178"/>
                                        </a:cubicBezTo>
                                        <a:cubicBezTo>
                                          <a:pt x="106" y="178"/>
                                          <a:pt x="106" y="178"/>
                                          <a:pt x="106" y="178"/>
                                        </a:cubicBezTo>
                                        <a:cubicBezTo>
                                          <a:pt x="106" y="178"/>
                                          <a:pt x="105" y="178"/>
                                          <a:pt x="105" y="178"/>
                                        </a:cubicBezTo>
                                        <a:close/>
                                        <a:moveTo>
                                          <a:pt x="106" y="179"/>
                                        </a:moveTo>
                                        <a:cubicBezTo>
                                          <a:pt x="109" y="179"/>
                                          <a:pt x="111" y="180"/>
                                          <a:pt x="114" y="181"/>
                                        </a:cubicBezTo>
                                        <a:cubicBezTo>
                                          <a:pt x="110" y="181"/>
                                          <a:pt x="107" y="180"/>
                                          <a:pt x="103" y="179"/>
                                        </a:cubicBezTo>
                                        <a:cubicBezTo>
                                          <a:pt x="103" y="178"/>
                                          <a:pt x="105" y="179"/>
                                          <a:pt x="106" y="179"/>
                                        </a:cubicBezTo>
                                        <a:close/>
                                        <a:moveTo>
                                          <a:pt x="115" y="136"/>
                                        </a:moveTo>
                                        <a:cubicBezTo>
                                          <a:pt x="115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6"/>
                                        </a:cubicBezTo>
                                        <a:cubicBezTo>
                                          <a:pt x="116" y="136"/>
                                          <a:pt x="116" y="136"/>
                                          <a:pt x="116" y="137"/>
                                        </a:cubicBezTo>
                                        <a:cubicBezTo>
                                          <a:pt x="116" y="137"/>
                                          <a:pt x="116" y="136"/>
                                          <a:pt x="115" y="136"/>
                                        </a:cubicBezTo>
                                        <a:close/>
                                        <a:moveTo>
                                          <a:pt x="0" y="92"/>
                                        </a:moveTo>
                                        <a:cubicBezTo>
                                          <a:pt x="0" y="92"/>
                                          <a:pt x="1" y="91"/>
                                          <a:pt x="1" y="91"/>
                                        </a:cubicBezTo>
                                        <a:cubicBezTo>
                                          <a:pt x="1" y="90"/>
                                          <a:pt x="0" y="92"/>
                                          <a:pt x="0" y="92"/>
                                        </a:cubicBezTo>
                                        <a:close/>
                                        <a:moveTo>
                                          <a:pt x="4" y="101"/>
                                        </a:moveTo>
                                        <a:cubicBezTo>
                                          <a:pt x="7" y="104"/>
                                          <a:pt x="9" y="108"/>
                                          <a:pt x="12" y="111"/>
                                        </a:cubicBezTo>
                                        <a:cubicBezTo>
                                          <a:pt x="11" y="108"/>
                                          <a:pt x="7" y="104"/>
                                          <a:pt x="5" y="100"/>
                                        </a:cubicBezTo>
                                        <a:cubicBezTo>
                                          <a:pt x="5" y="100"/>
                                          <a:pt x="5" y="100"/>
                                          <a:pt x="5" y="99"/>
                                        </a:cubicBezTo>
                                        <a:cubicBezTo>
                                          <a:pt x="9" y="104"/>
                                          <a:pt x="12" y="109"/>
                                          <a:pt x="17" y="113"/>
                                        </a:cubicBezTo>
                                        <a:cubicBezTo>
                                          <a:pt x="13" y="107"/>
                                          <a:pt x="7" y="101"/>
                                          <a:pt x="4" y="95"/>
                                        </a:cubicBezTo>
                                        <a:cubicBezTo>
                                          <a:pt x="9" y="100"/>
                                          <a:pt x="13" y="106"/>
                                          <a:pt x="20" y="110"/>
                                        </a:cubicBezTo>
                                        <a:cubicBezTo>
                                          <a:pt x="14" y="105"/>
                                          <a:pt x="8" y="99"/>
                                          <a:pt x="3" y="93"/>
                                        </a:cubicBezTo>
                                        <a:cubicBezTo>
                                          <a:pt x="6" y="95"/>
                                          <a:pt x="9" y="97"/>
                                          <a:pt x="12" y="99"/>
                                        </a:cubicBezTo>
                                        <a:cubicBezTo>
                                          <a:pt x="10" y="97"/>
                                          <a:pt x="7" y="94"/>
                                          <a:pt x="4" y="92"/>
                                        </a:cubicBezTo>
                                        <a:cubicBezTo>
                                          <a:pt x="9" y="90"/>
                                          <a:pt x="17" y="94"/>
                                          <a:pt x="22" y="94"/>
                                        </a:cubicBezTo>
                                        <a:cubicBezTo>
                                          <a:pt x="18" y="93"/>
                                          <a:pt x="12" y="92"/>
                                          <a:pt x="8" y="91"/>
                                        </a:cubicBezTo>
                                        <a:cubicBezTo>
                                          <a:pt x="26" y="91"/>
                                          <a:pt x="42" y="94"/>
                                          <a:pt x="58" y="99"/>
                                        </a:cubicBezTo>
                                        <a:cubicBezTo>
                                          <a:pt x="59" y="101"/>
                                          <a:pt x="60" y="103"/>
                                          <a:pt x="61" y="104"/>
                                        </a:cubicBezTo>
                                        <a:cubicBezTo>
                                          <a:pt x="57" y="102"/>
                                          <a:pt x="52" y="100"/>
                                          <a:pt x="48" y="98"/>
                                        </a:cubicBezTo>
                                        <a:cubicBezTo>
                                          <a:pt x="54" y="102"/>
                                          <a:pt x="60" y="103"/>
                                          <a:pt x="64" y="109"/>
                                        </a:cubicBezTo>
                                        <a:cubicBezTo>
                                          <a:pt x="59" y="106"/>
                                          <a:pt x="53" y="103"/>
                                          <a:pt x="48" y="100"/>
                                        </a:cubicBezTo>
                                        <a:cubicBezTo>
                                          <a:pt x="54" y="104"/>
                                          <a:pt x="61" y="107"/>
                                          <a:pt x="66" y="113"/>
                                        </a:cubicBezTo>
                                        <a:cubicBezTo>
                                          <a:pt x="60" y="109"/>
                                          <a:pt x="55" y="105"/>
                                          <a:pt x="48" y="103"/>
                                        </a:cubicBezTo>
                                        <a:cubicBezTo>
                                          <a:pt x="56" y="107"/>
                                          <a:pt x="65" y="111"/>
                                          <a:pt x="70" y="119"/>
                                        </a:cubicBezTo>
                                        <a:cubicBezTo>
                                          <a:pt x="62" y="113"/>
                                          <a:pt x="54" y="107"/>
                                          <a:pt x="44" y="102"/>
                                        </a:cubicBezTo>
                                        <a:cubicBezTo>
                                          <a:pt x="55" y="108"/>
                                          <a:pt x="66" y="115"/>
                                          <a:pt x="74" y="124"/>
                                        </a:cubicBezTo>
                                        <a:cubicBezTo>
                                          <a:pt x="67" y="119"/>
                                          <a:pt x="60" y="114"/>
                                          <a:pt x="53" y="110"/>
                                        </a:cubicBezTo>
                                        <a:cubicBezTo>
                                          <a:pt x="61" y="116"/>
                                          <a:pt x="70" y="121"/>
                                          <a:pt x="76" y="129"/>
                                        </a:cubicBezTo>
                                        <a:cubicBezTo>
                                          <a:pt x="68" y="122"/>
                                          <a:pt x="59" y="115"/>
                                          <a:pt x="50" y="110"/>
                                        </a:cubicBezTo>
                                        <a:cubicBezTo>
                                          <a:pt x="59" y="117"/>
                                          <a:pt x="69" y="122"/>
                                          <a:pt x="76" y="131"/>
                                        </a:cubicBezTo>
                                        <a:cubicBezTo>
                                          <a:pt x="65" y="122"/>
                                          <a:pt x="53" y="113"/>
                                          <a:pt x="41" y="106"/>
                                        </a:cubicBezTo>
                                        <a:cubicBezTo>
                                          <a:pt x="52" y="115"/>
                                          <a:pt x="66" y="122"/>
                                          <a:pt x="76" y="133"/>
                                        </a:cubicBezTo>
                                        <a:cubicBezTo>
                                          <a:pt x="70" y="129"/>
                                          <a:pt x="64" y="125"/>
                                          <a:pt x="59" y="121"/>
                                        </a:cubicBezTo>
                                        <a:cubicBezTo>
                                          <a:pt x="64" y="126"/>
                                          <a:pt x="70" y="130"/>
                                          <a:pt x="76" y="133"/>
                                        </a:cubicBezTo>
                                        <a:cubicBezTo>
                                          <a:pt x="76" y="134"/>
                                          <a:pt x="75" y="134"/>
                                          <a:pt x="76" y="135"/>
                                        </a:cubicBezTo>
                                        <a:cubicBezTo>
                                          <a:pt x="63" y="129"/>
                                          <a:pt x="52" y="121"/>
                                          <a:pt x="42" y="113"/>
                                        </a:cubicBezTo>
                                        <a:cubicBezTo>
                                          <a:pt x="52" y="122"/>
                                          <a:pt x="63" y="130"/>
                                          <a:pt x="76" y="136"/>
                                        </a:cubicBezTo>
                                        <a:cubicBezTo>
                                          <a:pt x="76" y="137"/>
                                          <a:pt x="76" y="137"/>
                                          <a:pt x="76" y="138"/>
                                        </a:cubicBezTo>
                                        <a:cubicBezTo>
                                          <a:pt x="69" y="135"/>
                                          <a:pt x="63" y="131"/>
                                          <a:pt x="56" y="128"/>
                                        </a:cubicBezTo>
                                        <a:cubicBezTo>
                                          <a:pt x="62" y="132"/>
                                          <a:pt x="71" y="136"/>
                                          <a:pt x="77" y="140"/>
                                        </a:cubicBezTo>
                                        <a:cubicBezTo>
                                          <a:pt x="68" y="137"/>
                                          <a:pt x="59" y="132"/>
                                          <a:pt x="50" y="127"/>
                                        </a:cubicBezTo>
                                        <a:cubicBezTo>
                                          <a:pt x="59" y="134"/>
                                          <a:pt x="70" y="137"/>
                                          <a:pt x="79" y="143"/>
                                        </a:cubicBezTo>
                                        <a:cubicBezTo>
                                          <a:pt x="69" y="140"/>
                                          <a:pt x="59" y="134"/>
                                          <a:pt x="50" y="129"/>
                                        </a:cubicBezTo>
                                        <a:cubicBezTo>
                                          <a:pt x="57" y="134"/>
                                          <a:pt x="65" y="139"/>
                                          <a:pt x="74" y="142"/>
                                        </a:cubicBezTo>
                                        <a:cubicBezTo>
                                          <a:pt x="76" y="144"/>
                                          <a:pt x="80" y="144"/>
                                          <a:pt x="81" y="146"/>
                                        </a:cubicBezTo>
                                        <a:cubicBezTo>
                                          <a:pt x="64" y="141"/>
                                          <a:pt x="50" y="133"/>
                                          <a:pt x="37" y="123"/>
                                        </a:cubicBezTo>
                                        <a:cubicBezTo>
                                          <a:pt x="50" y="134"/>
                                          <a:pt x="65" y="143"/>
                                          <a:pt x="83" y="148"/>
                                        </a:cubicBezTo>
                                        <a:cubicBezTo>
                                          <a:pt x="83" y="149"/>
                                          <a:pt x="84" y="149"/>
                                          <a:pt x="84" y="149"/>
                                        </a:cubicBezTo>
                                        <a:cubicBezTo>
                                          <a:pt x="75" y="147"/>
                                          <a:pt x="66" y="143"/>
                                          <a:pt x="56" y="139"/>
                                        </a:cubicBezTo>
                                        <a:cubicBezTo>
                                          <a:pt x="62" y="142"/>
                                          <a:pt x="69" y="145"/>
                                          <a:pt x="75" y="148"/>
                                        </a:cubicBezTo>
                                        <a:cubicBezTo>
                                          <a:pt x="64" y="146"/>
                                          <a:pt x="55" y="139"/>
                                          <a:pt x="45" y="135"/>
                                        </a:cubicBezTo>
                                        <a:cubicBezTo>
                                          <a:pt x="53" y="139"/>
                                          <a:pt x="61" y="143"/>
                                          <a:pt x="69" y="147"/>
                                        </a:cubicBezTo>
                                        <a:cubicBezTo>
                                          <a:pt x="57" y="145"/>
                                          <a:pt x="49" y="138"/>
                                          <a:pt x="39" y="132"/>
                                        </a:cubicBezTo>
                                        <a:cubicBezTo>
                                          <a:pt x="45" y="137"/>
                                          <a:pt x="52" y="142"/>
                                          <a:pt x="60" y="146"/>
                                        </a:cubicBezTo>
                                        <a:cubicBezTo>
                                          <a:pt x="50" y="143"/>
                                          <a:pt x="42" y="136"/>
                                          <a:pt x="33" y="132"/>
                                        </a:cubicBezTo>
                                        <a:cubicBezTo>
                                          <a:pt x="40" y="136"/>
                                          <a:pt x="48" y="141"/>
                                          <a:pt x="55" y="146"/>
                                        </a:cubicBezTo>
                                        <a:cubicBezTo>
                                          <a:pt x="49" y="144"/>
                                          <a:pt x="45" y="140"/>
                                          <a:pt x="40" y="137"/>
                                        </a:cubicBezTo>
                                        <a:cubicBezTo>
                                          <a:pt x="42" y="140"/>
                                          <a:pt x="46" y="141"/>
                                          <a:pt x="48" y="144"/>
                                        </a:cubicBezTo>
                                        <a:cubicBezTo>
                                          <a:pt x="49" y="144"/>
                                          <a:pt x="50" y="144"/>
                                          <a:pt x="51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2" y="145"/>
                                        </a:cubicBezTo>
                                        <a:cubicBezTo>
                                          <a:pt x="51" y="145"/>
                                          <a:pt x="51" y="145"/>
                                          <a:pt x="51" y="145"/>
                                        </a:cubicBezTo>
                                        <a:cubicBezTo>
                                          <a:pt x="31" y="136"/>
                                          <a:pt x="12" y="121"/>
                                          <a:pt x="4" y="101"/>
                                        </a:cubicBezTo>
                                        <a:close/>
                                        <a:moveTo>
                                          <a:pt x="22" y="175"/>
                                        </a:moveTo>
                                        <a:cubicBezTo>
                                          <a:pt x="24" y="175"/>
                                          <a:pt x="25" y="177"/>
                                          <a:pt x="27" y="177"/>
                                        </a:cubicBezTo>
                                        <a:cubicBezTo>
                                          <a:pt x="25" y="175"/>
                                          <a:pt x="20" y="175"/>
                                          <a:pt x="19" y="171"/>
                                        </a:cubicBezTo>
                                        <a:cubicBezTo>
                                          <a:pt x="22" y="173"/>
                                          <a:pt x="26" y="175"/>
                                          <a:pt x="30" y="176"/>
                                        </a:cubicBezTo>
                                        <a:cubicBezTo>
                                          <a:pt x="26" y="174"/>
                                          <a:pt x="20" y="173"/>
                                          <a:pt x="17" y="169"/>
                                        </a:cubicBezTo>
                                        <a:cubicBezTo>
                                          <a:pt x="17" y="169"/>
                                          <a:pt x="17" y="169"/>
                                          <a:pt x="18" y="169"/>
                                        </a:cubicBezTo>
                                        <a:cubicBezTo>
                                          <a:pt x="18" y="169"/>
                                          <a:pt x="18" y="169"/>
                                          <a:pt x="19" y="169"/>
                                        </a:cubicBezTo>
                                        <a:cubicBezTo>
                                          <a:pt x="18" y="169"/>
                                          <a:pt x="17" y="168"/>
                                          <a:pt x="16" y="168"/>
                                        </a:cubicBezTo>
                                        <a:cubicBezTo>
                                          <a:pt x="14" y="166"/>
                                          <a:pt x="12" y="164"/>
                                          <a:pt x="11" y="162"/>
                                        </a:cubicBezTo>
                                        <a:cubicBezTo>
                                          <a:pt x="12" y="162"/>
                                          <a:pt x="13" y="162"/>
                                          <a:pt x="14" y="162"/>
                                        </a:cubicBezTo>
                                        <a:cubicBezTo>
                                          <a:pt x="13" y="162"/>
                                          <a:pt x="12" y="162"/>
                                          <a:pt x="10" y="161"/>
                                        </a:cubicBezTo>
                                        <a:cubicBezTo>
                                          <a:pt x="10" y="161"/>
                                          <a:pt x="10" y="161"/>
                                          <a:pt x="10" y="160"/>
                                        </a:cubicBezTo>
                                        <a:cubicBezTo>
                                          <a:pt x="11" y="161"/>
                                          <a:pt x="12" y="161"/>
                                          <a:pt x="13" y="161"/>
                                        </a:cubicBezTo>
                                        <a:cubicBezTo>
                                          <a:pt x="12" y="160"/>
                                          <a:pt x="9" y="160"/>
                                          <a:pt x="9" y="159"/>
                                        </a:cubicBezTo>
                                        <a:cubicBezTo>
                                          <a:pt x="11" y="159"/>
                                          <a:pt x="12" y="159"/>
                                          <a:pt x="13" y="159"/>
                                        </a:cubicBezTo>
                                        <a:cubicBezTo>
                                          <a:pt x="13" y="158"/>
                                          <a:pt x="9" y="159"/>
                                          <a:pt x="9" y="157"/>
                                        </a:cubicBezTo>
                                        <a:cubicBezTo>
                                          <a:pt x="13" y="158"/>
                                          <a:pt x="20" y="161"/>
                                          <a:pt x="26" y="159"/>
                                        </a:cubicBezTo>
                                        <a:cubicBezTo>
                                          <a:pt x="20" y="159"/>
                                          <a:pt x="14" y="159"/>
                                          <a:pt x="9" y="156"/>
                                        </a:cubicBezTo>
                                        <a:cubicBezTo>
                                          <a:pt x="11" y="156"/>
                                          <a:pt x="13" y="157"/>
                                          <a:pt x="15" y="157"/>
                                        </a:cubicBezTo>
                                        <a:cubicBezTo>
                                          <a:pt x="14" y="156"/>
                                          <a:pt x="11" y="156"/>
                                          <a:pt x="10" y="156"/>
                                        </a:cubicBezTo>
                                        <a:cubicBezTo>
                                          <a:pt x="11" y="154"/>
                                          <a:pt x="14" y="155"/>
                                          <a:pt x="15" y="155"/>
                                        </a:cubicBezTo>
                                        <a:cubicBezTo>
                                          <a:pt x="18" y="155"/>
                                          <a:pt x="22" y="156"/>
                                          <a:pt x="25" y="156"/>
                                        </a:cubicBezTo>
                                        <a:cubicBezTo>
                                          <a:pt x="23" y="155"/>
                                          <a:pt x="18" y="155"/>
                                          <a:pt x="14" y="154"/>
                                        </a:cubicBezTo>
                                        <a:cubicBezTo>
                                          <a:pt x="18" y="153"/>
                                          <a:pt x="23" y="155"/>
                                          <a:pt x="26" y="155"/>
                                        </a:cubicBezTo>
                                        <a:cubicBezTo>
                                          <a:pt x="24" y="154"/>
                                          <a:pt x="20" y="154"/>
                                          <a:pt x="18" y="154"/>
                                        </a:cubicBezTo>
                                        <a:cubicBezTo>
                                          <a:pt x="20" y="153"/>
                                          <a:pt x="23" y="154"/>
                                          <a:pt x="26" y="154"/>
                                        </a:cubicBezTo>
                                        <a:cubicBezTo>
                                          <a:pt x="26" y="154"/>
                                          <a:pt x="25" y="154"/>
                                          <a:pt x="25" y="154"/>
                                        </a:cubicBezTo>
                                        <a:cubicBezTo>
                                          <a:pt x="24" y="154"/>
                                          <a:pt x="23" y="153"/>
                                          <a:pt x="21" y="153"/>
                                        </a:cubicBezTo>
                                        <a:cubicBezTo>
                                          <a:pt x="23" y="153"/>
                                          <a:pt x="25" y="153"/>
                                          <a:pt x="27" y="153"/>
                                        </a:cubicBezTo>
                                        <a:cubicBezTo>
                                          <a:pt x="27" y="153"/>
                                          <a:pt x="27" y="153"/>
                                          <a:pt x="26" y="153"/>
                                        </a:cubicBezTo>
                                        <a:cubicBezTo>
                                          <a:pt x="35" y="153"/>
                                          <a:pt x="42" y="154"/>
                                          <a:pt x="49" y="155"/>
                                        </a:cubicBezTo>
                                        <a:cubicBezTo>
                                          <a:pt x="49" y="154"/>
                                          <a:pt x="47" y="155"/>
                                          <a:pt x="47" y="154"/>
                                        </a:cubicBezTo>
                                        <a:cubicBezTo>
                                          <a:pt x="48" y="154"/>
                                          <a:pt x="50" y="155"/>
                                          <a:pt x="51" y="154"/>
                                        </a:cubicBezTo>
                                        <a:cubicBezTo>
                                          <a:pt x="49" y="153"/>
                                          <a:pt x="47" y="154"/>
                                          <a:pt x="44" y="153"/>
                                        </a:cubicBezTo>
                                        <a:cubicBezTo>
                                          <a:pt x="44" y="153"/>
                                          <a:pt x="44" y="154"/>
                                          <a:pt x="44" y="154"/>
                                        </a:cubicBezTo>
                                        <a:cubicBezTo>
                                          <a:pt x="36" y="152"/>
                                          <a:pt x="27" y="152"/>
                                          <a:pt x="20" y="152"/>
                                        </a:cubicBezTo>
                                        <a:cubicBezTo>
                                          <a:pt x="30" y="150"/>
                                          <a:pt x="44" y="150"/>
                                          <a:pt x="56" y="153"/>
                                        </a:cubicBezTo>
                                        <a:cubicBezTo>
                                          <a:pt x="48" y="150"/>
                                          <a:pt x="40" y="149"/>
                                          <a:pt x="33" y="149"/>
                                        </a:cubicBezTo>
                                        <a:cubicBezTo>
                                          <a:pt x="39" y="147"/>
                                          <a:pt x="48" y="147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5" y="148"/>
                                          <a:pt x="55" y="148"/>
                                        </a:cubicBezTo>
                                        <a:cubicBezTo>
                                          <a:pt x="55" y="148"/>
                                          <a:pt x="56" y="148"/>
                                          <a:pt x="56" y="148"/>
                                        </a:cubicBezTo>
                                        <a:cubicBezTo>
                                          <a:pt x="56" y="148"/>
                                          <a:pt x="56" y="148"/>
                                          <a:pt x="57" y="148"/>
                                        </a:cubicBezTo>
                                        <a:cubicBezTo>
                                          <a:pt x="58" y="149"/>
                                          <a:pt x="62" y="149"/>
                                          <a:pt x="63" y="149"/>
                                        </a:cubicBezTo>
                                        <a:cubicBezTo>
                                          <a:pt x="64" y="149"/>
                                          <a:pt x="63" y="149"/>
                                          <a:pt x="64" y="149"/>
                                        </a:cubicBezTo>
                                        <a:cubicBezTo>
                                          <a:pt x="71" y="149"/>
                                          <a:pt x="80" y="150"/>
                                          <a:pt x="85" y="153"/>
                                        </a:cubicBezTo>
                                        <a:cubicBezTo>
                                          <a:pt x="86" y="154"/>
                                          <a:pt x="90" y="155"/>
                                          <a:pt x="91" y="157"/>
                                        </a:cubicBezTo>
                                        <a:cubicBezTo>
                                          <a:pt x="89" y="157"/>
                                          <a:pt x="86" y="156"/>
                                          <a:pt x="84" y="156"/>
                                        </a:cubicBezTo>
                                        <a:cubicBezTo>
                                          <a:pt x="88" y="157"/>
                                          <a:pt x="93" y="157"/>
                                          <a:pt x="93" y="161"/>
                                        </a:cubicBezTo>
                                        <a:cubicBezTo>
                                          <a:pt x="90" y="160"/>
                                          <a:pt x="88" y="159"/>
                                          <a:pt x="85" y="158"/>
                                        </a:cubicBezTo>
                                        <a:cubicBezTo>
                                          <a:pt x="85" y="159"/>
                                          <a:pt x="86" y="159"/>
                                          <a:pt x="87" y="159"/>
                                        </a:cubicBezTo>
                                        <a:cubicBezTo>
                                          <a:pt x="87" y="159"/>
                                          <a:pt x="87" y="159"/>
                                          <a:pt x="87" y="159"/>
                                        </a:cubicBezTo>
                                        <a:cubicBezTo>
                                          <a:pt x="89" y="160"/>
                                          <a:pt x="93" y="161"/>
                                          <a:pt x="95" y="162"/>
                                        </a:cubicBezTo>
                                        <a:cubicBezTo>
                                          <a:pt x="92" y="162"/>
                                          <a:pt x="88" y="161"/>
                                          <a:pt x="86" y="160"/>
                                        </a:cubicBezTo>
                                        <a:cubicBezTo>
                                          <a:pt x="87" y="161"/>
                                          <a:pt x="89" y="161"/>
                                          <a:pt x="90" y="162"/>
                                        </a:cubicBezTo>
                                        <a:cubicBezTo>
                                          <a:pt x="90" y="162"/>
                                          <a:pt x="90" y="161"/>
                                          <a:pt x="90" y="161"/>
                                        </a:cubicBezTo>
                                        <a:cubicBezTo>
                                          <a:pt x="92" y="162"/>
                                          <a:pt x="93" y="163"/>
                                          <a:pt x="95" y="163"/>
                                        </a:cubicBezTo>
                                        <a:cubicBezTo>
                                          <a:pt x="95" y="164"/>
                                          <a:pt x="96" y="164"/>
                                          <a:pt x="96" y="164"/>
                                        </a:cubicBezTo>
                                        <a:cubicBezTo>
                                          <a:pt x="91" y="163"/>
                                          <a:pt x="87" y="162"/>
                                          <a:pt x="82" y="161"/>
                                        </a:cubicBezTo>
                                        <a:cubicBezTo>
                                          <a:pt x="86" y="162"/>
                                          <a:pt x="89" y="163"/>
                                          <a:pt x="93" y="164"/>
                                        </a:cubicBezTo>
                                        <a:cubicBezTo>
                                          <a:pt x="93" y="164"/>
                                          <a:pt x="93" y="164"/>
                                          <a:pt x="93" y="164"/>
                                        </a:cubicBezTo>
                                        <a:cubicBezTo>
                                          <a:pt x="93" y="165"/>
                                          <a:pt x="94" y="164"/>
                                          <a:pt x="94" y="165"/>
                                        </a:cubicBezTo>
                                        <a:cubicBezTo>
                                          <a:pt x="91" y="165"/>
                                          <a:pt x="89" y="164"/>
                                          <a:pt x="86" y="164"/>
                                        </a:cubicBezTo>
                                        <a:cubicBezTo>
                                          <a:pt x="88" y="165"/>
                                          <a:pt x="91" y="165"/>
                                          <a:pt x="93" y="166"/>
                                        </a:cubicBezTo>
                                        <a:cubicBezTo>
                                          <a:pt x="92" y="165"/>
                                          <a:pt x="91" y="165"/>
                                          <a:pt x="91" y="166"/>
                                        </a:cubicBezTo>
                                        <a:cubicBezTo>
                                          <a:pt x="90" y="166"/>
                                          <a:pt x="87" y="165"/>
                                          <a:pt x="87" y="165"/>
                                        </a:cubicBezTo>
                                        <a:cubicBezTo>
                                          <a:pt x="87" y="165"/>
                                          <a:pt x="87" y="165"/>
                                          <a:pt x="86" y="165"/>
                                        </a:cubicBezTo>
                                        <a:cubicBezTo>
                                          <a:pt x="89" y="166"/>
                                          <a:pt x="91" y="166"/>
                                          <a:pt x="94" y="167"/>
                                        </a:cubicBezTo>
                                        <a:cubicBezTo>
                                          <a:pt x="94" y="168"/>
                                          <a:pt x="94" y="168"/>
                                          <a:pt x="94" y="168"/>
                                        </a:cubicBezTo>
                                        <a:cubicBezTo>
                                          <a:pt x="92" y="168"/>
                                          <a:pt x="90" y="168"/>
                                          <a:pt x="88" y="168"/>
                                        </a:cubicBezTo>
                                        <a:cubicBezTo>
                                          <a:pt x="87" y="168"/>
                                          <a:pt x="87" y="168"/>
                                          <a:pt x="87" y="168"/>
                                        </a:cubicBezTo>
                                        <a:cubicBezTo>
                                          <a:pt x="84" y="167"/>
                                          <a:pt x="80" y="166"/>
                                          <a:pt x="78" y="166"/>
                                        </a:cubicBezTo>
                                        <a:cubicBezTo>
                                          <a:pt x="82" y="168"/>
                                          <a:pt x="88" y="168"/>
                                          <a:pt x="92" y="170"/>
                                        </a:cubicBezTo>
                                        <a:cubicBezTo>
                                          <a:pt x="92" y="170"/>
                                          <a:pt x="93" y="170"/>
                                          <a:pt x="93" y="170"/>
                                        </a:cubicBezTo>
                                        <a:cubicBezTo>
                                          <a:pt x="92" y="169"/>
                                          <a:pt x="91" y="169"/>
                                          <a:pt x="91" y="169"/>
                                        </a:cubicBezTo>
                                        <a:cubicBezTo>
                                          <a:pt x="93" y="169"/>
                                          <a:pt x="94" y="170"/>
                                          <a:pt x="96" y="170"/>
                                        </a:cubicBezTo>
                                        <a:cubicBezTo>
                                          <a:pt x="95" y="170"/>
                                          <a:pt x="94" y="169"/>
                                          <a:pt x="93" y="170"/>
                                        </a:cubicBezTo>
                                        <a:cubicBezTo>
                                          <a:pt x="93" y="170"/>
                                          <a:pt x="94" y="170"/>
                                          <a:pt x="95" y="170"/>
                                        </a:cubicBezTo>
                                        <a:cubicBezTo>
                                          <a:pt x="95" y="170"/>
                                          <a:pt x="95" y="170"/>
                                          <a:pt x="95" y="170"/>
                                        </a:cubicBezTo>
                                        <a:cubicBezTo>
                                          <a:pt x="95" y="171"/>
                                          <a:pt x="96" y="171"/>
                                          <a:pt x="96" y="171"/>
                                        </a:cubicBezTo>
                                        <a:cubicBezTo>
                                          <a:pt x="92" y="171"/>
                                          <a:pt x="88" y="169"/>
                                          <a:pt x="84" y="169"/>
                                        </a:cubicBezTo>
                                        <a:cubicBezTo>
                                          <a:pt x="86" y="170"/>
                                          <a:pt x="87" y="170"/>
                                          <a:pt x="89" y="170"/>
                                        </a:cubicBezTo>
                                        <a:cubicBezTo>
                                          <a:pt x="89" y="171"/>
                                          <a:pt x="89" y="171"/>
                                          <a:pt x="89" y="171"/>
                                        </a:cubicBezTo>
                                        <a:cubicBezTo>
                                          <a:pt x="91" y="170"/>
                                          <a:pt x="93" y="172"/>
                                          <a:pt x="94" y="172"/>
                                        </a:cubicBezTo>
                                        <a:cubicBezTo>
                                          <a:pt x="95" y="172"/>
                                          <a:pt x="95" y="171"/>
                                          <a:pt x="95" y="171"/>
                                        </a:cubicBezTo>
                                        <a:cubicBezTo>
                                          <a:pt x="96" y="171"/>
                                          <a:pt x="96" y="172"/>
                                          <a:pt x="97" y="171"/>
                                        </a:cubicBezTo>
                                        <a:cubicBezTo>
                                          <a:pt x="97" y="172"/>
                                          <a:pt x="97" y="172"/>
                                          <a:pt x="97" y="173"/>
                                        </a:cubicBezTo>
                                        <a:cubicBezTo>
                                          <a:pt x="95" y="173"/>
                                          <a:pt x="92" y="171"/>
                                          <a:pt x="90" y="172"/>
                                        </a:cubicBezTo>
                                        <a:cubicBezTo>
                                          <a:pt x="88" y="172"/>
                                          <a:pt x="86" y="171"/>
                                          <a:pt x="84" y="171"/>
                                        </a:cubicBezTo>
                                        <a:cubicBezTo>
                                          <a:pt x="86" y="172"/>
                                          <a:pt x="88" y="172"/>
                                          <a:pt x="90" y="173"/>
                                        </a:cubicBezTo>
                                        <a:cubicBezTo>
                                          <a:pt x="89" y="173"/>
                                          <a:pt x="87" y="172"/>
                                          <a:pt x="85" y="172"/>
                                        </a:cubicBezTo>
                                        <a:cubicBezTo>
                                          <a:pt x="86" y="173"/>
                                          <a:pt x="87" y="173"/>
                                          <a:pt x="88" y="173"/>
                                        </a:cubicBezTo>
                                        <a:cubicBezTo>
                                          <a:pt x="87" y="174"/>
                                          <a:pt x="86" y="173"/>
                                          <a:pt x="86" y="173"/>
                                        </a:cubicBezTo>
                                        <a:cubicBezTo>
                                          <a:pt x="86" y="174"/>
                                          <a:pt x="88" y="174"/>
                                          <a:pt x="90" y="174"/>
                                        </a:cubicBezTo>
                                        <a:cubicBezTo>
                                          <a:pt x="90" y="175"/>
                                          <a:pt x="90" y="175"/>
                                          <a:pt x="90" y="175"/>
                                        </a:cubicBezTo>
                                        <a:cubicBezTo>
                                          <a:pt x="90" y="175"/>
                                          <a:pt x="92" y="175"/>
                                          <a:pt x="92" y="175"/>
                                        </a:cubicBezTo>
                                        <a:cubicBezTo>
                                          <a:pt x="94" y="175"/>
                                          <a:pt x="96" y="177"/>
                                          <a:pt x="99" y="177"/>
                                        </a:cubicBezTo>
                                        <a:cubicBezTo>
                                          <a:pt x="99" y="177"/>
                                          <a:pt x="99" y="177"/>
                                          <a:pt x="99" y="177"/>
                                        </a:cubicBezTo>
                                        <a:cubicBezTo>
                                          <a:pt x="96" y="177"/>
                                          <a:pt x="94" y="176"/>
                                          <a:pt x="92" y="176"/>
                                        </a:cubicBezTo>
                                        <a:cubicBezTo>
                                          <a:pt x="95" y="178"/>
                                          <a:pt x="99" y="177"/>
                                          <a:pt x="103" y="179"/>
                                        </a:cubicBezTo>
                                        <a:cubicBezTo>
                                          <a:pt x="99" y="179"/>
                                          <a:pt x="94" y="177"/>
                                          <a:pt x="91" y="177"/>
                                        </a:cubicBezTo>
                                        <a:cubicBezTo>
                                          <a:pt x="96" y="179"/>
                                          <a:pt x="103" y="179"/>
                                          <a:pt x="109" y="181"/>
                                        </a:cubicBezTo>
                                        <a:cubicBezTo>
                                          <a:pt x="98" y="180"/>
                                          <a:pt x="88" y="178"/>
                                          <a:pt x="78" y="176"/>
                                        </a:cubicBezTo>
                                        <a:cubicBezTo>
                                          <a:pt x="83" y="177"/>
                                          <a:pt x="86" y="178"/>
                                          <a:pt x="91" y="179"/>
                                        </a:cubicBezTo>
                                        <a:cubicBezTo>
                                          <a:pt x="91" y="180"/>
                                          <a:pt x="90" y="178"/>
                                          <a:pt x="89" y="179"/>
                                        </a:cubicBezTo>
                                        <a:cubicBezTo>
                                          <a:pt x="90" y="180"/>
                                          <a:pt x="91" y="180"/>
                                          <a:pt x="92" y="180"/>
                                        </a:cubicBezTo>
                                        <a:cubicBezTo>
                                          <a:pt x="92" y="181"/>
                                          <a:pt x="90" y="180"/>
                                          <a:pt x="90" y="181"/>
                                        </a:cubicBezTo>
                                        <a:cubicBezTo>
                                          <a:pt x="92" y="182"/>
                                          <a:pt x="97" y="181"/>
                                          <a:pt x="100" y="182"/>
                                        </a:cubicBezTo>
                                        <a:cubicBezTo>
                                          <a:pt x="95" y="184"/>
                                          <a:pt x="88" y="181"/>
                                          <a:pt x="84" y="181"/>
                                        </a:cubicBezTo>
                                        <a:cubicBezTo>
                                          <a:pt x="89" y="183"/>
                                          <a:pt x="96" y="182"/>
                                          <a:pt x="101" y="184"/>
                                        </a:cubicBezTo>
                                        <a:cubicBezTo>
                                          <a:pt x="98" y="185"/>
                                          <a:pt x="93" y="183"/>
                                          <a:pt x="90" y="183"/>
                                        </a:cubicBezTo>
                                        <a:cubicBezTo>
                                          <a:pt x="90" y="183"/>
                                          <a:pt x="90" y="183"/>
                                          <a:pt x="90" y="184"/>
                                        </a:cubicBezTo>
                                        <a:cubicBezTo>
                                          <a:pt x="92" y="184"/>
                                          <a:pt x="94" y="185"/>
                                          <a:pt x="97" y="185"/>
                                        </a:cubicBezTo>
                                        <a:cubicBezTo>
                                          <a:pt x="96" y="185"/>
                                          <a:pt x="95" y="185"/>
                                          <a:pt x="95" y="185"/>
                                        </a:cubicBezTo>
                                        <a:cubicBezTo>
                                          <a:pt x="94" y="185"/>
                                          <a:pt x="93" y="185"/>
                                          <a:pt x="92" y="185"/>
                                        </a:cubicBezTo>
                                        <a:cubicBezTo>
                                          <a:pt x="91" y="184"/>
                                          <a:pt x="90" y="185"/>
                                          <a:pt x="90" y="184"/>
                                        </a:cubicBezTo>
                                        <a:cubicBezTo>
                                          <a:pt x="89" y="186"/>
                                          <a:pt x="92" y="185"/>
                                          <a:pt x="93" y="186"/>
                                        </a:cubicBezTo>
                                        <a:cubicBezTo>
                                          <a:pt x="87" y="187"/>
                                          <a:pt x="81" y="185"/>
                                          <a:pt x="76" y="184"/>
                                        </a:cubicBezTo>
                                        <a:cubicBezTo>
                                          <a:pt x="81" y="183"/>
                                          <a:pt x="85" y="185"/>
                                          <a:pt x="89" y="185"/>
                                        </a:cubicBezTo>
                                        <a:cubicBezTo>
                                          <a:pt x="82" y="183"/>
                                          <a:pt x="75" y="183"/>
                                          <a:pt x="69" y="181"/>
                                        </a:cubicBezTo>
                                        <a:cubicBezTo>
                                          <a:pt x="71" y="182"/>
                                          <a:pt x="73" y="183"/>
                                          <a:pt x="76" y="184"/>
                                        </a:cubicBezTo>
                                        <a:cubicBezTo>
                                          <a:pt x="73" y="184"/>
                                          <a:pt x="68" y="182"/>
                                          <a:pt x="65" y="182"/>
                                        </a:cubicBezTo>
                                        <a:cubicBezTo>
                                          <a:pt x="73" y="185"/>
                                          <a:pt x="80" y="185"/>
                                          <a:pt x="89" y="187"/>
                                        </a:cubicBezTo>
                                        <a:cubicBezTo>
                                          <a:pt x="82" y="188"/>
                                          <a:pt x="74" y="184"/>
                                          <a:pt x="66" y="184"/>
                                        </a:cubicBezTo>
                                        <a:cubicBezTo>
                                          <a:pt x="72" y="186"/>
                                          <a:pt x="79" y="187"/>
                                          <a:pt x="86" y="188"/>
                                        </a:cubicBezTo>
                                        <a:cubicBezTo>
                                          <a:pt x="81" y="190"/>
                                          <a:pt x="75" y="187"/>
                                          <a:pt x="68" y="186"/>
                                        </a:cubicBezTo>
                                        <a:cubicBezTo>
                                          <a:pt x="68" y="186"/>
                                          <a:pt x="68" y="186"/>
                                          <a:pt x="68" y="186"/>
                                        </a:cubicBezTo>
                                        <a:cubicBezTo>
                                          <a:pt x="69" y="187"/>
                                          <a:pt x="71" y="187"/>
                                          <a:pt x="72" y="188"/>
                                        </a:cubicBezTo>
                                        <a:cubicBezTo>
                                          <a:pt x="76" y="188"/>
                                          <a:pt x="79" y="189"/>
                                          <a:pt x="83" y="189"/>
                                        </a:cubicBezTo>
                                        <a:cubicBezTo>
                                          <a:pt x="83" y="190"/>
                                          <a:pt x="81" y="190"/>
                                          <a:pt x="81" y="190"/>
                                        </a:cubicBezTo>
                                        <a:cubicBezTo>
                                          <a:pt x="76" y="189"/>
                                          <a:pt x="72" y="189"/>
                                          <a:pt x="67" y="187"/>
                                        </a:cubicBezTo>
                                        <a:cubicBezTo>
                                          <a:pt x="71" y="189"/>
                                          <a:pt x="76" y="190"/>
                                          <a:pt x="81" y="190"/>
                                        </a:cubicBezTo>
                                        <a:cubicBezTo>
                                          <a:pt x="76" y="192"/>
                                          <a:pt x="70" y="189"/>
                                          <a:pt x="65" y="188"/>
                                        </a:cubicBezTo>
                                        <a:cubicBezTo>
                                          <a:pt x="69" y="190"/>
                                          <a:pt x="74" y="191"/>
                                          <a:pt x="78" y="192"/>
                                        </a:cubicBezTo>
                                        <a:cubicBezTo>
                                          <a:pt x="72" y="193"/>
                                          <a:pt x="66" y="189"/>
                                          <a:pt x="59" y="189"/>
                                        </a:cubicBezTo>
                                        <a:cubicBezTo>
                                          <a:pt x="64" y="191"/>
                                          <a:pt x="72" y="192"/>
                                          <a:pt x="77" y="192"/>
                                        </a:cubicBezTo>
                                        <a:cubicBezTo>
                                          <a:pt x="76" y="194"/>
                                          <a:pt x="73" y="195"/>
                                          <a:pt x="72" y="196"/>
                                        </a:cubicBezTo>
                                        <a:cubicBezTo>
                                          <a:pt x="53" y="192"/>
                                          <a:pt x="35" y="186"/>
                                          <a:pt x="22" y="175"/>
                                        </a:cubicBezTo>
                                        <a:close/>
                                        <a:moveTo>
                                          <a:pt x="91" y="169"/>
                                        </a:moveTo>
                                        <a:cubicBezTo>
                                          <a:pt x="90" y="169"/>
                                          <a:pt x="89" y="169"/>
                                          <a:pt x="89" y="168"/>
                                        </a:cubicBezTo>
                                        <a:cubicBezTo>
                                          <a:pt x="90" y="168"/>
                                          <a:pt x="90" y="168"/>
                                          <a:pt x="91" y="169"/>
                                        </a:cubicBezTo>
                                        <a:close/>
                                        <a:moveTo>
                                          <a:pt x="105" y="184"/>
                                        </a:moveTo>
                                        <a:cubicBezTo>
                                          <a:pt x="105" y="183"/>
                                          <a:pt x="104" y="184"/>
                                          <a:pt x="104" y="183"/>
                                        </a:cubicBezTo>
                                        <a:cubicBezTo>
                                          <a:pt x="103" y="184"/>
                                          <a:pt x="102" y="183"/>
                                          <a:pt x="102" y="183"/>
                                        </a:cubicBezTo>
                                        <a:cubicBezTo>
                                          <a:pt x="103" y="183"/>
                                          <a:pt x="103" y="183"/>
                                          <a:pt x="104" y="183"/>
                                        </a:cubicBezTo>
                                        <a:cubicBezTo>
                                          <a:pt x="104" y="183"/>
                                          <a:pt x="105" y="183"/>
                                          <a:pt x="105" y="183"/>
                                        </a:cubicBezTo>
                                        <a:cubicBezTo>
                                          <a:pt x="105" y="184"/>
                                          <a:pt x="106" y="183"/>
                                          <a:pt x="105" y="184"/>
                                        </a:cubicBezTo>
                                        <a:close/>
                                        <a:moveTo>
                                          <a:pt x="102" y="183"/>
                                        </a:moveTo>
                                        <a:cubicBezTo>
                                          <a:pt x="102" y="183"/>
                                          <a:pt x="100" y="183"/>
                                          <a:pt x="100" y="182"/>
                                        </a:cubicBezTo>
                                        <a:cubicBezTo>
                                          <a:pt x="101" y="183"/>
                                          <a:pt x="101" y="182"/>
                                          <a:pt x="102" y="183"/>
                                        </a:cubicBezTo>
                                        <a:close/>
                                        <a:moveTo>
                                          <a:pt x="99" y="180"/>
                                        </a:moveTo>
                                        <a:cubicBezTo>
                                          <a:pt x="99" y="180"/>
                                          <a:pt x="97" y="180"/>
                                          <a:pt x="97" y="180"/>
                                        </a:cubicBezTo>
                                        <a:cubicBezTo>
                                          <a:pt x="98" y="180"/>
                                          <a:pt x="98" y="180"/>
                                          <a:pt x="99" y="180"/>
                                        </a:cubicBezTo>
                                        <a:close/>
                                        <a:moveTo>
                                          <a:pt x="122" y="203"/>
                                        </a:moveTo>
                                        <a:cubicBezTo>
                                          <a:pt x="127" y="204"/>
                                          <a:pt x="131" y="204"/>
                                          <a:pt x="135" y="204"/>
                                        </a:cubicBezTo>
                                        <a:cubicBezTo>
                                          <a:pt x="129" y="204"/>
                                          <a:pt x="123" y="205"/>
                                          <a:pt x="118" y="205"/>
                                        </a:cubicBezTo>
                                        <a:cubicBezTo>
                                          <a:pt x="123" y="206"/>
                                          <a:pt x="129" y="205"/>
                                          <a:pt x="134" y="205"/>
                                        </a:cubicBezTo>
                                        <a:cubicBezTo>
                                          <a:pt x="132" y="206"/>
                                          <a:pt x="127" y="206"/>
                                          <a:pt x="124" y="207"/>
                                        </a:cubicBezTo>
                                        <a:cubicBezTo>
                                          <a:pt x="125" y="207"/>
                                          <a:pt x="126" y="206"/>
                                          <a:pt x="127" y="207"/>
                                        </a:cubicBezTo>
                                        <a:cubicBezTo>
                                          <a:pt x="125" y="207"/>
                                          <a:pt x="122" y="207"/>
                                          <a:pt x="120" y="207"/>
                                        </a:cubicBezTo>
                                        <a:cubicBezTo>
                                          <a:pt x="124" y="208"/>
                                          <a:pt x="128" y="208"/>
                                          <a:pt x="132" y="207"/>
                                        </a:cubicBezTo>
                                        <a:cubicBezTo>
                                          <a:pt x="130" y="209"/>
                                          <a:pt x="127" y="208"/>
                                          <a:pt x="126" y="209"/>
                                        </a:cubicBezTo>
                                        <a:cubicBezTo>
                                          <a:pt x="125" y="208"/>
                                          <a:pt x="123" y="209"/>
                                          <a:pt x="122" y="210"/>
                                        </a:cubicBezTo>
                                        <a:cubicBezTo>
                                          <a:pt x="120" y="209"/>
                                          <a:pt x="117" y="210"/>
                                          <a:pt x="115" y="209"/>
                                        </a:cubicBezTo>
                                        <a:cubicBezTo>
                                          <a:pt x="120" y="211"/>
                                          <a:pt x="128" y="210"/>
                                          <a:pt x="133" y="210"/>
                                        </a:cubicBezTo>
                                        <a:cubicBezTo>
                                          <a:pt x="129" y="213"/>
                                          <a:pt x="122" y="212"/>
                                          <a:pt x="116" y="213"/>
                                        </a:cubicBezTo>
                                        <a:cubicBezTo>
                                          <a:pt x="122" y="213"/>
                                          <a:pt x="127" y="213"/>
                                          <a:pt x="132" y="212"/>
                                        </a:cubicBezTo>
                                        <a:cubicBezTo>
                                          <a:pt x="129" y="215"/>
                                          <a:pt x="123" y="214"/>
                                          <a:pt x="118" y="215"/>
                                        </a:cubicBezTo>
                                        <a:cubicBezTo>
                                          <a:pt x="123" y="215"/>
                                          <a:pt x="128" y="215"/>
                                          <a:pt x="132" y="215"/>
                                        </a:cubicBezTo>
                                        <a:cubicBezTo>
                                          <a:pt x="129" y="217"/>
                                          <a:pt x="123" y="215"/>
                                          <a:pt x="119" y="216"/>
                                        </a:cubicBezTo>
                                        <a:cubicBezTo>
                                          <a:pt x="120" y="217"/>
                                          <a:pt x="121" y="216"/>
                                          <a:pt x="121" y="216"/>
                                        </a:cubicBezTo>
                                        <a:cubicBezTo>
                                          <a:pt x="120" y="217"/>
                                          <a:pt x="118" y="216"/>
                                          <a:pt x="116" y="217"/>
                                        </a:cubicBezTo>
                                        <a:cubicBezTo>
                                          <a:pt x="120" y="218"/>
                                          <a:pt x="124" y="217"/>
                                          <a:pt x="128" y="217"/>
                                        </a:cubicBezTo>
                                        <a:cubicBezTo>
                                          <a:pt x="126" y="218"/>
                                          <a:pt x="123" y="218"/>
                                          <a:pt x="121" y="218"/>
                                        </a:cubicBezTo>
                                        <a:cubicBezTo>
                                          <a:pt x="124" y="218"/>
                                          <a:pt x="127" y="218"/>
                                          <a:pt x="130" y="218"/>
                                        </a:cubicBezTo>
                                        <a:cubicBezTo>
                                          <a:pt x="125" y="219"/>
                                          <a:pt x="119" y="219"/>
                                          <a:pt x="113" y="219"/>
                                        </a:cubicBezTo>
                                        <a:cubicBezTo>
                                          <a:pt x="115" y="220"/>
                                          <a:pt x="117" y="219"/>
                                          <a:pt x="119" y="220"/>
                                        </a:cubicBezTo>
                                        <a:cubicBezTo>
                                          <a:pt x="119" y="220"/>
                                          <a:pt x="118" y="220"/>
                                          <a:pt x="118" y="220"/>
                                        </a:cubicBezTo>
                                        <a:cubicBezTo>
                                          <a:pt x="123" y="220"/>
                                          <a:pt x="128" y="220"/>
                                          <a:pt x="132" y="220"/>
                                        </a:cubicBezTo>
                                        <a:cubicBezTo>
                                          <a:pt x="125" y="222"/>
                                          <a:pt x="119" y="221"/>
                                          <a:pt x="111" y="221"/>
                                        </a:cubicBezTo>
                                        <a:cubicBezTo>
                                          <a:pt x="116" y="223"/>
                                          <a:pt x="124" y="222"/>
                                          <a:pt x="130" y="222"/>
                                        </a:cubicBezTo>
                                        <a:cubicBezTo>
                                          <a:pt x="125" y="224"/>
                                          <a:pt x="120" y="223"/>
                                          <a:pt x="115" y="224"/>
                                        </a:cubicBezTo>
                                        <a:cubicBezTo>
                                          <a:pt x="120" y="225"/>
                                          <a:pt x="129" y="224"/>
                                          <a:pt x="134" y="224"/>
                                        </a:cubicBezTo>
                                        <a:cubicBezTo>
                                          <a:pt x="127" y="225"/>
                                          <a:pt x="121" y="226"/>
                                          <a:pt x="115" y="226"/>
                                        </a:cubicBezTo>
                                        <a:cubicBezTo>
                                          <a:pt x="120" y="226"/>
                                          <a:pt x="129" y="228"/>
                                          <a:pt x="135" y="226"/>
                                        </a:cubicBezTo>
                                        <a:cubicBezTo>
                                          <a:pt x="135" y="226"/>
                                          <a:pt x="135" y="226"/>
                                          <a:pt x="135" y="226"/>
                                        </a:cubicBezTo>
                                        <a:cubicBezTo>
                                          <a:pt x="130" y="228"/>
                                          <a:pt x="121" y="229"/>
                                          <a:pt x="114" y="229"/>
                                        </a:cubicBezTo>
                                        <a:cubicBezTo>
                                          <a:pt x="120" y="230"/>
                                          <a:pt x="128" y="229"/>
                                          <a:pt x="135" y="228"/>
                                        </a:cubicBezTo>
                                        <a:cubicBezTo>
                                          <a:pt x="135" y="227"/>
                                          <a:pt x="135" y="227"/>
                                          <a:pt x="135" y="227"/>
                                        </a:cubicBezTo>
                                        <a:cubicBezTo>
                                          <a:pt x="135" y="227"/>
                                          <a:pt x="136" y="228"/>
                                          <a:pt x="136" y="228"/>
                                        </a:cubicBezTo>
                                        <a:cubicBezTo>
                                          <a:pt x="131" y="229"/>
                                          <a:pt x="129" y="230"/>
                                          <a:pt x="123" y="230"/>
                                        </a:cubicBezTo>
                                        <a:cubicBezTo>
                                          <a:pt x="127" y="231"/>
                                          <a:pt x="131" y="230"/>
                                          <a:pt x="136" y="229"/>
                                        </a:cubicBezTo>
                                        <a:cubicBezTo>
                                          <a:pt x="102" y="236"/>
                                          <a:pt x="77" y="233"/>
                                          <a:pt x="61" y="214"/>
                                        </a:cubicBezTo>
                                        <a:cubicBezTo>
                                          <a:pt x="69" y="205"/>
                                          <a:pt x="75" y="194"/>
                                          <a:pt x="87" y="191"/>
                                        </a:cubicBezTo>
                                        <a:cubicBezTo>
                                          <a:pt x="86" y="192"/>
                                          <a:pt x="84" y="192"/>
                                          <a:pt x="83" y="194"/>
                                        </a:cubicBezTo>
                                        <a:cubicBezTo>
                                          <a:pt x="88" y="192"/>
                                          <a:pt x="93" y="190"/>
                                          <a:pt x="98" y="189"/>
                                        </a:cubicBezTo>
                                        <a:cubicBezTo>
                                          <a:pt x="94" y="189"/>
                                          <a:pt x="91" y="191"/>
                                          <a:pt x="88" y="191"/>
                                        </a:cubicBezTo>
                                        <a:cubicBezTo>
                                          <a:pt x="98" y="186"/>
                                          <a:pt x="112" y="186"/>
                                          <a:pt x="124" y="188"/>
                                        </a:cubicBezTo>
                                        <a:cubicBezTo>
                                          <a:pt x="122" y="188"/>
                                          <a:pt x="118" y="187"/>
                                          <a:pt x="116" y="188"/>
                                        </a:cubicBezTo>
                                        <a:cubicBezTo>
                                          <a:pt x="119" y="188"/>
                                          <a:pt x="124" y="187"/>
                                          <a:pt x="126" y="189"/>
                                        </a:cubicBezTo>
                                        <a:cubicBezTo>
                                          <a:pt x="121" y="189"/>
                                          <a:pt x="114" y="189"/>
                                          <a:pt x="109" y="190"/>
                                        </a:cubicBezTo>
                                        <a:cubicBezTo>
                                          <a:pt x="116" y="190"/>
                                          <a:pt x="124" y="188"/>
                                          <a:pt x="129" y="192"/>
                                        </a:cubicBezTo>
                                        <a:cubicBezTo>
                                          <a:pt x="124" y="192"/>
                                          <a:pt x="118" y="191"/>
                                          <a:pt x="113" y="192"/>
                                        </a:cubicBezTo>
                                        <a:cubicBezTo>
                                          <a:pt x="119" y="193"/>
                                          <a:pt x="129" y="190"/>
                                          <a:pt x="132" y="195"/>
                                        </a:cubicBezTo>
                                        <a:cubicBezTo>
                                          <a:pt x="125" y="194"/>
                                          <a:pt x="117" y="193"/>
                                          <a:pt x="111" y="193"/>
                                        </a:cubicBezTo>
                                        <a:cubicBezTo>
                                          <a:pt x="118" y="194"/>
                                          <a:pt x="127" y="194"/>
                                          <a:pt x="134" y="196"/>
                                        </a:cubicBezTo>
                                        <a:cubicBezTo>
                                          <a:pt x="126" y="196"/>
                                          <a:pt x="118" y="196"/>
                                          <a:pt x="111" y="196"/>
                                        </a:cubicBezTo>
                                        <a:cubicBezTo>
                                          <a:pt x="119" y="198"/>
                                          <a:pt x="129" y="195"/>
                                          <a:pt x="137" y="198"/>
                                        </a:cubicBezTo>
                                        <a:cubicBezTo>
                                          <a:pt x="130" y="198"/>
                                          <a:pt x="122" y="198"/>
                                          <a:pt x="116" y="199"/>
                                        </a:cubicBezTo>
                                        <a:cubicBezTo>
                                          <a:pt x="123" y="199"/>
                                          <a:pt x="130" y="198"/>
                                          <a:pt x="139" y="199"/>
                                        </a:cubicBezTo>
                                        <a:cubicBezTo>
                                          <a:pt x="131" y="200"/>
                                          <a:pt x="124" y="199"/>
                                          <a:pt x="118" y="200"/>
                                        </a:cubicBezTo>
                                        <a:cubicBezTo>
                                          <a:pt x="122" y="200"/>
                                          <a:pt x="126" y="200"/>
                                          <a:pt x="129" y="200"/>
                                        </a:cubicBezTo>
                                        <a:cubicBezTo>
                                          <a:pt x="117" y="201"/>
                                          <a:pt x="105" y="200"/>
                                          <a:pt x="95" y="202"/>
                                        </a:cubicBezTo>
                                        <a:cubicBezTo>
                                          <a:pt x="112" y="201"/>
                                          <a:pt x="127" y="201"/>
                                          <a:pt x="142" y="202"/>
                                        </a:cubicBezTo>
                                        <a:cubicBezTo>
                                          <a:pt x="135" y="202"/>
                                          <a:pt x="129" y="203"/>
                                          <a:pt x="122" y="203"/>
                                        </a:cubicBezTo>
                                        <a:close/>
                                        <a:moveTo>
                                          <a:pt x="141" y="201"/>
                                        </a:moveTo>
                                        <a:cubicBezTo>
                                          <a:pt x="140" y="201"/>
                                          <a:pt x="137" y="201"/>
                                          <a:pt x="136" y="200"/>
                                        </a:cubicBezTo>
                                        <a:cubicBezTo>
                                          <a:pt x="138" y="200"/>
                                          <a:pt x="139" y="201"/>
                                          <a:pt x="141" y="201"/>
                                        </a:cubicBezTo>
                                        <a:close/>
                                        <a:moveTo>
                                          <a:pt x="135" y="200"/>
                                        </a:moveTo>
                                        <a:cubicBezTo>
                                          <a:pt x="134" y="201"/>
                                          <a:pt x="133" y="201"/>
                                          <a:pt x="132" y="200"/>
                                        </a:cubicBezTo>
                                        <a:cubicBezTo>
                                          <a:pt x="133" y="201"/>
                                          <a:pt x="134" y="200"/>
                                          <a:pt x="135" y="200"/>
                                        </a:cubicBezTo>
                                        <a:close/>
                                        <a:moveTo>
                                          <a:pt x="132" y="200"/>
                                        </a:moveTo>
                                        <a:cubicBezTo>
                                          <a:pt x="131" y="201"/>
                                          <a:pt x="130" y="200"/>
                                          <a:pt x="130" y="200"/>
                                        </a:cubicBezTo>
                                        <a:cubicBezTo>
                                          <a:pt x="130" y="200"/>
                                          <a:pt x="131" y="200"/>
                                          <a:pt x="132" y="200"/>
                                        </a:cubicBezTo>
                                        <a:close/>
                                        <a:moveTo>
                                          <a:pt x="130" y="200"/>
                                        </a:moveTo>
                                        <a:cubicBezTo>
                                          <a:pt x="130" y="201"/>
                                          <a:pt x="129" y="201"/>
                                          <a:pt x="129" y="200"/>
                                        </a:cubicBezTo>
                                        <a:cubicBezTo>
                                          <a:pt x="130" y="200"/>
                                          <a:pt x="130" y="200"/>
                                          <a:pt x="130" y="200"/>
                                        </a:cubicBezTo>
                                        <a:close/>
                                        <a:moveTo>
                                          <a:pt x="179" y="224"/>
                                        </a:moveTo>
                                        <a:cubicBezTo>
                                          <a:pt x="180" y="224"/>
                                          <a:pt x="181" y="224"/>
                                          <a:pt x="182" y="224"/>
                                        </a:cubicBezTo>
                                        <a:cubicBezTo>
                                          <a:pt x="181" y="224"/>
                                          <a:pt x="180" y="224"/>
                                          <a:pt x="179" y="224"/>
                                        </a:cubicBezTo>
                                        <a:close/>
                                        <a:moveTo>
                                          <a:pt x="195" y="224"/>
                                        </a:moveTo>
                                        <a:cubicBezTo>
                                          <a:pt x="195" y="224"/>
                                          <a:pt x="191" y="223"/>
                                          <a:pt x="191" y="223"/>
                                        </a:cubicBezTo>
                                        <a:cubicBezTo>
                                          <a:pt x="174" y="216"/>
                                          <a:pt x="160" y="205"/>
                                          <a:pt x="144" y="196"/>
                                        </a:cubicBezTo>
                                        <a:cubicBezTo>
                                          <a:pt x="139" y="193"/>
                                          <a:pt x="134" y="187"/>
                                          <a:pt x="129" y="183"/>
                                        </a:cubicBezTo>
                                        <a:cubicBezTo>
                                          <a:pt x="129" y="182"/>
                                          <a:pt x="128" y="180"/>
                                          <a:pt x="126" y="179"/>
                                        </a:cubicBezTo>
                                        <a:cubicBezTo>
                                          <a:pt x="125" y="177"/>
                                          <a:pt x="123" y="175"/>
                                          <a:pt x="121" y="173"/>
                                        </a:cubicBezTo>
                                        <a:cubicBezTo>
                                          <a:pt x="121" y="173"/>
                                          <a:pt x="121" y="173"/>
                                          <a:pt x="121" y="172"/>
                                        </a:cubicBezTo>
                                        <a:cubicBezTo>
                                          <a:pt x="123" y="172"/>
                                          <a:pt x="126" y="170"/>
                                          <a:pt x="128" y="172"/>
                                        </a:cubicBezTo>
                                        <a:cubicBezTo>
                                          <a:pt x="127" y="172"/>
                                          <a:pt x="127" y="172"/>
                                          <a:pt x="126" y="172"/>
                                        </a:cubicBezTo>
                                        <a:cubicBezTo>
                                          <a:pt x="126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7" y="173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3"/>
                                        </a:cubicBezTo>
                                        <a:cubicBezTo>
                                          <a:pt x="128" y="173"/>
                                          <a:pt x="128" y="172"/>
                                          <a:pt x="128" y="172"/>
                                        </a:cubicBezTo>
                                        <a:cubicBezTo>
                                          <a:pt x="129" y="172"/>
                                          <a:pt x="129" y="172"/>
                                          <a:pt x="129" y="172"/>
                                        </a:cubicBezTo>
                                        <a:cubicBezTo>
                                          <a:pt x="133" y="173"/>
                                          <a:pt x="135" y="176"/>
                                          <a:pt x="138" y="178"/>
                                        </a:cubicBezTo>
                                        <a:cubicBezTo>
                                          <a:pt x="139" y="179"/>
                                          <a:pt x="140" y="180"/>
                                          <a:pt x="141" y="181"/>
                                        </a:cubicBezTo>
                                        <a:cubicBezTo>
                                          <a:pt x="141" y="181"/>
                                          <a:pt x="142" y="182"/>
                                          <a:pt x="142" y="182"/>
                                        </a:cubicBezTo>
                                        <a:cubicBezTo>
                                          <a:pt x="141" y="182"/>
                                          <a:pt x="141" y="182"/>
                                          <a:pt x="140" y="182"/>
                                        </a:cubicBezTo>
                                        <a:cubicBezTo>
                                          <a:pt x="141" y="181"/>
                                          <a:pt x="140" y="180"/>
                                          <a:pt x="139" y="181"/>
                                        </a:cubicBezTo>
                                        <a:cubicBezTo>
                                          <a:pt x="139" y="182"/>
                                          <a:pt x="141" y="183"/>
                                          <a:pt x="142" y="183"/>
                                        </a:cubicBezTo>
                                        <a:cubicBezTo>
                                          <a:pt x="143" y="184"/>
                                          <a:pt x="143" y="184"/>
                                          <a:pt x="143" y="185"/>
                                        </a:cubicBezTo>
                                        <a:cubicBezTo>
                                          <a:pt x="142" y="184"/>
                                          <a:pt x="141" y="183"/>
                                          <a:pt x="140" y="182"/>
                                        </a:cubicBezTo>
                                        <a:cubicBezTo>
                                          <a:pt x="140" y="182"/>
                                          <a:pt x="140" y="182"/>
                                          <a:pt x="139" y="182"/>
                                        </a:cubicBezTo>
                                        <a:cubicBezTo>
                                          <a:pt x="141" y="184"/>
                                          <a:pt x="142" y="185"/>
                                          <a:pt x="144" y="186"/>
                                        </a:cubicBezTo>
                                        <a:cubicBezTo>
                                          <a:pt x="144" y="186"/>
                                          <a:pt x="145" y="186"/>
                                          <a:pt x="145" y="186"/>
                                        </a:cubicBezTo>
                                        <a:cubicBezTo>
                                          <a:pt x="145" y="186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5" y="187"/>
                                          <a:pt x="145" y="187"/>
                                          <a:pt x="145" y="187"/>
                                        </a:cubicBezTo>
                                        <a:cubicBezTo>
                                          <a:pt x="143" y="186"/>
                                          <a:pt x="141" y="185"/>
                                          <a:pt x="140" y="183"/>
                                        </a:cubicBezTo>
                                        <a:cubicBezTo>
                                          <a:pt x="140" y="183"/>
                                          <a:pt x="139" y="183"/>
                                          <a:pt x="139" y="183"/>
                                        </a:cubicBezTo>
                                        <a:cubicBezTo>
                                          <a:pt x="140" y="185"/>
                                          <a:pt x="141" y="185"/>
                                          <a:pt x="142" y="186"/>
                                        </a:cubicBezTo>
                                        <a:cubicBezTo>
                                          <a:pt x="145" y="188"/>
                                          <a:pt x="148" y="189"/>
                                          <a:pt x="150" y="191"/>
                                        </a:cubicBezTo>
                                        <a:cubicBezTo>
                                          <a:pt x="145" y="185"/>
                                          <a:pt x="140" y="178"/>
                                          <a:pt x="139" y="170"/>
                                        </a:cubicBezTo>
                                        <a:cubicBezTo>
                                          <a:pt x="136" y="164"/>
                                          <a:pt x="132" y="158"/>
                                          <a:pt x="128" y="152"/>
                                        </a:cubicBezTo>
                                        <a:cubicBezTo>
                                          <a:pt x="124" y="133"/>
                                          <a:pt x="113" y="119"/>
                                          <a:pt x="110" y="99"/>
                                        </a:cubicBezTo>
                                        <a:cubicBezTo>
                                          <a:pt x="109" y="97"/>
                                          <a:pt x="110" y="95"/>
                                          <a:pt x="109" y="93"/>
                                        </a:cubicBezTo>
                                        <a:cubicBezTo>
                                          <a:pt x="110" y="92"/>
                                          <a:pt x="110" y="91"/>
                                          <a:pt x="111" y="90"/>
                                        </a:cubicBezTo>
                                        <a:cubicBezTo>
                                          <a:pt x="112" y="89"/>
                                          <a:pt x="114" y="88"/>
                                          <a:pt x="115" y="87"/>
                                        </a:cubicBezTo>
                                        <a:cubicBezTo>
                                          <a:pt x="131" y="90"/>
                                          <a:pt x="137" y="106"/>
                                          <a:pt x="147" y="118"/>
                                        </a:cubicBezTo>
                                        <a:cubicBezTo>
                                          <a:pt x="148" y="121"/>
                                          <a:pt x="149" y="124"/>
                                          <a:pt x="148" y="128"/>
                                        </a:cubicBezTo>
                                        <a:cubicBezTo>
                                          <a:pt x="148" y="128"/>
                                          <a:pt x="148" y="128"/>
                                          <a:pt x="148" y="128"/>
                                        </a:cubicBezTo>
                                        <a:cubicBezTo>
                                          <a:pt x="148" y="131"/>
                                          <a:pt x="147" y="134"/>
                                          <a:pt x="148" y="136"/>
                                        </a:cubicBezTo>
                                        <a:cubicBezTo>
                                          <a:pt x="148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6"/>
                                          <a:pt x="147" y="136"/>
                                          <a:pt x="147" y="136"/>
                                        </a:cubicBezTo>
                                        <a:cubicBezTo>
                                          <a:pt x="147" y="137"/>
                                          <a:pt x="148" y="138"/>
                                          <a:pt x="148" y="139"/>
                                        </a:cubicBezTo>
                                        <a:cubicBezTo>
                                          <a:pt x="148" y="139"/>
                                          <a:pt x="148" y="140"/>
                                          <a:pt x="147" y="139"/>
                                        </a:cubicBezTo>
                                        <a:cubicBezTo>
                                          <a:pt x="147" y="139"/>
                                          <a:pt x="146" y="137"/>
                                          <a:pt x="145" y="135"/>
                                        </a:cubicBezTo>
                                        <a:cubicBezTo>
                                          <a:pt x="145" y="135"/>
                                          <a:pt x="145" y="136"/>
                                          <a:pt x="144" y="136"/>
                                        </a:cubicBezTo>
                                        <a:cubicBezTo>
                                          <a:pt x="145" y="137"/>
                                          <a:pt x="146" y="137"/>
                                          <a:pt x="146" y="139"/>
                                        </a:cubicBezTo>
                                        <a:cubicBezTo>
                                          <a:pt x="145" y="138"/>
                                          <a:pt x="145" y="137"/>
                                          <a:pt x="144" y="136"/>
                                        </a:cubicBezTo>
                                        <a:cubicBezTo>
                                          <a:pt x="143" y="136"/>
                                          <a:pt x="143" y="136"/>
                                          <a:pt x="143" y="136"/>
                                        </a:cubicBezTo>
                                        <a:cubicBezTo>
                                          <a:pt x="143" y="137"/>
                                          <a:pt x="143" y="137"/>
                                          <a:pt x="144" y="137"/>
                                        </a:cubicBezTo>
                                        <a:cubicBezTo>
                                          <a:pt x="143" y="138"/>
                                          <a:pt x="143" y="137"/>
                                          <a:pt x="142" y="137"/>
                                        </a:cubicBezTo>
                                        <a:cubicBezTo>
                                          <a:pt x="142" y="137"/>
                                          <a:pt x="142" y="137"/>
                                          <a:pt x="142" y="137"/>
                                        </a:cubicBezTo>
                                        <a:cubicBezTo>
                                          <a:pt x="137" y="137"/>
                                          <a:pt x="138" y="131"/>
                                          <a:pt x="135" y="129"/>
                                        </a:cubicBezTo>
                                        <a:cubicBezTo>
                                          <a:pt x="135" y="129"/>
                                          <a:pt x="135" y="129"/>
                                          <a:pt x="135" y="129"/>
                                        </a:cubicBezTo>
                                        <a:cubicBezTo>
                                          <a:pt x="135" y="128"/>
                                          <a:pt x="134" y="127"/>
                                          <a:pt x="134" y="127"/>
                                        </a:cubicBezTo>
                                        <a:cubicBezTo>
                                          <a:pt x="133" y="127"/>
                                          <a:pt x="134" y="128"/>
                                          <a:pt x="134" y="129"/>
                                        </a:cubicBezTo>
                                        <a:cubicBezTo>
                                          <a:pt x="134" y="129"/>
                                          <a:pt x="134" y="130"/>
                                          <a:pt x="134" y="130"/>
                                        </a:cubicBezTo>
                                        <a:cubicBezTo>
                                          <a:pt x="132" y="129"/>
                                          <a:pt x="133" y="128"/>
                                          <a:pt x="131" y="127"/>
                                        </a:cubicBezTo>
                                        <a:cubicBezTo>
                                          <a:pt x="133" y="129"/>
                                          <a:pt x="133" y="132"/>
                                          <a:pt x="135" y="135"/>
                                        </a:cubicBezTo>
                                        <a:cubicBezTo>
                                          <a:pt x="134" y="138"/>
                                          <a:pt x="138" y="140"/>
                                          <a:pt x="139" y="142"/>
                                        </a:cubicBezTo>
                                        <a:cubicBezTo>
                                          <a:pt x="139" y="144"/>
                                          <a:pt x="140" y="144"/>
                                          <a:pt x="140" y="145"/>
                                        </a:cubicBezTo>
                                        <a:cubicBezTo>
                                          <a:pt x="138" y="144"/>
                                          <a:pt x="137" y="141"/>
                                          <a:pt x="135" y="140"/>
                                        </a:cubicBezTo>
                                        <a:cubicBezTo>
                                          <a:pt x="136" y="142"/>
                                          <a:pt x="138" y="145"/>
                                          <a:pt x="140" y="147"/>
                                        </a:cubicBezTo>
                                        <a:cubicBezTo>
                                          <a:pt x="140" y="147"/>
                                          <a:pt x="140" y="147"/>
                                          <a:pt x="140" y="148"/>
                                        </a:cubicBezTo>
                                        <a:cubicBezTo>
                                          <a:pt x="139" y="145"/>
                                          <a:pt x="136" y="143"/>
                                          <a:pt x="135" y="141"/>
                                        </a:cubicBezTo>
                                        <a:cubicBezTo>
                                          <a:pt x="136" y="144"/>
                                          <a:pt x="138" y="146"/>
                                          <a:pt x="139" y="148"/>
                                        </a:cubicBezTo>
                                        <a:cubicBezTo>
                                          <a:pt x="140" y="148"/>
                                          <a:pt x="139" y="148"/>
                                          <a:pt x="140" y="148"/>
                                        </a:cubicBezTo>
                                        <a:cubicBezTo>
                                          <a:pt x="140" y="149"/>
                                          <a:pt x="140" y="149"/>
                                          <a:pt x="140" y="149"/>
                                        </a:cubicBezTo>
                                        <a:cubicBezTo>
                                          <a:pt x="137" y="147"/>
                                          <a:pt x="135" y="144"/>
                                          <a:pt x="133" y="141"/>
                                        </a:cubicBezTo>
                                        <a:cubicBezTo>
                                          <a:pt x="133" y="142"/>
                                          <a:pt x="134" y="144"/>
                                          <a:pt x="135" y="145"/>
                                        </a:cubicBezTo>
                                        <a:cubicBezTo>
                                          <a:pt x="136" y="147"/>
                                          <a:pt x="137" y="149"/>
                                          <a:pt x="139" y="150"/>
                                        </a:cubicBezTo>
                                        <a:cubicBezTo>
                                          <a:pt x="139" y="150"/>
                                          <a:pt x="139" y="150"/>
                                          <a:pt x="140" y="150"/>
                                        </a:cubicBezTo>
                                        <a:cubicBezTo>
                                          <a:pt x="140" y="150"/>
                                          <a:pt x="140" y="151"/>
                                          <a:pt x="140" y="151"/>
                                        </a:cubicBezTo>
                                        <a:cubicBezTo>
                                          <a:pt x="137" y="149"/>
                                          <a:pt x="135" y="146"/>
                                          <a:pt x="133" y="144"/>
                                        </a:cubicBezTo>
                                        <a:cubicBezTo>
                                          <a:pt x="133" y="145"/>
                                          <a:pt x="134" y="147"/>
                                          <a:pt x="136" y="148"/>
                                        </a:cubicBezTo>
                                        <a:cubicBezTo>
                                          <a:pt x="136" y="150"/>
                                          <a:pt x="138" y="151"/>
                                          <a:pt x="140" y="152"/>
                                        </a:cubicBezTo>
                                        <a:cubicBezTo>
                                          <a:pt x="137" y="152"/>
                                          <a:pt x="135" y="149"/>
                                          <a:pt x="133" y="146"/>
                                        </a:cubicBezTo>
                                        <a:cubicBezTo>
                                          <a:pt x="134" y="150"/>
                                          <a:pt x="138" y="152"/>
                                          <a:pt x="140" y="155"/>
                                        </a:cubicBezTo>
                                        <a:cubicBezTo>
                                          <a:pt x="138" y="154"/>
                                          <a:pt x="136" y="152"/>
                                          <a:pt x="134" y="150"/>
                                        </a:cubicBezTo>
                                        <a:cubicBezTo>
                                          <a:pt x="134" y="150"/>
                                          <a:pt x="134" y="151"/>
                                          <a:pt x="134" y="151"/>
                                        </a:cubicBezTo>
                                        <a:cubicBezTo>
                                          <a:pt x="135" y="152"/>
                                          <a:pt x="135" y="153"/>
                                          <a:pt x="136" y="153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8" y="155"/>
                                          <a:pt x="138" y="155"/>
                                        </a:cubicBezTo>
                                        <a:cubicBezTo>
                                          <a:pt x="138" y="155"/>
                                          <a:pt x="137" y="154"/>
                                          <a:pt x="137" y="154"/>
                                        </a:cubicBezTo>
                                        <a:cubicBezTo>
                                          <a:pt x="137" y="154"/>
                                          <a:pt x="137" y="154"/>
                                          <a:pt x="136" y="153"/>
                                        </a:cubicBezTo>
                                        <a:cubicBezTo>
                                          <a:pt x="135" y="153"/>
                                          <a:pt x="135" y="152"/>
                                          <a:pt x="134" y="151"/>
                                        </a:cubicBezTo>
                                        <a:cubicBezTo>
                                          <a:pt x="130" y="144"/>
                                          <a:pt x="130" y="133"/>
                                          <a:pt x="125" y="127"/>
                                        </a:cubicBezTo>
                                        <a:cubicBezTo>
                                          <a:pt x="125" y="127"/>
                                          <a:pt x="125" y="128"/>
                                          <a:pt x="126" y="128"/>
                                        </a:cubicBezTo>
                                        <a:cubicBezTo>
                                          <a:pt x="125" y="128"/>
                                          <a:pt x="125" y="128"/>
                                          <a:pt x="125" y="128"/>
                                        </a:cubicBezTo>
                                        <a:cubicBezTo>
                                          <a:pt x="125" y="127"/>
                                          <a:pt x="124" y="126"/>
                                          <a:pt x="123" y="125"/>
                                        </a:cubicBezTo>
                                        <a:cubicBezTo>
                                          <a:pt x="124" y="126"/>
                                          <a:pt x="124" y="126"/>
                                          <a:pt x="125" y="127"/>
                                        </a:cubicBezTo>
                                        <a:cubicBezTo>
                                          <a:pt x="124" y="125"/>
                                          <a:pt x="123" y="123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2" y="121"/>
                                          <a:pt x="122" y="121"/>
                                          <a:pt x="122" y="121"/>
                                        </a:cubicBezTo>
                                        <a:cubicBezTo>
                                          <a:pt x="121" y="121"/>
                                          <a:pt x="121" y="120"/>
                                          <a:pt x="121" y="119"/>
                                        </a:cubicBezTo>
                                        <a:cubicBezTo>
                                          <a:pt x="121" y="121"/>
                                          <a:pt x="123" y="123"/>
                                          <a:pt x="123" y="125"/>
                                        </a:cubicBezTo>
                                        <a:cubicBezTo>
                                          <a:pt x="122" y="123"/>
                                          <a:pt x="121" y="119"/>
                                          <a:pt x="119" y="117"/>
                                        </a:cubicBezTo>
                                        <a:cubicBezTo>
                                          <a:pt x="119" y="117"/>
                                          <a:pt x="119" y="118"/>
                                          <a:pt x="120" y="118"/>
                                        </a:cubicBezTo>
                                        <a:cubicBezTo>
                                          <a:pt x="119" y="120"/>
                                          <a:pt x="120" y="122"/>
                                          <a:pt x="121" y="122"/>
                                        </a:cubicBezTo>
                                        <a:cubicBezTo>
                                          <a:pt x="121" y="123"/>
                                          <a:pt x="121" y="123"/>
                                          <a:pt x="121" y="123"/>
                                        </a:cubicBezTo>
                                        <a:cubicBezTo>
                                          <a:pt x="130" y="132"/>
                                          <a:pt x="129" y="148"/>
                                          <a:pt x="136" y="157"/>
                                        </a:cubicBezTo>
                                        <a:cubicBezTo>
                                          <a:pt x="136" y="157"/>
                                          <a:pt x="136" y="157"/>
                                          <a:pt x="135" y="157"/>
                                        </a:cubicBezTo>
                                        <a:cubicBezTo>
                                          <a:pt x="136" y="160"/>
                                          <a:pt x="138" y="162"/>
                                          <a:pt x="140" y="164"/>
                                        </a:cubicBezTo>
                                        <a:cubicBezTo>
                                          <a:pt x="139" y="164"/>
                                          <a:pt x="140" y="165"/>
                                          <a:pt x="140" y="165"/>
                                        </a:cubicBezTo>
                                        <a:cubicBezTo>
                                          <a:pt x="140" y="166"/>
                                          <a:pt x="141" y="166"/>
                                          <a:pt x="140" y="166"/>
                                        </a:cubicBezTo>
                                        <a:cubicBezTo>
                                          <a:pt x="141" y="166"/>
                                          <a:pt x="141" y="166"/>
                                          <a:pt x="141" y="166"/>
                                        </a:cubicBezTo>
                                        <a:cubicBezTo>
                                          <a:pt x="141" y="165"/>
                                          <a:pt x="140" y="165"/>
                                          <a:pt x="141" y="165"/>
                                        </a:cubicBezTo>
                                        <a:cubicBezTo>
                                          <a:pt x="143" y="165"/>
                                          <a:pt x="144" y="167"/>
                                          <a:pt x="146" y="167"/>
                                        </a:cubicBezTo>
                                        <a:cubicBezTo>
                                          <a:pt x="146" y="168"/>
                                          <a:pt x="146" y="169"/>
                                          <a:pt x="146" y="170"/>
                                        </a:cubicBezTo>
                                        <a:cubicBezTo>
                                          <a:pt x="145" y="169"/>
                                          <a:pt x="144" y="168"/>
                                          <a:pt x="144" y="167"/>
                                        </a:cubicBezTo>
                                        <a:cubicBezTo>
                                          <a:pt x="143" y="167"/>
                                          <a:pt x="143" y="167"/>
                                          <a:pt x="143" y="167"/>
                                        </a:cubicBezTo>
                                        <a:cubicBezTo>
                                          <a:pt x="143" y="170"/>
                                          <a:pt x="146" y="171"/>
                                          <a:pt x="147" y="173"/>
                                        </a:cubicBezTo>
                                        <a:cubicBezTo>
                                          <a:pt x="146" y="173"/>
                                          <a:pt x="145" y="172"/>
                                          <a:pt x="144" y="171"/>
                                        </a:cubicBezTo>
                                        <a:cubicBezTo>
                                          <a:pt x="144" y="172"/>
                                          <a:pt x="146" y="173"/>
                                          <a:pt x="147" y="174"/>
                                        </a:cubicBezTo>
                                        <a:cubicBezTo>
                                          <a:pt x="147" y="174"/>
                                          <a:pt x="148" y="174"/>
                                          <a:pt x="148" y="175"/>
                                        </a:cubicBezTo>
                                        <a:cubicBezTo>
                                          <a:pt x="146" y="175"/>
                                          <a:pt x="146" y="174"/>
                                          <a:pt x="145" y="173"/>
                                        </a:cubicBezTo>
                                        <a:cubicBezTo>
                                          <a:pt x="145" y="175"/>
                                          <a:pt x="148" y="175"/>
                                          <a:pt x="148" y="177"/>
                                        </a:cubicBezTo>
                                        <a:cubicBezTo>
                                          <a:pt x="147" y="176"/>
                                          <a:pt x="146" y="176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5" y="175"/>
                                        </a:cubicBezTo>
                                        <a:cubicBezTo>
                                          <a:pt x="145" y="175"/>
                                          <a:pt x="145" y="175"/>
                                          <a:pt x="146" y="175"/>
                                        </a:cubicBezTo>
                                        <a:cubicBezTo>
                                          <a:pt x="146" y="176"/>
                                          <a:pt x="145" y="176"/>
                                          <a:pt x="145" y="176"/>
                                        </a:cubicBezTo>
                                        <a:cubicBezTo>
                                          <a:pt x="143" y="173"/>
                                          <a:pt x="142" y="170"/>
                                          <a:pt x="141" y="167"/>
                                        </a:cubicBezTo>
                                        <a:cubicBezTo>
                                          <a:pt x="141" y="166"/>
                                          <a:pt x="141" y="167"/>
                                          <a:pt x="141" y="167"/>
                                        </a:cubicBezTo>
                                        <a:cubicBezTo>
                                          <a:pt x="142" y="172"/>
                                          <a:pt x="144" y="177"/>
                                          <a:pt x="148" y="179"/>
                                        </a:cubicBezTo>
                                        <a:cubicBezTo>
                                          <a:pt x="148" y="179"/>
                                          <a:pt x="149" y="179"/>
                                          <a:pt x="149" y="179"/>
                                        </a:cubicBezTo>
                                        <a:cubicBezTo>
                                          <a:pt x="151" y="182"/>
                                          <a:pt x="150" y="184"/>
                                          <a:pt x="149" y="186"/>
                                        </a:cubicBezTo>
                                        <a:cubicBezTo>
                                          <a:pt x="151" y="186"/>
                                          <a:pt x="152" y="184"/>
                                          <a:pt x="154" y="183"/>
                                        </a:cubicBezTo>
                                        <a:cubicBezTo>
                                          <a:pt x="157" y="186"/>
                                          <a:pt x="158" y="189"/>
                                          <a:pt x="163" y="190"/>
                                        </a:cubicBezTo>
                                        <a:cubicBezTo>
                                          <a:pt x="163" y="191"/>
                                          <a:pt x="165" y="191"/>
                                          <a:pt x="166" y="193"/>
                                        </a:cubicBezTo>
                                        <a:cubicBezTo>
                                          <a:pt x="167" y="195"/>
                                          <a:pt x="174" y="196"/>
                                          <a:pt x="176" y="193"/>
                                        </a:cubicBezTo>
                                        <a:cubicBezTo>
                                          <a:pt x="178" y="193"/>
                                          <a:pt x="179" y="196"/>
                                          <a:pt x="181" y="198"/>
                                        </a:cubicBezTo>
                                        <a:cubicBezTo>
                                          <a:pt x="182" y="198"/>
                                          <a:pt x="183" y="198"/>
                                          <a:pt x="184" y="198"/>
                                        </a:cubicBezTo>
                                        <a:cubicBezTo>
                                          <a:pt x="183" y="199"/>
                                          <a:pt x="183" y="199"/>
                                          <a:pt x="183" y="199"/>
                                        </a:cubicBezTo>
                                        <a:cubicBezTo>
                                          <a:pt x="183" y="199"/>
                                          <a:pt x="183" y="200"/>
                                          <a:pt x="183" y="200"/>
                                        </a:cubicBezTo>
                                        <a:cubicBezTo>
                                          <a:pt x="184" y="200"/>
                                          <a:pt x="184" y="200"/>
                                          <a:pt x="184" y="200"/>
                                        </a:cubicBezTo>
                                        <a:cubicBezTo>
                                          <a:pt x="184" y="201"/>
                                          <a:pt x="185" y="201"/>
                                          <a:pt x="186" y="200"/>
                                        </a:cubicBezTo>
                                        <a:cubicBezTo>
                                          <a:pt x="186" y="200"/>
                                          <a:pt x="185" y="199"/>
                                          <a:pt x="186" y="199"/>
                                        </a:cubicBezTo>
                                        <a:cubicBezTo>
                                          <a:pt x="186" y="199"/>
                                          <a:pt x="187" y="200"/>
                                          <a:pt x="187" y="201"/>
                                        </a:cubicBezTo>
                                        <a:cubicBezTo>
                                          <a:pt x="188" y="201"/>
                                          <a:pt x="188" y="200"/>
                                          <a:pt x="188" y="200"/>
                                        </a:cubicBezTo>
                                        <a:cubicBezTo>
                                          <a:pt x="188" y="200"/>
                                          <a:pt x="186" y="199"/>
                                          <a:pt x="186" y="198"/>
                                        </a:cubicBezTo>
                                        <a:cubicBezTo>
                                          <a:pt x="189" y="201"/>
                                          <a:pt x="194" y="203"/>
                                          <a:pt x="197" y="200"/>
                                        </a:cubicBezTo>
                                        <a:cubicBezTo>
                                          <a:pt x="197" y="200"/>
                                          <a:pt x="197" y="200"/>
                                          <a:pt x="197" y="200"/>
                                        </a:cubicBezTo>
                                        <a:cubicBezTo>
                                          <a:pt x="194" y="202"/>
                                          <a:pt x="189" y="200"/>
                                          <a:pt x="187" y="198"/>
                                        </a:cubicBezTo>
                                        <a:cubicBezTo>
                                          <a:pt x="191" y="197"/>
                                          <a:pt x="192" y="194"/>
                                          <a:pt x="194" y="192"/>
                                        </a:cubicBezTo>
                                        <a:cubicBezTo>
                                          <a:pt x="194" y="192"/>
                                          <a:pt x="194" y="192"/>
                                          <a:pt x="194" y="192"/>
                                        </a:cubicBezTo>
                                        <a:cubicBezTo>
                                          <a:pt x="195" y="192"/>
                                          <a:pt x="197" y="193"/>
                                          <a:pt x="198" y="192"/>
                                        </a:cubicBezTo>
                                        <a:cubicBezTo>
                                          <a:pt x="198" y="191"/>
                                          <a:pt x="198" y="191"/>
                                          <a:pt x="197" y="191"/>
                                        </a:cubicBezTo>
                                        <a:cubicBezTo>
                                          <a:pt x="197" y="191"/>
                                          <a:pt x="197" y="192"/>
                                          <a:pt x="196" y="192"/>
                                        </a:cubicBezTo>
                                        <a:cubicBezTo>
                                          <a:pt x="197" y="192"/>
                                          <a:pt x="197" y="191"/>
                                          <a:pt x="196" y="191"/>
                                        </a:cubicBezTo>
                                        <a:cubicBezTo>
                                          <a:pt x="198" y="190"/>
                                          <a:pt x="201" y="191"/>
                                          <a:pt x="202" y="190"/>
                                        </a:cubicBezTo>
                                        <a:cubicBezTo>
                                          <a:pt x="203" y="190"/>
                                          <a:pt x="206" y="190"/>
                                          <a:pt x="207" y="190"/>
                                        </a:cubicBezTo>
                                        <a:cubicBezTo>
                                          <a:pt x="205" y="192"/>
                                          <a:pt x="203" y="193"/>
                                          <a:pt x="201" y="194"/>
                                        </a:cubicBezTo>
                                        <a:cubicBezTo>
                                          <a:pt x="203" y="194"/>
                                          <a:pt x="207" y="192"/>
                                          <a:pt x="209" y="189"/>
                                        </a:cubicBezTo>
                                        <a:cubicBezTo>
                                          <a:pt x="210" y="189"/>
                                          <a:pt x="210" y="189"/>
                                          <a:pt x="210" y="189"/>
                                        </a:cubicBezTo>
                                        <a:cubicBezTo>
                                          <a:pt x="208" y="191"/>
                                          <a:pt x="207" y="193"/>
                                          <a:pt x="204" y="194"/>
                                        </a:cubicBezTo>
                                        <a:cubicBezTo>
                                          <a:pt x="204" y="194"/>
                                          <a:pt x="205" y="194"/>
                                          <a:pt x="205" y="194"/>
                                        </a:cubicBezTo>
                                        <a:cubicBezTo>
                                          <a:pt x="208" y="192"/>
                                          <a:pt x="211" y="189"/>
                                          <a:pt x="214" y="187"/>
                                        </a:cubicBezTo>
                                        <a:cubicBezTo>
                                          <a:pt x="211" y="191"/>
                                          <a:pt x="207" y="193"/>
                                          <a:pt x="204" y="196"/>
                                        </a:cubicBezTo>
                                        <a:cubicBezTo>
                                          <a:pt x="209" y="194"/>
                                          <a:pt x="213" y="189"/>
                                          <a:pt x="216" y="185"/>
                                        </a:cubicBezTo>
                                        <a:cubicBezTo>
                                          <a:pt x="214" y="191"/>
                                          <a:pt x="208" y="194"/>
                                          <a:pt x="204" y="197"/>
                                        </a:cubicBezTo>
                                        <a:cubicBezTo>
                                          <a:pt x="204" y="197"/>
                                          <a:pt x="204" y="197"/>
                                          <a:pt x="204" y="197"/>
                                        </a:cubicBezTo>
                                        <a:cubicBezTo>
                                          <a:pt x="199" y="203"/>
                                          <a:pt x="193" y="202"/>
                                          <a:pt x="187" y="203"/>
                                        </a:cubicBezTo>
                                        <a:cubicBezTo>
                                          <a:pt x="188" y="203"/>
                                          <a:pt x="189" y="203"/>
                                          <a:pt x="189" y="204"/>
                                        </a:cubicBezTo>
                                        <a:cubicBezTo>
                                          <a:pt x="189" y="204"/>
                                          <a:pt x="189" y="204"/>
                                          <a:pt x="190" y="204"/>
                                        </a:cubicBezTo>
                                        <a:cubicBezTo>
                                          <a:pt x="190" y="204"/>
                                          <a:pt x="190" y="204"/>
                                          <a:pt x="190" y="204"/>
                                        </a:cubicBezTo>
                                        <a:cubicBezTo>
                                          <a:pt x="192" y="204"/>
                                          <a:pt x="195" y="205"/>
                                          <a:pt x="197" y="203"/>
                                        </a:cubicBezTo>
                                        <a:cubicBezTo>
                                          <a:pt x="199" y="202"/>
                                          <a:pt x="201" y="201"/>
                                          <a:pt x="202" y="200"/>
                                        </a:cubicBezTo>
                                        <a:cubicBezTo>
                                          <a:pt x="207" y="198"/>
                                          <a:pt x="211" y="194"/>
                                          <a:pt x="215" y="191"/>
                                        </a:cubicBezTo>
                                        <a:cubicBezTo>
                                          <a:pt x="218" y="186"/>
                                          <a:pt x="222" y="183"/>
                                          <a:pt x="223" y="179"/>
                                        </a:cubicBezTo>
                                        <a:cubicBezTo>
                                          <a:pt x="224" y="179"/>
                                          <a:pt x="224" y="178"/>
                                          <a:pt x="225" y="177"/>
                                        </a:cubicBezTo>
                                        <a:cubicBezTo>
                                          <a:pt x="226" y="176"/>
                                          <a:pt x="226" y="173"/>
                                          <a:pt x="228" y="173"/>
                                        </a:cubicBezTo>
                                        <a:cubicBezTo>
                                          <a:pt x="229" y="173"/>
                                          <a:pt x="229" y="173"/>
                                          <a:pt x="230" y="173"/>
                                        </a:cubicBezTo>
                                        <a:cubicBezTo>
                                          <a:pt x="231" y="176"/>
                                          <a:pt x="234" y="177"/>
                                          <a:pt x="235" y="179"/>
                                        </a:cubicBezTo>
                                        <a:cubicBezTo>
                                          <a:pt x="235" y="180"/>
                                          <a:pt x="234" y="180"/>
                                          <a:pt x="234" y="180"/>
                                        </a:cubicBezTo>
                                        <a:cubicBezTo>
                                          <a:pt x="234" y="180"/>
                                          <a:pt x="234" y="181"/>
                                          <a:pt x="235" y="181"/>
                                        </a:cubicBezTo>
                                        <a:cubicBezTo>
                                          <a:pt x="225" y="188"/>
                                          <a:pt x="216" y="198"/>
                                          <a:pt x="205" y="204"/>
                                        </a:cubicBezTo>
                                        <a:cubicBezTo>
                                          <a:pt x="204" y="204"/>
                                          <a:pt x="204" y="204"/>
                                          <a:pt x="204" y="204"/>
                                        </a:cubicBezTo>
                                        <a:cubicBezTo>
                                          <a:pt x="197" y="207"/>
                                          <a:pt x="189" y="206"/>
                                          <a:pt x="183" y="208"/>
                                        </a:cubicBezTo>
                                        <a:cubicBezTo>
                                          <a:pt x="191" y="209"/>
                                          <a:pt x="202" y="201"/>
                                          <a:pt x="207" y="210"/>
                                        </a:cubicBezTo>
                                        <a:cubicBezTo>
                                          <a:pt x="202" y="209"/>
                                          <a:pt x="198" y="207"/>
                                          <a:pt x="194" y="211"/>
                                        </a:cubicBezTo>
                                        <a:cubicBezTo>
                                          <a:pt x="194" y="210"/>
                                          <a:pt x="192" y="211"/>
                                          <a:pt x="191" y="211"/>
                                        </a:cubicBezTo>
                                        <a:cubicBezTo>
                                          <a:pt x="191" y="212"/>
                                          <a:pt x="191" y="212"/>
                                          <a:pt x="192" y="212"/>
                                        </a:cubicBezTo>
                                        <a:cubicBezTo>
                                          <a:pt x="192" y="212"/>
                                          <a:pt x="192" y="212"/>
                                          <a:pt x="193" y="212"/>
                                        </a:cubicBezTo>
                                        <a:cubicBezTo>
                                          <a:pt x="182" y="216"/>
                                          <a:pt x="173" y="210"/>
                                          <a:pt x="164" y="205"/>
                                        </a:cubicBezTo>
                                        <a:cubicBezTo>
                                          <a:pt x="164" y="205"/>
                                          <a:pt x="164" y="205"/>
                                          <a:pt x="164" y="205"/>
                                        </a:cubicBezTo>
                                        <a:cubicBezTo>
                                          <a:pt x="166" y="206"/>
                                          <a:pt x="167" y="207"/>
                                          <a:pt x="168" y="208"/>
                                        </a:cubicBezTo>
                                        <a:cubicBezTo>
                                          <a:pt x="174" y="214"/>
                                          <a:pt x="188" y="216"/>
                                          <a:pt x="197" y="212"/>
                                        </a:cubicBezTo>
                                        <a:cubicBezTo>
                                          <a:pt x="197" y="212"/>
                                          <a:pt x="197" y="212"/>
                                          <a:pt x="196" y="212"/>
                                        </a:cubicBezTo>
                                        <a:cubicBezTo>
                                          <a:pt x="197" y="211"/>
                                          <a:pt x="198" y="211"/>
                                          <a:pt x="198" y="211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200" y="209"/>
                                        </a:cubicBezTo>
                                        <a:cubicBezTo>
                                          <a:pt x="199" y="210"/>
                                          <a:pt x="199" y="210"/>
                                          <a:pt x="198" y="211"/>
                                        </a:cubicBezTo>
                                        <a:cubicBezTo>
                                          <a:pt x="198" y="211"/>
                                          <a:pt x="197" y="211"/>
                                          <a:pt x="197" y="212"/>
                                        </a:cubicBezTo>
                                        <a:cubicBezTo>
                                          <a:pt x="197" y="213"/>
                                          <a:pt x="201" y="211"/>
                                          <a:pt x="202" y="210"/>
                                        </a:cubicBezTo>
                                        <a:cubicBezTo>
                                          <a:pt x="202" y="210"/>
                                          <a:pt x="202" y="210"/>
                                          <a:pt x="202" y="210"/>
                                        </a:cubicBezTo>
                                        <a:cubicBezTo>
                                          <a:pt x="201" y="211"/>
                                          <a:pt x="199" y="212"/>
                                          <a:pt x="197" y="213"/>
                                        </a:cubicBezTo>
                                        <a:cubicBezTo>
                                          <a:pt x="199" y="214"/>
                                          <a:pt x="202" y="211"/>
                                          <a:pt x="204" y="210"/>
                                        </a:cubicBezTo>
                                        <a:cubicBezTo>
                                          <a:pt x="203" y="212"/>
                                          <a:pt x="201" y="214"/>
                                          <a:pt x="199" y="214"/>
                                        </a:cubicBezTo>
                                        <a:cubicBezTo>
                                          <a:pt x="201" y="215"/>
                                          <a:pt x="204" y="213"/>
                                          <a:pt x="206" y="211"/>
                                        </a:cubicBezTo>
                                        <a:cubicBezTo>
                                          <a:pt x="207" y="212"/>
                                          <a:pt x="209" y="211"/>
                                          <a:pt x="209" y="209"/>
                                        </a:cubicBezTo>
                                        <a:cubicBezTo>
                                          <a:pt x="209" y="209"/>
                                          <a:pt x="208" y="209"/>
                                          <a:pt x="208" y="209"/>
                                        </a:cubicBezTo>
                                        <a:cubicBezTo>
                                          <a:pt x="210" y="209"/>
                                          <a:pt x="210" y="208"/>
                                          <a:pt x="211" y="207"/>
                                        </a:cubicBezTo>
                                        <a:cubicBezTo>
                                          <a:pt x="210" y="207"/>
                                          <a:pt x="209" y="208"/>
                                          <a:pt x="208" y="208"/>
                                        </a:cubicBezTo>
                                        <a:cubicBezTo>
                                          <a:pt x="208" y="208"/>
                                          <a:pt x="208" y="208"/>
                                          <a:pt x="208" y="208"/>
                                        </a:cubicBezTo>
                                        <a:cubicBezTo>
                                          <a:pt x="209" y="207"/>
                                          <a:pt x="210" y="207"/>
                                          <a:pt x="211" y="206"/>
                                        </a:cubicBezTo>
                                        <a:cubicBezTo>
                                          <a:pt x="211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10" y="206"/>
                                          <a:pt x="210" y="206"/>
                                          <a:pt x="210" y="206"/>
                                        </a:cubicBezTo>
                                        <a:cubicBezTo>
                                          <a:pt x="209" y="206"/>
                                          <a:pt x="208" y="207"/>
                                          <a:pt x="207" y="207"/>
                                        </a:cubicBezTo>
                                        <a:cubicBezTo>
                                          <a:pt x="207" y="206"/>
                                          <a:pt x="209" y="206"/>
                                          <a:pt x="210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5"/>
                                        </a:cubicBezTo>
                                        <a:cubicBezTo>
                                          <a:pt x="208" y="205"/>
                                          <a:pt x="208" y="205"/>
                                          <a:pt x="209" y="205"/>
                                        </a:cubicBezTo>
                                        <a:cubicBezTo>
                                          <a:pt x="209" y="205"/>
                                          <a:pt x="208" y="205"/>
                                          <a:pt x="208" y="204"/>
                                        </a:cubicBezTo>
                                        <a:cubicBezTo>
                                          <a:pt x="210" y="204"/>
                                          <a:pt x="212" y="202"/>
                                          <a:pt x="213" y="201"/>
                                        </a:cubicBezTo>
                                        <a:cubicBezTo>
                                          <a:pt x="214" y="200"/>
                                          <a:pt x="216" y="198"/>
                                          <a:pt x="217" y="198"/>
                                        </a:cubicBezTo>
                                        <a:cubicBezTo>
                                          <a:pt x="217" y="198"/>
                                          <a:pt x="217" y="197"/>
                                          <a:pt x="217" y="197"/>
                                        </a:cubicBezTo>
                                        <a:cubicBezTo>
                                          <a:pt x="218" y="197"/>
                                          <a:pt x="218" y="197"/>
                                          <a:pt x="218" y="197"/>
                                        </a:cubicBezTo>
                                        <a:cubicBezTo>
                                          <a:pt x="218" y="198"/>
                                          <a:pt x="216" y="199"/>
                                          <a:pt x="216" y="201"/>
                                        </a:cubicBezTo>
                                        <a:cubicBezTo>
                                          <a:pt x="217" y="200"/>
                                          <a:pt x="218" y="198"/>
                                          <a:pt x="219" y="197"/>
                                        </a:cubicBezTo>
                                        <a:cubicBezTo>
                                          <a:pt x="220" y="198"/>
                                          <a:pt x="218" y="198"/>
                                          <a:pt x="219" y="199"/>
                                        </a:cubicBezTo>
                                        <a:cubicBezTo>
                                          <a:pt x="218" y="201"/>
                                          <a:pt x="216" y="202"/>
                                          <a:pt x="215" y="204"/>
                                        </a:cubicBezTo>
                                        <a:cubicBezTo>
                                          <a:pt x="217" y="203"/>
                                          <a:pt x="218" y="200"/>
                                          <a:pt x="220" y="199"/>
                                        </a:cubicBezTo>
                                        <a:cubicBezTo>
                                          <a:pt x="218" y="202"/>
                                          <a:pt x="215" y="204"/>
                                          <a:pt x="213" y="207"/>
                                        </a:cubicBezTo>
                                        <a:cubicBezTo>
                                          <a:pt x="216" y="205"/>
                                          <a:pt x="218" y="203"/>
                                          <a:pt x="220" y="201"/>
                                        </a:cubicBezTo>
                                        <a:cubicBezTo>
                                          <a:pt x="219" y="203"/>
                                          <a:pt x="217" y="205"/>
                                          <a:pt x="215" y="207"/>
                                        </a:cubicBezTo>
                                        <a:cubicBezTo>
                                          <a:pt x="216" y="207"/>
                                          <a:pt x="217" y="205"/>
                                          <a:pt x="218" y="205"/>
                                        </a:cubicBezTo>
                                        <a:cubicBezTo>
                                          <a:pt x="218" y="204"/>
                                          <a:pt x="219" y="203"/>
                                          <a:pt x="219" y="203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20" y="203"/>
                                        </a:cubicBezTo>
                                        <a:cubicBezTo>
                                          <a:pt x="219" y="205"/>
                                          <a:pt x="218" y="205"/>
                                          <a:pt x="217" y="206"/>
                                        </a:cubicBezTo>
                                        <a:cubicBezTo>
                                          <a:pt x="218" y="207"/>
                                          <a:pt x="219" y="205"/>
                                          <a:pt x="220" y="205"/>
                                        </a:cubicBezTo>
                                        <a:cubicBezTo>
                                          <a:pt x="219" y="207"/>
                                          <a:pt x="217" y="208"/>
                                          <a:pt x="216" y="210"/>
                                        </a:cubicBezTo>
                                        <a:cubicBezTo>
                                          <a:pt x="218" y="209"/>
                                          <a:pt x="219" y="207"/>
                                          <a:pt x="220" y="207"/>
                                        </a:cubicBezTo>
                                        <a:cubicBezTo>
                                          <a:pt x="220" y="208"/>
                                          <a:pt x="218" y="209"/>
                                          <a:pt x="217" y="211"/>
                                        </a:cubicBezTo>
                                        <a:cubicBezTo>
                                          <a:pt x="218" y="211"/>
                                          <a:pt x="219" y="210"/>
                                          <a:pt x="220" y="209"/>
                                        </a:cubicBezTo>
                                        <a:cubicBezTo>
                                          <a:pt x="220" y="211"/>
                                          <a:pt x="218" y="211"/>
                                          <a:pt x="217" y="213"/>
                                        </a:cubicBezTo>
                                        <a:cubicBezTo>
                                          <a:pt x="218" y="213"/>
                                          <a:pt x="219" y="211"/>
                                          <a:pt x="220" y="211"/>
                                        </a:cubicBezTo>
                                        <a:cubicBezTo>
                                          <a:pt x="219" y="213"/>
                                          <a:pt x="218" y="213"/>
                                          <a:pt x="217" y="215"/>
                                        </a:cubicBezTo>
                                        <a:cubicBezTo>
                                          <a:pt x="215" y="216"/>
                                          <a:pt x="213" y="219"/>
                                          <a:pt x="211" y="221"/>
                                        </a:cubicBezTo>
                                        <a:cubicBezTo>
                                          <a:pt x="210" y="220"/>
                                          <a:pt x="208" y="221"/>
                                          <a:pt x="209" y="222"/>
                                        </a:cubicBezTo>
                                        <a:cubicBezTo>
                                          <a:pt x="205" y="225"/>
                                          <a:pt x="200" y="224"/>
                                          <a:pt x="195" y="224"/>
                                        </a:cubicBezTo>
                                        <a:close/>
                                        <a:moveTo>
                                          <a:pt x="219" y="203"/>
                                        </a:moveTo>
                                        <a:cubicBezTo>
                                          <a:pt x="219" y="202"/>
                                          <a:pt x="220" y="202"/>
                                          <a:pt x="220" y="202"/>
                                        </a:cubicBezTo>
                                        <a:cubicBezTo>
                                          <a:pt x="220" y="203"/>
                                          <a:pt x="220" y="203"/>
                                          <a:pt x="219" y="203"/>
                                        </a:cubicBezTo>
                                        <a:close/>
                                        <a:moveTo>
                                          <a:pt x="208" y="205"/>
                                        </a:moveTo>
                                        <a:cubicBezTo>
                                          <a:pt x="208" y="205"/>
                                          <a:pt x="207" y="205"/>
                                          <a:pt x="207" y="205"/>
                                        </a:cubicBezTo>
                                        <a:cubicBezTo>
                                          <a:pt x="207" y="205"/>
                                          <a:pt x="207" y="204"/>
                                          <a:pt x="208" y="2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26" name="Figura a mano libera 1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5300" y="381000"/>
                                    <a:ext cx="374015" cy="402590"/>
                                  </a:xfrm>
                                  <a:custGeom>
                                    <a:avLst/>
                                    <a:gdLst>
                                      <a:gd name="T0" fmla="*/ 94 w 99"/>
                                      <a:gd name="T1" fmla="*/ 78 h 106"/>
                                      <a:gd name="T2" fmla="*/ 43 w 99"/>
                                      <a:gd name="T3" fmla="*/ 99 h 106"/>
                                      <a:gd name="T4" fmla="*/ 22 w 99"/>
                                      <a:gd name="T5" fmla="*/ 87 h 106"/>
                                      <a:gd name="T6" fmla="*/ 19 w 99"/>
                                      <a:gd name="T7" fmla="*/ 83 h 106"/>
                                      <a:gd name="T8" fmla="*/ 13 w 99"/>
                                      <a:gd name="T9" fmla="*/ 77 h 106"/>
                                      <a:gd name="T10" fmla="*/ 4 w 99"/>
                                      <a:gd name="T11" fmla="*/ 60 h 106"/>
                                      <a:gd name="T12" fmla="*/ 16 w 99"/>
                                      <a:gd name="T13" fmla="*/ 59 h 106"/>
                                      <a:gd name="T14" fmla="*/ 2 w 99"/>
                                      <a:gd name="T15" fmla="*/ 29 h 106"/>
                                      <a:gd name="T16" fmla="*/ 23 w 99"/>
                                      <a:gd name="T17" fmla="*/ 39 h 106"/>
                                      <a:gd name="T18" fmla="*/ 34 w 99"/>
                                      <a:gd name="T19" fmla="*/ 32 h 106"/>
                                      <a:gd name="T20" fmla="*/ 48 w 99"/>
                                      <a:gd name="T21" fmla="*/ 1 h 106"/>
                                      <a:gd name="T22" fmla="*/ 51 w 99"/>
                                      <a:gd name="T23" fmla="*/ 25 h 106"/>
                                      <a:gd name="T24" fmla="*/ 63 w 99"/>
                                      <a:gd name="T25" fmla="*/ 13 h 106"/>
                                      <a:gd name="T26" fmla="*/ 67 w 99"/>
                                      <a:gd name="T27" fmla="*/ 28 h 106"/>
                                      <a:gd name="T28" fmla="*/ 90 w 99"/>
                                      <a:gd name="T29" fmla="*/ 6 h 106"/>
                                      <a:gd name="T30" fmla="*/ 86 w 99"/>
                                      <a:gd name="T31" fmla="*/ 36 h 106"/>
                                      <a:gd name="T32" fmla="*/ 94 w 99"/>
                                      <a:gd name="T33" fmla="*/ 78 h 10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</a:cxnLst>
                                    <a:rect l="0" t="0" r="r" b="b"/>
                                    <a:pathLst>
                                      <a:path w="99" h="106">
                                        <a:moveTo>
                                          <a:pt x="94" y="78"/>
                                        </a:moveTo>
                                        <a:cubicBezTo>
                                          <a:pt x="88" y="96"/>
                                          <a:pt x="59" y="106"/>
                                          <a:pt x="43" y="99"/>
                                        </a:cubicBezTo>
                                        <a:cubicBezTo>
                                          <a:pt x="34" y="95"/>
                                          <a:pt x="27" y="83"/>
                                          <a:pt x="22" y="87"/>
                                        </a:cubicBezTo>
                                        <a:cubicBezTo>
                                          <a:pt x="20" y="89"/>
                                          <a:pt x="21" y="84"/>
                                          <a:pt x="19" y="83"/>
                                        </a:cubicBezTo>
                                        <a:cubicBezTo>
                                          <a:pt x="18" y="81"/>
                                          <a:pt x="14" y="81"/>
                                          <a:pt x="13" y="77"/>
                                        </a:cubicBezTo>
                                        <a:cubicBezTo>
                                          <a:pt x="9" y="67"/>
                                          <a:pt x="5" y="63"/>
                                          <a:pt x="4" y="60"/>
                                        </a:cubicBezTo>
                                        <a:cubicBezTo>
                                          <a:pt x="4" y="57"/>
                                          <a:pt x="17" y="64"/>
                                          <a:pt x="16" y="59"/>
                                        </a:cubicBezTo>
                                        <a:cubicBezTo>
                                          <a:pt x="15" y="54"/>
                                          <a:pt x="0" y="30"/>
                                          <a:pt x="2" y="29"/>
                                        </a:cubicBezTo>
                                        <a:cubicBezTo>
                                          <a:pt x="3" y="28"/>
                                          <a:pt x="18" y="47"/>
                                          <a:pt x="23" y="39"/>
                                        </a:cubicBezTo>
                                        <a:cubicBezTo>
                                          <a:pt x="27" y="34"/>
                                          <a:pt x="35" y="35"/>
                                          <a:pt x="34" y="32"/>
                                        </a:cubicBezTo>
                                        <a:cubicBezTo>
                                          <a:pt x="31" y="23"/>
                                          <a:pt x="46" y="1"/>
                                          <a:pt x="48" y="1"/>
                                        </a:cubicBezTo>
                                        <a:cubicBezTo>
                                          <a:pt x="51" y="0"/>
                                          <a:pt x="48" y="21"/>
                                          <a:pt x="51" y="25"/>
                                        </a:cubicBezTo>
                                        <a:cubicBezTo>
                                          <a:pt x="61" y="39"/>
                                          <a:pt x="60" y="13"/>
                                          <a:pt x="63" y="13"/>
                                        </a:cubicBezTo>
                                        <a:cubicBezTo>
                                          <a:pt x="66" y="13"/>
                                          <a:pt x="64" y="28"/>
                                          <a:pt x="67" y="28"/>
                                        </a:cubicBezTo>
                                        <a:cubicBezTo>
                                          <a:pt x="75" y="28"/>
                                          <a:pt x="87" y="4"/>
                                          <a:pt x="90" y="6"/>
                                        </a:cubicBezTo>
                                        <a:cubicBezTo>
                                          <a:pt x="93" y="8"/>
                                          <a:pt x="81" y="27"/>
                                          <a:pt x="86" y="36"/>
                                        </a:cubicBezTo>
                                        <a:cubicBezTo>
                                          <a:pt x="89" y="42"/>
                                          <a:pt x="99" y="59"/>
                                          <a:pt x="94" y="78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27" name="Figura a mano libera 127"/>
                              <wps:cNvSpPr>
                                <a:spLocks noChangeAspect="1" noEditPoints="1"/>
                              </wps:cNvSpPr>
                              <wps:spPr bwMode="auto">
                                <a:xfrm>
                                  <a:off x="478731" y="343561"/>
                                  <a:ext cx="420624" cy="457200"/>
                                </a:xfrm>
                                <a:custGeom>
                                  <a:avLst/>
                                  <a:gdLst>
                                    <a:gd name="T0" fmla="*/ 87 w 98"/>
                                    <a:gd name="T1" fmla="*/ 56 h 105"/>
                                    <a:gd name="T2" fmla="*/ 88 w 98"/>
                                    <a:gd name="T3" fmla="*/ 47 h 105"/>
                                    <a:gd name="T4" fmla="*/ 85 w 98"/>
                                    <a:gd name="T5" fmla="*/ 69 h 105"/>
                                    <a:gd name="T6" fmla="*/ 69 w 98"/>
                                    <a:gd name="T7" fmla="*/ 77 h 105"/>
                                    <a:gd name="T8" fmla="*/ 61 w 98"/>
                                    <a:gd name="T9" fmla="*/ 61 h 105"/>
                                    <a:gd name="T10" fmla="*/ 60 w 98"/>
                                    <a:gd name="T11" fmla="*/ 40 h 105"/>
                                    <a:gd name="T12" fmla="*/ 79 w 98"/>
                                    <a:gd name="T13" fmla="*/ 58 h 105"/>
                                    <a:gd name="T14" fmla="*/ 78 w 98"/>
                                    <a:gd name="T15" fmla="*/ 49 h 105"/>
                                    <a:gd name="T16" fmla="*/ 74 w 98"/>
                                    <a:gd name="T17" fmla="*/ 29 h 105"/>
                                    <a:gd name="T18" fmla="*/ 73 w 98"/>
                                    <a:gd name="T19" fmla="*/ 33 h 105"/>
                                    <a:gd name="T20" fmla="*/ 65 w 98"/>
                                    <a:gd name="T21" fmla="*/ 39 h 105"/>
                                    <a:gd name="T22" fmla="*/ 65 w 98"/>
                                    <a:gd name="T23" fmla="*/ 42 h 105"/>
                                    <a:gd name="T24" fmla="*/ 84 w 98"/>
                                    <a:gd name="T25" fmla="*/ 38 h 105"/>
                                    <a:gd name="T26" fmla="*/ 86 w 98"/>
                                    <a:gd name="T27" fmla="*/ 45 h 105"/>
                                    <a:gd name="T28" fmla="*/ 84 w 98"/>
                                    <a:gd name="T29" fmla="*/ 24 h 105"/>
                                    <a:gd name="T30" fmla="*/ 67 w 98"/>
                                    <a:gd name="T31" fmla="*/ 29 h 105"/>
                                    <a:gd name="T32" fmla="*/ 59 w 98"/>
                                    <a:gd name="T33" fmla="*/ 18 h 105"/>
                                    <a:gd name="T34" fmla="*/ 49 w 98"/>
                                    <a:gd name="T35" fmla="*/ 31 h 105"/>
                                    <a:gd name="T36" fmla="*/ 45 w 98"/>
                                    <a:gd name="T37" fmla="*/ 2 h 105"/>
                                    <a:gd name="T38" fmla="*/ 40 w 98"/>
                                    <a:gd name="T39" fmla="*/ 43 h 105"/>
                                    <a:gd name="T40" fmla="*/ 31 w 98"/>
                                    <a:gd name="T41" fmla="*/ 51 h 105"/>
                                    <a:gd name="T42" fmla="*/ 31 w 98"/>
                                    <a:gd name="T43" fmla="*/ 38 h 105"/>
                                    <a:gd name="T44" fmla="*/ 29 w 98"/>
                                    <a:gd name="T45" fmla="*/ 38 h 105"/>
                                    <a:gd name="T46" fmla="*/ 23 w 98"/>
                                    <a:gd name="T47" fmla="*/ 38 h 105"/>
                                    <a:gd name="T48" fmla="*/ 8 w 98"/>
                                    <a:gd name="T49" fmla="*/ 44 h 105"/>
                                    <a:gd name="T50" fmla="*/ 14 w 98"/>
                                    <a:gd name="T51" fmla="*/ 59 h 105"/>
                                    <a:gd name="T52" fmla="*/ 11 w 98"/>
                                    <a:gd name="T53" fmla="*/ 69 h 105"/>
                                    <a:gd name="T54" fmla="*/ 8 w 98"/>
                                    <a:gd name="T55" fmla="*/ 69 h 105"/>
                                    <a:gd name="T56" fmla="*/ 59 w 98"/>
                                    <a:gd name="T57" fmla="*/ 104 h 105"/>
                                    <a:gd name="T58" fmla="*/ 80 w 98"/>
                                    <a:gd name="T59" fmla="*/ 94 h 105"/>
                                    <a:gd name="T60" fmla="*/ 97 w 98"/>
                                    <a:gd name="T61" fmla="*/ 47 h 105"/>
                                    <a:gd name="T62" fmla="*/ 76 w 98"/>
                                    <a:gd name="T63" fmla="*/ 54 h 105"/>
                                    <a:gd name="T64" fmla="*/ 67 w 98"/>
                                    <a:gd name="T65" fmla="*/ 51 h 105"/>
                                    <a:gd name="T66" fmla="*/ 61 w 98"/>
                                    <a:gd name="T67" fmla="*/ 36 h 105"/>
                                    <a:gd name="T68" fmla="*/ 44 w 98"/>
                                    <a:gd name="T69" fmla="*/ 73 h 105"/>
                                    <a:gd name="T70" fmla="*/ 36 w 98"/>
                                    <a:gd name="T71" fmla="*/ 84 h 105"/>
                                    <a:gd name="T72" fmla="*/ 36 w 98"/>
                                    <a:gd name="T73" fmla="*/ 85 h 105"/>
                                    <a:gd name="T74" fmla="*/ 38 w 98"/>
                                    <a:gd name="T75" fmla="*/ 78 h 105"/>
                                    <a:gd name="T76" fmla="*/ 34 w 98"/>
                                    <a:gd name="T77" fmla="*/ 66 h 105"/>
                                    <a:gd name="T78" fmla="*/ 47 w 98"/>
                                    <a:gd name="T79" fmla="*/ 61 h 105"/>
                                    <a:gd name="T80" fmla="*/ 34 w 98"/>
                                    <a:gd name="T81" fmla="*/ 62 h 105"/>
                                    <a:gd name="T82" fmla="*/ 51 w 98"/>
                                    <a:gd name="T83" fmla="*/ 65 h 105"/>
                                    <a:gd name="T84" fmla="*/ 56 w 98"/>
                                    <a:gd name="T85" fmla="*/ 53 h 105"/>
                                    <a:gd name="T86" fmla="*/ 57 w 98"/>
                                    <a:gd name="T87" fmla="*/ 47 h 105"/>
                                    <a:gd name="T88" fmla="*/ 47 w 98"/>
                                    <a:gd name="T89" fmla="*/ 28 h 105"/>
                                    <a:gd name="T90" fmla="*/ 37 w 98"/>
                                    <a:gd name="T91" fmla="*/ 53 h 105"/>
                                    <a:gd name="T92" fmla="*/ 52 w 98"/>
                                    <a:gd name="T93" fmla="*/ 61 h 105"/>
                                    <a:gd name="T94" fmla="*/ 38 w 98"/>
                                    <a:gd name="T95" fmla="*/ 57 h 105"/>
                                    <a:gd name="T96" fmla="*/ 31 w 98"/>
                                    <a:gd name="T97" fmla="*/ 46 h 105"/>
                                    <a:gd name="T98" fmla="*/ 11 w 98"/>
                                    <a:gd name="T99" fmla="*/ 67 h 105"/>
                                    <a:gd name="T100" fmla="*/ 31 w 98"/>
                                    <a:gd name="T101" fmla="*/ 63 h 105"/>
                                    <a:gd name="T102" fmla="*/ 17 w 98"/>
                                    <a:gd name="T103" fmla="*/ 80 h 105"/>
                                    <a:gd name="T104" fmla="*/ 26 w 98"/>
                                    <a:gd name="T105" fmla="*/ 82 h 105"/>
                                    <a:gd name="T106" fmla="*/ 28 w 98"/>
                                    <a:gd name="T107" fmla="*/ 83 h 105"/>
                                    <a:gd name="T108" fmla="*/ 36 w 98"/>
                                    <a:gd name="T109" fmla="*/ 97 h 105"/>
                                    <a:gd name="T110" fmla="*/ 36 w 98"/>
                                    <a:gd name="T111" fmla="*/ 97 h 105"/>
                                    <a:gd name="T112" fmla="*/ 42 w 98"/>
                                    <a:gd name="T113" fmla="*/ 95 h 105"/>
                                    <a:gd name="T114" fmla="*/ 60 w 98"/>
                                    <a:gd name="T115" fmla="*/ 64 h 105"/>
                                    <a:gd name="T116" fmla="*/ 65 w 98"/>
                                    <a:gd name="T117" fmla="*/ 97 h 105"/>
                                    <a:gd name="T118" fmla="*/ 90 w 98"/>
                                    <a:gd name="T119" fmla="*/ 58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8" h="105">
                                      <a:moveTo>
                                        <a:pt x="97" y="47"/>
                                      </a:moveTo>
                                      <a:cubicBezTo>
                                        <a:pt x="96" y="49"/>
                                        <a:pt x="95" y="51"/>
                                        <a:pt x="94" y="52"/>
                                      </a:cubicBezTo>
                                      <a:cubicBezTo>
                                        <a:pt x="94" y="54"/>
                                        <a:pt x="92" y="57"/>
                                        <a:pt x="91" y="59"/>
                                      </a:cubicBezTo>
                                      <a:cubicBezTo>
                                        <a:pt x="92" y="60"/>
                                        <a:pt x="91" y="60"/>
                                        <a:pt x="91" y="61"/>
                                      </a:cubicBezTo>
                                      <a:cubicBezTo>
                                        <a:pt x="90" y="60"/>
                                        <a:pt x="91" y="58"/>
                                        <a:pt x="90" y="57"/>
                                      </a:cubicBezTo>
                                      <a:cubicBezTo>
                                        <a:pt x="92" y="55"/>
                                        <a:pt x="92" y="53"/>
                                        <a:pt x="94" y="52"/>
                                      </a:cubicBezTo>
                                      <a:cubicBezTo>
                                        <a:pt x="93" y="51"/>
                                        <a:pt x="94" y="50"/>
                                        <a:pt x="94" y="49"/>
                                      </a:cubicBezTo>
                                      <a:cubicBezTo>
                                        <a:pt x="92" y="52"/>
                                        <a:pt x="91" y="55"/>
                                        <a:pt x="88" y="58"/>
                                      </a:cubicBezTo>
                                      <a:cubicBezTo>
                                        <a:pt x="89" y="58"/>
                                        <a:pt x="88" y="58"/>
                                        <a:pt x="88" y="59"/>
                                      </a:cubicBezTo>
                                      <a:cubicBezTo>
                                        <a:pt x="87" y="58"/>
                                        <a:pt x="86" y="56"/>
                                        <a:pt x="87" y="54"/>
                                      </a:cubicBezTo>
                                      <a:cubicBezTo>
                                        <a:pt x="88" y="54"/>
                                        <a:pt x="88" y="54"/>
                                        <a:pt x="88" y="54"/>
                                      </a:cubicBezTo>
                                      <a:cubicBezTo>
                                        <a:pt x="88" y="55"/>
                                        <a:pt x="87" y="56"/>
                                        <a:pt x="87" y="56"/>
                                      </a:cubicBezTo>
                                      <a:cubicBezTo>
                                        <a:pt x="89" y="56"/>
                                        <a:pt x="90" y="54"/>
                                        <a:pt x="91" y="54"/>
                                      </a:cubicBezTo>
                                      <a:cubicBezTo>
                                        <a:pt x="90" y="52"/>
                                        <a:pt x="89" y="54"/>
                                        <a:pt x="88" y="54"/>
                                      </a:cubicBezTo>
                                      <a:cubicBezTo>
                                        <a:pt x="88" y="52"/>
                                        <a:pt x="91" y="53"/>
                                        <a:pt x="90" y="52"/>
                                      </a:cubicBezTo>
                                      <a:cubicBezTo>
                                        <a:pt x="92" y="51"/>
                                        <a:pt x="93" y="50"/>
                                        <a:pt x="94" y="48"/>
                                      </a:cubicBezTo>
                                      <a:cubicBezTo>
                                        <a:pt x="92" y="48"/>
                                        <a:pt x="91" y="52"/>
                                        <a:pt x="89" y="52"/>
                                      </a:cubicBezTo>
                                      <a:cubicBezTo>
                                        <a:pt x="89" y="50"/>
                                        <a:pt x="90" y="49"/>
                                        <a:pt x="91" y="47"/>
                                      </a:cubicBezTo>
                                      <a:cubicBezTo>
                                        <a:pt x="91" y="47"/>
                                        <a:pt x="91" y="47"/>
                                        <a:pt x="91" y="47"/>
                                      </a:cubicBezTo>
                                      <a:cubicBezTo>
                                        <a:pt x="92" y="46"/>
                                        <a:pt x="92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3" y="45"/>
                                        <a:pt x="93" y="45"/>
                                      </a:cubicBezTo>
                                      <a:cubicBezTo>
                                        <a:pt x="93" y="45"/>
                                        <a:pt x="92" y="45"/>
                                        <a:pt x="92" y="45"/>
                                      </a:cubicBezTo>
                                      <a:cubicBezTo>
                                        <a:pt x="92" y="45"/>
                                        <a:pt x="91" y="46"/>
                                        <a:pt x="91" y="46"/>
                                      </a:cubicBezTo>
                                      <a:cubicBezTo>
                                        <a:pt x="89" y="46"/>
                                        <a:pt x="89" y="47"/>
                                        <a:pt x="88" y="47"/>
                                      </a:cubicBezTo>
                                      <a:cubicBezTo>
                                        <a:pt x="88" y="47"/>
                                        <a:pt x="88" y="47"/>
                                        <a:pt x="88" y="46"/>
                                      </a:cubicBezTo>
                                      <a:cubicBezTo>
                                        <a:pt x="87" y="47"/>
                                        <a:pt x="86" y="47"/>
                                        <a:pt x="85" y="48"/>
                                      </a:cubicBezTo>
                                      <a:cubicBezTo>
                                        <a:pt x="85" y="48"/>
                                        <a:pt x="85" y="48"/>
                                        <a:pt x="86" y="49"/>
                                      </a:cubicBezTo>
                                      <a:cubicBezTo>
                                        <a:pt x="84" y="50"/>
                                        <a:pt x="83" y="51"/>
                                        <a:pt x="82" y="53"/>
                                      </a:cubicBezTo>
                                      <a:cubicBezTo>
                                        <a:pt x="85" y="51"/>
                                        <a:pt x="86" y="49"/>
                                        <a:pt x="89" y="48"/>
                                      </a:cubicBezTo>
                                      <a:cubicBezTo>
                                        <a:pt x="88" y="51"/>
                                        <a:pt x="85" y="54"/>
                                        <a:pt x="85" y="57"/>
                                      </a:cubicBezTo>
                                      <a:cubicBezTo>
                                        <a:pt x="84" y="60"/>
                                        <a:pt x="85" y="62"/>
                                        <a:pt x="86" y="65"/>
                                      </a:cubicBezTo>
                                      <a:cubicBezTo>
                                        <a:pt x="87" y="63"/>
                                        <a:pt x="85" y="61"/>
                                        <a:pt x="86" y="58"/>
                                      </a:cubicBezTo>
                                      <a:cubicBezTo>
                                        <a:pt x="88" y="62"/>
                                        <a:pt x="88" y="66"/>
                                        <a:pt x="87" y="69"/>
                                      </a:cubicBezTo>
                                      <a:cubicBezTo>
                                        <a:pt x="86" y="69"/>
                                        <a:pt x="86" y="68"/>
                                        <a:pt x="85" y="68"/>
                                      </a:cubicBezTo>
                                      <a:cubicBezTo>
                                        <a:pt x="85" y="68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5" y="69"/>
                                        <a:pt x="85" y="69"/>
                                      </a:cubicBezTo>
                                      <a:cubicBezTo>
                                        <a:pt x="85" y="69"/>
                                        <a:pt x="86" y="69"/>
                                        <a:pt x="86" y="70"/>
                                      </a:cubicBezTo>
                                      <a:cubicBezTo>
                                        <a:pt x="86" y="70"/>
                                        <a:pt x="86" y="69"/>
                                        <a:pt x="86" y="69"/>
                                      </a:cubicBezTo>
                                      <a:cubicBezTo>
                                        <a:pt x="86" y="70"/>
                                        <a:pt x="86" y="72"/>
                                        <a:pt x="85" y="73"/>
                                      </a:cubicBezTo>
                                      <a:cubicBezTo>
                                        <a:pt x="84" y="72"/>
                                        <a:pt x="84" y="70"/>
                                        <a:pt x="82" y="69"/>
                                      </a:cubicBezTo>
                                      <a:cubicBezTo>
                                        <a:pt x="82" y="72"/>
                                        <a:pt x="85" y="75"/>
                                        <a:pt x="84" y="78"/>
                                      </a:cubicBezTo>
                                      <a:cubicBezTo>
                                        <a:pt x="84" y="79"/>
                                        <a:pt x="85" y="78"/>
                                        <a:pt x="85" y="79"/>
                                      </a:cubicBezTo>
                                      <a:cubicBezTo>
                                        <a:pt x="86" y="84"/>
                                        <a:pt x="83" y="89"/>
                                        <a:pt x="79" y="91"/>
                                      </a:cubicBezTo>
                                      <a:cubicBezTo>
                                        <a:pt x="79" y="89"/>
                                        <a:pt x="80" y="86"/>
                                        <a:pt x="79" y="86"/>
                                      </a:cubicBezTo>
                                      <a:cubicBezTo>
                                        <a:pt x="79" y="91"/>
                                        <a:pt x="76" y="96"/>
                                        <a:pt x="70" y="94"/>
                                      </a:cubicBezTo>
                                      <a:cubicBezTo>
                                        <a:pt x="72" y="89"/>
                                        <a:pt x="68" y="83"/>
                                        <a:pt x="68" y="78"/>
                                      </a:cubicBezTo>
                                      <a:cubicBezTo>
                                        <a:pt x="68" y="78"/>
                                        <a:pt x="68" y="78"/>
                                        <a:pt x="68" y="78"/>
                                      </a:cubicBezTo>
                                      <a:cubicBezTo>
                                        <a:pt x="69" y="78"/>
                                        <a:pt x="68" y="77"/>
                                        <a:pt x="69" y="77"/>
                                      </a:cubicBezTo>
                                      <a:cubicBezTo>
                                        <a:pt x="68" y="77"/>
                                        <a:pt x="68" y="77"/>
                                        <a:pt x="68" y="76"/>
                                      </a:cubicBezTo>
                                      <a:cubicBezTo>
                                        <a:pt x="68" y="74"/>
                                        <a:pt x="68" y="73"/>
                                        <a:pt x="68" y="72"/>
                                      </a:cubicBezTo>
                                      <a:cubicBezTo>
                                        <a:pt x="69" y="73"/>
                                        <a:pt x="69" y="74"/>
                                        <a:pt x="69" y="75"/>
                                      </a:cubicBezTo>
                                      <a:cubicBezTo>
                                        <a:pt x="69" y="76"/>
                                        <a:pt x="70" y="76"/>
                                        <a:pt x="70" y="76"/>
                                      </a:cubicBezTo>
                                      <a:cubicBezTo>
                                        <a:pt x="70" y="77"/>
                                        <a:pt x="71" y="77"/>
                                        <a:pt x="71" y="78"/>
                                      </a:cubicBezTo>
                                      <a:cubicBezTo>
                                        <a:pt x="72" y="79"/>
                                        <a:pt x="74" y="83"/>
                                        <a:pt x="76" y="80"/>
                                      </a:cubicBezTo>
                                      <a:cubicBezTo>
                                        <a:pt x="75" y="77"/>
                                        <a:pt x="70" y="75"/>
                                        <a:pt x="70" y="71"/>
                                      </a:cubicBezTo>
                                      <a:cubicBezTo>
                                        <a:pt x="70" y="71"/>
                                        <a:pt x="69" y="71"/>
                                        <a:pt x="69" y="71"/>
                                      </a:cubicBezTo>
                                      <a:cubicBezTo>
                                        <a:pt x="68" y="68"/>
                                        <a:pt x="66" y="65"/>
                                        <a:pt x="64" y="62"/>
                                      </a:cubicBezTo>
                                      <a:cubicBezTo>
                                        <a:pt x="63" y="62"/>
                                        <a:pt x="63" y="61"/>
                                        <a:pt x="62" y="61"/>
                                      </a:cubicBezTo>
                                      <a:cubicBezTo>
                                        <a:pt x="61" y="61"/>
                                        <a:pt x="62" y="62"/>
                                        <a:pt x="61" y="62"/>
                                      </a:cubicBezTo>
                                      <a:cubicBezTo>
                                        <a:pt x="61" y="61"/>
                                        <a:pt x="62" y="61"/>
                                        <a:pt x="61" y="61"/>
                                      </a:cubicBezTo>
                                      <a:cubicBezTo>
                                        <a:pt x="61" y="61"/>
                                        <a:pt x="61" y="61"/>
                                        <a:pt x="60" y="61"/>
                                      </a:cubicBezTo>
                                      <a:cubicBezTo>
                                        <a:pt x="59" y="55"/>
                                        <a:pt x="62" y="46"/>
                                        <a:pt x="58" y="42"/>
                                      </a:cubicBezTo>
                                      <a:cubicBezTo>
                                        <a:pt x="57" y="41"/>
                                        <a:pt x="55" y="41"/>
                                        <a:pt x="53" y="40"/>
                                      </a:cubicBezTo>
                                      <a:cubicBezTo>
                                        <a:pt x="53" y="41"/>
                                        <a:pt x="54" y="42"/>
                                        <a:pt x="55" y="43"/>
                                      </a:cubicBezTo>
                                      <a:cubicBezTo>
                                        <a:pt x="56" y="43"/>
                                        <a:pt x="56" y="43"/>
                                        <a:pt x="57" y="43"/>
                                      </a:cubicBezTo>
                                      <a:cubicBezTo>
                                        <a:pt x="57" y="44"/>
                                        <a:pt x="58" y="45"/>
                                        <a:pt x="58" y="46"/>
                                      </a:cubicBezTo>
                                      <a:cubicBezTo>
                                        <a:pt x="54" y="43"/>
                                        <a:pt x="47" y="41"/>
                                        <a:pt x="48" y="34"/>
                                      </a:cubicBezTo>
                                      <a:cubicBezTo>
                                        <a:pt x="52" y="34"/>
                                        <a:pt x="53" y="28"/>
                                        <a:pt x="56" y="31"/>
                                      </a:cubicBezTo>
                                      <a:cubicBezTo>
                                        <a:pt x="56" y="31"/>
                                        <a:pt x="56" y="31"/>
                                        <a:pt x="57" y="32"/>
                                      </a:cubicBezTo>
                                      <a:cubicBezTo>
                                        <a:pt x="57" y="32"/>
                                        <a:pt x="57" y="31"/>
                                        <a:pt x="57" y="31"/>
                                      </a:cubicBezTo>
                                      <a:cubicBezTo>
                                        <a:pt x="59" y="34"/>
                                        <a:pt x="60" y="36"/>
                                        <a:pt x="60" y="40"/>
                                      </a:cubicBezTo>
                                      <a:cubicBezTo>
                                        <a:pt x="60" y="40"/>
                                        <a:pt x="60" y="40"/>
                                        <a:pt x="60" y="40"/>
                                      </a:cubicBezTo>
                                      <a:cubicBezTo>
                                        <a:pt x="60" y="41"/>
                                        <a:pt x="61" y="41"/>
                                        <a:pt x="61" y="41"/>
                                      </a:cubicBezTo>
                                      <a:cubicBezTo>
                                        <a:pt x="61" y="42"/>
                                        <a:pt x="62" y="44"/>
                                        <a:pt x="63" y="45"/>
                                      </a:cubicBezTo>
                                      <a:cubicBezTo>
                                        <a:pt x="63" y="47"/>
                                        <a:pt x="64" y="50"/>
                                        <a:pt x="64" y="52"/>
                                      </a:cubicBezTo>
                                      <a:cubicBezTo>
                                        <a:pt x="63" y="55"/>
                                        <a:pt x="63" y="58"/>
                                        <a:pt x="61" y="60"/>
                                      </a:cubicBezTo>
                                      <a:cubicBezTo>
                                        <a:pt x="61" y="60"/>
                                        <a:pt x="61" y="60"/>
                                        <a:pt x="62" y="60"/>
                                      </a:cubicBezTo>
                                      <a:cubicBezTo>
                                        <a:pt x="63" y="60"/>
                                        <a:pt x="63" y="59"/>
                                        <a:pt x="63" y="58"/>
                                      </a:cubicBezTo>
                                      <a:cubicBezTo>
                                        <a:pt x="63" y="58"/>
                                        <a:pt x="63" y="58"/>
                                        <a:pt x="64" y="58"/>
                                      </a:cubicBezTo>
                                      <a:cubicBezTo>
                                        <a:pt x="65" y="55"/>
                                        <a:pt x="65" y="53"/>
                                        <a:pt x="65" y="49"/>
                                      </a:cubicBezTo>
                                      <a:cubicBezTo>
                                        <a:pt x="66" y="51"/>
                                        <a:pt x="67" y="54"/>
                                        <a:pt x="66" y="56"/>
                                      </a:cubicBezTo>
                                      <a:cubicBezTo>
                                        <a:pt x="66" y="56"/>
                                        <a:pt x="67" y="56"/>
                                        <a:pt x="67" y="56"/>
                                      </a:cubicBezTo>
                                      <a:cubicBezTo>
                                        <a:pt x="63" y="62"/>
                                        <a:pt x="73" y="51"/>
                                        <a:pt x="77" y="56"/>
                                      </a:cubicBezTo>
                                      <a:cubicBezTo>
                                        <a:pt x="78" y="57"/>
                                        <a:pt x="78" y="58"/>
                                        <a:pt x="79" y="58"/>
                                      </a:cubicBezTo>
                                      <a:cubicBezTo>
                                        <a:pt x="79" y="59"/>
                                        <a:pt x="79" y="59"/>
                                        <a:pt x="79" y="59"/>
                                      </a:cubicBezTo>
                                      <a:cubicBezTo>
                                        <a:pt x="81" y="60"/>
                                        <a:pt x="79" y="63"/>
                                        <a:pt x="80" y="65"/>
                                      </a:cubicBezTo>
                                      <a:cubicBezTo>
                                        <a:pt x="81" y="62"/>
                                        <a:pt x="81" y="58"/>
                                        <a:pt x="82" y="55"/>
                                      </a:cubicBezTo>
                                      <a:cubicBezTo>
                                        <a:pt x="83" y="55"/>
                                        <a:pt x="83" y="55"/>
                                        <a:pt x="83" y="55"/>
                                      </a:cubicBezTo>
                                      <a:cubicBezTo>
                                        <a:pt x="83" y="54"/>
                                        <a:pt x="83" y="54"/>
                                        <a:pt x="83" y="54"/>
                                      </a:cubicBezTo>
                                      <a:cubicBezTo>
                                        <a:pt x="83" y="53"/>
                                        <a:pt x="83" y="53"/>
                                        <a:pt x="83" y="53"/>
                                      </a:cubicBezTo>
                                      <a:cubicBezTo>
                                        <a:pt x="82" y="54"/>
                                        <a:pt x="82" y="54"/>
                                        <a:pt x="81" y="54"/>
                                      </a:cubicBezTo>
                                      <a:cubicBezTo>
                                        <a:pt x="81" y="52"/>
                                        <a:pt x="79" y="52"/>
                                        <a:pt x="79" y="51"/>
                                      </a:cubicBezTo>
                                      <a:cubicBezTo>
                                        <a:pt x="78" y="52"/>
                                        <a:pt x="78" y="51"/>
                                        <a:pt x="77" y="52"/>
                                      </a:cubicBezTo>
                                      <a:cubicBezTo>
                                        <a:pt x="79" y="50"/>
                                        <a:pt x="80" y="48"/>
                                        <a:pt x="83" y="47"/>
                                      </a:cubicBezTo>
                                      <a:cubicBezTo>
                                        <a:pt x="81" y="46"/>
                                        <a:pt x="79" y="49"/>
                                        <a:pt x="78" y="50"/>
                                      </a:cubicBezTo>
                                      <a:cubicBezTo>
                                        <a:pt x="78" y="49"/>
                                        <a:pt x="78" y="49"/>
                                        <a:pt x="78" y="49"/>
                                      </a:cubicBezTo>
                                      <a:cubicBezTo>
                                        <a:pt x="78" y="49"/>
                                        <a:pt x="78" y="48"/>
                                        <a:pt x="78" y="48"/>
                                      </a:cubicBezTo>
                                      <a:cubicBezTo>
                                        <a:pt x="77" y="49"/>
                                        <a:pt x="75" y="50"/>
                                        <a:pt x="74" y="51"/>
                                      </a:cubicBezTo>
                                      <a:cubicBezTo>
                                        <a:pt x="77" y="47"/>
                                        <a:pt x="81" y="42"/>
                                        <a:pt x="79" y="37"/>
                                      </a:cubicBezTo>
                                      <a:cubicBezTo>
                                        <a:pt x="81" y="37"/>
                                        <a:pt x="81" y="34"/>
                                        <a:pt x="80" y="33"/>
                                      </a:cubicBezTo>
                                      <a:cubicBezTo>
                                        <a:pt x="80" y="37"/>
                                        <a:pt x="77" y="39"/>
                                        <a:pt x="74" y="41"/>
                                      </a:cubicBezTo>
                                      <a:cubicBezTo>
                                        <a:pt x="74" y="39"/>
                                        <a:pt x="75" y="38"/>
                                        <a:pt x="77" y="37"/>
                                      </a:cubicBezTo>
                                      <a:cubicBezTo>
                                        <a:pt x="79" y="34"/>
                                        <a:pt x="77" y="29"/>
                                        <a:pt x="79" y="26"/>
                                      </a:cubicBezTo>
                                      <a:cubicBezTo>
                                        <a:pt x="78" y="25"/>
                                        <a:pt x="77" y="26"/>
                                        <a:pt x="76" y="26"/>
                                      </a:cubicBezTo>
                                      <a:cubicBezTo>
                                        <a:pt x="77" y="26"/>
                                        <a:pt x="76" y="26"/>
                                        <a:pt x="76" y="27"/>
                                      </a:cubicBezTo>
                                      <a:cubicBezTo>
                                        <a:pt x="76" y="27"/>
                                        <a:pt x="76" y="27"/>
                                        <a:pt x="75" y="27"/>
                                      </a:cubicBezTo>
                                      <a:cubicBezTo>
                                        <a:pt x="75" y="27"/>
                                        <a:pt x="76" y="27"/>
                                        <a:pt x="76" y="28"/>
                                      </a:cubicBezTo>
                                      <a:cubicBezTo>
                                        <a:pt x="75" y="27"/>
                                        <a:pt x="74" y="27"/>
                                        <a:pt x="74" y="29"/>
                                      </a:cubicBezTo>
                                      <a:cubicBezTo>
                                        <a:pt x="74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5" y="29"/>
                                        <a:pt x="75" y="29"/>
                                        <a:pt x="75" y="29"/>
                                      </a:cubicBezTo>
                                      <a:cubicBezTo>
                                        <a:pt x="74" y="29"/>
                                        <a:pt x="72" y="30"/>
                                        <a:pt x="71" y="32"/>
                                      </a:cubicBezTo>
                                      <a:cubicBezTo>
                                        <a:pt x="70" y="32"/>
                                        <a:pt x="69" y="33"/>
                                        <a:pt x="71" y="34"/>
                                      </a:cubicBezTo>
                                      <a:cubicBezTo>
                                        <a:pt x="70" y="34"/>
                                        <a:pt x="70" y="34"/>
                                        <a:pt x="70" y="34"/>
                                      </a:cubicBezTo>
                                      <a:cubicBezTo>
                                        <a:pt x="70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4"/>
                                        <a:pt x="69" y="34"/>
                                        <a:pt x="69" y="34"/>
                                      </a:cubicBezTo>
                                      <a:cubicBezTo>
                                        <a:pt x="69" y="35"/>
                                        <a:pt x="69" y="35"/>
                                        <a:pt x="70" y="36"/>
                                      </a:cubicBezTo>
                                      <a:cubicBezTo>
                                        <a:pt x="70" y="35"/>
                                        <a:pt x="70" y="35"/>
                                        <a:pt x="70" y="35"/>
                                      </a:cubicBezTo>
                                      <a:cubicBezTo>
                                        <a:pt x="71" y="35"/>
                                        <a:pt x="72" y="34"/>
                                        <a:pt x="72" y="33"/>
                                      </a:cubicBezTo>
                                      <a:cubicBezTo>
                                        <a:pt x="72" y="33"/>
                                        <a:pt x="72" y="33"/>
                                        <a:pt x="73" y="33"/>
                                      </a:cubicBezTo>
                                      <a:cubicBezTo>
                                        <a:pt x="73" y="32"/>
                                        <a:pt x="73" y="31"/>
                                        <a:pt x="74" y="31"/>
                                      </a:cubicBezTo>
                                      <a:cubicBezTo>
                                        <a:pt x="73" y="33"/>
                                        <a:pt x="72" y="33"/>
                                        <a:pt x="72" y="35"/>
                                      </a:cubicBezTo>
                                      <a:cubicBezTo>
                                        <a:pt x="71" y="35"/>
                                        <a:pt x="70" y="36"/>
                                        <a:pt x="69" y="37"/>
                                      </a:cubicBezTo>
                                      <a:cubicBezTo>
                                        <a:pt x="69" y="36"/>
                                        <a:pt x="68" y="36"/>
                                        <a:pt x="68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6"/>
                                      </a:cubicBezTo>
                                      <a:cubicBezTo>
                                        <a:pt x="67" y="36"/>
                                        <a:pt x="67" y="36"/>
                                        <a:pt x="67" y="37"/>
                                      </a:cubicBezTo>
                                      <a:cubicBezTo>
                                        <a:pt x="66" y="36"/>
                                        <a:pt x="65" y="37"/>
                                        <a:pt x="65" y="37"/>
                                      </a:cubicBezTo>
                                      <a:cubicBezTo>
                                        <a:pt x="65" y="36"/>
                                        <a:pt x="64" y="36"/>
                                        <a:pt x="64" y="35"/>
                                      </a:cubicBezTo>
                                      <a:cubicBezTo>
                                        <a:pt x="64" y="35"/>
                                        <a:pt x="64" y="36"/>
                                        <a:pt x="63" y="36"/>
                                      </a:cubicBezTo>
                                      <a:cubicBezTo>
                                        <a:pt x="64" y="37"/>
                                        <a:pt x="63" y="39"/>
                                        <a:pt x="64" y="40"/>
                                      </a:cubicBezTo>
                                      <a:cubicBezTo>
                                        <a:pt x="65" y="40"/>
                                        <a:pt x="64" y="38"/>
                                        <a:pt x="65" y="38"/>
                                      </a:cubicBezTo>
                                      <a:cubicBezTo>
                                        <a:pt x="65" y="38"/>
                                        <a:pt x="65" y="39"/>
                                        <a:pt x="65" y="39"/>
                                      </a:cubicBezTo>
                                      <a:cubicBezTo>
                                        <a:pt x="66" y="39"/>
                                        <a:pt x="66" y="38"/>
                                        <a:pt x="66" y="38"/>
                                      </a:cubicBezTo>
                                      <a:cubicBezTo>
                                        <a:pt x="66" y="38"/>
                                        <a:pt x="67" y="38"/>
                                        <a:pt x="67" y="39"/>
                                      </a:cubicBezTo>
                                      <a:cubicBezTo>
                                        <a:pt x="70" y="39"/>
                                        <a:pt x="70" y="43"/>
                                        <a:pt x="71" y="44"/>
                                      </a:cubicBezTo>
                                      <a:cubicBezTo>
                                        <a:pt x="72" y="44"/>
                                        <a:pt x="72" y="44"/>
                                        <a:pt x="72" y="44"/>
                                      </a:cubicBezTo>
                                      <a:cubicBezTo>
                                        <a:pt x="76" y="45"/>
                                        <a:pt x="77" y="40"/>
                                        <a:pt x="79" y="38"/>
                                      </a:cubicBezTo>
                                      <a:cubicBezTo>
                                        <a:pt x="78" y="42"/>
                                        <a:pt x="77" y="45"/>
                                        <a:pt x="75" y="48"/>
                                      </a:cubicBezTo>
                                      <a:cubicBezTo>
                                        <a:pt x="74" y="49"/>
                                        <a:pt x="73" y="50"/>
                                        <a:pt x="72" y="51"/>
                                      </a:cubicBezTo>
                                      <a:cubicBezTo>
                                        <a:pt x="72" y="47"/>
                                        <a:pt x="68" y="46"/>
                                        <a:pt x="67" y="44"/>
                                      </a:cubicBezTo>
                                      <a:cubicBezTo>
                                        <a:pt x="67" y="43"/>
                                        <a:pt x="68" y="44"/>
                                        <a:pt x="68" y="44"/>
                                      </a:cubicBezTo>
                                      <a:cubicBezTo>
                                        <a:pt x="68" y="44"/>
                                        <a:pt x="69" y="44"/>
                                        <a:pt x="68" y="44"/>
                                      </a:cubicBezTo>
                                      <a:cubicBezTo>
                                        <a:pt x="69" y="44"/>
                                        <a:pt x="69" y="44"/>
                                        <a:pt x="69" y="44"/>
                                      </a:cubicBezTo>
                                      <a:cubicBezTo>
                                        <a:pt x="69" y="42"/>
                                        <a:pt x="67" y="41"/>
                                        <a:pt x="65" y="42"/>
                                      </a:cubicBezTo>
                                      <a:cubicBezTo>
                                        <a:pt x="65" y="42"/>
                                        <a:pt x="66" y="42"/>
                                        <a:pt x="66" y="42"/>
                                      </a:cubicBezTo>
                                      <a:cubicBezTo>
                                        <a:pt x="65" y="41"/>
                                        <a:pt x="64" y="42"/>
                                        <a:pt x="63" y="41"/>
                                      </a:cubicBezTo>
                                      <a:cubicBezTo>
                                        <a:pt x="63" y="41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40"/>
                                        <a:pt x="63" y="40"/>
                                        <a:pt x="63" y="40"/>
                                      </a:cubicBezTo>
                                      <a:cubicBezTo>
                                        <a:pt x="63" y="39"/>
                                        <a:pt x="63" y="37"/>
                                        <a:pt x="63" y="35"/>
                                      </a:cubicBezTo>
                                      <a:cubicBezTo>
                                        <a:pt x="64" y="35"/>
                                        <a:pt x="66" y="34"/>
                                        <a:pt x="67" y="32"/>
                                      </a:cubicBezTo>
                                      <a:cubicBezTo>
                                        <a:pt x="69" y="30"/>
                                        <a:pt x="70" y="28"/>
                                        <a:pt x="73" y="28"/>
                                      </a:cubicBezTo>
                                      <a:cubicBezTo>
                                        <a:pt x="77" y="24"/>
                                        <a:pt x="78" y="19"/>
                                        <a:pt x="81" y="14"/>
                                      </a:cubicBezTo>
                                      <a:cubicBezTo>
                                        <a:pt x="84" y="13"/>
                                        <a:pt x="85" y="10"/>
                                        <a:pt x="88" y="9"/>
                                      </a:cubicBezTo>
                                      <a:cubicBezTo>
                                        <a:pt x="86" y="17"/>
                                        <a:pt x="80" y="23"/>
                                        <a:pt x="82" y="30"/>
                                      </a:cubicBezTo>
                                      <a:cubicBezTo>
                                        <a:pt x="81" y="34"/>
                                        <a:pt x="85" y="41"/>
                                        <a:pt x="79" y="44"/>
                                      </a:cubicBezTo>
                                      <a:cubicBezTo>
                                        <a:pt x="81" y="44"/>
                                        <a:pt x="84" y="41"/>
                                        <a:pt x="84" y="38"/>
                                      </a:cubicBezTo>
                                      <a:cubicBezTo>
                                        <a:pt x="85" y="41"/>
                                        <a:pt x="83" y="43"/>
                                        <a:pt x="81" y="44"/>
                                      </a:cubicBezTo>
                                      <a:cubicBezTo>
                                        <a:pt x="81" y="44"/>
                                        <a:pt x="81" y="45"/>
                                        <a:pt x="81" y="45"/>
                                      </a:cubicBezTo>
                                      <a:cubicBezTo>
                                        <a:pt x="82" y="45"/>
                                        <a:pt x="82" y="44"/>
                                        <a:pt x="83" y="44"/>
                                      </a:cubicBezTo>
                                      <a:cubicBezTo>
                                        <a:pt x="83" y="44"/>
                                        <a:pt x="82" y="45"/>
                                        <a:pt x="82" y="45"/>
                                      </a:cubicBezTo>
                                      <a:cubicBezTo>
                                        <a:pt x="82" y="46"/>
                                        <a:pt x="82" y="46"/>
                                        <a:pt x="82" y="46"/>
                                      </a:cubicBezTo>
                                      <a:cubicBezTo>
                                        <a:pt x="83" y="46"/>
                                        <a:pt x="83" y="46"/>
                                        <a:pt x="83" y="45"/>
                                      </a:cubicBezTo>
                                      <a:cubicBezTo>
                                        <a:pt x="84" y="46"/>
                                        <a:pt x="84" y="46"/>
                                        <a:pt x="85" y="47"/>
                                      </a:cubicBezTo>
                                      <a:cubicBezTo>
                                        <a:pt x="85" y="47"/>
                                        <a:pt x="85" y="46"/>
                                        <a:pt x="85" y="46"/>
                                      </a:cubicBezTo>
                                      <a:cubicBezTo>
                                        <a:pt x="85" y="46"/>
                                        <a:pt x="85" y="47"/>
                                        <a:pt x="86" y="47"/>
                                      </a:cubicBezTo>
                                      <a:cubicBezTo>
                                        <a:pt x="86" y="46"/>
                                        <a:pt x="86" y="46"/>
                                        <a:pt x="87" y="45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4"/>
                                      </a:cubicBezTo>
                                      <a:cubicBezTo>
                                        <a:pt x="86" y="45"/>
                                        <a:pt x="86" y="45"/>
                                        <a:pt x="86" y="45"/>
                                      </a:cubicBezTo>
                                      <a:cubicBezTo>
                                        <a:pt x="86" y="44"/>
                                        <a:pt x="86" y="44"/>
                                        <a:pt x="86" y="44"/>
                                      </a:cubicBezTo>
                                      <a:cubicBezTo>
                                        <a:pt x="85" y="44"/>
                                        <a:pt x="85" y="45"/>
                                        <a:pt x="84" y="45"/>
                                      </a:cubicBezTo>
                                      <a:cubicBezTo>
                                        <a:pt x="84" y="44"/>
                                        <a:pt x="85" y="44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5" y="43"/>
                                        <a:pt x="85" y="43"/>
                                      </a:cubicBezTo>
                                      <a:cubicBezTo>
                                        <a:pt x="85" y="43"/>
                                        <a:pt x="86" y="43"/>
                                        <a:pt x="85" y="42"/>
                                      </a:cubicBezTo>
                                      <a:cubicBezTo>
                                        <a:pt x="84" y="42"/>
                                        <a:pt x="84" y="44"/>
                                        <a:pt x="83" y="44"/>
                                      </a:cubicBezTo>
                                      <a:cubicBezTo>
                                        <a:pt x="83" y="43"/>
                                        <a:pt x="83" y="43"/>
                                        <a:pt x="83" y="42"/>
                                      </a:cubicBezTo>
                                      <a:cubicBezTo>
                                        <a:pt x="84" y="42"/>
                                        <a:pt x="84" y="43"/>
                                        <a:pt x="84" y="43"/>
                                      </a:cubicBezTo>
                                      <a:cubicBezTo>
                                        <a:pt x="84" y="42"/>
                                        <a:pt x="85" y="41"/>
                                        <a:pt x="85" y="39"/>
                                      </a:cubicBezTo>
                                      <a:cubicBezTo>
                                        <a:pt x="85" y="39"/>
                                        <a:pt x="85" y="39"/>
                                        <a:pt x="85" y="39"/>
                                      </a:cubicBezTo>
                                      <a:cubicBezTo>
                                        <a:pt x="83" y="34"/>
                                        <a:pt x="83" y="29"/>
                                        <a:pt x="85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4" y="24"/>
                                      </a:cubicBezTo>
                                      <a:cubicBezTo>
                                        <a:pt x="84" y="24"/>
                                        <a:pt x="84" y="24"/>
                                        <a:pt x="85" y="24"/>
                                      </a:cubicBezTo>
                                      <a:cubicBezTo>
                                        <a:pt x="86" y="18"/>
                                        <a:pt x="88" y="12"/>
                                        <a:pt x="88" y="6"/>
                                      </a:cubicBezTo>
                                      <a:cubicBezTo>
                                        <a:pt x="88" y="6"/>
                                        <a:pt x="88" y="6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8" y="7"/>
                                        <a:pt x="88" y="7"/>
                                        <a:pt x="88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7" y="7"/>
                                        <a:pt x="87" y="7"/>
                                        <a:pt x="87" y="7"/>
                                      </a:cubicBezTo>
                                      <a:cubicBezTo>
                                        <a:pt x="84" y="9"/>
                                        <a:pt x="83" y="11"/>
                                        <a:pt x="81" y="12"/>
                                      </a:cubicBezTo>
                                      <a:cubicBezTo>
                                        <a:pt x="78" y="19"/>
                                        <a:pt x="75" y="26"/>
                                        <a:pt x="68" y="28"/>
                                      </a:cubicBezTo>
                                      <a:cubicBezTo>
                                        <a:pt x="67" y="29"/>
                                        <a:pt x="67" y="30"/>
                                        <a:pt x="66" y="30"/>
                                      </a:cubicBezTo>
                                      <a:cubicBezTo>
                                        <a:pt x="66" y="30"/>
                                        <a:pt x="67" y="29"/>
                                        <a:pt x="67" y="29"/>
                                      </a:cubicBezTo>
                                      <a:cubicBezTo>
                                        <a:pt x="66" y="29"/>
                                        <a:pt x="66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30"/>
                                      </a:cubicBezTo>
                                      <a:cubicBezTo>
                                        <a:pt x="65" y="29"/>
                                        <a:pt x="65" y="29"/>
                                        <a:pt x="65" y="29"/>
                                      </a:cubicBezTo>
                                      <a:cubicBezTo>
                                        <a:pt x="65" y="29"/>
                                        <a:pt x="64" y="29"/>
                                        <a:pt x="64" y="29"/>
                                      </a:cubicBezTo>
                                      <a:cubicBezTo>
                                        <a:pt x="64" y="28"/>
                                        <a:pt x="64" y="26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4"/>
                                        <a:pt x="64" y="25"/>
                                        <a:pt x="64" y="25"/>
                                      </a:cubicBezTo>
                                      <a:cubicBezTo>
                                        <a:pt x="64" y="24"/>
                                        <a:pt x="64" y="24"/>
                                        <a:pt x="64" y="24"/>
                                      </a:cubicBezTo>
                                      <a:cubicBezTo>
                                        <a:pt x="64" y="23"/>
                                        <a:pt x="64" y="22"/>
                                        <a:pt x="63" y="21"/>
                                      </a:cubicBezTo>
                                      <a:cubicBezTo>
                                        <a:pt x="63" y="19"/>
                                        <a:pt x="63" y="16"/>
                                        <a:pt x="61" y="13"/>
                                      </a:cubicBezTo>
                                      <a:cubicBezTo>
                                        <a:pt x="60" y="15"/>
                                        <a:pt x="60" y="16"/>
                                        <a:pt x="59" y="18"/>
                                      </a:cubicBezTo>
                                      <a:cubicBezTo>
                                        <a:pt x="59" y="18"/>
                                        <a:pt x="59" y="18"/>
                                        <a:pt x="59" y="18"/>
                                      </a:cubicBezTo>
                                      <a:cubicBezTo>
                                        <a:pt x="58" y="18"/>
                                        <a:pt x="58" y="19"/>
                                        <a:pt x="57" y="20"/>
                                      </a:cubicBezTo>
                                      <a:cubicBezTo>
                                        <a:pt x="57" y="20"/>
                                        <a:pt x="57" y="20"/>
                                        <a:pt x="57" y="21"/>
                                      </a:cubicBezTo>
                                      <a:cubicBezTo>
                                        <a:pt x="58" y="20"/>
                                        <a:pt x="58" y="19"/>
                                        <a:pt x="59" y="18"/>
                                      </a:cubicBezTo>
                                      <a:cubicBezTo>
                                        <a:pt x="59" y="20"/>
                                        <a:pt x="58" y="21"/>
                                        <a:pt x="57" y="23"/>
                                      </a:cubicBezTo>
                                      <a:cubicBezTo>
                                        <a:pt x="57" y="24"/>
                                        <a:pt x="57" y="24"/>
                                        <a:pt x="57" y="25"/>
                                      </a:cubicBezTo>
                                      <a:cubicBezTo>
                                        <a:pt x="58" y="24"/>
                                        <a:pt x="58" y="24"/>
                                        <a:pt x="58" y="23"/>
                                      </a:cubicBezTo>
                                      <a:cubicBezTo>
                                        <a:pt x="58" y="25"/>
                                        <a:pt x="58" y="26"/>
                                        <a:pt x="57" y="27"/>
                                      </a:cubicBezTo>
                                      <a:cubicBezTo>
                                        <a:pt x="56" y="29"/>
                                        <a:pt x="55" y="30"/>
                                        <a:pt x="52" y="28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30"/>
                                      </a:cubicBezTo>
                                      <a:cubicBezTo>
                                        <a:pt x="51" y="29"/>
                                        <a:pt x="51" y="29"/>
                                        <a:pt x="51" y="28"/>
                                      </a:cubicBezTo>
                                      <a:cubicBezTo>
                                        <a:pt x="51" y="28"/>
                                        <a:pt x="51" y="28"/>
                                        <a:pt x="51" y="28"/>
                                      </a:cubicBezTo>
                                      <a:cubicBezTo>
                                        <a:pt x="50" y="29"/>
                                        <a:pt x="49" y="30"/>
                                        <a:pt x="49" y="31"/>
                                      </a:cubicBezTo>
                                      <a:cubicBezTo>
                                        <a:pt x="49" y="29"/>
                                        <a:pt x="50" y="28"/>
                                        <a:pt x="50" y="27"/>
                                      </a:cubicBezTo>
                                      <a:cubicBezTo>
                                        <a:pt x="48" y="26"/>
                                        <a:pt x="47" y="24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7" y="22"/>
                                        <a:pt x="47" y="22"/>
                                        <a:pt x="47" y="22"/>
                                      </a:cubicBezTo>
                                      <a:cubicBezTo>
                                        <a:pt x="46" y="18"/>
                                        <a:pt x="47" y="12"/>
                                        <a:pt x="48" y="7"/>
                                      </a:cubicBezTo>
                                      <a:cubicBezTo>
                                        <a:pt x="48" y="5"/>
                                        <a:pt x="48" y="3"/>
                                        <a:pt x="48" y="2"/>
                                      </a:cubicBezTo>
                                      <a:cubicBezTo>
                                        <a:pt x="48" y="1"/>
                                        <a:pt x="48" y="1"/>
                                        <a:pt x="48" y="1"/>
                                      </a:cubicBezTo>
                                      <a:cubicBezTo>
                                        <a:pt x="47" y="2"/>
                                        <a:pt x="47" y="3"/>
                                        <a:pt x="47" y="3"/>
                                      </a:cubicBezTo>
                                      <a:cubicBezTo>
                                        <a:pt x="46" y="3"/>
                                        <a:pt x="46" y="1"/>
                                        <a:pt x="46" y="0"/>
                                      </a:cubicBezTo>
                                      <a:cubicBezTo>
                                        <a:pt x="46" y="0"/>
                                        <a:pt x="45" y="0"/>
                                        <a:pt x="45" y="0"/>
                                      </a:cubicBezTo>
                                      <a:cubicBezTo>
                                        <a:pt x="45" y="1"/>
                                        <a:pt x="45" y="1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2"/>
                                        <a:pt x="45" y="2"/>
                                      </a:cubicBezTo>
                                      <a:cubicBezTo>
                                        <a:pt x="45" y="2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5" y="3"/>
                                        <a:pt x="45" y="3"/>
                                      </a:cubicBezTo>
                                      <a:cubicBezTo>
                                        <a:pt x="45" y="3"/>
                                        <a:pt x="44" y="4"/>
                                        <a:pt x="44" y="5"/>
                                      </a:cubicBezTo>
                                      <a:cubicBezTo>
                                        <a:pt x="45" y="5"/>
                                        <a:pt x="45" y="4"/>
                                        <a:pt x="45" y="3"/>
                                      </a:cubicBezTo>
                                      <a:cubicBezTo>
                                        <a:pt x="47" y="6"/>
                                        <a:pt x="47" y="11"/>
                                        <a:pt x="45" y="14"/>
                                      </a:cubicBezTo>
                                      <a:cubicBezTo>
                                        <a:pt x="45" y="14"/>
                                        <a:pt x="45" y="14"/>
                                        <a:pt x="45" y="14"/>
                                      </a:cubicBezTo>
                                      <a:cubicBezTo>
                                        <a:pt x="46" y="13"/>
                                        <a:pt x="46" y="12"/>
                                        <a:pt x="47" y="12"/>
                                      </a:cubicBezTo>
                                      <a:cubicBezTo>
                                        <a:pt x="47" y="15"/>
                                        <a:pt x="44" y="18"/>
                                        <a:pt x="42" y="20"/>
                                      </a:cubicBezTo>
                                      <a:cubicBezTo>
                                        <a:pt x="44" y="20"/>
                                        <a:pt x="45" y="18"/>
                                        <a:pt x="46" y="17"/>
                                      </a:cubicBezTo>
                                      <a:cubicBezTo>
                                        <a:pt x="46" y="18"/>
                                        <a:pt x="45" y="20"/>
                                        <a:pt x="43" y="21"/>
                                      </a:cubicBezTo>
                                      <a:cubicBezTo>
                                        <a:pt x="38" y="26"/>
                                        <a:pt x="45" y="32"/>
                                        <a:pt x="43" y="37"/>
                                      </a:cubicBezTo>
                                      <a:cubicBezTo>
                                        <a:pt x="43" y="39"/>
                                        <a:pt x="41" y="41"/>
                                        <a:pt x="40" y="43"/>
                                      </a:cubicBezTo>
                                      <a:cubicBezTo>
                                        <a:pt x="39" y="43"/>
                                        <a:pt x="39" y="42"/>
                                        <a:pt x="39" y="42"/>
                                      </a:cubicBezTo>
                                      <a:cubicBezTo>
                                        <a:pt x="40" y="41"/>
                                        <a:pt x="41" y="40"/>
                                        <a:pt x="42" y="39"/>
                                      </a:cubicBezTo>
                                      <a:cubicBezTo>
                                        <a:pt x="40" y="38"/>
                                        <a:pt x="39" y="42"/>
                                        <a:pt x="37" y="42"/>
                                      </a:cubicBezTo>
                                      <a:cubicBezTo>
                                        <a:pt x="42" y="45"/>
                                        <a:pt x="38" y="51"/>
                                        <a:pt x="35" y="53"/>
                                      </a:cubicBezTo>
                                      <a:cubicBezTo>
                                        <a:pt x="35" y="52"/>
                                        <a:pt x="37" y="51"/>
                                        <a:pt x="37" y="50"/>
                                      </a:cubicBezTo>
                                      <a:cubicBezTo>
                                        <a:pt x="36" y="50"/>
                                        <a:pt x="36" y="50"/>
                                        <a:pt x="36" y="50"/>
                                      </a:cubicBezTo>
                                      <a:cubicBezTo>
                                        <a:pt x="36" y="52"/>
                                        <a:pt x="33" y="52"/>
                                        <a:pt x="33" y="54"/>
                                      </a:cubicBezTo>
                                      <a:cubicBezTo>
                                        <a:pt x="33" y="54"/>
                                        <a:pt x="32" y="54"/>
                                        <a:pt x="32" y="54"/>
                                      </a:cubicBezTo>
                                      <a:cubicBezTo>
                                        <a:pt x="32" y="52"/>
                                        <a:pt x="35" y="51"/>
                                        <a:pt x="35" y="49"/>
                                      </a:cubicBezTo>
                                      <a:cubicBezTo>
                                        <a:pt x="33" y="50"/>
                                        <a:pt x="31" y="51"/>
                                        <a:pt x="30" y="49"/>
                                      </a:cubicBezTo>
                                      <a:cubicBezTo>
                                        <a:pt x="30" y="49"/>
                                        <a:pt x="30" y="49"/>
                                        <a:pt x="30" y="49"/>
                                      </a:cubicBezTo>
                                      <a:cubicBezTo>
                                        <a:pt x="30" y="50"/>
                                        <a:pt x="30" y="51"/>
                                        <a:pt x="31" y="51"/>
                                      </a:cubicBezTo>
                                      <a:cubicBezTo>
                                        <a:pt x="31" y="51"/>
                                        <a:pt x="31" y="52"/>
                                        <a:pt x="30" y="52"/>
                                      </a:cubicBezTo>
                                      <a:cubicBezTo>
                                        <a:pt x="30" y="53"/>
                                        <a:pt x="29" y="54"/>
                                        <a:pt x="27" y="55"/>
                                      </a:cubicBezTo>
                                      <a:cubicBezTo>
                                        <a:pt x="27" y="54"/>
                                        <a:pt x="28" y="54"/>
                                        <a:pt x="27" y="53"/>
                                      </a:cubicBezTo>
                                      <a:cubicBezTo>
                                        <a:pt x="29" y="50"/>
                                        <a:pt x="30" y="47"/>
                                        <a:pt x="33" y="45"/>
                                      </a:cubicBezTo>
                                      <a:cubicBezTo>
                                        <a:pt x="34" y="45"/>
                                        <a:pt x="35" y="44"/>
                                        <a:pt x="36" y="43"/>
                                      </a:cubicBezTo>
                                      <a:cubicBezTo>
                                        <a:pt x="38" y="40"/>
                                        <a:pt x="42" y="37"/>
                                        <a:pt x="40" y="33"/>
                                      </a:cubicBezTo>
                                      <a:cubicBezTo>
                                        <a:pt x="40" y="33"/>
                                        <a:pt x="40" y="35"/>
                                        <a:pt x="40" y="35"/>
                                      </a:cubicBezTo>
                                      <a:cubicBezTo>
                                        <a:pt x="39" y="38"/>
                                        <a:pt x="38" y="40"/>
                                        <a:pt x="37" y="42"/>
                                      </a:cubicBezTo>
                                      <a:cubicBezTo>
                                        <a:pt x="35" y="41"/>
                                        <a:pt x="34" y="41"/>
                                        <a:pt x="33" y="42"/>
                                      </a:cubicBezTo>
                                      <a:cubicBezTo>
                                        <a:pt x="35" y="39"/>
                                        <a:pt x="31" y="39"/>
                                        <a:pt x="32" y="42"/>
                                      </a:cubicBezTo>
                                      <a:cubicBezTo>
                                        <a:pt x="32" y="42"/>
                                        <a:pt x="32" y="42"/>
                                        <a:pt x="31" y="42"/>
                                      </a:cubicBezTo>
                                      <a:cubicBezTo>
                                        <a:pt x="32" y="41"/>
                                        <a:pt x="32" y="39"/>
                                        <a:pt x="31" y="38"/>
                                      </a:cubicBezTo>
                                      <a:cubicBezTo>
                                        <a:pt x="30" y="38"/>
                                        <a:pt x="30" y="39"/>
                                        <a:pt x="30" y="39"/>
                                      </a:cubicBezTo>
                                      <a:cubicBezTo>
                                        <a:pt x="30" y="39"/>
                                        <a:pt x="29" y="38"/>
                                        <a:pt x="28" y="38"/>
                                      </a:cubicBezTo>
                                      <a:cubicBezTo>
                                        <a:pt x="28" y="39"/>
                                        <a:pt x="29" y="39"/>
                                        <a:pt x="29" y="41"/>
                                      </a:cubicBezTo>
                                      <a:cubicBezTo>
                                        <a:pt x="28" y="39"/>
                                        <a:pt x="25" y="37"/>
                                        <a:pt x="26" y="40"/>
                                      </a:cubicBezTo>
                                      <a:cubicBezTo>
                                        <a:pt x="26" y="40"/>
                                        <a:pt x="27" y="40"/>
                                        <a:pt x="27" y="41"/>
                                      </a:cubicBezTo>
                                      <a:cubicBezTo>
                                        <a:pt x="28" y="41"/>
                                        <a:pt x="28" y="41"/>
                                        <a:pt x="28" y="41"/>
                                      </a:cubicBezTo>
                                      <a:cubicBezTo>
                                        <a:pt x="28" y="41"/>
                                        <a:pt x="28" y="42"/>
                                        <a:pt x="28" y="42"/>
                                      </a:cubicBezTo>
                                      <a:cubicBezTo>
                                        <a:pt x="26" y="44"/>
                                        <a:pt x="22" y="45"/>
                                        <a:pt x="22" y="49"/>
                                      </a:cubicBezTo>
                                      <a:cubicBezTo>
                                        <a:pt x="15" y="49"/>
                                        <a:pt x="19" y="41"/>
                                        <a:pt x="23" y="40"/>
                                      </a:cubicBezTo>
                                      <a:cubicBezTo>
                                        <a:pt x="23" y="39"/>
                                        <a:pt x="23" y="38"/>
                                        <a:pt x="24" y="38"/>
                                      </a:cubicBezTo>
                                      <a:cubicBezTo>
                                        <a:pt x="25" y="38"/>
                                        <a:pt x="26" y="37"/>
                                        <a:pt x="27" y="37"/>
                                      </a:cubicBezTo>
                                      <a:cubicBezTo>
                                        <a:pt x="28" y="37"/>
                                        <a:pt x="28" y="38"/>
                                        <a:pt x="29" y="38"/>
                                      </a:cubicBezTo>
                                      <a:cubicBezTo>
                                        <a:pt x="29" y="37"/>
                                        <a:pt x="28" y="37"/>
                                        <a:pt x="28" y="37"/>
                                      </a:cubicBezTo>
                                      <a:cubicBezTo>
                                        <a:pt x="29" y="36"/>
                                        <a:pt x="29" y="36"/>
                                        <a:pt x="30" y="35"/>
                                      </a:cubicBezTo>
                                      <a:cubicBezTo>
                                        <a:pt x="32" y="36"/>
                                        <a:pt x="33" y="35"/>
                                        <a:pt x="34" y="34"/>
                                      </a:cubicBezTo>
                                      <a:cubicBezTo>
                                        <a:pt x="34" y="34"/>
                                        <a:pt x="33" y="34"/>
                                        <a:pt x="33" y="33"/>
                                      </a:cubicBezTo>
                                      <a:cubicBezTo>
                                        <a:pt x="34" y="32"/>
                                        <a:pt x="33" y="32"/>
                                        <a:pt x="34" y="30"/>
                                      </a:cubicBezTo>
                                      <a:cubicBezTo>
                                        <a:pt x="34" y="31"/>
                                        <a:pt x="33" y="32"/>
                                        <a:pt x="34" y="33"/>
                                      </a:cubicBezTo>
                                      <a:cubicBezTo>
                                        <a:pt x="34" y="26"/>
                                        <a:pt x="33" y="20"/>
                                        <a:pt x="39" y="17"/>
                                      </a:cubicBezTo>
                                      <a:cubicBezTo>
                                        <a:pt x="42" y="14"/>
                                        <a:pt x="43" y="11"/>
                                        <a:pt x="45" y="7"/>
                                      </a:cubicBezTo>
                                      <a:cubicBezTo>
                                        <a:pt x="44" y="6"/>
                                        <a:pt x="44" y="6"/>
                                        <a:pt x="44" y="5"/>
                                      </a:cubicBezTo>
                                      <a:cubicBezTo>
                                        <a:pt x="40" y="15"/>
                                        <a:pt x="27" y="19"/>
                                        <a:pt x="33" y="31"/>
                                      </a:cubicBezTo>
                                      <a:cubicBezTo>
                                        <a:pt x="33" y="31"/>
                                        <a:pt x="32" y="31"/>
                                        <a:pt x="32" y="31"/>
                                      </a:cubicBezTo>
                                      <a:cubicBezTo>
                                        <a:pt x="34" y="35"/>
                                        <a:pt x="28" y="36"/>
                                        <a:pt x="23" y="38"/>
                                      </a:cubicBezTo>
                                      <a:cubicBezTo>
                                        <a:pt x="23" y="38"/>
                                        <a:pt x="23" y="38"/>
                                        <a:pt x="23" y="38"/>
                                      </a:cubicBezTo>
                                      <a:cubicBezTo>
                                        <a:pt x="22" y="39"/>
                                        <a:pt x="21" y="39"/>
                                        <a:pt x="21" y="40"/>
                                      </a:cubicBezTo>
                                      <a:cubicBezTo>
                                        <a:pt x="21" y="40"/>
                                        <a:pt x="20" y="40"/>
                                        <a:pt x="20" y="39"/>
                                      </a:cubicBezTo>
                                      <a:cubicBezTo>
                                        <a:pt x="20" y="39"/>
                                        <a:pt x="20" y="39"/>
                                        <a:pt x="20" y="39"/>
                                      </a:cubicBezTo>
                                      <a:cubicBezTo>
                                        <a:pt x="20" y="41"/>
                                        <a:pt x="19" y="44"/>
                                        <a:pt x="17" y="46"/>
                                      </a:cubicBezTo>
                                      <a:cubicBezTo>
                                        <a:pt x="16" y="39"/>
                                        <a:pt x="10" y="37"/>
                                        <a:pt x="4" y="33"/>
                                      </a:cubicBezTo>
                                      <a:cubicBezTo>
                                        <a:pt x="3" y="33"/>
                                        <a:pt x="3" y="31"/>
                                        <a:pt x="2" y="30"/>
                                      </a:cubicBezTo>
                                      <a:cubicBezTo>
                                        <a:pt x="1" y="30"/>
                                        <a:pt x="1" y="30"/>
                                        <a:pt x="0" y="30"/>
                                      </a:cubicBezTo>
                                      <a:cubicBezTo>
                                        <a:pt x="0" y="31"/>
                                        <a:pt x="1" y="32"/>
                                        <a:pt x="1" y="33"/>
                                      </a:cubicBezTo>
                                      <a:cubicBezTo>
                                        <a:pt x="1" y="37"/>
                                        <a:pt x="5" y="39"/>
                                        <a:pt x="7" y="42"/>
                                      </a:cubicBezTo>
                                      <a:cubicBezTo>
                                        <a:pt x="6" y="42"/>
                                        <a:pt x="7" y="43"/>
                                        <a:pt x="7" y="43"/>
                                      </a:cubicBezTo>
                                      <a:cubicBezTo>
                                        <a:pt x="7" y="44"/>
                                        <a:pt x="7" y="44"/>
                                        <a:pt x="8" y="44"/>
                                      </a:cubicBezTo>
                                      <a:cubicBezTo>
                                        <a:pt x="8" y="44"/>
                                        <a:pt x="8" y="43"/>
                                        <a:pt x="9" y="42"/>
                                      </a:cubicBezTo>
                                      <a:cubicBezTo>
                                        <a:pt x="6" y="40"/>
                                        <a:pt x="3" y="38"/>
                                        <a:pt x="2" y="34"/>
                                      </a:cubicBezTo>
                                      <a:cubicBezTo>
                                        <a:pt x="1" y="33"/>
                                        <a:pt x="1" y="31"/>
                                        <a:pt x="1" y="30"/>
                                      </a:cubicBezTo>
                                      <a:cubicBezTo>
                                        <a:pt x="2" y="32"/>
                                        <a:pt x="3" y="34"/>
                                        <a:pt x="5" y="36"/>
                                      </a:cubicBezTo>
                                      <a:cubicBezTo>
                                        <a:pt x="10" y="36"/>
                                        <a:pt x="15" y="41"/>
                                        <a:pt x="15" y="47"/>
                                      </a:cubicBezTo>
                                      <a:cubicBezTo>
                                        <a:pt x="14" y="47"/>
                                        <a:pt x="14" y="46"/>
                                        <a:pt x="13" y="47"/>
                                      </a:cubicBezTo>
                                      <a:cubicBezTo>
                                        <a:pt x="12" y="45"/>
                                        <a:pt x="10" y="44"/>
                                        <a:pt x="9" y="42"/>
                                      </a:cubicBezTo>
                                      <a:cubicBezTo>
                                        <a:pt x="8" y="43"/>
                                        <a:pt x="8" y="44"/>
                                        <a:pt x="8" y="44"/>
                                      </a:cubicBezTo>
                                      <a:cubicBezTo>
                                        <a:pt x="10" y="45"/>
                                        <a:pt x="11" y="46"/>
                                        <a:pt x="13" y="47"/>
                                      </a:cubicBezTo>
                                      <a:cubicBezTo>
                                        <a:pt x="12" y="48"/>
                                        <a:pt x="10" y="48"/>
                                        <a:pt x="9" y="49"/>
                                      </a:cubicBezTo>
                                      <a:cubicBezTo>
                                        <a:pt x="11" y="52"/>
                                        <a:pt x="12" y="55"/>
                                        <a:pt x="14" y="58"/>
                                      </a:cubicBezTo>
                                      <a:cubicBezTo>
                                        <a:pt x="14" y="59"/>
                                        <a:pt x="14" y="59"/>
                                        <a:pt x="14" y="59"/>
                                      </a:cubicBezTo>
                                      <a:cubicBezTo>
                                        <a:pt x="14" y="60"/>
                                        <a:pt x="14" y="61"/>
                                        <a:pt x="14" y="62"/>
                                      </a:cubicBezTo>
                                      <a:cubicBezTo>
                                        <a:pt x="12" y="61"/>
                                        <a:pt x="9" y="60"/>
                                        <a:pt x="7" y="60"/>
                                      </a:cubicBezTo>
                                      <a:cubicBezTo>
                                        <a:pt x="6" y="60"/>
                                        <a:pt x="4" y="60"/>
                                        <a:pt x="3" y="60"/>
                                      </a:cubicBezTo>
                                      <a:cubicBezTo>
                                        <a:pt x="4" y="63"/>
                                        <a:pt x="5" y="64"/>
                                        <a:pt x="7" y="66"/>
                                      </a:cubicBezTo>
                                      <a:cubicBezTo>
                                        <a:pt x="7" y="66"/>
                                        <a:pt x="7" y="67"/>
                                        <a:pt x="8" y="67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9"/>
                                      </a:cubicBezTo>
                                      <a:cubicBezTo>
                                        <a:pt x="8" y="69"/>
                                        <a:pt x="8" y="68"/>
                                        <a:pt x="9" y="68"/>
                                      </a:cubicBezTo>
                                      <a:cubicBezTo>
                                        <a:pt x="8" y="68"/>
                                        <a:pt x="8" y="68"/>
                                        <a:pt x="8" y="67"/>
                                      </a:cubicBezTo>
                                      <a:cubicBezTo>
                                        <a:pt x="10" y="67"/>
                                        <a:pt x="12" y="69"/>
                                        <a:pt x="14" y="69"/>
                                      </a:cubicBezTo>
                                      <a:cubicBezTo>
                                        <a:pt x="14" y="71"/>
                                        <a:pt x="14" y="71"/>
                                        <a:pt x="14" y="73"/>
                                      </a:cubicBezTo>
                                      <a:cubicBezTo>
                                        <a:pt x="13" y="72"/>
                                        <a:pt x="11" y="71"/>
                                        <a:pt x="11" y="70"/>
                                      </a:cubicBezTo>
                                      <a:cubicBezTo>
                                        <a:pt x="11" y="70"/>
                                        <a:pt x="11" y="69"/>
                                        <a:pt x="11" y="69"/>
                                      </a:cubicBezTo>
                                      <a:cubicBezTo>
                                        <a:pt x="11" y="73"/>
                                        <a:pt x="14" y="73"/>
                                        <a:pt x="16" y="76"/>
                                      </a:cubicBezTo>
                                      <a:cubicBezTo>
                                        <a:pt x="14" y="76"/>
                                        <a:pt x="13" y="75"/>
                                        <a:pt x="12" y="74"/>
                                      </a:cubicBezTo>
                                      <a:cubicBezTo>
                                        <a:pt x="12" y="75"/>
                                        <a:pt x="14" y="77"/>
                                        <a:pt x="16" y="77"/>
                                      </a:cubicBezTo>
                                      <a:cubicBezTo>
                                        <a:pt x="16" y="78"/>
                                        <a:pt x="16" y="78"/>
                                        <a:pt x="16" y="78"/>
                                      </a:cubicBezTo>
                                      <a:cubicBezTo>
                                        <a:pt x="15" y="78"/>
                                        <a:pt x="14" y="77"/>
                                        <a:pt x="13" y="76"/>
                                      </a:cubicBezTo>
                                      <a:cubicBezTo>
                                        <a:pt x="13" y="78"/>
                                        <a:pt x="16" y="79"/>
                                        <a:pt x="17" y="80"/>
                                      </a:cubicBezTo>
                                      <a:cubicBezTo>
                                        <a:pt x="16" y="80"/>
                                        <a:pt x="14" y="79"/>
                                        <a:pt x="14" y="78"/>
                                      </a:cubicBezTo>
                                      <a:cubicBezTo>
                                        <a:pt x="13" y="78"/>
                                        <a:pt x="13" y="78"/>
                                        <a:pt x="13" y="78"/>
                                      </a:cubicBezTo>
                                      <a:cubicBezTo>
                                        <a:pt x="13" y="79"/>
                                        <a:pt x="13" y="79"/>
                                        <a:pt x="14" y="79"/>
                                      </a:cubicBezTo>
                                      <a:cubicBezTo>
                                        <a:pt x="14" y="79"/>
                                        <a:pt x="13" y="79"/>
                                        <a:pt x="13" y="79"/>
                                      </a:cubicBezTo>
                                      <a:cubicBezTo>
                                        <a:pt x="11" y="76"/>
                                        <a:pt x="10" y="73"/>
                                        <a:pt x="9" y="69"/>
                                      </a:cubicBezTo>
                                      <a:cubicBezTo>
                                        <a:pt x="9" y="69"/>
                                        <a:pt x="8" y="69"/>
                                        <a:pt x="8" y="69"/>
                                      </a:cubicBezTo>
                                      <a:cubicBezTo>
                                        <a:pt x="9" y="75"/>
                                        <a:pt x="11" y="80"/>
                                        <a:pt x="16" y="83"/>
                                      </a:cubicBezTo>
                                      <a:cubicBezTo>
                                        <a:pt x="17" y="83"/>
                                        <a:pt x="17" y="83"/>
                                        <a:pt x="18" y="83"/>
                                      </a:cubicBezTo>
                                      <a:cubicBezTo>
                                        <a:pt x="20" y="86"/>
                                        <a:pt x="18" y="88"/>
                                        <a:pt x="18" y="91"/>
                                      </a:cubicBezTo>
                                      <a:cubicBezTo>
                                        <a:pt x="20" y="91"/>
                                        <a:pt x="21" y="89"/>
                                        <a:pt x="23" y="88"/>
                                      </a:cubicBezTo>
                                      <a:cubicBezTo>
                                        <a:pt x="26" y="90"/>
                                        <a:pt x="27" y="95"/>
                                        <a:pt x="33" y="95"/>
                                      </a:cubicBezTo>
                                      <a:cubicBezTo>
                                        <a:pt x="33" y="96"/>
                                        <a:pt x="35" y="97"/>
                                        <a:pt x="36" y="98"/>
                                      </a:cubicBezTo>
                                      <a:cubicBezTo>
                                        <a:pt x="38" y="101"/>
                                        <a:pt x="45" y="102"/>
                                        <a:pt x="47" y="98"/>
                                      </a:cubicBezTo>
                                      <a:cubicBezTo>
                                        <a:pt x="50" y="99"/>
                                        <a:pt x="51" y="102"/>
                                        <a:pt x="53" y="104"/>
                                      </a:cubicBezTo>
                                      <a:cubicBezTo>
                                        <a:pt x="55" y="104"/>
                                        <a:pt x="55" y="105"/>
                                        <a:pt x="56" y="105"/>
                                      </a:cubicBezTo>
                                      <a:cubicBezTo>
                                        <a:pt x="56" y="105"/>
                                        <a:pt x="56" y="105"/>
                                        <a:pt x="56" y="105"/>
                                      </a:cubicBezTo>
                                      <a:cubicBezTo>
                                        <a:pt x="57" y="105"/>
                                        <a:pt x="58" y="105"/>
                                        <a:pt x="59" y="105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59" y="104"/>
                                        <a:pt x="59" y="104"/>
                                        <a:pt x="59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0" y="104"/>
                                        <a:pt x="60" y="104"/>
                                        <a:pt x="60" y="104"/>
                                      </a:cubicBezTo>
                                      <a:cubicBezTo>
                                        <a:pt x="64" y="102"/>
                                        <a:pt x="65" y="99"/>
                                        <a:pt x="68" y="97"/>
                                      </a:cubicBezTo>
                                      <a:cubicBezTo>
                                        <a:pt x="68" y="97"/>
                                        <a:pt x="68" y="97"/>
                                        <a:pt x="68" y="98"/>
                                      </a:cubicBezTo>
                                      <a:cubicBezTo>
                                        <a:pt x="69" y="98"/>
                                        <a:pt x="71" y="99"/>
                                        <a:pt x="72" y="98"/>
                                      </a:cubicBezTo>
                                      <a:cubicBezTo>
                                        <a:pt x="72" y="97"/>
                                        <a:pt x="72" y="96"/>
                                        <a:pt x="72" y="96"/>
                                      </a:cubicBezTo>
                                      <a:cubicBezTo>
                                        <a:pt x="71" y="97"/>
                                        <a:pt x="71" y="97"/>
                                        <a:pt x="70" y="97"/>
                                      </a:cubicBezTo>
                                      <a:cubicBezTo>
                                        <a:pt x="71" y="97"/>
                                        <a:pt x="71" y="96"/>
                                        <a:pt x="70" y="96"/>
                                      </a:cubicBezTo>
                                      <a:cubicBezTo>
                                        <a:pt x="72" y="95"/>
                                        <a:pt x="75" y="96"/>
                                        <a:pt x="77" y="95"/>
                                      </a:cubicBezTo>
                                      <a:cubicBezTo>
                                        <a:pt x="77" y="95"/>
                                        <a:pt x="78" y="95"/>
                                        <a:pt x="78" y="95"/>
                                      </a:cubicBezTo>
                                      <a:cubicBezTo>
                                        <a:pt x="79" y="95"/>
                                        <a:pt x="79" y="94"/>
                                        <a:pt x="80" y="94"/>
                                      </a:cubicBezTo>
                                      <a:cubicBezTo>
                                        <a:pt x="79" y="94"/>
                                        <a:pt x="79" y="94"/>
                                        <a:pt x="78" y="94"/>
                                      </a:cubicBezTo>
                                      <a:cubicBezTo>
                                        <a:pt x="79" y="93"/>
                                        <a:pt x="81" y="92"/>
                                        <a:pt x="82" y="91"/>
                                      </a:cubicBezTo>
                                      <a:cubicBezTo>
                                        <a:pt x="83" y="91"/>
                                        <a:pt x="85" y="91"/>
                                        <a:pt x="86" y="89"/>
                                      </a:cubicBezTo>
                                      <a:cubicBezTo>
                                        <a:pt x="86" y="89"/>
                                        <a:pt x="86" y="89"/>
                                        <a:pt x="86" y="89"/>
                                      </a:cubicBezTo>
                                      <a:cubicBezTo>
                                        <a:pt x="87" y="89"/>
                                        <a:pt x="87" y="89"/>
                                        <a:pt x="88" y="88"/>
                                      </a:cubicBezTo>
                                      <a:cubicBezTo>
                                        <a:pt x="90" y="85"/>
                                        <a:pt x="92" y="80"/>
                                        <a:pt x="92" y="76"/>
                                      </a:cubicBezTo>
                                      <a:cubicBezTo>
                                        <a:pt x="92" y="76"/>
                                        <a:pt x="92" y="76"/>
                                        <a:pt x="92" y="76"/>
                                      </a:cubicBezTo>
                                      <a:cubicBezTo>
                                        <a:pt x="92" y="72"/>
                                        <a:pt x="90" y="69"/>
                                        <a:pt x="92" y="66"/>
                                      </a:cubicBezTo>
                                      <a:cubicBezTo>
                                        <a:pt x="92" y="63"/>
                                        <a:pt x="93" y="61"/>
                                        <a:pt x="92" y="59"/>
                                      </a:cubicBezTo>
                                      <a:cubicBezTo>
                                        <a:pt x="92" y="59"/>
                                        <a:pt x="92" y="59"/>
                                        <a:pt x="93" y="59"/>
                                      </a:cubicBezTo>
                                      <a:cubicBezTo>
                                        <a:pt x="94" y="56"/>
                                        <a:pt x="95" y="51"/>
                                        <a:pt x="98" y="48"/>
                                      </a:cubicBezTo>
                                      <a:cubicBezTo>
                                        <a:pt x="98" y="48"/>
                                        <a:pt x="98" y="48"/>
                                        <a:pt x="97" y="47"/>
                                      </a:cubicBezTo>
                                      <a:close/>
                                      <a:moveTo>
                                        <a:pt x="69" y="39"/>
                                      </a:moveTo>
                                      <a:cubicBezTo>
                                        <a:pt x="71" y="38"/>
                                        <a:pt x="74" y="36"/>
                                        <a:pt x="74" y="34"/>
                                      </a:cubicBezTo>
                                      <a:cubicBezTo>
                                        <a:pt x="74" y="34"/>
                                        <a:pt x="74" y="34"/>
                                        <a:pt x="74" y="34"/>
                                      </a:cubicBezTo>
                                      <a:cubicBezTo>
                                        <a:pt x="75" y="33"/>
                                        <a:pt x="76" y="32"/>
                                        <a:pt x="76" y="32"/>
                                      </a:cubicBezTo>
                                      <a:cubicBezTo>
                                        <a:pt x="77" y="35"/>
                                        <a:pt x="73" y="41"/>
                                        <a:pt x="69" y="39"/>
                                      </a:cubicBezTo>
                                      <a:close/>
                                      <a:moveTo>
                                        <a:pt x="74" y="43"/>
                                      </a:moveTo>
                                      <a:cubicBezTo>
                                        <a:pt x="73" y="43"/>
                                        <a:pt x="73" y="42"/>
                                        <a:pt x="73" y="42"/>
                                      </a:cubicBezTo>
                                      <a:cubicBezTo>
                                        <a:pt x="73" y="42"/>
                                        <a:pt x="74" y="42"/>
                                        <a:pt x="74" y="41"/>
                                      </a:cubicBezTo>
                                      <a:cubicBezTo>
                                        <a:pt x="74" y="42"/>
                                        <a:pt x="74" y="42"/>
                                        <a:pt x="74" y="43"/>
                                      </a:cubicBezTo>
                                      <a:close/>
                                      <a:moveTo>
                                        <a:pt x="79" y="55"/>
                                      </a:moveTo>
                                      <a:cubicBezTo>
                                        <a:pt x="78" y="56"/>
                                        <a:pt x="77" y="54"/>
                                        <a:pt x="76" y="54"/>
                                      </a:cubicBezTo>
                                      <a:cubicBezTo>
                                        <a:pt x="76" y="54"/>
                                        <a:pt x="76" y="54"/>
                                        <a:pt x="76" y="54"/>
                                      </a:cubicBezTo>
                                      <a:cubicBezTo>
                                        <a:pt x="77" y="52"/>
                                        <a:pt x="80" y="53"/>
                                        <a:pt x="79" y="55"/>
                                      </a:cubicBezTo>
                                      <a:close/>
                                      <a:moveTo>
                                        <a:pt x="75" y="54"/>
                                      </a:moveTo>
                                      <a:cubicBezTo>
                                        <a:pt x="73" y="54"/>
                                        <a:pt x="71" y="54"/>
                                        <a:pt x="69" y="55"/>
                                      </a:cubicBezTo>
                                      <a:cubicBezTo>
                                        <a:pt x="70" y="53"/>
                                        <a:pt x="74" y="51"/>
                                        <a:pt x="75" y="54"/>
                                      </a:cubicBezTo>
                                      <a:close/>
                                      <a:moveTo>
                                        <a:pt x="69" y="47"/>
                                      </a:moveTo>
                                      <a:cubicBezTo>
                                        <a:pt x="71" y="48"/>
                                        <a:pt x="71" y="51"/>
                                        <a:pt x="70" y="52"/>
                                      </a:cubicBezTo>
                                      <a:cubicBezTo>
                                        <a:pt x="70" y="51"/>
                                        <a:pt x="69" y="51"/>
                                        <a:pt x="70" y="51"/>
                                      </a:cubicBezTo>
                                      <a:cubicBezTo>
                                        <a:pt x="69" y="50"/>
                                        <a:pt x="69" y="49"/>
                                        <a:pt x="68" y="49"/>
                                      </a:cubicBezTo>
                                      <a:cubicBezTo>
                                        <a:pt x="68" y="49"/>
                                        <a:pt x="69" y="48"/>
                                        <a:pt x="69" y="47"/>
                                      </a:cubicBezTo>
                                      <a:close/>
                                      <a:moveTo>
                                        <a:pt x="68" y="51"/>
                                      </a:moveTo>
                                      <a:cubicBezTo>
                                        <a:pt x="68" y="52"/>
                                        <a:pt x="69" y="53"/>
                                        <a:pt x="68" y="53"/>
                                      </a:cubicBezTo>
                                      <a:cubicBezTo>
                                        <a:pt x="68" y="52"/>
                                        <a:pt x="67" y="52"/>
                                        <a:pt x="67" y="51"/>
                                      </a:cubicBezTo>
                                      <a:cubicBezTo>
                                        <a:pt x="67" y="51"/>
                                        <a:pt x="68" y="51"/>
                                        <a:pt x="68" y="51"/>
                                      </a:cubicBezTo>
                                      <a:close/>
                                      <a:moveTo>
                                        <a:pt x="66" y="49"/>
                                      </a:moveTo>
                                      <a:cubicBezTo>
                                        <a:pt x="66" y="48"/>
                                        <a:pt x="64" y="47"/>
                                        <a:pt x="64" y="45"/>
                                      </a:cubicBezTo>
                                      <a:cubicBezTo>
                                        <a:pt x="67" y="43"/>
                                        <a:pt x="69" y="47"/>
                                        <a:pt x="66" y="49"/>
                                      </a:cubicBezTo>
                                      <a:close/>
                                      <a:moveTo>
                                        <a:pt x="61" y="38"/>
                                      </a:moveTo>
                                      <a:cubicBezTo>
                                        <a:pt x="60" y="38"/>
                                        <a:pt x="61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8"/>
                                        <a:pt x="61" y="38"/>
                                      </a:cubicBezTo>
                                      <a:close/>
                                      <a:moveTo>
                                        <a:pt x="62" y="41"/>
                                      </a:moveTo>
                                      <a:cubicBezTo>
                                        <a:pt x="62" y="40"/>
                                        <a:pt x="62" y="40"/>
                                        <a:pt x="61" y="40"/>
                                      </a:cubicBezTo>
                                      <a:cubicBezTo>
                                        <a:pt x="61" y="39"/>
                                        <a:pt x="62" y="38"/>
                                        <a:pt x="61" y="37"/>
                                      </a:cubicBezTo>
                                      <a:cubicBezTo>
                                        <a:pt x="61" y="37"/>
                                        <a:pt x="61" y="36"/>
                                        <a:pt x="61" y="37"/>
                                      </a:cubicBezTo>
                                      <a:cubicBezTo>
                                        <a:pt x="61" y="36"/>
                                        <a:pt x="61" y="36"/>
                                        <a:pt x="61" y="36"/>
                                      </a:cubicBezTo>
                                      <a:cubicBezTo>
                                        <a:pt x="61" y="35"/>
                                        <a:pt x="62" y="36"/>
                                        <a:pt x="62" y="35"/>
                                      </a:cubicBezTo>
                                      <a:cubicBezTo>
                                        <a:pt x="62" y="37"/>
                                        <a:pt x="62" y="39"/>
                                        <a:pt x="62" y="41"/>
                                      </a:cubicBezTo>
                                      <a:close/>
                                      <a:moveTo>
                                        <a:pt x="61" y="17"/>
                                      </a:moveTo>
                                      <a:cubicBezTo>
                                        <a:pt x="61" y="17"/>
                                        <a:pt x="61" y="17"/>
                                        <a:pt x="61" y="17"/>
                                      </a:cubicBezTo>
                                      <a:cubicBezTo>
                                        <a:pt x="61" y="20"/>
                                        <a:pt x="62" y="22"/>
                                        <a:pt x="63" y="24"/>
                                      </a:cubicBezTo>
                                      <a:cubicBezTo>
                                        <a:pt x="63" y="26"/>
                                        <a:pt x="63" y="30"/>
                                        <a:pt x="62" y="32"/>
                                      </a:cubicBezTo>
                                      <a:cubicBezTo>
                                        <a:pt x="59" y="29"/>
                                        <a:pt x="60" y="22"/>
                                        <a:pt x="61" y="17"/>
                                      </a:cubicBezTo>
                                      <a:close/>
                                      <a:moveTo>
                                        <a:pt x="65" y="65"/>
                                      </a:moveTo>
                                      <a:cubicBezTo>
                                        <a:pt x="66" y="66"/>
                                        <a:pt x="66" y="68"/>
                                        <a:pt x="67" y="69"/>
                                      </a:cubicBezTo>
                                      <a:cubicBezTo>
                                        <a:pt x="67" y="73"/>
                                        <a:pt x="67" y="76"/>
                                        <a:pt x="65" y="80"/>
                                      </a:cubicBezTo>
                                      <a:cubicBezTo>
                                        <a:pt x="63" y="76"/>
                                        <a:pt x="65" y="70"/>
                                        <a:pt x="65" y="65"/>
                                      </a:cubicBezTo>
                                      <a:close/>
                                      <a:moveTo>
                                        <a:pt x="44" y="73"/>
                                      </a:moveTo>
                                      <a:cubicBezTo>
                                        <a:pt x="40" y="76"/>
                                        <a:pt x="32" y="70"/>
                                        <a:pt x="29" y="75"/>
                                      </a:cubicBezTo>
                                      <a:cubicBezTo>
                                        <a:pt x="28" y="72"/>
                                        <a:pt x="29" y="68"/>
                                        <a:pt x="33" y="69"/>
                                      </a:cubicBezTo>
                                      <a:cubicBezTo>
                                        <a:pt x="32" y="70"/>
                                        <a:pt x="33" y="70"/>
                                        <a:pt x="33" y="70"/>
                                      </a:cubicBezTo>
                                      <a:cubicBezTo>
                                        <a:pt x="34" y="70"/>
                                        <a:pt x="34" y="69"/>
                                        <a:pt x="35" y="70"/>
                                      </a:cubicBezTo>
                                      <a:cubicBezTo>
                                        <a:pt x="34" y="71"/>
                                        <a:pt x="33" y="70"/>
                                        <a:pt x="32" y="71"/>
                                      </a:cubicBezTo>
                                      <a:cubicBezTo>
                                        <a:pt x="35" y="72"/>
                                        <a:pt x="39" y="69"/>
                                        <a:pt x="43" y="70"/>
                                      </a:cubicBezTo>
                                      <a:cubicBezTo>
                                        <a:pt x="44" y="69"/>
                                        <a:pt x="46" y="68"/>
                                        <a:pt x="47" y="67"/>
                                      </a:cubicBezTo>
                                      <a:cubicBezTo>
                                        <a:pt x="49" y="67"/>
                                        <a:pt x="49" y="66"/>
                                        <a:pt x="50" y="67"/>
                                      </a:cubicBezTo>
                                      <a:cubicBezTo>
                                        <a:pt x="48" y="68"/>
                                        <a:pt x="47" y="70"/>
                                        <a:pt x="46" y="71"/>
                                      </a:cubicBezTo>
                                      <a:cubicBezTo>
                                        <a:pt x="46" y="72"/>
                                        <a:pt x="44" y="72"/>
                                        <a:pt x="44" y="73"/>
                                      </a:cubicBezTo>
                                      <a:close/>
                                      <a:moveTo>
                                        <a:pt x="40" y="83"/>
                                      </a:moveTo>
                                      <a:cubicBezTo>
                                        <a:pt x="39" y="83"/>
                                        <a:pt x="37" y="84"/>
                                        <a:pt x="36" y="84"/>
                                      </a:cubicBezTo>
                                      <a:cubicBezTo>
                                        <a:pt x="37" y="83"/>
                                        <a:pt x="38" y="82"/>
                                        <a:pt x="39" y="82"/>
                                      </a:cubicBezTo>
                                      <a:cubicBezTo>
                                        <a:pt x="39" y="81"/>
                                        <a:pt x="39" y="81"/>
                                        <a:pt x="39" y="81"/>
                                      </a:cubicBezTo>
                                      <a:cubicBezTo>
                                        <a:pt x="38" y="80"/>
                                        <a:pt x="37" y="82"/>
                                        <a:pt x="36" y="82"/>
                                      </a:cubicBezTo>
                                      <a:cubicBezTo>
                                        <a:pt x="36" y="81"/>
                                        <a:pt x="36" y="81"/>
                                        <a:pt x="36" y="80"/>
                                      </a:cubicBezTo>
                                      <a:cubicBezTo>
                                        <a:pt x="36" y="80"/>
                                        <a:pt x="36" y="80"/>
                                        <a:pt x="36" y="80"/>
                                      </a:cubicBezTo>
                                      <a:cubicBezTo>
                                        <a:pt x="39" y="79"/>
                                        <a:pt x="41" y="77"/>
                                        <a:pt x="43" y="75"/>
                                      </a:cubicBezTo>
                                      <a:cubicBezTo>
                                        <a:pt x="42" y="77"/>
                                        <a:pt x="41" y="81"/>
                                        <a:pt x="40" y="82"/>
                                      </a:cubicBezTo>
                                      <a:cubicBezTo>
                                        <a:pt x="39" y="82"/>
                                        <a:pt x="40" y="82"/>
                                        <a:pt x="40" y="83"/>
                                      </a:cubicBezTo>
                                      <a:close/>
                                      <a:moveTo>
                                        <a:pt x="36" y="85"/>
                                      </a:moveTo>
                                      <a:cubicBezTo>
                                        <a:pt x="36" y="85"/>
                                        <a:pt x="37" y="85"/>
                                        <a:pt x="38" y="85"/>
                                      </a:cubicBezTo>
                                      <a:cubicBezTo>
                                        <a:pt x="37" y="85"/>
                                        <a:pt x="37" y="85"/>
                                        <a:pt x="37" y="85"/>
                                      </a:cubicBezTo>
                                      <a:cubicBezTo>
                                        <a:pt x="37" y="85"/>
                                        <a:pt x="36" y="85"/>
                                        <a:pt x="36" y="85"/>
                                      </a:cubicBezTo>
                                      <a:cubicBezTo>
                                        <a:pt x="36" y="85"/>
                                        <a:pt x="36" y="85"/>
                                        <a:pt x="36" y="85"/>
                                      </a:cubicBezTo>
                                      <a:close/>
                                      <a:moveTo>
                                        <a:pt x="35" y="79"/>
                                      </a:moveTo>
                                      <a:cubicBezTo>
                                        <a:pt x="35" y="79"/>
                                        <a:pt x="34" y="79"/>
                                        <a:pt x="33" y="80"/>
                                      </a:cubicBezTo>
                                      <a:cubicBezTo>
                                        <a:pt x="33" y="79"/>
                                        <a:pt x="33" y="80"/>
                                        <a:pt x="33" y="79"/>
                                      </a:cubicBezTo>
                                      <a:cubicBezTo>
                                        <a:pt x="31" y="79"/>
                                        <a:pt x="30" y="78"/>
                                        <a:pt x="29" y="78"/>
                                      </a:cubicBezTo>
                                      <a:cubicBezTo>
                                        <a:pt x="29" y="77"/>
                                        <a:pt x="29" y="77"/>
                                        <a:pt x="29" y="76"/>
                                      </a:cubicBezTo>
                                      <a:cubicBezTo>
                                        <a:pt x="30" y="75"/>
                                        <a:pt x="32" y="73"/>
                                        <a:pt x="33" y="74"/>
                                      </a:cubicBezTo>
                                      <a:cubicBezTo>
                                        <a:pt x="35" y="74"/>
                                        <a:pt x="38" y="76"/>
                                        <a:pt x="41" y="75"/>
                                      </a:cubicBezTo>
                                      <a:cubicBezTo>
                                        <a:pt x="41" y="76"/>
                                        <a:pt x="40" y="76"/>
                                        <a:pt x="40" y="76"/>
                                      </a:cubicBezTo>
                                      <a:cubicBezTo>
                                        <a:pt x="38" y="77"/>
                                        <a:pt x="36" y="78"/>
                                        <a:pt x="33" y="79"/>
                                      </a:cubicBezTo>
                                      <a:cubicBezTo>
                                        <a:pt x="34" y="79"/>
                                        <a:pt x="34" y="79"/>
                                        <a:pt x="35" y="79"/>
                                      </a:cubicBezTo>
                                      <a:close/>
                                      <a:moveTo>
                                        <a:pt x="38" y="78"/>
                                      </a:moveTo>
                                      <a:cubicBezTo>
                                        <a:pt x="38" y="78"/>
                                        <a:pt x="37" y="78"/>
                                        <a:pt x="37" y="78"/>
                                      </a:cubicBezTo>
                                      <a:cubicBezTo>
                                        <a:pt x="37" y="78"/>
                                        <a:pt x="38" y="78"/>
                                        <a:pt x="38" y="78"/>
                                      </a:cubicBezTo>
                                      <a:cubicBezTo>
                                        <a:pt x="38" y="78"/>
                                        <a:pt x="38" y="78"/>
                                        <a:pt x="38" y="78"/>
                                      </a:cubicBezTo>
                                      <a:close/>
                                      <a:moveTo>
                                        <a:pt x="41" y="59"/>
                                      </a:moveTo>
                                      <a:cubicBezTo>
                                        <a:pt x="40" y="60"/>
                                        <a:pt x="39" y="60"/>
                                        <a:pt x="37" y="61"/>
                                      </a:cubicBezTo>
                                      <a:cubicBezTo>
                                        <a:pt x="38" y="60"/>
                                        <a:pt x="37" y="60"/>
                                        <a:pt x="37" y="59"/>
                                      </a:cubicBezTo>
                                      <a:cubicBezTo>
                                        <a:pt x="38" y="58"/>
                                        <a:pt x="40" y="58"/>
                                        <a:pt x="41" y="58"/>
                                      </a:cubicBezTo>
                                      <a:cubicBezTo>
                                        <a:pt x="41" y="59"/>
                                        <a:pt x="41" y="59"/>
                                        <a:pt x="41" y="59"/>
                                      </a:cubicBezTo>
                                      <a:close/>
                                      <a:moveTo>
                                        <a:pt x="47" y="64"/>
                                      </a:moveTo>
                                      <a:cubicBezTo>
                                        <a:pt x="46" y="65"/>
                                        <a:pt x="45" y="64"/>
                                        <a:pt x="45" y="65"/>
                                      </a:cubicBezTo>
                                      <a:cubicBezTo>
                                        <a:pt x="41" y="62"/>
                                        <a:pt x="37" y="66"/>
                                        <a:pt x="35" y="65"/>
                                      </a:cubicBezTo>
                                      <a:cubicBezTo>
                                        <a:pt x="34" y="65"/>
                                        <a:pt x="34" y="65"/>
                                        <a:pt x="34" y="66"/>
                                      </a:cubicBezTo>
                                      <a:cubicBezTo>
                                        <a:pt x="34" y="66"/>
                                        <a:pt x="35" y="66"/>
                                        <a:pt x="35" y="66"/>
                                      </a:cubicBezTo>
                                      <a:cubicBezTo>
                                        <a:pt x="34" y="66"/>
                                        <a:pt x="33" y="67"/>
                                        <a:pt x="33" y="66"/>
                                      </a:cubicBezTo>
                                      <a:cubicBezTo>
                                        <a:pt x="33" y="66"/>
                                        <a:pt x="33" y="66"/>
                                        <a:pt x="34" y="66"/>
                                      </a:cubicBezTo>
                                      <a:cubicBezTo>
                                        <a:pt x="33" y="65"/>
                                        <a:pt x="34" y="65"/>
                                        <a:pt x="33" y="64"/>
                                      </a:cubicBezTo>
                                      <a:cubicBezTo>
                                        <a:pt x="37" y="64"/>
                                        <a:pt x="43" y="60"/>
                                        <a:pt x="47" y="64"/>
                                      </a:cubicBezTo>
                                      <a:close/>
                                      <a:moveTo>
                                        <a:pt x="46" y="62"/>
                                      </a:moveTo>
                                      <a:cubicBezTo>
                                        <a:pt x="46" y="62"/>
                                        <a:pt x="46" y="61"/>
                                        <a:pt x="46" y="61"/>
                                      </a:cubicBezTo>
                                      <a:cubicBezTo>
                                        <a:pt x="46" y="61"/>
                                        <a:pt x="46" y="61"/>
                                        <a:pt x="45" y="61"/>
                                      </a:cubicBezTo>
                                      <a:cubicBezTo>
                                        <a:pt x="44" y="61"/>
                                        <a:pt x="44" y="60"/>
                                        <a:pt x="43" y="60"/>
                                      </a:cubicBezTo>
                                      <a:cubicBezTo>
                                        <a:pt x="43" y="59"/>
                                        <a:pt x="43" y="59"/>
                                        <a:pt x="43" y="59"/>
                                      </a:cubicBezTo>
                                      <a:cubicBezTo>
                                        <a:pt x="44" y="59"/>
                                        <a:pt x="45" y="58"/>
                                        <a:pt x="46" y="59"/>
                                      </a:cubicBezTo>
                                      <a:cubicBezTo>
                                        <a:pt x="47" y="60"/>
                                        <a:pt x="47" y="60"/>
                                        <a:pt x="47" y="61"/>
                                      </a:cubicBezTo>
                                      <a:cubicBezTo>
                                        <a:pt x="47" y="61"/>
                                        <a:pt x="46" y="61"/>
                                        <a:pt x="46" y="62"/>
                                      </a:cubicBezTo>
                                      <a:close/>
                                      <a:moveTo>
                                        <a:pt x="42" y="58"/>
                                      </a:moveTo>
                                      <a:cubicBezTo>
                                        <a:pt x="42" y="58"/>
                                        <a:pt x="42" y="58"/>
                                        <a:pt x="42" y="57"/>
                                      </a:cubicBezTo>
                                      <a:cubicBezTo>
                                        <a:pt x="42" y="57"/>
                                        <a:pt x="43" y="57"/>
                                        <a:pt x="44" y="57"/>
                                      </a:cubicBezTo>
                                      <a:cubicBezTo>
                                        <a:pt x="43" y="58"/>
                                        <a:pt x="42" y="58"/>
                                        <a:pt x="42" y="58"/>
                                      </a:cubicBezTo>
                                      <a:close/>
                                      <a:moveTo>
                                        <a:pt x="36" y="68"/>
                                      </a:moveTo>
                                      <a:cubicBezTo>
                                        <a:pt x="36" y="68"/>
                                        <a:pt x="36" y="68"/>
                                        <a:pt x="37" y="68"/>
                                      </a:cubicBezTo>
                                      <a:cubicBezTo>
                                        <a:pt x="38" y="67"/>
                                        <a:pt x="44" y="66"/>
                                        <a:pt x="47" y="67"/>
                                      </a:cubicBezTo>
                                      <a:cubicBezTo>
                                        <a:pt x="44" y="70"/>
                                        <a:pt x="39" y="68"/>
                                        <a:pt x="35" y="70"/>
                                      </a:cubicBezTo>
                                      <a:cubicBezTo>
                                        <a:pt x="35" y="69"/>
                                        <a:pt x="36" y="69"/>
                                        <a:pt x="36" y="68"/>
                                      </a:cubicBezTo>
                                      <a:cubicBezTo>
                                        <a:pt x="36" y="68"/>
                                        <a:pt x="36" y="68"/>
                                        <a:pt x="36" y="68"/>
                                      </a:cubicBezTo>
                                      <a:close/>
                                      <a:moveTo>
                                        <a:pt x="34" y="62"/>
                                      </a:moveTo>
                                      <a:cubicBezTo>
                                        <a:pt x="34" y="62"/>
                                        <a:pt x="33" y="61"/>
                                        <a:pt x="32" y="61"/>
                                      </a:cubicBezTo>
                                      <a:cubicBezTo>
                                        <a:pt x="33" y="58"/>
                                        <a:pt x="35" y="59"/>
                                        <a:pt x="36" y="60"/>
                                      </a:cubicBezTo>
                                      <a:cubicBezTo>
                                        <a:pt x="36" y="61"/>
                                        <a:pt x="35" y="62"/>
                                        <a:pt x="34" y="62"/>
                                      </a:cubicBezTo>
                                      <a:close/>
                                      <a:moveTo>
                                        <a:pt x="35" y="67"/>
                                      </a:moveTo>
                                      <a:cubicBezTo>
                                        <a:pt x="31" y="66"/>
                                        <a:pt x="25" y="67"/>
                                        <a:pt x="24" y="72"/>
                                      </a:cubicBezTo>
                                      <a:cubicBezTo>
                                        <a:pt x="22" y="72"/>
                                        <a:pt x="21" y="75"/>
                                        <a:pt x="19" y="75"/>
                                      </a:cubicBezTo>
                                      <a:cubicBezTo>
                                        <a:pt x="20" y="69"/>
                                        <a:pt x="29" y="64"/>
                                        <a:pt x="35" y="67"/>
                                      </a:cubicBezTo>
                                      <a:close/>
                                      <a:moveTo>
                                        <a:pt x="50" y="65"/>
                                      </a:moveTo>
                                      <a:cubicBezTo>
                                        <a:pt x="50" y="64"/>
                                        <a:pt x="50" y="64"/>
                                        <a:pt x="50" y="63"/>
                                      </a:cubicBezTo>
                                      <a:cubicBezTo>
                                        <a:pt x="51" y="62"/>
                                        <a:pt x="52" y="62"/>
                                        <a:pt x="53" y="63"/>
                                      </a:cubicBezTo>
                                      <a:cubicBezTo>
                                        <a:pt x="53" y="63"/>
                                        <a:pt x="52" y="64"/>
                                        <a:pt x="51" y="64"/>
                                      </a:cubicBezTo>
                                      <a:cubicBezTo>
                                        <a:pt x="51" y="64"/>
                                        <a:pt x="51" y="65"/>
                                        <a:pt x="51" y="65"/>
                                      </a:cubicBezTo>
                                      <a:cubicBezTo>
                                        <a:pt x="51" y="65"/>
                                        <a:pt x="50" y="65"/>
                                        <a:pt x="50" y="65"/>
                                      </a:cubicBezTo>
                                      <a:close/>
                                      <a:moveTo>
                                        <a:pt x="52" y="59"/>
                                      </a:moveTo>
                                      <a:cubicBezTo>
                                        <a:pt x="52" y="59"/>
                                        <a:pt x="53" y="58"/>
                                        <a:pt x="54" y="57"/>
                                      </a:cubicBezTo>
                                      <a:cubicBezTo>
                                        <a:pt x="54" y="58"/>
                                        <a:pt x="54" y="59"/>
                                        <a:pt x="55" y="59"/>
                                      </a:cubicBezTo>
                                      <a:cubicBezTo>
                                        <a:pt x="55" y="60"/>
                                        <a:pt x="53" y="61"/>
                                        <a:pt x="52" y="59"/>
                                      </a:cubicBezTo>
                                      <a:close/>
                                      <a:moveTo>
                                        <a:pt x="55" y="57"/>
                                      </a:moveTo>
                                      <a:cubicBezTo>
                                        <a:pt x="55" y="56"/>
                                        <a:pt x="56" y="56"/>
                                        <a:pt x="56" y="55"/>
                                      </a:cubicBezTo>
                                      <a:cubicBezTo>
                                        <a:pt x="56" y="55"/>
                                        <a:pt x="56" y="55"/>
                                        <a:pt x="57" y="55"/>
                                      </a:cubicBezTo>
                                      <a:cubicBezTo>
                                        <a:pt x="57" y="56"/>
                                        <a:pt x="57" y="57"/>
                                        <a:pt x="56" y="57"/>
                                      </a:cubicBezTo>
                                      <a:cubicBezTo>
                                        <a:pt x="56" y="57"/>
                                        <a:pt x="55" y="57"/>
                                        <a:pt x="55" y="57"/>
                                      </a:cubicBezTo>
                                      <a:close/>
                                      <a:moveTo>
                                        <a:pt x="57" y="53"/>
                                      </a:moveTo>
                                      <a:cubicBezTo>
                                        <a:pt x="56" y="53"/>
                                        <a:pt x="57" y="53"/>
                                        <a:pt x="56" y="53"/>
                                      </a:cubicBezTo>
                                      <a:cubicBezTo>
                                        <a:pt x="56" y="52"/>
                                        <a:pt x="56" y="52"/>
                                        <a:pt x="56" y="51"/>
                                      </a:cubicBezTo>
                                      <a:cubicBezTo>
                                        <a:pt x="56" y="51"/>
                                        <a:pt x="57" y="51"/>
                                        <a:pt x="57" y="51"/>
                                      </a:cubicBezTo>
                                      <a:cubicBezTo>
                                        <a:pt x="57" y="51"/>
                                        <a:pt x="58" y="52"/>
                                        <a:pt x="58" y="52"/>
                                      </a:cubicBezTo>
                                      <a:cubicBezTo>
                                        <a:pt x="57" y="53"/>
                                        <a:pt x="57" y="53"/>
                                        <a:pt x="57" y="53"/>
                                      </a:cubicBezTo>
                                      <a:close/>
                                      <a:moveTo>
                                        <a:pt x="57" y="47"/>
                                      </a:moveTo>
                                      <a:cubicBezTo>
                                        <a:pt x="57" y="48"/>
                                        <a:pt x="57" y="48"/>
                                        <a:pt x="57" y="49"/>
                                      </a:cubicBezTo>
                                      <a:cubicBezTo>
                                        <a:pt x="55" y="50"/>
                                        <a:pt x="54" y="48"/>
                                        <a:pt x="52" y="48"/>
                                      </a:cubicBezTo>
                                      <a:cubicBezTo>
                                        <a:pt x="52" y="48"/>
                                        <a:pt x="52" y="49"/>
                                        <a:pt x="52" y="49"/>
                                      </a:cubicBezTo>
                                      <a:cubicBezTo>
                                        <a:pt x="53" y="49"/>
                                        <a:pt x="54" y="50"/>
                                        <a:pt x="55" y="50"/>
                                      </a:cubicBezTo>
                                      <a:cubicBezTo>
                                        <a:pt x="55" y="53"/>
                                        <a:pt x="54" y="55"/>
                                        <a:pt x="52" y="55"/>
                                      </a:cubicBezTo>
                                      <a:cubicBezTo>
                                        <a:pt x="53" y="48"/>
                                        <a:pt x="41" y="43"/>
                                        <a:pt x="47" y="35"/>
                                      </a:cubicBezTo>
                                      <a:cubicBezTo>
                                        <a:pt x="47" y="41"/>
                                        <a:pt x="52" y="45"/>
                                        <a:pt x="57" y="47"/>
                                      </a:cubicBezTo>
                                      <a:close/>
                                      <a:moveTo>
                                        <a:pt x="51" y="55"/>
                                      </a:moveTo>
                                      <a:cubicBezTo>
                                        <a:pt x="51" y="54"/>
                                        <a:pt x="50" y="55"/>
                                        <a:pt x="49" y="54"/>
                                      </a:cubicBezTo>
                                      <a:cubicBezTo>
                                        <a:pt x="50" y="53"/>
                                        <a:pt x="50" y="52"/>
                                        <a:pt x="50" y="51"/>
                                      </a:cubicBezTo>
                                      <a:cubicBezTo>
                                        <a:pt x="50" y="51"/>
                                        <a:pt x="50" y="51"/>
                                        <a:pt x="51" y="51"/>
                                      </a:cubicBezTo>
                                      <a:cubicBezTo>
                                        <a:pt x="51" y="52"/>
                                        <a:pt x="52" y="54"/>
                                        <a:pt x="51" y="55"/>
                                      </a:cubicBezTo>
                                      <a:close/>
                                      <a:moveTo>
                                        <a:pt x="44" y="21"/>
                                      </a:moveTo>
                                      <a:cubicBezTo>
                                        <a:pt x="45" y="21"/>
                                        <a:pt x="45" y="21"/>
                                        <a:pt x="45" y="21"/>
                                      </a:cubicBezTo>
                                      <a:cubicBezTo>
                                        <a:pt x="45" y="22"/>
                                        <a:pt x="45" y="22"/>
                                        <a:pt x="44" y="22"/>
                                      </a:cubicBezTo>
                                      <a:cubicBezTo>
                                        <a:pt x="46" y="24"/>
                                        <a:pt x="47" y="26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29"/>
                                        <a:pt x="48" y="29"/>
                                      </a:cubicBezTo>
                                      <a:cubicBezTo>
                                        <a:pt x="48" y="29"/>
                                        <a:pt x="48" y="31"/>
                                        <a:pt x="47" y="31"/>
                                      </a:cubicBezTo>
                                      <a:cubicBezTo>
                                        <a:pt x="47" y="30"/>
                                        <a:pt x="46" y="29"/>
                                        <a:pt x="47" y="28"/>
                                      </a:cubicBezTo>
                                      <a:cubicBezTo>
                                        <a:pt x="46" y="28"/>
                                        <a:pt x="46" y="27"/>
                                        <a:pt x="46" y="27"/>
                                      </a:cubicBezTo>
                                      <a:cubicBezTo>
                                        <a:pt x="45" y="29"/>
                                        <a:pt x="46" y="31"/>
                                        <a:pt x="47" y="32"/>
                                      </a:cubicBezTo>
                                      <a:cubicBezTo>
                                        <a:pt x="46" y="33"/>
                                        <a:pt x="46" y="34"/>
                                        <a:pt x="44" y="35"/>
                                      </a:cubicBezTo>
                                      <a:cubicBezTo>
                                        <a:pt x="44" y="35"/>
                                        <a:pt x="44" y="34"/>
                                        <a:pt x="45" y="34"/>
                                      </a:cubicBezTo>
                                      <a:cubicBezTo>
                                        <a:pt x="45" y="33"/>
                                        <a:pt x="45" y="32"/>
                                        <a:pt x="45" y="31"/>
                                      </a:cubicBezTo>
                                      <a:cubicBezTo>
                                        <a:pt x="46" y="32"/>
                                        <a:pt x="45" y="33"/>
                                        <a:pt x="45" y="33"/>
                                      </a:cubicBezTo>
                                      <a:cubicBezTo>
                                        <a:pt x="46" y="31"/>
                                        <a:pt x="45" y="29"/>
                                        <a:pt x="44" y="28"/>
                                      </a:cubicBezTo>
                                      <a:cubicBezTo>
                                        <a:pt x="44" y="28"/>
                                        <a:pt x="44" y="28"/>
                                        <a:pt x="44" y="29"/>
                                      </a:cubicBezTo>
                                      <a:cubicBezTo>
                                        <a:pt x="42" y="27"/>
                                        <a:pt x="42" y="23"/>
                                        <a:pt x="44" y="21"/>
                                      </a:cubicBezTo>
                                      <a:close/>
                                      <a:moveTo>
                                        <a:pt x="40" y="56"/>
                                      </a:moveTo>
                                      <a:cubicBezTo>
                                        <a:pt x="40" y="56"/>
                                        <a:pt x="40" y="56"/>
                                        <a:pt x="41" y="56"/>
                                      </a:cubicBezTo>
                                      <a:cubicBezTo>
                                        <a:pt x="41" y="54"/>
                                        <a:pt x="38" y="54"/>
                                        <a:pt x="37" y="53"/>
                                      </a:cubicBezTo>
                                      <a:cubicBezTo>
                                        <a:pt x="39" y="52"/>
                                        <a:pt x="41" y="52"/>
                                        <a:pt x="43" y="53"/>
                                      </a:cubicBezTo>
                                      <a:cubicBezTo>
                                        <a:pt x="43" y="52"/>
                                        <a:pt x="42" y="51"/>
                                        <a:pt x="42" y="51"/>
                                      </a:cubicBezTo>
                                      <a:cubicBezTo>
                                        <a:pt x="41" y="51"/>
                                        <a:pt x="40" y="51"/>
                                        <a:pt x="39" y="51"/>
                                      </a:cubicBezTo>
                                      <a:cubicBezTo>
                                        <a:pt x="40" y="49"/>
                                        <a:pt x="42" y="46"/>
                                        <a:pt x="40" y="43"/>
                                      </a:cubicBezTo>
                                      <a:cubicBezTo>
                                        <a:pt x="41" y="43"/>
                                        <a:pt x="42" y="41"/>
                                        <a:pt x="43" y="40"/>
                                      </a:cubicBezTo>
                                      <a:cubicBezTo>
                                        <a:pt x="45" y="42"/>
                                        <a:pt x="45" y="46"/>
                                        <a:pt x="43" y="48"/>
                                      </a:cubicBezTo>
                                      <a:cubicBezTo>
                                        <a:pt x="46" y="46"/>
                                        <a:pt x="50" y="48"/>
                                        <a:pt x="49" y="54"/>
                                      </a:cubicBezTo>
                                      <a:cubicBezTo>
                                        <a:pt x="47" y="53"/>
                                        <a:pt x="46" y="52"/>
                                        <a:pt x="44" y="52"/>
                                      </a:cubicBezTo>
                                      <a:cubicBezTo>
                                        <a:pt x="45" y="54"/>
                                        <a:pt x="49" y="55"/>
                                        <a:pt x="52" y="57"/>
                                      </a:cubicBezTo>
                                      <a:cubicBezTo>
                                        <a:pt x="52" y="57"/>
                                        <a:pt x="52" y="56"/>
                                        <a:pt x="52" y="56"/>
                                      </a:cubicBezTo>
                                      <a:cubicBezTo>
                                        <a:pt x="52" y="57"/>
                                        <a:pt x="52" y="57"/>
                                        <a:pt x="52" y="58"/>
                                      </a:cubicBezTo>
                                      <a:cubicBezTo>
                                        <a:pt x="51" y="58"/>
                                        <a:pt x="50" y="60"/>
                                        <a:pt x="52" y="61"/>
                                      </a:cubicBezTo>
                                      <a:cubicBezTo>
                                        <a:pt x="51" y="61"/>
                                        <a:pt x="51" y="61"/>
                                        <a:pt x="50" y="61"/>
                                      </a:cubicBezTo>
                                      <a:cubicBezTo>
                                        <a:pt x="51" y="60"/>
                                        <a:pt x="49" y="60"/>
                                        <a:pt x="49" y="58"/>
                                      </a:cubicBezTo>
                                      <a:cubicBezTo>
                                        <a:pt x="47" y="57"/>
                                        <a:pt x="43" y="55"/>
                                        <a:pt x="40" y="57"/>
                                      </a:cubicBezTo>
                                      <a:cubicBezTo>
                                        <a:pt x="38" y="56"/>
                                        <a:pt x="37" y="55"/>
                                        <a:pt x="35" y="54"/>
                                      </a:cubicBezTo>
                                      <a:cubicBezTo>
                                        <a:pt x="37" y="54"/>
                                        <a:pt x="39" y="55"/>
                                        <a:pt x="40" y="56"/>
                                      </a:cubicBezTo>
                                      <a:close/>
                                      <a:moveTo>
                                        <a:pt x="32" y="51"/>
                                      </a:moveTo>
                                      <a:cubicBezTo>
                                        <a:pt x="33" y="51"/>
                                        <a:pt x="33" y="51"/>
                                        <a:pt x="34" y="50"/>
                                      </a:cubicBezTo>
                                      <a:cubicBezTo>
                                        <a:pt x="33" y="51"/>
                                        <a:pt x="31" y="52"/>
                                        <a:pt x="30" y="54"/>
                                      </a:cubicBezTo>
                                      <a:cubicBezTo>
                                        <a:pt x="30" y="54"/>
                                        <a:pt x="30" y="54"/>
                                        <a:pt x="29" y="54"/>
                                      </a:cubicBezTo>
                                      <a:cubicBezTo>
                                        <a:pt x="30" y="53"/>
                                        <a:pt x="31" y="52"/>
                                        <a:pt x="32" y="51"/>
                                      </a:cubicBezTo>
                                      <a:close/>
                                      <a:moveTo>
                                        <a:pt x="29" y="57"/>
                                      </a:moveTo>
                                      <a:cubicBezTo>
                                        <a:pt x="31" y="54"/>
                                        <a:pt x="36" y="55"/>
                                        <a:pt x="38" y="57"/>
                                      </a:cubicBezTo>
                                      <a:cubicBezTo>
                                        <a:pt x="37" y="57"/>
                                        <a:pt x="36" y="58"/>
                                        <a:pt x="35" y="59"/>
                                      </a:cubicBezTo>
                                      <a:cubicBezTo>
                                        <a:pt x="34" y="58"/>
                                        <a:pt x="32" y="58"/>
                                        <a:pt x="32" y="59"/>
                                      </a:cubicBezTo>
                                      <a:cubicBezTo>
                                        <a:pt x="31" y="59"/>
                                        <a:pt x="29" y="59"/>
                                        <a:pt x="29" y="58"/>
                                      </a:cubicBezTo>
                                      <a:cubicBezTo>
                                        <a:pt x="29" y="58"/>
                                        <a:pt x="29" y="58"/>
                                        <a:pt x="29" y="58"/>
                                      </a:cubicBezTo>
                                      <a:cubicBezTo>
                                        <a:pt x="30" y="57"/>
                                        <a:pt x="29" y="57"/>
                                        <a:pt x="29" y="57"/>
                                      </a:cubicBezTo>
                                      <a:close/>
                                      <a:moveTo>
                                        <a:pt x="30" y="41"/>
                                      </a:moveTo>
                                      <a:cubicBezTo>
                                        <a:pt x="31" y="41"/>
                                        <a:pt x="30" y="42"/>
                                        <a:pt x="31" y="42"/>
                                      </a:cubicBezTo>
                                      <a:cubicBezTo>
                                        <a:pt x="31" y="42"/>
                                        <a:pt x="30" y="42"/>
                                        <a:pt x="30" y="42"/>
                                      </a:cubicBezTo>
                                      <a:cubicBezTo>
                                        <a:pt x="30" y="41"/>
                                        <a:pt x="30" y="41"/>
                                        <a:pt x="30" y="41"/>
                                      </a:cubicBezTo>
                                      <a:close/>
                                      <a:moveTo>
                                        <a:pt x="35" y="43"/>
                                      </a:moveTo>
                                      <a:cubicBezTo>
                                        <a:pt x="33" y="44"/>
                                        <a:pt x="32" y="45"/>
                                        <a:pt x="30" y="46"/>
                                      </a:cubicBezTo>
                                      <a:cubicBezTo>
                                        <a:pt x="30" y="46"/>
                                        <a:pt x="31" y="46"/>
                                        <a:pt x="31" y="46"/>
                                      </a:cubicBezTo>
                                      <a:cubicBezTo>
                                        <a:pt x="28" y="47"/>
                                        <a:pt x="29" y="52"/>
                                        <a:pt x="26" y="53"/>
                                      </a:cubicBezTo>
                                      <a:cubicBezTo>
                                        <a:pt x="25" y="52"/>
                                        <a:pt x="25" y="50"/>
                                        <a:pt x="23" y="49"/>
                                      </a:cubicBezTo>
                                      <a:cubicBezTo>
                                        <a:pt x="24" y="44"/>
                                        <a:pt x="30" y="43"/>
                                        <a:pt x="35" y="43"/>
                                      </a:cubicBezTo>
                                      <a:close/>
                                      <a:moveTo>
                                        <a:pt x="27" y="59"/>
                                      </a:moveTo>
                                      <a:cubicBezTo>
                                        <a:pt x="26" y="58"/>
                                        <a:pt x="23" y="58"/>
                                        <a:pt x="22" y="57"/>
                                      </a:cubicBezTo>
                                      <a:cubicBezTo>
                                        <a:pt x="22" y="54"/>
                                        <a:pt x="19" y="51"/>
                                        <a:pt x="16" y="49"/>
                                      </a:cubicBezTo>
                                      <a:cubicBezTo>
                                        <a:pt x="22" y="50"/>
                                        <a:pt x="27" y="52"/>
                                        <a:pt x="27" y="59"/>
                                      </a:cubicBezTo>
                                      <a:close/>
                                      <a:moveTo>
                                        <a:pt x="11" y="49"/>
                                      </a:moveTo>
                                      <a:cubicBezTo>
                                        <a:pt x="14" y="50"/>
                                        <a:pt x="18" y="53"/>
                                        <a:pt x="18" y="57"/>
                                      </a:cubicBezTo>
                                      <a:cubicBezTo>
                                        <a:pt x="17" y="57"/>
                                        <a:pt x="15" y="56"/>
                                        <a:pt x="15" y="57"/>
                                      </a:cubicBezTo>
                                      <a:cubicBezTo>
                                        <a:pt x="13" y="55"/>
                                        <a:pt x="11" y="52"/>
                                        <a:pt x="11" y="49"/>
                                      </a:cubicBezTo>
                                      <a:close/>
                                      <a:moveTo>
                                        <a:pt x="11" y="67"/>
                                      </a:moveTo>
                                      <a:cubicBezTo>
                                        <a:pt x="9" y="65"/>
                                        <a:pt x="6" y="63"/>
                                        <a:pt x="4" y="60"/>
                                      </a:cubicBezTo>
                                      <a:cubicBezTo>
                                        <a:pt x="7" y="63"/>
                                        <a:pt x="11" y="61"/>
                                        <a:pt x="13" y="63"/>
                                      </a:cubicBezTo>
                                      <a:cubicBezTo>
                                        <a:pt x="13" y="63"/>
                                        <a:pt x="14" y="63"/>
                                        <a:pt x="14" y="63"/>
                                      </a:cubicBezTo>
                                      <a:cubicBezTo>
                                        <a:pt x="15" y="64"/>
                                        <a:pt x="15" y="66"/>
                                        <a:pt x="16" y="66"/>
                                      </a:cubicBezTo>
                                      <a:cubicBezTo>
                                        <a:pt x="15" y="67"/>
                                        <a:pt x="14" y="68"/>
                                        <a:pt x="14" y="69"/>
                                      </a:cubicBezTo>
                                      <a:cubicBezTo>
                                        <a:pt x="13" y="68"/>
                                        <a:pt x="12" y="67"/>
                                        <a:pt x="11" y="67"/>
                                      </a:cubicBezTo>
                                      <a:close/>
                                      <a:moveTo>
                                        <a:pt x="16" y="70"/>
                                      </a:moveTo>
                                      <a:cubicBezTo>
                                        <a:pt x="15" y="68"/>
                                        <a:pt x="17" y="67"/>
                                        <a:pt x="17" y="66"/>
                                      </a:cubicBezTo>
                                      <a:cubicBezTo>
                                        <a:pt x="13" y="61"/>
                                        <a:pt x="15" y="56"/>
                                        <a:pt x="22" y="58"/>
                                      </a:cubicBezTo>
                                      <a:cubicBezTo>
                                        <a:pt x="22" y="59"/>
                                        <a:pt x="22" y="59"/>
                                        <a:pt x="22" y="59"/>
                                      </a:cubicBezTo>
                                      <a:cubicBezTo>
                                        <a:pt x="25" y="59"/>
                                        <a:pt x="28" y="60"/>
                                        <a:pt x="31" y="62"/>
                                      </a:cubicBezTo>
                                      <a:cubicBezTo>
                                        <a:pt x="30" y="62"/>
                                        <a:pt x="31" y="63"/>
                                        <a:pt x="31" y="63"/>
                                      </a:cubicBezTo>
                                      <a:cubicBezTo>
                                        <a:pt x="30" y="63"/>
                                        <a:pt x="30" y="64"/>
                                        <a:pt x="29" y="63"/>
                                      </a:cubicBezTo>
                                      <a:cubicBezTo>
                                        <a:pt x="29" y="63"/>
                                        <a:pt x="29" y="63"/>
                                        <a:pt x="29" y="63"/>
                                      </a:cubicBezTo>
                                      <a:cubicBezTo>
                                        <a:pt x="27" y="63"/>
                                        <a:pt x="26" y="64"/>
                                        <a:pt x="24" y="64"/>
                                      </a:cubicBezTo>
                                      <a:cubicBezTo>
                                        <a:pt x="24" y="64"/>
                                        <a:pt x="24" y="65"/>
                                        <a:pt x="24" y="65"/>
                                      </a:cubicBezTo>
                                      <a:cubicBezTo>
                                        <a:pt x="26" y="66"/>
                                        <a:pt x="27" y="64"/>
                                        <a:pt x="28" y="65"/>
                                      </a:cubicBezTo>
                                      <a:cubicBezTo>
                                        <a:pt x="22" y="66"/>
                                        <a:pt x="19" y="70"/>
                                        <a:pt x="17" y="76"/>
                                      </a:cubicBezTo>
                                      <a:cubicBezTo>
                                        <a:pt x="16" y="75"/>
                                        <a:pt x="14" y="71"/>
                                        <a:pt x="16" y="70"/>
                                      </a:cubicBezTo>
                                      <a:close/>
                                      <a:moveTo>
                                        <a:pt x="16" y="81"/>
                                      </a:moveTo>
                                      <a:cubicBezTo>
                                        <a:pt x="17" y="82"/>
                                        <a:pt x="17" y="82"/>
                                        <a:pt x="17" y="82"/>
                                      </a:cubicBezTo>
                                      <a:cubicBezTo>
                                        <a:pt x="17" y="82"/>
                                        <a:pt x="16" y="82"/>
                                        <a:pt x="16" y="81"/>
                                      </a:cubicBezTo>
                                      <a:close/>
                                      <a:moveTo>
                                        <a:pt x="18" y="80"/>
                                      </a:moveTo>
                                      <a:cubicBezTo>
                                        <a:pt x="17" y="80"/>
                                        <a:pt x="17" y="80"/>
                                        <a:pt x="17" y="80"/>
                                      </a:cubicBezTo>
                                      <a:cubicBezTo>
                                        <a:pt x="18" y="79"/>
                                        <a:pt x="16" y="78"/>
                                        <a:pt x="17" y="77"/>
                                      </a:cubicBezTo>
                                      <a:cubicBezTo>
                                        <a:pt x="18" y="79"/>
                                        <a:pt x="22" y="76"/>
                                        <a:pt x="23" y="74"/>
                                      </a:cubicBezTo>
                                      <a:cubicBezTo>
                                        <a:pt x="22" y="78"/>
                                        <a:pt x="22" y="83"/>
                                        <a:pt x="20" y="86"/>
                                      </a:cubicBezTo>
                                      <a:cubicBezTo>
                                        <a:pt x="19" y="84"/>
                                        <a:pt x="18" y="82"/>
                                        <a:pt x="18" y="80"/>
                                      </a:cubicBezTo>
                                      <a:close/>
                                      <a:moveTo>
                                        <a:pt x="20" y="88"/>
                                      </a:moveTo>
                                      <a:cubicBezTo>
                                        <a:pt x="24" y="84"/>
                                        <a:pt x="22" y="66"/>
                                        <a:pt x="32" y="68"/>
                                      </a:cubicBezTo>
                                      <a:cubicBezTo>
                                        <a:pt x="27" y="68"/>
                                        <a:pt x="27" y="74"/>
                                        <a:pt x="28" y="78"/>
                                      </a:cubicBezTo>
                                      <a:cubicBezTo>
                                        <a:pt x="27" y="78"/>
                                        <a:pt x="27" y="78"/>
                                        <a:pt x="27" y="79"/>
                                      </a:cubicBezTo>
                                      <a:cubicBezTo>
                                        <a:pt x="26" y="78"/>
                                        <a:pt x="26" y="77"/>
                                        <a:pt x="25" y="78"/>
                                      </a:cubicBezTo>
                                      <a:cubicBezTo>
                                        <a:pt x="25" y="78"/>
                                        <a:pt x="25" y="79"/>
                                        <a:pt x="24" y="79"/>
                                      </a:cubicBezTo>
                                      <a:cubicBezTo>
                                        <a:pt x="25" y="80"/>
                                        <a:pt x="26" y="80"/>
                                        <a:pt x="27" y="81"/>
                                      </a:cubicBezTo>
                                      <a:cubicBezTo>
                                        <a:pt x="27" y="82"/>
                                        <a:pt x="26" y="82"/>
                                        <a:pt x="26" y="82"/>
                                      </a:cubicBezTo>
                                      <a:cubicBezTo>
                                        <a:pt x="26" y="83"/>
                                        <a:pt x="25" y="83"/>
                                        <a:pt x="26" y="84"/>
                                      </a:cubicBezTo>
                                      <a:cubicBezTo>
                                        <a:pt x="24" y="85"/>
                                        <a:pt x="22" y="87"/>
                                        <a:pt x="20" y="88"/>
                                      </a:cubicBezTo>
                                      <a:close/>
                                      <a:moveTo>
                                        <a:pt x="24" y="87"/>
                                      </a:moveTo>
                                      <a:cubicBezTo>
                                        <a:pt x="24" y="87"/>
                                        <a:pt x="24" y="87"/>
                                        <a:pt x="24" y="86"/>
                                      </a:cubicBezTo>
                                      <a:cubicBezTo>
                                        <a:pt x="26" y="87"/>
                                        <a:pt x="26" y="88"/>
                                        <a:pt x="28" y="89"/>
                                      </a:cubicBezTo>
                                      <a:cubicBezTo>
                                        <a:pt x="27" y="88"/>
                                        <a:pt x="26" y="86"/>
                                        <a:pt x="25" y="86"/>
                                      </a:cubicBezTo>
                                      <a:cubicBezTo>
                                        <a:pt x="25" y="86"/>
                                        <a:pt x="25" y="86"/>
                                        <a:pt x="25" y="85"/>
                                      </a:cubicBezTo>
                                      <a:cubicBezTo>
                                        <a:pt x="30" y="90"/>
                                        <a:pt x="31" y="90"/>
                                        <a:pt x="26" y="85"/>
                                      </a:cubicBezTo>
                                      <a:cubicBezTo>
                                        <a:pt x="27" y="84"/>
                                        <a:pt x="27" y="83"/>
                                        <a:pt x="28" y="82"/>
                                      </a:cubicBezTo>
                                      <a:cubicBezTo>
                                        <a:pt x="28" y="82"/>
                                        <a:pt x="29" y="83"/>
                                        <a:pt x="29" y="83"/>
                                      </a:cubicBezTo>
                                      <a:cubicBezTo>
                                        <a:pt x="29" y="83"/>
                                        <a:pt x="29" y="83"/>
                                        <a:pt x="28" y="83"/>
                                      </a:cubicBezTo>
                                      <a:cubicBezTo>
                                        <a:pt x="28" y="83"/>
                                        <a:pt x="28" y="83"/>
                                        <a:pt x="28" y="83"/>
                                      </a:cubicBezTo>
                                      <a:cubicBezTo>
                                        <a:pt x="28" y="85"/>
                                        <a:pt x="31" y="85"/>
                                        <a:pt x="31" y="87"/>
                                      </a:cubicBezTo>
                                      <a:cubicBezTo>
                                        <a:pt x="29" y="86"/>
                                        <a:pt x="29" y="84"/>
                                        <a:pt x="27" y="84"/>
                                      </a:cubicBezTo>
                                      <a:cubicBezTo>
                                        <a:pt x="27" y="84"/>
                                        <a:pt x="27" y="84"/>
                                        <a:pt x="27" y="84"/>
                                      </a:cubicBezTo>
                                      <a:cubicBezTo>
                                        <a:pt x="28" y="86"/>
                                        <a:pt x="31" y="87"/>
                                        <a:pt x="31" y="90"/>
                                      </a:cubicBezTo>
                                      <a:cubicBezTo>
                                        <a:pt x="31" y="90"/>
                                        <a:pt x="31" y="90"/>
                                        <a:pt x="30" y="90"/>
                                      </a:cubicBezTo>
                                      <a:cubicBezTo>
                                        <a:pt x="30" y="90"/>
                                        <a:pt x="30" y="90"/>
                                        <a:pt x="30" y="90"/>
                                      </a:cubicBezTo>
                                      <a:cubicBezTo>
                                        <a:pt x="30" y="91"/>
                                        <a:pt x="32" y="91"/>
                                        <a:pt x="32" y="92"/>
                                      </a:cubicBezTo>
                                      <a:cubicBezTo>
                                        <a:pt x="32" y="92"/>
                                        <a:pt x="31" y="92"/>
                                        <a:pt x="31" y="92"/>
                                      </a:cubicBezTo>
                                      <a:cubicBezTo>
                                        <a:pt x="31" y="91"/>
                                        <a:pt x="30" y="91"/>
                                        <a:pt x="29" y="91"/>
                                      </a:cubicBezTo>
                                      <a:cubicBezTo>
                                        <a:pt x="29" y="93"/>
                                        <a:pt x="32" y="93"/>
                                        <a:pt x="33" y="94"/>
                                      </a:cubicBezTo>
                                      <a:cubicBezTo>
                                        <a:pt x="28" y="94"/>
                                        <a:pt x="26" y="89"/>
                                        <a:pt x="24" y="87"/>
                                      </a:cubicBezTo>
                                      <a:close/>
                                      <a:moveTo>
                                        <a:pt x="36" y="97"/>
                                      </a:moveTo>
                                      <a:cubicBezTo>
                                        <a:pt x="31" y="92"/>
                                        <a:pt x="34" y="83"/>
                                        <a:pt x="27" y="79"/>
                                      </a:cubicBezTo>
                                      <a:cubicBezTo>
                                        <a:pt x="30" y="80"/>
                                        <a:pt x="35" y="81"/>
                                        <a:pt x="34" y="84"/>
                                      </a:cubicBezTo>
                                      <a:cubicBezTo>
                                        <a:pt x="35" y="86"/>
                                        <a:pt x="35" y="91"/>
                                        <a:pt x="36" y="93"/>
                                      </a:cubicBezTo>
                                      <a:cubicBezTo>
                                        <a:pt x="37" y="94"/>
                                        <a:pt x="38" y="95"/>
                                        <a:pt x="39" y="95"/>
                                      </a:cubicBezTo>
                                      <a:cubicBezTo>
                                        <a:pt x="38" y="95"/>
                                        <a:pt x="38" y="95"/>
                                        <a:pt x="38" y="95"/>
                                      </a:cubicBezTo>
                                      <a:cubicBezTo>
                                        <a:pt x="38" y="95"/>
                                        <a:pt x="38" y="96"/>
                                        <a:pt x="38" y="96"/>
                                      </a:cubicBezTo>
                                      <a:cubicBezTo>
                                        <a:pt x="39" y="96"/>
                                        <a:pt x="40" y="96"/>
                                        <a:pt x="41" y="96"/>
                                      </a:cubicBezTo>
                                      <a:cubicBezTo>
                                        <a:pt x="42" y="96"/>
                                        <a:pt x="42" y="97"/>
                                        <a:pt x="43" y="97"/>
                                      </a:cubicBezTo>
                                      <a:cubicBezTo>
                                        <a:pt x="41" y="98"/>
                                        <a:pt x="40" y="97"/>
                                        <a:pt x="38" y="97"/>
                                      </a:cubicBezTo>
                                      <a:cubicBezTo>
                                        <a:pt x="39" y="98"/>
                                        <a:pt x="43" y="99"/>
                                        <a:pt x="44" y="97"/>
                                      </a:cubicBezTo>
                                      <a:cubicBezTo>
                                        <a:pt x="44" y="98"/>
                                        <a:pt x="45" y="98"/>
                                        <a:pt x="46" y="98"/>
                                      </a:cubicBezTo>
                                      <a:cubicBezTo>
                                        <a:pt x="43" y="100"/>
                                        <a:pt x="39" y="99"/>
                                        <a:pt x="36" y="97"/>
                                      </a:cubicBezTo>
                                      <a:close/>
                                      <a:moveTo>
                                        <a:pt x="56" y="103"/>
                                      </a:moveTo>
                                      <a:cubicBezTo>
                                        <a:pt x="53" y="102"/>
                                        <a:pt x="51" y="99"/>
                                        <a:pt x="49" y="97"/>
                                      </a:cubicBezTo>
                                      <a:cubicBezTo>
                                        <a:pt x="50" y="96"/>
                                        <a:pt x="51" y="94"/>
                                        <a:pt x="52" y="93"/>
                                      </a:cubicBezTo>
                                      <a:cubicBezTo>
                                        <a:pt x="52" y="91"/>
                                        <a:pt x="54" y="89"/>
                                        <a:pt x="55" y="87"/>
                                      </a:cubicBezTo>
                                      <a:cubicBezTo>
                                        <a:pt x="55" y="86"/>
                                        <a:pt x="54" y="86"/>
                                        <a:pt x="54" y="86"/>
                                      </a:cubicBezTo>
                                      <a:cubicBezTo>
                                        <a:pt x="52" y="88"/>
                                        <a:pt x="52" y="91"/>
                                        <a:pt x="50" y="93"/>
                                      </a:cubicBezTo>
                                      <a:cubicBezTo>
                                        <a:pt x="50" y="93"/>
                                        <a:pt x="50" y="93"/>
                                        <a:pt x="50" y="94"/>
                                      </a:cubicBezTo>
                                      <a:cubicBezTo>
                                        <a:pt x="49" y="95"/>
                                        <a:pt x="48" y="95"/>
                                        <a:pt x="47" y="97"/>
                                      </a:cubicBezTo>
                                      <a:cubicBezTo>
                                        <a:pt x="46" y="97"/>
                                        <a:pt x="45" y="97"/>
                                        <a:pt x="44" y="96"/>
                                      </a:cubicBezTo>
                                      <a:cubicBezTo>
                                        <a:pt x="46" y="94"/>
                                        <a:pt x="49" y="92"/>
                                        <a:pt x="50" y="90"/>
                                      </a:cubicBezTo>
                                      <a:cubicBezTo>
                                        <a:pt x="48" y="92"/>
                                        <a:pt x="46" y="94"/>
                                        <a:pt x="43" y="95"/>
                                      </a:cubicBezTo>
                                      <a:cubicBezTo>
                                        <a:pt x="43" y="95"/>
                                        <a:pt x="43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2" y="95"/>
                                      </a:cubicBezTo>
                                      <a:cubicBezTo>
                                        <a:pt x="42" y="95"/>
                                        <a:pt x="42" y="95"/>
                                        <a:pt x="41" y="95"/>
                                      </a:cubicBezTo>
                                      <a:cubicBezTo>
                                        <a:pt x="43" y="93"/>
                                        <a:pt x="45" y="92"/>
                                        <a:pt x="46" y="90"/>
                                      </a:cubicBezTo>
                                      <a:cubicBezTo>
                                        <a:pt x="44" y="91"/>
                                        <a:pt x="42" y="94"/>
                                        <a:pt x="39" y="94"/>
                                      </a:cubicBezTo>
                                      <a:cubicBezTo>
                                        <a:pt x="37" y="92"/>
                                        <a:pt x="36" y="90"/>
                                        <a:pt x="36" y="87"/>
                                      </a:cubicBezTo>
                                      <a:cubicBezTo>
                                        <a:pt x="37" y="87"/>
                                        <a:pt x="37" y="86"/>
                                        <a:pt x="39" y="86"/>
                                      </a:cubicBezTo>
                                      <a:cubicBezTo>
                                        <a:pt x="39" y="85"/>
                                        <a:pt x="40" y="84"/>
                                        <a:pt x="40" y="84"/>
                                      </a:cubicBezTo>
                                      <a:cubicBezTo>
                                        <a:pt x="45" y="77"/>
                                        <a:pt x="47" y="66"/>
                                        <a:pt x="58" y="64"/>
                                      </a:cubicBezTo>
                                      <a:cubicBezTo>
                                        <a:pt x="56" y="67"/>
                                        <a:pt x="59" y="70"/>
                                        <a:pt x="58" y="73"/>
                                      </a:cubicBezTo>
                                      <a:cubicBezTo>
                                        <a:pt x="57" y="74"/>
                                        <a:pt x="57" y="75"/>
                                        <a:pt x="58" y="75"/>
                                      </a:cubicBezTo>
                                      <a:cubicBezTo>
                                        <a:pt x="60" y="72"/>
                                        <a:pt x="57" y="67"/>
                                        <a:pt x="60" y="65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4"/>
                                      </a:cubicBezTo>
                                      <a:cubicBezTo>
                                        <a:pt x="60" y="64"/>
                                        <a:pt x="60" y="64"/>
                                        <a:pt x="60" y="65"/>
                                      </a:cubicBezTo>
                                      <a:cubicBezTo>
                                        <a:pt x="60" y="65"/>
                                        <a:pt x="60" y="65"/>
                                        <a:pt x="61" y="65"/>
                                      </a:cubicBezTo>
                                      <a:cubicBezTo>
                                        <a:pt x="61" y="65"/>
                                        <a:pt x="60" y="64"/>
                                        <a:pt x="61" y="63"/>
                                      </a:cubicBezTo>
                                      <a:cubicBezTo>
                                        <a:pt x="61" y="64"/>
                                        <a:pt x="61" y="65"/>
                                        <a:pt x="62" y="65"/>
                                      </a:cubicBezTo>
                                      <a:cubicBezTo>
                                        <a:pt x="61" y="66"/>
                                        <a:pt x="62" y="67"/>
                                        <a:pt x="62" y="67"/>
                                      </a:cubicBezTo>
                                      <a:cubicBezTo>
                                        <a:pt x="62" y="67"/>
                                        <a:pt x="62" y="65"/>
                                        <a:pt x="62" y="64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2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2" y="63"/>
                                        <a:pt x="62" y="63"/>
                                        <a:pt x="62" y="63"/>
                                      </a:cubicBezTo>
                                      <a:cubicBezTo>
                                        <a:pt x="63" y="74"/>
                                        <a:pt x="67" y="85"/>
                                        <a:pt x="65" y="95"/>
                                      </a:cubicBezTo>
                                      <a:cubicBezTo>
                                        <a:pt x="65" y="96"/>
                                        <a:pt x="65" y="96"/>
                                        <a:pt x="65" y="97"/>
                                      </a:cubicBezTo>
                                      <a:cubicBezTo>
                                        <a:pt x="62" y="99"/>
                                        <a:pt x="61" y="104"/>
                                        <a:pt x="56" y="103"/>
                                      </a:cubicBezTo>
                                      <a:close/>
                                      <a:moveTo>
                                        <a:pt x="67" y="94"/>
                                      </a:moveTo>
                                      <a:cubicBezTo>
                                        <a:pt x="67" y="92"/>
                                        <a:pt x="67" y="89"/>
                                        <a:pt x="67" y="86"/>
                                      </a:cubicBezTo>
                                      <a:cubicBezTo>
                                        <a:pt x="67" y="86"/>
                                        <a:pt x="67" y="87"/>
                                        <a:pt x="67" y="87"/>
                                      </a:cubicBezTo>
                                      <a:cubicBezTo>
                                        <a:pt x="68" y="87"/>
                                        <a:pt x="68" y="87"/>
                                        <a:pt x="68" y="87"/>
                                      </a:cubicBezTo>
                                      <a:cubicBezTo>
                                        <a:pt x="68" y="84"/>
                                        <a:pt x="65" y="82"/>
                                        <a:pt x="67" y="81"/>
                                      </a:cubicBezTo>
                                      <a:cubicBezTo>
                                        <a:pt x="67" y="81"/>
                                        <a:pt x="67" y="81"/>
                                        <a:pt x="67" y="82"/>
                                      </a:cubicBezTo>
                                      <a:cubicBezTo>
                                        <a:pt x="67" y="82"/>
                                        <a:pt x="67" y="82"/>
                                        <a:pt x="67" y="82"/>
                                      </a:cubicBezTo>
                                      <a:cubicBezTo>
                                        <a:pt x="68" y="83"/>
                                        <a:pt x="67" y="86"/>
                                        <a:pt x="69" y="86"/>
                                      </a:cubicBezTo>
                                      <a:cubicBezTo>
                                        <a:pt x="70" y="90"/>
                                        <a:pt x="70" y="93"/>
                                        <a:pt x="67" y="94"/>
                                      </a:cubicBezTo>
                                      <a:close/>
                                      <a:moveTo>
                                        <a:pt x="90" y="58"/>
                                      </a:moveTo>
                                      <a:cubicBezTo>
                                        <a:pt x="90" y="58"/>
                                        <a:pt x="90" y="58"/>
                                        <a:pt x="90" y="58"/>
                                      </a:cubicBezTo>
                                      <a:cubicBezTo>
                                        <a:pt x="90" y="58"/>
                                        <a:pt x="90" y="59"/>
                                        <a:pt x="90" y="59"/>
                                      </a:cubicBezTo>
                                      <a:cubicBezTo>
                                        <a:pt x="90" y="59"/>
                                        <a:pt x="89" y="59"/>
                                        <a:pt x="89" y="59"/>
                                      </a:cubicBezTo>
                                      <a:cubicBezTo>
                                        <a:pt x="89" y="58"/>
                                        <a:pt x="90" y="59"/>
                                        <a:pt x="90" y="58"/>
                                      </a:cubicBezTo>
                                      <a:close/>
                                      <a:moveTo>
                                        <a:pt x="83" y="90"/>
                                      </a:moveTo>
                                      <a:cubicBezTo>
                                        <a:pt x="86" y="86"/>
                                        <a:pt x="87" y="81"/>
                                        <a:pt x="86" y="76"/>
                                      </a:cubicBezTo>
                                      <a:cubicBezTo>
                                        <a:pt x="86" y="76"/>
                                        <a:pt x="86" y="76"/>
                                        <a:pt x="86" y="75"/>
                                      </a:cubicBezTo>
                                      <a:cubicBezTo>
                                        <a:pt x="86" y="71"/>
                                        <a:pt x="91" y="66"/>
                                        <a:pt x="89" y="62"/>
                                      </a:cubicBezTo>
                                      <a:cubicBezTo>
                                        <a:pt x="89" y="61"/>
                                        <a:pt x="89" y="62"/>
                                        <a:pt x="90" y="62"/>
                                      </a:cubicBezTo>
                                      <a:cubicBezTo>
                                        <a:pt x="89" y="63"/>
                                        <a:pt x="89" y="64"/>
                                        <a:pt x="90" y="64"/>
                                      </a:cubicBezTo>
                                      <a:cubicBezTo>
                                        <a:pt x="91" y="64"/>
                                        <a:pt x="91" y="63"/>
                                        <a:pt x="91" y="63"/>
                                      </a:cubicBezTo>
                                      <a:cubicBezTo>
                                        <a:pt x="89" y="72"/>
                                        <a:pt x="94" y="85"/>
                                        <a:pt x="83" y="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905"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09A767" id="Gruppo 87" o:spid="_x0000_s1026" alt="Immagine di fiori in rosa e giallo" style="width:90pt;height:61.2pt;mso-position-horizontal-relative:char;mso-position-vertical-relative:line" coordsize="14065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">
                      <o:lock v:ext="edit" aspectratio="t"/>
                      <v:group id="Gruppo 124" o:spid="_x0000_s1027" style="position:absolute;width:14065;height:9563" coordsize="14065,9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      <o:lock v:ext="edit" aspectratio="t"/>
                        <v:shape id="Figura a mano libera 125" o:spid="_x0000_s1028" style="position:absolute;width:14065;height:9563;visibility:visible;mso-wrap-style:square;v-text-anchor:top" coordsize="37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" path="m237,243v-13,-2,-25,-9,-36,-15c208,231,214,236,222,236v-6,-2,-13,-4,-18,-9c211,230,219,234,226,235v-6,-4,-14,-5,-21,-8c216,229,226,234,237,235v-9,-3,-20,-4,-29,-9c216,227,224,232,232,232v-4,-2,-9,-2,-13,-4c229,229,240,231,251,232v-13,-2,-26,-2,-38,-7c221,224,230,229,239,228v-3,-1,-5,-1,-7,-1c232,227,232,227,233,227v-6,-2,-12,-1,-17,-4c222,224,228,226,235,225v-6,-1,-12,-1,-18,-3c225,221,233,224,240,221v-6,-1,-11,1,-17,c227,220,235,222,237,217v-3,1,-7,2,-11,2c234,215,248,209,257,215v-5,1,-11,,-17,2c252,217,268,211,279,220v-11,-1,-22,-4,-32,-1c257,220,272,215,281,223v-10,,-20,-3,-30,c261,223,274,218,282,227v-9,,-18,-3,-27,-1c264,227,274,224,283,229v-7,,-13,-2,-20,-1c270,230,277,225,283,230v,,-2,3,-6,5c286,234,285,220,280,217v3,2,8,1,6,c299,219,313,221,325,218v7,-1,18,-4,23,-11c351,203,347,200,344,197v-6,-5,-12,-9,-17,-14c337,180,342,172,349,167v5,-4,23,-18,13,-23c362,144,362,144,362,145v-1,,-1,,-1,-1c361,144,361,144,361,144v,,-1,,-2,c359,144,358,144,358,144v3,-4,8,-12,8,-17c366,124,359,124,356,124v-5,-1,-11,-3,-17,-2c333,122,328,120,321,121v9,-10,15,-25,15,-39c329,80,318,81,309,81v1,-9,14,-18,7,-28c314,51,302,54,299,55v-8,3,-18,4,-24,7c276,61,276,60,276,58v-3,-8,5,-22,-6,-26c262,34,257,41,249,45,252,31,248,17,241,6v-5,-3,-8,5,-11,7c230,13,230,13,230,13v-7,3,-12,7,-16,13c209,25,207,29,205,32,202,24,199,12,193,6v-4,-3,-6,4,-8,7c180,10,177,3,172,1v,-1,,-1,,-1c171,,171,,171,1v,,,-1,-1,-1c163,7,162,18,157,26,153,16,143,7,134,2v-4,9,-10,18,-11,30c113,33,120,49,115,56,102,44,90,26,68,24v-2,7,1,16,,25c73,56,69,67,74,75,67,73,58,65,50,68v2,9,6,19,7,28c39,92,20,87,,90v,,,,1,c,91,,92,,92v4,26,25,40,42,53c35,145,12,151,6,156v2,7,9,17,17,23c36,188,57,196,70,198v2,,-13,15,-14,16c59,217,65,222,68,224v12,9,26,11,34,11c112,235,141,232,133,236v-2,2,50,10,58,-11c178,238,142,237,138,232v2,1,5,-1,8,c143,231,140,230,138,228v2,1,4,3,6,3c141,229,137,228,136,225v2,1,5,4,7,5c140,226,132,222,134,216v,,1,-1,,-1c137,210,140,206,146,205v7,-1,14,3,21,7c166,212,166,212,166,212v,,1,1,2,1c167,213,167,213,166,213v1,,2,1,2,1c168,214,167,215,166,215v1,,3,,4,1c168,216,166,216,164,216v3,,5,,7,1c169,217,167,217,165,218v3,,5,,8,c169,219,165,219,162,220v4,1,8,-2,12,-1c172,220,170,220,167,220v1,,2,1,3,1c169,221,167,221,166,222v5,1,10,-1,14,-1c177,224,173,222,169,223v2,,4,,5,c172,224,169,224,167,225v4,1,8,-1,11,-1c175,225,172,225,170,226v2,,4,,7,c170,229,163,229,155,228v-3,-1,-7,-2,-10,-3c143,225,138,222,137,221v5,6,14,7,22,8c170,230,179,228,190,225v1,,3,2,6,3c200,230,225,252,257,244v17,-5,23,-11,22,-10c276,234,258,246,237,243xm213,221v2,-2,3,-4,5,-5c218,216,218,217,218,217v4,-2,9,-6,11,-11c230,206,230,206,230,206v-3,6,-9,10,-15,13c220,218,224,215,228,211v,,,,,-1c230,209,231,207,232,205v,,,,1,c230,213,222,218,213,221xm240,192v6,-1,11,-3,15,-6c249,188,243,191,237,192v1,,2,,3,c234,194,229,194,222,194v1,,1,,2,c229,193,232,193,237,191v-4,1,-8,2,-13,1c228,192,232,191,236,191v-2,-1,-6,,-10,c231,190,237,190,242,189v,,-1,,,c240,189,238,189,237,189v,,,,1,c237,189,235,189,232,189v3,-1,7,-1,9,-1c242,188,242,187,242,187v-3,,-7,1,-11,c233,187,233,186,234,187v,,,,,-1c234,186,234,187,235,187v2,-1,5,-1,7,-2c243,185,243,185,243,185v-3,1,-8,1,-11,1c237,184,241,184,245,183v-2,-1,-8,1,-11,1c237,182,242,184,245,181v-3,-1,-6,3,-9,1c240,180,247,180,253,179v-5,,-10,,-14,1c244,178,253,177,258,176v-6,,-15,2,-20,2c245,176,254,175,261,173v-6,1,-13,2,-20,3c242,174,244,174,246,174v,,,-1,,-1c253,172,259,171,264,169v-5,1,-12,3,-18,3c251,171,254,171,259,169v-4,,-8,1,-12,2c251,169,257,168,261,166v-3,,-8,2,-11,2c253,166,259,166,263,165v-3,,-8,1,-11,1c254,163,258,163,261,162v-1,,-4,,-6,1c255,163,255,163,255,162v4,-3,10,-2,15,-2c267,159,261,159,257,160v7,-3,13,-2,19,-3c270,157,265,157,259,158v4,-4,12,-2,17,-3c272,155,266,155,261,155v2,-3,9,-2,12,-2c276,153,279,153,283,153v-6,-1,-14,-1,-20,-1c263,152,263,152,263,151v1,1,2,1,2,c265,151,265,151,265,151v4,,6,,10,c272,150,267,150,264,150v,,1,-1,1,-1c278,148,289,152,297,158v-3,-1,-6,-1,-9,-1c291,157,294,158,297,159v-3,1,-8,2,-11,2c289,162,293,160,297,160v-3,2,-6,3,-9,5c291,164,294,162,297,161v-4,5,-10,9,-16,13c288,171,293,167,298,162v-3,4,-6,8,-9,12c288,175,285,177,284,179v,,,,,c278,183,270,186,264,189v,1,-1,2,-2,2c262,191,262,190,262,190v-2,1,-4,2,-6,2c257,191,259,191,259,190v1,,2,,2,-1c262,189,262,189,263,188v,,-1,,-1,c253,193,244,196,233,198v7,-1,13,-3,20,-5c253,193,253,193,253,193v1,,1,,1,-1c254,192,254,193,254,193v,,1,,,-1c255,192,255,192,256,192v,,,,,c255,193,254,194,253,193v-6,4,-14,5,-21,7c233,201,233,200,234,200v-1,1,-3,1,-4,1c230,200,232,201,232,199v,,,,,c231,199,231,200,231,200v,,-1,-1,-1,-1c229,200,228,200,227,199v1,,4,,6,-1c231,198,230,198,228,199v1,-1,2,-1,2,-1c230,198,230,198,230,198v,-1,1,,1,c231,197,233,198,233,197v-4,,-7,1,-10,c225,197,228,197,231,196v,,,,-1,c231,195,234,196,235,195v-5,1,-9,1,-14,1c228,195,235,194,240,193v,-1,,-1,,-1xm228,189v1,,1,-1,2,c229,189,228,189,228,189xm231,188v,1,-1,,-1,1c230,188,231,188,231,188xm230,187v,,1,,1,c231,187,230,187,230,187xm241,169v-2,5,-10,4,-14,3c229,170,233,171,236,170v1,,2,,4,-1c238,171,234,171,232,172v2,,7,-2,9,-3xm237,173v-1,,-3,1,-4,1c234,173,235,173,237,173xm236,174v7,-4,13,-10,17,-16c251,158,251,159,250,160v,,,,1,c248,162,244,163,241,164v,,,,,c241,164,242,164,242,163v1,,1,,1,1c244,163,245,163,246,163v-4,2,-9,3,-14,4c232,167,232,167,232,168v4,-1,10,-2,15,-4c247,164,246,165,245,165v-5,1,-11,4,-18,4c227,169,227,170,227,170v4,,7,-2,11,-2c240,167,242,168,244,167v-5,2,-11,3,-18,4c227,169,228,166,230,165v-1,-1,-1,,-2,c229,163,230,160,232,158v,,1,,1,-1c234,156,240,153,235,152v-4,3,-6,7,-11,9c225,159,227,158,228,157v,,,,,c226,158,225,159,223,161v1,-4,6,-7,9,-9c232,151,232,151,232,151v-4,3,-7,6,-9,9c222,157,225,155,227,153v2,-1,8,-7,3,-3c228,152,225,155,223,157v,-5,6,-7,8,-10c229,148,227,150,225,152v2,-4,7,-8,10,-12c235,139,235,139,235,139v-1,,-1,,-1,c232,140,230,142,228,142v1,-9,5,-16,13,-18c242,123,244,123,245,122v7,-2,16,-1,23,1c269,123,268,123,268,124v1,,1,,1,c269,132,267,143,261,151v-7,9,-14,20,-26,26c235,177,234,176,234,176v1,-1,2,-1,2,-2xm216,179v,-1,,-2,1,-3c223,173,221,161,229,160v-4,6,-5,16,-13,19xm224,176v,,,,,c224,176,223,176,223,176v1,,1,,1,xm220,180v,,,,,c220,181,220,181,220,181v,,,,,-1xm194,174v,,,1,1,1c195,175,195,174,195,174v,,-1,-1,-1,-1c194,171,194,171,194,169v1,1,1,2,1,3c195,172,196,172,196,172v,2,1,2,1,3c198,176,200,179,202,177v-1,-4,-6,-5,-6,-8c196,168,196,169,195,169v-1,-4,-3,-6,-4,-9c190,160,190,159,189,159v-1,,,1,-1,1c188,160,188,160,188,159v,,,,-1,c186,154,189,146,186,143v-2,-1,-4,-2,-5,-2c180,142,182,142,183,144v,-1,1,-1,2,c185,144,185,145,185,146v-4,-2,-10,-5,-8,-11c180,136,181,130,184,132v,1,,1,,1c184,133,184,133,185,133v1,2,2,4,2,8c187,141,187,141,187,141v,,1,,1,c188,143,189,144,190,145v,2,1,4,1,7c190,154,190,157,188,158v,1,,1,1,1c190,158,190,158,190,157v,,,,,c191,154,192,152,192,149v1,1,2,4,1,6c193,155,193,155,193,155v-4,5,6,-5,10,c203,156,203,157,204,157v,1,,1,,1c206,159,204,161,205,163v1,-3,1,-7,2,-9c208,154,208,154,208,154v,-1,,-1,,-1c208,153,208,153,208,152v-1,1,-1,1,-2,1c206,151,205,151,204,151v-1,,-1,,-2,c204,149,205,148,208,147v-2,-1,-4,2,-5,2c203,149,203,149,203,148v,,,,,c202,149,201,150,200,150v2,-3,6,-7,4,-12c206,138,206,135,205,134v,4,-3,6,-5,8c200,140,201,139,202,138v2,-3,1,-7,2,-10c203,127,203,128,202,128v,,,,,1c201,129,201,129,201,129v,,,,,1c200,129,200,129,200,130v,,,1,,1c200,131,200,130,201,130v-1,,-1,1,-1,1c200,131,198,132,197,134v-1,,-1,,,1c196,135,196,135,196,135v,1,,,-1,c195,135,195,135,195,135v,1,,1,1,2c196,137,196,136,196,136v1,,2,-1,2,-2c198,134,198,134,198,134v1,,1,-1,2,-1c199,134,198,135,198,136v-1,,-2,1,-3,2c195,137,194,137,194,137v,,,,-1,c194,137,194,137,194,138v-1,-1,-2,-1,-3,c191,137,191,137,191,137v-1,,-1,,-1,c190,138,190,139,190,140v2,,1,-1,1,-1c192,139,191,139,192,139v,,,,,c193,139,193,139,194,140v2,,2,3,3,5c198,144,198,144,198,144v3,1,4,-3,6,-5c203,142,202,145,201,148v-1,1,-2,2,-3,2c198,146,195,146,193,144v,,1,,1,c194,144,195,144,195,145v,,,,,c195,143,193,142,192,143v,-1,,-1,,-1c192,141,191,142,190,142v,-1,,-1,-1,-1c190,141,190,141,190,141v,-2,,-3,-1,-5c191,136,193,135,193,133v2,-2,3,-3,6,-3c203,126,203,122,206,118v2,-2,4,-4,6,-5c211,120,205,125,207,131v-1,4,2,11,-3,13c206,144,209,141,208,139v1,2,,4,-2,5c206,144,206,145,206,145v1,,1,,2,-1c208,144,207,145,207,145v,1,,1,,1c208,146,208,146,208,145v1,1,1,1,1,2c209,146,209,146,209,146v1,,1,,1,c211,146,211,145,211,145v-1,-1,-1,,-1,c210,145,210,145,210,144v,,-1,1,-1,1c209,144,210,144,209,143v1,,1,1,1,1c209,143,210,143,210,142v-1,1,-2,2,-2,2c207,144,208,143,208,143v,,,,,c209,142,210,141,210,139v,,,2,,3c211,142,210,141,211,141v,-1,,-3,,-4c219,137,222,128,228,123v,-1,3,-1,3,-2c233,121,235,119,236,120v-2,1,-5,4,-7,6c231,125,232,123,234,122v-5,10,-10,22,-17,29c217,153,216,155,215,157v,1,,2,-1,3c214,158,215,157,214,156v1,-2,2,-4,3,-5c217,150,218,150,218,149v-3,2,-3,5,-5,7c213,157,212,157,212,157v,,-2,-2,,-4c212,153,212,153,213,153v-1,1,-1,2,-2,2c213,155,214,153,215,153v-1,-2,-2,,-2,c212,152,215,152,214,151v2,-1,3,-2,4,-3c215,148,215,151,213,151v,-1,1,-3,2,-4c215,147,215,147,215,146v2,-1,4,-3,5,-5c221,141,222,139,223,138v1,-1,1,-2,2,-3c221,138,218,143,215,146v-2,,-2,1,-3,1c212,147,212,146,212,146v,1,-2,1,-2,2c210,148,210,148,210,148v-1,1,-2,3,-3,4c209,151,211,149,213,148v-1,3,-3,5,-3,8c209,158,210,161,211,163v,-2,-1,-4,,-6c213,160,212,164,211,166v-1,1,-1,,-1,c210,166,210,166,209,166v,1,1,,1,1c210,167,210,167,210,167v1,,,,1,c211,168,210,169,210,170v-1,-1,-2,-2,-3,-3c207,169,210,172,209,175v,,,,,c211,180,208,184,205,186v,-1,,-4,-1,-5c204,186,202,191,196,189v2,-5,-2,-10,-2,-15xm193,182v1,,,,1,1c194,182,194,182,194,182v,-2,-2,-3,-1,-5c194,177,193,178,194,178v,,,,-1,c194,180,194,182,195,182v1,3,1,6,-1,7c194,187,194,184,193,182xm192,191v-3,2,-4,7,-9,6c181,196,179,193,177,192v1,-1,2,-3,3,-4c180,186,182,184,182,183v,-1,,-1,,-1c180,184,180,186,178,188v,,,,,1c177,190,176,190,176,192v-1,-1,-2,-1,-3,-1c175,189,177,188,178,185v-2,2,-3,4,-6,5c172,190,172,190,171,190v,,,,,c171,190,171,190,170,190v2,-2,4,-3,5,-4c173,187,171,189,168,189v-1,-1,-2,-4,-2,-6c166,183,167,182,168,182v,-1,1,-2,1,-2c174,174,175,164,185,162v-1,3,1,6,,8c185,171,185,172,185,172v2,-3,,-7,2,-9c187,162,187,162,187,162v,,,,,1c187,163,187,163,188,163v,,,-1,,-1c188,162,188,163,189,163v-1,1,,2,,2c189,164,189,163,189,162v,,,,,-1c189,161,189,161,189,161v,,,,,c189,161,189,161,189,161v,10,4,20,3,29c192,191,192,191,192,191xm149,176v,-1,-1,-2,-1,-3c149,175,153,172,154,171v-1,4,-1,8,-3,10c150,180,149,178,149,176v,,,,,xm149,178v-1,,-1,,-1,c148,178,149,178,149,178xm151,120v,,,,1,c152,118,154,114,152,111v,-2,-1,-5,-2,-7c152,105,153,108,153,110v1,-2,-1,-4,-2,-6c153,104,153,106,154,108v1,-1,1,-1,1,-1c159,111,155,118,156,123v-1,4,1,8,2,11c158,134,158,135,158,135v-1,,-1,-2,-1,-3c157,132,156,132,156,132v,1,1,2,1,4c157,135,156,135,156,135v-1,-1,-1,-5,-1,-6c154,132,156,133,156,136v,1,,1,,1c156,137,156,137,156,137v-1,1,-1,1,-2,1c153,136,154,133,153,131v,2,,6,1,8c153,140,152,140,152,141v-1,-1,-1,-2,-1,-3c151,138,151,138,151,138v,-2,-1,-3,,-4c150,131,151,128,152,126v-1,,-1,,-1,-1c150,128,150,131,150,133v-1,1,1,4,,5c151,139,151,140,150,140v-1,-2,,-4,-1,-5c149,135,149,136,149,137v-1,-5,1,-12,2,-17xm150,119v,-4,,-10,-1,-15c148,103,148,103,148,102v,,,,1,c151,108,153,113,150,119xm162,73v-3,-5,-4,-12,-5,-18c158,61,161,67,162,73xm156,49v1,2,1,4,1,6c156,53,157,51,156,49xm161,81v1,-3,2,-8,4,-11c165,70,165,71,165,71v,,1,-2,,-2c166,68,167,66,168,65v,2,-2,6,-1,8c168,69,167,65,170,62v,1,-1,3,-1,5c170,67,169,67,170,67v-1,-2,1,-4,,-6c171,62,172,61,173,60v1,4,,8,1,12c176,70,173,67,174,64v,-1,,-2,,-3c174,61,174,60,175,60v,,,,-1,c174,60,175,60,175,60v,3,,4,1,6c177,65,175,62,176,60v4,1,4,6,4,9c181,76,180,84,181,92v,-5,-1,-9,1,-14c181,75,180,69,181,65v-1,-1,-1,-1,-1,-2c184,70,182,79,183,86v1,-7,,-14,,-19c185,69,184,73,184,76v,,,,,c185,76,185,75,184,75v1,-1,,-3,,-5c185,71,186,73,185,74v1,,1,,1,c186,78,186,81,186,84v1,2,,5,,7c188,88,187,84,187,81v-1,-2,,-4,-1,-7c188,77,188,82,188,85v,,,,,c188,85,188,84,188,84v,,,-1,,-2c189,82,188,79,188,78v,,,,,-1c190,80,189,86,189,90v,,1,,1,c190,88,190,85,190,82v1,3,2,7,2,11c192,97,193,104,190,107v,-2,1,-5,,-6c190,101,190,102,190,102v,,,,,-1c189,103,190,108,188,109v,-2,1,-4,1,-7c188,105,188,108,186,110v1,-5,2,-8,2,-13c188,97,188,97,188,97v,2,-1,7,-1,9c186,107,186,110,185,111v,-3,,-6,1,-9c186,102,186,102,186,102v-1,1,-1,3,-1,5c185,107,185,106,185,106v,,-1,,-1,c184,105,184,104,184,103v,,-1,,-1,c183,108,182,116,179,120v,,1,-1,1,-1c181,116,181,113,182,110v-1,-1,,,-1,c181,108,182,106,182,105v,,,,,-1c181,106,181,109,181,110v,1,,1,,1c181,112,181,113,180,114v,-1,1,-2,1,-3c179,115,179,119,177,122v1,-2,1,-3,1,-5c180,113,180,110,181,106v,,,-1,-1,-1c179,108,179,111,178,114v,-3,,-5,,-7c177,109,177,115,176,116v,-1,1,-2,,-4c176,112,176,112,177,112v-2,-4,,-7,-1,-12c176,103,176,105,176,108v-2,-1,-2,-4,-1,-5c174,102,175,99,174,98v,3,,6,,8c174,106,173,106,173,106v,-1,,-3,,-3c173,98,173,93,172,89v-1,5,2,13,-1,18c171,105,171,102,170,100v,4,1,10,-1,15c169,112,170,109,169,106v,,,,,c169,104,170,102,168,100v1,1,,2,1,3c169,107,169,111,168,116v-1,-3,,-6,-1,-10c167,109,167,111,166,114v,-3,1,-5,,-9c165,109,164,114,164,118v-1,-3,1,-7,,-10c165,101,165,94,164,87v,1,,1,,2c164,89,164,89,164,89v,10,,17,-1,25c163,114,163,114,163,114v,1,,3,-1,4c162,116,163,112,163,110v-2,,-1,2,-1,3c161,111,162,108,161,107v,,,,,c160,105,161,103,161,101v-1,,,,,c160,101,160,101,160,102v,4,-1,7,-1,11c158,103,159,92,160,82v1,,1,-1,1,-1xm200,97v3,5,-1,11,-2,15c199,111,200,109,200,107v1,1,,2,,3c200,109,200,110,200,110v,1,-1,3,-1,4c199,114,199,114,198,114v,1,,3,,4c199,116,199,113,200,111v-1,6,2,11,-1,15c200,125,199,124,200,124v-1,-1,,-2,,-2c200,121,200,119,199,119v-1,,,,-1,c199,121,199,124,198,127v,,,,-1,c197,126,198,125,198,124v-2,,-1,3,-2,4c196,128,196,128,196,128v,1,,1,-1,1c196,127,196,126,196,123v,,,,,c194,126,195,130,193,132v1,-4,2,-7,1,-11c194,125,194,129,191,131v1,,1,-2,1,-3c192,128,191,129,191,129v,-1,,-2,,-3c191,126,191,127,191,127v,-3,1,-6,2,-8c191,120,191,123,191,125v-2,-2,-1,-6,-3,-8c187,118,187,119,187,121v-1,,-1,,-1,-1c185,122,185,123,184,125v-1,-1,,-2,,-2c183,124,183,125,182,127v,-2,1,-4,2,-6c184,121,184,122,184,121v1,-2,3,-4,4,-7c185,118,181,122,180,128v,,,,,c179,129,178,131,177,132v,-2,1,-3,2,-5c179,127,179,127,179,127v,-2,2,-2,1,-4c182,121,183,119,184,117v2,-1,2,-4,4,-5c188,112,189,112,188,111v4,-4,9,-9,11,-15c199,96,199,96,199,96v1,1,-1,2,1,1xm203,103v,,,,-1,c201,96,206,90,212,88v-3,3,-6,8,-8,12c209,95,211,86,219,83v-4,5,-8,10,-11,16c211,94,215,90,217,85v2,-1,4,-3,6,-4c224,81,224,80,226,80v-4,4,-8,8,-10,12c220,88,223,83,227,80v1,,1,,1,c226,82,223,84,222,87v2,-2,4,-5,7,-6c227,85,225,89,223,94v3,-5,5,-10,8,-14c230,84,229,89,228,93v1,-3,2,-8,4,-12c238,87,235,99,237,108v-1,4,-1,10,-6,12c232,118,233,117,233,115v-7,8,-12,16,-22,20c215,132,219,129,223,125v-3,2,-5,4,-8,6c215,131,215,131,216,131v-2,,-4,3,-7,3c214,130,220,126,224,120v-5,5,-10,9,-15,12c213,126,220,123,223,117v-2,2,-4,4,-6,6c217,123,218,122,218,122v-3,2,-6,5,-9,7c213,125,218,122,221,116v-3,2,-5,5,-7,7c215,122,216,121,217,119v,,-1,,-1,c217,117,220,116,220,114v-3,3,-6,6,-10,9c213,120,216,118,218,114v,,-1,1,-1,1c218,114,219,112,220,111v-3,3,-6,6,-9,9c215,115,219,110,222,104v-3,3,-5,7,-9,10c213,114,214,113,213,113v3,-4,5,-7,7,-11c217,105,216,108,213,111v1,-4,3,-6,4,-9c215,104,213,108,212,111v-1,,-1,,-1,c211,110,212,109,213,108v-3,3,-4,5,-7,8c208,112,211,107,212,103v-3,3,-4,8,-6,12c205,115,205,116,204,117v1,-4,4,-9,6,-13c210,104,210,103,210,103v-3,4,-5,9,-8,13c203,112,206,109,207,105v-2,3,-2,6,-5,8c202,111,204,108,205,106v,-1,-1,,-1,1c203,107,203,110,201,111v,-2,1,-4,1,-6c203,105,203,104,203,103v,,,,,xm243,110v,-1,2,-1,2,-2c243,109,240,112,238,113v1,-3,5,-5,7,-8c243,106,241,108,239,109v1,-3,5,-4,7,-6c248,101,250,100,252,98v-5,2,-9,5,-13,9c242,102,248,99,253,96v-5,2,-10,6,-14,9c245,95,259,92,269,87v-11,4,-22,8,-31,15c241,97,247,96,252,92v-5,2,-10,5,-14,8c238,98,241,98,241,97v-1,,-2,1,-2,c248,90,262,86,274,82v9,-4,19,-2,15,9c287,93,287,97,286,99v,1,1,1,1,1c286,110,281,117,277,123v-2,2,-4,5,-6,7c270,126,274,125,275,122v-2,1,-3,3,-4,5c270,123,275,122,276,119v,,,,,c275,120,272,123,271,125v-1,-1,,-2,,-2c271,123,271,123,271,122v1,-1,2,-1,3,-3c273,120,272,121,271,122v-1,-1,-1,-1,-2,-1c271,119,274,117,275,115v-2,2,-4,4,-6,6c268,120,267,120,266,120v2,-1,4,-3,6,-5c273,114,276,114,276,112v-3,3,-7,5,-10,8c264,120,263,120,262,120v5,-3,10,-6,13,-10c276,110,276,109,276,108v-4,4,-9,9,-14,12c260,120,258,119,256,120v1,-2,2,-1,2,-3c257,118,255,120,253,119v1,-2,4,-3,5,-5c256,115,255,118,252,119v,-1,1,-1,1,-1c252,117,251,119,250,119v3,-3,6,-4,8,-7c254,115,251,118,247,120v3,-3,6,-5,8,-8c255,111,255,112,255,112v2,-2,4,-4,6,-6c257,108,255,111,252,114v,,,-1,1,c252,114,252,114,251,115v-1,2,-4,3,-7,5c245,119,247,118,248,117v-2,,-2,1,-3,2c246,117,249,115,251,113v-1,,-1,1,-2,1c251,112,253,111,254,109v-2,2,-5,4,-7,6c247,115,247,115,247,115v-2,3,-6,5,-9,7c240,120,243,118,246,116v,-1,-1,,-1,-1c247,114,248,113,249,112v-4,2,-7,5,-11,8c241,116,246,113,249,110v-3,1,-6,4,-9,6c242,114,245,112,247,109v-4,3,-7,5,-10,8c239,114,243,112,246,109v-1,,-2,1,-3,1xm290,93v1,-3,5,-4,7,-6c295,87,293,89,291,90v2,-5,11,-5,17,-6c300,87,294,91,289,97v-1,-1,,-2,1,-2c290,93,294,92,295,90v2,-1,3,-2,5,-3c296,88,293,91,290,93xm296,82v,,1,-1,2,-1c297,82,297,82,296,82xm280,121v,-1,1,-1,2,c282,121,281,121,280,121xm293,121v-6,,-10,3,-15,4c280,121,287,120,293,121xm269,134v,,1,,,c270,134,270,135,269,135v,,,,,-1xm252,119v,,,,-1,c251,119,252,119,252,119xm253,114v,,,,,c253,114,253,114,253,114xm209,126v1,-2,3,-3,5,-5c213,123,211,125,209,126xm202,113v,,,,,c202,113,202,114,201,114v,,1,,1,-1xm201,93v,,,-1,,-1c202,92,201,93,201,93xm189,133v-3,-2,-2,-9,-1,-13c188,120,188,120,188,120v,2,1,4,2,6c190,128,190,131,189,133xm188,138v,-1,,-1,,-1c188,137,188,137,188,137v,-1,,,1,-1c189,138,189,140,189,141v,,,,-1,c188,140,189,139,188,138xm188,139v,,,-1,,-1c188,138,188,139,188,139xm183,130v1,-3,1,-7,4,-9c185,124,184,127,183,130xm184,129v,-2,1,-2,1,-3c185,127,185,128,184,129xm179,132v,-2,1,-3,1,-4c181,129,179,130,179,132xm177,128v,-1,,-1,,-1c178,127,177,127,177,128xm173,170v-4,3,-11,-2,-14,2c158,170,160,166,163,167v-1,,,,,1c163,168,164,167,164,167v,1,-2,1,-2,2c165,169,168,167,172,167v1,,3,-1,4,-3c177,164,177,164,178,164v-1,2,-2,3,-4,4c174,169,173,169,173,170xm169,179v-1,,-2,1,-3,1c166,179,167,178,168,178v,,,-1,,-1c167,177,166,178,165,178v,,1,-1,1,-1c166,176,166,176,165,176v3,-1,5,-2,7,-4c171,174,170,177,169,178v,,,1,,1xm166,181v,,1,,1,c167,181,167,181,166,181v,,,,,c165,181,166,181,166,181xm165,175v,1,-1,1,-2,1c163,176,163,176,163,176v-1,,-2,-1,-4,-1c160,174,159,173,159,173v1,-1,3,-3,4,-2c165,171,167,173,170,172v,1,-1,,-1,1c167,173,165,175,163,175v1,1,1,,2,xm167,175v,,-1,,-1,-1c167,174,167,175,167,174v1,,,1,,1xm164,143v-1,1,-2,2,-3,3c160,146,161,146,161,146v-3,1,-2,5,-4,6c156,151,155,149,154,149v1,-5,6,-6,10,-6xm160,142v,,,,,-1c161,141,161,142,161,142v,,,,-1,xm158,152v2,-2,3,-5,5,-7c164,145,165,144,166,144v1,-4,5,-6,4,-10c169,135,169,136,170,136v-1,2,-3,4,-4,6c165,142,164,142,163,142v2,-2,-2,-2,-1,c162,142,162,142,161,142v1,-1,1,-2,,-3c160,139,161,140,160,140v,-1,,-2,-1,-1c159,140,160,140,159,141v,-1,-3,-3,-3,c157,141,158,141,158,141v,1,,,,c159,142,159,142,159,142v-3,2,-6,3,-6,7c147,149,150,141,154,140v,,,-1,1,-1c156,139,157,138,158,138v,,,1,1,c159,138,159,138,159,138v,-1,1,-1,1,-2c162,137,163,136,164,135v,,-1,,-1,c163,134,163,133,163,132v1,,,2,1,2c164,128,163,122,168,120v3,-3,3,-6,5,-9c172,110,173,109,173,108v1,-1,,,,1c174,109,174,108,174,108v2,2,1,6,-1,9c173,117,174,117,174,117v,,1,-1,1,-2c176,118,173,121,171,122v1,,2,-1,3,-2c174,121,174,123,172,123v-4,5,2,10,,15c172,140,170,142,169,143v,,-1,,-1,-1c169,142,170,141,171,140v-2,-1,-3,2,-4,3c171,145,167,151,164,152v1,-1,2,-1,2,-3c166,149,166,150,165,150v,1,-3,1,-2,3c163,153,162,153,162,153v,-1,2,-3,3,-4c163,149,161,150,161,148v-1,,-1,1,-1,1c160,150,161,150,161,150v,1,,1,-1,1c160,152,159,154,158,154v-1,-1,,-1,,-2xm157,137v,-1,,-1,,-1c157,136,157,136,157,137v,,,,,xm158,135v,,,1,,1c158,136,158,136,158,135xm161,135v,,,-1,,-1c161,134,161,134,161,135xm165,114v1,,1,,1,c166,115,166,116,165,117v,,,-2,1,-2c165,115,166,114,165,114xm166,113v1,,1,,1,c167,114,167,115,167,116v-1,-1,,-2,-1,-2c166,114,166,114,166,113xm177,153v-1,,-2,-2,-4,-2c173,153,178,154,180,156v,-1,,-1,,-1c180,156,180,156,180,156v-1,1,-1,3,,3c179,160,179,160,179,160v,-1,-2,-2,-2,-3c175,156,172,154,169,156v-1,-1,-3,-2,-4,-2c167,153,168,154,169,155v1,,,,1,c170,153,168,153,167,152v1,-1,3,-1,5,c172,151,171,151,171,150v-1,,-2,,-3,c169,148,171,146,169,144v1,-1,2,-2,3,-3c173,142,173,146,172,148v3,-2,6,,5,5xm179,154v,-1,-1,,-1,-1c178,152,178,152,178,150v,,1,1,1,1c179,152,180,153,179,154xm166,166v,,,-1,,-1c167,164,173,164,175,164v-3,4,-7,2,-10,3c165,166,165,166,166,166v,,,,,xm173,163v-3,-3,-6,1,-8,c164,163,164,163,164,163v,1,1,1,1,1c164,164,163,164,163,164v,,,,1,c163,163,163,163,163,162v3,,9,-3,12,c175,163,174,162,173,163xm162,159v1,-2,3,-1,4,c166,160,165,160,164,160v,,-1,,-2,-1xm170,158v-1,,-2,1,-3,1c167,158,166,158,167,157v1,-1,2,,3,c170,158,170,158,170,158xm171,156v,,1,,1,c172,156,171,157,171,157v,,,-1,,-1xm175,160v-1,,-1,,-1,-1c174,159,174,160,174,160v-1,-1,-1,-1,-2,-2c172,158,172,158,172,157v1,,1,,3,1c175,158,175,158,175,159v,1,-1,,,1xm161,153v-1,,-1,,-1,c160,152,161,151,162,150v1,,1,,1,c163,151,161,151,161,153xm159,156v2,-3,6,-2,8,c166,156,166,157,165,157v-1,-1,-3,,-3,1c161,158,159,158,159,156v,,1,,1,c160,156,159,156,159,156xm164,165v-3,-1,-8,,-10,4c153,169,152,172,150,172v1,-6,9,-10,14,-7xm178,163v,-1,,-1,,-2c179,161,180,160,181,161v,1,-1,1,-2,1c179,163,179,163,179,163v,,-1,,-1,xm180,158v,-1,1,-2,2,-2c182,156,182,157,183,157v,2,-2,2,-3,1xm183,155v,,,,,-1c184,154,184,154,184,154v1,1,1,2,,2c183,156,183,156,183,155xm184,152v,,,,,c184,151,184,151,183,150v1,,1,,2,c185,151,185,151,185,152v,,-1,,-1,xm184,148v-1,2,-2,,-4,c180,148,180,148,180,148v1,1,2,1,3,2c183,152,182,154,180,154v1,-7,-9,-11,-5,-18c175,142,180,145,185,147v,,,1,-1,1xm176,133v,-2,-1,-2,-1,-3c175,130,175,129,174,129v,1,1,3,1,4c175,135,174,135,173,136v,,,-1,1,-1c173,134,174,133,173,133v1,,,1,1,1c175,133,174,130,173,130v-1,,,,,1c171,129,171,126,173,124v,,,,1,c173,124,173,124,173,124v2,2,2,4,3,7c176,131,176,131,176,130v,1,,2,,3xm175,124v,,1,-1,2,-2c177,123,176,124,175,124xm160,131v,,,,,c161,130,160,129,160,127v1,2,3,4,2,7c162,134,162,134,161,133v,,,1,,1c161,133,161,132,160,132v,,,2,1,2c159,134,161,132,159,132v,,,,,1c158,131,159,127,158,125v1,2,2,4,2,6xm149,142v-1,,-1,-1,-1,-1c149,141,149,141,149,142xm158,157v-2,,-4,,-5,-1c153,153,150,151,148,149v5,,9,3,10,8xm148,141v,-1,-1,-1,,-1c148,140,148,141,148,141xm149,156v-1,-1,-2,-1,-3,c145,154,144,151,143,148v3,2,7,4,6,8xm145,147v-3,-5,-9,-7,-10,-12c134,134,134,133,134,131v1,2,2,4,4,6c143,137,147,141,147,147v-1,,-2,-1,-2,xm146,157v-1,,,1,,1c145,158,145,158,144,158v-3,-3,-4,-6,-3,-12c143,150,144,154,146,157xm145,162v,-1,,-1,1,-1c146,162,146,163,147,164v,1,-1,1,-1,2c145,166,144,165,143,165v-2,-2,-4,-3,-6,-6c139,161,143,159,145,162xm149,164v-4,-5,-2,-9,4,-7c153,157,153,157,153,158v3,,6,1,8,2c160,161,161,161,161,161v-1,,-1,1,-2,1c159,161,159,161,159,161v-1,,-2,1,-4,1c155,162,155,163,155,163v1,1,3,-1,4,c153,164,150,167,149,173v-1,-1,-3,-4,-2,-6c147,166,149,165,149,164xm162,166v-5,,-5,5,-4,9c158,175,157,175,157,175v,,-1,-1,-2,-1c155,175,155,175,155,175v1,1,2,2,2,3c157,178,157,178,157,178v,1,-1,1,-1,2c155,181,153,182,152,184v3,-4,1,-20,10,-18xm155,182v1,1,2,2,3,2c158,183,157,182,155,182v1,,1,,1,-1c160,185,161,185,157,181v,-1,1,-2,1,-3c159,178,159,179,159,179v,,,,,c159,179,158,179,158,179v1,2,3,2,3,3c160,182,159,180,158,180v,,-1,,-1,c158,182,161,183,161,185v,1,,,,c160,185,160,186,160,186v1,1,2,1,2,2c162,188,162,187,161,187v,,-1,,-1,-1c159,188,162,188,163,189v-5,,-6,-5,-8,-7c155,182,155,182,155,182xm158,176v2,1,6,1,6,4c164,182,164,186,166,188v,1,1,1,2,2c168,190,168,190,167,190v,,,,,1c168,191,169,191,170,190v1,1,1,2,2,2c170,192,169,192,168,191v,2,4,2,4,1c173,192,174,193,175,192v-3,2,-7,2,-9,c161,188,164,179,158,176xm192,177v-2,-5,,-9,-1,-14c192,164,192,165,193,166v1,4,,7,-1,11xm196,151v,,-1,-1,,-1c195,150,195,149,194,149v,-1,1,-1,1,-2c197,147,197,150,196,151xm200,153v-1,,-3,,-4,1c196,152,199,150,200,153xm195,150v-1,1,,2,-1,2c194,151,194,151,194,150v,,,,1,xm193,149v-1,-2,-2,-2,-2,-4c193,143,195,147,193,149xm201,153v1,-1,4,-1,3,1c203,155,203,153,202,153v,,,,-1,xm195,139v2,,5,-2,4,-4c199,135,200,135,200,135v,-1,1,-1,2,-2c202,136,199,141,195,139xm199,143v,,,,,c199,142,200,142,200,142v,,-1,,-1,1xm214,157v,,,,,1c214,158,214,158,213,157v,,1,,1,c214,157,214,157,214,157xm206,186v2,1,4,,4,-1c211,185,211,185,211,185v1,-1,2,-2,3,-4c214,186,209,191,203,189v1,-1,3,-2,3,-3xm208,185v3,-3,3,-8,2,-12c210,172,210,172,211,172v-1,-3,4,-8,2,-12c213,160,213,160,214,160v-1,1,-1,2,,2c215,162,215,161,215,161v-2,9,2,20,-7,24xm215,184v1,1,-1,2,-1,3c214,186,215,185,215,184xm216,164v,-2,1,-4,,-6c216,158,216,158,217,158v,-4,2,-8,5,-11c222,147,222,146,222,147v,-1,,-1,1,-1c223,146,223,145,223,145v1,-1,4,-1,7,-1c222,150,220,159,220,170v,2,-1,3,-2,4c218,173,219,171,219,169v-1,,-1,1,-1,2c217,171,218,173,216,173v1,,1,-2,1,-3c217,170,217,170,216,170v1,1,1,2,,3c216,169,214,167,216,164xm224,174v1,,1,-1,2,c225,174,225,174,224,174v,,,,,xm225,173v,,1,-1,2,-1c226,173,225,173,225,173xm225,172v1,,1,-1,2,-1c227,172,225,172,225,172xm229,159v,,1,-1,1,-1c230,159,230,159,229,159xm268,138v,-1,1,-1,1,-2c269,137,269,138,268,138xm312,158v-3,3,-8,3,-12,4c303,160,309,160,312,158xm302,160v,,1,,2,c303,160,303,160,302,160xm301,159v6,-2,12,-3,17,-7c312,154,306,157,299,158v8,-3,17,-5,23,-10c322,150,320,151,319,152v,,,1,,1c318,153,318,153,318,153v-4,4,-11,6,-17,6xm309,161v,,,,,c307,163,302,164,299,164v3,-1,7,-2,10,-3xm314,163v,1,1,1,1,2c312,165,310,165,307,166v2,-1,5,-2,7,-3xm307,163v-1,,-2,1,-3,1c305,163,306,163,307,163xm303,166v-2,1,-4,2,-7,2c298,167,306,164,303,166xm299,168v,1,-3,1,-5,2c295,168,298,169,299,168xm280,191v1,1,2,1,4,2c281,193,278,191,276,191v1,-1,2,,2,c276,190,272,189,269,188v10,1,20,7,30,5c301,194,303,194,305,195v-8,,-17,-1,-25,-4xm297,196v,,-1,,-1,-1c296,195,297,195,297,196xm283,196v-1,-1,-2,-1,-2,-1c281,195,282,195,283,196xm280,193v1,,2,,2,1c281,194,280,194,280,193xm280,196v-4,,-7,-1,-10,-2c274,195,277,195,280,196xm281,206v-1,1,-2,,-4,c277,206,277,206,277,207v-8,-2,-19,-4,-27,-7c260,201,272,206,281,206xm270,204v1,,1,,1,1c271,205,270,204,270,204xm222,208v1,,1,-1,1,-2c223,206,223,206,224,206v-1,1,-2,2,-2,3c222,209,222,210,221,210v,-1,1,-1,1,-2xm222,206v,,,1,,1c222,207,222,207,222,207v-1,,-1,,,-1xm221,204v,,,-1,,-1c223,203,225,204,227,202v3,1,6,-1,9,-1c232,203,227,204,221,204xm227,200v-2,1,-4,1,-6,1c222,200,225,200,227,200xm222,199v1,-1,4,-1,5,c225,199,224,199,222,199xm235,209v,-1,,-1,,-2c237,208,238,204,240,206v-2,1,-3,2,-5,3xm242,207v-3,1,-6,3,-9,4c235,209,239,208,242,207xm235,207v,-1,1,-2,1,-3c237,204,237,204,238,205v-1,,-2,1,-3,2xm246,210v-4,,-10,1,-13,3c236,211,242,206,246,210xm239,200v,,,,-1,c244,198,249,196,254,194v-4,3,-10,5,-15,6xm257,199v4,1,7,2,10,3c264,202,260,201,257,199xm221,210v2,-1,3,-2,4,-4c225,206,225,206,225,206v,1,,2,-1,3c223,210,223,211,221,212v,,,,,c222,212,222,212,222,212v2,-2,3,-5,6,-6c226,210,222,213,218,216v1,-2,3,-3,3,-6xm230,217v4,-4,15,-9,22,-5c243,213,236,214,230,217xm251,208v1,,2,1,4,1c255,209,254,209,254,210v1,,1,-1,1,-1c256,210,257,211,257,210v1,1,2,1,2,1c256,211,253,209,251,208xm261,211v2,,4,1,7,2c265,213,263,212,261,211xm274,215v,,,,,c275,215,276,216,277,216v,,-2,-1,-3,-1xm283,217v1,,2,,3,c285,217,284,217,283,217xm285,215v14,2,29,4,45,1c328,217,324,218,320,218v,,1,,1,c307,220,293,217,281,215v,,,1,,1c281,215,281,215,281,214v-2,,-4,,-6,-1c276,214,279,214,280,215v-2,-1,-4,-1,-7,-1c274,213,274,214,275,214v-7,-2,-14,-4,-20,-6c255,207,255,207,255,207v6,2,13,4,18,5c270,211,267,210,264,209v,,1,,2,c259,207,252,205,247,201v14,5,32,11,47,13c294,214,297,214,297,214v11,2,23,1,33,1c330,215,328,215,328,216v-1,,,-1,-1,-1c327,215,327,216,327,216v,,,,,-1c314,218,297,216,285,215xm323,214v1,,1,,1,c324,214,323,214,323,214xm331,215v,,1,-1,2,c332,214,331,215,331,215xm334,214v-2,,-3,,-5,c331,213,334,213,336,213v,,-1,,-2,1xm338,209v1,-1,2,-1,4,-2c341,208,339,209,338,209xm348,202v-9,1,-17,2,-25,2c329,205,337,204,344,204v-3,1,-9,1,-11,2c334,206,337,206,339,206v1,,2,-1,3,-1c339,207,333,206,330,207v,,1,,1,c330,208,329,207,329,207v3,1,6,,10,c332,208,327,210,320,209v,,-1,,-1,1c322,210,326,210,329,209v2,,5,,8,-1c337,209,336,209,336,209v1,,1,,2,c337,209,336,210,335,210v-5,2,-10,1,-16,2c325,212,330,212,337,211v-5,3,-13,2,-21,3c316,214,317,214,317,214v-10,,-21,,-30,-2c287,212,287,212,287,211v-12,-2,-24,-5,-35,-9c261,204,271,207,279,207v1,,3,,4,1c283,208,283,208,283,208v,,,,,c284,208,284,208,284,208v2,1,6,,8,1c289,209,286,209,284,209v6,1,10,2,15,1c297,210,294,210,292,209v6,,16,2,20,1c305,209,297,209,290,208v-3,,-6,-1,-9,-1c281,206,282,206,282,207v1,,,-1,,-1c283,207,286,207,287,207v1,,1,,1,c288,207,288,207,288,207v1,,,,,c296,207,304,208,312,208v-1,,-1,,-2,c310,208,311,208,310,208v-15,-1,-31,-1,-45,-8c280,204,296,204,311,206v,,,,,c308,204,304,205,300,204v,,1,,,c300,204,299,204,298,204v-1,1,-4,,-6,c292,204,292,203,292,203v-8,-2,-18,-1,-25,-5c277,200,284,202,296,202v-1,-1,-4,,-5,-1c283,200,275,199,268,196v16,4,32,6,48,5c313,200,309,201,305,200v3,-1,7,,10,c312,199,310,200,308,200v,-1,,-1,-1,-1c304,200,300,199,297,198v,,1,1,1,c298,198,297,199,297,199v,-1,,-1,,-1c293,197,287,196,283,194v9,4,25,3,33,5c312,197,303,197,297,195v5,1,10,1,16,1c321,200,334,202,344,201v-8,1,-17,1,-24,-1c327,204,339,202,348,202xm286,196v-2,,-2,-1,,xm295,199v1,,3,,5,1c299,200,296,200,295,199xm331,189v,-1,,-1,-1,-2c331,187,331,188,331,189xm330,189v-3,,-8,-2,-11,-3c323,187,327,190,331,190v,,1,1,1,1c328,191,323,190,320,188v,,,,,c323,190,329,192,333,192v,,1,1,1,1c329,193,324,192,320,191v4,2,10,3,15,3c337,195,340,197,342,199v-6,,-14,,-20,-2c328,200,335,199,343,199v,,,,,c343,199,344,200,344,200v-13,2,-24,-3,-36,-5c308,195,308,195,308,195v-3,-1,-9,-2,-12,-2c290,192,284,191,278,189v11,2,23,5,33,6c311,194,310,195,310,194v1,,1,,2,c312,195,313,195,313,195v-1,-1,-3,-1,-4,-2c309,194,310,194,310,194v,,-1,,-2,c308,193,309,194,309,194v,-1,-1,-1,-2,-1c307,194,308,193,308,193v,1,-1,,-2,c306,193,307,193,307,193v,,-1,,-1,c306,193,306,193,306,193v,,,,-1,c305,192,305,192,304,192v,1,1,1,1,1c304,193,302,192,301,192v,,1,,1,c297,191,292,190,287,188v,,,-1,,-1c286,187,284,187,283,186v8,1,16,5,23,5c306,191,307,191,308,191v,,1,,2,c300,189,291,187,281,184v10,,18,3,26,6c300,186,291,184,282,183v8,-1,14,3,21,4c297,185,292,183,284,181v10,-1,17,4,25,7c302,184,295,181,286,180v9,,16,5,24,6c303,183,296,180,288,178v10,1,18,6,25,9c307,183,299,180,291,178v7,,12,4,19,5c304,181,297,178,290,176v6,1,9,3,15,3c305,180,306,180,305,180v6,2,11,6,16,8c317,185,312,182,307,180v6,2,18,3,23,9xm279,187v4,,7,2,11,3c287,189,281,188,279,187xm361,146v-5,3,-11,4,-17,6c350,151,356,149,361,147v,,,,1,c356,151,351,156,344,157v7,-1,13,-5,18,-9c359,152,355,155,350,159v5,-2,9,-6,13,-11c359,156,352,161,344,165v6,-2,11,-6,15,-11c359,156,357,157,357,159v-11,7,-20,20,-35,23c321,182,321,182,320,182v1,,2,,2,c323,182,324,181,324,181v-2,-2,-4,3,-6,c320,181,321,181,322,180v-2,-1,-6,2,-7,c318,180,321,179,323,178v-4,,-8,2,-11,c312,177,314,179,315,178v-6,,-15,-2,-23,-4c292,174,292,174,292,174v3,,4,1,7,2c298,174,295,174,294,173v5,2,12,3,18,3c307,175,300,175,296,172v13,5,26,-1,37,-4c323,169,310,175,298,171v14,1,27,-3,38,-8c335,163,332,164,332,165v-10,2,-19,6,-31,5c301,169,302,170,302,169v10,1,20,-2,28,-5c322,165,313,168,304,168v7,-3,18,-2,24,-6c324,163,320,164,316,165v,-1,-1,-1,-1,-2c319,162,323,161,327,160v-5,,-11,2,-16,3c313,160,316,160,320,159v-2,,-4,,-6,1c316,157,322,158,324,156v-2,,-5,1,-8,1c319,154,325,155,329,153v-3,,-7,1,-10,2c322,151,328,151,332,150v-4,,-7,1,-9,1c324,148,331,149,334,148v-3,,-6,,-9,c325,145,329,146,332,146v-2,-1,-3,,-5,-1c336,143,350,148,361,146xm352,144v2,-2,4,-2,7,-4c358,142,356,145,352,144xm363,132v,,-1,,-1,c363,132,363,132,363,131v,,,1,,1c363,132,363,132,363,132xm339,130v,-3,5,-3,7,-5c345,126,341,126,339,127v1,-1,,,,-1c341,125,343,125,345,124v-2,-1,-5,2,-7,1c340,124,342,123,345,123v,1,,1,,1c350,124,356,125,362,126v-2,2,-6,3,-9,5c356,130,360,129,362,127v1,,1,,1,1c360,129,358,131,355,133v3,-1,6,-3,8,-4c361,132,357,133,354,136v3,-1,6,-4,9,-6c363,131,363,131,363,132v-3,2,-7,4,-10,6c357,137,359,134,362,134v-1,1,-2,2,-4,3c359,137,361,136,361,136v,1,-1,2,-1,3c356,141,352,144,348,144v4,-2,8,-4,12,-6c360,138,360,138,360,138v-6,2,-11,6,-18,5c346,142,351,141,355,138v-5,2,-11,6,-17,5c342,142,345,141,349,140v-5,,-10,2,-14,2c338,141,342,140,346,139v-5,1,-10,2,-15,3c336,140,340,139,345,137v-5,1,-9,3,-15,3c336,138,342,137,347,133v-5,2,-10,4,-15,6c336,136,341,135,346,132v-4,1,-8,3,-13,4c338,132,345,130,351,127v,,,,,c346,128,341,131,336,133v3,-4,9,-4,13,-7c346,127,342,128,339,130xm327,123v-8,,-15,1,-22,4c313,126,322,123,330,123v-5,1,-12,3,-16,4c321,127,328,122,333,125v-3,1,-7,1,-11,3c327,128,331,126,336,126v-7,3,-14,5,-21,7c322,132,327,130,333,128v-8,5,-19,9,-30,10c312,139,324,134,332,131v-6,4,-13,7,-20,9c317,139,322,137,326,135v-2,3,-7,6,-10,7c322,141,327,136,333,133v-5,4,-12,7,-17,11c321,142,326,139,330,136v-4,5,-10,8,-16,10c320,146,325,142,329,139v-4,6,-12,9,-19,12c316,150,321,146,326,144v-7,7,-18,11,-29,13c302,155,308,154,312,151v-5,2,-11,4,-17,4c299,154,304,153,308,151v-4,,-11,3,-15,2c299,153,305,151,309,149v-5,1,-12,4,-18,4c299,151,307,148,313,144v-8,2,-15,8,-24,7c297,148,306,147,314,143v-9,2,-20,7,-29,6c295,147,304,144,311,139v-8,4,-18,9,-29,9c290,145,297,142,305,140v-11,1,-21,9,-33,6c284,145,294,140,305,136v-12,2,-20,9,-33,9c283,142,293,138,303,135v-7,1,-14,4,-20,6c283,141,283,141,283,141v-5,2,-11,3,-16,4c282,138,300,133,317,129v-17,2,-32,9,-49,13c275,138,284,137,290,133v-7,2,-15,5,-21,7c277,134,289,132,298,127v-10,3,-20,7,-28,11c275,133,284,132,290,128v-6,1,-13,5,-19,7c276,131,283,128,291,126v-7,,-12,4,-18,6c277,126,286,125,294,123v-6,,-13,2,-18,4c282,123,291,121,298,121v-1,1,-3,1,-4,2c297,123,301,121,304,121v-2,2,-6,2,-8,3c301,124,305,121,311,123v-3,1,-6,1,-9,2c311,124,320,122,327,123xm318,121v-1,,-2,,-4,-1c318,119,321,116,324,114v-1,2,-4,4,-6,7xm311,120v7,-3,13,-8,18,-14c325,112,320,120,311,120xm333,84v-6,4,-13,7,-20,10c321,92,327,88,333,85v-6,5,-14,8,-20,13c320,95,326,91,332,87v-3,4,-9,7,-14,10c323,96,328,92,332,90v-5,5,-11,9,-16,13c322,100,329,95,334,89v-4,9,-13,15,-22,20c320,107,326,101,331,96v-6,8,-14,14,-24,19c317,111,325,105,331,97v-3,9,-12,14,-20,19c319,112,327,107,331,99v-5,10,-15,23,-28,20c304,118,306,118,306,117v-2,,-5,2,-8,2c301,118,305,116,308,114v-4,2,-8,4,-13,5c300,117,305,114,309,111v-7,2,-11,7,-20,8c294,117,298,115,302,113v-5,1,-9,4,-15,5c295,115,301,111,308,106v-8,4,-14,9,-23,11c291,114,296,111,301,107v-6,3,-11,7,-18,10c289,111,298,107,304,102v-6,3,-12,8,-18,11c293,108,301,103,309,97v-4,2,-7,4,-10,6c298,103,299,104,299,104v-5,2,-9,6,-14,8c291,106,299,101,307,97v-8,3,-14,8,-21,12c295,101,305,94,317,88v-12,5,-21,12,-30,19c293,97,304,92,316,87v-11,2,-21,10,-28,16c292,95,303,90,312,87v-10,2,-18,7,-24,14c295,86,312,81,333,84xm299,81v5,-4,10,-9,14,-13c310,72,305,78,299,81xm293,82v3,-2,8,-3,9,-6c307,73,310,68,314,64v-4,8,-12,14,-21,18xm292,81v8,-6,18,-13,23,-21c311,70,301,76,292,81xm278,64v-1,,-1,,-2,1c276,64,277,64,278,64xm283,62v-2,,-3,2,-5,2c282,61,287,60,291,60v,,-1,1,-2,1c291,62,292,60,293,60v1,,,,,c294,59,295,59,296,59v-2,1,-3,2,-4,3c294,62,295,61,297,60v,-1,,-1,,-1c298,59,299,58,300,58v-2,2,-4,3,-5,5c296,62,299,60,300,58v1,1,2,,2,-1c304,57,305,56,308,55v-4,4,-9,7,-14,9c301,62,304,57,312,54v-4,4,-8,7,-12,10c301,64,302,63,303,63v4,-3,7,-6,11,-9c310,59,305,64,300,68v5,-3,10,-8,15,-13c312,61,306,65,302,70v3,-1,6,-4,8,-7c312,61,313,59,315,57v-3,8,-11,15,-19,20c296,77,296,77,296,77v,-1,1,-1,2,-2c294,76,291,78,288,79v3,-2,7,-3,9,-5c298,74,298,74,299,73v-4,2,-9,4,-13,5c289,76,293,74,296,72v-4,2,-12,7,-17,6c286,76,291,72,296,68v-6,4,-13,8,-20,10c280,76,285,73,289,70v-6,3,-13,7,-19,11c276,74,285,69,293,64v-8,4,-15,9,-22,14c276,72,284,69,290,64v-6,3,-11,7,-18,10c277,68,284,66,290,62v-5,2,-11,6,-16,9c277,66,283,65,287,62v-4,2,-8,4,-13,6c275,65,280,64,283,62xm250,47v6,-4,12,-9,19,-12c267,41,263,47,260,53v4,-5,7,-12,10,-18c267,45,261,56,256,64v7,-7,10,-19,16,-27c269,43,267,51,265,57v3,-6,5,-13,7,-19c273,44,269,52,266,59v4,-5,4,-11,7,-17c271,53,268,61,263,69v5,-6,8,-16,11,-26c273,57,265,70,258,81v7,-9,12,-18,15,-29c273,53,273,54,274,55v-4,8,-7,17,-12,24c267,72,270,64,274,57v,6,-4,11,-7,17c270,71,272,65,274,61v,6,-5,11,-5,15c269,76,269,76,268,77v,4,-4,6,-7,7c261,83,263,81,264,80v-3,1,-5,5,-9,6c256,85,258,84,259,83v-3,1,-5,4,-8,5c253,85,255,83,257,81v-4,2,-7,7,-11,9c248,87,251,85,253,81v-4,5,-9,10,-14,14c245,87,251,81,256,73v-6,6,-11,14,-17,20c240,88,246,85,248,80v-3,3,-6,7,-10,11c244,81,252,71,257,59v-6,10,-11,21,-20,29c239,83,245,79,247,73v-3,5,-7,9,-11,13c235,84,239,83,239,81v3,-2,6,-6,8,-9c243,76,240,80,235,84v,-1,,-1,,-1c241,76,245,71,250,63v-5,7,-10,13,-15,19c234,82,234,81,234,81v4,-6,9,-10,12,-17c245,66,244,68,242,69v,1,1,,1,c240,72,237,77,234,79v1,-4,5,-7,7,-11c238,71,236,75,233,77v,,-1,,-1,-1c236,68,242,62,248,55v-3,3,-6,5,-7,8c237,66,234,72,230,76v3,-7,8,-13,13,-19c237,62,233,70,228,77v4,-9,8,-17,15,-23c240,56,238,58,236,60v,1,1,,1,1c232,65,230,72,226,78v1,-6,5,-12,8,-17c231,64,229,68,227,72v,-5,4,-9,6,-13c231,61,229,64,227,67v3,-10,12,-17,23,-20xm248,31v,4,-2,8,-4,13c246,41,247,39,248,36v1,3,,7,-1,10c245,46,243,47,242,47v2,-5,4,-11,5,-17c247,30,247,31,248,31xm236,10v-1,3,-2,6,-3,9c235,16,236,13,236,9v1,,1,-1,2,-1c238,15,236,20,234,27v2,-4,3,-9,4,-12c239,13,239,11,239,9v1,5,-1,11,-2,17c239,22,240,17,241,11v2,6,-3,14,-4,21c240,27,241,20,242,14v1,10,-5,22,-7,32c239,36,241,28,244,17v2,9,-4,18,-5,27c242,37,244,30,245,23v,8,-4,17,-6,25c242,41,244,34,246,26v,8,-3,20,-9,25c237,49,239,49,238,47v-2,2,-2,5,-4,6c235,52,236,50,236,48v-2,2,-3,6,-6,9c232,53,233,51,235,47v-3,4,-5,9,-8,13c227,59,227,59,227,59v3,-6,5,-12,7,-20c232,45,230,52,227,57v-1,-1,,-2,-1,-2c229,49,232,42,233,35v-2,6,-4,11,-7,17c228,46,230,40,231,33v-2,5,-3,12,-5,17c225,42,230,34,232,25v-3,6,-5,14,-7,20c224,35,229,26,232,17v-4,7,-7,15,-8,23c222,37,224,34,224,32v2,-9,4,-18,12,-22xm228,17v-2,5,-4,11,-6,17c222,28,225,22,228,16v,,,1,,1xm226,18v-2,5,-4,9,-5,14c220,31,220,31,220,31v2,-5,2,-10,6,-13xm223,20v-1,3,-3,6,-4,10c217,27,221,22,223,20xm218,25v,1,-1,2,-1,3c217,28,216,28,216,28v1,-1,1,-2,2,-3xm211,30v-2,6,-5,10,-8,15c203,45,204,46,204,45v2,-4,5,-8,7,-13c211,38,207,45,204,49v,1,-1,2,-1,3c207,45,210,39,213,32v,5,-1,10,-2,15c213,41,214,36,214,29v1,1,1,1,1,2c215,32,215,31,215,32v-1,6,-1,14,-2,21c215,45,216,36,215,30v1,,1,,2,1c216,39,216,46,215,54v2,-8,2,-16,2,-23c217,31,218,31,218,31v2,8,,18,-1,26c219,50,219,43,220,37v1,6,,16,-1,22c221,52,221,45,221,38v1,2,2,5,1,7c223,45,223,46,223,45v1,3,-1,4,,5c224,50,223,49,224,49v2,9,1,21,,30c223,78,224,77,223,76v-1,1,-1,2,-2,3c223,76,224,71,224,67v-1,4,-2,10,-5,13c220,76,222,72,222,68v,,1,,1,c223,67,222,67,222,67v-1,5,-3,11,-6,15c218,79,219,76,220,73v-1,1,-2,3,-3,4c219,74,219,71,220,68v,-1,,-1,,-2c218,73,217,79,213,84v1,-2,2,-4,2,-6c215,78,215,79,215,79v,-2,1,-3,1,-5c215,77,214,81,212,84v-1,,-1,1,-2,1c213,81,214,73,217,68v,,-1,,-1,c214,73,213,78,211,83v,,,-1,,c210,85,209,87,207,88v3,-5,5,-12,7,-18c214,70,214,70,214,70v-3,7,-5,15,-10,22c205,90,206,86,208,84v,,-1,-1,-1,-1c207,83,207,83,207,83v2,-3,2,-6,4,-10c211,73,211,73,211,72v-1,1,,1,-1,1c210,73,210,73,210,72v,,-1,1,-1,1c207,79,204,86,201,92v,-1,1,-2,1,-4c202,88,202,89,201,89v2,-3,3,-6,4,-9c205,79,205,80,205,79v,-2,1,-3,1,-5c204,78,202,84,200,89v,-2,2,-5,2,-8c200,84,199,88,198,92v,,-1,2,-2,3c198,89,199,82,200,75v-2,6,-4,13,-6,19c194,89,198,80,199,73v-2,6,-4,12,-6,17c193,84,198,77,199,70v-2,5,-5,11,-7,16c193,80,197,73,199,66v-3,5,-5,11,-7,16c191,77,196,71,197,65v-3,4,-4,10,-7,14c190,73,195,68,196,62v-2,5,-5,10,-7,15c190,69,195,62,197,54v-2,5,-5,13,-9,19c191,65,194,59,197,52v-3,6,-7,13,-10,20c188,69,190,65,192,62v,-2,1,-3,2,-5c191,61,189,66,186,71v1,-6,5,-10,7,-16c190,59,188,64,185,68v,,,,,c186,65,188,63,189,61v-2,1,-3,3,-4,5c186,59,191,52,197,48v2,-3,5,-6,7,-8c207,37,208,33,211,30xm205,88v,-2,1,-4,1,-5c207,84,205,86,205,88xm204,81v-1,1,,,,-1c205,81,204,81,204,81xm193,99v1,-4,3,-7,4,-11c197,88,197,88,197,88v-1,4,-2,7,-4,11xm198,85v,1,,1,,2c197,86,198,86,198,85xm204,34v,1,,2,-1,4c203,36,203,34,203,32v,,,,,c204,32,203,34,204,34xm194,12v1,1,1,1,2,2c196,16,197,19,197,21v,-1,,-4,,-5c199,17,198,20,199,22v1,-1,-1,-2,,-3c200,21,200,24,201,25v,1,,1,,1c201,28,202,30,203,32v,,-1,,-1,c203,34,201,37,202,39v,1,,1,,1c201,37,202,34,202,30v-2,3,,9,-2,11c200,37,201,31,200,27v,6,,12,-2,17c198,39,199,33,198,28v,5,,11,-2,17c197,38,198,30,196,23v1,6,1,16,-1,22c193,34,194,24,194,12xm189,9v1,2,1,5,2,7c191,15,190,12,191,10v1,,2,1,3,2c194,22,193,29,193,38v-2,-6,-1,-12,-2,-18c191,23,191,26,191,28v-2,-4,-2,-9,-2,-14c188,15,189,20,189,21v-3,-2,-1,-5,-2,-6c187,15,187,16,187,17v-3,-2,1,-5,2,-8xm164,12v1,1,,2,1,2c166,13,164,11,166,10v,1,,2,1,4c167,12,167,11,166,9v1,,2,-1,2,-1c169,10,168,12,169,14v,-3,-2,-7,1,-9c170,9,171,11,172,15,173,14,169,4,171,4v2,-1,3,11,5,12c175,12,173,7,172,3v4,6,6,13,8,20c179,17,176,10,174,5v1,,1,1,2,1c182,13,185,21,187,31v-1,-6,-2,-12,-5,-17c190,22,190,37,193,47v-1,1,-1,2,-2,3c191,44,190,36,189,31v,7,3,15,,21c188,48,189,41,187,37v,,,1,,1c187,39,187,38,187,37v,1,,3,,3c187,40,187,39,187,38v2,8,3,15,-2,21c185,54,187,46,186,41v,8,-1,15,-2,21c184,54,184,46,183,38v,7,1,17,-1,25c181,57,182,50,181,43v,,-1,,-1,c180,43,180,43,180,44v,5,1,11,1,15c181,60,181,60,181,61v-2,-6,-2,-16,-5,-23c177,44,179,53,179,60v-1,,-1,,-1,c177,55,176,49,175,44v,3,1,10,1,15c175,58,174,59,173,59v-1,1,-2,1,-3,1c169,55,168,49,167,43v-1,6,3,13,2,19c166,57,165,49,164,43v,6,1,14,4,20c167,63,167,64,166,65,163,50,162,34,165,20v-5,16,-3,31,1,45c166,66,165,66,165,66v-2,-6,-4,-15,-4,-23c160,52,162,59,164,68v,,,1,-1,1c161,60,159,50,159,41v-1,11,2,20,4,29c159,61,156,51,157,41v-2,9,,20,2,30c156,65,156,55,155,47v,7,1,13,2,19c149,48,159,30,164,12xm154,60v,,,1,,1c154,61,154,62,154,62v,,-1,-1,,-2xm153,52v1,3,,6,1,8c153,58,153,55,153,52xm133,6v2,4,2,8,2,13c136,15,135,9,134,6v,,1,,1,-1c136,10,138,15,138,20v1,-6,-1,-10,-3,-15c138,9,140,14,141,20v,-5,-2,-10,-4,-14c143,10,144,18,146,26v,-6,-2,-11,-4,-16c147,14,148,20,150,26v,-5,-2,-8,-4,-13c150,16,152,21,154,25v1,9,-2,22,-4,32c150,52,151,49,152,44v-1,3,-2,7,-3,9c150,46,151,39,150,32v,7,,16,-2,22c146,46,150,38,149,30v-1,6,-2,14,-3,21c143,45,147,37,146,29v-1,6,-1,12,-2,18c141,41,144,34,143,28v-1,5,-1,10,-1,16c139,39,141,31,139,25v1,5,,11,1,15c136,37,139,31,138,26v-1,4,-1,7,-1,12c134,37,136,32,135,29v,3,,5,,8c132,35,133,30,133,26v-1,3,-1,6,-1,9c130,34,131,30,130,28v,2,,4,,6c130,34,129,33,129,34v,-1,,-1,,-1c128,31,129,28,129,26v-1,2,-1,5,-1,7c127,33,127,32,126,32v,-11,6,-17,7,-26xm148,56v,-1,1,-1,1,-2c150,54,149,56,148,56xm118,51v,,,,1,c119,51,119,51,119,51v3,-4,-1,-10,2,-14c120,38,121,38,122,38v,,-1,-2,,-3c123,37,123,41,125,43v,-2,-1,-4,-1,-6c126,41,128,45,130,50v,-2,-2,-5,-3,-7c127,40,124,37,123,34v5,5,8,11,11,18c132,45,128,40,125,34v5,5,8,12,12,17c135,46,131,41,128,36v2,,2,3,4,4c134,41,136,46,138,49v,-2,-1,-4,-2,-5c136,43,135,42,134,41v,-1,-2,-2,-3,-3c142,43,144,56,151,65v,1,,2,,2c152,67,152,67,152,67v,-1,,-1,,-1c155,70,161,75,158,82v-1,-3,-2,-6,-3,-8c155,77,158,81,158,85v-1,-1,-1,-4,-2,-5c156,83,158,87,157,91v-1,-2,-1,-4,-1,-5c156,90,158,93,157,97v-1,,-1,,-1,c157,98,156,101,156,102v,-2,,-3,-1,-6c155,99,156,102,155,105v-1,-4,,-10,-3,-15c154,95,154,98,154,103v-1,-2,-1,-4,-1,-7c152,95,152,92,151,90v,5,2,7,1,12c151,102,150,102,150,101v,-1,,-1,-1,-2c149,94,147,88,145,82v1,6,4,12,4,19c149,101,148,101,148,101v,-2,-1,-4,-1,-6c147,94,147,94,146,94v,-4,-1,-7,-2,-11c144,87,146,91,146,95v2,4,1,10,3,14c149,109,149,109,149,109v1,2,,4,,6c149,115,149,115,149,115v-1,1,,2,,3c147,116,149,112,148,111v,-6,-3,-13,-4,-18c144,91,143,87,143,85v,3,1,8,1,11c147,102,147,109,148,116v-2,-4,-1,-8,-3,-11c146,109,146,112,147,115v-2,-2,-3,-4,-2,-7c144,108,144,107,144,107v,2,,3,,5c142,108,141,104,139,99v,2,1,4,1,6c138,102,135,100,134,97v,,,,,c132,96,131,93,130,91v,2,1,3,1,4c129,93,128,90,127,87v,2,1,3,1,4c125,91,120,79,122,78v-2,2,1,7,1,9c122,86,121,86,120,84v,,,1,,1c114,76,117,61,119,52v-1,-1,-1,-1,-1,-1xm100,41v-1,1,-1,,-1,c99,40,99,41,100,41xm96,38v,,,,,c96,39,97,38,97,39v-1,,,-1,-1,-1c96,38,96,38,96,38xm92,35v-1,,-1,,-2,-1c91,34,91,35,92,35xm70,29v3,3,6,8,9,10c76,36,74,31,70,28v4,1,7,6,10,9c77,33,75,30,71,27v2,-1,4,,5,1c91,33,101,44,110,54v2,3,6,4,5,7c115,61,115,61,116,61v-1,1,-1,3,,4c115,65,115,65,115,65v,-1,,,,c113,62,111,58,108,55v2,5,7,8,7,13c113,65,111,63,110,60v,4,6,8,4,13c110,66,107,58,102,53v,,,,,c106,61,112,68,114,77,110,68,106,60,101,52v,-1,,,1,c101,51,100,50,98,48v6,11,14,22,17,35c109,73,103,62,95,54v7,9,14,19,18,29c113,84,113,84,112,84,109,78,106,72,102,66v3,6,7,12,10,18c108,82,106,76,103,72v1,2,2,5,4,7c108,81,109,83,111,85v-2,-2,-3,-4,-4,-6c96,62,81,48,70,31v,-1,,-1,,-2xm109,87v-1,-2,-3,-3,-3,-5c107,83,109,85,109,87xm74,54v,-1,,,,c73,51,71,49,71,45v2,2,2,4,4,6c70,46,71,40,70,32v7,13,18,23,27,35c97,69,100,72,101,75,98,71,95,67,92,62v5,9,12,17,17,26c103,81,97,74,92,67v4,8,11,15,16,23c101,82,93,75,87,66v5,10,14,17,20,25c97,82,86,72,80,60v6,14,18,22,27,34c103,90,98,85,94,81v4,5,10,10,14,15c103,93,98,88,94,84v3,5,10,9,14,15c105,97,102,94,99,91,91,84,83,76,77,67v2,4,6,9,9,13c81,79,78,72,76,68v1,4,3,7,5,10c74,74,73,62,74,54xm105,98v-2,-1,-3,-4,-5,-5c102,94,103,96,105,98xm57,84v3,5,6,9,10,14c61,90,56,82,53,72v1,,1,1,1,1c57,75,60,79,63,81,60,78,56,75,54,71v5,3,9,7,14,10c64,78,60,75,56,71v5,2,8,4,12,6c65,75,60,73,57,70v22,7,39,20,51,37c106,105,103,102,100,100v2,1,4,4,6,5c106,107,110,108,109,111v-3,-4,-6,-8,-10,-12c102,104,108,108,110,115,103,106,97,96,86,91v11,6,18,16,25,27c106,112,102,106,97,101v7,9,14,17,20,26c109,119,103,109,94,102v9,9,17,19,25,29c118,131,117,129,116,129v-3,-5,-10,-10,-15,-15c104,117,108,121,112,124v1,3,5,6,7,9c113,128,108,123,103,117v5,7,12,13,18,19c110,128,100,117,90,107v,,,,,c99,117,109,128,120,136v,1,2,1,2,2c104,128,93,111,78,97v13,13,24,29,40,40c106,130,96,119,86,110v6,7,13,12,18,18c106,130,108,131,110,133v1,,3,1,4,2c113,134,112,134,110,133v,,,,,c103,129,97,122,91,117v1,3,5,5,7,7c101,127,104,130,108,133,100,130,94,122,88,117v3,4,8,9,13,13c92,125,85,117,78,111v1,2,3,3,5,5c83,116,83,116,83,116v3,3,6,7,10,10c86,123,82,117,77,112v4,4,7,10,13,13c82,122,76,114,70,107v4,7,10,13,16,18c79,123,76,117,71,113v3,4,7,8,12,12c80,126,79,123,77,122v,1,2,2,3,3c77,126,74,121,73,118,67,110,61,101,58,91v3,5,6,9,10,14c64,98,58,93,57,84xm126,148v,1,,1,,1c125,149,125,148,124,148v,1,1,2,1,2c125,150,125,150,124,150v,,-1,,-1,-1c122,150,122,150,122,150v1,2,6,3,7,6c128,155,126,154,124,153v2,2,5,3,6,6c128,157,126,155,123,154v,,1,,1,c123,154,122,153,121,153v3,3,8,6,11,9c128,159,123,157,120,154v-2,-1,-4,-4,-6,-3c120,155,124,158,130,162v-1,,-1,,-1,c129,163,131,163,130,164v-3,-3,-7,-6,-11,-9c119,155,119,155,119,155v2,3,5,4,8,6c129,164,134,168,137,171v-3,-2,-5,-4,-8,-6c129,165,129,165,128,165v,-1,-2,-1,-2,-2c124,163,123,161,121,161v5,3,9,7,12,11c131,171,129,167,127,167v-3,-3,-5,-5,-8,-6c122,163,125,166,128,169v-2,-1,-3,-2,-5,-3c123,165,121,164,119,163v,,,,,c120,165,121,165,122,166v-1,,-1,-1,-2,-1c121,166,123,167,124,168v-1,1,-2,-1,-3,-1c122,168,122,168,123,168v-2,,-3,-2,-5,-2c118,167,120,167,121,169v-4,-1,-6,-5,-10,-6c113,165,115,166,117,167v,1,,,-1,c116,167,116,168,116,168v,,,1,,1c114,168,113,166,111,165v2,3,8,5,9,9c115,172,111,168,107,165v4,4,8,6,12,10c117,174,115,173,113,171v4,4,9,7,12,10c120,177,115,174,110,170v3,3,7,6,11,9c121,179,121,179,120,179v2,2,3,3,5,4c127,185,130,185,131,187v-2,-1,-3,-2,-5,-3c126,186,129,186,130,188v-7,-3,-10,-8,-16,-11c99,166,85,151,77,133v1,,1,,1,c78,132,78,132,78,132v1,-8,14,-5,19,-2c106,137,122,136,126,148v-1,,-1,-1,-2,-1c124,148,125,149,126,148xm132,165v-1,-1,-1,-1,-1,-1c131,164,131,164,131,164v,,,,1,1xm134,193v-1,,-2,-1,-3,-2c134,194,138,195,141,197v-3,-1,-5,-2,-8,-3c133,193,134,194,134,193xm126,187v3,2,7,3,10,6c132,191,129,189,126,187xm97,176v,-1,,,,-1c96,175,95,175,94,175v,,,,,c93,175,92,175,92,174v-1,,-1,,-1,c91,174,91,174,92,174v,,1,1,2,1c94,175,94,175,94,175v,,,,,c99,175,103,176,107,177v-3,,-7,-1,-10,-1xm101,178v,,1,,1,-1c102,177,102,178,102,178v,,,,-1,xm101,170v-3,,-4,-1,-6,-1c97,168,99,169,101,170xm94,166v,-1,1,,1,c95,167,94,166,94,166xm96,166v,,,,1,c96,167,96,166,96,166xm101,171v-1,,-1,,-2,c100,171,101,171,101,171xm99,171v,,-1,,-1,c98,170,99,171,99,171xm103,174v-2,,-4,,-5,-1c99,173,102,173,103,174xm103,175v,,,,,c100,175,95,173,92,173v4,,8,1,11,2xm98,175v-1,-1,-1,-1,-2,-1c96,174,96,174,96,174v1,,2,,2,1xm108,176v,,,1,1,1c108,177,108,176,108,176xm111,179v-1,,-4,,-4,-1c108,178,109,178,111,179xm108,177v,1,-1,,-1,c108,177,108,177,108,177xm104,175v1,,2,,2,1c107,176,107,176,107,176v-1,,-2,,-3,-1xm105,178v,,1,,2,c106,178,106,178,106,178v,,-1,,-1,xm106,179v3,,5,1,8,2c110,181,107,180,103,179v,-1,2,,3,xm115,136v,,1,,1,c116,136,116,136,116,136v,,,,,1c116,137,116,136,115,136xm,92v,,1,-1,1,-1c1,90,,92,,92xm4,101v3,3,5,7,8,10c11,108,7,104,5,100v,,,,,-1c9,104,12,109,17,113,13,107,7,101,4,95v5,5,9,11,16,15c14,105,8,99,3,93v3,2,6,4,9,6c10,97,7,94,4,92v5,-2,13,2,18,2c18,93,12,92,8,91v18,,34,3,50,8c59,101,60,103,61,104v-4,-2,-9,-4,-13,-6c54,102,60,103,64,109v-5,-3,-11,-6,-16,-9c54,104,61,107,66,113,60,109,55,105,48,103v8,4,17,8,22,16c62,113,54,107,44,102v11,6,22,13,30,22c67,119,60,114,53,110v8,6,17,11,23,19c68,122,59,115,50,110v9,7,19,12,26,21c65,122,53,113,41,106v11,9,25,16,35,27c70,129,64,125,59,121v5,5,11,9,17,12c76,134,75,134,76,135,63,129,52,121,42,113v10,9,21,17,34,23c76,137,76,137,76,138,69,135,63,131,56,128v6,4,15,8,21,12c68,137,59,132,50,127v9,7,20,10,29,16c69,140,59,134,50,129v7,5,15,10,24,13c76,144,80,144,81,146,64,141,50,133,37,123v13,11,28,20,46,25c83,149,84,149,84,149,75,147,66,143,56,139v6,3,13,6,19,9c64,146,55,139,45,135v8,4,16,8,24,12c57,145,49,138,39,132v6,5,13,10,21,14c50,143,42,136,33,132v7,4,15,9,22,14c49,144,45,140,40,137v2,3,6,4,8,7c49,144,50,144,51,145v,,,,1,c51,145,51,145,51,145,31,136,12,121,4,101xm22,175v2,,3,2,5,2c25,175,20,175,19,171v3,2,7,4,11,5c26,174,20,173,17,169v,,,,1,c18,169,18,169,19,169v-1,,-2,-1,-3,-1c14,166,12,164,11,162v1,,2,,3,c13,162,12,162,10,161v,,,,,-1c11,161,12,161,13,161v-1,-1,-4,-1,-4,-2c11,159,12,159,13,159v,-1,-4,,-4,-2c13,158,20,161,26,159v-6,,-12,,-17,-3c11,156,13,157,15,157v-1,-1,-4,-1,-5,-1c11,154,14,155,15,155v3,,7,1,10,1c23,155,18,155,14,154v4,-1,9,1,12,1c24,154,20,154,18,154v2,-1,5,,8,c26,154,25,154,25,154v-1,,-2,-1,-4,-1c23,153,25,153,27,153v,,,,-1,c35,153,42,154,49,155v,-1,-2,,-2,-1c48,154,50,155,51,154v-2,-1,-4,,-7,-1c44,153,44,154,44,154v-8,-2,-17,-2,-24,-2c30,150,44,150,56,153v-8,-3,-16,-4,-23,-4c39,147,48,147,56,148v,,-1,,-1,c55,148,56,148,56,148v,,,,1,c58,149,62,149,63,149v1,,,,1,c71,149,80,150,85,153v1,1,5,2,6,4c89,157,86,156,84,156v4,1,9,1,9,5c90,160,88,159,85,158v,1,1,1,2,1c87,159,87,159,87,159v2,1,6,2,8,3c92,162,88,161,86,160v1,1,3,1,4,2c90,162,90,161,90,161v2,1,3,2,5,2c95,164,96,164,96,164v-5,-1,-9,-2,-14,-3c86,162,89,163,93,164v,,,,,c93,165,94,164,94,165v-3,,-5,-1,-8,-1c88,165,91,165,93,166v-1,-1,-2,-1,-2,c90,166,87,165,87,165v,,,,-1,c89,166,91,166,94,167v,1,,1,,1c92,168,90,168,88,168v-1,,-1,,-1,c84,167,80,166,78,166v4,2,10,2,14,4c92,170,93,170,93,170v-1,-1,-2,-1,-2,-1c93,169,94,170,96,170v-1,,-2,-1,-3,c93,170,94,170,95,170v,,,,,c95,171,96,171,96,171v-4,,-8,-2,-12,-2c86,170,87,170,89,170v,1,,1,,1c91,170,93,172,94,172v1,,1,-1,1,-1c96,171,96,172,97,171v,1,,1,,2c95,173,92,171,90,172v-2,,-4,-1,-6,-1c86,172,88,172,90,173v-1,,-3,-1,-5,-1c86,173,87,173,88,173v-1,1,-2,,-2,c86,174,88,174,90,174v,1,,1,,1c90,175,92,175,92,175v2,,4,2,7,2c99,177,99,177,99,177v-3,,-5,-1,-7,-1c95,178,99,177,103,179v-4,,-9,-2,-12,-2c96,179,103,179,109,181,98,180,88,178,78,176v5,1,8,2,13,3c91,180,90,178,89,179v1,1,2,1,3,1c92,181,90,180,90,181v2,1,7,,10,1c95,184,88,181,84,181v5,2,12,1,17,3c98,185,93,183,90,183v,,,,,1c92,184,94,185,97,185v-1,,-2,,-2,c94,185,93,185,92,185v-1,-1,-2,,-2,-1c89,186,92,185,93,186v-6,1,-12,-1,-17,-2c81,183,85,185,89,185v-7,-2,-14,-2,-20,-4c71,182,73,183,76,184v-3,,-8,-2,-11,-2c73,185,80,185,89,187v-7,1,-15,-3,-23,-3c72,186,79,187,86,188v-5,2,-11,-1,-18,-2c68,186,68,186,68,186v1,1,3,1,4,2c76,188,79,189,83,189v,1,-2,1,-2,1c76,189,72,189,67,187v4,2,9,3,14,3c76,192,70,189,65,188v4,2,9,3,13,4c72,193,66,189,59,189v5,2,13,3,18,3c76,194,73,195,72,196,53,192,35,186,22,175xm91,169v-1,,-2,,-2,-1c90,168,90,168,91,169xm105,184v,-1,-1,,-1,-1c103,184,102,183,102,183v1,,1,,2,c104,183,105,183,105,183v,1,1,,,1xm102,183v,,-2,,-2,-1c101,183,101,182,102,183xm99,180v,,-2,,-2,c98,180,98,180,99,180xm122,203v5,1,9,1,13,1c129,204,123,205,118,205v5,1,11,,16,c132,206,127,206,124,207v1,,2,-1,3,c125,207,122,207,120,207v4,1,8,1,12,c130,209,127,208,126,209v-1,-1,-3,,-4,1c120,209,117,210,115,209v5,2,13,1,18,1c129,213,122,212,116,213v6,,11,,16,-1c129,215,123,214,118,215v5,,10,,14,c129,217,123,215,119,216v1,1,2,,2,c120,217,118,216,116,217v4,1,8,,12,c126,218,123,218,121,218v3,,6,,9,c125,219,119,219,113,219v2,1,4,,6,1c119,220,118,220,118,220v5,,10,,14,c125,222,119,221,111,221v5,2,13,1,19,1c125,224,120,223,115,224v5,1,14,,19,c127,225,121,226,115,226v5,,14,2,20,c135,226,135,226,135,226v-5,2,-14,3,-21,3c120,230,128,229,135,228v,-1,,-1,,-1c135,227,136,228,136,228v-5,1,-7,2,-13,2c127,231,131,230,136,229v-34,7,-59,4,-75,-15c69,205,75,194,87,191v-1,1,-3,1,-4,3c88,192,93,190,98,189v-4,,-7,2,-10,2c98,186,112,186,124,188v-2,,-6,-1,-8,c119,188,124,187,126,189v-5,,-12,,-17,1c116,190,124,188,129,192v-5,,-11,-1,-16,c119,193,129,190,132,195v-7,-1,-15,-2,-21,-2c118,194,127,194,134,196v-8,,-16,,-23,c119,198,129,195,137,198v-7,,-15,,-21,1c123,199,130,198,139,199v-8,1,-15,,-21,1c122,200,126,200,129,200v-12,1,-24,,-34,2c112,201,127,201,142,202v-7,,-13,1,-20,1xm141,201v-1,,-4,,-5,-1c138,200,139,201,141,201xm135,200v-1,1,-2,1,-3,c133,201,134,200,135,200xm132,200v-1,1,-2,,-2,c130,200,131,200,132,200xm130,200v,1,-1,1,-1,c130,200,130,200,130,200xm179,224v1,,2,,3,c181,224,180,224,179,224xm195,224v,,-4,-1,-4,-1c174,216,160,205,144,196v-5,-3,-10,-9,-15,-13c129,182,128,180,126,179v-1,-2,-3,-4,-5,-6c121,173,121,173,121,172v2,,5,-2,7,c127,172,127,172,126,172v,1,1,1,2,1c128,173,127,173,128,173v,,,-1,,c128,173,128,172,128,172v1,,1,,1,c133,173,135,176,138,178v1,1,2,2,3,3c141,181,142,182,142,182v-1,,-1,,-2,c141,181,140,180,139,181v,1,2,2,3,2c143,184,143,184,143,185v-1,-1,-2,-2,-3,-3c140,182,140,182,139,182v2,2,3,3,5,4c144,186,145,186,145,186v,,,1,,1c145,187,145,187,145,187v-2,-1,-4,-2,-5,-4c140,183,139,183,139,183v1,2,2,2,3,3c145,188,148,189,150,191v-5,-6,-10,-13,-11,-21c136,164,132,158,128,152,124,133,113,119,110,99v-1,-2,,-4,-1,-6c110,92,110,91,111,90v1,-1,3,-2,4,-3c131,90,137,106,147,118v1,3,2,6,1,10c148,128,148,128,148,128v,3,-1,6,,8c148,136,147,136,147,136v,,,,,c147,137,148,138,148,139v,,,1,-1,c147,139,146,137,145,135v,,,1,-1,1c145,137,146,137,146,139v-1,-1,-1,-2,-2,-3c143,136,143,136,143,136v,1,,1,1,1c143,138,143,137,142,137v,,,,,c137,137,138,131,135,129v,,,,,c135,128,134,127,134,127v-1,,,1,,2c134,129,134,130,134,130v-2,-1,-1,-2,-3,-3c133,129,133,132,135,135v-1,3,3,5,4,7c139,144,140,144,140,145v-2,-1,-3,-4,-5,-5c136,142,138,145,140,147v,,,,,1c139,145,136,143,135,141v1,3,3,5,4,7c140,148,139,148,140,148v,1,,1,,1c137,147,135,144,133,141v,1,1,3,2,4c136,147,137,149,139,150v,,,,1,c140,150,140,151,140,151v-3,-2,-5,-5,-7,-7c133,145,134,147,136,148v,2,2,3,4,4c137,152,135,149,133,146v1,4,5,6,7,9c138,154,136,152,134,150v,,,1,,1c135,152,135,153,136,153v1,1,1,1,1,1c137,154,138,155,138,155v,,-1,-1,-1,-1c137,154,137,154,136,153v-1,,-1,-1,-2,-2c130,144,130,133,125,127v,,,1,1,1c125,128,125,128,125,128v,-1,-1,-2,-2,-3c124,126,124,126,125,127v-1,-2,-2,-4,-3,-6c122,121,122,121,122,121v,,,,,c122,121,122,121,122,121v-1,,-1,-1,-1,-2c121,121,123,123,123,125v-1,-2,-2,-6,-4,-8c119,117,119,118,120,118v-1,2,,4,1,4c121,123,121,123,121,123v9,9,8,25,15,34c136,157,136,157,135,157v1,3,3,5,5,7c139,164,140,165,140,165v,1,1,1,,1c141,166,141,166,141,166v,-1,-1,-1,,-1c143,165,144,167,146,167v,1,,2,,3c145,169,144,168,144,167v-1,,-1,,-1,c143,170,146,171,147,173v-1,,-2,-1,-3,-2c144,172,146,173,147,174v,,1,,1,1c146,175,146,174,145,173v,2,3,2,3,4c147,176,146,176,145,175v,,,,,c145,175,145,175,146,175v,1,-1,1,-1,1c143,173,142,170,141,167v,-1,,,,c142,172,144,177,148,179v,,1,,1,c151,182,150,184,149,186v2,,3,-2,5,-3c157,186,158,189,163,190v,1,2,1,3,3c167,195,174,196,176,193v2,,3,3,5,5c182,198,183,198,184,198v-1,1,-1,1,-1,1c183,199,183,200,183,200v1,,1,,1,c184,201,185,201,186,200v,,-1,-1,,-1c186,199,187,200,187,201v1,,1,-1,1,-1c188,200,186,199,186,198v3,3,8,5,11,2c197,200,197,200,197,200v-3,2,-8,,-10,-2c191,197,192,194,194,192v,,,,,c195,192,197,193,198,192v,-1,,-1,-1,-1c197,191,197,192,196,192v1,,1,-1,,-1c198,190,201,191,202,190v1,,4,,5,c205,192,203,193,201,194v2,,6,-2,8,-5c210,189,210,189,210,189v-2,2,-3,4,-6,5c204,194,205,194,205,194v3,-2,6,-5,9,-7c211,191,207,193,204,196v5,-2,9,-7,12,-11c214,191,208,194,204,197v,,,,,c199,203,193,202,187,203v1,,2,,2,1c189,204,189,204,190,204v,,,,,c192,204,195,205,197,203v2,-1,4,-2,5,-3c207,198,211,194,215,191v3,-5,7,-8,8,-12c224,179,224,178,225,177v1,-1,1,-4,3,-4c229,173,229,173,230,173v1,3,4,4,5,6c235,180,234,180,234,180v,,,1,1,1c225,188,216,198,205,204v-1,,-1,,-1,c197,207,189,206,183,208v8,1,19,-7,24,2c202,209,198,207,194,211v,-1,-2,,-3,c191,212,191,212,192,212v,,,,1,c182,216,173,210,164,205v,,,,,c166,206,167,207,168,208v6,6,20,8,29,4c197,212,197,212,196,212v1,-1,2,-1,2,-1c199,210,199,210,200,209v-1,1,-1,1,-2,2c198,211,197,211,197,212v,1,4,-1,5,-2c202,210,202,210,202,210v-1,1,-3,2,-5,3c199,214,202,211,204,210v-1,2,-3,4,-5,4c201,215,204,213,206,211v1,1,3,,3,-2c209,209,208,209,208,209v2,,2,-1,3,-2c210,207,209,208,208,208v,,,,,c209,207,210,207,211,206v,,-1,,-1,c210,206,210,206,210,206v-1,,-2,1,-3,1c207,206,209,206,210,205v-1,,-2,,-2,c208,205,208,205,209,205v,,-1,,-1,-1c210,204,212,202,213,201v1,-1,3,-3,4,-3c217,198,217,197,217,197v1,,1,,1,c218,198,216,199,216,201v1,-1,2,-3,3,-4c220,198,218,198,219,199v-1,2,-3,3,-4,5c217,203,218,200,220,199v-2,3,-5,5,-7,8c216,205,218,203,220,201v-1,2,-3,4,-5,6c216,207,217,205,218,205v,-1,1,-2,1,-2c220,203,220,203,220,203v-1,2,-2,2,-3,3c218,207,219,205,220,205v-1,2,-3,3,-4,5c218,209,219,207,220,207v,1,-2,2,-3,4c218,211,219,210,220,209v,2,-2,2,-3,4c218,213,219,211,220,211v-1,2,-2,2,-3,4c215,216,213,219,211,221v-1,-1,-3,,-2,1c205,225,200,224,195,224xm219,203v,-1,1,-1,1,-1c220,203,220,203,219,203xm208,205v,,-1,,-1,c207,205,207,204,208,205xe" fillcolor="#d43293 [3204]" stroked="f">
                          <v:path arrowok="t" o:connecttype="custom" o:connectlocs="1270410,311180;627643,808310;896093,717233;1122951,603386;869626,717233;862064,538873;710824,599591;722167,519899;862064,466770;733510,690668;563366,675489;642767,235283;703263,387078;616300,417437;669234,500924;839378,394668;1024646,462975;1092704,368103;695701,489540;593614,576822;627643,565437;673015,580617;620081,626155;604957,497129;586052,618566;725948,671694;816692,599591;1160761,629950;892312,762771;1035989,815899;1251505,785540;1191009,758976;1160761,732412;1191009,683079;1368715,478155;1187228,554053;1183447,356719;1051113,242872;983055,201129;869626,288411;850721,170770;839378,254257;744853,197334;714605,34154;665453,223898;525556,94872;586052,364309;362974,144205;328945,250462;393222,485745;457499,610976;476404,709643;393222,664104;287355,516104;94525,584412;362974,648925;306259,721027;434813,857643;457499,656514;506651,493335;552023,633745;771320,747592;805349,762771" o:connectangles="0,0,0,0,0,0,0,0,0,0,0,0,0,0,0,0,0,0,0,0,0,0,0,0,0,0,0,0,0,0,0,0,0,0,0,0,0,0,0,0,0,0,0,0,0,0,0,0,0,0,0,0,0,0,0,0,0,0,0,0,0,0,0"/>
                          <o:lock v:ext="edit" verticies="t"/>
                        </v:shape>
                        <v:shape id="Figura a mano libera 126" o:spid="_x0000_s1029" style="position:absolute;left:4953;top:3810;width:3740;height:4025;visibility:visible;mso-wrap-style:square;v-text-anchor:top" coordsize="99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" path="m94,78c88,96,59,106,43,99,34,95,27,83,22,87v-2,2,-1,-3,-3,-4c18,81,14,81,13,77,9,67,5,63,4,60v,-3,13,4,12,-1c15,54,,30,2,29,3,28,18,47,23,39v4,-5,12,-4,11,-7c31,23,46,1,48,1v3,-1,,20,3,24c61,39,60,13,63,13v3,,1,15,4,15c75,28,87,4,90,6v3,2,-9,21,-4,30c89,42,99,59,94,78xe" stroked="f">
                          <v:path arrowok="t" o:connecttype="custom" o:connectlocs="355125,296245;162451,376004;83114,330428;71781,315236;49113,292447;15112,227881;60447,224083;7556,110143;86892,148123;128450,121537;181341,3798;192674,94950;238010,49374;253121,106345;340014,22788;324902,136729;355125,296245" o:connectangles="0,0,0,0,0,0,0,0,0,0,0,0,0,0,0,0,0"/>
                        </v:shape>
                      </v:group>
                      <v:shape id="Figura a mano libera 127" o:spid="_x0000_s1030" style="position:absolute;left:4787;top:3435;width:4206;height:4572;visibility:visible;mso-wrap-style:square;v-text-anchor:top" coordsize="98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" path="m97,47v-1,2,-2,4,-3,5c94,54,92,57,91,59v1,1,,1,,2c90,60,91,58,90,57v2,-2,2,-4,4,-5c93,51,94,50,94,49v-2,3,-3,6,-6,9c89,58,88,58,88,59,87,58,86,56,87,54v1,,1,,1,c88,55,87,56,87,56v2,,3,-2,4,-2c90,52,89,54,88,54v,-2,3,-1,2,-2c92,51,93,50,94,48v-2,,-3,4,-5,4c89,50,90,49,91,47v,,,,,c92,46,92,45,93,45v,,,,,c93,45,92,45,92,45v,,-1,1,-1,1c89,46,89,47,88,47v,,,,,-1c87,47,86,47,85,48v,,,,1,1c84,50,83,51,82,53v3,-2,4,-4,7,-5c88,51,85,54,85,57v-1,3,,5,1,8c87,63,85,61,86,58v2,4,2,8,1,11c86,69,86,68,85,68v,,,1,,1c85,69,85,69,85,69v,,1,,1,1c86,70,86,69,86,69v,1,,3,-1,4c84,72,84,70,82,69v,3,3,6,2,9c84,79,85,78,85,79v1,5,-2,10,-6,12c79,89,80,86,79,86v,5,-3,10,-9,8c72,89,68,83,68,78v,,,,,c69,78,68,77,69,77v-1,,-1,,-1,-1c68,74,68,73,68,72v1,1,1,2,1,3c69,76,70,76,70,76v,1,1,1,1,2c72,79,74,83,76,80,75,77,70,75,70,71v,,-1,,-1,c68,68,66,65,64,62v-1,,-1,-1,-2,-1c61,61,62,62,61,62v,-1,1,-1,,-1c61,61,61,61,60,61,59,55,62,46,58,42,57,41,55,41,53,40v,1,1,2,2,3c56,43,56,43,57,43v,1,1,2,1,3c54,43,47,41,48,34v4,,5,-6,8,-3c56,31,56,31,57,32v,,,-1,,-1c59,34,60,36,60,40v,,,,,c60,41,61,41,61,41v,1,1,3,2,4c63,47,64,50,64,52v-1,3,-1,6,-3,8c61,60,61,60,62,60v1,,1,-1,1,-2c63,58,63,58,64,58v1,-3,1,-5,1,-9c66,51,67,54,66,56v,,1,,1,c63,62,73,51,77,56v1,1,1,2,2,2c79,59,79,59,79,59v2,1,,4,1,6c81,62,81,58,82,55v1,,1,,1,c83,54,83,54,83,54v,-1,,-1,,-1c82,54,82,54,81,54v,-2,-2,-2,-2,-3c78,52,78,51,77,52v2,-2,3,-4,6,-5c81,46,79,49,78,50v,-1,,-1,,-1c78,49,78,48,78,48v-1,1,-3,2,-4,3c77,47,81,42,79,37v2,,2,-3,1,-4c80,37,77,39,74,41v,-2,1,-3,3,-4c79,34,77,29,79,26v-1,-1,-2,,-3,c77,26,76,26,76,27v,,,,-1,c75,27,76,27,76,28v-1,-1,-2,-1,-2,1c74,29,75,29,75,29v,,,,,c75,29,75,29,75,29v-1,,-3,1,-4,3c70,32,69,33,71,34v-1,,-1,,-1,c70,34,69,34,69,34v,,,,,c69,35,69,35,70,36v,-1,,-1,,-1c71,35,72,34,72,33v,,,,1,c73,32,73,31,74,31v-1,2,-2,2,-2,4c71,35,70,36,69,37v,-1,-1,-1,-1,-1c67,36,67,36,67,36v,,,,,1c66,36,65,37,65,37v,-1,-1,-1,-1,-2c64,35,64,36,63,36v1,1,,3,1,4c65,40,64,38,65,38v,,,1,,1c66,39,66,38,66,38v,,1,,1,1c70,39,70,43,71,44v1,,1,,1,c76,45,77,40,79,38v-1,4,-2,7,-4,10c74,49,73,50,72,51v,-4,-4,-5,-5,-7c67,43,68,44,68,44v,,1,,,c69,44,69,44,69,44v,-2,-2,-3,-4,-2c65,42,66,42,66,42v-1,-1,-2,,-3,-1c63,41,63,40,63,40v,,,,,c63,39,63,37,63,35v1,,3,-1,4,-3c69,30,70,28,73,28v4,-4,5,-9,8,-14c84,13,85,10,88,9v-2,8,-8,14,-6,21c81,34,85,41,79,44v2,,5,-3,5,-6c85,41,83,43,81,44v,,,1,,1c82,45,82,44,83,44v,,-1,1,-1,1c82,46,82,46,82,46v1,,1,,1,-1c84,46,84,46,85,47v,,,-1,,-1c85,46,85,47,86,47v,-1,,-1,1,-2c86,45,86,45,86,44v,1,,1,,1c86,44,86,44,86,44v-1,,-1,1,-2,1c84,44,85,44,85,43v,,,,,c85,43,86,43,85,42v-1,,-1,2,-2,2c83,43,83,43,83,42v1,,1,1,1,1c84,42,85,41,85,39v,,,,,c83,34,83,29,85,24v-1,,-1,,-1,c84,24,84,24,85,24,86,18,88,12,88,6v,,,,,1c88,7,88,7,88,7v,,,,,c87,7,87,7,87,7v,,,,,c87,7,87,7,87,7v-3,2,-4,4,-6,5c78,19,75,26,68,28v-1,1,-1,2,-2,2c66,30,67,29,67,29v-1,,-1,,-2,c65,29,65,29,65,30v,-1,,-1,,-1c65,29,64,29,64,29v,-1,,-3,,-5c64,24,64,24,64,24v,,,1,,1c64,24,64,24,64,24v,-1,,-2,-1,-3c63,19,63,16,61,13v-1,2,-1,3,-2,5c59,18,59,18,59,18v-1,,-1,1,-2,2c57,20,57,20,57,21v1,-1,1,-2,2,-3c59,20,58,21,57,23v,1,,1,,2c58,24,58,24,58,23v,2,,3,-1,4c56,29,55,30,52,28v-1,1,-1,1,-1,2c51,29,51,29,51,28v,,,,,c50,29,49,30,49,31v,-2,1,-3,1,-4c48,26,47,24,47,22v,,,,,c47,22,47,22,47,22,46,18,47,12,48,7v,-2,,-4,,-5c48,1,48,1,48,1,47,2,47,3,47,3,46,3,46,1,46,v,,-1,,-1,c45,1,45,1,45,2v,,,,,c45,2,45,3,45,3v,,,,,c45,3,44,4,44,5v1,,1,-1,1,-2c47,6,47,11,45,14v,,,,,c46,13,46,12,47,12v,3,-3,6,-5,8c44,20,45,18,46,17v,1,-1,3,-3,4c38,26,45,32,43,37v,2,-2,4,-3,6c39,43,39,42,39,42v1,-1,2,-2,3,-3c40,38,39,42,37,42v5,3,1,9,-2,11c35,52,37,51,37,50v-1,,-1,,-1,c36,52,33,52,33,54v,,-1,,-1,c32,52,35,51,35,49v-2,1,-4,2,-5,c30,49,30,49,30,49v,1,,2,1,2c31,51,31,52,30,52v,1,-1,2,-3,3c27,54,28,54,27,53v2,-3,3,-6,6,-8c34,45,35,44,36,43v2,-3,6,-6,4,-10c40,33,40,35,40,35v-1,3,-2,5,-3,7c35,41,34,41,33,42v2,-3,-2,-3,-1,c32,42,32,42,31,42v1,-1,1,-3,,-4c30,38,30,39,30,39v,,-1,-1,-2,-1c28,39,29,39,29,41,28,39,25,37,26,40v,,1,,1,1c28,41,28,41,28,41v,,,1,,1c26,44,22,45,22,49v-7,,-3,-8,1,-9c23,39,23,38,24,38v1,,2,-1,3,-1c28,37,28,38,29,38v,-1,-1,-1,-1,-1c29,36,29,36,30,35v2,1,3,,4,-1c34,34,33,34,33,33v1,-1,,-1,1,-3c34,31,33,32,34,33v,-7,-1,-13,5,-16c42,14,43,11,45,7,44,6,44,6,44,5,40,15,27,19,33,31v,,-1,,-1,c34,35,28,36,23,38v,,,,,c22,39,21,39,21,40v,,-1,,-1,-1c20,39,20,39,20,39v,2,-1,5,-3,7c16,39,10,37,4,33,3,33,3,31,2,30v-1,,-1,,-2,c,31,1,32,1,33v,4,4,6,6,9c6,42,7,43,7,43v,1,,1,1,1c8,44,8,43,9,42,6,40,3,38,2,34,1,33,1,31,1,30v1,2,2,4,4,6c10,36,15,41,15,47v-1,,-1,-1,-2,c12,45,10,44,9,42,8,43,8,44,8,44v2,1,3,2,5,3c12,48,10,48,9,49v2,3,3,6,5,9c14,59,14,59,14,59v,1,,2,,3c12,61,9,60,7,60v-1,,-3,,-4,c4,63,5,64,7,66v,,,1,1,1c8,68,8,68,8,69v,,,-1,1,-1c8,68,8,68,8,67v2,,4,2,6,2c14,71,14,71,14,73,13,72,11,71,11,70v,,,-1,,-1c11,73,14,73,16,76v-2,,-3,-1,-4,-2c12,75,14,77,16,77v,1,,1,,1c15,78,14,77,13,76v,2,3,3,4,4c16,80,14,79,14,78v-1,,-1,,-1,c13,79,13,79,14,79v,,-1,,-1,c11,76,10,73,9,69v,,-1,,-1,c9,75,11,80,16,83v1,,1,,2,c20,86,18,88,18,91v2,,3,-2,5,-3c26,90,27,95,33,95v,1,2,2,3,3c38,101,45,102,47,98v3,1,4,4,6,6c55,104,55,105,56,105v,,,,,c57,105,58,105,59,105v,-1,,-1,,-1c59,104,59,104,59,104v1,,1,,1,c60,104,60,104,60,104v4,-2,5,-5,8,-7c68,97,68,97,68,98v1,,3,1,4,c72,97,72,96,72,96v-1,1,-1,1,-2,1c71,97,71,96,70,96v2,-1,5,,7,-1c77,95,78,95,78,95v1,,1,-1,2,-1c79,94,79,94,78,94v1,-1,3,-2,4,-3c83,91,85,91,86,89v,,,,,c87,89,87,89,88,88v2,-3,4,-8,4,-12c92,76,92,76,92,76v,-4,-2,-7,,-10c92,63,93,61,92,59v,,,,1,c94,56,95,51,98,48v,,,,-1,-1xm69,39v2,-1,5,-3,5,-5c74,34,74,34,74,34v1,-1,2,-2,2,-2c77,35,73,41,69,39xm74,43v-1,,-1,-1,-1,-1c73,42,74,42,74,41v,1,,1,,2xm79,55v-1,1,-2,-1,-3,-1c76,54,76,54,76,54v1,-2,4,-1,3,1xm75,54v-2,,-4,,-6,1c70,53,74,51,75,54xm69,47v2,1,2,4,1,5c70,51,69,51,70,51,69,50,69,49,68,49v,,1,-1,1,-2xm68,51v,1,1,2,,2c68,52,67,52,67,51v,,1,,1,xm66,49v,-1,-2,-2,-2,-4c67,43,69,47,66,49xm61,38v-1,,,,,-1c61,37,61,38,61,38xm62,41v,-1,,-1,-1,-1c61,39,62,38,61,37v,,,-1,,c61,36,61,36,61,36v,-1,1,,1,-1c62,37,62,39,62,41xm61,17v,,,,,c61,20,62,22,63,24v,2,,6,-1,8c59,29,60,22,61,17xm65,65v1,1,1,3,2,4c67,73,67,76,65,80v-2,-4,,-10,,-15xm44,73c40,76,32,70,29,75v-1,-3,,-7,4,-6c32,70,33,70,33,70v1,,1,-1,2,c34,71,33,70,32,71v3,1,7,-2,11,-1c44,69,46,68,47,67v2,,2,-1,3,c48,68,47,70,46,71v,1,-2,1,-2,2xm40,83v-1,,-3,1,-4,1c37,83,38,82,39,82v,-1,,-1,,-1c38,80,37,82,36,82v,-1,,-1,,-2c36,80,36,80,36,80v3,-1,5,-3,7,-5c42,77,41,81,40,82v-1,,,,,1xm36,85v,,1,,2,c37,85,37,85,37,85v,,-1,,-1,c36,85,36,85,36,85xm35,79v,,-1,,-2,1c33,79,33,80,33,79v-2,,-3,-1,-4,-1c29,77,29,77,29,76v1,-1,3,-3,4,-2c35,74,38,76,41,75v,1,-1,1,-1,1c38,77,36,78,33,79v1,,1,,2,xm38,78v,,-1,,-1,c37,78,38,78,38,78v,,,,,xm41,59v-1,1,-2,1,-4,2c38,60,37,60,37,59v1,-1,3,-1,4,-1c41,59,41,59,41,59xm47,64v-1,1,-2,,-2,1c41,62,37,66,35,65v-1,,-1,,-1,1c34,66,35,66,35,66v-1,,-2,1,-2,c33,66,33,66,34,66v-1,-1,,-1,-1,-2c37,64,43,60,47,64xm46,62v,,,-1,,-1c46,61,46,61,45,61v-1,,-1,-1,-2,-1c43,59,43,59,43,59v1,,2,-1,3,c47,60,47,60,47,61v,,-1,,-1,1xm42,58v,,,,,-1c42,57,43,57,44,57v-1,1,-2,1,-2,1xm36,68v,,,,1,c38,67,44,66,47,67v-3,3,-8,1,-12,3c35,69,36,69,36,68v,,,,,xm34,62v,,-1,-1,-2,-1c33,58,35,59,36,60v,1,-1,2,-2,2xm35,67v-4,-1,-10,,-11,5c22,72,21,75,19,75,20,69,29,64,35,67xm50,65v,-1,,-1,,-2c51,62,52,62,53,63v,,-1,1,-2,1c51,64,51,65,51,65v,,-1,,-1,xm52,59v,,1,-1,2,-2c54,58,54,59,55,59v,1,-2,2,-3,xm55,57v,-1,1,-1,1,-2c56,55,56,55,57,55v,1,,2,-1,2c56,57,55,57,55,57xm57,53v-1,,,,-1,c56,52,56,52,56,51v,,1,,1,c57,51,58,52,58,52v-1,1,-1,1,-1,1xm57,47v,1,,1,,2c55,50,54,48,52,48v,,,1,,1c53,49,54,50,55,50v,3,-1,5,-3,5c53,48,41,43,47,35v,6,5,10,10,12xm51,55v,-1,-1,,-2,-1c50,53,50,52,50,51v,,,,1,c51,52,52,54,51,55xm44,21v1,,1,,1,c45,22,45,22,44,22v2,2,3,4,4,7c48,29,48,29,48,29v,,,2,-1,2c47,30,46,29,47,28v-1,,-1,-1,-1,-1c45,29,46,31,47,32v-1,1,-1,2,-3,3c44,35,44,34,45,34v,-1,,-2,,-3c46,32,45,33,45,33v1,-2,,-4,-1,-5c44,28,44,28,44,29v-2,-2,-2,-6,,-8xm40,56v,,,,1,c41,54,38,54,37,53v2,-1,4,-1,6,c43,52,42,51,42,51v-1,,-2,,-3,c40,49,42,46,40,43v1,,2,-2,3,-3c45,42,45,46,43,48v3,-2,7,,6,6c47,53,46,52,44,52v1,2,5,3,8,5c52,57,52,56,52,56v,1,,1,,2c51,58,50,60,52,61v-1,,-1,,-2,c51,60,49,60,49,58,47,57,43,55,40,57,38,56,37,55,35,54v2,,4,1,5,2xm32,51v1,,1,,2,-1c33,51,31,52,30,54v,,,,-1,c30,53,31,52,32,51xm29,57v2,-3,7,-2,9,c37,57,36,58,35,59v-1,-1,-3,-1,-3,c31,59,29,59,29,58v,,,,,c30,57,29,57,29,57xm30,41v1,,,1,1,1c31,42,30,42,30,42v,-1,,-1,,-1xm35,43v-2,1,-3,2,-5,3c30,46,31,46,31,46v-3,1,-2,6,-5,7c25,52,25,50,23,49v1,-5,7,-6,12,-6xm27,59c26,58,23,58,22,57v,-3,-3,-6,-6,-8c22,50,27,52,27,59xm11,49v3,1,7,4,7,8c17,57,15,56,15,57,13,55,11,52,11,49xm11,67c9,65,6,63,4,60v3,3,7,1,9,3c13,63,14,63,14,63v1,1,1,3,2,3c15,67,14,68,14,69,13,68,12,67,11,67xm16,70v-1,-2,1,-3,1,-4c13,61,15,56,22,58v,1,,1,,1c25,59,28,60,31,62v-1,,,1,,1c30,63,30,64,29,63v,,,,,c27,63,26,64,24,64v,,,1,,1c26,66,27,64,28,65v-6,1,-9,5,-11,11c16,75,14,71,16,70xm16,81v1,1,1,1,1,1c17,82,16,82,16,81xm18,80v-1,,-1,,-1,c18,79,16,78,17,77v1,2,5,-1,6,-3c22,78,22,83,20,86,19,84,18,82,18,80xm20,88c24,84,22,66,32,68v-5,,-5,6,-4,10c27,78,27,78,27,79,26,78,26,77,25,78v,,,1,-1,1c25,80,26,80,27,81v,1,-1,1,-1,1c26,83,25,83,26,84v-2,1,-4,3,-6,4xm24,87v,,,,,-1c26,87,26,88,28,89,27,88,26,86,25,86v,,,,,-1c30,90,31,90,26,85v1,-1,1,-2,2,-3c28,82,29,83,29,83v,,,,-1,c28,83,28,83,28,83v,2,3,2,3,4c29,86,29,84,27,84v,,,,,c28,86,31,87,31,90v,,,,-1,c30,90,30,90,30,90v,1,2,1,2,2c32,92,31,92,31,92v,-1,-1,-1,-2,-1c29,93,32,93,33,94v-5,,-7,-5,-9,-7xm36,97c31,92,34,83,27,79v3,1,8,2,7,5c35,86,35,91,36,93v1,1,2,2,3,2c38,95,38,95,38,95v,,,1,,1c39,96,40,96,41,96v1,,1,1,2,1c41,98,40,97,38,97v1,1,5,2,6,c44,98,45,98,46,98v-3,2,-7,1,-10,-1xm56,103v-3,-1,-5,-4,-7,-6c50,96,51,94,52,93v,-2,2,-4,3,-6c55,86,54,86,54,86v-2,2,-2,5,-4,7c50,93,50,93,50,94v-1,1,-2,1,-3,3c46,97,45,97,44,96v2,-2,5,-4,6,-6c48,92,46,94,43,95v,,,,-1,c42,95,42,95,42,95v,,,,-1,c43,93,45,92,46,90v-2,1,-4,4,-7,4c37,92,36,90,36,87v1,,1,-1,3,-1c39,85,40,84,40,84,45,77,47,66,58,64v-2,3,1,6,,9c57,74,57,75,58,75v2,-3,-1,-8,2,-10c60,64,60,64,60,64v,,,,,1c60,65,60,65,61,65v,,-1,-1,,-2c61,64,61,65,62,65v-1,1,,2,,2c62,67,62,65,62,64v,-1,,-1,,-1c62,63,62,63,62,62v,1,,1,,1c62,63,62,63,62,63v1,11,5,22,3,32c65,96,65,96,65,97v-3,2,-4,7,-9,6xm67,94v,-2,,-5,,-8c67,86,67,87,67,87v1,,1,,1,c68,84,65,82,67,81v,,,,,1c67,82,67,82,67,82v1,1,,4,2,4c70,90,70,93,67,94xm90,58v,,,,,c90,58,90,59,90,59v,,-1,,-1,c89,58,90,59,90,58xm83,90v3,-4,4,-9,3,-14c86,76,86,76,86,75v,-4,5,-9,3,-13c89,61,89,62,90,62v-1,1,-1,2,,2c91,64,91,63,91,63v-2,9,3,22,-8,27xe" fillcolor="#fe9100 [3205]" stroked="f" strokeweight=".15pt">
                        <v:path arrowok="t" o:connecttype="custom" o:connectlocs="373411,243840;377703,204651;364827,300446;296154,335280;261817,265611;257525,174171;339074,252549;334782,213360;317614,126274;313322,143691;278985,169817;278985,182880;360535,165463;369119,195943;360535,104503;287569,126274;253233,78377;210312,134983;193144,8709;171683,187234;133055,222069;133055,165463;124470,165463;98718,165463;34337,191589;60089,256903;47213,300446;34337,300446;253233,452846;343367,409303;416332,204651;326198,235131;287569,222069;261817,156754;188852,317863;154515,365760;154515,370114;163099,339634;145931,287383;201728,265611;145931,269966;218896,283029;240357,230777;244649,204651;201728,121920;158807,230777;223188,265611;163099,248194;133055,200297;47213,291737;133055,274320;72965,348343;111594,357051;120178,361406;154515,422366;154515,422366;180267,413657;257525,278674;278985,422366;386287,252549" o:connectangles="0,0,0,0,0,0,0,0,0,0,0,0,0,0,0,0,0,0,0,0,0,0,0,0,0,0,0,0,0,0,0,0,0,0,0,0,0,0,0,0,0,0,0,0,0,0,0,0,0,0,0,0,0,0,0,0,0,0,0,0"/>
                        <o:lock v:ext="edit" aspectratio="t" verticies="t"/>
                      </v:shape>
                      <w10:anchorlock/>
                    </v:group>
                  </w:pict>
                </mc:Fallback>
              </mc:AlternateContent>
            </w:r>
          </w:p>
          <w:sdt>
            <w:sdtPr>
              <w:alias w:val="Immettere il proprio nome:"/>
              <w:tag w:val="Immettere il proprio nome:"/>
              <w:id w:val="-654685746"/>
              <w:placeholder>
                <w:docPart w:val="9294AFAD310E4A65A999FB81107F07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pPr>
                  <w:pStyle w:val="Nome"/>
                </w:pPr>
                <w:r w:rsidRPr="00302643">
                  <w:rPr>
                    <w:lang w:bidi="it-IT"/>
                  </w:rPr>
                  <w:t>Nome</w:t>
                </w:r>
              </w:p>
            </w:sdtContent>
          </w:sdt>
          <w:sdt>
            <w:sdtPr>
              <w:alias w:val="Immettere indirizzo, CAP, città e provincia:"/>
              <w:tag w:val="Immettere indirizzo, CAP, città e provincia:"/>
              <w:id w:val="-938683683"/>
              <w:placeholder>
                <w:docPart w:val="419630686892454BADDA01E257114F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Via e numero civico, CAP città (provincia)</w:t>
                </w:r>
              </w:p>
            </w:sdtContent>
          </w:sdt>
          <w:p w:rsidR="00C307D8" w:rsidRPr="00302643" w:rsidRDefault="004802AE" w:rsidP="009D78A3">
            <w:sdt>
              <w:sdtPr>
                <w:alias w:val="Immettere il numero di telefono:"/>
                <w:tag w:val="Immettere il telefono:"/>
                <w:id w:val="-505591351"/>
                <w:placeholder>
                  <w:docPart w:val="C112CEF2E3CC44B085959EAB173BFB67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002E3D" w:rsidRPr="00302643">
                  <w:rPr>
                    <w:lang w:bidi="it-IT"/>
                  </w:rPr>
                  <w:t>Telefono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Immettere l'indirizzo di posta elettronica:"/>
                <w:tag w:val="Immettere l'indirizzo di posta elettronica:"/>
                <w:id w:val="-413392252"/>
                <w:placeholder>
                  <w:docPart w:val="271FD75FC3694D779FA59A21B53B856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Posta elettronica</w:t>
                </w:r>
              </w:sdtContent>
            </w:sdt>
            <w:r w:rsidR="00C307D8" w:rsidRPr="000157D6">
              <w:t> </w:t>
            </w:r>
            <w:r w:rsidR="00C307D8" w:rsidRPr="00302643">
              <w:rPr>
                <w:rStyle w:val="Strong"/>
                <w:lang w:bidi="it-IT"/>
              </w:rPr>
              <w:t>|</w:t>
            </w:r>
            <w:r w:rsidR="00C307D8" w:rsidRPr="000157D6">
              <w:t> </w:t>
            </w:r>
            <w:sdt>
              <w:sdtPr>
                <w:alias w:val="Twitter:"/>
                <w:tag w:val="Twitter:"/>
                <w:id w:val="1675838927"/>
                <w:placeholder>
                  <w:docPart w:val="F9B8B15D1FE346A4B9149E6A1813600D"/>
                </w:placeholder>
                <w:temporary/>
                <w:showingPlcHdr/>
                <w15:appearance w15:val="hidden"/>
              </w:sdtPr>
              <w:sdtEndPr/>
              <w:sdtContent>
                <w:r w:rsidR="00C307D8" w:rsidRPr="00302643">
                  <w:rPr>
                    <w:lang w:bidi="it-IT"/>
                  </w:rPr>
                  <w:t>@twitter</w:t>
                </w:r>
              </w:sdtContent>
            </w:sdt>
            <w:r w:rsidR="00C307D8" w:rsidRPr="00302643">
              <w:rPr>
                <w:lang w:bidi="it-IT"/>
              </w:rPr>
              <w:t xml:space="preserve">: </w:t>
            </w:r>
            <w:sdt>
              <w:sdtPr>
                <w:alias w:val="Immettere l'handle di Twitter:"/>
                <w:tag w:val="Immettere l'handle di Twitter:"/>
                <w:id w:val="1457219563"/>
                <w:placeholder>
                  <w:docPart w:val="F87025AF2765492F98D5240C335027D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EndPr/>
              <w:sdtContent>
                <w:r w:rsidR="00C307D8" w:rsidRPr="00302643">
                  <w:rPr>
                    <w:lang w:bidi="it-IT"/>
                  </w:rPr>
                  <w:t>Handle di Twitter</w:t>
                </w:r>
              </w:sdtContent>
            </w:sdt>
          </w:p>
          <w:sdt>
            <w:sdtPr>
              <w:alias w:val="Immettere l'indirizzo Web:"/>
              <w:tag w:val="Immettere l'indirizzo Web:"/>
              <w:id w:val="-312409894"/>
              <w:placeholder>
                <w:docPart w:val="BF4A191842F440EB9FCDB7D474904958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C307D8" w:rsidRPr="00302643" w:rsidRDefault="00C307D8" w:rsidP="009D78A3">
                <w:r w:rsidRPr="00302643">
                  <w:rPr>
                    <w:lang w:bidi="it-IT"/>
                  </w:rPr>
                  <w:t>Indirizzo Web</w:t>
                </w:r>
              </w:p>
            </w:sdtContent>
          </w:sdt>
        </w:tc>
      </w:tr>
    </w:tbl>
    <w:p w:rsidR="00333B97" w:rsidRPr="00302643" w:rsidRDefault="00333B97" w:rsidP="000157D6"/>
    <w:sectPr w:rsidR="00333B97" w:rsidRPr="00302643" w:rsidSect="00720CAC">
      <w:footerReference w:type="default" r:id="rId9"/>
      <w:pgSz w:w="11906" w:h="16838" w:code="9"/>
      <w:pgMar w:top="454" w:right="1077" w:bottom="454" w:left="1077" w:header="578" w:footer="57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0DFA" w:rsidRDefault="000C0DFA" w:rsidP="0093710A">
      <w:r>
        <w:separator/>
      </w:r>
    </w:p>
  </w:endnote>
  <w:endnote w:type="continuationSeparator" w:id="0">
    <w:p w:rsidR="000C0DFA" w:rsidRDefault="000C0DFA" w:rsidP="00937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02643" w:rsidRDefault="003026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0DFA" w:rsidRDefault="000C0DFA" w:rsidP="0093710A">
      <w:r>
        <w:separator/>
      </w:r>
    </w:p>
  </w:footnote>
  <w:footnote w:type="continuationSeparator" w:id="0">
    <w:p w:rsidR="000C0DFA" w:rsidRDefault="000C0DFA" w:rsidP="009371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3D875F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AA8C14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922AF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AAA07F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22C507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7DA24E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9A265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441D5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0F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E7C2B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147BC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F57"/>
    <w:rsid w:val="00002E3D"/>
    <w:rsid w:val="000157D6"/>
    <w:rsid w:val="0003215B"/>
    <w:rsid w:val="000C0DFA"/>
    <w:rsid w:val="000C3826"/>
    <w:rsid w:val="000F355E"/>
    <w:rsid w:val="00154E2D"/>
    <w:rsid w:val="0020511A"/>
    <w:rsid w:val="002B3998"/>
    <w:rsid w:val="00302643"/>
    <w:rsid w:val="00333B97"/>
    <w:rsid w:val="00360D51"/>
    <w:rsid w:val="0038314B"/>
    <w:rsid w:val="003F1705"/>
    <w:rsid w:val="004802AE"/>
    <w:rsid w:val="004E095E"/>
    <w:rsid w:val="006C1E98"/>
    <w:rsid w:val="006E0AA0"/>
    <w:rsid w:val="006E649A"/>
    <w:rsid w:val="00720CAC"/>
    <w:rsid w:val="0072404D"/>
    <w:rsid w:val="00725557"/>
    <w:rsid w:val="00747040"/>
    <w:rsid w:val="00774C27"/>
    <w:rsid w:val="00801F57"/>
    <w:rsid w:val="00843B08"/>
    <w:rsid w:val="008A3E0C"/>
    <w:rsid w:val="0093710A"/>
    <w:rsid w:val="00947032"/>
    <w:rsid w:val="0096129F"/>
    <w:rsid w:val="009A6BAE"/>
    <w:rsid w:val="009D78A3"/>
    <w:rsid w:val="00A44B39"/>
    <w:rsid w:val="00A56781"/>
    <w:rsid w:val="00AF015F"/>
    <w:rsid w:val="00B008EB"/>
    <w:rsid w:val="00B129EC"/>
    <w:rsid w:val="00B42F65"/>
    <w:rsid w:val="00B60255"/>
    <w:rsid w:val="00C307D8"/>
    <w:rsid w:val="00C515E4"/>
    <w:rsid w:val="00CC4629"/>
    <w:rsid w:val="00D01BD4"/>
    <w:rsid w:val="00D154D3"/>
    <w:rsid w:val="00D33200"/>
    <w:rsid w:val="00EE3C83"/>
    <w:rsid w:val="00F109B6"/>
    <w:rsid w:val="00F1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595959" w:themeColor="text1" w:themeTint="A6"/>
        <w:sz w:val="22"/>
        <w:szCs w:val="22"/>
        <w:lang w:val="it-IT" w:eastAsia="ja-JP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E0AA0"/>
  </w:style>
  <w:style w:type="paragraph" w:styleId="Heading1">
    <w:name w:val="heading 1"/>
    <w:basedOn w:val="Normal"/>
    <w:next w:val="Normal"/>
    <w:link w:val="Heading1Char"/>
    <w:uiPriority w:val="9"/>
    <w:qFormat/>
    <w:rsid w:val="00333B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3B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3B9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3B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3B9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A1226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3B9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B164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3B9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3B9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3B9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me">
    <w:name w:val="Nome"/>
    <w:basedOn w:val="Normal"/>
    <w:uiPriority w:val="1"/>
    <w:qFormat/>
    <w:rsid w:val="00F16789"/>
    <w:rPr>
      <w:rFonts w:asciiTheme="majorHAnsi" w:eastAsiaTheme="majorEastAsia" w:hAnsiTheme="majorHAnsi" w:cstheme="majorBidi"/>
      <w:color w:val="D43293" w:themeColor="accent1"/>
      <w:sz w:val="32"/>
      <w:szCs w:val="32"/>
    </w:rPr>
  </w:style>
  <w:style w:type="character" w:styleId="Strong">
    <w:name w:val="Strong"/>
    <w:basedOn w:val="DefaultParagraphFont"/>
    <w:uiPriority w:val="1"/>
    <w:qFormat/>
    <w:rPr>
      <w:b w:val="0"/>
      <w:bCs w:val="0"/>
      <w:color w:val="D43293" w:themeColor="accent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333B97"/>
  </w:style>
  <w:style w:type="paragraph" w:styleId="BlockText">
    <w:name w:val="Block Text"/>
    <w:basedOn w:val="Normal"/>
    <w:uiPriority w:val="99"/>
    <w:semiHidden/>
    <w:unhideWhenUsed/>
    <w:rsid w:val="00333B97"/>
    <w:pPr>
      <w:pBdr>
        <w:top w:val="single" w:sz="2" w:space="10" w:color="D43293" w:themeColor="accent1" w:shadow="1" w:frame="1"/>
        <w:left w:val="single" w:sz="2" w:space="10" w:color="D43293" w:themeColor="accent1" w:shadow="1" w:frame="1"/>
        <w:bottom w:val="single" w:sz="2" w:space="10" w:color="D43293" w:themeColor="accent1" w:shadow="1" w:frame="1"/>
        <w:right w:val="single" w:sz="2" w:space="10" w:color="D43293" w:themeColor="accent1" w:shadow="1" w:frame="1"/>
      </w:pBdr>
      <w:ind w:left="1152" w:right="1152"/>
    </w:pPr>
    <w:rPr>
      <w:i/>
      <w:iCs/>
      <w:color w:val="D43293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333B9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33B97"/>
  </w:style>
  <w:style w:type="paragraph" w:styleId="BodyText2">
    <w:name w:val="Body Text 2"/>
    <w:basedOn w:val="Normal"/>
    <w:link w:val="BodyText2Char"/>
    <w:uiPriority w:val="99"/>
    <w:semiHidden/>
    <w:unhideWhenUsed/>
    <w:rsid w:val="00333B9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33B97"/>
  </w:style>
  <w:style w:type="paragraph" w:styleId="BodyText3">
    <w:name w:val="Body Text 3"/>
    <w:basedOn w:val="Normal"/>
    <w:link w:val="BodyText3Char"/>
    <w:uiPriority w:val="99"/>
    <w:semiHidden/>
    <w:unhideWhenUsed/>
    <w:rsid w:val="00333B97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33B97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33B97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33B9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33B97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33B97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33B97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33B9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33B97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33B97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33B97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333B97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33B97"/>
    <w:pPr>
      <w:spacing w:after="200"/>
    </w:pPr>
    <w:rPr>
      <w:i/>
      <w:iCs/>
      <w:color w:val="1F497D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333B97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33B97"/>
  </w:style>
  <w:style w:type="table" w:styleId="ColorfulGrid">
    <w:name w:val="Colorful Grid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</w:rPr>
      <w:tblPr/>
      <w:tcPr>
        <w:shd w:val="clear" w:color="auto" w:fill="EDAC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AC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1226E" w:themeFill="accent1" w:themeFillShade="BF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</w:rPr>
      <w:tblPr/>
      <w:tcPr>
        <w:shd w:val="clear" w:color="auto" w:fill="FFD2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2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6C00" w:themeFill="accent2" w:themeFillShade="BF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</w:rPr>
      <w:tblPr/>
      <w:tcPr>
        <w:shd w:val="clear" w:color="auto" w:fill="D3EC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C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3" w:themeFillShade="BF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</w:rPr>
      <w:tblPr/>
      <w:tcPr>
        <w:shd w:val="clear" w:color="auto" w:fill="FF84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84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80098" w:themeFill="accent5" w:themeFillShade="BF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</w:rPr>
      <w:tblPr/>
      <w:tcPr>
        <w:shd w:val="clear" w:color="auto" w:fill="E084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84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20098" w:themeFill="accent6" w:themeFillShade="BF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AEA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F4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7300" w:themeFill="accent2" w:themeFillShade="CC"/>
      </w:tcPr>
    </w:tblStylePr>
    <w:tblStylePr w:type="lastRow">
      <w:rPr>
        <w:b/>
        <w:bCs/>
        <w:color w:val="CB73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4FA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3" w:themeFillShade="CC"/>
      </w:tcPr>
    </w:tblStylePr>
    <w:tblStylePr w:type="lastRow">
      <w:rPr>
        <w:b/>
        <w:bCs/>
        <w:color w:val="74B5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FE1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00A3" w:themeFill="accent6" w:themeFillShade="CC"/>
      </w:tcPr>
    </w:tblStylePr>
    <w:tblStylePr w:type="lastRow">
      <w:rPr>
        <w:b/>
        <w:bCs/>
        <w:color w:val="7A00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333B97"/>
    <w:rPr>
      <w:color w:val="000000" w:themeColor="text1"/>
    </w:rPr>
    <w:tblPr>
      <w:tblStyleRowBandSize w:val="1"/>
      <w:tblStyleColBandSize w:val="1"/>
    </w:tblPr>
    <w:tcPr>
      <w:shd w:val="clear" w:color="auto" w:fill="F7E1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00A3" w:themeFill="accent5" w:themeFillShade="CC"/>
      </w:tcPr>
    </w:tblStylePr>
    <w:tblStylePr w:type="lastRow">
      <w:rPr>
        <w:b/>
        <w:bCs/>
        <w:color w:val="A300A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11B5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11B58" w:themeColor="accent1" w:themeShade="99"/>
          <w:insideV w:val="nil"/>
        </w:tcBorders>
        <w:shd w:val="clear" w:color="auto" w:fill="811B5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1B58" w:themeFill="accent1" w:themeFillShade="99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998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5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5600" w:themeColor="accent2" w:themeShade="99"/>
          <w:insideV w:val="nil"/>
        </w:tcBorders>
        <w:shd w:val="clear" w:color="auto" w:fill="985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5600" w:themeFill="accent2" w:themeFillShade="99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C7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3" w:themeShade="99"/>
          <w:insideV w:val="nil"/>
        </w:tcBorders>
        <w:shd w:val="clear" w:color="auto" w:fill="5788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3" w:themeFillShade="99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2D050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9900CC" w:themeColor="accent6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1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00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007A" w:themeColor="accent5" w:themeShade="99"/>
          <w:insideV w:val="nil"/>
        </w:tcBorders>
        <w:shd w:val="clear" w:color="auto" w:fill="7A00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007A" w:themeFill="accent5" w:themeFillShade="99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66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24" w:space="0" w:color="CC00CC" w:themeColor="accent5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1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00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007A" w:themeColor="accent6" w:themeShade="99"/>
          <w:insideV w:val="nil"/>
        </w:tcBorders>
        <w:shd w:val="clear" w:color="auto" w:fill="5B00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007A" w:themeFill="accent6" w:themeFillShade="99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D866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333B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3B97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3B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3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3B97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B164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226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226E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47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6C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6C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00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00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00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333B97"/>
    <w:rPr>
      <w:color w:val="FFFFFF" w:themeColor="background1"/>
    </w:rPr>
    <w:tblPr>
      <w:tblStyleRowBandSize w:val="1"/>
      <w:tblStyleColBandSize w:val="1"/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006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009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0098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33B97"/>
  </w:style>
  <w:style w:type="character" w:customStyle="1" w:styleId="DateChar">
    <w:name w:val="Date Char"/>
    <w:basedOn w:val="DefaultParagraphFont"/>
    <w:link w:val="Date"/>
    <w:uiPriority w:val="99"/>
    <w:semiHidden/>
    <w:rsid w:val="00333B97"/>
  </w:style>
  <w:style w:type="paragraph" w:styleId="DocumentMap">
    <w:name w:val="Document Map"/>
    <w:basedOn w:val="Normal"/>
    <w:link w:val="DocumentMapChar"/>
    <w:uiPriority w:val="99"/>
    <w:semiHidden/>
    <w:unhideWhenUsed/>
    <w:rsid w:val="00333B97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33B97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33B9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33B97"/>
  </w:style>
  <w:style w:type="character" w:styleId="Emphasis">
    <w:name w:val="Emphasis"/>
    <w:basedOn w:val="DefaultParagraphFont"/>
    <w:uiPriority w:val="20"/>
    <w:semiHidden/>
    <w:unhideWhenUsed/>
    <w:qFormat/>
    <w:rsid w:val="00333B9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33B97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33B97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333B9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333B97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33B97"/>
    <w:rPr>
      <w:color w:val="9900C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3710A"/>
  </w:style>
  <w:style w:type="character" w:customStyle="1" w:styleId="FooterChar">
    <w:name w:val="Footer Char"/>
    <w:basedOn w:val="DefaultParagraphFont"/>
    <w:link w:val="Footer"/>
    <w:uiPriority w:val="99"/>
    <w:rsid w:val="0093710A"/>
  </w:style>
  <w:style w:type="character" w:styleId="FootnoteReference">
    <w:name w:val="footnote reference"/>
    <w:basedOn w:val="DefaultParagraphFont"/>
    <w:uiPriority w:val="99"/>
    <w:semiHidden/>
    <w:unhideWhenUsed/>
    <w:rsid w:val="00333B9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3B97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3B97"/>
    <w:rPr>
      <w:szCs w:val="20"/>
    </w:rPr>
  </w:style>
  <w:style w:type="table" w:customStyle="1" w:styleId="Tabellagriglia1chiara1">
    <w:name w:val="Tabella griglia 1 chiara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11">
    <w:name w:val="Tabella griglia 1 chiara - colore 1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DACD3" w:themeColor="accent1" w:themeTint="66"/>
        <w:left w:val="single" w:sz="4" w:space="0" w:color="EDACD3" w:themeColor="accent1" w:themeTint="66"/>
        <w:bottom w:val="single" w:sz="4" w:space="0" w:color="EDACD3" w:themeColor="accent1" w:themeTint="66"/>
        <w:right w:val="single" w:sz="4" w:space="0" w:color="EDACD3" w:themeColor="accent1" w:themeTint="66"/>
        <w:insideH w:val="single" w:sz="4" w:space="0" w:color="EDACD3" w:themeColor="accent1" w:themeTint="66"/>
        <w:insideV w:val="single" w:sz="4" w:space="0" w:color="EDAC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21">
    <w:name w:val="Tabella griglia 1 chiara - colore 2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D298" w:themeColor="accent2" w:themeTint="66"/>
        <w:left w:val="single" w:sz="4" w:space="0" w:color="FFD298" w:themeColor="accent2" w:themeTint="66"/>
        <w:bottom w:val="single" w:sz="4" w:space="0" w:color="FFD298" w:themeColor="accent2" w:themeTint="66"/>
        <w:right w:val="single" w:sz="4" w:space="0" w:color="FFD298" w:themeColor="accent2" w:themeTint="66"/>
        <w:insideH w:val="single" w:sz="4" w:space="0" w:color="FFD298" w:themeColor="accent2" w:themeTint="66"/>
        <w:insideV w:val="single" w:sz="4" w:space="0" w:color="FFD2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31">
    <w:name w:val="Tabella griglia 1 chiara - colore 3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D3ECB8" w:themeColor="accent3" w:themeTint="66"/>
        <w:left w:val="single" w:sz="4" w:space="0" w:color="D3ECB8" w:themeColor="accent3" w:themeTint="66"/>
        <w:bottom w:val="single" w:sz="4" w:space="0" w:color="D3ECB8" w:themeColor="accent3" w:themeTint="66"/>
        <w:right w:val="single" w:sz="4" w:space="0" w:color="D3ECB8" w:themeColor="accent3" w:themeTint="66"/>
        <w:insideH w:val="single" w:sz="4" w:space="0" w:color="D3ECB8" w:themeColor="accent3" w:themeTint="66"/>
        <w:insideV w:val="single" w:sz="4" w:space="0" w:color="D3EC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41">
    <w:name w:val="Tabella griglia 1 chiara - colore 4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51">
    <w:name w:val="Tabella griglia 1 chiara - colore 5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FF84FF" w:themeColor="accent5" w:themeTint="66"/>
        <w:left w:val="single" w:sz="4" w:space="0" w:color="FF84FF" w:themeColor="accent5" w:themeTint="66"/>
        <w:bottom w:val="single" w:sz="4" w:space="0" w:color="FF84FF" w:themeColor="accent5" w:themeTint="66"/>
        <w:right w:val="single" w:sz="4" w:space="0" w:color="FF84FF" w:themeColor="accent5" w:themeTint="66"/>
        <w:insideH w:val="single" w:sz="4" w:space="0" w:color="FF84FF" w:themeColor="accent5" w:themeTint="66"/>
        <w:insideV w:val="single" w:sz="4" w:space="0" w:color="FF84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1chiara-colore61">
    <w:name w:val="Tabella griglia 1 chiara - colore 61"/>
    <w:basedOn w:val="TableNormal"/>
    <w:uiPriority w:val="46"/>
    <w:rsid w:val="00333B97"/>
    <w:tblPr>
      <w:tblStyleRowBandSize w:val="1"/>
      <w:tblStyleColBandSize w:val="1"/>
      <w:tblBorders>
        <w:top w:val="single" w:sz="4" w:space="0" w:color="E084FF" w:themeColor="accent6" w:themeTint="66"/>
        <w:left w:val="single" w:sz="4" w:space="0" w:color="E084FF" w:themeColor="accent6" w:themeTint="66"/>
        <w:bottom w:val="single" w:sz="4" w:space="0" w:color="E084FF" w:themeColor="accent6" w:themeTint="66"/>
        <w:right w:val="single" w:sz="4" w:space="0" w:color="E084FF" w:themeColor="accent6" w:themeTint="66"/>
        <w:insideH w:val="single" w:sz="4" w:space="0" w:color="E084FF" w:themeColor="accent6" w:themeTint="66"/>
        <w:insideV w:val="single" w:sz="4" w:space="0" w:color="E084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lagriglia21">
    <w:name w:val="Tabella griglia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2-colore11">
    <w:name w:val="Tabella griglia 2 - colore 1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E583BD" w:themeColor="accent1" w:themeTint="99"/>
        <w:bottom w:val="single" w:sz="2" w:space="0" w:color="E583BD" w:themeColor="accent1" w:themeTint="99"/>
        <w:insideH w:val="single" w:sz="2" w:space="0" w:color="E583BD" w:themeColor="accent1" w:themeTint="99"/>
        <w:insideV w:val="single" w:sz="2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3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3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lagriglia2-colore21">
    <w:name w:val="Tabella griglia 2 - colore 2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BC65" w:themeColor="accent2" w:themeTint="99"/>
        <w:bottom w:val="single" w:sz="2" w:space="0" w:color="FFBC65" w:themeColor="accent2" w:themeTint="99"/>
        <w:insideH w:val="single" w:sz="2" w:space="0" w:color="FFBC65" w:themeColor="accent2" w:themeTint="99"/>
        <w:insideV w:val="single" w:sz="2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lagriglia2-colore31">
    <w:name w:val="Tabella griglia 2 - colore 3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BDE295" w:themeColor="accent3" w:themeTint="99"/>
        <w:bottom w:val="single" w:sz="2" w:space="0" w:color="BDE295" w:themeColor="accent3" w:themeTint="99"/>
        <w:insideH w:val="single" w:sz="2" w:space="0" w:color="BDE295" w:themeColor="accent3" w:themeTint="99"/>
        <w:insideV w:val="single" w:sz="2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lagriglia2-colore41">
    <w:name w:val="Tabella griglia 2 - colore 4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lagriglia2-colore51">
    <w:name w:val="Tabella griglia 2 - colore 5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FF47FF" w:themeColor="accent5" w:themeTint="99"/>
        <w:bottom w:val="single" w:sz="2" w:space="0" w:color="FF47FF" w:themeColor="accent5" w:themeTint="99"/>
        <w:insideH w:val="single" w:sz="2" w:space="0" w:color="FF47FF" w:themeColor="accent5" w:themeTint="99"/>
        <w:insideV w:val="single" w:sz="2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7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7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lagriglia2-colore61">
    <w:name w:val="Tabella griglia 2 - colore 61"/>
    <w:basedOn w:val="TableNormal"/>
    <w:uiPriority w:val="47"/>
    <w:rsid w:val="00333B97"/>
    <w:tblPr>
      <w:tblStyleRowBandSize w:val="1"/>
      <w:tblStyleColBandSize w:val="1"/>
      <w:tblBorders>
        <w:top w:val="single" w:sz="2" w:space="0" w:color="D047FF" w:themeColor="accent6" w:themeTint="99"/>
        <w:bottom w:val="single" w:sz="2" w:space="0" w:color="D047FF" w:themeColor="accent6" w:themeTint="99"/>
        <w:insideH w:val="single" w:sz="2" w:space="0" w:color="D047FF" w:themeColor="accent6" w:themeTint="99"/>
        <w:insideV w:val="single" w:sz="2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47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47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Grigliatab31">
    <w:name w:val="Griglia tab.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lagriglia3-colore11">
    <w:name w:val="Tabella griglia 3 - colore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ellagriglia3-colore21">
    <w:name w:val="Tabella griglia 3 - colore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ellagriglia3-colore31">
    <w:name w:val="Tabella griglia 3 - colore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ellagriglia3-colore41">
    <w:name w:val="Tabella griglia 3 - colore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ellagriglia3-colore51">
    <w:name w:val="Tabella griglia 3 - colore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ellagriglia3-colore61">
    <w:name w:val="Tabella griglia 3 - colore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table" w:customStyle="1" w:styleId="Grigliatab41">
    <w:name w:val="Griglia tab.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4-colore11">
    <w:name w:val="Tabella griglia 4 - colore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lagriglia4-colore21">
    <w:name w:val="Tabella griglia 4 - colore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lagriglia4-colore31">
    <w:name w:val="Tabella griglia 4 - colore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lagriglia4-colore41">
    <w:name w:val="Tabella griglia 4 - colore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lagriglia4-colore51">
    <w:name w:val="Tabella griglia 4 - colore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lagriglia4-colore61">
    <w:name w:val="Tabella griglia 4 - colore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lagriglia5scura1">
    <w:name w:val="Tabella griglia 5 scura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lagriglia5scura-colore11">
    <w:name w:val="Tabella griglia 5 scura - colore 1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5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43293" w:themeFill="accent1"/>
      </w:tcPr>
    </w:tblStylePr>
    <w:tblStylePr w:type="band1Vert">
      <w:tblPr/>
      <w:tcPr>
        <w:shd w:val="clear" w:color="auto" w:fill="EDACD3" w:themeFill="accent1" w:themeFillTint="66"/>
      </w:tcPr>
    </w:tblStylePr>
    <w:tblStylePr w:type="band1Horz">
      <w:tblPr/>
      <w:tcPr>
        <w:shd w:val="clear" w:color="auto" w:fill="EDACD3" w:themeFill="accent1" w:themeFillTint="66"/>
      </w:tcPr>
    </w:tblStylePr>
  </w:style>
  <w:style w:type="table" w:customStyle="1" w:styleId="Tabellagriglia5scura-colore21">
    <w:name w:val="Tabella griglia 5 scura - colore 2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9100" w:themeFill="accent2"/>
      </w:tcPr>
    </w:tblStylePr>
    <w:tblStylePr w:type="band1Vert">
      <w:tblPr/>
      <w:tcPr>
        <w:shd w:val="clear" w:color="auto" w:fill="FFD298" w:themeFill="accent2" w:themeFillTint="66"/>
      </w:tcPr>
    </w:tblStylePr>
    <w:tblStylePr w:type="band1Horz">
      <w:tblPr/>
      <w:tcPr>
        <w:shd w:val="clear" w:color="auto" w:fill="FFD298" w:themeFill="accent2" w:themeFillTint="66"/>
      </w:tcPr>
    </w:tblStylePr>
  </w:style>
  <w:style w:type="table" w:customStyle="1" w:styleId="Tabellagriglia5scura-colore31">
    <w:name w:val="Tabella griglia 5 scura - colore 3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3"/>
      </w:tcPr>
    </w:tblStylePr>
    <w:tblStylePr w:type="band1Vert">
      <w:tblPr/>
      <w:tcPr>
        <w:shd w:val="clear" w:color="auto" w:fill="D3ECB8" w:themeFill="accent3" w:themeFillTint="66"/>
      </w:tcPr>
    </w:tblStylePr>
    <w:tblStylePr w:type="band1Horz">
      <w:tblPr/>
      <w:tcPr>
        <w:shd w:val="clear" w:color="auto" w:fill="D3ECB8" w:themeFill="accent3" w:themeFillTint="66"/>
      </w:tcPr>
    </w:tblStylePr>
  </w:style>
  <w:style w:type="table" w:customStyle="1" w:styleId="Tabellagriglia5scura-colore41">
    <w:name w:val="Tabella griglia 5 scura - colore 4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customStyle="1" w:styleId="Tabellagriglia5scura-colore51">
    <w:name w:val="Tabella griglia 5 scura - colore 5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1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00CC" w:themeFill="accent5"/>
      </w:tcPr>
    </w:tblStylePr>
    <w:tblStylePr w:type="band1Vert">
      <w:tblPr/>
      <w:tcPr>
        <w:shd w:val="clear" w:color="auto" w:fill="FF84FF" w:themeFill="accent5" w:themeFillTint="66"/>
      </w:tcPr>
    </w:tblStylePr>
    <w:tblStylePr w:type="band1Horz">
      <w:tblPr/>
      <w:tcPr>
        <w:shd w:val="clear" w:color="auto" w:fill="FF84FF" w:themeFill="accent5" w:themeFillTint="66"/>
      </w:tcPr>
    </w:tblStylePr>
  </w:style>
  <w:style w:type="table" w:customStyle="1" w:styleId="Tabellagriglia5scura-colore61">
    <w:name w:val="Tabella griglia 5 scura - colore 61"/>
    <w:basedOn w:val="TableNormal"/>
    <w:uiPriority w:val="50"/>
    <w:rsid w:val="00333B9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C1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00CC" w:themeFill="accent6"/>
      </w:tcPr>
    </w:tblStylePr>
    <w:tblStylePr w:type="band1Vert">
      <w:tblPr/>
      <w:tcPr>
        <w:shd w:val="clear" w:color="auto" w:fill="E084FF" w:themeFill="accent6" w:themeFillTint="66"/>
      </w:tcPr>
    </w:tblStylePr>
    <w:tblStylePr w:type="band1Horz">
      <w:tblPr/>
      <w:tcPr>
        <w:shd w:val="clear" w:color="auto" w:fill="E084FF" w:themeFill="accent6" w:themeFillTint="66"/>
      </w:tcPr>
    </w:tblStylePr>
  </w:style>
  <w:style w:type="table" w:customStyle="1" w:styleId="Tabellagriglia6acolori1">
    <w:name w:val="Tabella griglia 6 a colori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griglia6acolori-colore11">
    <w:name w:val="Tabella griglia 6 a colori - colore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lagriglia6acolori-colore21">
    <w:name w:val="Tabella griglia 6 a colori - colore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lagriglia6acolori-colore31">
    <w:name w:val="Tabella griglia 6 a colori - colore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lagriglia6acolori-colore41">
    <w:name w:val="Tabella griglia 6 a colori - colore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lagriglia6acolori-colore51">
    <w:name w:val="Tabella griglia 6 a colori - colore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lagriglia6acolori-colore61">
    <w:name w:val="Tabella griglia 6 a colori - colore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lagriglia7acolori1">
    <w:name w:val="Tabella griglia 7 a colori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lagriglia7acolori-colore11">
    <w:name w:val="Tabella griglia 7 a colori - colore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  <w:insideV w:val="single" w:sz="4" w:space="0" w:color="E583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bottom w:val="single" w:sz="4" w:space="0" w:color="E583BD" w:themeColor="accent1" w:themeTint="99"/>
        </w:tcBorders>
      </w:tcPr>
    </w:tblStylePr>
    <w:tblStylePr w:type="nwCell">
      <w:tblPr/>
      <w:tcPr>
        <w:tcBorders>
          <w:bottom w:val="single" w:sz="4" w:space="0" w:color="E583BD" w:themeColor="accent1" w:themeTint="99"/>
        </w:tcBorders>
      </w:tcPr>
    </w:tblStylePr>
    <w:tblStylePr w:type="seCell">
      <w:tblPr/>
      <w:tcPr>
        <w:tcBorders>
          <w:top w:val="single" w:sz="4" w:space="0" w:color="E583BD" w:themeColor="accent1" w:themeTint="99"/>
        </w:tcBorders>
      </w:tcPr>
    </w:tblStylePr>
    <w:tblStylePr w:type="swCell">
      <w:tblPr/>
      <w:tcPr>
        <w:tcBorders>
          <w:top w:val="single" w:sz="4" w:space="0" w:color="E583BD" w:themeColor="accent1" w:themeTint="99"/>
        </w:tcBorders>
      </w:tcPr>
    </w:tblStylePr>
  </w:style>
  <w:style w:type="table" w:customStyle="1" w:styleId="Tabellagriglia7acolori-colore21">
    <w:name w:val="Tabella griglia 7 a colori - colore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  <w:insideV w:val="single" w:sz="4" w:space="0" w:color="FFB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bottom w:val="single" w:sz="4" w:space="0" w:color="FFBC65" w:themeColor="accent2" w:themeTint="99"/>
        </w:tcBorders>
      </w:tcPr>
    </w:tblStylePr>
    <w:tblStylePr w:type="nwCell">
      <w:tblPr/>
      <w:tcPr>
        <w:tcBorders>
          <w:bottom w:val="single" w:sz="4" w:space="0" w:color="FFBC65" w:themeColor="accent2" w:themeTint="99"/>
        </w:tcBorders>
      </w:tcPr>
    </w:tblStylePr>
    <w:tblStylePr w:type="seCell">
      <w:tblPr/>
      <w:tcPr>
        <w:tcBorders>
          <w:top w:val="single" w:sz="4" w:space="0" w:color="FFBC65" w:themeColor="accent2" w:themeTint="99"/>
        </w:tcBorders>
      </w:tcPr>
    </w:tblStylePr>
    <w:tblStylePr w:type="swCell">
      <w:tblPr/>
      <w:tcPr>
        <w:tcBorders>
          <w:top w:val="single" w:sz="4" w:space="0" w:color="FFBC65" w:themeColor="accent2" w:themeTint="99"/>
        </w:tcBorders>
      </w:tcPr>
    </w:tblStylePr>
  </w:style>
  <w:style w:type="table" w:customStyle="1" w:styleId="Tabellagriglia7acolori-colore31">
    <w:name w:val="Tabella griglia 7 a colori - colore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  <w:insideV w:val="single" w:sz="4" w:space="0" w:color="BDE2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bottom w:val="single" w:sz="4" w:space="0" w:color="BDE295" w:themeColor="accent3" w:themeTint="99"/>
        </w:tcBorders>
      </w:tcPr>
    </w:tblStylePr>
    <w:tblStylePr w:type="nwCell">
      <w:tblPr/>
      <w:tcPr>
        <w:tcBorders>
          <w:bottom w:val="single" w:sz="4" w:space="0" w:color="BDE295" w:themeColor="accent3" w:themeTint="99"/>
        </w:tcBorders>
      </w:tcPr>
    </w:tblStylePr>
    <w:tblStylePr w:type="seCell">
      <w:tblPr/>
      <w:tcPr>
        <w:tcBorders>
          <w:top w:val="single" w:sz="4" w:space="0" w:color="BDE295" w:themeColor="accent3" w:themeTint="99"/>
        </w:tcBorders>
      </w:tcPr>
    </w:tblStylePr>
    <w:tblStylePr w:type="swCell">
      <w:tblPr/>
      <w:tcPr>
        <w:tcBorders>
          <w:top w:val="single" w:sz="4" w:space="0" w:color="BDE295" w:themeColor="accent3" w:themeTint="99"/>
        </w:tcBorders>
      </w:tcPr>
    </w:tblStylePr>
  </w:style>
  <w:style w:type="table" w:customStyle="1" w:styleId="Tabellagriglia7acolori-colore41">
    <w:name w:val="Tabella griglia 7 a colori - colore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customStyle="1" w:styleId="Tabellagriglia7acolori-colore51">
    <w:name w:val="Tabella griglia 7 a colori - colore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  <w:insideV w:val="single" w:sz="4" w:space="0" w:color="FF47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bottom w:val="single" w:sz="4" w:space="0" w:color="FF47FF" w:themeColor="accent5" w:themeTint="99"/>
        </w:tcBorders>
      </w:tcPr>
    </w:tblStylePr>
    <w:tblStylePr w:type="nwCell">
      <w:tblPr/>
      <w:tcPr>
        <w:tcBorders>
          <w:bottom w:val="single" w:sz="4" w:space="0" w:color="FF47FF" w:themeColor="accent5" w:themeTint="99"/>
        </w:tcBorders>
      </w:tcPr>
    </w:tblStylePr>
    <w:tblStylePr w:type="seCell">
      <w:tblPr/>
      <w:tcPr>
        <w:tcBorders>
          <w:top w:val="single" w:sz="4" w:space="0" w:color="FF47FF" w:themeColor="accent5" w:themeTint="99"/>
        </w:tcBorders>
      </w:tcPr>
    </w:tblStylePr>
    <w:tblStylePr w:type="swCell">
      <w:tblPr/>
      <w:tcPr>
        <w:tcBorders>
          <w:top w:val="single" w:sz="4" w:space="0" w:color="FF47FF" w:themeColor="accent5" w:themeTint="99"/>
        </w:tcBorders>
      </w:tcPr>
    </w:tblStylePr>
  </w:style>
  <w:style w:type="table" w:customStyle="1" w:styleId="Tabellagriglia7acolori-colore61">
    <w:name w:val="Tabella griglia 7 a colori - colore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  <w:insideV w:val="single" w:sz="4" w:space="0" w:color="D047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bottom w:val="single" w:sz="4" w:space="0" w:color="D047FF" w:themeColor="accent6" w:themeTint="99"/>
        </w:tcBorders>
      </w:tcPr>
    </w:tblStylePr>
    <w:tblStylePr w:type="nwCell">
      <w:tblPr/>
      <w:tcPr>
        <w:tcBorders>
          <w:bottom w:val="single" w:sz="4" w:space="0" w:color="D047FF" w:themeColor="accent6" w:themeTint="99"/>
        </w:tcBorders>
      </w:tcPr>
    </w:tblStylePr>
    <w:tblStylePr w:type="seCell">
      <w:tblPr/>
      <w:tcPr>
        <w:tcBorders>
          <w:top w:val="single" w:sz="4" w:space="0" w:color="D047FF" w:themeColor="accent6" w:themeTint="99"/>
        </w:tcBorders>
      </w:tcPr>
    </w:tblStylePr>
    <w:tblStylePr w:type="swCell">
      <w:tblPr/>
      <w:tcPr>
        <w:tcBorders>
          <w:top w:val="single" w:sz="4" w:space="0" w:color="D047FF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93710A"/>
  </w:style>
  <w:style w:type="character" w:customStyle="1" w:styleId="HeaderChar">
    <w:name w:val="Header Char"/>
    <w:basedOn w:val="DefaultParagraphFont"/>
    <w:link w:val="Header"/>
    <w:uiPriority w:val="99"/>
    <w:rsid w:val="0093710A"/>
  </w:style>
  <w:style w:type="character" w:customStyle="1" w:styleId="Heading1Char">
    <w:name w:val="Heading 1 Char"/>
    <w:basedOn w:val="DefaultParagraphFont"/>
    <w:link w:val="Heading1"/>
    <w:uiPriority w:val="9"/>
    <w:rsid w:val="00333B97"/>
    <w:rPr>
      <w:rFonts w:asciiTheme="majorHAnsi" w:eastAsiaTheme="majorEastAsia" w:hAnsiTheme="majorHAnsi" w:cstheme="majorBidi"/>
      <w:color w:val="A1226E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3B97"/>
    <w:rPr>
      <w:rFonts w:asciiTheme="majorHAnsi" w:eastAsiaTheme="majorEastAsia" w:hAnsiTheme="majorHAnsi" w:cstheme="majorBidi"/>
      <w:i/>
      <w:iCs/>
      <w:color w:val="A1226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3B97"/>
    <w:rPr>
      <w:rFonts w:asciiTheme="majorHAnsi" w:eastAsiaTheme="majorEastAsia" w:hAnsiTheme="majorHAnsi" w:cstheme="majorBidi"/>
      <w:color w:val="A1226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3B97"/>
    <w:rPr>
      <w:rFonts w:asciiTheme="majorHAnsi" w:eastAsiaTheme="majorEastAsia" w:hAnsiTheme="majorHAnsi" w:cstheme="majorBidi"/>
      <w:color w:val="6B164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3B97"/>
    <w:rPr>
      <w:rFonts w:asciiTheme="majorHAnsi" w:eastAsiaTheme="majorEastAsia" w:hAnsiTheme="majorHAnsi" w:cstheme="majorBidi"/>
      <w:i/>
      <w:iCs/>
      <w:color w:val="6B164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3B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3B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333B97"/>
  </w:style>
  <w:style w:type="paragraph" w:styleId="HTMLAddress">
    <w:name w:val="HTML Address"/>
    <w:basedOn w:val="Normal"/>
    <w:link w:val="HTMLAddressChar"/>
    <w:uiPriority w:val="99"/>
    <w:semiHidden/>
    <w:unhideWhenUsed/>
    <w:rsid w:val="00333B9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33B97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333B9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333B9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33B97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33B97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333B97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333B97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333B97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E0AA0"/>
    <w:rPr>
      <w:color w:val="005878" w:themeColor="accent4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33B97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33B97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33B97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33B97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33B97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33B97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33B97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33B97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33B97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33B9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33B97"/>
    <w:rPr>
      <w:i/>
      <w:iCs/>
      <w:color w:val="D43293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33B97"/>
    <w:pPr>
      <w:pBdr>
        <w:top w:val="single" w:sz="4" w:space="10" w:color="D43293" w:themeColor="accent1"/>
        <w:bottom w:val="single" w:sz="4" w:space="10" w:color="D43293" w:themeColor="accent1"/>
      </w:pBdr>
      <w:spacing w:before="360" w:after="360"/>
      <w:ind w:left="864" w:right="864"/>
    </w:pPr>
    <w:rPr>
      <w:i/>
      <w:iCs/>
      <w:color w:val="D4329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33B97"/>
    <w:rPr>
      <w:i/>
      <w:iCs/>
      <w:color w:val="D43293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33B97"/>
    <w:rPr>
      <w:b/>
      <w:bCs/>
      <w:smallCaps/>
      <w:color w:val="D43293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1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H w:val="nil"/>
          <w:insideV w:val="single" w:sz="8" w:space="0" w:color="D4329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  <w:shd w:val="clear" w:color="auto" w:fill="F4CCE4" w:themeFill="accent1" w:themeFillTint="3F"/>
      </w:tcPr>
    </w:tblStylePr>
    <w:tblStylePr w:type="band2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  <w:insideV w:val="single" w:sz="8" w:space="0" w:color="D4329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1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H w:val="nil"/>
          <w:insideV w:val="single" w:sz="8" w:space="0" w:color="FE91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  <w:shd w:val="clear" w:color="auto" w:fill="FFE3BF" w:themeFill="accent2" w:themeFillTint="3F"/>
      </w:tcPr>
    </w:tblStylePr>
    <w:tblStylePr w:type="band2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  <w:insideV w:val="single" w:sz="8" w:space="0" w:color="FE91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1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H w:val="nil"/>
          <w:insideV w:val="single" w:sz="8" w:space="0" w:color="92D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  <w:shd w:val="clear" w:color="auto" w:fill="E3F3D3" w:themeFill="accent3" w:themeFillTint="3F"/>
      </w:tcPr>
    </w:tblStylePr>
    <w:tblStylePr w:type="band2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  <w:insideV w:val="single" w:sz="8" w:space="0" w:color="92D05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1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H w:val="nil"/>
          <w:insideV w:val="single" w:sz="8" w:space="0" w:color="CC00C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  <w:shd w:val="clear" w:color="auto" w:fill="FFB3FF" w:themeFill="accent5" w:themeFillTint="3F"/>
      </w:tcPr>
    </w:tblStylePr>
    <w:tblStylePr w:type="band2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  <w:insideV w:val="single" w:sz="8" w:space="0" w:color="CC00C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1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H w:val="nil"/>
          <w:insideV w:val="single" w:sz="8" w:space="0" w:color="9900C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  <w:shd w:val="clear" w:color="auto" w:fill="ECB3FF" w:themeFill="accent6" w:themeFillTint="3F"/>
      </w:tcPr>
    </w:tblStylePr>
    <w:tblStylePr w:type="band2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  <w:insideV w:val="single" w:sz="8" w:space="0" w:color="9900C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  <w:tblStylePr w:type="band1Horz">
      <w:tblPr/>
      <w:tcPr>
        <w:tcBorders>
          <w:top w:val="single" w:sz="8" w:space="0" w:color="D43293" w:themeColor="accent1"/>
          <w:left w:val="single" w:sz="8" w:space="0" w:color="D43293" w:themeColor="accent1"/>
          <w:bottom w:val="single" w:sz="8" w:space="0" w:color="D43293" w:themeColor="accent1"/>
          <w:right w:val="single" w:sz="8" w:space="0" w:color="D4329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  <w:tblStylePr w:type="band1Horz">
      <w:tblPr/>
      <w:tcPr>
        <w:tcBorders>
          <w:top w:val="single" w:sz="8" w:space="0" w:color="FE9100" w:themeColor="accent2"/>
          <w:left w:val="single" w:sz="8" w:space="0" w:color="FE9100" w:themeColor="accent2"/>
          <w:bottom w:val="single" w:sz="8" w:space="0" w:color="FE9100" w:themeColor="accent2"/>
          <w:right w:val="single" w:sz="8" w:space="0" w:color="FE91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  <w:tblStylePr w:type="band1Horz">
      <w:tblPr/>
      <w:tcPr>
        <w:tcBorders>
          <w:top w:val="single" w:sz="8" w:space="0" w:color="92D050" w:themeColor="accent3"/>
          <w:left w:val="single" w:sz="8" w:space="0" w:color="92D050" w:themeColor="accent3"/>
          <w:bottom w:val="single" w:sz="8" w:space="0" w:color="92D050" w:themeColor="accent3"/>
          <w:right w:val="single" w:sz="8" w:space="0" w:color="92D05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  <w:tblStylePr w:type="band1Horz">
      <w:tblPr/>
      <w:tcPr>
        <w:tcBorders>
          <w:top w:val="single" w:sz="8" w:space="0" w:color="CC00CC" w:themeColor="accent5"/>
          <w:left w:val="single" w:sz="8" w:space="0" w:color="CC00CC" w:themeColor="accent5"/>
          <w:bottom w:val="single" w:sz="8" w:space="0" w:color="CC00CC" w:themeColor="accent5"/>
          <w:right w:val="single" w:sz="8" w:space="0" w:color="CC00C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333B97"/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  <w:tblStylePr w:type="band1Horz">
      <w:tblPr/>
      <w:tcPr>
        <w:tcBorders>
          <w:top w:val="single" w:sz="8" w:space="0" w:color="9900CC" w:themeColor="accent6"/>
          <w:left w:val="single" w:sz="8" w:space="0" w:color="9900CC" w:themeColor="accent6"/>
          <w:bottom w:val="single" w:sz="8" w:space="0" w:color="9900CC" w:themeColor="accent6"/>
          <w:right w:val="single" w:sz="8" w:space="0" w:color="9900C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333B9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43293" w:themeColor="accent1"/>
          <w:left w:val="nil"/>
          <w:bottom w:val="single" w:sz="8" w:space="0" w:color="D4329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9100" w:themeColor="accent2"/>
          <w:left w:val="nil"/>
          <w:bottom w:val="single" w:sz="8" w:space="0" w:color="FE91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3"/>
          <w:left w:val="nil"/>
          <w:bottom w:val="single" w:sz="8" w:space="0" w:color="92D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00CC" w:themeColor="accent5"/>
          <w:left w:val="nil"/>
          <w:bottom w:val="single" w:sz="8" w:space="0" w:color="CC00C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00CC" w:themeColor="accent6"/>
          <w:left w:val="nil"/>
          <w:bottom w:val="single" w:sz="8" w:space="0" w:color="9900C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333B97"/>
  </w:style>
  <w:style w:type="paragraph" w:styleId="List">
    <w:name w:val="List"/>
    <w:basedOn w:val="Normal"/>
    <w:uiPriority w:val="99"/>
    <w:semiHidden/>
    <w:unhideWhenUsed/>
    <w:rsid w:val="00333B9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333B9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333B9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333B9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333B9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333B97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33B97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33B97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33B97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33B97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33B9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33B9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33B9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33B9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33B9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333B97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33B97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33B97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33B97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33B97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333B97"/>
    <w:pPr>
      <w:ind w:left="720"/>
      <w:contextualSpacing/>
    </w:pPr>
  </w:style>
  <w:style w:type="table" w:customStyle="1" w:styleId="Tabellaelenco1chiara1">
    <w:name w:val="Tabella elenco 1 chiara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1chiara-colore11">
    <w:name w:val="Tabella elenco 1 chiara - colore 1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3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laelenco1chiara-colore21">
    <w:name w:val="Tabella elenco 1 chiara - colore 2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laelenco1chiara-colore31">
    <w:name w:val="Tabella elenco 1 chiara - colore 3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laelenco1chiara-colore41">
    <w:name w:val="Tabella elenco 1 chiara - colore 4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laelenco1chiara-colore51">
    <w:name w:val="Tabella elenco 1 chiara - colore 5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laelenco1chiara-colore61">
    <w:name w:val="Tabella elenco 1 chiara - colore 61"/>
    <w:basedOn w:val="TableNormal"/>
    <w:uiPriority w:val="46"/>
    <w:rsid w:val="00333B9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47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laelenco21">
    <w:name w:val="Tabella elenco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2-colore11">
    <w:name w:val="Tabella elenco 2 - colore 1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E583BD" w:themeColor="accent1" w:themeTint="99"/>
        <w:bottom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laelenco2-colore21">
    <w:name w:val="Tabella elenco 2 - colore 2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BC65" w:themeColor="accent2" w:themeTint="99"/>
        <w:bottom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laelenco2-colore31">
    <w:name w:val="Tabella elenco 2 - colore 3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BDE295" w:themeColor="accent3" w:themeTint="99"/>
        <w:bottom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laelenco2-colore41">
    <w:name w:val="Tabella elenco 2 - colore 4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laelenco2-colore51">
    <w:name w:val="Tabella elenco 2 - colore 5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FF47FF" w:themeColor="accent5" w:themeTint="99"/>
        <w:bottom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laelenco2-colore61">
    <w:name w:val="Tabella elenco 2 - colore 61"/>
    <w:basedOn w:val="TableNormal"/>
    <w:uiPriority w:val="47"/>
    <w:rsid w:val="00333B97"/>
    <w:tblPr>
      <w:tblStyleRowBandSize w:val="1"/>
      <w:tblStyleColBandSize w:val="1"/>
      <w:tblBorders>
        <w:top w:val="single" w:sz="4" w:space="0" w:color="D047FF" w:themeColor="accent6" w:themeTint="99"/>
        <w:bottom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Elencotab31">
    <w:name w:val="Elenco tab.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laelenco3-colore11">
    <w:name w:val="Tabella elenco 3 - colore 1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D43293" w:themeColor="accent1"/>
        <w:left w:val="single" w:sz="4" w:space="0" w:color="D43293" w:themeColor="accent1"/>
        <w:bottom w:val="single" w:sz="4" w:space="0" w:color="D43293" w:themeColor="accent1"/>
        <w:right w:val="single" w:sz="4" w:space="0" w:color="D4329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43293" w:themeColor="accent1"/>
          <w:right w:val="single" w:sz="4" w:space="0" w:color="D43293" w:themeColor="accent1"/>
        </w:tcBorders>
      </w:tcPr>
    </w:tblStylePr>
    <w:tblStylePr w:type="band1Horz">
      <w:tblPr/>
      <w:tcPr>
        <w:tcBorders>
          <w:top w:val="single" w:sz="4" w:space="0" w:color="D43293" w:themeColor="accent1"/>
          <w:bottom w:val="single" w:sz="4" w:space="0" w:color="D4329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43293" w:themeColor="accent1"/>
          <w:left w:val="nil"/>
        </w:tcBorders>
      </w:tcPr>
    </w:tblStylePr>
    <w:tblStylePr w:type="swCell">
      <w:tblPr/>
      <w:tcPr>
        <w:tcBorders>
          <w:top w:val="double" w:sz="4" w:space="0" w:color="D43293" w:themeColor="accent1"/>
          <w:right w:val="nil"/>
        </w:tcBorders>
      </w:tcPr>
    </w:tblStylePr>
  </w:style>
  <w:style w:type="table" w:customStyle="1" w:styleId="Tabellaelenco3-colore21">
    <w:name w:val="Tabella elenco 3 - colore 2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FE9100" w:themeColor="accent2"/>
        <w:left w:val="single" w:sz="4" w:space="0" w:color="FE9100" w:themeColor="accent2"/>
        <w:bottom w:val="single" w:sz="4" w:space="0" w:color="FE9100" w:themeColor="accent2"/>
        <w:right w:val="single" w:sz="4" w:space="0" w:color="FE91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9100" w:themeColor="accent2"/>
          <w:right w:val="single" w:sz="4" w:space="0" w:color="FE9100" w:themeColor="accent2"/>
        </w:tcBorders>
      </w:tcPr>
    </w:tblStylePr>
    <w:tblStylePr w:type="band1Horz">
      <w:tblPr/>
      <w:tcPr>
        <w:tcBorders>
          <w:top w:val="single" w:sz="4" w:space="0" w:color="FE9100" w:themeColor="accent2"/>
          <w:bottom w:val="single" w:sz="4" w:space="0" w:color="FE91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9100" w:themeColor="accent2"/>
          <w:left w:val="nil"/>
        </w:tcBorders>
      </w:tcPr>
    </w:tblStylePr>
    <w:tblStylePr w:type="swCell">
      <w:tblPr/>
      <w:tcPr>
        <w:tcBorders>
          <w:top w:val="double" w:sz="4" w:space="0" w:color="FE9100" w:themeColor="accent2"/>
          <w:right w:val="nil"/>
        </w:tcBorders>
      </w:tcPr>
    </w:tblStylePr>
  </w:style>
  <w:style w:type="table" w:customStyle="1" w:styleId="Tabellaelenco3-colore31">
    <w:name w:val="Tabella elenco 3 - colore 3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2D050" w:themeColor="accent3"/>
        <w:left w:val="single" w:sz="4" w:space="0" w:color="92D050" w:themeColor="accent3"/>
        <w:bottom w:val="single" w:sz="4" w:space="0" w:color="92D050" w:themeColor="accent3"/>
        <w:right w:val="single" w:sz="4" w:space="0" w:color="92D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3"/>
          <w:right w:val="single" w:sz="4" w:space="0" w:color="92D050" w:themeColor="accent3"/>
        </w:tcBorders>
      </w:tcPr>
    </w:tblStylePr>
    <w:tblStylePr w:type="band1Horz">
      <w:tblPr/>
      <w:tcPr>
        <w:tcBorders>
          <w:top w:val="single" w:sz="4" w:space="0" w:color="92D050" w:themeColor="accent3"/>
          <w:bottom w:val="single" w:sz="4" w:space="0" w:color="92D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3"/>
          <w:left w:val="nil"/>
        </w:tcBorders>
      </w:tcPr>
    </w:tblStylePr>
    <w:tblStylePr w:type="swCell">
      <w:tblPr/>
      <w:tcPr>
        <w:tcBorders>
          <w:top w:val="double" w:sz="4" w:space="0" w:color="92D050" w:themeColor="accent3"/>
          <w:right w:val="nil"/>
        </w:tcBorders>
      </w:tcPr>
    </w:tblStylePr>
  </w:style>
  <w:style w:type="table" w:customStyle="1" w:styleId="Tabellaelenco3-colore41">
    <w:name w:val="Tabella elenco 3 - colore 4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customStyle="1" w:styleId="Tabellaelenco3-colore51">
    <w:name w:val="Tabella elenco 3 - colore 5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CC00CC" w:themeColor="accent5"/>
        <w:left w:val="single" w:sz="4" w:space="0" w:color="CC00CC" w:themeColor="accent5"/>
        <w:bottom w:val="single" w:sz="4" w:space="0" w:color="CC00CC" w:themeColor="accent5"/>
        <w:right w:val="single" w:sz="4" w:space="0" w:color="CC00C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00CC" w:themeColor="accent5"/>
          <w:right w:val="single" w:sz="4" w:space="0" w:color="CC00CC" w:themeColor="accent5"/>
        </w:tcBorders>
      </w:tcPr>
    </w:tblStylePr>
    <w:tblStylePr w:type="band1Horz">
      <w:tblPr/>
      <w:tcPr>
        <w:tcBorders>
          <w:top w:val="single" w:sz="4" w:space="0" w:color="CC00CC" w:themeColor="accent5"/>
          <w:bottom w:val="single" w:sz="4" w:space="0" w:color="CC00C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00CC" w:themeColor="accent5"/>
          <w:left w:val="nil"/>
        </w:tcBorders>
      </w:tcPr>
    </w:tblStylePr>
    <w:tblStylePr w:type="swCell">
      <w:tblPr/>
      <w:tcPr>
        <w:tcBorders>
          <w:top w:val="double" w:sz="4" w:space="0" w:color="CC00CC" w:themeColor="accent5"/>
          <w:right w:val="nil"/>
        </w:tcBorders>
      </w:tcPr>
    </w:tblStylePr>
  </w:style>
  <w:style w:type="table" w:customStyle="1" w:styleId="Tabellaelenco3-colore61">
    <w:name w:val="Tabella elenco 3 - colore 61"/>
    <w:basedOn w:val="TableNormal"/>
    <w:uiPriority w:val="48"/>
    <w:rsid w:val="00333B97"/>
    <w:tblPr>
      <w:tblStyleRowBandSize w:val="1"/>
      <w:tblStyleColBandSize w:val="1"/>
      <w:tblBorders>
        <w:top w:val="single" w:sz="4" w:space="0" w:color="9900CC" w:themeColor="accent6"/>
        <w:left w:val="single" w:sz="4" w:space="0" w:color="9900CC" w:themeColor="accent6"/>
        <w:bottom w:val="single" w:sz="4" w:space="0" w:color="9900CC" w:themeColor="accent6"/>
        <w:right w:val="single" w:sz="4" w:space="0" w:color="9900C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00CC" w:themeColor="accent6"/>
          <w:right w:val="single" w:sz="4" w:space="0" w:color="9900CC" w:themeColor="accent6"/>
        </w:tcBorders>
      </w:tcPr>
    </w:tblStylePr>
    <w:tblStylePr w:type="band1Horz">
      <w:tblPr/>
      <w:tcPr>
        <w:tcBorders>
          <w:top w:val="single" w:sz="4" w:space="0" w:color="9900CC" w:themeColor="accent6"/>
          <w:bottom w:val="single" w:sz="4" w:space="0" w:color="9900C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00CC" w:themeColor="accent6"/>
          <w:left w:val="nil"/>
        </w:tcBorders>
      </w:tcPr>
    </w:tblStylePr>
    <w:tblStylePr w:type="swCell">
      <w:tblPr/>
      <w:tcPr>
        <w:tcBorders>
          <w:top w:val="double" w:sz="4" w:space="0" w:color="9900CC" w:themeColor="accent6"/>
          <w:right w:val="nil"/>
        </w:tcBorders>
      </w:tcPr>
    </w:tblStylePr>
  </w:style>
  <w:style w:type="table" w:customStyle="1" w:styleId="Elencotab41">
    <w:name w:val="Elenco tab.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4-colore11">
    <w:name w:val="Tabella elenco 4 - colore 1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E583BD" w:themeColor="accent1" w:themeTint="99"/>
        <w:left w:val="single" w:sz="4" w:space="0" w:color="E583BD" w:themeColor="accent1" w:themeTint="99"/>
        <w:bottom w:val="single" w:sz="4" w:space="0" w:color="E583BD" w:themeColor="accent1" w:themeTint="99"/>
        <w:right w:val="single" w:sz="4" w:space="0" w:color="E583BD" w:themeColor="accent1" w:themeTint="99"/>
        <w:insideH w:val="single" w:sz="4" w:space="0" w:color="E583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43293" w:themeColor="accent1"/>
          <w:left w:val="single" w:sz="4" w:space="0" w:color="D43293" w:themeColor="accent1"/>
          <w:bottom w:val="single" w:sz="4" w:space="0" w:color="D43293" w:themeColor="accent1"/>
          <w:right w:val="single" w:sz="4" w:space="0" w:color="D43293" w:themeColor="accent1"/>
          <w:insideH w:val="nil"/>
        </w:tcBorders>
        <w:shd w:val="clear" w:color="auto" w:fill="D43293" w:themeFill="accent1"/>
      </w:tcPr>
    </w:tblStylePr>
    <w:tblStylePr w:type="lastRow">
      <w:rPr>
        <w:b/>
        <w:bCs/>
      </w:rPr>
      <w:tblPr/>
      <w:tcPr>
        <w:tcBorders>
          <w:top w:val="double" w:sz="4" w:space="0" w:color="E583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laelenco4-colore21">
    <w:name w:val="Tabella elenco 4 - colore 2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BC65" w:themeColor="accent2" w:themeTint="99"/>
        <w:left w:val="single" w:sz="4" w:space="0" w:color="FFBC65" w:themeColor="accent2" w:themeTint="99"/>
        <w:bottom w:val="single" w:sz="4" w:space="0" w:color="FFBC65" w:themeColor="accent2" w:themeTint="99"/>
        <w:right w:val="single" w:sz="4" w:space="0" w:color="FFBC65" w:themeColor="accent2" w:themeTint="99"/>
        <w:insideH w:val="single" w:sz="4" w:space="0" w:color="FFB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9100" w:themeColor="accent2"/>
          <w:left w:val="single" w:sz="4" w:space="0" w:color="FE9100" w:themeColor="accent2"/>
          <w:bottom w:val="single" w:sz="4" w:space="0" w:color="FE9100" w:themeColor="accent2"/>
          <w:right w:val="single" w:sz="4" w:space="0" w:color="FE9100" w:themeColor="accent2"/>
          <w:insideH w:val="nil"/>
        </w:tcBorders>
        <w:shd w:val="clear" w:color="auto" w:fill="FE9100" w:themeFill="accent2"/>
      </w:tcPr>
    </w:tblStylePr>
    <w:tblStylePr w:type="lastRow">
      <w:rPr>
        <w:b/>
        <w:bCs/>
      </w:rPr>
      <w:tblPr/>
      <w:tcPr>
        <w:tcBorders>
          <w:top w:val="double" w:sz="4" w:space="0" w:color="FFB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laelenco4-colore31">
    <w:name w:val="Tabella elenco 4 - colore 3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BDE295" w:themeColor="accent3" w:themeTint="99"/>
        <w:left w:val="single" w:sz="4" w:space="0" w:color="BDE295" w:themeColor="accent3" w:themeTint="99"/>
        <w:bottom w:val="single" w:sz="4" w:space="0" w:color="BDE295" w:themeColor="accent3" w:themeTint="99"/>
        <w:right w:val="single" w:sz="4" w:space="0" w:color="BDE295" w:themeColor="accent3" w:themeTint="99"/>
        <w:insideH w:val="single" w:sz="4" w:space="0" w:color="BDE2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3"/>
          <w:left w:val="single" w:sz="4" w:space="0" w:color="92D050" w:themeColor="accent3"/>
          <w:bottom w:val="single" w:sz="4" w:space="0" w:color="92D050" w:themeColor="accent3"/>
          <w:right w:val="single" w:sz="4" w:space="0" w:color="92D050" w:themeColor="accent3"/>
          <w:insideH w:val="nil"/>
        </w:tcBorders>
        <w:shd w:val="clear" w:color="auto" w:fill="92D050" w:themeFill="accent3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laelenco4-colore41">
    <w:name w:val="Tabella elenco 4 - colore 4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laelenco4-colore51">
    <w:name w:val="Tabella elenco 4 - colore 5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FF47FF" w:themeColor="accent5" w:themeTint="99"/>
        <w:left w:val="single" w:sz="4" w:space="0" w:color="FF47FF" w:themeColor="accent5" w:themeTint="99"/>
        <w:bottom w:val="single" w:sz="4" w:space="0" w:color="FF47FF" w:themeColor="accent5" w:themeTint="99"/>
        <w:right w:val="single" w:sz="4" w:space="0" w:color="FF47FF" w:themeColor="accent5" w:themeTint="99"/>
        <w:insideH w:val="single" w:sz="4" w:space="0" w:color="FF47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00CC" w:themeColor="accent5"/>
          <w:left w:val="single" w:sz="4" w:space="0" w:color="CC00CC" w:themeColor="accent5"/>
          <w:bottom w:val="single" w:sz="4" w:space="0" w:color="CC00CC" w:themeColor="accent5"/>
          <w:right w:val="single" w:sz="4" w:space="0" w:color="CC00CC" w:themeColor="accent5"/>
          <w:insideH w:val="nil"/>
        </w:tcBorders>
        <w:shd w:val="clear" w:color="auto" w:fill="CC00CC" w:themeFill="accent5"/>
      </w:tcPr>
    </w:tblStylePr>
    <w:tblStylePr w:type="lastRow">
      <w:rPr>
        <w:b/>
        <w:bCs/>
      </w:rPr>
      <w:tblPr/>
      <w:tcPr>
        <w:tcBorders>
          <w:top w:val="double" w:sz="4" w:space="0" w:color="FF47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laelenco4-colore61">
    <w:name w:val="Tabella elenco 4 - colore 61"/>
    <w:basedOn w:val="TableNormal"/>
    <w:uiPriority w:val="49"/>
    <w:rsid w:val="00333B97"/>
    <w:tblPr>
      <w:tblStyleRowBandSize w:val="1"/>
      <w:tblStyleColBandSize w:val="1"/>
      <w:tblBorders>
        <w:top w:val="single" w:sz="4" w:space="0" w:color="D047FF" w:themeColor="accent6" w:themeTint="99"/>
        <w:left w:val="single" w:sz="4" w:space="0" w:color="D047FF" w:themeColor="accent6" w:themeTint="99"/>
        <w:bottom w:val="single" w:sz="4" w:space="0" w:color="D047FF" w:themeColor="accent6" w:themeTint="99"/>
        <w:right w:val="single" w:sz="4" w:space="0" w:color="D047FF" w:themeColor="accent6" w:themeTint="99"/>
        <w:insideH w:val="single" w:sz="4" w:space="0" w:color="D047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00CC" w:themeColor="accent6"/>
          <w:left w:val="single" w:sz="4" w:space="0" w:color="9900CC" w:themeColor="accent6"/>
          <w:bottom w:val="single" w:sz="4" w:space="0" w:color="9900CC" w:themeColor="accent6"/>
          <w:right w:val="single" w:sz="4" w:space="0" w:color="9900CC" w:themeColor="accent6"/>
          <w:insideH w:val="nil"/>
        </w:tcBorders>
        <w:shd w:val="clear" w:color="auto" w:fill="9900CC" w:themeFill="accent6"/>
      </w:tcPr>
    </w:tblStylePr>
    <w:tblStylePr w:type="lastRow">
      <w:rPr>
        <w:b/>
        <w:bCs/>
      </w:rPr>
      <w:tblPr/>
      <w:tcPr>
        <w:tcBorders>
          <w:top w:val="double" w:sz="4" w:space="0" w:color="D047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laelenco5scura1">
    <w:name w:val="Tabella elenco 5 scura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11">
    <w:name w:val="Tabella elenco 5 scura - colore 1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D43293" w:themeColor="accent1"/>
        <w:left w:val="single" w:sz="24" w:space="0" w:color="D43293" w:themeColor="accent1"/>
        <w:bottom w:val="single" w:sz="24" w:space="0" w:color="D43293" w:themeColor="accent1"/>
        <w:right w:val="single" w:sz="24" w:space="0" w:color="D43293" w:themeColor="accent1"/>
      </w:tblBorders>
    </w:tblPr>
    <w:tcPr>
      <w:shd w:val="clear" w:color="auto" w:fill="D4329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21">
    <w:name w:val="Tabella elenco 5 scura - colore 2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FE9100" w:themeColor="accent2"/>
        <w:left w:val="single" w:sz="24" w:space="0" w:color="FE9100" w:themeColor="accent2"/>
        <w:bottom w:val="single" w:sz="24" w:space="0" w:color="FE9100" w:themeColor="accent2"/>
        <w:right w:val="single" w:sz="24" w:space="0" w:color="FE9100" w:themeColor="accent2"/>
      </w:tblBorders>
    </w:tblPr>
    <w:tcPr>
      <w:shd w:val="clear" w:color="auto" w:fill="FE91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31">
    <w:name w:val="Tabella elenco 5 scura - colore 3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3"/>
        <w:left w:val="single" w:sz="24" w:space="0" w:color="92D050" w:themeColor="accent3"/>
        <w:bottom w:val="single" w:sz="24" w:space="0" w:color="92D050" w:themeColor="accent3"/>
        <w:right w:val="single" w:sz="24" w:space="0" w:color="92D050" w:themeColor="accent3"/>
      </w:tblBorders>
    </w:tblPr>
    <w:tcPr>
      <w:shd w:val="clear" w:color="auto" w:fill="92D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41">
    <w:name w:val="Tabella elenco 5 scura - colore 4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51">
    <w:name w:val="Tabella elenco 5 scura - colore 5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CC00CC" w:themeColor="accent5"/>
        <w:left w:val="single" w:sz="24" w:space="0" w:color="CC00CC" w:themeColor="accent5"/>
        <w:bottom w:val="single" w:sz="24" w:space="0" w:color="CC00CC" w:themeColor="accent5"/>
        <w:right w:val="single" w:sz="24" w:space="0" w:color="CC00CC" w:themeColor="accent5"/>
      </w:tblBorders>
    </w:tblPr>
    <w:tcPr>
      <w:shd w:val="clear" w:color="auto" w:fill="CC00C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5scura-colore61">
    <w:name w:val="Tabella elenco 5 scura - colore 61"/>
    <w:basedOn w:val="TableNormal"/>
    <w:uiPriority w:val="50"/>
    <w:rsid w:val="00333B97"/>
    <w:rPr>
      <w:color w:val="FFFFFF" w:themeColor="background1"/>
    </w:rPr>
    <w:tblPr>
      <w:tblStyleRowBandSize w:val="1"/>
      <w:tblStyleColBandSize w:val="1"/>
      <w:tblBorders>
        <w:top w:val="single" w:sz="24" w:space="0" w:color="9900CC" w:themeColor="accent6"/>
        <w:left w:val="single" w:sz="24" w:space="0" w:color="9900CC" w:themeColor="accent6"/>
        <w:bottom w:val="single" w:sz="24" w:space="0" w:color="9900CC" w:themeColor="accent6"/>
        <w:right w:val="single" w:sz="24" w:space="0" w:color="9900CC" w:themeColor="accent6"/>
      </w:tblBorders>
    </w:tblPr>
    <w:tcPr>
      <w:shd w:val="clear" w:color="auto" w:fill="9900C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aelenco6acolori1">
    <w:name w:val="Tabella elenco 6 a colori1"/>
    <w:basedOn w:val="TableNormal"/>
    <w:uiPriority w:val="51"/>
    <w:rsid w:val="00333B9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aelenco6acolori-colore11">
    <w:name w:val="Tabella elenco 6 a colori - colore 11"/>
    <w:basedOn w:val="TableNormal"/>
    <w:uiPriority w:val="51"/>
    <w:rsid w:val="00333B97"/>
    <w:rPr>
      <w:color w:val="A1226E" w:themeColor="accent1" w:themeShade="BF"/>
    </w:rPr>
    <w:tblPr>
      <w:tblStyleRowBandSize w:val="1"/>
      <w:tblStyleColBandSize w:val="1"/>
      <w:tblBorders>
        <w:top w:val="single" w:sz="4" w:space="0" w:color="D43293" w:themeColor="accent1"/>
        <w:bottom w:val="single" w:sz="4" w:space="0" w:color="D4329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4329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</w:style>
  <w:style w:type="table" w:customStyle="1" w:styleId="Tabellaelenco6acolori-colore21">
    <w:name w:val="Tabella elenco 6 a colori - colore 21"/>
    <w:basedOn w:val="TableNormal"/>
    <w:uiPriority w:val="51"/>
    <w:rsid w:val="00333B97"/>
    <w:rPr>
      <w:color w:val="BE6C00" w:themeColor="accent2" w:themeShade="BF"/>
    </w:rPr>
    <w:tblPr>
      <w:tblStyleRowBandSize w:val="1"/>
      <w:tblStyleColBandSize w:val="1"/>
      <w:tblBorders>
        <w:top w:val="single" w:sz="4" w:space="0" w:color="FE9100" w:themeColor="accent2"/>
        <w:bottom w:val="single" w:sz="4" w:space="0" w:color="FE91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91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</w:style>
  <w:style w:type="table" w:customStyle="1" w:styleId="Tabellaelenco6acolori-colore31">
    <w:name w:val="Tabella elenco 6 a colori - colore 31"/>
    <w:basedOn w:val="TableNormal"/>
    <w:uiPriority w:val="51"/>
    <w:rsid w:val="00333B97"/>
    <w:rPr>
      <w:color w:val="6DA92D" w:themeColor="accent3" w:themeShade="BF"/>
    </w:rPr>
    <w:tblPr>
      <w:tblStyleRowBandSize w:val="1"/>
      <w:tblStyleColBandSize w:val="1"/>
      <w:tblBorders>
        <w:top w:val="single" w:sz="4" w:space="0" w:color="92D050" w:themeColor="accent3"/>
        <w:bottom w:val="single" w:sz="4" w:space="0" w:color="92D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</w:style>
  <w:style w:type="table" w:customStyle="1" w:styleId="Tabellaelenco6acolori-colore41">
    <w:name w:val="Tabella elenco 6 a colori - colore 41"/>
    <w:basedOn w:val="TableNormal"/>
    <w:uiPriority w:val="51"/>
    <w:rsid w:val="00333B97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customStyle="1" w:styleId="Tabellaelenco6acolori-colore51">
    <w:name w:val="Tabella elenco 6 a colori - colore 51"/>
    <w:basedOn w:val="TableNormal"/>
    <w:uiPriority w:val="51"/>
    <w:rsid w:val="00333B97"/>
    <w:rPr>
      <w:color w:val="980098" w:themeColor="accent5" w:themeShade="BF"/>
    </w:rPr>
    <w:tblPr>
      <w:tblStyleRowBandSize w:val="1"/>
      <w:tblStyleColBandSize w:val="1"/>
      <w:tblBorders>
        <w:top w:val="single" w:sz="4" w:space="0" w:color="CC00CC" w:themeColor="accent5"/>
        <w:bottom w:val="single" w:sz="4" w:space="0" w:color="CC00C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C00C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</w:style>
  <w:style w:type="table" w:customStyle="1" w:styleId="Tabellaelenco6acolori-colore61">
    <w:name w:val="Tabella elenco 6 a colori - colore 61"/>
    <w:basedOn w:val="TableNormal"/>
    <w:uiPriority w:val="51"/>
    <w:rsid w:val="00333B97"/>
    <w:rPr>
      <w:color w:val="720098" w:themeColor="accent6" w:themeShade="BF"/>
    </w:rPr>
    <w:tblPr>
      <w:tblStyleRowBandSize w:val="1"/>
      <w:tblStyleColBandSize w:val="1"/>
      <w:tblBorders>
        <w:top w:val="single" w:sz="4" w:space="0" w:color="9900CC" w:themeColor="accent6"/>
        <w:bottom w:val="single" w:sz="4" w:space="0" w:color="9900C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900C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</w:style>
  <w:style w:type="table" w:customStyle="1" w:styleId="Tabellaelenco7acolori1">
    <w:name w:val="Tabella elenco 7 a colori1"/>
    <w:basedOn w:val="TableNormal"/>
    <w:uiPriority w:val="52"/>
    <w:rsid w:val="00333B9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11">
    <w:name w:val="Tabella elenco 7 a colori - colore 11"/>
    <w:basedOn w:val="TableNormal"/>
    <w:uiPriority w:val="52"/>
    <w:rsid w:val="00333B97"/>
    <w:rPr>
      <w:color w:val="A1226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4329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4329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4329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4329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6D5E9" w:themeFill="accent1" w:themeFillTint="33"/>
      </w:tcPr>
    </w:tblStylePr>
    <w:tblStylePr w:type="band1Horz">
      <w:tblPr/>
      <w:tcPr>
        <w:shd w:val="clear" w:color="auto" w:fill="F6D5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21">
    <w:name w:val="Tabella elenco 7 a colori - colore 21"/>
    <w:basedOn w:val="TableNormal"/>
    <w:uiPriority w:val="52"/>
    <w:rsid w:val="00333B97"/>
    <w:rPr>
      <w:color w:val="BE6C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91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91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91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91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E8CB" w:themeFill="accent2" w:themeFillTint="33"/>
      </w:tcPr>
    </w:tblStylePr>
    <w:tblStylePr w:type="band1Horz">
      <w:tblPr/>
      <w:tcPr>
        <w:shd w:val="clear" w:color="auto" w:fill="FFE8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31">
    <w:name w:val="Tabella elenco 7 a colori - colore 31"/>
    <w:basedOn w:val="TableNormal"/>
    <w:uiPriority w:val="52"/>
    <w:rsid w:val="00333B97"/>
    <w:rPr>
      <w:color w:val="6DA9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3" w:themeFillTint="33"/>
      </w:tcPr>
    </w:tblStylePr>
    <w:tblStylePr w:type="band1Horz">
      <w:tblPr/>
      <w:tcPr>
        <w:shd w:val="clear" w:color="auto" w:fill="E9F5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41">
    <w:name w:val="Tabella elenco 7 a colori - colore 41"/>
    <w:basedOn w:val="TableNormal"/>
    <w:uiPriority w:val="52"/>
    <w:rsid w:val="00333B97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51">
    <w:name w:val="Tabella elenco 7 a colori - colore 51"/>
    <w:basedOn w:val="TableNormal"/>
    <w:uiPriority w:val="52"/>
    <w:rsid w:val="00333B97"/>
    <w:rPr>
      <w:color w:val="9800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00C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00C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00C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00C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C1FF" w:themeFill="accent5" w:themeFillTint="33"/>
      </w:tcPr>
    </w:tblStylePr>
    <w:tblStylePr w:type="band1Horz">
      <w:tblPr/>
      <w:tcPr>
        <w:shd w:val="clear" w:color="auto" w:fill="FFC1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aelenco7acolori-colore61">
    <w:name w:val="Tabella elenco 7 a colori - colore 61"/>
    <w:basedOn w:val="TableNormal"/>
    <w:uiPriority w:val="52"/>
    <w:rsid w:val="00333B97"/>
    <w:rPr>
      <w:color w:val="72009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00C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00C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00C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00C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FC1FF" w:themeFill="accent6" w:themeFillTint="33"/>
      </w:tcPr>
    </w:tblStylePr>
    <w:tblStylePr w:type="band1Horz">
      <w:tblPr/>
      <w:tcPr>
        <w:shd w:val="clear" w:color="auto" w:fill="EFC1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33B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33B97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  <w:insideV w:val="single" w:sz="8" w:space="0" w:color="DE65AD" w:themeColor="accent1" w:themeTint="BF"/>
      </w:tblBorders>
    </w:tblPr>
    <w:tcPr>
      <w:shd w:val="clear" w:color="auto" w:fill="F4C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E65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shd w:val="clear" w:color="auto" w:fill="E998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  <w:insideV w:val="single" w:sz="8" w:space="0" w:color="FFAC3F" w:themeColor="accent2" w:themeTint="BF"/>
      </w:tblBorders>
    </w:tblPr>
    <w:tcPr>
      <w:shd w:val="clear" w:color="auto" w:fill="FFE3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AC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shd w:val="clear" w:color="auto" w:fill="FFC7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  <w:insideV w:val="single" w:sz="8" w:space="0" w:color="ADDB7B" w:themeColor="accent3" w:themeTint="BF"/>
      </w:tblBorders>
    </w:tblPr>
    <w:tcPr>
      <w:shd w:val="clear" w:color="auto" w:fill="E3F3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shd w:val="clear" w:color="auto" w:fill="C8E7A7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  <w:insideV w:val="single" w:sz="8" w:space="0" w:color="FF19FF" w:themeColor="accent5" w:themeTint="BF"/>
      </w:tblBorders>
    </w:tblPr>
    <w:tcPr>
      <w:shd w:val="clear" w:color="auto" w:fill="FFB3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9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shd w:val="clear" w:color="auto" w:fill="FF66F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  <w:insideV w:val="single" w:sz="8" w:space="0" w:color="C519FF" w:themeColor="accent6" w:themeTint="BF"/>
      </w:tblBorders>
    </w:tblPr>
    <w:tcPr>
      <w:shd w:val="clear" w:color="auto" w:fill="ECB3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19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shd w:val="clear" w:color="auto" w:fill="D866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  <w:insideH w:val="single" w:sz="8" w:space="0" w:color="D43293" w:themeColor="accent1"/>
        <w:insideV w:val="single" w:sz="8" w:space="0" w:color="D43293" w:themeColor="accent1"/>
      </w:tblBorders>
    </w:tblPr>
    <w:tcPr>
      <w:shd w:val="clear" w:color="auto" w:fill="F4C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E9" w:themeFill="accent1" w:themeFillTint="33"/>
      </w:tcPr>
    </w:tblStylePr>
    <w:tblStylePr w:type="band1Vert">
      <w:tblPr/>
      <w:tcPr>
        <w:shd w:val="clear" w:color="auto" w:fill="E998C8" w:themeFill="accent1" w:themeFillTint="7F"/>
      </w:tcPr>
    </w:tblStylePr>
    <w:tblStylePr w:type="band1Horz">
      <w:tblPr/>
      <w:tcPr>
        <w:tcBorders>
          <w:insideH w:val="single" w:sz="6" w:space="0" w:color="D43293" w:themeColor="accent1"/>
          <w:insideV w:val="single" w:sz="6" w:space="0" w:color="D43293" w:themeColor="accent1"/>
        </w:tcBorders>
        <w:shd w:val="clear" w:color="auto" w:fill="E998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  <w:insideH w:val="single" w:sz="8" w:space="0" w:color="FE9100" w:themeColor="accent2"/>
        <w:insideV w:val="single" w:sz="8" w:space="0" w:color="FE9100" w:themeColor="accent2"/>
      </w:tblBorders>
    </w:tblPr>
    <w:tcPr>
      <w:shd w:val="clear" w:color="auto" w:fill="FFE3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4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8CB" w:themeFill="accent2" w:themeFillTint="33"/>
      </w:tcPr>
    </w:tblStylePr>
    <w:tblStylePr w:type="band1Vert">
      <w:tblPr/>
      <w:tcPr>
        <w:shd w:val="clear" w:color="auto" w:fill="FFC77F" w:themeFill="accent2" w:themeFillTint="7F"/>
      </w:tcPr>
    </w:tblStylePr>
    <w:tblStylePr w:type="band1Horz">
      <w:tblPr/>
      <w:tcPr>
        <w:tcBorders>
          <w:insideH w:val="single" w:sz="6" w:space="0" w:color="FE9100" w:themeColor="accent2"/>
          <w:insideV w:val="single" w:sz="6" w:space="0" w:color="FE9100" w:themeColor="accent2"/>
        </w:tcBorders>
        <w:shd w:val="clear" w:color="auto" w:fill="FFC7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  <w:insideH w:val="single" w:sz="8" w:space="0" w:color="92D050" w:themeColor="accent3"/>
        <w:insideV w:val="single" w:sz="8" w:space="0" w:color="92D050" w:themeColor="accent3"/>
      </w:tblBorders>
    </w:tblPr>
    <w:tcPr>
      <w:shd w:val="clear" w:color="auto" w:fill="E3F3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3" w:themeFillTint="33"/>
      </w:tcPr>
    </w:tblStylePr>
    <w:tblStylePr w:type="band1Vert">
      <w:tblPr/>
      <w:tcPr>
        <w:shd w:val="clear" w:color="auto" w:fill="C8E7A7" w:themeFill="accent3" w:themeFillTint="7F"/>
      </w:tcPr>
    </w:tblStylePr>
    <w:tblStylePr w:type="band1Horz">
      <w:tblPr/>
      <w:tcPr>
        <w:tcBorders>
          <w:insideH w:val="single" w:sz="6" w:space="0" w:color="92D050" w:themeColor="accent3"/>
          <w:insideV w:val="single" w:sz="6" w:space="0" w:color="92D050" w:themeColor="accent3"/>
        </w:tcBorders>
        <w:shd w:val="clear" w:color="auto" w:fill="C8E7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  <w:insideH w:val="single" w:sz="8" w:space="0" w:color="CC00CC" w:themeColor="accent5"/>
        <w:insideV w:val="single" w:sz="8" w:space="0" w:color="CC00CC" w:themeColor="accent5"/>
      </w:tblBorders>
    </w:tblPr>
    <w:tcPr>
      <w:shd w:val="clear" w:color="auto" w:fill="FFB3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1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FF" w:themeFill="accent5" w:themeFillTint="33"/>
      </w:tcPr>
    </w:tblStylePr>
    <w:tblStylePr w:type="band1Vert">
      <w:tblPr/>
      <w:tcPr>
        <w:shd w:val="clear" w:color="auto" w:fill="FF66FF" w:themeFill="accent5" w:themeFillTint="7F"/>
      </w:tcPr>
    </w:tblStylePr>
    <w:tblStylePr w:type="band1Horz">
      <w:tblPr/>
      <w:tcPr>
        <w:tcBorders>
          <w:insideH w:val="single" w:sz="6" w:space="0" w:color="CC00CC" w:themeColor="accent5"/>
          <w:insideV w:val="single" w:sz="6" w:space="0" w:color="CC00CC" w:themeColor="accent5"/>
        </w:tcBorders>
        <w:shd w:val="clear" w:color="auto" w:fill="FF66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  <w:insideH w:val="single" w:sz="8" w:space="0" w:color="9900CC" w:themeColor="accent6"/>
        <w:insideV w:val="single" w:sz="8" w:space="0" w:color="9900CC" w:themeColor="accent6"/>
      </w:tblBorders>
    </w:tblPr>
    <w:tcPr>
      <w:shd w:val="clear" w:color="auto" w:fill="ECB3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7E1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1FF" w:themeFill="accent6" w:themeFillTint="33"/>
      </w:tcPr>
    </w:tblStylePr>
    <w:tblStylePr w:type="band1Vert">
      <w:tblPr/>
      <w:tcPr>
        <w:shd w:val="clear" w:color="auto" w:fill="D866FF" w:themeFill="accent6" w:themeFillTint="7F"/>
      </w:tcPr>
    </w:tblStylePr>
    <w:tblStylePr w:type="band1Horz">
      <w:tblPr/>
      <w:tcPr>
        <w:tcBorders>
          <w:insideH w:val="single" w:sz="6" w:space="0" w:color="9900CC" w:themeColor="accent6"/>
          <w:insideV w:val="single" w:sz="6" w:space="0" w:color="9900CC" w:themeColor="accent6"/>
        </w:tcBorders>
        <w:shd w:val="clear" w:color="auto" w:fill="D866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4329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98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98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3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91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C7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C7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3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00C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6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6F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333B9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B3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00C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66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66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bottom w:val="single" w:sz="8" w:space="0" w:color="D4329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43293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43293" w:themeColor="accent1"/>
          <w:bottom w:val="single" w:sz="8" w:space="0" w:color="D43293" w:themeColor="accent1"/>
        </w:tcBorders>
      </w:tc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shd w:val="clear" w:color="auto" w:fill="F4C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bottom w:val="single" w:sz="8" w:space="0" w:color="FE91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91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9100" w:themeColor="accent2"/>
          <w:bottom w:val="single" w:sz="8" w:space="0" w:color="FE9100" w:themeColor="accent2"/>
        </w:tcBorders>
      </w:tc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shd w:val="clear" w:color="auto" w:fill="FFE3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bottom w:val="single" w:sz="8" w:space="0" w:color="92D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3"/>
          <w:bottom w:val="single" w:sz="8" w:space="0" w:color="92D050" w:themeColor="accent3"/>
        </w:tcBorders>
      </w:tc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shd w:val="clear" w:color="auto" w:fill="E3F3D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bottom w:val="single" w:sz="8" w:space="0" w:color="CC00C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00CC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00CC" w:themeColor="accent5"/>
          <w:bottom w:val="single" w:sz="8" w:space="0" w:color="CC00CC" w:themeColor="accent5"/>
        </w:tcBorders>
      </w:tc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shd w:val="clear" w:color="auto" w:fill="FFB3F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333B97"/>
    <w:rPr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bottom w:val="single" w:sz="8" w:space="0" w:color="9900C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00CC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00CC" w:themeColor="accent6"/>
          <w:bottom w:val="single" w:sz="8" w:space="0" w:color="9900CC" w:themeColor="accent6"/>
        </w:tcBorders>
      </w:tc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shd w:val="clear" w:color="auto" w:fill="ECB3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43293" w:themeColor="accent1"/>
        <w:left w:val="single" w:sz="8" w:space="0" w:color="D43293" w:themeColor="accent1"/>
        <w:bottom w:val="single" w:sz="8" w:space="0" w:color="D43293" w:themeColor="accent1"/>
        <w:right w:val="single" w:sz="8" w:space="0" w:color="D4329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4329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4329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4329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9100" w:themeColor="accent2"/>
        <w:left w:val="single" w:sz="8" w:space="0" w:color="FE9100" w:themeColor="accent2"/>
        <w:bottom w:val="single" w:sz="8" w:space="0" w:color="FE9100" w:themeColor="accent2"/>
        <w:right w:val="single" w:sz="8" w:space="0" w:color="FE91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91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91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91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3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3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D050" w:themeColor="accent3"/>
        <w:left w:val="single" w:sz="8" w:space="0" w:color="92D050" w:themeColor="accent3"/>
        <w:bottom w:val="single" w:sz="8" w:space="0" w:color="92D050" w:themeColor="accent3"/>
        <w:right w:val="single" w:sz="8" w:space="0" w:color="92D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00CC" w:themeColor="accent5"/>
        <w:left w:val="single" w:sz="8" w:space="0" w:color="CC00CC" w:themeColor="accent5"/>
        <w:bottom w:val="single" w:sz="8" w:space="0" w:color="CC00CC" w:themeColor="accent5"/>
        <w:right w:val="single" w:sz="8" w:space="0" w:color="CC00C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00C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00C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00C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3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3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333B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900CC" w:themeColor="accent6"/>
        <w:left w:val="single" w:sz="8" w:space="0" w:color="9900CC" w:themeColor="accent6"/>
        <w:bottom w:val="single" w:sz="8" w:space="0" w:color="9900CC" w:themeColor="accent6"/>
        <w:right w:val="single" w:sz="8" w:space="0" w:color="9900C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00C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00C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00C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B3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B3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DE65AD" w:themeColor="accent1" w:themeTint="BF"/>
        <w:left w:val="single" w:sz="8" w:space="0" w:color="DE65AD" w:themeColor="accent1" w:themeTint="BF"/>
        <w:bottom w:val="single" w:sz="8" w:space="0" w:color="DE65AD" w:themeColor="accent1" w:themeTint="BF"/>
        <w:right w:val="single" w:sz="8" w:space="0" w:color="DE65AD" w:themeColor="accent1" w:themeTint="BF"/>
        <w:insideH w:val="single" w:sz="8" w:space="0" w:color="DE65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5AD" w:themeColor="accent1" w:themeTint="BF"/>
          <w:left w:val="single" w:sz="8" w:space="0" w:color="DE65AD" w:themeColor="accent1" w:themeTint="BF"/>
          <w:bottom w:val="single" w:sz="8" w:space="0" w:color="DE65AD" w:themeColor="accent1" w:themeTint="BF"/>
          <w:right w:val="single" w:sz="8" w:space="0" w:color="DE65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AC3F" w:themeColor="accent2" w:themeTint="BF"/>
        <w:left w:val="single" w:sz="8" w:space="0" w:color="FFAC3F" w:themeColor="accent2" w:themeTint="BF"/>
        <w:bottom w:val="single" w:sz="8" w:space="0" w:color="FFAC3F" w:themeColor="accent2" w:themeTint="BF"/>
        <w:right w:val="single" w:sz="8" w:space="0" w:color="FFAC3F" w:themeColor="accent2" w:themeTint="BF"/>
        <w:insideH w:val="single" w:sz="8" w:space="0" w:color="FFAC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C3F" w:themeColor="accent2" w:themeTint="BF"/>
          <w:left w:val="single" w:sz="8" w:space="0" w:color="FFAC3F" w:themeColor="accent2" w:themeTint="BF"/>
          <w:bottom w:val="single" w:sz="8" w:space="0" w:color="FFAC3F" w:themeColor="accent2" w:themeTint="BF"/>
          <w:right w:val="single" w:sz="8" w:space="0" w:color="FFAC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3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3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ADDB7B" w:themeColor="accent3" w:themeTint="BF"/>
        <w:left w:val="single" w:sz="8" w:space="0" w:color="ADDB7B" w:themeColor="accent3" w:themeTint="BF"/>
        <w:bottom w:val="single" w:sz="8" w:space="0" w:color="ADDB7B" w:themeColor="accent3" w:themeTint="BF"/>
        <w:right w:val="single" w:sz="8" w:space="0" w:color="ADDB7B" w:themeColor="accent3" w:themeTint="BF"/>
        <w:insideH w:val="single" w:sz="8" w:space="0" w:color="ADDB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3" w:themeTint="BF"/>
          <w:left w:val="single" w:sz="8" w:space="0" w:color="ADDB7B" w:themeColor="accent3" w:themeTint="BF"/>
          <w:bottom w:val="single" w:sz="8" w:space="0" w:color="ADDB7B" w:themeColor="accent3" w:themeTint="BF"/>
          <w:right w:val="single" w:sz="8" w:space="0" w:color="ADDB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FF19FF" w:themeColor="accent5" w:themeTint="BF"/>
        <w:left w:val="single" w:sz="8" w:space="0" w:color="FF19FF" w:themeColor="accent5" w:themeTint="BF"/>
        <w:bottom w:val="single" w:sz="8" w:space="0" w:color="FF19FF" w:themeColor="accent5" w:themeTint="BF"/>
        <w:right w:val="single" w:sz="8" w:space="0" w:color="FF19FF" w:themeColor="accent5" w:themeTint="BF"/>
        <w:insideH w:val="single" w:sz="8" w:space="0" w:color="FF19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9FF" w:themeColor="accent5" w:themeTint="BF"/>
          <w:left w:val="single" w:sz="8" w:space="0" w:color="FF19FF" w:themeColor="accent5" w:themeTint="BF"/>
          <w:bottom w:val="single" w:sz="8" w:space="0" w:color="FF19FF" w:themeColor="accent5" w:themeTint="BF"/>
          <w:right w:val="single" w:sz="8" w:space="0" w:color="FF19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3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3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333B97"/>
    <w:tblPr>
      <w:tblStyleRowBandSize w:val="1"/>
      <w:tblStyleColBandSize w:val="1"/>
      <w:tblBorders>
        <w:top w:val="single" w:sz="8" w:space="0" w:color="C519FF" w:themeColor="accent6" w:themeTint="BF"/>
        <w:left w:val="single" w:sz="8" w:space="0" w:color="C519FF" w:themeColor="accent6" w:themeTint="BF"/>
        <w:bottom w:val="single" w:sz="8" w:space="0" w:color="C519FF" w:themeColor="accent6" w:themeTint="BF"/>
        <w:right w:val="single" w:sz="8" w:space="0" w:color="C519FF" w:themeColor="accent6" w:themeTint="BF"/>
        <w:insideH w:val="single" w:sz="8" w:space="0" w:color="C519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19FF" w:themeColor="accent6" w:themeTint="BF"/>
          <w:left w:val="single" w:sz="8" w:space="0" w:color="C519FF" w:themeColor="accent6" w:themeTint="BF"/>
          <w:bottom w:val="single" w:sz="8" w:space="0" w:color="C519FF" w:themeColor="accent6" w:themeTint="BF"/>
          <w:right w:val="single" w:sz="8" w:space="0" w:color="C519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B3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B3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4329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91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00C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333B9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00C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0AA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left="1080" w:hanging="1080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0AA0"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10" w:color="auto" w:fill="auto"/>
    </w:rPr>
  </w:style>
  <w:style w:type="paragraph" w:styleId="NoSpacing">
    <w:name w:val="No Spacing"/>
    <w:uiPriority w:val="1"/>
    <w:semiHidden/>
    <w:unhideWhenUsed/>
    <w:qFormat/>
    <w:rsid w:val="00333B97"/>
  </w:style>
  <w:style w:type="paragraph" w:styleId="NormalWeb">
    <w:name w:val="Normal (Web)"/>
    <w:basedOn w:val="Normal"/>
    <w:uiPriority w:val="99"/>
    <w:semiHidden/>
    <w:unhideWhenUsed/>
    <w:rsid w:val="00333B97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33B9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33B9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33B97"/>
  </w:style>
  <w:style w:type="character" w:styleId="PageNumber">
    <w:name w:val="page number"/>
    <w:basedOn w:val="DefaultParagraphFont"/>
    <w:uiPriority w:val="99"/>
    <w:semiHidden/>
    <w:unhideWhenUsed/>
    <w:rsid w:val="00333B97"/>
  </w:style>
  <w:style w:type="table" w:customStyle="1" w:styleId="Tabellasemplice-11">
    <w:name w:val="Tabella semplice - 11"/>
    <w:basedOn w:val="TableNormal"/>
    <w:uiPriority w:val="41"/>
    <w:rsid w:val="00333B9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semplice-21">
    <w:name w:val="Tabella semplice - 21"/>
    <w:basedOn w:val="TableNormal"/>
    <w:uiPriority w:val="42"/>
    <w:rsid w:val="00333B9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lasemplice-31">
    <w:name w:val="Tabella semplice - 31"/>
    <w:basedOn w:val="TableNormal"/>
    <w:uiPriority w:val="43"/>
    <w:rsid w:val="00333B9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lasemplice41">
    <w:name w:val="Tabella semplice 41"/>
    <w:basedOn w:val="TableNormal"/>
    <w:uiPriority w:val="44"/>
    <w:rsid w:val="00333B9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lasemplice51">
    <w:name w:val="Tabella semplice 51"/>
    <w:basedOn w:val="TableNormal"/>
    <w:uiPriority w:val="45"/>
    <w:rsid w:val="00333B9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33B97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33B97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333B9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33B97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33B9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33B97"/>
  </w:style>
  <w:style w:type="paragraph" w:styleId="Signature">
    <w:name w:val="Signature"/>
    <w:basedOn w:val="Normal"/>
    <w:link w:val="SignatureChar"/>
    <w:uiPriority w:val="99"/>
    <w:semiHidden/>
    <w:unhideWhenUsed/>
    <w:rsid w:val="00333B97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33B97"/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333B9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33B97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333B97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333B97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333B97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33B97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33B97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33B9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333B9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33B97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33B97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33B97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33B97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33B97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333B9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333B97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33B97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33B97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33B97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gliatabellachiara1">
    <w:name w:val="Griglia tabella chiara1"/>
    <w:basedOn w:val="TableNormal"/>
    <w:uiPriority w:val="40"/>
    <w:rsid w:val="00333B9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33B9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33B97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33B9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33B9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33B97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333B97"/>
  </w:style>
  <w:style w:type="table" w:styleId="TableProfessional">
    <w:name w:val="Table Professional"/>
    <w:basedOn w:val="TableNormal"/>
    <w:uiPriority w:val="99"/>
    <w:semiHidden/>
    <w:unhideWhenUsed/>
    <w:rsid w:val="00333B97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33B9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33B97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333B9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33B9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333B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33B97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333B97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333B97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333B9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33B97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333B97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333B97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33B97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33B97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33B97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33B97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33B97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33B97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33B9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8BCF059FAE24D38B723189348A3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A68FBD-ED6E-4A29-88AE-A9B10B1BC892}"/>
      </w:docPartPr>
      <w:docPartBody>
        <w:p w:rsidR="0048747D" w:rsidRDefault="004417C9" w:rsidP="004417C9">
          <w:pPr>
            <w:pStyle w:val="68BCF059FAE24D38B723189348A345DC4"/>
          </w:pPr>
          <w:r w:rsidRPr="00302643">
            <w:rPr>
              <w:lang w:bidi="it-IT"/>
            </w:rPr>
            <w:t>Nome</w:t>
          </w:r>
        </w:p>
      </w:docPartBody>
    </w:docPart>
    <w:docPart>
      <w:docPartPr>
        <w:name w:val="25711D6A6F98415AB748D678F93F4B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6D5E6-5EFC-40D1-81ED-21813B9564C8}"/>
      </w:docPartPr>
      <w:docPartBody>
        <w:p w:rsidR="0048747D" w:rsidRDefault="004417C9" w:rsidP="004417C9">
          <w:pPr>
            <w:pStyle w:val="25711D6A6F98415AB748D678F93F4B524"/>
          </w:pPr>
          <w:r w:rsidRPr="00302643">
            <w:rPr>
              <w:lang w:bidi="it-IT"/>
            </w:rPr>
            <w:t>Via e numero civico, CAP città (provincia)</w:t>
          </w:r>
        </w:p>
      </w:docPartBody>
    </w:docPart>
    <w:docPart>
      <w:docPartPr>
        <w:name w:val="4898521E74CA4AC4A665777C91565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67839-0D96-41CA-B1A4-F8798991B21F}"/>
      </w:docPartPr>
      <w:docPartBody>
        <w:p w:rsidR="0048747D" w:rsidRDefault="004417C9" w:rsidP="004417C9">
          <w:pPr>
            <w:pStyle w:val="4898521E74CA4AC4A665777C91565A534"/>
          </w:pPr>
          <w:r w:rsidRPr="00302643">
            <w:rPr>
              <w:lang w:bidi="it-IT"/>
            </w:rPr>
            <w:t>Telefono</w:t>
          </w:r>
        </w:p>
      </w:docPartBody>
    </w:docPart>
    <w:docPart>
      <w:docPartPr>
        <w:name w:val="0F54E8A6A3F14036A587252711B66C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0600E-72B1-4271-9EA4-FE9A85840891}"/>
      </w:docPartPr>
      <w:docPartBody>
        <w:p w:rsidR="0048747D" w:rsidRDefault="004417C9" w:rsidP="004417C9">
          <w:pPr>
            <w:pStyle w:val="0F54E8A6A3F14036A587252711B66C0A4"/>
          </w:pPr>
          <w:r w:rsidRPr="00302643">
            <w:rPr>
              <w:lang w:bidi="it-IT"/>
            </w:rPr>
            <w:t>Posta elettronica</w:t>
          </w:r>
        </w:p>
      </w:docPartBody>
    </w:docPart>
    <w:docPart>
      <w:docPartPr>
        <w:name w:val="FB81FE586FD54529AA77747711048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C7A47-DA3C-4017-A429-C8276342D1D3}"/>
      </w:docPartPr>
      <w:docPartBody>
        <w:p w:rsidR="0048747D" w:rsidRDefault="004417C9" w:rsidP="004417C9">
          <w:pPr>
            <w:pStyle w:val="FB81FE586FD54529AA777477110489824"/>
          </w:pPr>
          <w:r w:rsidRPr="00302643">
            <w:rPr>
              <w:lang w:bidi="it-IT"/>
            </w:rPr>
            <w:t>@twitter</w:t>
          </w:r>
        </w:p>
      </w:docPartBody>
    </w:docPart>
    <w:docPart>
      <w:docPartPr>
        <w:name w:val="C74D7865BE4F4738928AA93E1B7940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834ED-B90F-4785-9C1B-6A566115040A}"/>
      </w:docPartPr>
      <w:docPartBody>
        <w:p w:rsidR="0048747D" w:rsidRDefault="004417C9" w:rsidP="004417C9">
          <w:pPr>
            <w:pStyle w:val="C74D7865BE4F4738928AA93E1B7940C64"/>
          </w:pPr>
          <w:r w:rsidRPr="00302643">
            <w:rPr>
              <w:lang w:bidi="it-IT"/>
            </w:rPr>
            <w:t>Handle di Twitter</w:t>
          </w:r>
        </w:p>
      </w:docPartBody>
    </w:docPart>
    <w:docPart>
      <w:docPartPr>
        <w:name w:val="911EF5089B3F41BEA8242E1E5275D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C2F64-8308-4A84-8A53-00801D11DEDB}"/>
      </w:docPartPr>
      <w:docPartBody>
        <w:p w:rsidR="0048747D" w:rsidRDefault="004417C9" w:rsidP="004417C9">
          <w:pPr>
            <w:pStyle w:val="911EF5089B3F41BEA8242E1E5275D9F24"/>
          </w:pPr>
          <w:r w:rsidRPr="00302643">
            <w:rPr>
              <w:lang w:bidi="it-IT"/>
            </w:rPr>
            <w:t>Indirizzo Web</w:t>
          </w:r>
        </w:p>
      </w:docPartBody>
    </w:docPart>
    <w:docPart>
      <w:docPartPr>
        <w:name w:val="C2228C0B858444C989F9A523BB2C46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BA533-1213-4F84-A16C-F672442A54AD}"/>
      </w:docPartPr>
      <w:docPartBody>
        <w:p w:rsidR="0048747D" w:rsidRDefault="004417C9" w:rsidP="004417C9">
          <w:pPr>
            <w:pStyle w:val="C2228C0B858444C989F9A523BB2C46064"/>
          </w:pPr>
          <w:r w:rsidRPr="00302643">
            <w:rPr>
              <w:lang w:bidi="it-IT"/>
            </w:rPr>
            <w:t>Nome</w:t>
          </w:r>
        </w:p>
      </w:docPartBody>
    </w:docPart>
    <w:docPart>
      <w:docPartPr>
        <w:name w:val="53A276C4141143D49EFA007782EA94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4767E-C923-4078-9A82-30B9DD3C019D}"/>
      </w:docPartPr>
      <w:docPartBody>
        <w:p w:rsidR="0048747D" w:rsidRDefault="004417C9" w:rsidP="004417C9">
          <w:pPr>
            <w:pStyle w:val="53A276C4141143D49EFA007782EA94F54"/>
          </w:pPr>
          <w:r w:rsidRPr="00302643">
            <w:rPr>
              <w:lang w:bidi="it-IT"/>
            </w:rPr>
            <w:t>Via e numero civico, CAP città (provincia)</w:t>
          </w:r>
        </w:p>
      </w:docPartBody>
    </w:docPart>
    <w:docPart>
      <w:docPartPr>
        <w:name w:val="4671580BFA054C7FAA7068F88518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ACC17-13CC-455C-99F3-072540C53153}"/>
      </w:docPartPr>
      <w:docPartBody>
        <w:p w:rsidR="0048747D" w:rsidRDefault="004417C9" w:rsidP="004417C9">
          <w:pPr>
            <w:pStyle w:val="4671580BFA054C7FAA7068F88518775B4"/>
          </w:pPr>
          <w:r w:rsidRPr="00302643">
            <w:rPr>
              <w:lang w:bidi="it-IT"/>
            </w:rPr>
            <w:t>Telefono</w:t>
          </w:r>
        </w:p>
      </w:docPartBody>
    </w:docPart>
    <w:docPart>
      <w:docPartPr>
        <w:name w:val="F56CBFCB43C04DDE81B4214A724D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A78CC-2C21-4D20-AC15-D22E06FFD9EC}"/>
      </w:docPartPr>
      <w:docPartBody>
        <w:p w:rsidR="0048747D" w:rsidRDefault="004417C9" w:rsidP="004417C9">
          <w:pPr>
            <w:pStyle w:val="F56CBFCB43C04DDE81B4214A724DEAD54"/>
          </w:pPr>
          <w:r w:rsidRPr="00302643">
            <w:rPr>
              <w:lang w:bidi="it-IT"/>
            </w:rPr>
            <w:t>Posta elettronica</w:t>
          </w:r>
        </w:p>
      </w:docPartBody>
    </w:docPart>
    <w:docPart>
      <w:docPartPr>
        <w:name w:val="17D090E138D14D3EB660095525D60E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47153-8E1A-474B-88F8-E0D236F2338C}"/>
      </w:docPartPr>
      <w:docPartBody>
        <w:p w:rsidR="0048747D" w:rsidRDefault="004417C9" w:rsidP="004417C9">
          <w:pPr>
            <w:pStyle w:val="17D090E138D14D3EB660095525D60E784"/>
          </w:pPr>
          <w:r w:rsidRPr="00302643">
            <w:rPr>
              <w:lang w:bidi="it-IT"/>
            </w:rPr>
            <w:t>@twitter</w:t>
          </w:r>
        </w:p>
      </w:docPartBody>
    </w:docPart>
    <w:docPart>
      <w:docPartPr>
        <w:name w:val="06FB2EE686D3459987362FB395980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D60B4-C73C-4E86-9C0A-008DD711290B}"/>
      </w:docPartPr>
      <w:docPartBody>
        <w:p w:rsidR="0048747D" w:rsidRDefault="004417C9" w:rsidP="004417C9">
          <w:pPr>
            <w:pStyle w:val="06FB2EE686D3459987362FB395980A984"/>
          </w:pPr>
          <w:r w:rsidRPr="00302643">
            <w:rPr>
              <w:lang w:bidi="it-IT"/>
            </w:rPr>
            <w:t>Handle di Twitter</w:t>
          </w:r>
        </w:p>
      </w:docPartBody>
    </w:docPart>
    <w:docPart>
      <w:docPartPr>
        <w:name w:val="D289354F1BB84BC9875E89BE1142A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57C359-4813-4F75-B06B-F3F2B8CAF5C6}"/>
      </w:docPartPr>
      <w:docPartBody>
        <w:p w:rsidR="0048747D" w:rsidRDefault="004417C9" w:rsidP="004417C9">
          <w:pPr>
            <w:pStyle w:val="D289354F1BB84BC9875E89BE1142A0FE4"/>
          </w:pPr>
          <w:r w:rsidRPr="00302643">
            <w:rPr>
              <w:lang w:bidi="it-IT"/>
            </w:rPr>
            <w:t>Indirizzo Web</w:t>
          </w:r>
        </w:p>
      </w:docPartBody>
    </w:docPart>
    <w:docPart>
      <w:docPartPr>
        <w:name w:val="836D6C47AFCA41A094B41410546A9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E5F53-8EAE-46A2-BE34-5D4391789C85}"/>
      </w:docPartPr>
      <w:docPartBody>
        <w:p w:rsidR="0048747D" w:rsidRDefault="004417C9" w:rsidP="004417C9">
          <w:pPr>
            <w:pStyle w:val="836D6C47AFCA41A094B41410546A962A4"/>
          </w:pPr>
          <w:r w:rsidRPr="00302643">
            <w:rPr>
              <w:lang w:bidi="it-IT"/>
            </w:rPr>
            <w:t>Nome</w:t>
          </w:r>
        </w:p>
      </w:docPartBody>
    </w:docPart>
    <w:docPart>
      <w:docPartPr>
        <w:name w:val="1DF3A65F52D8470C86C62BCABDB24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A7BC2-E9A8-4EAF-BACA-AE7FC1E9DF94}"/>
      </w:docPartPr>
      <w:docPartBody>
        <w:p w:rsidR="0048747D" w:rsidRDefault="004417C9" w:rsidP="004417C9">
          <w:pPr>
            <w:pStyle w:val="1DF3A65F52D8470C86C62BCABDB24B3F4"/>
          </w:pPr>
          <w:r w:rsidRPr="00302643">
            <w:rPr>
              <w:lang w:bidi="it-IT"/>
            </w:rPr>
            <w:t>Via e numero civico, CAP città (provincia)</w:t>
          </w:r>
        </w:p>
      </w:docPartBody>
    </w:docPart>
    <w:docPart>
      <w:docPartPr>
        <w:name w:val="134BFA88A48D48BD88B0FBD0321A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AF1EF-16B8-4793-9276-78CA858AC7C2}"/>
      </w:docPartPr>
      <w:docPartBody>
        <w:p w:rsidR="0048747D" w:rsidRDefault="004417C9" w:rsidP="004417C9">
          <w:pPr>
            <w:pStyle w:val="134BFA88A48D48BD88B0FBD0321AABAF4"/>
          </w:pPr>
          <w:r w:rsidRPr="00302643">
            <w:rPr>
              <w:lang w:bidi="it-IT"/>
            </w:rPr>
            <w:t>Telefono</w:t>
          </w:r>
        </w:p>
      </w:docPartBody>
    </w:docPart>
    <w:docPart>
      <w:docPartPr>
        <w:name w:val="CADD01BD0BAA4502B5CEE90C8B4DF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C9A44-326B-4FE1-8512-B29EA4520C65}"/>
      </w:docPartPr>
      <w:docPartBody>
        <w:p w:rsidR="0048747D" w:rsidRDefault="004417C9" w:rsidP="004417C9">
          <w:pPr>
            <w:pStyle w:val="CADD01BD0BAA4502B5CEE90C8B4DF7024"/>
          </w:pPr>
          <w:r w:rsidRPr="00302643">
            <w:rPr>
              <w:lang w:bidi="it-IT"/>
            </w:rPr>
            <w:t>Posta elettronica</w:t>
          </w:r>
        </w:p>
      </w:docPartBody>
    </w:docPart>
    <w:docPart>
      <w:docPartPr>
        <w:name w:val="75EEEB20F5B34D7D9ECF85192353B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330D39-CC6D-4E46-B180-9B968471C56F}"/>
      </w:docPartPr>
      <w:docPartBody>
        <w:p w:rsidR="0048747D" w:rsidRDefault="004417C9" w:rsidP="004417C9">
          <w:pPr>
            <w:pStyle w:val="75EEEB20F5B34D7D9ECF85192353BACE4"/>
          </w:pPr>
          <w:r w:rsidRPr="00302643">
            <w:rPr>
              <w:lang w:bidi="it-IT"/>
            </w:rPr>
            <w:t>@twitter</w:t>
          </w:r>
        </w:p>
      </w:docPartBody>
    </w:docPart>
    <w:docPart>
      <w:docPartPr>
        <w:name w:val="3A5941D2D55C45FEBE8B22F3CAB73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C66-9599-48B9-A4F7-C54F84CFA66C}"/>
      </w:docPartPr>
      <w:docPartBody>
        <w:p w:rsidR="0048747D" w:rsidRDefault="004417C9" w:rsidP="004417C9">
          <w:pPr>
            <w:pStyle w:val="3A5941D2D55C45FEBE8B22F3CAB73FFA4"/>
          </w:pPr>
          <w:r w:rsidRPr="00302643">
            <w:rPr>
              <w:lang w:bidi="it-IT"/>
            </w:rPr>
            <w:t>Handle di Twitter</w:t>
          </w:r>
        </w:p>
      </w:docPartBody>
    </w:docPart>
    <w:docPart>
      <w:docPartPr>
        <w:name w:val="88B138ABF5D544D99696E0454D8FF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FAA0D0-05D8-4B24-A6A3-00F796DCB6F3}"/>
      </w:docPartPr>
      <w:docPartBody>
        <w:p w:rsidR="0048747D" w:rsidRDefault="004417C9" w:rsidP="004417C9">
          <w:pPr>
            <w:pStyle w:val="88B138ABF5D544D99696E0454D8FF87D4"/>
          </w:pPr>
          <w:r w:rsidRPr="00302643">
            <w:rPr>
              <w:lang w:bidi="it-IT"/>
            </w:rPr>
            <w:t>Indirizzo Web</w:t>
          </w:r>
        </w:p>
      </w:docPartBody>
    </w:docPart>
    <w:docPart>
      <w:docPartPr>
        <w:name w:val="7A974F08C62D4BBD81F5BDD505CD9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D0380-259F-4445-8E9A-CC2B54E51172}"/>
      </w:docPartPr>
      <w:docPartBody>
        <w:p w:rsidR="0048747D" w:rsidRDefault="004417C9" w:rsidP="004417C9">
          <w:pPr>
            <w:pStyle w:val="7A974F08C62D4BBD81F5BDD505CD92744"/>
          </w:pPr>
          <w:r w:rsidRPr="00302643">
            <w:rPr>
              <w:lang w:bidi="it-IT"/>
            </w:rPr>
            <w:t>Nome</w:t>
          </w:r>
        </w:p>
      </w:docPartBody>
    </w:docPart>
    <w:docPart>
      <w:docPartPr>
        <w:name w:val="D2415796CDBA4AA0A351502C43CF6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8637-DDE8-4DE0-8284-BB0D0E89C4AA}"/>
      </w:docPartPr>
      <w:docPartBody>
        <w:p w:rsidR="0048747D" w:rsidRDefault="004417C9" w:rsidP="004417C9">
          <w:pPr>
            <w:pStyle w:val="D2415796CDBA4AA0A351502C43CF6C7A4"/>
          </w:pPr>
          <w:r w:rsidRPr="00302643">
            <w:rPr>
              <w:lang w:bidi="it-IT"/>
            </w:rPr>
            <w:t>Via e numero civico, CAP città (provincia)</w:t>
          </w:r>
        </w:p>
      </w:docPartBody>
    </w:docPart>
    <w:docPart>
      <w:docPartPr>
        <w:name w:val="020B52A457F5451AB58C708547393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F7E93-8118-427A-A6D1-F7C245E668FE}"/>
      </w:docPartPr>
      <w:docPartBody>
        <w:p w:rsidR="0048747D" w:rsidRDefault="004417C9" w:rsidP="004417C9">
          <w:pPr>
            <w:pStyle w:val="020B52A457F5451AB58C7085473939BC4"/>
          </w:pPr>
          <w:r w:rsidRPr="00302643">
            <w:rPr>
              <w:lang w:bidi="it-IT"/>
            </w:rPr>
            <w:t>Telefono</w:t>
          </w:r>
        </w:p>
      </w:docPartBody>
    </w:docPart>
    <w:docPart>
      <w:docPartPr>
        <w:name w:val="5C0376686605443687D41A0513C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0FCAD-B1BD-4F23-AE94-53A6EC015E0C}"/>
      </w:docPartPr>
      <w:docPartBody>
        <w:p w:rsidR="0048747D" w:rsidRDefault="004417C9" w:rsidP="004417C9">
          <w:pPr>
            <w:pStyle w:val="5C0376686605443687D41A0513C260E14"/>
          </w:pPr>
          <w:r w:rsidRPr="00302643">
            <w:rPr>
              <w:lang w:bidi="it-IT"/>
            </w:rPr>
            <w:t>Posta elettronica</w:t>
          </w:r>
        </w:p>
      </w:docPartBody>
    </w:docPart>
    <w:docPart>
      <w:docPartPr>
        <w:name w:val="BC970D8AC53D472785F0A450AB279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9DDE3-4108-406A-9C2A-289CCA284525}"/>
      </w:docPartPr>
      <w:docPartBody>
        <w:p w:rsidR="0048747D" w:rsidRDefault="004417C9" w:rsidP="004417C9">
          <w:pPr>
            <w:pStyle w:val="BC970D8AC53D472785F0A450AB27948A4"/>
          </w:pPr>
          <w:r w:rsidRPr="00302643">
            <w:rPr>
              <w:lang w:bidi="it-IT"/>
            </w:rPr>
            <w:t>@twitter</w:t>
          </w:r>
        </w:p>
      </w:docPartBody>
    </w:docPart>
    <w:docPart>
      <w:docPartPr>
        <w:name w:val="4B3224B26F5F46889EF536831E18A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00B98-FB7B-468C-9BC8-0BE74215A2F2}"/>
      </w:docPartPr>
      <w:docPartBody>
        <w:p w:rsidR="0048747D" w:rsidRDefault="004417C9" w:rsidP="004417C9">
          <w:pPr>
            <w:pStyle w:val="4B3224B26F5F46889EF536831E18AE374"/>
          </w:pPr>
          <w:r w:rsidRPr="00302643">
            <w:rPr>
              <w:lang w:bidi="it-IT"/>
            </w:rPr>
            <w:t>Handle di Twitter</w:t>
          </w:r>
        </w:p>
      </w:docPartBody>
    </w:docPart>
    <w:docPart>
      <w:docPartPr>
        <w:name w:val="DC98B87CCAD043D68524DEB1800790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5BE44-23B7-47FB-A285-2960F06AF167}"/>
      </w:docPartPr>
      <w:docPartBody>
        <w:p w:rsidR="0048747D" w:rsidRDefault="004417C9" w:rsidP="004417C9">
          <w:pPr>
            <w:pStyle w:val="DC98B87CCAD043D68524DEB1800790054"/>
          </w:pPr>
          <w:r w:rsidRPr="00302643">
            <w:rPr>
              <w:lang w:bidi="it-IT"/>
            </w:rPr>
            <w:t>Indirizzo Web</w:t>
          </w:r>
        </w:p>
      </w:docPartBody>
    </w:docPart>
    <w:docPart>
      <w:docPartPr>
        <w:name w:val="0CE4CD22C26E47B285FE50FC9856D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1AF1C6-388A-4298-9D76-26567D8EDFB5}"/>
      </w:docPartPr>
      <w:docPartBody>
        <w:p w:rsidR="0048747D" w:rsidRDefault="004417C9" w:rsidP="004417C9">
          <w:pPr>
            <w:pStyle w:val="0CE4CD22C26E47B285FE50FC9856DF554"/>
          </w:pPr>
          <w:r w:rsidRPr="00302643">
            <w:rPr>
              <w:lang w:bidi="it-IT"/>
            </w:rPr>
            <w:t>Nome</w:t>
          </w:r>
        </w:p>
      </w:docPartBody>
    </w:docPart>
    <w:docPart>
      <w:docPartPr>
        <w:name w:val="BC6EE3D1166C416CBEA32417FADB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98C20-3D09-49CB-8BE6-9598349544BA}"/>
      </w:docPartPr>
      <w:docPartBody>
        <w:p w:rsidR="0048747D" w:rsidRDefault="004417C9" w:rsidP="004417C9">
          <w:pPr>
            <w:pStyle w:val="BC6EE3D1166C416CBEA32417FADB2F214"/>
          </w:pPr>
          <w:r w:rsidRPr="00302643">
            <w:rPr>
              <w:lang w:bidi="it-IT"/>
            </w:rPr>
            <w:t>Via e numero civico, CAP città (provincia)</w:t>
          </w:r>
        </w:p>
      </w:docPartBody>
    </w:docPart>
    <w:docPart>
      <w:docPartPr>
        <w:name w:val="B4E9E80B12434AAAB175D67D3DBEF2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D3982-3F38-4774-AFAC-6E048B0A2C25}"/>
      </w:docPartPr>
      <w:docPartBody>
        <w:p w:rsidR="0048747D" w:rsidRDefault="004417C9" w:rsidP="004417C9">
          <w:pPr>
            <w:pStyle w:val="B4E9E80B12434AAAB175D67D3DBEF2B24"/>
          </w:pPr>
          <w:r w:rsidRPr="00302643">
            <w:rPr>
              <w:lang w:bidi="it-IT"/>
            </w:rPr>
            <w:t>Telefono</w:t>
          </w:r>
        </w:p>
      </w:docPartBody>
    </w:docPart>
    <w:docPart>
      <w:docPartPr>
        <w:name w:val="469E39427D6A4480B9C8183605259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8C8A7-FA17-4596-B05F-1C3EF15D6F69}"/>
      </w:docPartPr>
      <w:docPartBody>
        <w:p w:rsidR="0048747D" w:rsidRDefault="004417C9" w:rsidP="004417C9">
          <w:pPr>
            <w:pStyle w:val="469E39427D6A4480B9C81836052597514"/>
          </w:pPr>
          <w:r w:rsidRPr="00302643">
            <w:rPr>
              <w:lang w:bidi="it-IT"/>
            </w:rPr>
            <w:t>Posta elettronica</w:t>
          </w:r>
        </w:p>
      </w:docPartBody>
    </w:docPart>
    <w:docPart>
      <w:docPartPr>
        <w:name w:val="E492C42B7DB9478F805E69FDE1BB2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F3CCC-A158-4742-BE3C-2D1AFDDB6449}"/>
      </w:docPartPr>
      <w:docPartBody>
        <w:p w:rsidR="0048747D" w:rsidRDefault="004417C9" w:rsidP="004417C9">
          <w:pPr>
            <w:pStyle w:val="E492C42B7DB9478F805E69FDE1BB2E854"/>
          </w:pPr>
          <w:r w:rsidRPr="00302643">
            <w:rPr>
              <w:lang w:bidi="it-IT"/>
            </w:rPr>
            <w:t>@twitter</w:t>
          </w:r>
        </w:p>
      </w:docPartBody>
    </w:docPart>
    <w:docPart>
      <w:docPartPr>
        <w:name w:val="1E3CD9BA47F24F188875E1CB9BEEF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CE195-B120-40F0-B04C-471419140AA1}"/>
      </w:docPartPr>
      <w:docPartBody>
        <w:p w:rsidR="0048747D" w:rsidRDefault="004417C9" w:rsidP="004417C9">
          <w:pPr>
            <w:pStyle w:val="1E3CD9BA47F24F188875E1CB9BEEFB5F4"/>
          </w:pPr>
          <w:r w:rsidRPr="00302643">
            <w:rPr>
              <w:lang w:bidi="it-IT"/>
            </w:rPr>
            <w:t>Handle di Twitter</w:t>
          </w:r>
        </w:p>
      </w:docPartBody>
    </w:docPart>
    <w:docPart>
      <w:docPartPr>
        <w:name w:val="8E03841F6D4A4E2EB7C9C1E4D73C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A9B6C7-6EC0-4D5F-A60A-0FE11FF2396E}"/>
      </w:docPartPr>
      <w:docPartBody>
        <w:p w:rsidR="0048747D" w:rsidRDefault="004417C9" w:rsidP="004417C9">
          <w:pPr>
            <w:pStyle w:val="8E03841F6D4A4E2EB7C9C1E4D73CD6F64"/>
          </w:pPr>
          <w:r w:rsidRPr="00302643">
            <w:rPr>
              <w:lang w:bidi="it-IT"/>
            </w:rPr>
            <w:t>Indirizzo Web</w:t>
          </w:r>
        </w:p>
      </w:docPartBody>
    </w:docPart>
    <w:docPart>
      <w:docPartPr>
        <w:name w:val="B88388866C6A4B0BB74BAB15D14BC5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B2041-5746-4AF3-BB2E-44A42EB4A8D4}"/>
      </w:docPartPr>
      <w:docPartBody>
        <w:p w:rsidR="0048747D" w:rsidRDefault="004417C9" w:rsidP="004417C9">
          <w:pPr>
            <w:pStyle w:val="B88388866C6A4B0BB74BAB15D14BC5124"/>
          </w:pPr>
          <w:r w:rsidRPr="00302643">
            <w:rPr>
              <w:lang w:bidi="it-IT"/>
            </w:rPr>
            <w:t>Nome</w:t>
          </w:r>
        </w:p>
      </w:docPartBody>
    </w:docPart>
    <w:docPart>
      <w:docPartPr>
        <w:name w:val="4C47ED37C079438BBC66C5851BD19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F5D3A-287B-4F33-9027-D00B19B959C7}"/>
      </w:docPartPr>
      <w:docPartBody>
        <w:p w:rsidR="0048747D" w:rsidRDefault="004417C9" w:rsidP="004417C9">
          <w:pPr>
            <w:pStyle w:val="4C47ED37C079438BBC66C5851BD1925D4"/>
          </w:pPr>
          <w:r w:rsidRPr="00302643">
            <w:rPr>
              <w:lang w:bidi="it-IT"/>
            </w:rPr>
            <w:t>Via e numero civico, CAP città (provincia)</w:t>
          </w:r>
        </w:p>
      </w:docPartBody>
    </w:docPart>
    <w:docPart>
      <w:docPartPr>
        <w:name w:val="384DD45142A441E294BD0330CE141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8C241-726F-4D09-9FCD-78665A008FD7}"/>
      </w:docPartPr>
      <w:docPartBody>
        <w:p w:rsidR="0048747D" w:rsidRDefault="004417C9" w:rsidP="004417C9">
          <w:pPr>
            <w:pStyle w:val="384DD45142A441E294BD0330CE141A124"/>
          </w:pPr>
          <w:r w:rsidRPr="00302643">
            <w:rPr>
              <w:lang w:bidi="it-IT"/>
            </w:rPr>
            <w:t>Telefono</w:t>
          </w:r>
        </w:p>
      </w:docPartBody>
    </w:docPart>
    <w:docPart>
      <w:docPartPr>
        <w:name w:val="D29590122C004AF2B317541D970F6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1D8711-6DAE-4AB1-94E4-1324A7A2C53C}"/>
      </w:docPartPr>
      <w:docPartBody>
        <w:p w:rsidR="0048747D" w:rsidRDefault="004417C9" w:rsidP="004417C9">
          <w:pPr>
            <w:pStyle w:val="D29590122C004AF2B317541D970F67E84"/>
          </w:pPr>
          <w:r w:rsidRPr="00302643">
            <w:rPr>
              <w:lang w:bidi="it-IT"/>
            </w:rPr>
            <w:t>Posta elettronica</w:t>
          </w:r>
        </w:p>
      </w:docPartBody>
    </w:docPart>
    <w:docPart>
      <w:docPartPr>
        <w:name w:val="B2F13D0F285B4952A91C0F1FFC368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5E469-2F5B-47CD-9E5D-0885EFE5390B}"/>
      </w:docPartPr>
      <w:docPartBody>
        <w:p w:rsidR="0048747D" w:rsidRDefault="004417C9" w:rsidP="004417C9">
          <w:pPr>
            <w:pStyle w:val="B2F13D0F285B4952A91C0F1FFC3689DD4"/>
          </w:pPr>
          <w:r w:rsidRPr="00302643">
            <w:rPr>
              <w:lang w:bidi="it-IT"/>
            </w:rPr>
            <w:t>@twitter</w:t>
          </w:r>
        </w:p>
      </w:docPartBody>
    </w:docPart>
    <w:docPart>
      <w:docPartPr>
        <w:name w:val="30C1EEDC19C84B8CB88DB624B309C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F0705-5C4E-48DA-B4FE-9F7BFE31947D}"/>
      </w:docPartPr>
      <w:docPartBody>
        <w:p w:rsidR="0048747D" w:rsidRDefault="004417C9" w:rsidP="004417C9">
          <w:pPr>
            <w:pStyle w:val="30C1EEDC19C84B8CB88DB624B309CA724"/>
          </w:pPr>
          <w:r w:rsidRPr="00302643">
            <w:rPr>
              <w:lang w:bidi="it-IT"/>
            </w:rPr>
            <w:t>Handle di Twitter</w:t>
          </w:r>
        </w:p>
      </w:docPartBody>
    </w:docPart>
    <w:docPart>
      <w:docPartPr>
        <w:name w:val="64D6869E2F27452899A03445E786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D3CE4-8C5D-4688-A1D8-AD82E06D8F98}"/>
      </w:docPartPr>
      <w:docPartBody>
        <w:p w:rsidR="0048747D" w:rsidRDefault="004417C9" w:rsidP="004417C9">
          <w:pPr>
            <w:pStyle w:val="64D6869E2F27452899A03445E7864D4E4"/>
          </w:pPr>
          <w:r w:rsidRPr="00302643">
            <w:rPr>
              <w:lang w:bidi="it-IT"/>
            </w:rPr>
            <w:t>Indirizzo Web</w:t>
          </w:r>
        </w:p>
      </w:docPartBody>
    </w:docPart>
    <w:docPart>
      <w:docPartPr>
        <w:name w:val="28C52F7957D846868FBC42E17A39E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E4074-08A5-4E52-9A94-3A353CD3D80E}"/>
      </w:docPartPr>
      <w:docPartBody>
        <w:p w:rsidR="0048747D" w:rsidRDefault="004417C9" w:rsidP="004417C9">
          <w:pPr>
            <w:pStyle w:val="28C52F7957D846868FBC42E17A39E0BA4"/>
          </w:pPr>
          <w:r w:rsidRPr="00302643">
            <w:rPr>
              <w:lang w:bidi="it-IT"/>
            </w:rPr>
            <w:t>Nome</w:t>
          </w:r>
        </w:p>
      </w:docPartBody>
    </w:docPart>
    <w:docPart>
      <w:docPartPr>
        <w:name w:val="AF864A5AAF9B4A118D17C448ABEA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89DDD9-FFE1-498F-993F-9DE179724E27}"/>
      </w:docPartPr>
      <w:docPartBody>
        <w:p w:rsidR="0048747D" w:rsidRDefault="004417C9" w:rsidP="004417C9">
          <w:pPr>
            <w:pStyle w:val="AF864A5AAF9B4A118D17C448ABEA9E274"/>
          </w:pPr>
          <w:r w:rsidRPr="00302643">
            <w:rPr>
              <w:lang w:bidi="it-IT"/>
            </w:rPr>
            <w:t>Via e numero civico, CAP città (provincia)</w:t>
          </w:r>
        </w:p>
      </w:docPartBody>
    </w:docPart>
    <w:docPart>
      <w:docPartPr>
        <w:name w:val="C4718C5F2B2C412D86B769FFB5B17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6A61D-7A1D-453B-BD9E-C33E58316024}"/>
      </w:docPartPr>
      <w:docPartBody>
        <w:p w:rsidR="0048747D" w:rsidRDefault="004417C9" w:rsidP="004417C9">
          <w:pPr>
            <w:pStyle w:val="C4718C5F2B2C412D86B769FFB5B176214"/>
          </w:pPr>
          <w:r w:rsidRPr="00302643">
            <w:rPr>
              <w:lang w:bidi="it-IT"/>
            </w:rPr>
            <w:t>Telefono</w:t>
          </w:r>
        </w:p>
      </w:docPartBody>
    </w:docPart>
    <w:docPart>
      <w:docPartPr>
        <w:name w:val="F4D34214B1A24A7095B86F696F0E9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0F9ADE-5B16-4E43-B399-B2F9EF904A87}"/>
      </w:docPartPr>
      <w:docPartBody>
        <w:p w:rsidR="0048747D" w:rsidRDefault="004417C9" w:rsidP="004417C9">
          <w:pPr>
            <w:pStyle w:val="F4D34214B1A24A7095B86F696F0E986A4"/>
          </w:pPr>
          <w:r w:rsidRPr="00302643">
            <w:rPr>
              <w:lang w:bidi="it-IT"/>
            </w:rPr>
            <w:t>Posta elettronica</w:t>
          </w:r>
        </w:p>
      </w:docPartBody>
    </w:docPart>
    <w:docPart>
      <w:docPartPr>
        <w:name w:val="8F092CB4BA3F4BAB871745C540EE6B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711B5-C854-4277-8496-B88E5A37B522}"/>
      </w:docPartPr>
      <w:docPartBody>
        <w:p w:rsidR="0048747D" w:rsidRDefault="004417C9" w:rsidP="004417C9">
          <w:pPr>
            <w:pStyle w:val="8F092CB4BA3F4BAB871745C540EE6BFF4"/>
          </w:pPr>
          <w:r w:rsidRPr="00302643">
            <w:rPr>
              <w:lang w:bidi="it-IT"/>
            </w:rPr>
            <w:t>@twitter</w:t>
          </w:r>
        </w:p>
      </w:docPartBody>
    </w:docPart>
    <w:docPart>
      <w:docPartPr>
        <w:name w:val="A7C102AA256F419486B5C3335672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2AD0F3-8494-4A98-8DF1-E3114625F407}"/>
      </w:docPartPr>
      <w:docPartBody>
        <w:p w:rsidR="0048747D" w:rsidRDefault="004417C9" w:rsidP="004417C9">
          <w:pPr>
            <w:pStyle w:val="A7C102AA256F419486B5C3335672F53E4"/>
          </w:pPr>
          <w:r w:rsidRPr="00302643">
            <w:rPr>
              <w:lang w:bidi="it-IT"/>
            </w:rPr>
            <w:t>Handle di Twitter</w:t>
          </w:r>
        </w:p>
      </w:docPartBody>
    </w:docPart>
    <w:docPart>
      <w:docPartPr>
        <w:name w:val="BD25B0C6B5C740748DCF4ACC0C0E2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87E9BF-F585-4F65-9EEA-EC86AC84262D}"/>
      </w:docPartPr>
      <w:docPartBody>
        <w:p w:rsidR="0048747D" w:rsidRDefault="004417C9" w:rsidP="004417C9">
          <w:pPr>
            <w:pStyle w:val="BD25B0C6B5C740748DCF4ACC0C0E2FE44"/>
          </w:pPr>
          <w:r w:rsidRPr="00302643">
            <w:rPr>
              <w:lang w:bidi="it-IT"/>
            </w:rPr>
            <w:t>Indirizzo Web</w:t>
          </w:r>
        </w:p>
      </w:docPartBody>
    </w:docPart>
    <w:docPart>
      <w:docPartPr>
        <w:name w:val="B55A39CD4B7D46A0864FC752550A0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5A9AC-D0D3-48C8-B244-E243A12B213C}"/>
      </w:docPartPr>
      <w:docPartBody>
        <w:p w:rsidR="0048747D" w:rsidRDefault="004417C9" w:rsidP="004417C9">
          <w:pPr>
            <w:pStyle w:val="B55A39CD4B7D46A0864FC752550A0F4A4"/>
          </w:pPr>
          <w:r w:rsidRPr="00302643">
            <w:rPr>
              <w:lang w:bidi="it-IT"/>
            </w:rPr>
            <w:t>Nome</w:t>
          </w:r>
        </w:p>
      </w:docPartBody>
    </w:docPart>
    <w:docPart>
      <w:docPartPr>
        <w:name w:val="5945A2B905E94B4CB264E5EC7558BE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68F52-15AC-434C-BEE0-EF563EEE32E0}"/>
      </w:docPartPr>
      <w:docPartBody>
        <w:p w:rsidR="0048747D" w:rsidRDefault="004417C9" w:rsidP="004417C9">
          <w:pPr>
            <w:pStyle w:val="5945A2B905E94B4CB264E5EC7558BE1A4"/>
          </w:pPr>
          <w:r w:rsidRPr="00302643">
            <w:rPr>
              <w:lang w:bidi="it-IT"/>
            </w:rPr>
            <w:t>Via e numero civico, CAP città (provincia)</w:t>
          </w:r>
        </w:p>
      </w:docPartBody>
    </w:docPart>
    <w:docPart>
      <w:docPartPr>
        <w:name w:val="F0664A7F0C684DE6A29437227796E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1374B-1C96-48CC-8259-A462DBFAF6CE}"/>
      </w:docPartPr>
      <w:docPartBody>
        <w:p w:rsidR="0048747D" w:rsidRDefault="004417C9" w:rsidP="004417C9">
          <w:pPr>
            <w:pStyle w:val="F0664A7F0C684DE6A29437227796EE8A4"/>
          </w:pPr>
          <w:r w:rsidRPr="00302643">
            <w:rPr>
              <w:lang w:bidi="it-IT"/>
            </w:rPr>
            <w:t>Telefono</w:t>
          </w:r>
        </w:p>
      </w:docPartBody>
    </w:docPart>
    <w:docPart>
      <w:docPartPr>
        <w:name w:val="FF886BF7CCF546288FB2B1586A425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EE1F1-56E8-49E4-8421-CF65C284044E}"/>
      </w:docPartPr>
      <w:docPartBody>
        <w:p w:rsidR="0048747D" w:rsidRDefault="004417C9" w:rsidP="004417C9">
          <w:pPr>
            <w:pStyle w:val="FF886BF7CCF546288FB2B1586A425C324"/>
          </w:pPr>
          <w:r w:rsidRPr="00302643">
            <w:rPr>
              <w:lang w:bidi="it-IT"/>
            </w:rPr>
            <w:t>Posta elettronica</w:t>
          </w:r>
        </w:p>
      </w:docPartBody>
    </w:docPart>
    <w:docPart>
      <w:docPartPr>
        <w:name w:val="84D281CA5B9C474B967E3C1320B0C3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11083A-9EE4-48AD-A414-5C086CD5E09E}"/>
      </w:docPartPr>
      <w:docPartBody>
        <w:p w:rsidR="0048747D" w:rsidRDefault="004417C9" w:rsidP="004417C9">
          <w:pPr>
            <w:pStyle w:val="84D281CA5B9C474B967E3C1320B0C3464"/>
          </w:pPr>
          <w:r w:rsidRPr="00302643">
            <w:rPr>
              <w:lang w:bidi="it-IT"/>
            </w:rPr>
            <w:t>@twitter</w:t>
          </w:r>
        </w:p>
      </w:docPartBody>
    </w:docPart>
    <w:docPart>
      <w:docPartPr>
        <w:name w:val="6167FE8D7A3244BCA2D5DC3817873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9CE0E6-D91B-4218-A084-756A02C11DDE}"/>
      </w:docPartPr>
      <w:docPartBody>
        <w:p w:rsidR="0048747D" w:rsidRDefault="004417C9" w:rsidP="004417C9">
          <w:pPr>
            <w:pStyle w:val="6167FE8D7A3244BCA2D5DC38178734F24"/>
          </w:pPr>
          <w:r w:rsidRPr="00302643">
            <w:rPr>
              <w:lang w:bidi="it-IT"/>
            </w:rPr>
            <w:t>Handle di Twitter</w:t>
          </w:r>
        </w:p>
      </w:docPartBody>
    </w:docPart>
    <w:docPart>
      <w:docPartPr>
        <w:name w:val="BDB92089DB9D4818A13CD21C3FEC9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EF073-E11F-4C0C-98BF-D103907702C2}"/>
      </w:docPartPr>
      <w:docPartBody>
        <w:p w:rsidR="0048747D" w:rsidRDefault="004417C9" w:rsidP="004417C9">
          <w:pPr>
            <w:pStyle w:val="BDB92089DB9D4818A13CD21C3FEC95014"/>
          </w:pPr>
          <w:r w:rsidRPr="00302643">
            <w:rPr>
              <w:lang w:bidi="it-IT"/>
            </w:rPr>
            <w:t>Indirizzo Web</w:t>
          </w:r>
        </w:p>
      </w:docPartBody>
    </w:docPart>
    <w:docPart>
      <w:docPartPr>
        <w:name w:val="E41E0BBFA0F143139E77A314489D7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504C0-967D-4C7C-B1D3-9442CD94AAE5}"/>
      </w:docPartPr>
      <w:docPartBody>
        <w:p w:rsidR="0048747D" w:rsidRDefault="004417C9" w:rsidP="004417C9">
          <w:pPr>
            <w:pStyle w:val="E41E0BBFA0F143139E77A314489D7F0D4"/>
          </w:pPr>
          <w:r w:rsidRPr="00302643">
            <w:rPr>
              <w:lang w:bidi="it-IT"/>
            </w:rPr>
            <w:t>Nome</w:t>
          </w:r>
        </w:p>
      </w:docPartBody>
    </w:docPart>
    <w:docPart>
      <w:docPartPr>
        <w:name w:val="3A37C2ED64D54ACB8CF9F18242B7D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EB055-18B9-46C2-9E31-177BB9A72B7E}"/>
      </w:docPartPr>
      <w:docPartBody>
        <w:p w:rsidR="0048747D" w:rsidRDefault="004417C9" w:rsidP="004417C9">
          <w:pPr>
            <w:pStyle w:val="3A37C2ED64D54ACB8CF9F18242B7D5724"/>
          </w:pPr>
          <w:r w:rsidRPr="00302643">
            <w:rPr>
              <w:lang w:bidi="it-IT"/>
            </w:rPr>
            <w:t>Via e numero civico, CAP città (provincia)</w:t>
          </w:r>
        </w:p>
      </w:docPartBody>
    </w:docPart>
    <w:docPart>
      <w:docPartPr>
        <w:name w:val="EBFC6E2E6496474E83667500E1262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DD7BA-B6FC-4C41-B454-80F0552FBDB3}"/>
      </w:docPartPr>
      <w:docPartBody>
        <w:p w:rsidR="0048747D" w:rsidRDefault="004417C9" w:rsidP="004417C9">
          <w:pPr>
            <w:pStyle w:val="EBFC6E2E6496474E83667500E12627704"/>
          </w:pPr>
          <w:r w:rsidRPr="00302643">
            <w:rPr>
              <w:lang w:bidi="it-IT"/>
            </w:rPr>
            <w:t>Telefono</w:t>
          </w:r>
        </w:p>
      </w:docPartBody>
    </w:docPart>
    <w:docPart>
      <w:docPartPr>
        <w:name w:val="8242CCDE9B1941539C09DA36F72640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D61F2B-ED62-42A5-85DE-F0750C8775AC}"/>
      </w:docPartPr>
      <w:docPartBody>
        <w:p w:rsidR="0048747D" w:rsidRDefault="004417C9" w:rsidP="004417C9">
          <w:pPr>
            <w:pStyle w:val="8242CCDE9B1941539C09DA36F72640EF4"/>
          </w:pPr>
          <w:r w:rsidRPr="00302643">
            <w:rPr>
              <w:lang w:bidi="it-IT"/>
            </w:rPr>
            <w:t>Posta elettronica</w:t>
          </w:r>
        </w:p>
      </w:docPartBody>
    </w:docPart>
    <w:docPart>
      <w:docPartPr>
        <w:name w:val="F3C10E87F2B24ECD9C8F54ADA8D21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8D145-5755-4882-A6AA-DE3C4D037460}"/>
      </w:docPartPr>
      <w:docPartBody>
        <w:p w:rsidR="0048747D" w:rsidRDefault="004417C9" w:rsidP="004417C9">
          <w:pPr>
            <w:pStyle w:val="F3C10E87F2B24ECD9C8F54ADA8D212404"/>
          </w:pPr>
          <w:r w:rsidRPr="00302643">
            <w:rPr>
              <w:lang w:bidi="it-IT"/>
            </w:rPr>
            <w:t>@twitter</w:t>
          </w:r>
        </w:p>
      </w:docPartBody>
    </w:docPart>
    <w:docPart>
      <w:docPartPr>
        <w:name w:val="FB00085B61894040A5FF6A57299BA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36BFF-A2CF-454D-B8CA-2086A09FA24E}"/>
      </w:docPartPr>
      <w:docPartBody>
        <w:p w:rsidR="0048747D" w:rsidRDefault="004417C9" w:rsidP="004417C9">
          <w:pPr>
            <w:pStyle w:val="FB00085B61894040A5FF6A57299BA6984"/>
          </w:pPr>
          <w:r w:rsidRPr="00302643">
            <w:rPr>
              <w:lang w:bidi="it-IT"/>
            </w:rPr>
            <w:t>Handle di Twitter</w:t>
          </w:r>
        </w:p>
      </w:docPartBody>
    </w:docPart>
    <w:docPart>
      <w:docPartPr>
        <w:name w:val="15C3D6A510ED4F36882396FD9A3D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CB6BBC-851C-4677-AFC1-1A37FBF8385B}"/>
      </w:docPartPr>
      <w:docPartBody>
        <w:p w:rsidR="0048747D" w:rsidRDefault="004417C9" w:rsidP="004417C9">
          <w:pPr>
            <w:pStyle w:val="15C3D6A510ED4F36882396FD9A3D415A4"/>
          </w:pPr>
          <w:r w:rsidRPr="00302643">
            <w:rPr>
              <w:lang w:bidi="it-IT"/>
            </w:rPr>
            <w:t>Indirizzo Web</w:t>
          </w:r>
        </w:p>
      </w:docPartBody>
    </w:docPart>
    <w:docPart>
      <w:docPartPr>
        <w:name w:val="9294AFAD310E4A65A999FB81107F0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CE953-6CBA-4CA5-B0F2-BB96105FA1BF}"/>
      </w:docPartPr>
      <w:docPartBody>
        <w:p w:rsidR="0048747D" w:rsidRDefault="004417C9" w:rsidP="004417C9">
          <w:pPr>
            <w:pStyle w:val="9294AFAD310E4A65A999FB81107F07E34"/>
          </w:pPr>
          <w:r w:rsidRPr="00302643">
            <w:rPr>
              <w:lang w:bidi="it-IT"/>
            </w:rPr>
            <w:t>Nome</w:t>
          </w:r>
        </w:p>
      </w:docPartBody>
    </w:docPart>
    <w:docPart>
      <w:docPartPr>
        <w:name w:val="419630686892454BADDA01E25711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35A-081C-4834-854F-2DB591235BF5}"/>
      </w:docPartPr>
      <w:docPartBody>
        <w:p w:rsidR="0048747D" w:rsidRDefault="004417C9" w:rsidP="004417C9">
          <w:pPr>
            <w:pStyle w:val="419630686892454BADDA01E257114F6F4"/>
          </w:pPr>
          <w:r w:rsidRPr="00302643">
            <w:rPr>
              <w:lang w:bidi="it-IT"/>
            </w:rPr>
            <w:t>Via e numero civico, CAP città (provincia)</w:t>
          </w:r>
        </w:p>
      </w:docPartBody>
    </w:docPart>
    <w:docPart>
      <w:docPartPr>
        <w:name w:val="C112CEF2E3CC44B085959EAB173B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2476D-EB5F-40D8-9A43-CCFDBE0ED2D6}"/>
      </w:docPartPr>
      <w:docPartBody>
        <w:p w:rsidR="0048747D" w:rsidRDefault="004417C9" w:rsidP="004417C9">
          <w:pPr>
            <w:pStyle w:val="C112CEF2E3CC44B085959EAB173BFB674"/>
          </w:pPr>
          <w:r w:rsidRPr="00302643">
            <w:rPr>
              <w:lang w:bidi="it-IT"/>
            </w:rPr>
            <w:t>Telefono</w:t>
          </w:r>
        </w:p>
      </w:docPartBody>
    </w:docPart>
    <w:docPart>
      <w:docPartPr>
        <w:name w:val="271FD75FC3694D779FA59A21B53B85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BE645-0EC4-4081-95E2-C968E5D76550}"/>
      </w:docPartPr>
      <w:docPartBody>
        <w:p w:rsidR="0048747D" w:rsidRDefault="004417C9" w:rsidP="004417C9">
          <w:pPr>
            <w:pStyle w:val="271FD75FC3694D779FA59A21B53B85654"/>
          </w:pPr>
          <w:r w:rsidRPr="00302643">
            <w:rPr>
              <w:lang w:bidi="it-IT"/>
            </w:rPr>
            <w:t>Posta elettronica</w:t>
          </w:r>
        </w:p>
      </w:docPartBody>
    </w:docPart>
    <w:docPart>
      <w:docPartPr>
        <w:name w:val="F9B8B15D1FE346A4B9149E6A18136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C7630-8B76-468E-B3BC-440E366272F0}"/>
      </w:docPartPr>
      <w:docPartBody>
        <w:p w:rsidR="0048747D" w:rsidRDefault="004417C9" w:rsidP="004417C9">
          <w:pPr>
            <w:pStyle w:val="F9B8B15D1FE346A4B9149E6A1813600D4"/>
          </w:pPr>
          <w:r w:rsidRPr="00302643">
            <w:rPr>
              <w:lang w:bidi="it-IT"/>
            </w:rPr>
            <w:t>@twitter</w:t>
          </w:r>
        </w:p>
      </w:docPartBody>
    </w:docPart>
    <w:docPart>
      <w:docPartPr>
        <w:name w:val="F87025AF2765492F98D5240C33502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F4EB10-D2DD-471C-AD31-D472A72729E4}"/>
      </w:docPartPr>
      <w:docPartBody>
        <w:p w:rsidR="0048747D" w:rsidRDefault="004417C9" w:rsidP="004417C9">
          <w:pPr>
            <w:pStyle w:val="F87025AF2765492F98D5240C335027D04"/>
          </w:pPr>
          <w:r w:rsidRPr="00302643">
            <w:rPr>
              <w:lang w:bidi="it-IT"/>
            </w:rPr>
            <w:t>Handle di Twitter</w:t>
          </w:r>
        </w:p>
      </w:docPartBody>
    </w:docPart>
    <w:docPart>
      <w:docPartPr>
        <w:name w:val="BF4A191842F440EB9FCDB7D474904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72430-F496-4DBF-B9BA-CF36B8EBF789}"/>
      </w:docPartPr>
      <w:docPartBody>
        <w:p w:rsidR="0048747D" w:rsidRDefault="004417C9" w:rsidP="004417C9">
          <w:pPr>
            <w:pStyle w:val="BF4A191842F440EB9FCDB7D4749049584"/>
          </w:pPr>
          <w:r w:rsidRPr="00302643">
            <w:rPr>
              <w:lang w:bidi="it-IT"/>
            </w:rPr>
            <w:t>Indirizzo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18C"/>
    <w:rsid w:val="000B111C"/>
    <w:rsid w:val="000D6D30"/>
    <w:rsid w:val="001526B6"/>
    <w:rsid w:val="00162EA4"/>
    <w:rsid w:val="00365BEB"/>
    <w:rsid w:val="003931F4"/>
    <w:rsid w:val="004417C9"/>
    <w:rsid w:val="0048747D"/>
    <w:rsid w:val="00491C4C"/>
    <w:rsid w:val="005B32DB"/>
    <w:rsid w:val="006D4F40"/>
    <w:rsid w:val="007144E5"/>
    <w:rsid w:val="00802FB6"/>
    <w:rsid w:val="00A406F8"/>
    <w:rsid w:val="00B44A99"/>
    <w:rsid w:val="00B778EB"/>
    <w:rsid w:val="00BF3574"/>
    <w:rsid w:val="00CC218C"/>
    <w:rsid w:val="00CF66BB"/>
    <w:rsid w:val="00DE4F1F"/>
    <w:rsid w:val="00E06284"/>
    <w:rsid w:val="00EC1799"/>
    <w:rsid w:val="00FF2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417C9"/>
    <w:rPr>
      <w:color w:val="808080"/>
    </w:rPr>
  </w:style>
  <w:style w:type="paragraph" w:customStyle="1" w:styleId="F2EACF978A134359BC353617E4B20D30">
    <w:name w:val="F2EACF978A134359BC353617E4B20D30"/>
    <w:rsid w:val="000D6D30"/>
  </w:style>
  <w:style w:type="paragraph" w:customStyle="1" w:styleId="34E14510B73A47CB9E89E2B0924A42E5">
    <w:name w:val="34E14510B73A47CB9E89E2B0924A42E5"/>
    <w:rsid w:val="000D6D30"/>
  </w:style>
  <w:style w:type="paragraph" w:customStyle="1" w:styleId="1151B3A6F8FF4E2E99722AB949D40422">
    <w:name w:val="1151B3A6F8FF4E2E99722AB949D40422"/>
    <w:rsid w:val="000D6D30"/>
  </w:style>
  <w:style w:type="paragraph" w:customStyle="1" w:styleId="540383A1DA484586B27A380EFB78014F">
    <w:name w:val="540383A1DA484586B27A380EFB78014F"/>
    <w:rsid w:val="000D6D30"/>
  </w:style>
  <w:style w:type="paragraph" w:customStyle="1" w:styleId="38AE28BBC63142B19F4AA5F9DEE11FA2">
    <w:name w:val="38AE28BBC63142B19F4AA5F9DEE11FA2"/>
    <w:rsid w:val="00A406F8"/>
  </w:style>
  <w:style w:type="paragraph" w:customStyle="1" w:styleId="21B763E54BE749AB8E171D925F6E885F">
    <w:name w:val="21B763E54BE749AB8E171D925F6E885F"/>
    <w:rsid w:val="00A406F8"/>
  </w:style>
  <w:style w:type="paragraph" w:customStyle="1" w:styleId="ADE75AB6F5824B73B325324AF306F1A2">
    <w:name w:val="ADE75AB6F5824B73B325324AF306F1A2"/>
    <w:rsid w:val="00A406F8"/>
  </w:style>
  <w:style w:type="paragraph" w:customStyle="1" w:styleId="320CED1E39EC4582BC542AB83056D6E4">
    <w:name w:val="320CED1E39EC4582BC542AB83056D6E4"/>
    <w:rsid w:val="00A406F8"/>
  </w:style>
  <w:style w:type="paragraph" w:customStyle="1" w:styleId="47135201C1264AC4A5B2F8C391B66806">
    <w:name w:val="47135201C1264AC4A5B2F8C391B66806"/>
    <w:rsid w:val="00A406F8"/>
  </w:style>
  <w:style w:type="paragraph" w:customStyle="1" w:styleId="BB48FE13C4394FD39663E512A9D05DD9">
    <w:name w:val="BB48FE13C4394FD39663E512A9D05DD9"/>
    <w:rsid w:val="00A406F8"/>
  </w:style>
  <w:style w:type="paragraph" w:customStyle="1" w:styleId="CCD51A9E5F284CA4BC8012DBCE8393EF">
    <w:name w:val="CCD51A9E5F284CA4BC8012DBCE8393EF"/>
    <w:rsid w:val="00A406F8"/>
  </w:style>
  <w:style w:type="paragraph" w:customStyle="1" w:styleId="52A0B68DD1BA4A44928642208435CD15">
    <w:name w:val="52A0B68DD1BA4A44928642208435CD15"/>
    <w:rsid w:val="00A406F8"/>
  </w:style>
  <w:style w:type="paragraph" w:customStyle="1" w:styleId="2A1351FA170D433AAFE2EA7D641BF442">
    <w:name w:val="2A1351FA170D433AAFE2EA7D641BF442"/>
    <w:rsid w:val="00A406F8"/>
  </w:style>
  <w:style w:type="paragraph" w:customStyle="1" w:styleId="9D6981B9EC834D46BD771BA47EBDCA1E">
    <w:name w:val="9D6981B9EC834D46BD771BA47EBDCA1E"/>
    <w:rsid w:val="00A406F8"/>
  </w:style>
  <w:style w:type="paragraph" w:customStyle="1" w:styleId="F31F7C5F930E47A2B9D03AEEB77CCC52">
    <w:name w:val="F31F7C5F930E47A2B9D03AEEB77CCC52"/>
    <w:rsid w:val="00A406F8"/>
  </w:style>
  <w:style w:type="paragraph" w:customStyle="1" w:styleId="4663C19D278A49B38659C628F4FE1909">
    <w:name w:val="4663C19D278A49B38659C628F4FE1909"/>
    <w:rsid w:val="00A406F8"/>
  </w:style>
  <w:style w:type="paragraph" w:customStyle="1" w:styleId="B973144316EF4B49885D054882161AB8">
    <w:name w:val="B973144316EF4B49885D054882161AB8"/>
    <w:rsid w:val="00A406F8"/>
  </w:style>
  <w:style w:type="paragraph" w:customStyle="1" w:styleId="C561089695C84E6E8068380FA43AC97C">
    <w:name w:val="C561089695C84E6E8068380FA43AC97C"/>
    <w:rsid w:val="00A406F8"/>
  </w:style>
  <w:style w:type="paragraph" w:customStyle="1" w:styleId="A8A08FB1DDD74D1F8FE441976EE309D2">
    <w:name w:val="A8A08FB1DDD74D1F8FE441976EE309D2"/>
    <w:rsid w:val="00A406F8"/>
  </w:style>
  <w:style w:type="paragraph" w:customStyle="1" w:styleId="737EACE3AE4A472986A4317A6C957275">
    <w:name w:val="737EACE3AE4A472986A4317A6C957275"/>
    <w:rsid w:val="00A406F8"/>
  </w:style>
  <w:style w:type="paragraph" w:customStyle="1" w:styleId="BC4A3383EF344115BF43EA587BAE63A1">
    <w:name w:val="BC4A3383EF344115BF43EA587BAE63A1"/>
    <w:rsid w:val="00A406F8"/>
  </w:style>
  <w:style w:type="paragraph" w:customStyle="1" w:styleId="C20777995AC94F849DE6389BF6A05371">
    <w:name w:val="C20777995AC94F849DE6389BF6A05371"/>
    <w:rsid w:val="00A406F8"/>
  </w:style>
  <w:style w:type="paragraph" w:customStyle="1" w:styleId="F166DFC300E546468267A713EC95B280">
    <w:name w:val="F166DFC300E546468267A713EC95B280"/>
    <w:rsid w:val="00A406F8"/>
  </w:style>
  <w:style w:type="paragraph" w:customStyle="1" w:styleId="F2012E45D05A4D6D841DFD35E0D325CC">
    <w:name w:val="F2012E45D05A4D6D841DFD35E0D325CC"/>
    <w:rsid w:val="00A406F8"/>
  </w:style>
  <w:style w:type="paragraph" w:customStyle="1" w:styleId="DE8854092B6E413C8B20974C5B9A5F18">
    <w:name w:val="DE8854092B6E413C8B20974C5B9A5F18"/>
    <w:rsid w:val="00A406F8"/>
  </w:style>
  <w:style w:type="paragraph" w:customStyle="1" w:styleId="14C05ADA679B40D28197F846640962BA">
    <w:name w:val="14C05ADA679B40D28197F846640962BA"/>
    <w:rsid w:val="00A406F8"/>
  </w:style>
  <w:style w:type="paragraph" w:customStyle="1" w:styleId="FA93E7E99501461CAC92ED9F180554FE">
    <w:name w:val="FA93E7E99501461CAC92ED9F180554FE"/>
    <w:rsid w:val="00A406F8"/>
  </w:style>
  <w:style w:type="paragraph" w:customStyle="1" w:styleId="1D3F187BCE6641F58F9A33FB97A0FD2D">
    <w:name w:val="1D3F187BCE6641F58F9A33FB97A0FD2D"/>
    <w:rsid w:val="00A406F8"/>
  </w:style>
  <w:style w:type="paragraph" w:customStyle="1" w:styleId="39BB0E241B5C4403A274426252765353">
    <w:name w:val="39BB0E241B5C4403A274426252765353"/>
    <w:rsid w:val="00A406F8"/>
  </w:style>
  <w:style w:type="paragraph" w:customStyle="1" w:styleId="A08C92B18E48461EA21DD9C7E8B63262">
    <w:name w:val="A08C92B18E48461EA21DD9C7E8B63262"/>
    <w:rsid w:val="00A406F8"/>
  </w:style>
  <w:style w:type="paragraph" w:customStyle="1" w:styleId="BF7D762D17B54272A835D24175B235A7">
    <w:name w:val="BF7D762D17B54272A835D24175B235A7"/>
    <w:rsid w:val="00A406F8"/>
  </w:style>
  <w:style w:type="paragraph" w:customStyle="1" w:styleId="FEB4FEA27B0044709AC7628FD3AA6A24">
    <w:name w:val="FEB4FEA27B0044709AC7628FD3AA6A24"/>
    <w:rsid w:val="00A406F8"/>
  </w:style>
  <w:style w:type="paragraph" w:customStyle="1" w:styleId="648B265F7DFB4C1CA71CEDDC8B6FCE37">
    <w:name w:val="648B265F7DFB4C1CA71CEDDC8B6FCE37"/>
    <w:rsid w:val="00A406F8"/>
  </w:style>
  <w:style w:type="paragraph" w:customStyle="1" w:styleId="E4AC2D2E9A024D3482B76F8FCC0B152A">
    <w:name w:val="E4AC2D2E9A024D3482B76F8FCC0B152A"/>
    <w:rsid w:val="00A406F8"/>
  </w:style>
  <w:style w:type="paragraph" w:customStyle="1" w:styleId="7E76098876A7498EB27D315DA0E2217C">
    <w:name w:val="7E76098876A7498EB27D315DA0E2217C"/>
    <w:rsid w:val="00A406F8"/>
  </w:style>
  <w:style w:type="paragraph" w:customStyle="1" w:styleId="8908EDFBD75A4103A9EC1A558C58DC8D">
    <w:name w:val="8908EDFBD75A4103A9EC1A558C58DC8D"/>
    <w:rsid w:val="00A406F8"/>
  </w:style>
  <w:style w:type="paragraph" w:customStyle="1" w:styleId="D77D1718107940A8B012DD113019939B">
    <w:name w:val="D77D1718107940A8B012DD113019939B"/>
    <w:rsid w:val="00A406F8"/>
  </w:style>
  <w:style w:type="paragraph" w:customStyle="1" w:styleId="DF498DCCF59B497AB402D3D7B84762CC">
    <w:name w:val="DF498DCCF59B497AB402D3D7B84762CC"/>
    <w:rsid w:val="00A406F8"/>
  </w:style>
  <w:style w:type="paragraph" w:customStyle="1" w:styleId="6384709990B647AD8C81C4D70AB87098">
    <w:name w:val="6384709990B647AD8C81C4D70AB87098"/>
    <w:rsid w:val="00A406F8"/>
  </w:style>
  <w:style w:type="paragraph" w:customStyle="1" w:styleId="0E02B123A30F4B4488504DA327E5ACE4">
    <w:name w:val="0E02B123A30F4B4488504DA327E5ACE4"/>
    <w:rsid w:val="00A406F8"/>
  </w:style>
  <w:style w:type="paragraph" w:customStyle="1" w:styleId="64D70253AB704CE89C704326A2E795E1">
    <w:name w:val="64D70253AB704CE89C704326A2E795E1"/>
    <w:rsid w:val="00A406F8"/>
  </w:style>
  <w:style w:type="paragraph" w:customStyle="1" w:styleId="160FD0BBAC044C80A91D50018E18CF71">
    <w:name w:val="160FD0BBAC044C80A91D50018E18CF71"/>
    <w:rsid w:val="00A406F8"/>
  </w:style>
  <w:style w:type="paragraph" w:customStyle="1" w:styleId="F1C0C5362D0749999F418ECF50C68BBB">
    <w:name w:val="F1C0C5362D0749999F418ECF50C68BBB"/>
    <w:rsid w:val="00A406F8"/>
  </w:style>
  <w:style w:type="paragraph" w:customStyle="1" w:styleId="4025C136DF1347E9971D90C0F42E61B7">
    <w:name w:val="4025C136DF1347E9971D90C0F42E61B7"/>
    <w:rsid w:val="00A406F8"/>
  </w:style>
  <w:style w:type="paragraph" w:customStyle="1" w:styleId="BA5C94397FF940A5BE1E74887D199577">
    <w:name w:val="BA5C94397FF940A5BE1E74887D199577"/>
    <w:rsid w:val="00A406F8"/>
  </w:style>
  <w:style w:type="paragraph" w:customStyle="1" w:styleId="3F4A41F5477B4A86892F44967920AE9E">
    <w:name w:val="3F4A41F5477B4A86892F44967920AE9E"/>
    <w:rsid w:val="00A406F8"/>
  </w:style>
  <w:style w:type="paragraph" w:customStyle="1" w:styleId="0B3DA30B610045799FA8E76890548E9C">
    <w:name w:val="0B3DA30B610045799FA8E76890548E9C"/>
    <w:rsid w:val="00A406F8"/>
  </w:style>
  <w:style w:type="paragraph" w:customStyle="1" w:styleId="45CA0226E7944F9DB078A90B9DE59959">
    <w:name w:val="45CA0226E7944F9DB078A90B9DE59959"/>
    <w:rsid w:val="00A406F8"/>
  </w:style>
  <w:style w:type="paragraph" w:customStyle="1" w:styleId="25793511C860434795B0F339B51F8661">
    <w:name w:val="25793511C860434795B0F339B51F8661"/>
    <w:rsid w:val="00A406F8"/>
  </w:style>
  <w:style w:type="paragraph" w:customStyle="1" w:styleId="D129759893AE4E1BA50BE9615E149103">
    <w:name w:val="D129759893AE4E1BA50BE9615E149103"/>
    <w:rsid w:val="00A406F8"/>
  </w:style>
  <w:style w:type="paragraph" w:customStyle="1" w:styleId="B7359EA00F774031B3BAB7B2A7F2849C">
    <w:name w:val="B7359EA00F774031B3BAB7B2A7F2849C"/>
    <w:rsid w:val="00A406F8"/>
  </w:style>
  <w:style w:type="paragraph" w:customStyle="1" w:styleId="F2A073DBFDC54AC7BF59320AECFB30E5">
    <w:name w:val="F2A073DBFDC54AC7BF59320AECFB30E5"/>
    <w:rsid w:val="00A406F8"/>
  </w:style>
  <w:style w:type="paragraph" w:customStyle="1" w:styleId="54CBB51048C7499186B8C3BD91CFE1EE">
    <w:name w:val="54CBB51048C7499186B8C3BD91CFE1EE"/>
    <w:rsid w:val="00A406F8"/>
  </w:style>
  <w:style w:type="paragraph" w:customStyle="1" w:styleId="7686A58BC3394215BD5976F70C1029DA">
    <w:name w:val="7686A58BC3394215BD5976F70C1029DA"/>
    <w:rsid w:val="00A406F8"/>
  </w:style>
  <w:style w:type="paragraph" w:customStyle="1" w:styleId="4325521576EC4335A788DC0DB40F1E6C">
    <w:name w:val="4325521576EC4335A788DC0DB40F1E6C"/>
    <w:rsid w:val="00A406F8"/>
  </w:style>
  <w:style w:type="paragraph" w:customStyle="1" w:styleId="F4D659B9BE084A7DBC56FACD24CA1076">
    <w:name w:val="F4D659B9BE084A7DBC56FACD24CA1076"/>
    <w:rsid w:val="00A406F8"/>
  </w:style>
  <w:style w:type="paragraph" w:customStyle="1" w:styleId="6FF3B978A15D4EB88B0DE855957B7EE5">
    <w:name w:val="6FF3B978A15D4EB88B0DE855957B7EE5"/>
    <w:rsid w:val="00A406F8"/>
  </w:style>
  <w:style w:type="paragraph" w:customStyle="1" w:styleId="80E330622F314704A1CDC4F09300463D">
    <w:name w:val="80E330622F314704A1CDC4F09300463D"/>
    <w:rsid w:val="00A406F8"/>
  </w:style>
  <w:style w:type="paragraph" w:customStyle="1" w:styleId="811FE7987F964945904E0D14850A5CD0">
    <w:name w:val="811FE7987F964945904E0D14850A5CD0"/>
    <w:rsid w:val="00A406F8"/>
  </w:style>
  <w:style w:type="paragraph" w:customStyle="1" w:styleId="59CF81E8E55C4CED940660D41A4EFEC7">
    <w:name w:val="59CF81E8E55C4CED940660D41A4EFEC7"/>
    <w:rsid w:val="00A406F8"/>
  </w:style>
  <w:style w:type="paragraph" w:customStyle="1" w:styleId="CC7865FC383D45E0A2B2D649E31B9153">
    <w:name w:val="CC7865FC383D45E0A2B2D649E31B9153"/>
    <w:rsid w:val="00A406F8"/>
  </w:style>
  <w:style w:type="paragraph" w:customStyle="1" w:styleId="866174B93FD84633AE01D618BCC2DD57">
    <w:name w:val="866174B93FD84633AE01D618BCC2DD57"/>
    <w:rsid w:val="00A406F8"/>
  </w:style>
  <w:style w:type="paragraph" w:customStyle="1" w:styleId="CFBA2CE8DC5F41CBA89AD6FEF2DEE986">
    <w:name w:val="CFBA2CE8DC5F41CBA89AD6FEF2DEE986"/>
    <w:rsid w:val="00A406F8"/>
  </w:style>
  <w:style w:type="paragraph" w:customStyle="1" w:styleId="74768576E50E43C487C70289BBC13C94">
    <w:name w:val="74768576E50E43C487C70289BBC13C94"/>
    <w:rsid w:val="00A406F8"/>
  </w:style>
  <w:style w:type="paragraph" w:customStyle="1" w:styleId="715C809B70244928A32683BDC7827541">
    <w:name w:val="715C809B70244928A32683BDC7827541"/>
    <w:rsid w:val="00A406F8"/>
  </w:style>
  <w:style w:type="paragraph" w:customStyle="1" w:styleId="4028C027212343FB9C173E1C9F10CC56">
    <w:name w:val="4028C027212343FB9C173E1C9F10CC56"/>
    <w:rsid w:val="00A406F8"/>
  </w:style>
  <w:style w:type="paragraph" w:customStyle="1" w:styleId="A7F345193A404D64A29E856E7D01DB7D">
    <w:name w:val="A7F345193A404D64A29E856E7D01DB7D"/>
    <w:rsid w:val="00A406F8"/>
  </w:style>
  <w:style w:type="paragraph" w:customStyle="1" w:styleId="BC59E692D5044AB69CD9D993256A5C50">
    <w:name w:val="BC59E692D5044AB69CD9D993256A5C50"/>
    <w:rsid w:val="00A406F8"/>
  </w:style>
  <w:style w:type="paragraph" w:customStyle="1" w:styleId="FEA1B61FA48244438B64FEB669C6D4CB">
    <w:name w:val="FEA1B61FA48244438B64FEB669C6D4CB"/>
    <w:rsid w:val="00A406F8"/>
  </w:style>
  <w:style w:type="paragraph" w:customStyle="1" w:styleId="6C272C1CDD02422D9C2FCB42A9061DE0">
    <w:name w:val="6C272C1CDD02422D9C2FCB42A9061DE0"/>
    <w:rsid w:val="00A406F8"/>
  </w:style>
  <w:style w:type="paragraph" w:customStyle="1" w:styleId="A5671EC2F34442B2A54C0E410B3D430F">
    <w:name w:val="A5671EC2F34442B2A54C0E410B3D430F"/>
    <w:rsid w:val="00A406F8"/>
  </w:style>
  <w:style w:type="paragraph" w:customStyle="1" w:styleId="DB0BBD15886A4BCF9111808D92F216FD">
    <w:name w:val="DB0BBD15886A4BCF9111808D92F216FD"/>
    <w:rsid w:val="00A406F8"/>
  </w:style>
  <w:style w:type="paragraph" w:customStyle="1" w:styleId="D3459E3CB88B41749118D8001E918885">
    <w:name w:val="D3459E3CB88B41749118D8001E918885"/>
    <w:rsid w:val="005B32DB"/>
  </w:style>
  <w:style w:type="paragraph" w:customStyle="1" w:styleId="947F78C57C4E40F8B89678A452F89403">
    <w:name w:val="947F78C57C4E40F8B89678A452F89403"/>
    <w:rsid w:val="005B32DB"/>
  </w:style>
  <w:style w:type="paragraph" w:customStyle="1" w:styleId="3E6099CE7D23486381DCD788F295DFAC">
    <w:name w:val="3E6099CE7D23486381DCD788F295DFAC"/>
    <w:rsid w:val="005B32DB"/>
  </w:style>
  <w:style w:type="paragraph" w:customStyle="1" w:styleId="F777A845AC8B48379993234AB140BB71">
    <w:name w:val="F777A845AC8B48379993234AB140BB71"/>
    <w:rsid w:val="005B32DB"/>
  </w:style>
  <w:style w:type="paragraph" w:customStyle="1" w:styleId="A288A2E1971149B2B9AEBE4BF1B0889B">
    <w:name w:val="A288A2E1971149B2B9AEBE4BF1B0889B"/>
    <w:rsid w:val="005B32DB"/>
  </w:style>
  <w:style w:type="paragraph" w:customStyle="1" w:styleId="F5E4EE72805F46D2BFD5B284777A1D09">
    <w:name w:val="F5E4EE72805F46D2BFD5B284777A1D09"/>
    <w:rsid w:val="005B32DB"/>
  </w:style>
  <w:style w:type="paragraph" w:customStyle="1" w:styleId="7BFE9AA4528149A7824527A82C25F563">
    <w:name w:val="7BFE9AA4528149A7824527A82C25F563"/>
    <w:rsid w:val="005B32DB"/>
  </w:style>
  <w:style w:type="paragraph" w:customStyle="1" w:styleId="3ECA9F1854074AB2A616DC863CE6FB54">
    <w:name w:val="3ECA9F1854074AB2A616DC863CE6FB54"/>
    <w:rsid w:val="005B32DB"/>
  </w:style>
  <w:style w:type="paragraph" w:customStyle="1" w:styleId="3031E05D29B2499DAF74436B7F8C7EE4">
    <w:name w:val="3031E05D29B2499DAF74436B7F8C7EE4"/>
    <w:rsid w:val="005B32DB"/>
  </w:style>
  <w:style w:type="paragraph" w:customStyle="1" w:styleId="3A5E1060A3B44FFDABE9833CABB5025C">
    <w:name w:val="3A5E1060A3B44FFDABE9833CABB5025C"/>
    <w:rsid w:val="005B32DB"/>
  </w:style>
  <w:style w:type="paragraph" w:customStyle="1" w:styleId="9347784ABC504001B6BDD97E360527AB">
    <w:name w:val="9347784ABC504001B6BDD97E360527AB"/>
    <w:rsid w:val="005B32DB"/>
  </w:style>
  <w:style w:type="paragraph" w:customStyle="1" w:styleId="79CC371A4F07431092378F0F01F4D0D0">
    <w:name w:val="79CC371A4F07431092378F0F01F4D0D0"/>
    <w:rsid w:val="005B32DB"/>
  </w:style>
  <w:style w:type="paragraph" w:customStyle="1" w:styleId="BBC02578FC774C71851121A6BF68625C">
    <w:name w:val="BBC02578FC774C71851121A6BF68625C"/>
    <w:rsid w:val="005B32DB"/>
  </w:style>
  <w:style w:type="paragraph" w:customStyle="1" w:styleId="C9B7BB98B75D4C3586A62C5FD8BDE749">
    <w:name w:val="C9B7BB98B75D4C3586A62C5FD8BDE749"/>
    <w:rsid w:val="005B32DB"/>
  </w:style>
  <w:style w:type="paragraph" w:customStyle="1" w:styleId="F811DE51CF8E4F83936E7F79C9DE7520">
    <w:name w:val="F811DE51CF8E4F83936E7F79C9DE7520"/>
    <w:rsid w:val="005B32DB"/>
  </w:style>
  <w:style w:type="paragraph" w:customStyle="1" w:styleId="7BCE0435D7B24FA79D9789E67D345F77">
    <w:name w:val="7BCE0435D7B24FA79D9789E67D345F77"/>
    <w:rsid w:val="005B32DB"/>
  </w:style>
  <w:style w:type="paragraph" w:customStyle="1" w:styleId="9430150C1A034E98B158264D1EEDCECE">
    <w:name w:val="9430150C1A034E98B158264D1EEDCECE"/>
    <w:rsid w:val="005B32DB"/>
  </w:style>
  <w:style w:type="paragraph" w:customStyle="1" w:styleId="6F56839432A442879F2145BCFB79907C">
    <w:name w:val="6F56839432A442879F2145BCFB79907C"/>
    <w:rsid w:val="005B32DB"/>
  </w:style>
  <w:style w:type="paragraph" w:customStyle="1" w:styleId="E46830D5476A4013BFBCA83AA96547FA">
    <w:name w:val="E46830D5476A4013BFBCA83AA96547FA"/>
    <w:rsid w:val="005B32DB"/>
  </w:style>
  <w:style w:type="paragraph" w:customStyle="1" w:styleId="8F6ADA030B0842199B909414E45B9FEC">
    <w:name w:val="8F6ADA030B0842199B909414E45B9FEC"/>
    <w:rsid w:val="005B32DB"/>
  </w:style>
  <w:style w:type="paragraph" w:customStyle="1" w:styleId="02370CBB09A54BD285533F19B8BBAE5A">
    <w:name w:val="02370CBB09A54BD285533F19B8BBAE5A"/>
    <w:rsid w:val="005B32DB"/>
  </w:style>
  <w:style w:type="paragraph" w:customStyle="1" w:styleId="D27F338F34BF4270A6611B3838BC052A">
    <w:name w:val="D27F338F34BF4270A6611B3838BC052A"/>
    <w:rsid w:val="005B32DB"/>
  </w:style>
  <w:style w:type="paragraph" w:customStyle="1" w:styleId="E9ED9661091B4114BDF26FC21D364A73">
    <w:name w:val="E9ED9661091B4114BDF26FC21D364A73"/>
    <w:rsid w:val="005B32DB"/>
  </w:style>
  <w:style w:type="paragraph" w:customStyle="1" w:styleId="DAA096F69AF640B39787784D21C427E9">
    <w:name w:val="DAA096F69AF640B39787784D21C427E9"/>
    <w:rsid w:val="005B32DB"/>
  </w:style>
  <w:style w:type="paragraph" w:customStyle="1" w:styleId="C6E72DEC0CE24CDB80FB672A7D715F65">
    <w:name w:val="C6E72DEC0CE24CDB80FB672A7D715F65"/>
    <w:rsid w:val="005B32DB"/>
  </w:style>
  <w:style w:type="paragraph" w:customStyle="1" w:styleId="53DEE61F1B2944A38A445E9DE122F6ED">
    <w:name w:val="53DEE61F1B2944A38A445E9DE122F6ED"/>
    <w:rsid w:val="005B32DB"/>
  </w:style>
  <w:style w:type="paragraph" w:customStyle="1" w:styleId="5E6CEBAE92074D36B88D94E96361206E">
    <w:name w:val="5E6CEBAE92074D36B88D94E96361206E"/>
    <w:rsid w:val="005B32DB"/>
  </w:style>
  <w:style w:type="paragraph" w:customStyle="1" w:styleId="9BF4DDB9E69745F08F938E01F280BBE5">
    <w:name w:val="9BF4DDB9E69745F08F938E01F280BBE5"/>
    <w:rsid w:val="005B32DB"/>
  </w:style>
  <w:style w:type="paragraph" w:customStyle="1" w:styleId="5B05E90B6D284B4695DE812402C5C01D">
    <w:name w:val="5B05E90B6D284B4695DE812402C5C01D"/>
    <w:rsid w:val="005B32DB"/>
  </w:style>
  <w:style w:type="paragraph" w:customStyle="1" w:styleId="7169A22901CB40FE8390D8FC91D099EF">
    <w:name w:val="7169A22901CB40FE8390D8FC91D099EF"/>
    <w:rsid w:val="005B32DB"/>
  </w:style>
  <w:style w:type="paragraph" w:customStyle="1" w:styleId="F9F9F53C77D34F4398AA5380F58E270A">
    <w:name w:val="F9F9F53C77D34F4398AA5380F58E270A"/>
    <w:rsid w:val="005B32DB"/>
  </w:style>
  <w:style w:type="paragraph" w:customStyle="1" w:styleId="17FC9C42E33744099EA4924EFCE60224">
    <w:name w:val="17FC9C42E33744099EA4924EFCE60224"/>
    <w:rsid w:val="005B32DB"/>
  </w:style>
  <w:style w:type="paragraph" w:customStyle="1" w:styleId="CF2E9F0948D342B4B76A7C22952E9F85">
    <w:name w:val="CF2E9F0948D342B4B76A7C22952E9F85"/>
    <w:rsid w:val="005B32DB"/>
  </w:style>
  <w:style w:type="paragraph" w:customStyle="1" w:styleId="0B32E21563D545C79695C29983C6E865">
    <w:name w:val="0B32E21563D545C79695C29983C6E865"/>
    <w:rsid w:val="005B32DB"/>
  </w:style>
  <w:style w:type="paragraph" w:customStyle="1" w:styleId="4345845385754CEAA3F8068C47A3CCFD">
    <w:name w:val="4345845385754CEAA3F8068C47A3CCFD"/>
    <w:rsid w:val="005B32DB"/>
  </w:style>
  <w:style w:type="paragraph" w:customStyle="1" w:styleId="E7CE3FE454C34FE883C45D6851F7AE1D">
    <w:name w:val="E7CE3FE454C34FE883C45D6851F7AE1D"/>
    <w:rsid w:val="005B32DB"/>
  </w:style>
  <w:style w:type="paragraph" w:customStyle="1" w:styleId="A777F6C81A164B4381145BE3B6C6C7AD">
    <w:name w:val="A777F6C81A164B4381145BE3B6C6C7AD"/>
    <w:rsid w:val="005B32DB"/>
  </w:style>
  <w:style w:type="paragraph" w:customStyle="1" w:styleId="929017BE6AE646D1B903F705BCDDD4C2">
    <w:name w:val="929017BE6AE646D1B903F705BCDDD4C2"/>
    <w:rsid w:val="005B32DB"/>
  </w:style>
  <w:style w:type="paragraph" w:customStyle="1" w:styleId="3E784B8B0DBE42F6A1693D9690A45978">
    <w:name w:val="3E784B8B0DBE42F6A1693D9690A45978"/>
    <w:rsid w:val="005B32DB"/>
  </w:style>
  <w:style w:type="paragraph" w:customStyle="1" w:styleId="299F7146C4714F4E9499ADF426D8091C">
    <w:name w:val="299F7146C4714F4E9499ADF426D8091C"/>
    <w:rsid w:val="005B32DB"/>
  </w:style>
  <w:style w:type="paragraph" w:customStyle="1" w:styleId="D322255903264A5F8384202D632EB651">
    <w:name w:val="D322255903264A5F8384202D632EB651"/>
    <w:rsid w:val="005B32DB"/>
  </w:style>
  <w:style w:type="paragraph" w:customStyle="1" w:styleId="2F1C3CCD25674B3DA388A4679AC7DC26">
    <w:name w:val="2F1C3CCD25674B3DA388A4679AC7DC26"/>
    <w:rsid w:val="005B32DB"/>
  </w:style>
  <w:style w:type="paragraph" w:customStyle="1" w:styleId="BFAAFF5846B1440AA8AE09846AC834D3">
    <w:name w:val="BFAAFF5846B1440AA8AE09846AC834D3"/>
    <w:rsid w:val="005B32DB"/>
  </w:style>
  <w:style w:type="paragraph" w:customStyle="1" w:styleId="46E402595D9448DE8889368F0D64C7CE">
    <w:name w:val="46E402595D9448DE8889368F0D64C7CE"/>
    <w:rsid w:val="005B32DB"/>
  </w:style>
  <w:style w:type="paragraph" w:customStyle="1" w:styleId="37C2535EAD464995A64D96E16EEECAF0">
    <w:name w:val="37C2535EAD464995A64D96E16EEECAF0"/>
    <w:rsid w:val="005B32DB"/>
  </w:style>
  <w:style w:type="paragraph" w:customStyle="1" w:styleId="85837C1196B9442794B49A939EFB37D1">
    <w:name w:val="85837C1196B9442794B49A939EFB37D1"/>
    <w:rsid w:val="005B32DB"/>
  </w:style>
  <w:style w:type="paragraph" w:customStyle="1" w:styleId="0D651200C7374A9589EAABC57E5CBF38">
    <w:name w:val="0D651200C7374A9589EAABC57E5CBF38"/>
    <w:rsid w:val="005B32DB"/>
  </w:style>
  <w:style w:type="paragraph" w:customStyle="1" w:styleId="4BAE1E89A05847508B11620A70CAAE8D">
    <w:name w:val="4BAE1E89A05847508B11620A70CAAE8D"/>
    <w:rsid w:val="005B32DB"/>
  </w:style>
  <w:style w:type="paragraph" w:customStyle="1" w:styleId="ED28F32246F948DF835A1FD73C6AABF2">
    <w:name w:val="ED28F32246F948DF835A1FD73C6AABF2"/>
    <w:rsid w:val="005B32DB"/>
  </w:style>
  <w:style w:type="paragraph" w:customStyle="1" w:styleId="D9FABDF0AE9F422BB5F991B086A2FF1A">
    <w:name w:val="D9FABDF0AE9F422BB5F991B086A2FF1A"/>
    <w:rsid w:val="005B32DB"/>
  </w:style>
  <w:style w:type="paragraph" w:customStyle="1" w:styleId="048701C165114AA1BF65D75DB0C11D1A">
    <w:name w:val="048701C165114AA1BF65D75DB0C11D1A"/>
    <w:rsid w:val="005B32DB"/>
  </w:style>
  <w:style w:type="paragraph" w:customStyle="1" w:styleId="259573B5DBCE4C58B770DE72DEF8DBEA">
    <w:name w:val="259573B5DBCE4C58B770DE72DEF8DBEA"/>
    <w:rsid w:val="005B32DB"/>
  </w:style>
  <w:style w:type="paragraph" w:customStyle="1" w:styleId="0502C7FEA0214622B2A8DE6BDA2CBA56">
    <w:name w:val="0502C7FEA0214622B2A8DE6BDA2CBA56"/>
    <w:rsid w:val="005B32DB"/>
  </w:style>
  <w:style w:type="paragraph" w:customStyle="1" w:styleId="6C513B6E7795450FB1CFC72DDA4D113B">
    <w:name w:val="6C513B6E7795450FB1CFC72DDA4D113B"/>
    <w:rsid w:val="005B32DB"/>
  </w:style>
  <w:style w:type="paragraph" w:customStyle="1" w:styleId="3BF1B323133B4EC0984BEAEAFFBE6020">
    <w:name w:val="3BF1B323133B4EC0984BEAEAFFBE6020"/>
    <w:rsid w:val="005B32DB"/>
  </w:style>
  <w:style w:type="paragraph" w:customStyle="1" w:styleId="4D0DAE35BE524C40B91D4114DA14FABD">
    <w:name w:val="4D0DAE35BE524C40B91D4114DA14FABD"/>
    <w:rsid w:val="005B32DB"/>
  </w:style>
  <w:style w:type="paragraph" w:customStyle="1" w:styleId="FA609657953044C4B8336BFA8DF65C89">
    <w:name w:val="FA609657953044C4B8336BFA8DF65C89"/>
    <w:rsid w:val="005B32DB"/>
  </w:style>
  <w:style w:type="paragraph" w:customStyle="1" w:styleId="9E90427A1B624C959CC2F08CECA2E86C">
    <w:name w:val="9E90427A1B624C959CC2F08CECA2E86C"/>
    <w:rsid w:val="005B32DB"/>
  </w:style>
  <w:style w:type="paragraph" w:customStyle="1" w:styleId="016869D1C57C477CB5043761CB49E12D">
    <w:name w:val="016869D1C57C477CB5043761CB49E12D"/>
    <w:rsid w:val="005B32DB"/>
  </w:style>
  <w:style w:type="paragraph" w:customStyle="1" w:styleId="087A7DF5851545CFA8FC4FCD93988C20">
    <w:name w:val="087A7DF5851545CFA8FC4FCD93988C20"/>
    <w:rsid w:val="005B32DB"/>
  </w:style>
  <w:style w:type="paragraph" w:customStyle="1" w:styleId="8A5D1293665B46F48736307BD6269B9D">
    <w:name w:val="8A5D1293665B46F48736307BD6269B9D"/>
    <w:rsid w:val="005B32DB"/>
  </w:style>
  <w:style w:type="paragraph" w:customStyle="1" w:styleId="B28A7CC1147C4B3AAE8E3273DDBB1E32">
    <w:name w:val="B28A7CC1147C4B3AAE8E3273DDBB1E32"/>
    <w:rsid w:val="005B32DB"/>
  </w:style>
  <w:style w:type="paragraph" w:customStyle="1" w:styleId="B3827EC2145B4D27ABB89DCF283EAB3B">
    <w:name w:val="B3827EC2145B4D27ABB89DCF283EAB3B"/>
    <w:rsid w:val="005B32DB"/>
  </w:style>
  <w:style w:type="paragraph" w:customStyle="1" w:styleId="40913EB32F384698B3994A4EB8E5D984">
    <w:name w:val="40913EB32F384698B3994A4EB8E5D984"/>
    <w:rsid w:val="00162EA4"/>
  </w:style>
  <w:style w:type="paragraph" w:customStyle="1" w:styleId="453DE118386242B5A6C4A7D9AF928394">
    <w:name w:val="453DE118386242B5A6C4A7D9AF928394"/>
    <w:rsid w:val="00162EA4"/>
  </w:style>
  <w:style w:type="paragraph" w:customStyle="1" w:styleId="A831A83C1E184752A67DB6AB429ED340">
    <w:name w:val="A831A83C1E184752A67DB6AB429ED340"/>
    <w:rsid w:val="00162EA4"/>
  </w:style>
  <w:style w:type="paragraph" w:customStyle="1" w:styleId="AE5695A8A54C4B59B99052C1EAC25AC0">
    <w:name w:val="AE5695A8A54C4B59B99052C1EAC25AC0"/>
    <w:rsid w:val="00162EA4"/>
  </w:style>
  <w:style w:type="paragraph" w:customStyle="1" w:styleId="58741E967D4545F9A8A11F2DE20667C1">
    <w:name w:val="58741E967D4545F9A8A11F2DE20667C1"/>
    <w:rsid w:val="00162EA4"/>
  </w:style>
  <w:style w:type="paragraph" w:customStyle="1" w:styleId="406432EFED3F4F908AC09E347CD10583">
    <w:name w:val="406432EFED3F4F908AC09E347CD10583"/>
    <w:rsid w:val="00162EA4"/>
  </w:style>
  <w:style w:type="paragraph" w:customStyle="1" w:styleId="6E105A46C4BE42F99617A685309780FD">
    <w:name w:val="6E105A46C4BE42F99617A685309780FD"/>
    <w:rsid w:val="00162EA4"/>
  </w:style>
  <w:style w:type="paragraph" w:customStyle="1" w:styleId="8D903FEE71B24755B12141CAA5B7BA5D">
    <w:name w:val="8D903FEE71B24755B12141CAA5B7BA5D"/>
    <w:rsid w:val="00162EA4"/>
  </w:style>
  <w:style w:type="paragraph" w:customStyle="1" w:styleId="F3DAA04A3279477C9B874BD911DB040B">
    <w:name w:val="F3DAA04A3279477C9B874BD911DB040B"/>
    <w:rsid w:val="00162EA4"/>
  </w:style>
  <w:style w:type="paragraph" w:customStyle="1" w:styleId="CBA790897A7C450B98265AA8F2E31B50">
    <w:name w:val="CBA790897A7C450B98265AA8F2E31B50"/>
    <w:rsid w:val="00162EA4"/>
  </w:style>
  <w:style w:type="paragraph" w:customStyle="1" w:styleId="E3040DAF1B3346F788B77DE0A7296A5A">
    <w:name w:val="E3040DAF1B3346F788B77DE0A7296A5A"/>
    <w:rsid w:val="00162EA4"/>
  </w:style>
  <w:style w:type="paragraph" w:customStyle="1" w:styleId="20F75B1A435E4DFA960CCECAF60407B9">
    <w:name w:val="20F75B1A435E4DFA960CCECAF60407B9"/>
    <w:rsid w:val="00162EA4"/>
  </w:style>
  <w:style w:type="paragraph" w:customStyle="1" w:styleId="D3C722F8F5E445488116DCF362073523">
    <w:name w:val="D3C722F8F5E445488116DCF362073523"/>
    <w:rsid w:val="00162EA4"/>
  </w:style>
  <w:style w:type="paragraph" w:customStyle="1" w:styleId="4742252F389C4022BA8B1A9DE37A697F">
    <w:name w:val="4742252F389C4022BA8B1A9DE37A697F"/>
    <w:rsid w:val="00162EA4"/>
  </w:style>
  <w:style w:type="paragraph" w:customStyle="1" w:styleId="BCE62D02710146C98E8129E9A11C30AB">
    <w:name w:val="BCE62D02710146C98E8129E9A11C30AB"/>
    <w:rsid w:val="00162EA4"/>
  </w:style>
  <w:style w:type="paragraph" w:customStyle="1" w:styleId="F3AD61F02B794A2BAE3C3BCAFC95B51C">
    <w:name w:val="F3AD61F02B794A2BAE3C3BCAFC95B51C"/>
    <w:rsid w:val="00162EA4"/>
  </w:style>
  <w:style w:type="paragraph" w:customStyle="1" w:styleId="BB19DCEBE33D4BDA9C70F8AE4E9B2978">
    <w:name w:val="BB19DCEBE33D4BDA9C70F8AE4E9B2978"/>
    <w:rsid w:val="00162EA4"/>
  </w:style>
  <w:style w:type="paragraph" w:customStyle="1" w:styleId="F9CF28B7EA1C4018B3D64A0802C57487">
    <w:name w:val="F9CF28B7EA1C4018B3D64A0802C57487"/>
    <w:rsid w:val="00162EA4"/>
  </w:style>
  <w:style w:type="paragraph" w:customStyle="1" w:styleId="ED7B606CB0684CA1A89ACE5EAE53E46D">
    <w:name w:val="ED7B606CB0684CA1A89ACE5EAE53E46D"/>
    <w:rsid w:val="00162EA4"/>
  </w:style>
  <w:style w:type="paragraph" w:customStyle="1" w:styleId="E31A029150474E708DF47D5FD8BA3151">
    <w:name w:val="E31A029150474E708DF47D5FD8BA3151"/>
    <w:rsid w:val="00162EA4"/>
  </w:style>
  <w:style w:type="paragraph" w:customStyle="1" w:styleId="C06812B9EFEC441A9C5F49484CA4A257">
    <w:name w:val="C06812B9EFEC441A9C5F49484CA4A257"/>
    <w:rsid w:val="00162EA4"/>
  </w:style>
  <w:style w:type="paragraph" w:customStyle="1" w:styleId="70448802E2B8453CA1B21D51C6F6EF3B">
    <w:name w:val="70448802E2B8453CA1B21D51C6F6EF3B"/>
    <w:rsid w:val="00162EA4"/>
  </w:style>
  <w:style w:type="paragraph" w:customStyle="1" w:styleId="54CE392459E74ED3B8AB0175E6CDC82D">
    <w:name w:val="54CE392459E74ED3B8AB0175E6CDC82D"/>
    <w:rsid w:val="00162EA4"/>
  </w:style>
  <w:style w:type="paragraph" w:customStyle="1" w:styleId="19F72E9D45CA463294ECBADA27AE1F31">
    <w:name w:val="19F72E9D45CA463294ECBADA27AE1F31"/>
    <w:rsid w:val="00162EA4"/>
  </w:style>
  <w:style w:type="paragraph" w:customStyle="1" w:styleId="4894BAB661054058B345A6E0C37F04E9">
    <w:name w:val="4894BAB661054058B345A6E0C37F04E9"/>
    <w:rsid w:val="00162EA4"/>
  </w:style>
  <w:style w:type="paragraph" w:customStyle="1" w:styleId="ADB5FA80B0FE46EF92173811FA4EFBE0">
    <w:name w:val="ADB5FA80B0FE46EF92173811FA4EFBE0"/>
    <w:rsid w:val="00162EA4"/>
  </w:style>
  <w:style w:type="paragraph" w:customStyle="1" w:styleId="000E1A43AABA42909922582ED9DC6D2D">
    <w:name w:val="000E1A43AABA42909922582ED9DC6D2D"/>
    <w:rsid w:val="00162EA4"/>
  </w:style>
  <w:style w:type="paragraph" w:customStyle="1" w:styleId="225321A717624C418EAF0B98A1A81BBF">
    <w:name w:val="225321A717624C418EAF0B98A1A81BBF"/>
    <w:rsid w:val="00162EA4"/>
  </w:style>
  <w:style w:type="paragraph" w:customStyle="1" w:styleId="8D82599CD8324DCB9C9FCBADD5915369">
    <w:name w:val="8D82599CD8324DCB9C9FCBADD5915369"/>
    <w:rsid w:val="00162EA4"/>
  </w:style>
  <w:style w:type="paragraph" w:customStyle="1" w:styleId="7206BF26BBA94ABD971C4BE0D777BACF">
    <w:name w:val="7206BF26BBA94ABD971C4BE0D777BACF"/>
    <w:rsid w:val="00162EA4"/>
  </w:style>
  <w:style w:type="paragraph" w:customStyle="1" w:styleId="144119D78C5A496697D1049C6CC85BCA">
    <w:name w:val="144119D78C5A496697D1049C6CC85BCA"/>
    <w:rsid w:val="00162EA4"/>
  </w:style>
  <w:style w:type="paragraph" w:customStyle="1" w:styleId="587232375CD04A11B176649A375BFAFF">
    <w:name w:val="587232375CD04A11B176649A375BFAFF"/>
    <w:rsid w:val="00162EA4"/>
  </w:style>
  <w:style w:type="paragraph" w:customStyle="1" w:styleId="6834B879F4E24D6A8C5F57A557680A74">
    <w:name w:val="6834B879F4E24D6A8C5F57A557680A74"/>
    <w:rsid w:val="00162EA4"/>
  </w:style>
  <w:style w:type="paragraph" w:customStyle="1" w:styleId="8148D32CC920463AB893FE750FE43392">
    <w:name w:val="8148D32CC920463AB893FE750FE43392"/>
    <w:rsid w:val="00162EA4"/>
  </w:style>
  <w:style w:type="paragraph" w:customStyle="1" w:styleId="558478C182374F838019E015E2D98C4D">
    <w:name w:val="558478C182374F838019E015E2D98C4D"/>
    <w:rsid w:val="00162EA4"/>
  </w:style>
  <w:style w:type="paragraph" w:customStyle="1" w:styleId="CCCFBBCA7CD44FCABF65098E4623F85C">
    <w:name w:val="CCCFBBCA7CD44FCABF65098E4623F85C"/>
    <w:rsid w:val="00162EA4"/>
  </w:style>
  <w:style w:type="paragraph" w:customStyle="1" w:styleId="35213EC87CC2406999367D298AF4D1AD">
    <w:name w:val="35213EC87CC2406999367D298AF4D1AD"/>
    <w:rsid w:val="00162EA4"/>
  </w:style>
  <w:style w:type="paragraph" w:customStyle="1" w:styleId="FA7492020BD84EE5891AB3283E00E5BB">
    <w:name w:val="FA7492020BD84EE5891AB3283E00E5BB"/>
    <w:rsid w:val="00162EA4"/>
  </w:style>
  <w:style w:type="paragraph" w:customStyle="1" w:styleId="7FEF22121B18491580A625E0180FAF03">
    <w:name w:val="7FEF22121B18491580A625E0180FAF03"/>
    <w:rsid w:val="00162EA4"/>
  </w:style>
  <w:style w:type="paragraph" w:customStyle="1" w:styleId="0B5FEA35356648BDA6CB6319C8E781DA">
    <w:name w:val="0B5FEA35356648BDA6CB6319C8E781DA"/>
    <w:rsid w:val="00162EA4"/>
  </w:style>
  <w:style w:type="paragraph" w:customStyle="1" w:styleId="48720C3A292241DAAE09E47531FFAE3C">
    <w:name w:val="48720C3A292241DAAE09E47531FFAE3C"/>
    <w:rsid w:val="00162EA4"/>
  </w:style>
  <w:style w:type="paragraph" w:customStyle="1" w:styleId="D47E9BF997EB46C2BB188E249B8424A3">
    <w:name w:val="D47E9BF997EB46C2BB188E249B8424A3"/>
    <w:rsid w:val="00162EA4"/>
  </w:style>
  <w:style w:type="paragraph" w:customStyle="1" w:styleId="A3BB2FAC7D1A4883A515E1B9A4AB144D">
    <w:name w:val="A3BB2FAC7D1A4883A515E1B9A4AB144D"/>
    <w:rsid w:val="00162EA4"/>
  </w:style>
  <w:style w:type="paragraph" w:customStyle="1" w:styleId="1552D0D65EEE44F3BEFFE920575D10E7">
    <w:name w:val="1552D0D65EEE44F3BEFFE920575D10E7"/>
    <w:rsid w:val="00162EA4"/>
  </w:style>
  <w:style w:type="paragraph" w:customStyle="1" w:styleId="34AEE747F7C04F159C2619D6D89C208C">
    <w:name w:val="34AEE747F7C04F159C2619D6D89C208C"/>
    <w:rsid w:val="00162EA4"/>
  </w:style>
  <w:style w:type="paragraph" w:customStyle="1" w:styleId="96A4C7AF78F3424F90574F2BF6B330C3">
    <w:name w:val="96A4C7AF78F3424F90574F2BF6B330C3"/>
    <w:rsid w:val="00162EA4"/>
  </w:style>
  <w:style w:type="paragraph" w:customStyle="1" w:styleId="5FF74E4687D04352B3451F0973669A3F">
    <w:name w:val="5FF74E4687D04352B3451F0973669A3F"/>
    <w:rsid w:val="00162EA4"/>
  </w:style>
  <w:style w:type="paragraph" w:customStyle="1" w:styleId="3575B36BF29142AAACF04690881F7108">
    <w:name w:val="3575B36BF29142AAACF04690881F7108"/>
    <w:rsid w:val="00162EA4"/>
  </w:style>
  <w:style w:type="paragraph" w:customStyle="1" w:styleId="90499CCE47B242C489A4EEB8B1F2532B">
    <w:name w:val="90499CCE47B242C489A4EEB8B1F2532B"/>
    <w:rsid w:val="00162EA4"/>
  </w:style>
  <w:style w:type="paragraph" w:customStyle="1" w:styleId="AAE27690576D4B7A916F93050E4AECD3">
    <w:name w:val="AAE27690576D4B7A916F93050E4AECD3"/>
    <w:rsid w:val="00162EA4"/>
  </w:style>
  <w:style w:type="paragraph" w:customStyle="1" w:styleId="1C6B43E291274E38A8A7AE5E1A253F6B">
    <w:name w:val="1C6B43E291274E38A8A7AE5E1A253F6B"/>
    <w:rsid w:val="00162EA4"/>
  </w:style>
  <w:style w:type="paragraph" w:customStyle="1" w:styleId="0951F7A53E0A4053B08FD04AD0C26AD3">
    <w:name w:val="0951F7A53E0A4053B08FD04AD0C26AD3"/>
    <w:rsid w:val="00162EA4"/>
  </w:style>
  <w:style w:type="paragraph" w:customStyle="1" w:styleId="5BBDD25EF4A04C428C74C19E484BAB3E">
    <w:name w:val="5BBDD25EF4A04C428C74C19E484BAB3E"/>
    <w:rsid w:val="00162EA4"/>
  </w:style>
  <w:style w:type="paragraph" w:customStyle="1" w:styleId="69847685F4C14BCE9A88E1C8D51C3BDC">
    <w:name w:val="69847685F4C14BCE9A88E1C8D51C3BDC"/>
    <w:rsid w:val="00162EA4"/>
  </w:style>
  <w:style w:type="paragraph" w:customStyle="1" w:styleId="72B5B71A0A4B4F929140BFCA531A48AB">
    <w:name w:val="72B5B71A0A4B4F929140BFCA531A48AB"/>
    <w:rsid w:val="00162EA4"/>
  </w:style>
  <w:style w:type="paragraph" w:customStyle="1" w:styleId="27C260B3B4FC4D4D941E0403F14ACB2E">
    <w:name w:val="27C260B3B4FC4D4D941E0403F14ACB2E"/>
    <w:rsid w:val="00162EA4"/>
  </w:style>
  <w:style w:type="paragraph" w:customStyle="1" w:styleId="50DEE79A7BE04C8C988E2AACB858FF6A">
    <w:name w:val="50DEE79A7BE04C8C988E2AACB858FF6A"/>
    <w:rsid w:val="00162EA4"/>
  </w:style>
  <w:style w:type="paragraph" w:customStyle="1" w:styleId="97B6AABE77F541EC975522F2F39A599A">
    <w:name w:val="97B6AABE77F541EC975522F2F39A599A"/>
    <w:rsid w:val="00162EA4"/>
  </w:style>
  <w:style w:type="paragraph" w:customStyle="1" w:styleId="46F730F6F53B41BFB5C2F7D2622125CD">
    <w:name w:val="46F730F6F53B41BFB5C2F7D2622125CD"/>
    <w:rsid w:val="00162EA4"/>
  </w:style>
  <w:style w:type="paragraph" w:customStyle="1" w:styleId="65E22E85CAB1457A9A55B339FAF16345">
    <w:name w:val="65E22E85CAB1457A9A55B339FAF16345"/>
    <w:rsid w:val="00162EA4"/>
  </w:style>
  <w:style w:type="paragraph" w:customStyle="1" w:styleId="07CCB12492644F16A0E08ED43EEDAC25">
    <w:name w:val="07CCB12492644F16A0E08ED43EEDAC25"/>
    <w:rsid w:val="00162EA4"/>
  </w:style>
  <w:style w:type="paragraph" w:customStyle="1" w:styleId="7FF05E0114884D4A9E2283B86094F193">
    <w:name w:val="7FF05E0114884D4A9E2283B86094F193"/>
    <w:rsid w:val="00162EA4"/>
  </w:style>
  <w:style w:type="paragraph" w:customStyle="1" w:styleId="228BB8BD46854AA2818D65AFD27CEA24">
    <w:name w:val="228BB8BD46854AA2818D65AFD27CEA24"/>
    <w:rsid w:val="00162EA4"/>
  </w:style>
  <w:style w:type="paragraph" w:customStyle="1" w:styleId="DF1444E9265D4566BBE252F2934B156D">
    <w:name w:val="DF1444E9265D4566BBE252F2934B156D"/>
    <w:rsid w:val="007144E5"/>
  </w:style>
  <w:style w:type="paragraph" w:customStyle="1" w:styleId="A9FEB6E9F74946F799F8DFD7DA366E1C">
    <w:name w:val="A9FEB6E9F74946F799F8DFD7DA366E1C"/>
    <w:rsid w:val="007144E5"/>
  </w:style>
  <w:style w:type="paragraph" w:customStyle="1" w:styleId="9FD139DAEC9744A28AEF269B6487053E">
    <w:name w:val="9FD139DAEC9744A28AEF269B6487053E"/>
    <w:rsid w:val="007144E5"/>
  </w:style>
  <w:style w:type="paragraph" w:customStyle="1" w:styleId="BC27031661374F6B95A927C0F2375B85">
    <w:name w:val="BC27031661374F6B95A927C0F2375B85"/>
    <w:rsid w:val="007144E5"/>
  </w:style>
  <w:style w:type="paragraph" w:customStyle="1" w:styleId="09A0C690B70E40D5A7563AEF5DB98F8E">
    <w:name w:val="09A0C690B70E40D5A7563AEF5DB98F8E"/>
    <w:rsid w:val="007144E5"/>
  </w:style>
  <w:style w:type="paragraph" w:customStyle="1" w:styleId="7DCA16CFF3DB430595913955148E0376">
    <w:name w:val="7DCA16CFF3DB430595913955148E0376"/>
    <w:rsid w:val="007144E5"/>
  </w:style>
  <w:style w:type="paragraph" w:customStyle="1" w:styleId="D4A3BFD9678F4B668EE1F308B22BB718">
    <w:name w:val="D4A3BFD9678F4B668EE1F308B22BB718"/>
    <w:rsid w:val="007144E5"/>
  </w:style>
  <w:style w:type="paragraph" w:customStyle="1" w:styleId="688878A649264C2EBB608B7EADED5427">
    <w:name w:val="688878A649264C2EBB608B7EADED5427"/>
    <w:rsid w:val="007144E5"/>
  </w:style>
  <w:style w:type="paragraph" w:customStyle="1" w:styleId="D5E2ED5B36824BC292E61A6922DDCBBF">
    <w:name w:val="D5E2ED5B36824BC292E61A6922DDCBBF"/>
    <w:rsid w:val="007144E5"/>
  </w:style>
  <w:style w:type="paragraph" w:customStyle="1" w:styleId="48C90C69D6624F4A8FE4E037AA942197">
    <w:name w:val="48C90C69D6624F4A8FE4E037AA942197"/>
    <w:rsid w:val="007144E5"/>
  </w:style>
  <w:style w:type="paragraph" w:customStyle="1" w:styleId="1CC19EADE4EC47AABDC63A15883DCBBF">
    <w:name w:val="1CC19EADE4EC47AABDC63A15883DCBBF"/>
    <w:rsid w:val="007144E5"/>
  </w:style>
  <w:style w:type="paragraph" w:customStyle="1" w:styleId="16DA895B1C2D4AB0982729DF06F60E6D">
    <w:name w:val="16DA895B1C2D4AB0982729DF06F60E6D"/>
    <w:rsid w:val="007144E5"/>
  </w:style>
  <w:style w:type="paragraph" w:customStyle="1" w:styleId="621109B58A1B46DCA813222A2C0C43DC">
    <w:name w:val="621109B58A1B46DCA813222A2C0C43DC"/>
    <w:rsid w:val="007144E5"/>
  </w:style>
  <w:style w:type="paragraph" w:customStyle="1" w:styleId="2AEB9D6D80534C18A4D689D55AAB650C">
    <w:name w:val="2AEB9D6D80534C18A4D689D55AAB650C"/>
    <w:rsid w:val="007144E5"/>
  </w:style>
  <w:style w:type="paragraph" w:customStyle="1" w:styleId="68BCF059FAE24D38B723189348A345DC">
    <w:name w:val="68BCF059FAE24D38B723189348A345DC"/>
    <w:rsid w:val="007144E5"/>
  </w:style>
  <w:style w:type="paragraph" w:customStyle="1" w:styleId="25711D6A6F98415AB748D678F93F4B52">
    <w:name w:val="25711D6A6F98415AB748D678F93F4B52"/>
    <w:rsid w:val="007144E5"/>
  </w:style>
  <w:style w:type="paragraph" w:customStyle="1" w:styleId="4898521E74CA4AC4A665777C91565A53">
    <w:name w:val="4898521E74CA4AC4A665777C91565A53"/>
    <w:rsid w:val="007144E5"/>
  </w:style>
  <w:style w:type="paragraph" w:customStyle="1" w:styleId="0F54E8A6A3F14036A587252711B66C0A">
    <w:name w:val="0F54E8A6A3F14036A587252711B66C0A"/>
    <w:rsid w:val="007144E5"/>
  </w:style>
  <w:style w:type="paragraph" w:customStyle="1" w:styleId="FB81FE586FD54529AA77747711048982">
    <w:name w:val="FB81FE586FD54529AA77747711048982"/>
    <w:rsid w:val="007144E5"/>
  </w:style>
  <w:style w:type="paragraph" w:customStyle="1" w:styleId="C74D7865BE4F4738928AA93E1B7940C6">
    <w:name w:val="C74D7865BE4F4738928AA93E1B7940C6"/>
    <w:rsid w:val="007144E5"/>
  </w:style>
  <w:style w:type="paragraph" w:customStyle="1" w:styleId="911EF5089B3F41BEA8242E1E5275D9F2">
    <w:name w:val="911EF5089B3F41BEA8242E1E5275D9F2"/>
    <w:rsid w:val="007144E5"/>
  </w:style>
  <w:style w:type="paragraph" w:customStyle="1" w:styleId="C2228C0B858444C989F9A523BB2C4606">
    <w:name w:val="C2228C0B858444C989F9A523BB2C4606"/>
    <w:rsid w:val="007144E5"/>
  </w:style>
  <w:style w:type="paragraph" w:customStyle="1" w:styleId="53A276C4141143D49EFA007782EA94F5">
    <w:name w:val="53A276C4141143D49EFA007782EA94F5"/>
    <w:rsid w:val="007144E5"/>
  </w:style>
  <w:style w:type="paragraph" w:customStyle="1" w:styleId="4671580BFA054C7FAA7068F88518775B">
    <w:name w:val="4671580BFA054C7FAA7068F88518775B"/>
    <w:rsid w:val="007144E5"/>
  </w:style>
  <w:style w:type="paragraph" w:customStyle="1" w:styleId="F56CBFCB43C04DDE81B4214A724DEAD5">
    <w:name w:val="F56CBFCB43C04DDE81B4214A724DEAD5"/>
    <w:rsid w:val="007144E5"/>
  </w:style>
  <w:style w:type="paragraph" w:customStyle="1" w:styleId="17D090E138D14D3EB660095525D60E78">
    <w:name w:val="17D090E138D14D3EB660095525D60E78"/>
    <w:rsid w:val="007144E5"/>
  </w:style>
  <w:style w:type="paragraph" w:customStyle="1" w:styleId="06FB2EE686D3459987362FB395980A98">
    <w:name w:val="06FB2EE686D3459987362FB395980A98"/>
    <w:rsid w:val="007144E5"/>
  </w:style>
  <w:style w:type="paragraph" w:customStyle="1" w:styleId="D289354F1BB84BC9875E89BE1142A0FE">
    <w:name w:val="D289354F1BB84BC9875E89BE1142A0FE"/>
    <w:rsid w:val="007144E5"/>
  </w:style>
  <w:style w:type="paragraph" w:customStyle="1" w:styleId="0E21F256E8704474BC19EABBF0EF5E89">
    <w:name w:val="0E21F256E8704474BC19EABBF0EF5E89"/>
    <w:rsid w:val="007144E5"/>
  </w:style>
  <w:style w:type="paragraph" w:customStyle="1" w:styleId="8DC8C391ED854D128E0C9ADA95CBE9AA">
    <w:name w:val="8DC8C391ED854D128E0C9ADA95CBE9AA"/>
    <w:rsid w:val="007144E5"/>
  </w:style>
  <w:style w:type="paragraph" w:customStyle="1" w:styleId="523E9AE51A8C455385680CC72C925072">
    <w:name w:val="523E9AE51A8C455385680CC72C925072"/>
    <w:rsid w:val="007144E5"/>
  </w:style>
  <w:style w:type="paragraph" w:customStyle="1" w:styleId="7A1CF3F12D3D40AE82ECB938F13AA651">
    <w:name w:val="7A1CF3F12D3D40AE82ECB938F13AA651"/>
    <w:rsid w:val="007144E5"/>
  </w:style>
  <w:style w:type="paragraph" w:customStyle="1" w:styleId="A49291FE06334EE1B9B0BB5823714DFA">
    <w:name w:val="A49291FE06334EE1B9B0BB5823714DFA"/>
    <w:rsid w:val="007144E5"/>
  </w:style>
  <w:style w:type="paragraph" w:customStyle="1" w:styleId="B553BF2EE4B44427929EE21E3554BE27">
    <w:name w:val="B553BF2EE4B44427929EE21E3554BE27"/>
    <w:rsid w:val="007144E5"/>
  </w:style>
  <w:style w:type="paragraph" w:customStyle="1" w:styleId="FA24346DBC2F45028F1DFBC23E7F690A">
    <w:name w:val="FA24346DBC2F45028F1DFBC23E7F690A"/>
    <w:rsid w:val="007144E5"/>
  </w:style>
  <w:style w:type="paragraph" w:customStyle="1" w:styleId="AD325F667EA14178884066512FD2F025">
    <w:name w:val="AD325F667EA14178884066512FD2F025"/>
    <w:rsid w:val="007144E5"/>
  </w:style>
  <w:style w:type="paragraph" w:customStyle="1" w:styleId="C47489571F0846DE9372C0EE17E0130A">
    <w:name w:val="C47489571F0846DE9372C0EE17E0130A"/>
    <w:rsid w:val="007144E5"/>
  </w:style>
  <w:style w:type="paragraph" w:customStyle="1" w:styleId="AD472DC457254C4EBC8C44411191B97B">
    <w:name w:val="AD472DC457254C4EBC8C44411191B97B"/>
    <w:rsid w:val="007144E5"/>
  </w:style>
  <w:style w:type="paragraph" w:customStyle="1" w:styleId="AA3495D5FDC74808BE1B1B2F19BD6BC9">
    <w:name w:val="AA3495D5FDC74808BE1B1B2F19BD6BC9"/>
    <w:rsid w:val="007144E5"/>
  </w:style>
  <w:style w:type="paragraph" w:customStyle="1" w:styleId="74B3A399E96F4FB2ACE5E4C03E40557E">
    <w:name w:val="74B3A399E96F4FB2ACE5E4C03E40557E"/>
    <w:rsid w:val="007144E5"/>
  </w:style>
  <w:style w:type="paragraph" w:customStyle="1" w:styleId="AB509445A3964C44BF6A777575D45314">
    <w:name w:val="AB509445A3964C44BF6A777575D45314"/>
    <w:rsid w:val="007144E5"/>
  </w:style>
  <w:style w:type="paragraph" w:customStyle="1" w:styleId="99D61FE56BE8416EB2A42AB446CF9704">
    <w:name w:val="99D61FE56BE8416EB2A42AB446CF9704"/>
    <w:rsid w:val="007144E5"/>
  </w:style>
  <w:style w:type="paragraph" w:customStyle="1" w:styleId="836D6C47AFCA41A094B41410546A962A">
    <w:name w:val="836D6C47AFCA41A094B41410546A962A"/>
    <w:rsid w:val="007144E5"/>
  </w:style>
  <w:style w:type="paragraph" w:customStyle="1" w:styleId="1DF3A65F52D8470C86C62BCABDB24B3F">
    <w:name w:val="1DF3A65F52D8470C86C62BCABDB24B3F"/>
    <w:rsid w:val="007144E5"/>
  </w:style>
  <w:style w:type="paragraph" w:customStyle="1" w:styleId="134BFA88A48D48BD88B0FBD0321AABAF">
    <w:name w:val="134BFA88A48D48BD88B0FBD0321AABAF"/>
    <w:rsid w:val="007144E5"/>
  </w:style>
  <w:style w:type="paragraph" w:customStyle="1" w:styleId="CADD01BD0BAA4502B5CEE90C8B4DF702">
    <w:name w:val="CADD01BD0BAA4502B5CEE90C8B4DF702"/>
    <w:rsid w:val="007144E5"/>
  </w:style>
  <w:style w:type="paragraph" w:customStyle="1" w:styleId="75EEEB20F5B34D7D9ECF85192353BACE">
    <w:name w:val="75EEEB20F5B34D7D9ECF85192353BACE"/>
    <w:rsid w:val="007144E5"/>
  </w:style>
  <w:style w:type="paragraph" w:customStyle="1" w:styleId="3A5941D2D55C45FEBE8B22F3CAB73FFA">
    <w:name w:val="3A5941D2D55C45FEBE8B22F3CAB73FFA"/>
    <w:rsid w:val="007144E5"/>
  </w:style>
  <w:style w:type="paragraph" w:customStyle="1" w:styleId="88B138ABF5D544D99696E0454D8FF87D">
    <w:name w:val="88B138ABF5D544D99696E0454D8FF87D"/>
    <w:rsid w:val="007144E5"/>
  </w:style>
  <w:style w:type="paragraph" w:customStyle="1" w:styleId="7A974F08C62D4BBD81F5BDD505CD9274">
    <w:name w:val="7A974F08C62D4BBD81F5BDD505CD9274"/>
    <w:rsid w:val="007144E5"/>
  </w:style>
  <w:style w:type="paragraph" w:customStyle="1" w:styleId="D2415796CDBA4AA0A351502C43CF6C7A">
    <w:name w:val="D2415796CDBA4AA0A351502C43CF6C7A"/>
    <w:rsid w:val="007144E5"/>
  </w:style>
  <w:style w:type="paragraph" w:customStyle="1" w:styleId="020B52A457F5451AB58C7085473939BC">
    <w:name w:val="020B52A457F5451AB58C7085473939BC"/>
    <w:rsid w:val="007144E5"/>
  </w:style>
  <w:style w:type="paragraph" w:customStyle="1" w:styleId="5C0376686605443687D41A0513C260E1">
    <w:name w:val="5C0376686605443687D41A0513C260E1"/>
    <w:rsid w:val="007144E5"/>
  </w:style>
  <w:style w:type="paragraph" w:customStyle="1" w:styleId="BC970D8AC53D472785F0A450AB27948A">
    <w:name w:val="BC970D8AC53D472785F0A450AB27948A"/>
    <w:rsid w:val="007144E5"/>
  </w:style>
  <w:style w:type="paragraph" w:customStyle="1" w:styleId="4B3224B26F5F46889EF536831E18AE37">
    <w:name w:val="4B3224B26F5F46889EF536831E18AE37"/>
    <w:rsid w:val="007144E5"/>
  </w:style>
  <w:style w:type="paragraph" w:customStyle="1" w:styleId="DC98B87CCAD043D68524DEB180079005">
    <w:name w:val="DC98B87CCAD043D68524DEB180079005"/>
    <w:rsid w:val="007144E5"/>
  </w:style>
  <w:style w:type="paragraph" w:customStyle="1" w:styleId="20E811AE26F143AEB9CB92F88D0C1D4E">
    <w:name w:val="20E811AE26F143AEB9CB92F88D0C1D4E"/>
    <w:rsid w:val="007144E5"/>
  </w:style>
  <w:style w:type="paragraph" w:customStyle="1" w:styleId="22C0078131AB47E9B34AB92778384021">
    <w:name w:val="22C0078131AB47E9B34AB92778384021"/>
    <w:rsid w:val="007144E5"/>
  </w:style>
  <w:style w:type="paragraph" w:customStyle="1" w:styleId="7331BC370F7641F389588335E986364E">
    <w:name w:val="7331BC370F7641F389588335E986364E"/>
    <w:rsid w:val="007144E5"/>
  </w:style>
  <w:style w:type="paragraph" w:customStyle="1" w:styleId="75DDD7259C3E4CB4B54E04B174BFF527">
    <w:name w:val="75DDD7259C3E4CB4B54E04B174BFF527"/>
    <w:rsid w:val="007144E5"/>
  </w:style>
  <w:style w:type="paragraph" w:customStyle="1" w:styleId="7B5F6F029555468A86FBDEB65D3F44D3">
    <w:name w:val="7B5F6F029555468A86FBDEB65D3F44D3"/>
    <w:rsid w:val="007144E5"/>
  </w:style>
  <w:style w:type="paragraph" w:customStyle="1" w:styleId="E58EF528FE9A43D79144AFEDFEB59F18">
    <w:name w:val="E58EF528FE9A43D79144AFEDFEB59F18"/>
    <w:rsid w:val="007144E5"/>
  </w:style>
  <w:style w:type="paragraph" w:customStyle="1" w:styleId="A119D862EEA942FFBBC04E9F06780592">
    <w:name w:val="A119D862EEA942FFBBC04E9F06780592"/>
    <w:rsid w:val="007144E5"/>
  </w:style>
  <w:style w:type="paragraph" w:customStyle="1" w:styleId="8C00337D3DE14B9DB106A8B75AFA5A28">
    <w:name w:val="8C00337D3DE14B9DB106A8B75AFA5A28"/>
    <w:rsid w:val="007144E5"/>
  </w:style>
  <w:style w:type="paragraph" w:customStyle="1" w:styleId="4580C58E16EB432A8AB4C784172C10BF">
    <w:name w:val="4580C58E16EB432A8AB4C784172C10BF"/>
    <w:rsid w:val="007144E5"/>
  </w:style>
  <w:style w:type="paragraph" w:customStyle="1" w:styleId="484E0E95E6924B949B67A034116B8F23">
    <w:name w:val="484E0E95E6924B949B67A034116B8F23"/>
    <w:rsid w:val="007144E5"/>
  </w:style>
  <w:style w:type="paragraph" w:customStyle="1" w:styleId="1FB4B31C1F22498EB5958272F04EAF1A">
    <w:name w:val="1FB4B31C1F22498EB5958272F04EAF1A"/>
    <w:rsid w:val="007144E5"/>
  </w:style>
  <w:style w:type="paragraph" w:customStyle="1" w:styleId="171ED3BA9F1E48F6935FA1363E6BBDBF">
    <w:name w:val="171ED3BA9F1E48F6935FA1363E6BBDBF"/>
    <w:rsid w:val="007144E5"/>
  </w:style>
  <w:style w:type="paragraph" w:customStyle="1" w:styleId="FAD8DB6CC12A4EF99F23447A9995200F">
    <w:name w:val="FAD8DB6CC12A4EF99F23447A9995200F"/>
    <w:rsid w:val="007144E5"/>
  </w:style>
  <w:style w:type="paragraph" w:customStyle="1" w:styleId="C5AF7543169F45FB8211BC506DC4C659">
    <w:name w:val="C5AF7543169F45FB8211BC506DC4C659"/>
    <w:rsid w:val="007144E5"/>
  </w:style>
  <w:style w:type="paragraph" w:customStyle="1" w:styleId="0CE4CD22C26E47B285FE50FC9856DF55">
    <w:name w:val="0CE4CD22C26E47B285FE50FC9856DF55"/>
    <w:rsid w:val="007144E5"/>
  </w:style>
  <w:style w:type="paragraph" w:customStyle="1" w:styleId="BC6EE3D1166C416CBEA32417FADB2F21">
    <w:name w:val="BC6EE3D1166C416CBEA32417FADB2F21"/>
    <w:rsid w:val="007144E5"/>
  </w:style>
  <w:style w:type="paragraph" w:customStyle="1" w:styleId="B4E9E80B12434AAAB175D67D3DBEF2B2">
    <w:name w:val="B4E9E80B12434AAAB175D67D3DBEF2B2"/>
    <w:rsid w:val="007144E5"/>
  </w:style>
  <w:style w:type="paragraph" w:customStyle="1" w:styleId="469E39427D6A4480B9C8183605259751">
    <w:name w:val="469E39427D6A4480B9C8183605259751"/>
    <w:rsid w:val="007144E5"/>
  </w:style>
  <w:style w:type="paragraph" w:customStyle="1" w:styleId="E492C42B7DB9478F805E69FDE1BB2E85">
    <w:name w:val="E492C42B7DB9478F805E69FDE1BB2E85"/>
    <w:rsid w:val="007144E5"/>
  </w:style>
  <w:style w:type="paragraph" w:customStyle="1" w:styleId="1E3CD9BA47F24F188875E1CB9BEEFB5F">
    <w:name w:val="1E3CD9BA47F24F188875E1CB9BEEFB5F"/>
    <w:rsid w:val="007144E5"/>
  </w:style>
  <w:style w:type="paragraph" w:customStyle="1" w:styleId="8E03841F6D4A4E2EB7C9C1E4D73CD6F6">
    <w:name w:val="8E03841F6D4A4E2EB7C9C1E4D73CD6F6"/>
    <w:rsid w:val="007144E5"/>
  </w:style>
  <w:style w:type="paragraph" w:customStyle="1" w:styleId="B88388866C6A4B0BB74BAB15D14BC512">
    <w:name w:val="B88388866C6A4B0BB74BAB15D14BC512"/>
    <w:rsid w:val="007144E5"/>
  </w:style>
  <w:style w:type="paragraph" w:customStyle="1" w:styleId="4C47ED37C079438BBC66C5851BD1925D">
    <w:name w:val="4C47ED37C079438BBC66C5851BD1925D"/>
    <w:rsid w:val="007144E5"/>
  </w:style>
  <w:style w:type="paragraph" w:customStyle="1" w:styleId="384DD45142A441E294BD0330CE141A12">
    <w:name w:val="384DD45142A441E294BD0330CE141A12"/>
    <w:rsid w:val="007144E5"/>
  </w:style>
  <w:style w:type="paragraph" w:customStyle="1" w:styleId="D29590122C004AF2B317541D970F67E8">
    <w:name w:val="D29590122C004AF2B317541D970F67E8"/>
    <w:rsid w:val="007144E5"/>
  </w:style>
  <w:style w:type="paragraph" w:customStyle="1" w:styleId="B2F13D0F285B4952A91C0F1FFC3689DD">
    <w:name w:val="B2F13D0F285B4952A91C0F1FFC3689DD"/>
    <w:rsid w:val="007144E5"/>
  </w:style>
  <w:style w:type="paragraph" w:customStyle="1" w:styleId="30C1EEDC19C84B8CB88DB624B309CA72">
    <w:name w:val="30C1EEDC19C84B8CB88DB624B309CA72"/>
    <w:rsid w:val="007144E5"/>
  </w:style>
  <w:style w:type="paragraph" w:customStyle="1" w:styleId="64D6869E2F27452899A03445E7864D4E">
    <w:name w:val="64D6869E2F27452899A03445E7864D4E"/>
    <w:rsid w:val="007144E5"/>
  </w:style>
  <w:style w:type="paragraph" w:customStyle="1" w:styleId="F3A8B0E4789A4B138BFCDBE2E978619F">
    <w:name w:val="F3A8B0E4789A4B138BFCDBE2E978619F"/>
    <w:rsid w:val="007144E5"/>
  </w:style>
  <w:style w:type="paragraph" w:customStyle="1" w:styleId="9F1F76B9336A4780B2DAD96EA8FEAA85">
    <w:name w:val="9F1F76B9336A4780B2DAD96EA8FEAA85"/>
    <w:rsid w:val="007144E5"/>
  </w:style>
  <w:style w:type="paragraph" w:customStyle="1" w:styleId="87ED8D2341774A3F869D571B76899031">
    <w:name w:val="87ED8D2341774A3F869D571B76899031"/>
    <w:rsid w:val="007144E5"/>
  </w:style>
  <w:style w:type="paragraph" w:customStyle="1" w:styleId="C0A99368008D482E8482F313BA78A172">
    <w:name w:val="C0A99368008D482E8482F313BA78A172"/>
    <w:rsid w:val="007144E5"/>
  </w:style>
  <w:style w:type="paragraph" w:customStyle="1" w:styleId="9CB25FCFA01C40969AAA1795EB88A964">
    <w:name w:val="9CB25FCFA01C40969AAA1795EB88A964"/>
    <w:rsid w:val="007144E5"/>
  </w:style>
  <w:style w:type="paragraph" w:customStyle="1" w:styleId="CBC06BB1760941D180B8BC99CF48C87A">
    <w:name w:val="CBC06BB1760941D180B8BC99CF48C87A"/>
    <w:rsid w:val="007144E5"/>
  </w:style>
  <w:style w:type="paragraph" w:customStyle="1" w:styleId="C5778238194C4173B16571E0D8FC11C4">
    <w:name w:val="C5778238194C4173B16571E0D8FC11C4"/>
    <w:rsid w:val="007144E5"/>
  </w:style>
  <w:style w:type="paragraph" w:customStyle="1" w:styleId="442C0A593EF44F63832A867F86C5534D">
    <w:name w:val="442C0A593EF44F63832A867F86C5534D"/>
    <w:rsid w:val="007144E5"/>
  </w:style>
  <w:style w:type="paragraph" w:customStyle="1" w:styleId="E2FFDF7D7A47494AA806866790D25626">
    <w:name w:val="E2FFDF7D7A47494AA806866790D25626"/>
    <w:rsid w:val="007144E5"/>
  </w:style>
  <w:style w:type="paragraph" w:customStyle="1" w:styleId="33F92FAE293C4AD396522D94019C8AAC">
    <w:name w:val="33F92FAE293C4AD396522D94019C8AAC"/>
    <w:rsid w:val="007144E5"/>
  </w:style>
  <w:style w:type="paragraph" w:customStyle="1" w:styleId="DF3FB50EDB2B47909DC433F6F42E52E9">
    <w:name w:val="DF3FB50EDB2B47909DC433F6F42E52E9"/>
    <w:rsid w:val="007144E5"/>
  </w:style>
  <w:style w:type="paragraph" w:customStyle="1" w:styleId="D8AC4EACDEB6454DB71FF23197668FFC">
    <w:name w:val="D8AC4EACDEB6454DB71FF23197668FFC"/>
    <w:rsid w:val="007144E5"/>
  </w:style>
  <w:style w:type="paragraph" w:customStyle="1" w:styleId="83FCCFE90419413198585783E5FF8E85">
    <w:name w:val="83FCCFE90419413198585783E5FF8E85"/>
    <w:rsid w:val="007144E5"/>
  </w:style>
  <w:style w:type="paragraph" w:customStyle="1" w:styleId="75899D90E80E485886DEEE1070A2FDBD">
    <w:name w:val="75899D90E80E485886DEEE1070A2FDBD"/>
    <w:rsid w:val="007144E5"/>
  </w:style>
  <w:style w:type="paragraph" w:customStyle="1" w:styleId="28C52F7957D846868FBC42E17A39E0BA">
    <w:name w:val="28C52F7957D846868FBC42E17A39E0BA"/>
    <w:rsid w:val="007144E5"/>
  </w:style>
  <w:style w:type="paragraph" w:customStyle="1" w:styleId="AF864A5AAF9B4A118D17C448ABEA9E27">
    <w:name w:val="AF864A5AAF9B4A118D17C448ABEA9E27"/>
    <w:rsid w:val="007144E5"/>
  </w:style>
  <w:style w:type="paragraph" w:customStyle="1" w:styleId="C4718C5F2B2C412D86B769FFB5B17621">
    <w:name w:val="C4718C5F2B2C412D86B769FFB5B17621"/>
    <w:rsid w:val="007144E5"/>
  </w:style>
  <w:style w:type="paragraph" w:customStyle="1" w:styleId="F4D34214B1A24A7095B86F696F0E986A">
    <w:name w:val="F4D34214B1A24A7095B86F696F0E986A"/>
    <w:rsid w:val="007144E5"/>
  </w:style>
  <w:style w:type="paragraph" w:customStyle="1" w:styleId="8F092CB4BA3F4BAB871745C540EE6BFF">
    <w:name w:val="8F092CB4BA3F4BAB871745C540EE6BFF"/>
    <w:rsid w:val="007144E5"/>
  </w:style>
  <w:style w:type="paragraph" w:customStyle="1" w:styleId="A7C102AA256F419486B5C3335672F53E">
    <w:name w:val="A7C102AA256F419486B5C3335672F53E"/>
    <w:rsid w:val="007144E5"/>
  </w:style>
  <w:style w:type="paragraph" w:customStyle="1" w:styleId="BD25B0C6B5C740748DCF4ACC0C0E2FE4">
    <w:name w:val="BD25B0C6B5C740748DCF4ACC0C0E2FE4"/>
    <w:rsid w:val="007144E5"/>
  </w:style>
  <w:style w:type="paragraph" w:customStyle="1" w:styleId="B55A39CD4B7D46A0864FC752550A0F4A">
    <w:name w:val="B55A39CD4B7D46A0864FC752550A0F4A"/>
    <w:rsid w:val="007144E5"/>
  </w:style>
  <w:style w:type="paragraph" w:customStyle="1" w:styleId="5945A2B905E94B4CB264E5EC7558BE1A">
    <w:name w:val="5945A2B905E94B4CB264E5EC7558BE1A"/>
    <w:rsid w:val="007144E5"/>
  </w:style>
  <w:style w:type="paragraph" w:customStyle="1" w:styleId="F0664A7F0C684DE6A29437227796EE8A">
    <w:name w:val="F0664A7F0C684DE6A29437227796EE8A"/>
    <w:rsid w:val="007144E5"/>
  </w:style>
  <w:style w:type="paragraph" w:customStyle="1" w:styleId="FF886BF7CCF546288FB2B1586A425C32">
    <w:name w:val="FF886BF7CCF546288FB2B1586A425C32"/>
    <w:rsid w:val="007144E5"/>
  </w:style>
  <w:style w:type="paragraph" w:customStyle="1" w:styleId="84D281CA5B9C474B967E3C1320B0C346">
    <w:name w:val="84D281CA5B9C474B967E3C1320B0C346"/>
    <w:rsid w:val="007144E5"/>
  </w:style>
  <w:style w:type="paragraph" w:customStyle="1" w:styleId="6167FE8D7A3244BCA2D5DC38178734F2">
    <w:name w:val="6167FE8D7A3244BCA2D5DC38178734F2"/>
    <w:rsid w:val="007144E5"/>
  </w:style>
  <w:style w:type="paragraph" w:customStyle="1" w:styleId="BDB92089DB9D4818A13CD21C3FEC9501">
    <w:name w:val="BDB92089DB9D4818A13CD21C3FEC9501"/>
    <w:rsid w:val="007144E5"/>
  </w:style>
  <w:style w:type="paragraph" w:customStyle="1" w:styleId="5CDE60AF9D2341C0BDA8600F30642B60">
    <w:name w:val="5CDE60AF9D2341C0BDA8600F30642B60"/>
    <w:rsid w:val="007144E5"/>
  </w:style>
  <w:style w:type="paragraph" w:customStyle="1" w:styleId="48AECF0A83BA4B81B7B0367E306781AC">
    <w:name w:val="48AECF0A83BA4B81B7B0367E306781AC"/>
    <w:rsid w:val="007144E5"/>
  </w:style>
  <w:style w:type="paragraph" w:customStyle="1" w:styleId="F059497F8CBB4A4BBAA1B43DD4E80CE1">
    <w:name w:val="F059497F8CBB4A4BBAA1B43DD4E80CE1"/>
    <w:rsid w:val="007144E5"/>
  </w:style>
  <w:style w:type="paragraph" w:customStyle="1" w:styleId="816543DA491442FDA0B90FAD65FD3346">
    <w:name w:val="816543DA491442FDA0B90FAD65FD3346"/>
    <w:rsid w:val="007144E5"/>
  </w:style>
  <w:style w:type="paragraph" w:customStyle="1" w:styleId="86F6054ED4EB4C9A856C3523238CE249">
    <w:name w:val="86F6054ED4EB4C9A856C3523238CE249"/>
    <w:rsid w:val="007144E5"/>
  </w:style>
  <w:style w:type="paragraph" w:customStyle="1" w:styleId="226BA73E80A94EFAAF67CAAB3A7A090C">
    <w:name w:val="226BA73E80A94EFAAF67CAAB3A7A090C"/>
    <w:rsid w:val="007144E5"/>
  </w:style>
  <w:style w:type="paragraph" w:customStyle="1" w:styleId="FC82831B7FF746619ACE51DEA9C60694">
    <w:name w:val="FC82831B7FF746619ACE51DEA9C60694"/>
    <w:rsid w:val="007144E5"/>
  </w:style>
  <w:style w:type="paragraph" w:customStyle="1" w:styleId="840BA60FD26B433092C9957C0F291B1D">
    <w:name w:val="840BA60FD26B433092C9957C0F291B1D"/>
    <w:rsid w:val="007144E5"/>
  </w:style>
  <w:style w:type="paragraph" w:customStyle="1" w:styleId="84CD6909292E4C938AEC5EA16083CE0A">
    <w:name w:val="84CD6909292E4C938AEC5EA16083CE0A"/>
    <w:rsid w:val="007144E5"/>
  </w:style>
  <w:style w:type="paragraph" w:customStyle="1" w:styleId="6B046361EF684F8D9F7749EB59709F55">
    <w:name w:val="6B046361EF684F8D9F7749EB59709F55"/>
    <w:rsid w:val="007144E5"/>
  </w:style>
  <w:style w:type="paragraph" w:customStyle="1" w:styleId="7D948AA652E34B31800A9723038B7DDC">
    <w:name w:val="7D948AA652E34B31800A9723038B7DDC"/>
    <w:rsid w:val="007144E5"/>
  </w:style>
  <w:style w:type="paragraph" w:customStyle="1" w:styleId="E0FA44E6EFAE498EACDAC65DD519E8B7">
    <w:name w:val="E0FA44E6EFAE498EACDAC65DD519E8B7"/>
    <w:rsid w:val="007144E5"/>
  </w:style>
  <w:style w:type="paragraph" w:customStyle="1" w:styleId="66492CCD943446C1BE872043BEFC9655">
    <w:name w:val="66492CCD943446C1BE872043BEFC9655"/>
    <w:rsid w:val="007144E5"/>
  </w:style>
  <w:style w:type="paragraph" w:customStyle="1" w:styleId="A5DE85460467462EA360BF9974B64D8E">
    <w:name w:val="A5DE85460467462EA360BF9974B64D8E"/>
    <w:rsid w:val="007144E5"/>
  </w:style>
  <w:style w:type="paragraph" w:customStyle="1" w:styleId="E41E0BBFA0F143139E77A314489D7F0D">
    <w:name w:val="E41E0BBFA0F143139E77A314489D7F0D"/>
    <w:rsid w:val="007144E5"/>
  </w:style>
  <w:style w:type="paragraph" w:customStyle="1" w:styleId="3A37C2ED64D54ACB8CF9F18242B7D572">
    <w:name w:val="3A37C2ED64D54ACB8CF9F18242B7D572"/>
    <w:rsid w:val="007144E5"/>
  </w:style>
  <w:style w:type="paragraph" w:customStyle="1" w:styleId="EBFC6E2E6496474E83667500E1262770">
    <w:name w:val="EBFC6E2E6496474E83667500E1262770"/>
    <w:rsid w:val="007144E5"/>
  </w:style>
  <w:style w:type="paragraph" w:customStyle="1" w:styleId="8242CCDE9B1941539C09DA36F72640EF">
    <w:name w:val="8242CCDE9B1941539C09DA36F72640EF"/>
    <w:rsid w:val="007144E5"/>
  </w:style>
  <w:style w:type="paragraph" w:customStyle="1" w:styleId="F3C10E87F2B24ECD9C8F54ADA8D21240">
    <w:name w:val="F3C10E87F2B24ECD9C8F54ADA8D21240"/>
    <w:rsid w:val="007144E5"/>
  </w:style>
  <w:style w:type="paragraph" w:customStyle="1" w:styleId="FB00085B61894040A5FF6A57299BA698">
    <w:name w:val="FB00085B61894040A5FF6A57299BA698"/>
    <w:rsid w:val="007144E5"/>
  </w:style>
  <w:style w:type="paragraph" w:customStyle="1" w:styleId="15C3D6A510ED4F36882396FD9A3D415A">
    <w:name w:val="15C3D6A510ED4F36882396FD9A3D415A"/>
    <w:rsid w:val="007144E5"/>
  </w:style>
  <w:style w:type="paragraph" w:customStyle="1" w:styleId="9294AFAD310E4A65A999FB81107F07E3">
    <w:name w:val="9294AFAD310E4A65A999FB81107F07E3"/>
    <w:rsid w:val="007144E5"/>
  </w:style>
  <w:style w:type="paragraph" w:customStyle="1" w:styleId="419630686892454BADDA01E257114F6F">
    <w:name w:val="419630686892454BADDA01E257114F6F"/>
    <w:rsid w:val="007144E5"/>
  </w:style>
  <w:style w:type="paragraph" w:customStyle="1" w:styleId="C112CEF2E3CC44B085959EAB173BFB67">
    <w:name w:val="C112CEF2E3CC44B085959EAB173BFB67"/>
    <w:rsid w:val="007144E5"/>
  </w:style>
  <w:style w:type="paragraph" w:customStyle="1" w:styleId="271FD75FC3694D779FA59A21B53B8565">
    <w:name w:val="271FD75FC3694D779FA59A21B53B8565"/>
    <w:rsid w:val="007144E5"/>
  </w:style>
  <w:style w:type="paragraph" w:customStyle="1" w:styleId="F9B8B15D1FE346A4B9149E6A1813600D">
    <w:name w:val="F9B8B15D1FE346A4B9149E6A1813600D"/>
    <w:rsid w:val="007144E5"/>
  </w:style>
  <w:style w:type="paragraph" w:customStyle="1" w:styleId="F87025AF2765492F98D5240C335027D0">
    <w:name w:val="F87025AF2765492F98D5240C335027D0"/>
    <w:rsid w:val="007144E5"/>
  </w:style>
  <w:style w:type="paragraph" w:customStyle="1" w:styleId="BF4A191842F440EB9FCDB7D474904958">
    <w:name w:val="BF4A191842F440EB9FCDB7D474904958"/>
    <w:rsid w:val="007144E5"/>
  </w:style>
  <w:style w:type="paragraph" w:customStyle="1" w:styleId="68BCF059FAE24D38B723189348A345DC1">
    <w:name w:val="68BCF059FAE24D38B723189348A345DC1"/>
    <w:rsid w:val="00FF293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1">
    <w:name w:val="25711D6A6F98415AB748D678F93F4B52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1">
    <w:name w:val="4898521E74CA4AC4A665777C91565A53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1">
    <w:name w:val="0F54E8A6A3F14036A587252711B66C0A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1">
    <w:name w:val="FB81FE586FD54529AA77747711048982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1">
    <w:name w:val="C74D7865BE4F4738928AA93E1B7940C6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1">
    <w:name w:val="911EF5089B3F41BEA8242E1E5275D9F2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1">
    <w:name w:val="C2228C0B858444C989F9A523BB2C46061"/>
    <w:rsid w:val="00FF293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1">
    <w:name w:val="53A276C4141143D49EFA007782EA94F5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1">
    <w:name w:val="4671580BFA054C7FAA7068F88518775B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1">
    <w:name w:val="F56CBFCB43C04DDE81B4214A724DEAD5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1">
    <w:name w:val="17D090E138D14D3EB660095525D60E78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1">
    <w:name w:val="06FB2EE686D3459987362FB395980A98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1">
    <w:name w:val="D289354F1BB84BC9875E89BE1142A0FE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1">
    <w:name w:val="836D6C47AFCA41A094B41410546A962A1"/>
    <w:rsid w:val="00FF293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1">
    <w:name w:val="1DF3A65F52D8470C86C62BCABDB24B3F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1">
    <w:name w:val="134BFA88A48D48BD88B0FBD0321AABAF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1">
    <w:name w:val="CADD01BD0BAA4502B5CEE90C8B4DF702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1">
    <w:name w:val="75EEEB20F5B34D7D9ECF85192353BACE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1">
    <w:name w:val="3A5941D2D55C45FEBE8B22F3CAB73FFA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1">
    <w:name w:val="88B138ABF5D544D99696E0454D8FF87D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1">
    <w:name w:val="7A974F08C62D4BBD81F5BDD505CD92741"/>
    <w:rsid w:val="00FF293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1">
    <w:name w:val="D2415796CDBA4AA0A351502C43CF6C7A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1">
    <w:name w:val="020B52A457F5451AB58C7085473939BC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1">
    <w:name w:val="5C0376686605443687D41A0513C260E1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1">
    <w:name w:val="BC970D8AC53D472785F0A450AB27948A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1">
    <w:name w:val="4B3224B26F5F46889EF536831E18AE37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1">
    <w:name w:val="DC98B87CCAD043D68524DEB180079005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1">
    <w:name w:val="0CE4CD22C26E47B285FE50FC9856DF551"/>
    <w:rsid w:val="00FF293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1">
    <w:name w:val="BC6EE3D1166C416CBEA32417FADB2F21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1">
    <w:name w:val="B4E9E80B12434AAAB175D67D3DBEF2B2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1">
    <w:name w:val="469E39427D6A4480B9C8183605259751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1">
    <w:name w:val="E492C42B7DB9478F805E69FDE1BB2E85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1">
    <w:name w:val="1E3CD9BA47F24F188875E1CB9BEEFB5F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1">
    <w:name w:val="8E03841F6D4A4E2EB7C9C1E4D73CD6F6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1">
    <w:name w:val="B88388866C6A4B0BB74BAB15D14BC5121"/>
    <w:rsid w:val="00FF293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1">
    <w:name w:val="4C47ED37C079438BBC66C5851BD1925D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1">
    <w:name w:val="384DD45142A441E294BD0330CE141A12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1">
    <w:name w:val="D29590122C004AF2B317541D970F67E8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1">
    <w:name w:val="B2F13D0F285B4952A91C0F1FFC3689DD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1">
    <w:name w:val="30C1EEDC19C84B8CB88DB624B309CA72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1">
    <w:name w:val="64D6869E2F27452899A03445E7864D4E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1">
    <w:name w:val="28C52F7957D846868FBC42E17A39E0BA1"/>
    <w:rsid w:val="00FF293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1">
    <w:name w:val="AF864A5AAF9B4A118D17C448ABEA9E27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1">
    <w:name w:val="C4718C5F2B2C412D86B769FFB5B17621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1">
    <w:name w:val="F4D34214B1A24A7095B86F696F0E986A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1">
    <w:name w:val="8F092CB4BA3F4BAB871745C540EE6BFF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1">
    <w:name w:val="A7C102AA256F419486B5C3335672F53E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1">
    <w:name w:val="BD25B0C6B5C740748DCF4ACC0C0E2FE4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1">
    <w:name w:val="B55A39CD4B7D46A0864FC752550A0F4A1"/>
    <w:rsid w:val="00FF293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1">
    <w:name w:val="5945A2B905E94B4CB264E5EC7558BE1A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1">
    <w:name w:val="F0664A7F0C684DE6A29437227796EE8A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1">
    <w:name w:val="FF886BF7CCF546288FB2B1586A425C32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1">
    <w:name w:val="84D281CA5B9C474B967E3C1320B0C346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1">
    <w:name w:val="6167FE8D7A3244BCA2D5DC38178734F2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1">
    <w:name w:val="BDB92089DB9D4818A13CD21C3FEC9501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1">
    <w:name w:val="E41E0BBFA0F143139E77A314489D7F0D1"/>
    <w:rsid w:val="00FF293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1">
    <w:name w:val="3A37C2ED64D54ACB8CF9F18242B7D572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1">
    <w:name w:val="EBFC6E2E6496474E83667500E1262770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1">
    <w:name w:val="8242CCDE9B1941539C09DA36F72640EF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1">
    <w:name w:val="F3C10E87F2B24ECD9C8F54ADA8D21240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1">
    <w:name w:val="FB00085B61894040A5FF6A57299BA698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1">
    <w:name w:val="15C3D6A510ED4F36882396FD9A3D415A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1">
    <w:name w:val="9294AFAD310E4A65A999FB81107F07E31"/>
    <w:rsid w:val="00FF2935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1">
    <w:name w:val="419630686892454BADDA01E257114F6F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1">
    <w:name w:val="C112CEF2E3CC44B085959EAB173BFB67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1">
    <w:name w:val="271FD75FC3694D779FA59A21B53B8565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1">
    <w:name w:val="F9B8B15D1FE346A4B9149E6A1813600D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1">
    <w:name w:val="F87025AF2765492F98D5240C335027D0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1">
    <w:name w:val="BF4A191842F440EB9FCDB7D4749049581"/>
    <w:rsid w:val="00FF2935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BCF059FAE24D38B723189348A345DC2">
    <w:name w:val="68BCF059FAE24D38B723189348A345DC2"/>
    <w:rsid w:val="00B44A9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2">
    <w:name w:val="25711D6A6F98415AB748D678F93F4B52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2">
    <w:name w:val="4898521E74CA4AC4A665777C91565A53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2">
    <w:name w:val="0F54E8A6A3F14036A587252711B66C0A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2">
    <w:name w:val="FB81FE586FD54529AA77747711048982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2">
    <w:name w:val="C74D7865BE4F4738928AA93E1B7940C6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2">
    <w:name w:val="911EF5089B3F41BEA8242E1E5275D9F2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2">
    <w:name w:val="C2228C0B858444C989F9A523BB2C46062"/>
    <w:rsid w:val="00B44A9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2">
    <w:name w:val="53A276C4141143D49EFA007782EA94F5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2">
    <w:name w:val="4671580BFA054C7FAA7068F88518775B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2">
    <w:name w:val="F56CBFCB43C04DDE81B4214A724DEAD5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2">
    <w:name w:val="17D090E138D14D3EB660095525D60E78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2">
    <w:name w:val="06FB2EE686D3459987362FB395980A98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2">
    <w:name w:val="D289354F1BB84BC9875E89BE1142A0FE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2">
    <w:name w:val="836D6C47AFCA41A094B41410546A962A2"/>
    <w:rsid w:val="00B44A9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2">
    <w:name w:val="1DF3A65F52D8470C86C62BCABDB24B3F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2">
    <w:name w:val="134BFA88A48D48BD88B0FBD0321AABAF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2">
    <w:name w:val="CADD01BD0BAA4502B5CEE90C8B4DF702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2">
    <w:name w:val="75EEEB20F5B34D7D9ECF85192353BACE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2">
    <w:name w:val="3A5941D2D55C45FEBE8B22F3CAB73FFA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2">
    <w:name w:val="88B138ABF5D544D99696E0454D8FF87D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2">
    <w:name w:val="7A974F08C62D4BBD81F5BDD505CD92742"/>
    <w:rsid w:val="00B44A9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2">
    <w:name w:val="D2415796CDBA4AA0A351502C43CF6C7A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2">
    <w:name w:val="020B52A457F5451AB58C7085473939BC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2">
    <w:name w:val="5C0376686605443687D41A0513C260E1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2">
    <w:name w:val="BC970D8AC53D472785F0A450AB27948A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2">
    <w:name w:val="4B3224B26F5F46889EF536831E18AE37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2">
    <w:name w:val="DC98B87CCAD043D68524DEB180079005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2">
    <w:name w:val="0CE4CD22C26E47B285FE50FC9856DF552"/>
    <w:rsid w:val="00B44A9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2">
    <w:name w:val="BC6EE3D1166C416CBEA32417FADB2F21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2">
    <w:name w:val="B4E9E80B12434AAAB175D67D3DBEF2B2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2">
    <w:name w:val="469E39427D6A4480B9C8183605259751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2">
    <w:name w:val="E492C42B7DB9478F805E69FDE1BB2E85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2">
    <w:name w:val="1E3CD9BA47F24F188875E1CB9BEEFB5F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2">
    <w:name w:val="8E03841F6D4A4E2EB7C9C1E4D73CD6F6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2">
    <w:name w:val="B88388866C6A4B0BB74BAB15D14BC5122"/>
    <w:rsid w:val="00B44A9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2">
    <w:name w:val="4C47ED37C079438BBC66C5851BD1925D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2">
    <w:name w:val="384DD45142A441E294BD0330CE141A12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2">
    <w:name w:val="D29590122C004AF2B317541D970F67E8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2">
    <w:name w:val="B2F13D0F285B4952A91C0F1FFC3689DD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2">
    <w:name w:val="30C1EEDC19C84B8CB88DB624B309CA72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2">
    <w:name w:val="64D6869E2F27452899A03445E7864D4E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2">
    <w:name w:val="28C52F7957D846868FBC42E17A39E0BA2"/>
    <w:rsid w:val="00B44A9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2">
    <w:name w:val="AF864A5AAF9B4A118D17C448ABEA9E27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2">
    <w:name w:val="C4718C5F2B2C412D86B769FFB5B17621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2">
    <w:name w:val="F4D34214B1A24A7095B86F696F0E986A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2">
    <w:name w:val="8F092CB4BA3F4BAB871745C540EE6BFF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2">
    <w:name w:val="A7C102AA256F419486B5C3335672F53E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2">
    <w:name w:val="BD25B0C6B5C740748DCF4ACC0C0E2FE4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2">
    <w:name w:val="B55A39CD4B7D46A0864FC752550A0F4A2"/>
    <w:rsid w:val="00B44A9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2">
    <w:name w:val="5945A2B905E94B4CB264E5EC7558BE1A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2">
    <w:name w:val="F0664A7F0C684DE6A29437227796EE8A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2">
    <w:name w:val="FF886BF7CCF546288FB2B1586A425C32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2">
    <w:name w:val="84D281CA5B9C474B967E3C1320B0C346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2">
    <w:name w:val="6167FE8D7A3244BCA2D5DC38178734F2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2">
    <w:name w:val="BDB92089DB9D4818A13CD21C3FEC9501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2">
    <w:name w:val="E41E0BBFA0F143139E77A314489D7F0D2"/>
    <w:rsid w:val="00B44A9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2">
    <w:name w:val="3A37C2ED64D54ACB8CF9F18242B7D572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2">
    <w:name w:val="EBFC6E2E6496474E83667500E1262770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2">
    <w:name w:val="8242CCDE9B1941539C09DA36F72640EF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2">
    <w:name w:val="F3C10E87F2B24ECD9C8F54ADA8D21240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2">
    <w:name w:val="FB00085B61894040A5FF6A57299BA698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2">
    <w:name w:val="15C3D6A510ED4F36882396FD9A3D415A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2">
    <w:name w:val="9294AFAD310E4A65A999FB81107F07E32"/>
    <w:rsid w:val="00B44A9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2">
    <w:name w:val="419630686892454BADDA01E257114F6F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2">
    <w:name w:val="C112CEF2E3CC44B085959EAB173BFB67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2">
    <w:name w:val="271FD75FC3694D779FA59A21B53B8565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2">
    <w:name w:val="F9B8B15D1FE346A4B9149E6A1813600D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2">
    <w:name w:val="F87025AF2765492F98D5240C335027D0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2">
    <w:name w:val="BF4A191842F440EB9FCDB7D4749049582"/>
    <w:rsid w:val="00B44A9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BCF059FAE24D38B723189348A345DC3">
    <w:name w:val="68BCF059FAE24D38B723189348A345DC3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3">
    <w:name w:val="25711D6A6F98415AB748D678F93F4B52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3">
    <w:name w:val="4898521E74CA4AC4A665777C91565A53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3">
    <w:name w:val="0F54E8A6A3F14036A587252711B66C0A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3">
    <w:name w:val="FB81FE586FD54529AA77747711048982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3">
    <w:name w:val="C74D7865BE4F4738928AA93E1B7940C6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3">
    <w:name w:val="911EF5089B3F41BEA8242E1E5275D9F2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3">
    <w:name w:val="C2228C0B858444C989F9A523BB2C46063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3">
    <w:name w:val="53A276C4141143D49EFA007782EA94F5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3">
    <w:name w:val="4671580BFA054C7FAA7068F88518775B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3">
    <w:name w:val="F56CBFCB43C04DDE81B4214A724DEAD5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3">
    <w:name w:val="17D090E138D14D3EB660095525D60E78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3">
    <w:name w:val="06FB2EE686D3459987362FB395980A98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3">
    <w:name w:val="D289354F1BB84BC9875E89BE1142A0FE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3">
    <w:name w:val="836D6C47AFCA41A094B41410546A962A3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3">
    <w:name w:val="1DF3A65F52D8470C86C62BCABDB24B3F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3">
    <w:name w:val="134BFA88A48D48BD88B0FBD0321AABAF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3">
    <w:name w:val="CADD01BD0BAA4502B5CEE90C8B4DF702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3">
    <w:name w:val="75EEEB20F5B34D7D9ECF85192353BACE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3">
    <w:name w:val="3A5941D2D55C45FEBE8B22F3CAB73FFA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3">
    <w:name w:val="88B138ABF5D544D99696E0454D8FF87D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3">
    <w:name w:val="7A974F08C62D4BBD81F5BDD505CD92743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3">
    <w:name w:val="D2415796CDBA4AA0A351502C43CF6C7A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3">
    <w:name w:val="020B52A457F5451AB58C7085473939BC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3">
    <w:name w:val="5C0376686605443687D41A0513C260E1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3">
    <w:name w:val="BC970D8AC53D472785F0A450AB27948A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3">
    <w:name w:val="4B3224B26F5F46889EF536831E18AE37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3">
    <w:name w:val="DC98B87CCAD043D68524DEB180079005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3">
    <w:name w:val="0CE4CD22C26E47B285FE50FC9856DF553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3">
    <w:name w:val="BC6EE3D1166C416CBEA32417FADB2F21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3">
    <w:name w:val="B4E9E80B12434AAAB175D67D3DBEF2B2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3">
    <w:name w:val="469E39427D6A4480B9C8183605259751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3">
    <w:name w:val="E492C42B7DB9478F805E69FDE1BB2E85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3">
    <w:name w:val="1E3CD9BA47F24F188875E1CB9BEEFB5F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3">
    <w:name w:val="8E03841F6D4A4E2EB7C9C1E4D73CD6F6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3">
    <w:name w:val="B88388866C6A4B0BB74BAB15D14BC5123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3">
    <w:name w:val="4C47ED37C079438BBC66C5851BD1925D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3">
    <w:name w:val="384DD45142A441E294BD0330CE141A12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3">
    <w:name w:val="D29590122C004AF2B317541D970F67E8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3">
    <w:name w:val="B2F13D0F285B4952A91C0F1FFC3689DD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3">
    <w:name w:val="30C1EEDC19C84B8CB88DB624B309CA72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3">
    <w:name w:val="64D6869E2F27452899A03445E7864D4E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3">
    <w:name w:val="28C52F7957D846868FBC42E17A39E0BA3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3">
    <w:name w:val="AF864A5AAF9B4A118D17C448ABEA9E27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3">
    <w:name w:val="C4718C5F2B2C412D86B769FFB5B17621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3">
    <w:name w:val="F4D34214B1A24A7095B86F696F0E986A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3">
    <w:name w:val="8F092CB4BA3F4BAB871745C540EE6BFF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3">
    <w:name w:val="A7C102AA256F419486B5C3335672F53E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3">
    <w:name w:val="BD25B0C6B5C740748DCF4ACC0C0E2FE4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3">
    <w:name w:val="B55A39CD4B7D46A0864FC752550A0F4A3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3">
    <w:name w:val="5945A2B905E94B4CB264E5EC7558BE1A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3">
    <w:name w:val="F0664A7F0C684DE6A29437227796EE8A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3">
    <w:name w:val="FF886BF7CCF546288FB2B1586A425C32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3">
    <w:name w:val="84D281CA5B9C474B967E3C1320B0C346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3">
    <w:name w:val="6167FE8D7A3244BCA2D5DC38178734F2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3">
    <w:name w:val="BDB92089DB9D4818A13CD21C3FEC9501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3">
    <w:name w:val="E41E0BBFA0F143139E77A314489D7F0D3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3">
    <w:name w:val="3A37C2ED64D54ACB8CF9F18242B7D572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3">
    <w:name w:val="EBFC6E2E6496474E83667500E1262770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3">
    <w:name w:val="8242CCDE9B1941539C09DA36F72640EF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3">
    <w:name w:val="F3C10E87F2B24ECD9C8F54ADA8D21240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3">
    <w:name w:val="FB00085B61894040A5FF6A57299BA698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3">
    <w:name w:val="15C3D6A510ED4F36882396FD9A3D415A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3">
    <w:name w:val="9294AFAD310E4A65A999FB81107F07E33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3">
    <w:name w:val="419630686892454BADDA01E257114F6F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3">
    <w:name w:val="C112CEF2E3CC44B085959EAB173BFB67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3">
    <w:name w:val="271FD75FC3694D779FA59A21B53B8565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3">
    <w:name w:val="F9B8B15D1FE346A4B9149E6A1813600D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3">
    <w:name w:val="F87025AF2765492F98D5240C335027D0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3">
    <w:name w:val="BF4A191842F440EB9FCDB7D4749049583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8BCF059FAE24D38B723189348A345DC4">
    <w:name w:val="68BCF059FAE24D38B723189348A345DC4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25711D6A6F98415AB748D678F93F4B524">
    <w:name w:val="25711D6A6F98415AB748D678F93F4B52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898521E74CA4AC4A665777C91565A534">
    <w:name w:val="4898521E74CA4AC4A665777C91565A53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F54E8A6A3F14036A587252711B66C0A4">
    <w:name w:val="0F54E8A6A3F14036A587252711B66C0A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81FE586FD54529AA777477110489824">
    <w:name w:val="FB81FE586FD54529AA77747711048982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74D7865BE4F4738928AA93E1B7940C64">
    <w:name w:val="C74D7865BE4F4738928AA93E1B7940C6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11EF5089B3F41BEA8242E1E5275D9F24">
    <w:name w:val="911EF5089B3F41BEA8242E1E5275D9F2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2228C0B858444C989F9A523BB2C46064">
    <w:name w:val="C2228C0B858444C989F9A523BB2C46064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3A276C4141143D49EFA007782EA94F54">
    <w:name w:val="53A276C4141143D49EFA007782EA94F5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71580BFA054C7FAA7068F88518775B4">
    <w:name w:val="4671580BFA054C7FAA7068F88518775B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56CBFCB43C04DDE81B4214A724DEAD54">
    <w:name w:val="F56CBFCB43C04DDE81B4214A724DEAD5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7D090E138D14D3EB660095525D60E784">
    <w:name w:val="17D090E138D14D3EB660095525D60E78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6FB2EE686D3459987362FB395980A984">
    <w:name w:val="06FB2EE686D3459987362FB395980A98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89354F1BB84BC9875E89BE1142A0FE4">
    <w:name w:val="D289354F1BB84BC9875E89BE1142A0FE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36D6C47AFCA41A094B41410546A962A4">
    <w:name w:val="836D6C47AFCA41A094B41410546A962A4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1DF3A65F52D8470C86C62BCABDB24B3F4">
    <w:name w:val="1DF3A65F52D8470C86C62BCABDB24B3F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34BFA88A48D48BD88B0FBD0321AABAF4">
    <w:name w:val="134BFA88A48D48BD88B0FBD0321AABAF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ADD01BD0BAA4502B5CEE90C8B4DF7024">
    <w:name w:val="CADD01BD0BAA4502B5CEE90C8B4DF702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5EEEB20F5B34D7D9ECF85192353BACE4">
    <w:name w:val="75EEEB20F5B34D7D9ECF85192353BACE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A5941D2D55C45FEBE8B22F3CAB73FFA4">
    <w:name w:val="3A5941D2D55C45FEBE8B22F3CAB73FFA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8B138ABF5D544D99696E0454D8FF87D4">
    <w:name w:val="88B138ABF5D544D99696E0454D8FF87D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7A974F08C62D4BBD81F5BDD505CD92744">
    <w:name w:val="7A974F08C62D4BBD81F5BDD505CD92744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D2415796CDBA4AA0A351502C43CF6C7A4">
    <w:name w:val="D2415796CDBA4AA0A351502C43CF6C7A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20B52A457F5451AB58C7085473939BC4">
    <w:name w:val="020B52A457F5451AB58C7085473939BC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5C0376686605443687D41A0513C260E14">
    <w:name w:val="5C0376686605443687D41A0513C260E1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C970D8AC53D472785F0A450AB27948A4">
    <w:name w:val="BC970D8AC53D472785F0A450AB27948A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B3224B26F5F46889EF536831E18AE374">
    <w:name w:val="4B3224B26F5F46889EF536831E18AE37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C98B87CCAD043D68524DEB1800790054">
    <w:name w:val="DC98B87CCAD043D68524DEB180079005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0CE4CD22C26E47B285FE50FC9856DF554">
    <w:name w:val="0CE4CD22C26E47B285FE50FC9856DF554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BC6EE3D1166C416CBEA32417FADB2F214">
    <w:name w:val="BC6EE3D1166C416CBEA32417FADB2F21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4E9E80B12434AAAB175D67D3DBEF2B24">
    <w:name w:val="B4E9E80B12434AAAB175D67D3DBEF2B2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469E39427D6A4480B9C81836052597514">
    <w:name w:val="469E39427D6A4480B9C8183605259751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92C42B7DB9478F805E69FDE1BB2E854">
    <w:name w:val="E492C42B7DB9478F805E69FDE1BB2E85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E3CD9BA47F24F188875E1CB9BEEFB5F4">
    <w:name w:val="1E3CD9BA47F24F188875E1CB9BEEFB5F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E03841F6D4A4E2EB7C9C1E4D73CD6F64">
    <w:name w:val="8E03841F6D4A4E2EB7C9C1E4D73CD6F6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88388866C6A4B0BB74BAB15D14BC5124">
    <w:name w:val="B88388866C6A4B0BB74BAB15D14BC5124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C47ED37C079438BBC66C5851BD1925D4">
    <w:name w:val="4C47ED37C079438BBC66C5851BD1925D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84DD45142A441E294BD0330CE141A124">
    <w:name w:val="384DD45142A441E294BD0330CE141A12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D29590122C004AF2B317541D970F67E84">
    <w:name w:val="D29590122C004AF2B317541D970F67E8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2F13D0F285B4952A91C0F1FFC3689DD4">
    <w:name w:val="B2F13D0F285B4952A91C0F1FFC3689DD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30C1EEDC19C84B8CB88DB624B309CA724">
    <w:name w:val="30C1EEDC19C84B8CB88DB624B309CA72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4D6869E2F27452899A03445E7864D4E4">
    <w:name w:val="64D6869E2F27452899A03445E7864D4E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8C52F7957D846868FBC42E17A39E0BA4">
    <w:name w:val="28C52F7957D846868FBC42E17A39E0BA4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AF864A5AAF9B4A118D17C448ABEA9E274">
    <w:name w:val="AF864A5AAF9B4A118D17C448ABEA9E27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4718C5F2B2C412D86B769FFB5B176214">
    <w:name w:val="C4718C5F2B2C412D86B769FFB5B17621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4D34214B1A24A7095B86F696F0E986A4">
    <w:name w:val="F4D34214B1A24A7095B86F696F0E986A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F092CB4BA3F4BAB871745C540EE6BFF4">
    <w:name w:val="8F092CB4BA3F4BAB871745C540EE6BFF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A7C102AA256F419486B5C3335672F53E4">
    <w:name w:val="A7C102AA256F419486B5C3335672F53E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25B0C6B5C740748DCF4ACC0C0E2FE44">
    <w:name w:val="BD25B0C6B5C740748DCF4ACC0C0E2FE4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55A39CD4B7D46A0864FC752550A0F4A4">
    <w:name w:val="B55A39CD4B7D46A0864FC752550A0F4A4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5945A2B905E94B4CB264E5EC7558BE1A4">
    <w:name w:val="5945A2B905E94B4CB264E5EC7558BE1A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0664A7F0C684DE6A29437227796EE8A4">
    <w:name w:val="F0664A7F0C684DE6A29437227796EE8A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F886BF7CCF546288FB2B1586A425C324">
    <w:name w:val="FF886BF7CCF546288FB2B1586A425C32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4D281CA5B9C474B967E3C1320B0C3464">
    <w:name w:val="84D281CA5B9C474B967E3C1320B0C346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6167FE8D7A3244BCA2D5DC38178734F24">
    <w:name w:val="6167FE8D7A3244BCA2D5DC38178734F2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DB92089DB9D4818A13CD21C3FEC95014">
    <w:name w:val="BDB92089DB9D4818A13CD21C3FEC9501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41E0BBFA0F143139E77A314489D7F0D4">
    <w:name w:val="E41E0BBFA0F143139E77A314489D7F0D4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3A37C2ED64D54ACB8CF9F18242B7D5724">
    <w:name w:val="3A37C2ED64D54ACB8CF9F18242B7D572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EBFC6E2E6496474E83667500E12627704">
    <w:name w:val="EBFC6E2E6496474E83667500E1262770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8242CCDE9B1941539C09DA36F72640EF4">
    <w:name w:val="8242CCDE9B1941539C09DA36F72640EF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3C10E87F2B24ECD9C8F54ADA8D212404">
    <w:name w:val="F3C10E87F2B24ECD9C8F54ADA8D21240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B00085B61894040A5FF6A57299BA6984">
    <w:name w:val="FB00085B61894040A5FF6A57299BA698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15C3D6A510ED4F36882396FD9A3D415A4">
    <w:name w:val="15C3D6A510ED4F36882396FD9A3D415A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9294AFAD310E4A65A999FB81107F07E34">
    <w:name w:val="9294AFAD310E4A65A999FB81107F07E34"/>
    <w:rsid w:val="004417C9"/>
    <w:pPr>
      <w:spacing w:after="0" w:line="240" w:lineRule="auto"/>
      <w:jc w:val="center"/>
    </w:pPr>
    <w:rPr>
      <w:rFonts w:asciiTheme="majorHAnsi" w:eastAsiaTheme="majorEastAsia" w:hAnsiTheme="majorHAnsi" w:cstheme="majorBidi"/>
      <w:color w:val="4472C4" w:themeColor="accent1"/>
      <w:sz w:val="32"/>
      <w:szCs w:val="32"/>
      <w:lang w:eastAsia="ja-JP"/>
    </w:rPr>
  </w:style>
  <w:style w:type="paragraph" w:customStyle="1" w:styleId="419630686892454BADDA01E257114F6F4">
    <w:name w:val="419630686892454BADDA01E257114F6F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C112CEF2E3CC44B085959EAB173BFB674">
    <w:name w:val="C112CEF2E3CC44B085959EAB173BFB67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271FD75FC3694D779FA59A21B53B85654">
    <w:name w:val="271FD75FC3694D779FA59A21B53B8565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9B8B15D1FE346A4B9149E6A1813600D4">
    <w:name w:val="F9B8B15D1FE346A4B9149E6A1813600D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F87025AF2765492F98D5240C335027D04">
    <w:name w:val="F87025AF2765492F98D5240C335027D0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  <w:style w:type="paragraph" w:customStyle="1" w:styleId="BF4A191842F440EB9FCDB7D4749049584">
    <w:name w:val="BF4A191842F440EB9FCDB7D4749049584"/>
    <w:rsid w:val="004417C9"/>
    <w:pPr>
      <w:spacing w:after="0" w:line="240" w:lineRule="auto"/>
      <w:jc w:val="center"/>
    </w:pPr>
    <w:rPr>
      <w:color w:val="595959" w:themeColor="text1" w:themeTint="A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Floral Business Car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D43293"/>
      </a:accent1>
      <a:accent2>
        <a:srgbClr val="FE9100"/>
      </a:accent2>
      <a:accent3>
        <a:srgbClr val="92D050"/>
      </a:accent3>
      <a:accent4>
        <a:srgbClr val="00B0F0"/>
      </a:accent4>
      <a:accent5>
        <a:srgbClr val="CC00CC"/>
      </a:accent5>
      <a:accent6>
        <a:srgbClr val="9900CC"/>
      </a:accent6>
      <a:hlink>
        <a:srgbClr val="00B0F0"/>
      </a:hlink>
      <a:folHlink>
        <a:srgbClr val="9900CC"/>
      </a:folHlink>
    </a:clrScheme>
    <a:fontScheme name="Floral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F39D7E9-176B-43C1-B199-96C12742DE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Office_17150294_TF03424896</Template>
  <TotalTime>24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admin</cp:lastModifiedBy>
  <cp:revision>17</cp:revision>
  <cp:lastPrinted>2012-08-29T19:15:00Z</cp:lastPrinted>
  <dcterms:created xsi:type="dcterms:W3CDTF">2018-01-16T13:01:00Z</dcterms:created>
  <dcterms:modified xsi:type="dcterms:W3CDTF">2018-01-19T07:55:00Z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