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Pr="002263C4" w:rsidRDefault="00885F9D" w:rsidP="00DD2D26">
      <w:pPr>
        <w:pStyle w:val="Title"/>
      </w:pPr>
      <w:r w:rsidRPr="002263C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1238250</wp:posOffset>
                </wp:positionV>
                <wp:extent cx="8696325" cy="657860"/>
                <wp:effectExtent l="0" t="0" r="28575" b="27940"/>
                <wp:wrapNone/>
                <wp:docPr id="3827" name="Garis batas teks" descr="Elemen Desai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6325" cy="657860"/>
                          <a:chOff x="0" y="0"/>
                          <a:chExt cx="8012938" cy="657352"/>
                        </a:xfrm>
                      </wpg:grpSpPr>
                      <wpg:grpSp>
                        <wpg:cNvPr id="28" name="Grup 28"/>
                        <wpg:cNvGrpSpPr/>
                        <wpg:grpSpPr>
                          <a:xfrm>
                            <a:off x="0" y="0"/>
                            <a:ext cx="3054219" cy="657352"/>
                            <a:chOff x="0" y="0"/>
                            <a:chExt cx="2425483" cy="656211"/>
                          </a:xfrm>
                        </wpg:grpSpPr>
                        <wps:wsp>
                          <wps:cNvPr id="7" name="Konektor Lurus 7"/>
                          <wps:cNvCnPr/>
                          <wps:spPr>
                            <a:xfrm>
                              <a:off x="0" y="0"/>
                              <a:ext cx="242548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Konektor Lurus 10"/>
                          <wps:cNvCnPr/>
                          <wps:spPr>
                            <a:xfrm>
                              <a:off x="0" y="656211"/>
                              <a:ext cx="242548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 29"/>
                        <wpg:cNvGrpSpPr/>
                        <wpg:grpSpPr>
                          <a:xfrm>
                            <a:off x="7161618" y="0"/>
                            <a:ext cx="851320" cy="657352"/>
                            <a:chOff x="1370418" y="0"/>
                            <a:chExt cx="851320" cy="656211"/>
                          </a:xfrm>
                        </wpg:grpSpPr>
                        <wps:wsp>
                          <wps:cNvPr id="24" name="Konektor Lurus 24"/>
                          <wps:cNvCnPr/>
                          <wps:spPr>
                            <a:xfrm>
                              <a:off x="1370418" y="0"/>
                              <a:ext cx="84446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Konektor Lurus 25"/>
                          <wps:cNvCnPr/>
                          <wps:spPr>
                            <a:xfrm>
                              <a:off x="1370418" y="656211"/>
                              <a:ext cx="8513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1B315" id="Garis batas teks" o:spid="_x0000_s1026" alt="Elemen Desain" style="position:absolute;margin-left:78.75pt;margin-top:97.5pt;width:684.75pt;height:51.8pt;z-index:-251646465;mso-position-horizontal-relative:page;mso-position-vertical-relative:page;mso-width-relative:margin;mso-height-relative:margin" coordsize="80129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" o:allowincell="f">
                <v:group id="Grup 28" o:spid="_x0000_s1027" style="position:absolute;width:30542;height:6573" coordsize="24254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Konektor Lurus 7" o:spid="_x0000_s1028" style="position:absolute;visibility:visible;mso-wrap-style:square" from="0,0" to="242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Konektor Lurus 10" o:spid="_x0000_s1029" style="position:absolute;visibility:visible;mso-wrap-style:square" from="0,6562" to="2425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 29" o:spid="_x0000_s1030" style="position:absolute;left:71616;width:8513;height:6573" coordorigin="13704" coordsize="8513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Konektor Lurus 24" o:spid="_x0000_s1031" style="position:absolute;visibility:visible;mso-wrap-style:square" from="13704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Konektor Lurus 25" o:spid="_x0000_s1032" style="position:absolute;visibility:visible;mso-wrap-style:square" from="13704,6562" to="22217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Pr="002263C4">
        <w:rPr>
          <w:noProof/>
          <w:lang w:bidi="id-ID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2580005</wp:posOffset>
            </wp:positionH>
            <wp:positionV relativeFrom="page">
              <wp:posOffset>561975</wp:posOffset>
            </wp:positionV>
            <wp:extent cx="5807075" cy="1809750"/>
            <wp:effectExtent l="0" t="0" r="0" b="0"/>
            <wp:wrapTight wrapText="bothSides">
              <wp:wrapPolygon edited="0">
                <wp:start x="4960" y="2274"/>
                <wp:lineTo x="4464" y="2956"/>
                <wp:lineTo x="3330" y="5457"/>
                <wp:lineTo x="3259" y="8413"/>
                <wp:lineTo x="3755" y="10004"/>
                <wp:lineTo x="4464" y="10004"/>
                <wp:lineTo x="3118" y="11368"/>
                <wp:lineTo x="2693" y="12278"/>
                <wp:lineTo x="2763" y="13642"/>
                <wp:lineTo x="3330" y="17280"/>
                <wp:lineTo x="4535" y="19554"/>
                <wp:lineTo x="4606" y="20008"/>
                <wp:lineTo x="5244" y="20008"/>
                <wp:lineTo x="5810" y="19554"/>
                <wp:lineTo x="17077" y="17280"/>
                <wp:lineTo x="19132" y="15234"/>
                <wp:lineTo x="19203" y="12051"/>
                <wp:lineTo x="18919" y="10686"/>
                <wp:lineTo x="18423" y="10004"/>
                <wp:lineTo x="18211" y="8413"/>
                <wp:lineTo x="17856" y="6366"/>
                <wp:lineTo x="18211" y="2956"/>
                <wp:lineTo x="17219" y="2728"/>
                <wp:lineTo x="5456" y="2274"/>
                <wp:lineTo x="4960" y="227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id-I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alias w:val="Pemain:"/>
          <w:tag w:val="Pemain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 w:rsidRPr="002263C4">
            <w:rPr>
              <w:lang w:bidi="id-ID"/>
            </w:rPr>
            <w:t>Pemain</w:t>
          </w:r>
        </w:sdtContent>
      </w:sdt>
      <w:r w:rsidR="00D52BD0" w:rsidRPr="002263C4">
        <w:rPr>
          <w:lang w:bidi="id-ID"/>
        </w:rPr>
        <w:t xml:space="preserve"> </w:t>
      </w:r>
    </w:p>
    <w:p w:rsidR="00DD2D26" w:rsidRPr="002263C4" w:rsidRDefault="0000373B" w:rsidP="00DD2D26">
      <w:pPr>
        <w:pStyle w:val="Heading1"/>
      </w:pPr>
      <w:sdt>
        <w:sdtPr>
          <w:alias w:val="Masukkan nama penerima:"/>
          <w:tag w:val="Masukkan nama penerima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2263C4">
            <w:rPr>
              <w:lang w:bidi="id-ID"/>
            </w:rPr>
            <w:t>Nama Penerima</w:t>
          </w:r>
        </w:sdtContent>
      </w:sdt>
      <w:bookmarkStart w:id="0" w:name="_GoBack"/>
      <w:bookmarkEnd w:id="0"/>
    </w:p>
    <w:sdt>
      <w:sdtPr>
        <w:alias w:val="Deskripsi sertifikat:"/>
        <w:tag w:val="Deskripsi sertifikat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Pr="002263C4" w:rsidRDefault="00D52BD0">
          <w:r w:rsidRPr="002263C4">
            <w:rPr>
              <w:lang w:bidi="id-ID"/>
            </w:rPr>
            <w:t>dengan ini dinobatkan sebagai Pemain Terbaik Lapangan musim ini atas partisipasi yang luar biasa dalam</w:t>
          </w:r>
        </w:p>
      </w:sdtContent>
    </w:sdt>
    <w:p w:rsidR="00DD2D26" w:rsidRPr="002263C4" w:rsidRDefault="0000373B" w:rsidP="00DD2D26">
      <w:pPr>
        <w:pStyle w:val="Heading2"/>
      </w:pPr>
      <w:sdt>
        <w:sdtPr>
          <w:alias w:val="Masukkan nama tim:"/>
          <w:tag w:val="Masukkan nama tim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2263C4">
            <w:rPr>
              <w:lang w:bidi="id-ID"/>
            </w:rPr>
            <w:t>Nama Tim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p penghargaan dan tabel tanda tangan"/>
      </w:tblPr>
      <w:tblGrid>
        <w:gridCol w:w="3369"/>
        <w:gridCol w:w="10301"/>
      </w:tblGrid>
      <w:tr w:rsidR="00491D9D" w:rsidRPr="002263C4" w:rsidTr="00021A12">
        <w:trPr>
          <w:trHeight w:val="3024"/>
        </w:trPr>
        <w:tc>
          <w:tcPr>
            <w:tcW w:w="3123" w:type="dxa"/>
            <w:vAlign w:val="center"/>
          </w:tcPr>
          <w:p w:rsidR="00491D9D" w:rsidRPr="002263C4" w:rsidRDefault="00491D9D" w:rsidP="00DD2D26">
            <w:pPr>
              <w:pStyle w:val="NoSpacing"/>
            </w:pPr>
            <w:r w:rsidRPr="002263C4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Grup 1" descr="Cap penghargaa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Cap" descr="Cap Penghargaan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Bentuk Cap" descr="Bentuk cap penghargaan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Tekstur Cap" descr="Tekstur cap penghargaan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isbol" descr="Ikon bis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DBA3F3" id="Grup 1" o:spid="_x0000_s1026" alt="Cap penghargaan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">
                      <v:group id="Cap" o:spid="_x0000_s1027" alt="Cap Penghargaan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Bentuk Cap" o:spid="_x0000_s1028" alt="Bentuk cap penghargaan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kstur Cap" o:spid="_x0000_s1029" type="#_x0000_t75" alt="Tekstur cap penghargaan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1" o:title="Tekstur cap penghargaan" croptop="-2164f" cropleft="19433f" cropright="-949f"/>
                        </v:shape>
                      </v:group>
                      <v:shape id="Bisbol" o:spid="_x0000_s1030" type="#_x0000_t75" alt="Ikon bisbo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2" o:title="Ikon bisbo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 tanda tangan dan tanggal"/>
            </w:tblPr>
            <w:tblGrid>
              <w:gridCol w:w="2622"/>
              <w:gridCol w:w="6729"/>
            </w:tblGrid>
            <w:tr w:rsidR="00491D9D" w:rsidRPr="002263C4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2263C4" w:rsidRDefault="0000373B" w:rsidP="00DD2D26">
                  <w:pPr>
                    <w:pStyle w:val="Heading3"/>
                  </w:pPr>
                  <w:sdt>
                    <w:sdtPr>
                      <w:alias w:val="Diberikan oleh:"/>
                      <w:tag w:val="Diberikan oleh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2263C4">
                        <w:rPr>
                          <w:lang w:bidi="id-ID"/>
                        </w:rPr>
                        <w:t>Diberikan Oleh: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Masukkan nama/jabatan pemberi:"/>
                    <w:tag w:val="Masukkan nama/jabatan pemberi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2263C4" w:rsidRDefault="00E91DEC" w:rsidP="00DD2D26">
                      <w:pPr>
                        <w:pStyle w:val="Heading4"/>
                      </w:pPr>
                      <w:r w:rsidRPr="002263C4">
                        <w:rPr>
                          <w:lang w:bidi="id-ID"/>
                        </w:rPr>
                        <w:t>Nama/Jabatan Pemberi</w:t>
                      </w:r>
                    </w:p>
                  </w:sdtContent>
                </w:sdt>
              </w:tc>
            </w:tr>
            <w:tr w:rsidR="00491D9D" w:rsidRPr="002263C4" w:rsidTr="00BA2779">
              <w:trPr>
                <w:trHeight w:val="1150"/>
                <w:jc w:val="right"/>
              </w:trPr>
              <w:sdt>
                <w:sdtPr>
                  <w:alias w:val="Pada:"/>
                  <w:tag w:val="Pada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Pr="002263C4" w:rsidRDefault="00E91DEC" w:rsidP="00C91816">
                      <w:pPr>
                        <w:pStyle w:val="Heading3"/>
                      </w:pPr>
                      <w:r w:rsidRPr="002263C4">
                        <w:rPr>
                          <w:lang w:bidi="id-ID"/>
                        </w:rPr>
                        <w:t>Pada:</w:t>
                      </w:r>
                    </w:p>
                  </w:tc>
                </w:sdtContent>
              </w:sdt>
              <w:sdt>
                <w:sdtPr>
                  <w:alias w:val="Masukkan tanggal:"/>
                  <w:tag w:val="Masukkan tanggal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Pr="002263C4" w:rsidRDefault="00E91DEC" w:rsidP="00C91816">
                      <w:pPr>
                        <w:pStyle w:val="Heading4"/>
                      </w:pPr>
                      <w:r w:rsidRPr="002263C4">
                        <w:rPr>
                          <w:lang w:bidi="id-ID"/>
                        </w:rPr>
                        <w:t>Masukkan tanggal</w:t>
                      </w:r>
                    </w:p>
                  </w:tc>
                </w:sdtContent>
              </w:sdt>
            </w:tr>
          </w:tbl>
          <w:p w:rsidR="00491D9D" w:rsidRPr="002263C4" w:rsidRDefault="00491D9D" w:rsidP="00DD2D26"/>
        </w:tc>
      </w:tr>
    </w:tbl>
    <w:p w:rsidR="003F12BF" w:rsidRPr="002263C4" w:rsidRDefault="003F12BF" w:rsidP="00435900">
      <w:pPr>
        <w:pStyle w:val="NoSpacing"/>
      </w:pPr>
    </w:p>
    <w:sectPr w:rsidR="003F12BF" w:rsidRPr="002263C4" w:rsidSect="00DF2236">
      <w:headerReference w:type="default" r:id="rId13"/>
      <w:footerReference w:type="default" r:id="rId14"/>
      <w:headerReference w:type="first" r:id="rId15"/>
      <w:pgSz w:w="16838" w:h="11906" w:orient="landscape" w:code="9"/>
      <w:pgMar w:top="2016" w:right="1584" w:bottom="720" w:left="1584" w:header="1080" w:footer="108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73B" w:rsidRDefault="0000373B">
      <w:pPr>
        <w:spacing w:after="0" w:line="240" w:lineRule="auto"/>
      </w:pPr>
      <w:r>
        <w:separator/>
      </w:r>
    </w:p>
  </w:endnote>
  <w:endnote w:type="continuationSeparator" w:id="0">
    <w:p w:rsidR="0000373B" w:rsidRDefault="00003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Footer"/>
        </w:pPr>
        <w:r>
          <w:rPr>
            <w:lang w:bidi="id-ID"/>
          </w:rPr>
          <w:fldChar w:fldCharType="begin"/>
        </w:r>
        <w:r>
          <w:rPr>
            <w:lang w:bidi="id-ID"/>
          </w:rPr>
          <w:instrText xml:space="preserve"> PAGE   \* MERGEFORMAT </w:instrText>
        </w:r>
        <w:r>
          <w:rPr>
            <w:lang w:bidi="id-ID"/>
          </w:rPr>
          <w:fldChar w:fldCharType="separate"/>
        </w:r>
        <w:r w:rsidR="0051454C">
          <w:rPr>
            <w:noProof/>
            <w:lang w:bidi="id-ID"/>
          </w:rPr>
          <w:t>2</w:t>
        </w:r>
        <w:r>
          <w:rPr>
            <w:noProof/>
            <w:lang w:bidi="id-ID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73B" w:rsidRDefault="0000373B">
      <w:pPr>
        <w:spacing w:after="0" w:line="240" w:lineRule="auto"/>
      </w:pPr>
      <w:r>
        <w:separator/>
      </w:r>
    </w:p>
  </w:footnote>
  <w:footnote w:type="continuationSeparator" w:id="0">
    <w:p w:rsidR="0000373B" w:rsidRDefault="00003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710928" cy="6867144"/>
              <wp:effectExtent l="0" t="0" r="5080" b="0"/>
              <wp:wrapNone/>
              <wp:docPr id="17" name="Grup 17" descr="2 bingkai persegi panjang yang terjalin di bagian pojok dengan pancaran sinar dari bagian tengah ke samp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0928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inar" descr="2 bingkai persegi panjang yang terjalin di bagian pojok dengan pancaran sinar dari bagian tengah ke sampi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atas hitam" descr="2 bingkai persegi panjang yang terjalin di bagian pojok dengan pancaran sinar dari bagian tengah ke sampi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Batas persegi" descr="2 bingkai persegi panjang yang terjalin di bagian pojok dengan pancaran sinar dari bagian tengah ke samping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A60588" id="Grup 17" o:spid="_x0000_s1026" alt="2 bingkai persegi panjang yang terjalin di bagian pojok dengan pancaran sinar dari bagian tengah ke samping" style="position:absolute;margin-left:0;margin-top:0;width:764.65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inar" o:spid="_x0000_s1027" type="#_x0000_t75" alt="2 bingkai persegi panjang yang terjalin di bagian pojok dengan pancaran sinar dari bagian tengah ke samping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bingkai persegi panjang yang terjalin di bagian pojok dengan pancaran sinar dari bagian tengah ke samping"/>
              </v:shape>
              <v:shape id="Batas hitam" o:spid="_x0000_s1028" type="#_x0000_t75" alt="2 bingkai persegi panjang yang terjalin di bagian pojok dengan pancaran sinar dari bagian tengah ke samping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bingkai persegi panjang yang terjalin di bagian pojok dengan pancaran sinar dari bagian tengah ke samping"/>
              </v:shape>
              <v:rect id="Batas persegi" o:spid="_x0000_s1029" alt="2 bingkai persegi panjang yang terjalin di bagian pojok dengan pancaran sinar dari bagian tengah ke samping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485775</wp:posOffset>
              </wp:positionH>
              <wp:positionV relativeFrom="page">
                <wp:posOffset>342900</wp:posOffset>
              </wp:positionV>
              <wp:extent cx="9705975" cy="6867144"/>
              <wp:effectExtent l="0" t="0" r="9525" b="0"/>
              <wp:wrapNone/>
              <wp:docPr id="22" name="Grup 22" descr="2 bingkai persegi panjang yang terjalin di bagian pojok dengan pancaran sinar dari bagian tengah ke samp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5975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Sinar" descr="2 bingkai persegi panjang yang terjalin di bagian pojok dengan pancaran sinar dari bagian tengah ke sampi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Batas hitam" descr="2 bingkai persegi panjang yang terjalin di bagian pojok dengan pancaran sinar dari bagian tengah ke sampi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Batas persegi" descr="2 bingkai persegi panjang yang terjalin di bagian pojok dengan pancaran sinar dari bagian tengah ke samping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FEB080" id="Grup 22" o:spid="_x0000_s1026" alt="2 bingkai persegi panjang yang terjalin di bagian pojok dengan pancaran sinar dari bagian tengah ke samping" style="position:absolute;margin-left:38.25pt;margin-top:27pt;width:764.25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inar" o:spid="_x0000_s1027" type="#_x0000_t75" alt="2 bingkai persegi panjang yang terjalin di bagian pojok dengan pancaran sinar dari bagian tengah ke samping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bingkai persegi panjang yang terjalin di bagian pojok dengan pancaran sinar dari bagian tengah ke samping"/>
              </v:shape>
              <v:shape id="Batas hitam" o:spid="_x0000_s1028" type="#_x0000_t75" alt="2 bingkai persegi panjang yang terjalin di bagian pojok dengan pancaran sinar dari bagian tengah ke samping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bingkai persegi panjang yang terjalin di bagian pojok dengan pancaran sinar dari bagian tengah ke samping"/>
              </v:shape>
              <v:rect id="Batas persegi" o:spid="_x0000_s1029" alt="2 bingkai persegi panjang yang terjalin di bagian pojok dengan pancaran sinar dari bagian tengah ke samping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0373B"/>
    <w:rsid w:val="00021A12"/>
    <w:rsid w:val="000B5BAC"/>
    <w:rsid w:val="000C0713"/>
    <w:rsid w:val="000F3216"/>
    <w:rsid w:val="002263C4"/>
    <w:rsid w:val="00236181"/>
    <w:rsid w:val="002F6430"/>
    <w:rsid w:val="003A034C"/>
    <w:rsid w:val="003E1D52"/>
    <w:rsid w:val="003F12BF"/>
    <w:rsid w:val="00435900"/>
    <w:rsid w:val="00491D9D"/>
    <w:rsid w:val="004D7937"/>
    <w:rsid w:val="0051454C"/>
    <w:rsid w:val="00530441"/>
    <w:rsid w:val="005D4B12"/>
    <w:rsid w:val="005F1054"/>
    <w:rsid w:val="00672D65"/>
    <w:rsid w:val="00794A12"/>
    <w:rsid w:val="007B41C2"/>
    <w:rsid w:val="008114D5"/>
    <w:rsid w:val="00823CE5"/>
    <w:rsid w:val="00885F9D"/>
    <w:rsid w:val="008A48EF"/>
    <w:rsid w:val="009811CC"/>
    <w:rsid w:val="009828FE"/>
    <w:rsid w:val="00AB1BE3"/>
    <w:rsid w:val="00AC66E4"/>
    <w:rsid w:val="00B9539F"/>
    <w:rsid w:val="00BA2779"/>
    <w:rsid w:val="00C762CF"/>
    <w:rsid w:val="00C91816"/>
    <w:rsid w:val="00D52BD0"/>
    <w:rsid w:val="00D5535D"/>
    <w:rsid w:val="00DD2D26"/>
    <w:rsid w:val="00DE15E2"/>
    <w:rsid w:val="00DF2236"/>
    <w:rsid w:val="00E91DEC"/>
    <w:rsid w:val="00F042CE"/>
    <w:rsid w:val="00FC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8DE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id-ID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14D5"/>
  </w:style>
  <w:style w:type="paragraph" w:styleId="Heading1">
    <w:name w:val="heading 1"/>
    <w:basedOn w:val="Normal"/>
    <w:link w:val="Heading1Char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F3216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9828F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8FE"/>
  </w:style>
  <w:style w:type="paragraph" w:styleId="Footer">
    <w:name w:val="footer"/>
    <w:basedOn w:val="Normal"/>
    <w:link w:val="FooterChar"/>
    <w:uiPriority w:val="99"/>
    <w:unhideWhenUsed/>
    <w:rsid w:val="009828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8FE"/>
  </w:style>
  <w:style w:type="paragraph" w:styleId="Bibliography">
    <w:name w:val="Bibliography"/>
    <w:basedOn w:val="Normal"/>
    <w:next w:val="Normal"/>
    <w:uiPriority w:val="37"/>
    <w:semiHidden/>
    <w:unhideWhenUsed/>
    <w:rsid w:val="00530441"/>
  </w:style>
  <w:style w:type="paragraph" w:styleId="BlockText">
    <w:name w:val="Block Text"/>
    <w:basedOn w:val="Normal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304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0441"/>
  </w:style>
  <w:style w:type="paragraph" w:styleId="BodyText2">
    <w:name w:val="Body Text 2"/>
    <w:basedOn w:val="Normal"/>
    <w:link w:val="BodyText2Char"/>
    <w:uiPriority w:val="99"/>
    <w:semiHidden/>
    <w:unhideWhenUsed/>
    <w:rsid w:val="005304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30441"/>
  </w:style>
  <w:style w:type="paragraph" w:styleId="BodyText3">
    <w:name w:val="Body Text 3"/>
    <w:basedOn w:val="Normal"/>
    <w:link w:val="BodyText3Char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3044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3044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44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44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3044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3044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3044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0B5BA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30441"/>
  </w:style>
  <w:style w:type="table" w:styleId="ColorfulGrid">
    <w:name w:val="Colorful Grid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3044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441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441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0441"/>
  </w:style>
  <w:style w:type="character" w:customStyle="1" w:styleId="DateChar">
    <w:name w:val="Date Char"/>
    <w:basedOn w:val="DefaultParagraphFont"/>
    <w:link w:val="Date"/>
    <w:uiPriority w:val="99"/>
    <w:semiHidden/>
    <w:rsid w:val="00530441"/>
  </w:style>
  <w:style w:type="paragraph" w:styleId="DocumentMap">
    <w:name w:val="Document Map"/>
    <w:basedOn w:val="Normal"/>
    <w:link w:val="DocumentMapChar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3044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30441"/>
  </w:style>
  <w:style w:type="character" w:styleId="Emphasis">
    <w:name w:val="Emphasis"/>
    <w:basedOn w:val="DefaultParagraphFont"/>
    <w:uiPriority w:val="20"/>
    <w:semiHidden/>
    <w:qFormat/>
    <w:rsid w:val="0053044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0441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0441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2D65"/>
    <w:rPr>
      <w:rFonts w:eastAsiaTheme="majorEastAsia" w:cstheme="majorBidi"/>
      <w:caps/>
      <w:sz w:val="66"/>
    </w:rPr>
  </w:style>
  <w:style w:type="character" w:customStyle="1" w:styleId="Heading3Char">
    <w:name w:val="Heading 3 Char"/>
    <w:basedOn w:val="DefaultParagraphFont"/>
    <w:link w:val="Heading3"/>
    <w:uiPriority w:val="9"/>
    <w:rsid w:val="00672D65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30441"/>
  </w:style>
  <w:style w:type="paragraph" w:styleId="HTMLAddress">
    <w:name w:val="HTML Address"/>
    <w:basedOn w:val="Normal"/>
    <w:link w:val="HTMLAddressChar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3044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3044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3044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0441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3044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530441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5BAC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30441"/>
  </w:style>
  <w:style w:type="paragraph" w:styleId="List">
    <w:name w:val="List"/>
    <w:basedOn w:val="Normal"/>
    <w:uiPriority w:val="99"/>
    <w:semiHidden/>
    <w:unhideWhenUsed/>
    <w:rsid w:val="0053044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3044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3044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3044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3044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3044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3044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30441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30441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5304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3044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3044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30441"/>
  </w:style>
  <w:style w:type="character" w:styleId="PageNumber">
    <w:name w:val="page number"/>
    <w:basedOn w:val="DefaultParagraphFont"/>
    <w:uiPriority w:val="99"/>
    <w:semiHidden/>
    <w:unhideWhenUsed/>
    <w:rsid w:val="00530441"/>
  </w:style>
  <w:style w:type="table" w:customStyle="1" w:styleId="PlainTable11">
    <w:name w:val="Plain Table 11"/>
    <w:basedOn w:val="TableNormal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044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5BA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3044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30441"/>
  </w:style>
  <w:style w:type="character" w:styleId="Strong">
    <w:name w:val="Strong"/>
    <w:basedOn w:val="DefaultParagraphFont"/>
    <w:uiPriority w:val="22"/>
    <w:semiHidden/>
    <w:qFormat/>
    <w:rsid w:val="00530441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53044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30441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3044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3044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30441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30441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30441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30441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30441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30441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30441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30441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6B48B4" w:rsidP="006B48B4">
          <w:pPr>
            <w:pStyle w:val="7D5BD3E89BAD43B9BDB7A27255DD426B3"/>
          </w:pPr>
          <w:r w:rsidRPr="002263C4">
            <w:rPr>
              <w:lang w:bidi="id-ID"/>
            </w:rPr>
            <w:t>Nama Penerima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6B48B4" w:rsidP="006B48B4">
          <w:pPr>
            <w:pStyle w:val="7B357F59BFC34E5EB81B1D00288700B03"/>
          </w:pPr>
          <w:r w:rsidRPr="002263C4">
            <w:rPr>
              <w:lang w:bidi="id-ID"/>
            </w:rPr>
            <w:t>dengan ini dinobatkan sebagai Pemain Terbaik Lapangan musim ini atas partisipasi yang luar biasa dalam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6B48B4" w:rsidP="006B48B4">
          <w:pPr>
            <w:pStyle w:val="FBF42E3065944AB69AC4E6676845978B3"/>
          </w:pPr>
          <w:r w:rsidRPr="002263C4">
            <w:rPr>
              <w:lang w:bidi="id-ID"/>
            </w:rPr>
            <w:t>Nama Tim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6B48B4" w:rsidP="006B48B4">
          <w:pPr>
            <w:pStyle w:val="70CDCDCE33274FA3BAEB5AF9DC3383CC4"/>
          </w:pPr>
          <w:r w:rsidRPr="002263C4">
            <w:rPr>
              <w:lang w:bidi="id-ID"/>
            </w:rPr>
            <w:t>Nama/Jabatan Pemberi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6B48B4" w:rsidP="006B48B4">
          <w:pPr>
            <w:pStyle w:val="39CEA59EE9604C29A5C76449388B57D04"/>
          </w:pPr>
          <w:r w:rsidRPr="002263C4">
            <w:rPr>
              <w:lang w:bidi="id-ID"/>
            </w:rPr>
            <w:t>Masukkan tanggal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6B48B4" w:rsidP="006B48B4">
          <w:pPr>
            <w:pStyle w:val="F57C1D0BB4C34A22BCB06C078215354E3"/>
          </w:pPr>
          <w:r w:rsidRPr="002263C4">
            <w:rPr>
              <w:lang w:bidi="id-ID"/>
            </w:rPr>
            <w:t>Pemain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6B48B4" w:rsidP="006B48B4">
          <w:pPr>
            <w:pStyle w:val="0A5B72604A764FDB9480DA342FD5FA123"/>
          </w:pPr>
          <w:r w:rsidRPr="002263C4">
            <w:rPr>
              <w:lang w:bidi="id-ID"/>
            </w:rPr>
            <w:t>Diberikan Oleh: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6B48B4" w:rsidP="006B48B4">
          <w:pPr>
            <w:pStyle w:val="5DEC94D1BA1142279C151AF9397AA2A83"/>
          </w:pPr>
          <w:r w:rsidRPr="002263C4">
            <w:rPr>
              <w:lang w:bidi="id-ID"/>
            </w:rPr>
            <w:t>Pada: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192715"/>
    <w:rsid w:val="005747F0"/>
    <w:rsid w:val="006B48B4"/>
    <w:rsid w:val="008E2D98"/>
    <w:rsid w:val="009560F6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48B4"/>
    <w:rPr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F57C1D0BB4C34A22BCB06C078215354E">
    <w:name w:val="F57C1D0BB4C34A22BCB06C078215354E"/>
    <w:rsid w:val="00192715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">
    <w:name w:val="9FA498C34DA44849B81456A18C37CA6E"/>
    <w:rsid w:val="00192715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192715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">
    <w:name w:val="7B357F59BFC34E5EB81B1D00288700B0"/>
    <w:rsid w:val="00192715"/>
    <w:pPr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FBF42E3065944AB69AC4E6676845978B">
    <w:name w:val="FBF42E3065944AB69AC4E6676845978B"/>
    <w:rsid w:val="00192715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">
    <w:name w:val="0A5B72604A764FDB9480DA342FD5FA12"/>
    <w:rsid w:val="00192715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1">
    <w:name w:val="70CDCDCE33274FA3BAEB5AF9DC3383CC1"/>
    <w:rsid w:val="00192715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">
    <w:name w:val="5DEC94D1BA1142279C151AF9397AA2A8"/>
    <w:rsid w:val="00192715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1">
    <w:name w:val="39CEA59EE9604C29A5C76449388B57D01"/>
    <w:rsid w:val="00192715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F57C1D0BB4C34A22BCB06C078215354E1">
    <w:name w:val="F57C1D0BB4C34A22BCB06C078215354E1"/>
    <w:rsid w:val="00192715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1">
    <w:name w:val="9FA498C34DA44849B81456A18C37CA6E1"/>
    <w:rsid w:val="00192715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1">
    <w:name w:val="7D5BD3E89BAD43B9BDB7A27255DD426B1"/>
    <w:rsid w:val="00192715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1">
    <w:name w:val="7B357F59BFC34E5EB81B1D00288700B01"/>
    <w:rsid w:val="00192715"/>
    <w:pPr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FBF42E3065944AB69AC4E6676845978B1">
    <w:name w:val="FBF42E3065944AB69AC4E6676845978B1"/>
    <w:rsid w:val="00192715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1">
    <w:name w:val="0A5B72604A764FDB9480DA342FD5FA121"/>
    <w:rsid w:val="00192715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2">
    <w:name w:val="70CDCDCE33274FA3BAEB5AF9DC3383CC2"/>
    <w:rsid w:val="00192715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1">
    <w:name w:val="5DEC94D1BA1142279C151AF9397AA2A81"/>
    <w:rsid w:val="00192715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2">
    <w:name w:val="39CEA59EE9604C29A5C76449388B57D02"/>
    <w:rsid w:val="00192715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F57C1D0BB4C34A22BCB06C078215354E2">
    <w:name w:val="F57C1D0BB4C34A22BCB06C078215354E2"/>
    <w:rsid w:val="006B48B4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2">
    <w:name w:val="9FA498C34DA44849B81456A18C37CA6E2"/>
    <w:rsid w:val="006B48B4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2">
    <w:name w:val="7D5BD3E89BAD43B9BDB7A27255DD426B2"/>
    <w:rsid w:val="006B48B4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2">
    <w:name w:val="7B357F59BFC34E5EB81B1D00288700B02"/>
    <w:rsid w:val="006B48B4"/>
    <w:pPr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FBF42E3065944AB69AC4E6676845978B2">
    <w:name w:val="FBF42E3065944AB69AC4E6676845978B2"/>
    <w:rsid w:val="006B48B4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2">
    <w:name w:val="0A5B72604A764FDB9480DA342FD5FA122"/>
    <w:rsid w:val="006B48B4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3">
    <w:name w:val="70CDCDCE33274FA3BAEB5AF9DC3383CC3"/>
    <w:rsid w:val="006B48B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2">
    <w:name w:val="5DEC94D1BA1142279C151AF9397AA2A82"/>
    <w:rsid w:val="006B48B4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3">
    <w:name w:val="39CEA59EE9604C29A5C76449388B57D03"/>
    <w:rsid w:val="006B48B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F57C1D0BB4C34A22BCB06C078215354E3">
    <w:name w:val="F57C1D0BB4C34A22BCB06C078215354E3"/>
    <w:rsid w:val="006B48B4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3">
    <w:name w:val="7D5BD3E89BAD43B9BDB7A27255DD426B3"/>
    <w:rsid w:val="006B48B4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3">
    <w:name w:val="7B357F59BFC34E5EB81B1D00288700B03"/>
    <w:rsid w:val="006B48B4"/>
    <w:pPr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FBF42E3065944AB69AC4E6676845978B3">
    <w:name w:val="FBF42E3065944AB69AC4E6676845978B3"/>
    <w:rsid w:val="006B48B4"/>
    <w:pPr>
      <w:spacing w:before="200" w:after="0" w:line="240" w:lineRule="auto"/>
      <w:contextualSpacing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3">
    <w:name w:val="0A5B72604A764FDB9480DA342FD5FA123"/>
    <w:rsid w:val="006B48B4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4">
    <w:name w:val="70CDCDCE33274FA3BAEB5AF9DC3383CC4"/>
    <w:rsid w:val="006B48B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3">
    <w:name w:val="5DEC94D1BA1142279C151AF9397AA2A83"/>
    <w:rsid w:val="006B48B4"/>
    <w:pPr>
      <w:spacing w:before="160" w:after="0" w:line="240" w:lineRule="auto"/>
      <w:contextualSpacing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4">
    <w:name w:val="39CEA59EE9604C29A5C76449388B57D04"/>
    <w:rsid w:val="006B48B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Office_21464957_TF02805142</Template>
  <TotalTime>12</TotalTime>
  <Pages>1</Pages>
  <Words>32</Words>
  <Characters>187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2018-11-02T17:20:00Z</dcterms:created>
  <dcterms:modified xsi:type="dcterms:W3CDTF">2018-11-05T08:10:00Z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