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E1C71" w:rsidRDefault="002C3E7C">
      <w:pPr>
        <w:pStyle w:val="Title"/>
      </w:pPr>
      <w:sdt>
        <w:sdtPr>
          <w:alias w:val="Adja meg az oklevél címét:"/>
          <w:tag w:val="Adja meg az oklevél címét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hu"/>
            </w:rPr>
            <w:t>A leginspirálóbb játékos</w:t>
          </w:r>
        </w:sdtContent>
      </w:sdt>
    </w:p>
    <w:p w:rsidR="006E1C71" w:rsidRPr="00C83C1D" w:rsidRDefault="002C3E7C" w:rsidP="00C83C1D">
      <w:pPr>
        <w:pStyle w:val="Heading1"/>
      </w:pPr>
      <w:sdt>
        <w:sdtPr>
          <w:alias w:val="Adja meg a díjazott nevét:"/>
          <w:tag w:val="Adja meg a díjazott nevét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hu"/>
            </w:rPr>
            <w:t>Díjazott neve</w:t>
          </w:r>
        </w:sdtContent>
      </w:sdt>
    </w:p>
    <w:sdt>
      <w:sdtPr>
        <w:alias w:val="Oklevél leírása:"/>
        <w:tag w:val="Oklevél leírása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hu"/>
            </w:rPr>
            <w:t>szenzációs játéka alapján minden kétséget kizáróan megérdemelte a szezon leginspirálóbb játékosa címet az alábbi csapatban:</w:t>
          </w:r>
        </w:p>
      </w:sdtContent>
    </w:sdt>
    <w:p w:rsidR="006E1C71" w:rsidRPr="00C83C1D" w:rsidRDefault="002C3E7C" w:rsidP="00C83C1D">
      <w:pPr>
        <w:pStyle w:val="Heading2"/>
      </w:pPr>
      <w:sdt>
        <w:sdtPr>
          <w:alias w:val="Adja meg a csapat nevét:"/>
          <w:tag w:val="Adja meg a csapat nevét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hu"/>
            </w:rPr>
            <w:t>Csapat neve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Oklevélpecsét és aláírás táblázat"/>
      </w:tblPr>
      <w:tblGrid>
        <w:gridCol w:w="3123"/>
        <w:gridCol w:w="9549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NoSpacing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Csoport 1" descr="Oklevélpecsé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Pecsét" descr="Oklevélpecsét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Pecsét alakzat" descr="Oklevélpecsét alakzat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Pecsét anyagminta" descr="Oklevélpecsét anyagminta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Baseball 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Csoport 1" o:spid="_x0000_s1026" alt="Oklevélpecsét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">
                      <v:group id="Pecsét" o:spid="_x0000_s1027" alt="Oklevélpecsét" style="position:absolute;width:18923;height:18923" coordsize="18954,19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Pecsét alakzat" o:spid="_x0000_s1028" alt="Oklevélpecsét alakzat" style="position:absolute;top:95;width:18923;height:18923;visibility:visible;mso-wrap-style:square;v-text-anchor:top" coordsize="3366,3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Q3MQA&#10;AADaAAAADwAAAGRycy9kb3ducmV2LnhtbESPQWvCQBSE74X+h+UVvNVNpcY2ugmlUJDcqh48PrPP&#10;JDb7NmTXJPrru4LgcZiZb5hVNppG9NS52rKCt2kEgriwuuZSwW778/oBwnlkjY1lUnAhB1n6/LTC&#10;RNuBf6nf+FIECLsEFVTet4mUrqjIoJvaljh4R9sZ9EF2pdQdDgFuGjmLolgarDksVNjSd0XF3+Zs&#10;FOxP8zGXi9nh/J7Hn80hv562i6tSk5fxawnC0+gf4Xt7rRXEcLsSb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UUNzEAAAA2gAAAA8AAAAAAAAAAAAAAAAAmAIAAGRycy9k&#10;b3ducmV2LnhtbFBLBQYAAAAABAAEAPUAAACJAw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ecsét anyagminta" o:spid="_x0000_s1029" type="#_x0000_t75" alt="Oklevélpecsét anyagminta" style="position:absolute;width:18954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NlnHFAAAA2gAAAA8AAABkcnMvZG93bnJldi54bWxEj0FrwkAUhO9C/8PyCr2ZTS2kJboJbUTq&#10;xYPaFnt7ZJ9JMPs2Zrca/31XEDwOM/MNM8sH04oT9a6xrOA5ikEQl1Y3XCn42i7GbyCcR9bYWiYF&#10;F3KQZw+jGabannlNp42vRICwS1FB7X2XSunKmgy6yHbEwdvb3qAPsq+k7vEc4KaVkzhOpMGGw0KN&#10;HRU1lYfNn1Gw+PX7XVF8fq9/VoeX6jhJ5tuPRKmnx+F9CsLT4O/hW3upFbzC9Uq4AT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DZZxxQAAANoAAAAPAAAAAAAAAAAAAAAA&#10;AJ8CAABkcnMvZG93bnJldi54bWxQSwUGAAAAAAQABAD3AAAAkQMAAAAA&#10;">
                          <v:imagedata r:id="rId11" o:title="Oklevélpecsét anyagminta" croptop="-2164f" cropleft="19433f" cropright="-949f"/>
                          <v:path arrowok="t"/>
                        </v:shape>
                      </v:group>
                      <v:shape id="Baseball" o:spid="_x0000_s1030" type="#_x0000_t75" alt="Baseball ikon" style="position:absolute;left:3810;top:3810;width:11239;height:1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1NC/AAAA2gAAAA8AAABkcnMvZG93bnJldi54bWxET8uKwjAU3Q/4D+EKbgZNlWGQahQRKurO&#10;9/bSXNtic1OSqNWvnyyEWR7OezpvTS0e5HxlWcFwkIAgzq2uuFBwPGT9MQgfkDXWlknBizzMZ52v&#10;KabaPnlHj30oRAxhn6KCMoQmldLnJRn0A9sQR+5qncEQoSukdviM4aaWoyT5lQYrjg0lNrQsKb/t&#10;70bB9mddnA/f79Uqc/nlvtmcxrd3plSv2y4mIAK14V/8ca+1grg1Xok3QM7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3oNTQvwAAANoAAAAPAAAAAAAAAAAAAAAAAJ8CAABk&#10;cnMvZG93bnJldi54bWxQSwUGAAAAAAQABAD3AAAAiwMAAAAA&#10;">
                        <v:imagedata r:id="rId12" o:title="Baseball 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átum és aláírás táblázat"/>
            </w:tblPr>
            <w:tblGrid>
              <w:gridCol w:w="2411"/>
              <w:gridCol w:w="6188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2C3E7C" w:rsidP="009C610B">
                  <w:pPr>
                    <w:pStyle w:val="Heading3"/>
                  </w:pPr>
                  <w:sdt>
                    <w:sdtPr>
                      <w:alias w:val="Átadó:"/>
                      <w:tag w:val="Átadó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hu"/>
                        </w:rPr>
                        <w:t>Átadó:</w:t>
                      </w:r>
                    </w:sdtContent>
                  </w:sdt>
                </w:p>
              </w:tc>
              <w:sdt>
                <w:sdtPr>
                  <w:alias w:val="Adja meg az átadó nevét/beosztását."/>
                  <w:tag w:val="Adja meg az átadó nevét/beosztását.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Heading4"/>
                      </w:pPr>
                      <w:r w:rsidRPr="0088629E">
                        <w:rPr>
                          <w:lang w:bidi="hu"/>
                        </w:rPr>
                        <w:t>Az adományozó neve és beosztása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A mai napon:"/>
                  <w:tag w:val="A mai napon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Heading3"/>
                      </w:pPr>
                      <w:r>
                        <w:rPr>
                          <w:lang w:bidi="hu"/>
                        </w:rPr>
                        <w:t>A mai napon:</w:t>
                      </w:r>
                    </w:p>
                  </w:tc>
                </w:sdtContent>
              </w:sdt>
              <w:sdt>
                <w:sdtPr>
                  <w:alias w:val="Adja meg a dátumot:"/>
                  <w:tag w:val="Adja meg a dátumot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Heading4"/>
                      </w:pPr>
                      <w:r>
                        <w:rPr>
                          <w:lang w:bidi="hu"/>
                        </w:rPr>
                        <w:t>Adja meg a dátumot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NoSpacing"/>
      </w:pPr>
    </w:p>
    <w:sectPr w:rsidR="006E1C71" w:rsidSect="008A5914">
      <w:headerReference w:type="default" r:id="rId13"/>
      <w:footerReference w:type="default" r:id="rId14"/>
      <w:headerReference w:type="first" r:id="rId15"/>
      <w:pgSz w:w="15840" w:h="12240" w:orient="landscape" w:code="1"/>
      <w:pgMar w:top="2160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170" w:rsidRDefault="00852170">
      <w:pPr>
        <w:spacing w:after="0" w:line="240" w:lineRule="auto"/>
      </w:pPr>
      <w:r>
        <w:separator/>
      </w:r>
    </w:p>
  </w:endnote>
  <w:endnote w:type="continuationSeparator" w:id="0">
    <w:p w:rsidR="00852170" w:rsidRDefault="0085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Footer"/>
        </w:pPr>
        <w:r>
          <w:rPr>
            <w:lang w:bidi="hu"/>
          </w:rPr>
          <w:fldChar w:fldCharType="begin"/>
        </w:r>
        <w:r>
          <w:rPr>
            <w:lang w:bidi="hu"/>
          </w:rPr>
          <w:instrText xml:space="preserve"> PAGE   \* MERGEFORMAT </w:instrText>
        </w:r>
        <w:r>
          <w:rPr>
            <w:lang w:bidi="hu"/>
          </w:rPr>
          <w:fldChar w:fldCharType="separate"/>
        </w:r>
        <w:r w:rsidR="002C3E7C">
          <w:rPr>
            <w:noProof/>
            <w:lang w:bidi="hu"/>
          </w:rPr>
          <w:t>2</w:t>
        </w:r>
        <w:r>
          <w:rPr>
            <w:noProof/>
            <w:lang w:bidi="hu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170" w:rsidRDefault="00852170">
      <w:pPr>
        <w:spacing w:after="0" w:line="240" w:lineRule="auto"/>
      </w:pPr>
      <w:r>
        <w:separator/>
      </w:r>
    </w:p>
  </w:footnote>
  <w:footnote w:type="continuationSeparator" w:id="0">
    <w:p w:rsidR="00852170" w:rsidRDefault="0085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24B8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Csoport 11" descr="A sarkainál egymásba fonódó 2 téglalap alakú keret, és napkitörés ábra, melynek sugarai középről a keret sarkai felé haladna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Sugarak" descr="A sarkainál egymásba fonódó 2 téglalap alakú keret, és napkitörés ábra, melynek sugarai középről a keret sarkai felé haladnak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Fekete szegély" descr="A sarkainál egymásba fonódó 2 téglalap alakú keret, és napkitörés ábra, melynek sugarai középről a keret sarkai felé haladnak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Téglalapszegély" descr="A sarkainál egymásba fonódó 2 téglalap alakú keret, és napkitörés ábra, melynek sugarai középről a keret sarkai felé haladnak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Csoport 11" o:spid="_x0000_s1026" alt="A sarkainál egymásba fonódó 2 téglalap alakú keret, és napkitörés ábra, melynek sugarai középről a keret sarkai felé haladnak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ugarak" o:spid="_x0000_s1027" type="#_x0000_t75" alt="A sarkainál egymásba fonódó 2 téglalap alakú keret, és napkitörés ábra, melynek sugarai középről a keret sarkai felé haladnak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A sarkainál egymásba fonódó 2 téglalap alakú keret, és napkitörés ábra, melynek sugarai középről a keret sarkai felé haladnak"/>
                <v:path arrowok="t"/>
              </v:shape>
              <v:shape id="Fekete szegély" o:spid="_x0000_s1028" type="#_x0000_t75" alt="A sarkainál egymásba fonódó 2 téglalap alakú keret, és napkitörés ábra, melynek sugarai középről a keret sarkai felé haladnak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A sarkainál egymásba fonódó 2 téglalap alakú keret, és napkitörés ábra, melynek sugarai középről a keret sarkai felé haladnak"/>
                <v:path arrowok="t"/>
              </v:shape>
              <v:rect id="Téglalapszegély" o:spid="_x0000_s1029" alt="A sarkainál egymásba fonódó 2 téglalap alakú keret, és napkitörés ábra, melynek sugarai középről a keret sarkai felé haladnak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vCv8AA&#10;AADbAAAADwAAAGRycy9kb3ducmV2LnhtbERPy4rCMBTdD/gP4QruNFXEkWoUn6DDDPgCt5fm2hab&#10;m9LEWv/eLIRZHs57Om9MIWqqXG5ZQb8XgSBOrM45VXA5b7tjEM4jaywsk4IXOZjPWl9TjLV98pHq&#10;k09FCGEXo4LM+zKW0iUZGXQ9WxIH7mYrgz7AKpW6wmcIN4UcRNFIGsw5NGRY0iqj5H56GAX1Yb/6&#10;xp/136g/TH9xvOTDdXNVqtNuFhMQnhr/L/64d1rBIKwPX8IP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rvCv8AAAADbAAAADwAAAAAAAAAAAAAAAACYAgAAZHJzL2Rvd25y&#10;ZXYueG1sUEsFBgAAAAAEAAQA9QAAAIUD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6DDC" w:rsidRDefault="00F46DDC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Csoport 4" descr="A sarkainál egymásba fonódó 2 téglalap alakú keret, és napkitörés ábra, melynek sugarai középről a keret sarkai felé haladnak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Sugarak" descr="A sarkainál egymásba fonódó 2 téglalap alakú keret, és napkitörés ábra, melynek sugarai középről a keret sarkai felé haladnak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Fekete szegély" descr="A sarkainál egymásba fonódó 2 téglalap alakú keret, és napkitörés ábra, melynek sugarai középről a keret sarkai felé haladnak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Téglalapszegély" descr="A sarkainál egymásba fonódó 2 téglalap alakú keret, és napkitörés ábra, melynek sugarai középről a keret sarkai felé haladnak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Csoport 4" o:spid="_x0000_s1026" alt="A sarkainál egymásba fonódó 2 téglalap alakú keret, és napkitörés ábra, melynek sugarai középről a keret sarkai felé haladnak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ugarak" o:spid="_x0000_s1027" type="#_x0000_t75" alt="A sarkainál egymásba fonódó 2 téglalap alakú keret, és napkitörés ábra, melynek sugarai középről a keret sarkai felé haladnak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TVbDAAAA2gAAAA8AAABkcnMvZG93bnJldi54bWxEj81qwzAQhO+FvIPYQC+lkVNI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AlNVsMAAADaAAAADwAAAAAAAAAAAAAAAACf&#10;AgAAZHJzL2Rvd25yZXYueG1sUEsFBgAAAAAEAAQA9wAAAI8DAAAAAA==&#10;">
                <v:imagedata r:id="rId3" o:title="A sarkainál egymásba fonódó 2 téglalap alakú keret, és napkitörés ábra, melynek sugarai középről a keret sarkai felé haladnak"/>
                <v:path arrowok="t"/>
              </v:shape>
              <v:shape id="Fekete szegély" o:spid="_x0000_s1028" type="#_x0000_t75" alt="A sarkainál egymásba fonódó 2 téglalap alakú keret, és napkitörés ábra, melynek sugarai középről a keret sarkai felé haladnak" style="position:absolute;left:95;width:91795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R2PBAAAA2gAAAA8AAABkcnMvZG93bnJldi54bWxEj0GLwjAUhO+C/yE8wYto6h50rUapwoIX&#10;V7b6Ax7Nsyk2L6WJWv+9EYQ9DjPzDbPadLYWd2p95VjBdJKAIC6crrhUcD79jL9B+ICssXZMCp7k&#10;YbPu91aYavfgP7rnoRQRwj5FBSaEJpXSF4Ys+olriKN3ca3FEGVbSt3iI8JtLb+SZCYtVhwXDDa0&#10;M1Rc85tV8Dsvm9H8mO8ORVeb6fZIlGU3pYaDLluCCNSF//CnvdcKFvC+Em+AX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OR2PBAAAA2gAAAA8AAAAAAAAAAAAAAAAAnwIA&#10;AGRycy9kb3ducmV2LnhtbFBLBQYAAAAABAAEAPcAAACNAwAAAAA=&#10;">
                <v:imagedata r:id="rId4" o:title="A sarkainál egymásba fonódó 2 téglalap alakú keret, és napkitörés ábra, melynek sugarai középről a keret sarkai felé haladnak"/>
                <v:path arrowok="t"/>
              </v:shape>
              <v:rect id="Téglalapszegély" o:spid="_x0000_s1029" alt="A sarkainál egymásba fonódó 2 téglalap alakú keret, és napkitörés ábra, melynek sugarai középről a keret sarkai felé haladnak" style="position:absolute;left:1809;top:1524;width:88331;height:653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cIAsQA&#10;AADbAAAADwAAAGRycy9kb3ducmV2LnhtbESPQWvCQBCF7wX/wzKF3upGKVZSV6m2ghYFtYLXITsm&#10;wexsyK4x/nvnUOhthvfmvW8ms85VqqUmlJ4NDPoJKOLM25JzA8ff5esYVIjIFivPZOBOAWbT3tME&#10;U+tvvKf2EHMlIRxSNFDEWKdah6wgh6Hva2LRzr5xGGVtcm0bvEm4q/QwSUbaYcnSUGBNi4Kyy+Hq&#10;DLS79eIdf762o8FbvsHxnHen75MxL8/d5weoSF38N/9dr6zgC738IgPo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XCALEAAAA2wAAAA8AAAAAAAAAAAAAAAAAmAIAAGRycy9k&#10;b3ducmV2LnhtbFBLBQYAAAAABAAEAPUAAACJAw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2C3E7C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hu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hu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59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C44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customStyle="1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bidi="hu"/>
            </w:rPr>
            <w:t>Díjazott neve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bidi="hu"/>
            </w:rPr>
            <w:t>szenzációs játéka alapján minden kétséget kizáróan megérdemelte a szezon leginspirálóbb játékosa címet az alábbi csapatban: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bidi="hu"/>
            </w:rPr>
            <w:t>Csapat neve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bidi="hu"/>
            </w:rPr>
            <w:t>Az adományozó neve és beosztása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bidi="hu"/>
            </w:rPr>
            <w:t>Adja meg a dátumot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bidi="hu"/>
            </w:rPr>
            <w:t>A leginspirálóbb játékos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bidi="hu"/>
            </w:rPr>
            <w:t>Átadó: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bidi="hu"/>
            </w:rPr>
            <w:t>A mai napon: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C29"/>
    <w:rsid w:val="00246888"/>
    <w:rsid w:val="00870232"/>
    <w:rsid w:val="008A4F23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h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F94C5-AD2C-471E-B8D7-09B799F9B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636586251911144830_2347711.dotx</Template>
  <TotalTime>0</TotalTime>
  <Pages>2</Pages>
  <Words>40</Words>
  <Characters>229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2018-04-06T14:26:00Z</dcterms:created>
  <dcterms:modified xsi:type="dcterms:W3CDTF">2018-04-06T14:26:00Z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