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C9A" w:rsidRPr="002C2735" w:rsidRDefault="00AE48D5">
      <w:pPr>
        <w:pStyle w:val="Cm"/>
        <w:rPr>
          <w:lang w:val="hu-HU"/>
        </w:rPr>
      </w:pPr>
      <w:bookmarkStart w:id="0" w:name="_GoBack"/>
      <w:bookmarkEnd w:id="0"/>
      <w:r w:rsidRPr="002C2735">
        <w:rPr>
          <w:lang w:val="hu-HU"/>
        </w:rPr>
        <w:t xml:space="preserve">Legértékesebb </w:t>
      </w:r>
      <w:r w:rsidRPr="002C2735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53117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98864" cy="6867144"/>
                <wp:effectExtent l="0" t="0" r="2540" b="0"/>
                <wp:wrapNone/>
                <wp:docPr id="4" name="háttér" descr="Háttérgrafika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864" cy="6867144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Sugarak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Fekete szegély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églalap alakú szegély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1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B0C9A" w:rsidRDefault="008B0C9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háttér" o:spid="_x0000_s1026" alt="Háttérgrafika&#10;" style="position:absolute;left:0;text-align:left;margin-left:0;margin-top:0;width:724.3pt;height:540.7pt;z-index:-251663363;mso-position-horizontal:center;mso-position-horizontal-relative:page;mso-position-vertical:center;mso-position-vertical-relative:page;mso-width-relative:margin;mso-height-relative:margin" coordsize="92011,68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AHEqAACUGO4AABAgTgUAgJE4FQAAYsSpAACAOBUAAEoMdwAACBCnAgDASJwK&#10;AAAx4lQAAECcCgAAJYY7AAAEiFMBAGAkTgUAgBhxKgAAIE4FAIASwx0AAALEqQAAMBKnAgBAjDgV&#10;AAAQpwIAQInhDgAAAeJUAAAYiVMBACBGnAoAAIh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ugarak" o:spid="_x0000_s1027" type="#_x0000_t75" style="position:absolute;width:92011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  <v:imagedata r:id="rId12" o:title=""/>
                  <v:path arrowok="t"/>
                </v:shape>
                <v:shape id="Fekete szegély" o:spid="_x0000_s1028" type="#_x0000_t75" style="position:absolute;left:95;width:91821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  <v:imagedata r:id="rId13" o:title=""/>
                  <v:path arrowok="t"/>
                </v:shape>
                <v:rect id="Téglalap alakú szegély" o:spid="_x0000_s1029" style="position:absolute;left:1809;top:1619;width:88341;height:654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vOMMA&#10;AADaAAAADwAAAGRycy9kb3ducmV2LnhtbESPQWvCQBSE74L/YXlCL6VuWmkp0VXEtuJBD0n6Ax7Z&#10;ZzZt9m3IbpP037uC4HGYmW+Y1Wa0jeip87VjBc/zBARx6XTNlYLv4uvpHYQPyBobx6Tgnzxs1tPJ&#10;ClPtBs6oz0MlIoR9igpMCG0qpS8NWfRz1xJH7+w6iyHKrpK6wyHCbSNfkuRNWqw5LhhsaWeo/M3/&#10;rIKPH/p8zAz5pkikPRW4OJb7hVIPs3G7BBFoDPfwrX3QCl7heiXeA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FvOMMAAADaAAAADwAAAAAAAAAAAAAAAACYAgAAZHJzL2Rv&#10;d25yZXYueG1sUEsFBgAAAAAEAAQA9QAAAIgDAAAAAA==&#10;" filled="f" strokecolor="#8b0e04 [3204]" strokeweight="6.5pt">
                  <v:textbox>
                    <w:txbxContent>
                      <w:p w:rsidR="008B0C9A" w:rsidRDefault="008B0C9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2C2735">
        <w:rPr>
          <w:lang w:val="hu-HU"/>
        </w:rPr>
        <w:t>játékos</w:t>
      </w:r>
    </w:p>
    <w:p w:rsidR="008B0C9A" w:rsidRPr="002C2735" w:rsidRDefault="003C67B8">
      <w:pPr>
        <w:pStyle w:val="Nv"/>
        <w:rPr>
          <w:lang w:val="hu-HU"/>
        </w:rPr>
      </w:pPr>
      <w:sdt>
        <w:sdtPr>
          <w:rPr>
            <w:lang w:val="hu-HU"/>
          </w:rPr>
          <w:id w:val="-1756204315"/>
          <w:placeholder>
            <w:docPart w:val="7D5BD3E89BAD43B9BDB7A27255DD426B"/>
          </w:placeholder>
          <w:temporary/>
          <w:showingPlcHdr/>
          <w15:appearance w15:val="hidden"/>
        </w:sdtPr>
        <w:sdtEndPr/>
        <w:sdtContent>
          <w:r w:rsidR="00AE48D5" w:rsidRPr="002C2735">
            <w:rPr>
              <w:lang w:val="hu-HU"/>
            </w:rPr>
            <w:t>[Címzett neve]</w:t>
          </w:r>
        </w:sdtContent>
      </w:sdt>
    </w:p>
    <w:sdt>
      <w:sdtPr>
        <w:rPr>
          <w:lang w:val="hu-HU"/>
        </w:rPr>
        <w:id w:val="1430230843"/>
        <w:placeholder>
          <w:docPart w:val="7B357F59BFC34E5EB81B1D00288700B0"/>
        </w:placeholder>
        <w:temporary/>
        <w:showingPlcHdr/>
        <w15:appearance w15:val="hidden"/>
      </w:sdtPr>
      <w:sdtEndPr/>
      <w:sdtContent>
        <w:p w:rsidR="008B0C9A" w:rsidRPr="002C2735" w:rsidRDefault="00AE48D5">
          <w:pPr>
            <w:rPr>
              <w:lang w:val="hu-HU"/>
            </w:rPr>
          </w:pPr>
          <w:r w:rsidRPr="002C2735">
            <w:rPr>
              <w:lang w:val="hu-HU"/>
            </w:rPr>
            <w:t>ezúttal elismerésben részesül a szezon legértékesebb játékosaként, köszönjük szenzációs teljesítményét a</w:t>
          </w:r>
        </w:p>
      </w:sdtContent>
    </w:sdt>
    <w:p w:rsidR="008B0C9A" w:rsidRPr="002C2735" w:rsidRDefault="003C67B8">
      <w:pPr>
        <w:pStyle w:val="Szervezet"/>
        <w:spacing w:after="0"/>
        <w:rPr>
          <w:lang w:val="hu-HU"/>
        </w:rPr>
      </w:pPr>
      <w:sdt>
        <w:sdtPr>
          <w:rPr>
            <w:lang w:val="hu-HU"/>
          </w:rPr>
          <w:id w:val="-50456193"/>
          <w:placeholder>
            <w:docPart w:val="FBF42E3065944AB69AC4E6676845978B"/>
          </w:placeholder>
          <w:temporary/>
          <w:showingPlcHdr/>
          <w15:appearance w15:val="hidden"/>
        </w:sdtPr>
        <w:sdtEndPr/>
        <w:sdtContent>
          <w:r w:rsidR="00AE48D5" w:rsidRPr="002C2735">
            <w:rPr>
              <w:lang w:val="hu-HU"/>
            </w:rPr>
            <w:t>[Csapat neve] nevében</w:t>
          </w:r>
        </w:sdtContent>
      </w:sdt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displaying award seal and certificate signature/date"/>
      </w:tblPr>
      <w:tblGrid>
        <w:gridCol w:w="3123"/>
        <w:gridCol w:w="927"/>
        <w:gridCol w:w="8622"/>
      </w:tblGrid>
      <w:tr w:rsidR="008B0C9A" w:rsidRPr="002C2735">
        <w:trPr>
          <w:trHeight w:val="3024"/>
        </w:trPr>
        <w:sdt>
          <w:sdtPr>
            <w:rPr>
              <w:lang w:val="hu-HU"/>
            </w:rPr>
            <w:alias w:val="Kattintson a jobb oldalon látható nyílra egy ikon kiválasztásához."/>
            <w:tag w:val="Kattintson a jobb oldalon látható nyílra egy ikon kiválasztásához."/>
            <w:id w:val="-1667470174"/>
            <w:placeholder>
              <w:docPart w:val="DefaultPlaceholder_1081868561"/>
            </w:placeholder>
            <w:docPartList>
              <w:docPartGallery w:val="Quick Parts"/>
              <w:docPartCategory w:val=" Award"/>
            </w:docPartList>
          </w:sdtPr>
          <w:sdtEndPr/>
          <w:sdtContent>
            <w:tc>
              <w:tcPr>
                <w:tcW w:w="3123" w:type="dxa"/>
                <w:vAlign w:val="center"/>
              </w:tcPr>
              <w:p w:rsidR="008B0C9A" w:rsidRPr="002C2735" w:rsidRDefault="00AE48D5">
                <w:pPr>
                  <w:spacing w:after="0" w:line="240" w:lineRule="auto"/>
                  <w:rPr>
                    <w:lang w:val="hu-HU"/>
                  </w:rPr>
                </w:pPr>
                <w:r w:rsidRPr="002C2735">
                  <w:rPr>
                    <w:noProof/>
                    <w:lang w:val="hu-HU" w:eastAsia="hu-HU"/>
                  </w:rPr>
                  <mc:AlternateContent>
                    <mc:Choice Requires="wpg">
                      <w:drawing>
                        <wp:inline distT="0" distB="0" distL="0" distR="0">
                          <wp:extent cx="1892300" cy="1892300"/>
                          <wp:effectExtent l="0" t="0" r="0" b="0"/>
                          <wp:docPr id="3816" name="Csoportba foglalás 3816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1892300" cy="1892300"/>
                                    <a:chOff x="0" y="0"/>
                                    <a:chExt cx="1892300" cy="1892300"/>
                                  </a:xfrm>
                                </wpg:grpSpPr>
                                <wpg:grpSp>
                                  <wpg:cNvPr id="3817" name="Pecsét" descr="Oklevél pecsétje"/>
                                  <wpg:cNvGrpSpPr/>
                                  <wpg:grpSpPr>
                                    <a:xfrm>
                                      <a:off x="0" y="0"/>
                                      <a:ext cx="1892300" cy="1892300"/>
                                      <a:chOff x="0" y="0"/>
                                      <a:chExt cx="1895475" cy="1901825"/>
                                    </a:xfrm>
                                  </wpg:grpSpPr>
                                  <wps:wsp>
                                    <wps:cNvPr id="3818" name="Pecsétalakzat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0" y="9525"/>
                                        <a:ext cx="1892300" cy="1892300"/>
                                      </a:xfrm>
                                      <a:custGeom>
                                        <a:avLst/>
                                        <a:gdLst>
                                          <a:gd name="T0" fmla="*/ 1674 w 3366"/>
                                          <a:gd name="T1" fmla="*/ 214 h 3348"/>
                                          <a:gd name="T2" fmla="*/ 1888 w 3366"/>
                                          <a:gd name="T3" fmla="*/ 0 h 3348"/>
                                          <a:gd name="T4" fmla="*/ 2048 w 3366"/>
                                          <a:gd name="T5" fmla="*/ 267 h 3348"/>
                                          <a:gd name="T6" fmla="*/ 2297 w 3366"/>
                                          <a:gd name="T7" fmla="*/ 107 h 3348"/>
                                          <a:gd name="T8" fmla="*/ 2386 w 3366"/>
                                          <a:gd name="T9" fmla="*/ 392 h 3348"/>
                                          <a:gd name="T10" fmla="*/ 2671 w 3366"/>
                                          <a:gd name="T11" fmla="*/ 303 h 3348"/>
                                          <a:gd name="T12" fmla="*/ 2671 w 3366"/>
                                          <a:gd name="T13" fmla="*/ 605 h 3348"/>
                                          <a:gd name="T14" fmla="*/ 2974 w 3366"/>
                                          <a:gd name="T15" fmla="*/ 588 h 3348"/>
                                          <a:gd name="T16" fmla="*/ 2903 w 3366"/>
                                          <a:gd name="T17" fmla="*/ 890 h 3348"/>
                                          <a:gd name="T18" fmla="*/ 3206 w 3366"/>
                                          <a:gd name="T19" fmla="*/ 944 h 3348"/>
                                          <a:gd name="T20" fmla="*/ 3063 w 3366"/>
                                          <a:gd name="T21" fmla="*/ 1211 h 3348"/>
                                          <a:gd name="T22" fmla="*/ 3330 w 3366"/>
                                          <a:gd name="T23" fmla="*/ 1353 h 3348"/>
                                          <a:gd name="T24" fmla="*/ 3134 w 3366"/>
                                          <a:gd name="T25" fmla="*/ 1585 h 3348"/>
                                          <a:gd name="T26" fmla="*/ 3366 w 3366"/>
                                          <a:gd name="T27" fmla="*/ 1781 h 3348"/>
                                          <a:gd name="T28" fmla="*/ 3117 w 3366"/>
                                          <a:gd name="T29" fmla="*/ 1941 h 3348"/>
                                          <a:gd name="T30" fmla="*/ 3277 w 3366"/>
                                          <a:gd name="T31" fmla="*/ 2190 h 3348"/>
                                          <a:gd name="T32" fmla="*/ 2992 w 3366"/>
                                          <a:gd name="T33" fmla="*/ 2297 h 3348"/>
                                          <a:gd name="T34" fmla="*/ 3099 w 3366"/>
                                          <a:gd name="T35" fmla="*/ 2564 h 3348"/>
                                          <a:gd name="T36" fmla="*/ 2796 w 3366"/>
                                          <a:gd name="T37" fmla="*/ 2600 h 3348"/>
                                          <a:gd name="T38" fmla="*/ 2832 w 3366"/>
                                          <a:gd name="T39" fmla="*/ 2903 h 3348"/>
                                          <a:gd name="T40" fmla="*/ 2529 w 3366"/>
                                          <a:gd name="T41" fmla="*/ 2849 h 3348"/>
                                          <a:gd name="T42" fmla="*/ 2493 w 3366"/>
                                          <a:gd name="T43" fmla="*/ 3152 h 3348"/>
                                          <a:gd name="T44" fmla="*/ 2208 w 3366"/>
                                          <a:gd name="T45" fmla="*/ 3027 h 3348"/>
                                          <a:gd name="T46" fmla="*/ 2101 w 3366"/>
                                          <a:gd name="T47" fmla="*/ 3294 h 3348"/>
                                          <a:gd name="T48" fmla="*/ 1870 w 3366"/>
                                          <a:gd name="T49" fmla="*/ 3116 h 3348"/>
                                          <a:gd name="T50" fmla="*/ 1674 w 3366"/>
                                          <a:gd name="T51" fmla="*/ 3348 h 3348"/>
                                          <a:gd name="T52" fmla="*/ 1496 w 3366"/>
                                          <a:gd name="T53" fmla="*/ 3116 h 3348"/>
                                          <a:gd name="T54" fmla="*/ 1264 w 3366"/>
                                          <a:gd name="T55" fmla="*/ 3294 h 3348"/>
                                          <a:gd name="T56" fmla="*/ 1140 w 3366"/>
                                          <a:gd name="T57" fmla="*/ 3027 h 3348"/>
                                          <a:gd name="T58" fmla="*/ 872 w 3366"/>
                                          <a:gd name="T59" fmla="*/ 3152 h 3348"/>
                                          <a:gd name="T60" fmla="*/ 819 w 3366"/>
                                          <a:gd name="T61" fmla="*/ 2849 h 3348"/>
                                          <a:gd name="T62" fmla="*/ 534 w 3366"/>
                                          <a:gd name="T63" fmla="*/ 2903 h 3348"/>
                                          <a:gd name="T64" fmla="*/ 552 w 3366"/>
                                          <a:gd name="T65" fmla="*/ 2600 h 3348"/>
                                          <a:gd name="T66" fmla="*/ 249 w 3366"/>
                                          <a:gd name="T67" fmla="*/ 2564 h 3348"/>
                                          <a:gd name="T68" fmla="*/ 356 w 3366"/>
                                          <a:gd name="T69" fmla="*/ 2297 h 3348"/>
                                          <a:gd name="T70" fmla="*/ 71 w 3366"/>
                                          <a:gd name="T71" fmla="*/ 2190 h 3348"/>
                                          <a:gd name="T72" fmla="*/ 249 w 3366"/>
                                          <a:gd name="T73" fmla="*/ 1941 h 3348"/>
                                          <a:gd name="T74" fmla="*/ 0 w 3366"/>
                                          <a:gd name="T75" fmla="*/ 1781 h 3348"/>
                                          <a:gd name="T76" fmla="*/ 231 w 3366"/>
                                          <a:gd name="T77" fmla="*/ 1585 h 3348"/>
                                          <a:gd name="T78" fmla="*/ 18 w 3366"/>
                                          <a:gd name="T79" fmla="*/ 1353 h 3348"/>
                                          <a:gd name="T80" fmla="*/ 302 w 3366"/>
                                          <a:gd name="T81" fmla="*/ 1211 h 3348"/>
                                          <a:gd name="T82" fmla="*/ 160 w 3366"/>
                                          <a:gd name="T83" fmla="*/ 944 h 3348"/>
                                          <a:gd name="T84" fmla="*/ 445 w 3366"/>
                                          <a:gd name="T85" fmla="*/ 890 h 3348"/>
                                          <a:gd name="T86" fmla="*/ 374 w 3366"/>
                                          <a:gd name="T87" fmla="*/ 588 h 3348"/>
                                          <a:gd name="T88" fmla="*/ 677 w 3366"/>
                                          <a:gd name="T89" fmla="*/ 605 h 3348"/>
                                          <a:gd name="T90" fmla="*/ 694 w 3366"/>
                                          <a:gd name="T91" fmla="*/ 303 h 3348"/>
                                          <a:gd name="T92" fmla="*/ 979 w 3366"/>
                                          <a:gd name="T93" fmla="*/ 392 h 3348"/>
                                          <a:gd name="T94" fmla="*/ 1051 w 3366"/>
                                          <a:gd name="T95" fmla="*/ 107 h 3348"/>
                                          <a:gd name="T96" fmla="*/ 1318 w 3366"/>
                                          <a:gd name="T97" fmla="*/ 267 h 3348"/>
                                          <a:gd name="T98" fmla="*/ 1460 w 3366"/>
                                          <a:gd name="T99" fmla="*/ 0 h 3348"/>
                                          <a:gd name="T100" fmla="*/ 1674 w 3366"/>
                                          <a:gd name="T101" fmla="*/ 214 h 33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66" h="3348">
                                            <a:moveTo>
                                              <a:pt x="1674" y="214"/>
                                            </a:moveTo>
                                            <a:lnTo>
                                              <a:pt x="1888" y="0"/>
                                            </a:lnTo>
                                            <a:lnTo>
                                              <a:pt x="2048" y="267"/>
                                            </a:lnTo>
                                            <a:lnTo>
                                              <a:pt x="2297" y="107"/>
                                            </a:lnTo>
                                            <a:lnTo>
                                              <a:pt x="2386" y="392"/>
                                            </a:lnTo>
                                            <a:lnTo>
                                              <a:pt x="2671" y="303"/>
                                            </a:lnTo>
                                            <a:lnTo>
                                              <a:pt x="2671" y="605"/>
                                            </a:lnTo>
                                            <a:lnTo>
                                              <a:pt x="2974" y="588"/>
                                            </a:lnTo>
                                            <a:lnTo>
                                              <a:pt x="2903" y="890"/>
                                            </a:lnTo>
                                            <a:lnTo>
                                              <a:pt x="3206" y="944"/>
                                            </a:lnTo>
                                            <a:lnTo>
                                              <a:pt x="3063" y="1211"/>
                                            </a:lnTo>
                                            <a:lnTo>
                                              <a:pt x="3330" y="1353"/>
                                            </a:lnTo>
                                            <a:lnTo>
                                              <a:pt x="3134" y="1585"/>
                                            </a:lnTo>
                                            <a:lnTo>
                                              <a:pt x="3366" y="1781"/>
                                            </a:lnTo>
                                            <a:lnTo>
                                              <a:pt x="3117" y="1941"/>
                                            </a:lnTo>
                                            <a:lnTo>
                                              <a:pt x="3277" y="2190"/>
                                            </a:lnTo>
                                            <a:lnTo>
                                              <a:pt x="2992" y="2297"/>
                                            </a:lnTo>
                                            <a:lnTo>
                                              <a:pt x="3099" y="2564"/>
                                            </a:lnTo>
                                            <a:lnTo>
                                              <a:pt x="2796" y="2600"/>
                                            </a:lnTo>
                                            <a:lnTo>
                                              <a:pt x="2832" y="2903"/>
                                            </a:lnTo>
                                            <a:lnTo>
                                              <a:pt x="2529" y="2849"/>
                                            </a:lnTo>
                                            <a:lnTo>
                                              <a:pt x="2493" y="3152"/>
                                            </a:lnTo>
                                            <a:lnTo>
                                              <a:pt x="2208" y="3027"/>
                                            </a:lnTo>
                                            <a:lnTo>
                                              <a:pt x="2101" y="3294"/>
                                            </a:lnTo>
                                            <a:lnTo>
                                              <a:pt x="1870" y="3116"/>
                                            </a:lnTo>
                                            <a:lnTo>
                                              <a:pt x="1674" y="3348"/>
                                            </a:lnTo>
                                            <a:lnTo>
                                              <a:pt x="1496" y="3116"/>
                                            </a:lnTo>
                                            <a:lnTo>
                                              <a:pt x="1264" y="3294"/>
                                            </a:lnTo>
                                            <a:lnTo>
                                              <a:pt x="1140" y="3027"/>
                                            </a:lnTo>
                                            <a:lnTo>
                                              <a:pt x="872" y="3152"/>
                                            </a:lnTo>
                                            <a:lnTo>
                                              <a:pt x="819" y="2849"/>
                                            </a:lnTo>
                                            <a:lnTo>
                                              <a:pt x="534" y="2903"/>
                                            </a:lnTo>
                                            <a:lnTo>
                                              <a:pt x="552" y="2600"/>
                                            </a:lnTo>
                                            <a:lnTo>
                                              <a:pt x="249" y="2564"/>
                                            </a:lnTo>
                                            <a:lnTo>
                                              <a:pt x="356" y="2297"/>
                                            </a:lnTo>
                                            <a:lnTo>
                                              <a:pt x="71" y="2190"/>
                                            </a:lnTo>
                                            <a:lnTo>
                                              <a:pt x="249" y="1941"/>
                                            </a:lnTo>
                                            <a:lnTo>
                                              <a:pt x="0" y="1781"/>
                                            </a:lnTo>
                                            <a:lnTo>
                                              <a:pt x="231" y="1585"/>
                                            </a:lnTo>
                                            <a:lnTo>
                                              <a:pt x="18" y="1353"/>
                                            </a:lnTo>
                                            <a:lnTo>
                                              <a:pt x="302" y="1211"/>
                                            </a:lnTo>
                                            <a:lnTo>
                                              <a:pt x="160" y="944"/>
                                            </a:lnTo>
                                            <a:lnTo>
                                              <a:pt x="445" y="890"/>
                                            </a:lnTo>
                                            <a:lnTo>
                                              <a:pt x="374" y="588"/>
                                            </a:lnTo>
                                            <a:lnTo>
                                              <a:pt x="677" y="605"/>
                                            </a:lnTo>
                                            <a:lnTo>
                                              <a:pt x="694" y="303"/>
                                            </a:lnTo>
                                            <a:lnTo>
                                              <a:pt x="979" y="392"/>
                                            </a:lnTo>
                                            <a:lnTo>
                                              <a:pt x="1051" y="107"/>
                                            </a:lnTo>
                                            <a:lnTo>
                                              <a:pt x="1318" y="267"/>
                                            </a:lnTo>
                                            <a:lnTo>
                                              <a:pt x="1460" y="0"/>
                                            </a:lnTo>
                                            <a:lnTo>
                                              <a:pt x="1674" y="2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3819" name="Pecséttextúra" descr="C:\Users\Steph\Dropbox\seal texture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9653" t="-3302" r="-144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895475" cy="1895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3820" name="Baseball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1000" y="381000"/>
                                      <a:ext cx="1123950" cy="1133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wgp>
                            </a:graphicData>
                          </a:graphic>
                        </wp:inline>
                      </w:drawing>
                    </mc:Choice>
                    <mc:Fallback xmlns:a="http://schemas.openxmlformats.org/drawingml/2006/main" xmlns:pic="http://schemas.openxmlformats.org/drawingml/2006/picture" xmlns:a14="http://schemas.microsoft.com/office/drawing/2010/main">
                      <w:pict>
                        <v:group id="Csoportba foglalás 3816" style="width:149pt;height:149pt;mso-position-horizontal-relative:char;mso-position-vertical-relative:line" coordsize="18923,18923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">
                          <v:group id="Pecsét" style="position:absolute;width:18923;height:18923" alt="Award Pecsét" coordsize="18954,19018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W4Uc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eN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gW4UccAAADd&#10;AAAADwAAAAAAAAAAAAAAAACqAgAAZHJzL2Rvd25yZXYueG1sUEsFBgAAAAAEAAQA+gAAAJ4DAAAA&#10;AA==&#10;">
                            <v:shape id="Pecsétalakzat" style="position:absolute;top:95;width:18923;height:18923;visibility:visible;mso-wrap-style:square;v-text-anchor:top" coordsize="3366,3348" o:spid="_x0000_s1028" fillcolor="#8b0e04 [3204]" stroked="f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G4sMQA&#10;AADdAAAADwAAAGRycy9kb3ducmV2LnhtbERPy2oCMRTdF/yHcAvdiGa0amVqFBGkLnThA+nyMrmd&#10;DJ3cDEnUsV9vFkKXh/OeLVpbiyv5UDlWMOhnIIgLpysuFZyO694URIjIGmvHpOBOARbzzssMc+1u&#10;vKfrIZYihXDIUYGJscmlDIUhi6HvGuLE/ThvMSboS6k93lK4reUwyybSYsWpwWBDK0PF7+FiFezR&#10;N9v1/eNr/PdtzWh0vJy7u65Sb6/t8hNEpDb+i5/ujVbwPh2kuelNe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xuLDEAAAA3QAAAA8AAAAAAAAAAAAAAAAAmAIAAGRycy9k&#10;b3ducmV2LnhtbFBLBQYAAAAABAAEAPUAAACJAwAAAAA=&#10;">
    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    <o:lock v:ext="edit" aspectratio="t"/>
                            </v:shape>
                            <v:shape id="Pecséttextúra" style="position:absolute;width:18954;height:18954;visibility:visible;mso-wrap-style:squa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IYc7FAAAA3QAAAA8AAABkcnMvZG93bnJldi54bWxEj0+LwjAUxO/CfofwhL0smlhB3GqURRA8&#10;Lfjn4N6ezbOtNi+liVr99EZY8DjMzG+Y6by1lbhS40vHGgZ9BYI4c6bkXMNuu+yNQfiAbLByTBru&#10;5GE+++hMMTXuxmu6bkIuIoR9ihqKEOpUSp8VZNH3XU0cvaNrLIYom1yaBm8RbiuZKDWSFkuOCwXW&#10;tCgoO28uVsNorw7JF/nHBbchWf6dFLrfs9af3fZnAiJQG97h//bKaBiOB9/wehOfgJ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iGHOxQAAAN0AAAAPAAAAAAAAAAAAAAAA&#10;AJ8CAABkcnMvZG93bnJldi54bWxQSwUGAAAAAAQABAD3AAAAkQMAAAAA&#10;">
                              <v:imagedata cropleft="19433f" croptop="-2164f" cropright="-949f" o:title="seal texture" r:id="rId16"/>
                              <v:path arrowok="t"/>
                            </v:shape>
                          </v:group>
                          <v:shape id="Baseball" style="position:absolute;left:3810;top:3810;width:11239;height:11334;visibility:visible;mso-wrap-style:square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gqkfBAAAA3QAAAA8AAABkcnMvZG93bnJldi54bWxET8uKwjAU3Qv+Q7gD7jSZiiLVKKNQcDaC&#10;j4XLa3NtyyQ3pYla/36yGJjl4bxXm95Z8aQuNJ41fE4UCOLSm4YrDZdzMV6ACBHZoPVMGt4UYLMe&#10;DlaYG//iIz1PsRIphEOOGuoY21zKUNbkMEx8S5y4u+8cxgS7SpoOXyncWZkpNZcOG04NNba0q6n8&#10;OT2chq3dXpvdo8gOlzCbqsK627dyWo8++q8liEh9/Bf/ufdGw3SRpf3pTXoC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gqkfBAAAA3QAAAA8AAAAAAAAAAAAAAAAAnwIA&#10;AGRycy9kb3ducmV2LnhtbFBLBQYAAAAABAAEAPcAAACNAwAAAAA=&#10;">
                            <v:imagedata o:title="" r:id="rId17"/>
                            <v:path arrowok="t"/>
                          </v:shape>
                          <w10:anchorlock/>
                        </v:group>
                      </w:pict>
                    </mc:Fallback>
                  </mc:AlternateContent>
                </w:r>
              </w:p>
            </w:tc>
          </w:sdtContent>
        </w:sdt>
        <w:tc>
          <w:tcPr>
            <w:tcW w:w="927" w:type="dxa"/>
          </w:tcPr>
          <w:p w:rsidR="008B0C9A" w:rsidRPr="002C2735" w:rsidRDefault="008B0C9A">
            <w:pPr>
              <w:spacing w:after="0" w:line="240" w:lineRule="auto"/>
              <w:rPr>
                <w:lang w:val="hu-HU"/>
              </w:rPr>
            </w:pPr>
          </w:p>
        </w:tc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2"/>
              <w:gridCol w:w="6192"/>
            </w:tblGrid>
            <w:tr w:rsidR="008B0C9A" w:rsidRPr="002C2735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8B0C9A" w:rsidRPr="002C2735" w:rsidRDefault="00AE48D5">
                  <w:pPr>
                    <w:pStyle w:val="Alrscmsora"/>
                    <w:spacing w:line="240" w:lineRule="auto"/>
                    <w:jc w:val="center"/>
                    <w:rPr>
                      <w:lang w:val="hu-HU"/>
                    </w:rPr>
                  </w:pPr>
                  <w:r w:rsidRPr="002C2735">
                    <w:rPr>
                      <w:lang w:val="hu-HU"/>
                    </w:rPr>
                    <w:t>Adományozta:</w:t>
                  </w:r>
                </w:p>
              </w:tc>
              <w:sdt>
                <w:sdtPr>
                  <w:rPr>
                    <w:lang w:val="hu-HU"/>
                  </w:rPr>
                  <w:id w:val="-446467856"/>
                  <w:placeholder>
                    <w:docPart w:val="CB99631E6EEE4E7DAB10FB20B570235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8B0C9A" w:rsidRPr="002C2735" w:rsidRDefault="00AE48D5">
                      <w:pPr>
                        <w:pStyle w:val="Alrs"/>
                        <w:jc w:val="center"/>
                        <w:rPr>
                          <w:lang w:val="hu-HU"/>
                        </w:rPr>
                      </w:pPr>
                      <w:r w:rsidRPr="002C2735">
                        <w:rPr>
                          <w:lang w:val="hu-HU"/>
                        </w:rPr>
                        <w:t>[Aláíró(k) neve]</w:t>
                      </w:r>
                    </w:p>
                  </w:tc>
                </w:sdtContent>
              </w:sdt>
            </w:tr>
            <w:tr w:rsidR="008B0C9A" w:rsidRPr="002C2735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8B0C9A" w:rsidRPr="002C2735" w:rsidRDefault="00AE48D5">
                  <w:pPr>
                    <w:pStyle w:val="Alrscmsora"/>
                    <w:spacing w:line="240" w:lineRule="auto"/>
                    <w:jc w:val="center"/>
                    <w:rPr>
                      <w:lang w:val="hu-HU"/>
                    </w:rPr>
                  </w:pPr>
                  <w:r w:rsidRPr="002C2735">
                    <w:rPr>
                      <w:lang w:val="hu-HU"/>
                    </w:rPr>
                    <w:t>A mai napon:</w:t>
                  </w:r>
                </w:p>
              </w:tc>
              <w:sdt>
                <w:sdtPr>
                  <w:rPr>
                    <w:lang w:val="hu-HU"/>
                  </w:rPr>
                  <w:id w:val="-115761903"/>
                  <w:placeholder>
                    <w:docPart w:val="B97F884C254B4AD4BCA54E6BB0B41CED"/>
                  </w:placeholder>
                  <w:showingPlcHdr/>
                  <w:date>
                    <w:dateFormat w:val="yyyy.MM.dd."/>
                    <w:lid w:val="hu-HU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8B0C9A" w:rsidRPr="002C2735" w:rsidRDefault="00AE48D5">
                      <w:pPr>
                        <w:pStyle w:val="Alrs"/>
                        <w:jc w:val="center"/>
                        <w:rPr>
                          <w:lang w:val="hu-HU"/>
                        </w:rPr>
                      </w:pPr>
                      <w:r w:rsidRPr="002C2735">
                        <w:rPr>
                          <w:lang w:val="hu-HU"/>
                        </w:rPr>
                        <w:t>[Ide kattintva jelöljön ki egy dátumot.]</w:t>
                      </w:r>
                    </w:p>
                  </w:tc>
                </w:sdtContent>
              </w:sdt>
            </w:tr>
          </w:tbl>
          <w:p w:rsidR="008B0C9A" w:rsidRPr="002C2735" w:rsidRDefault="008B0C9A">
            <w:pPr>
              <w:spacing w:after="0" w:line="240" w:lineRule="auto"/>
              <w:rPr>
                <w:lang w:val="hu-HU"/>
              </w:rPr>
            </w:pPr>
          </w:p>
        </w:tc>
      </w:tr>
    </w:tbl>
    <w:p w:rsidR="008B0C9A" w:rsidRPr="002C2735" w:rsidRDefault="008B0C9A">
      <w:pPr>
        <w:spacing w:after="0" w:line="200" w:lineRule="exact"/>
        <w:rPr>
          <w:lang w:val="hu-HU"/>
        </w:rPr>
      </w:pPr>
    </w:p>
    <w:sectPr w:rsidR="008B0C9A" w:rsidRPr="002C2735" w:rsidSect="002C2735">
      <w:pgSz w:w="16839" w:h="11907" w:orient="landscape" w:code="9"/>
      <w:pgMar w:top="2592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690" w:rsidRDefault="00155690">
      <w:pPr>
        <w:spacing w:after="0" w:line="240" w:lineRule="auto"/>
      </w:pPr>
      <w:r>
        <w:separator/>
      </w:r>
    </w:p>
  </w:endnote>
  <w:endnote w:type="continuationSeparator" w:id="0">
    <w:p w:rsidR="00155690" w:rsidRDefault="00155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690" w:rsidRDefault="00155690">
      <w:pPr>
        <w:spacing w:after="0" w:line="240" w:lineRule="auto"/>
      </w:pPr>
      <w:r>
        <w:separator/>
      </w:r>
    </w:p>
  </w:footnote>
  <w:footnote w:type="continuationSeparator" w:id="0">
    <w:p w:rsidR="00155690" w:rsidRDefault="001556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C9A"/>
    <w:rsid w:val="00155690"/>
    <w:rsid w:val="002C2735"/>
    <w:rsid w:val="003C67B8"/>
    <w:rsid w:val="008B0C9A"/>
    <w:rsid w:val="008B4B2B"/>
    <w:rsid w:val="00A0659F"/>
    <w:rsid w:val="00A40D93"/>
    <w:rsid w:val="00AE48D5"/>
    <w:rsid w:val="00F2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626" w:themeColor="text1" w:themeTint="D9"/>
        <w:sz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Nv">
    <w:name w:val="Név"/>
    <w:basedOn w:val="Norml"/>
    <w:uiPriority w:val="2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</w:rPr>
  </w:style>
  <w:style w:type="paragraph" w:styleId="Alrs">
    <w:name w:val="Signature"/>
    <w:basedOn w:val="Norml"/>
    <w:link w:val="AlrsChar"/>
    <w:uiPriority w:val="2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AlrsChar">
    <w:name w:val="Aláírás Char"/>
    <w:basedOn w:val="Bekezdsalapbettpusa"/>
    <w:link w:val="Alrs"/>
    <w:uiPriority w:val="2"/>
    <w:rPr>
      <w:rFonts w:ascii="Segoe Print" w:hAnsi="Segoe Print"/>
    </w:rPr>
  </w:style>
  <w:style w:type="paragraph" w:styleId="Buborkszveg">
    <w:name w:val="Balloon Text"/>
    <w:basedOn w:val="Norml"/>
    <w:link w:val="Buborkszveg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Pr>
      <w:rFonts w:ascii="Tahoma" w:hAnsi="Tahoma" w:cs="Tahoma"/>
      <w:color w:val="262626" w:themeColor="text1" w:themeTint="D9"/>
      <w:sz w:val="16"/>
    </w:rPr>
  </w:style>
  <w:style w:type="character" w:styleId="Helyrzszveg">
    <w:name w:val="Placeholder Text"/>
    <w:basedOn w:val="Bekezdsalapbettpusa"/>
    <w:uiPriority w:val="99"/>
    <w:semiHidden/>
    <w:rPr>
      <w:color w:val="808080"/>
    </w:rPr>
  </w:style>
  <w:style w:type="table" w:styleId="Rcsostblzat">
    <w:name w:val="Table Grid"/>
    <w:basedOn w:val="Normltblzat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m">
    <w:name w:val="Title"/>
    <w:basedOn w:val="Norml"/>
    <w:next w:val="Norml"/>
    <w:link w:val="CmChar"/>
    <w:uiPriority w:val="1"/>
    <w:unhideWhenUsed/>
    <w:qFormat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8B0E04" w:themeColor="accent1"/>
      <w:sz w:val="68"/>
    </w:rPr>
  </w:style>
  <w:style w:type="character" w:customStyle="1" w:styleId="CmChar">
    <w:name w:val="Cím Char"/>
    <w:basedOn w:val="Bekezdsalapbettpusa"/>
    <w:link w:val="Cm"/>
    <w:uiPriority w:val="1"/>
    <w:rPr>
      <w:rFonts w:asciiTheme="majorHAnsi" w:eastAsiaTheme="majorEastAsia" w:hAnsiTheme="majorHAnsi" w:cstheme="majorBidi"/>
      <w:b/>
      <w:bCs/>
      <w:caps/>
      <w:color w:val="8B0E04" w:themeColor="accent1"/>
      <w:sz w:val="68"/>
    </w:rPr>
  </w:style>
  <w:style w:type="paragraph" w:customStyle="1" w:styleId="Szervezet">
    <w:name w:val="Szervezet"/>
    <w:basedOn w:val="Norml"/>
    <w:uiPriority w:val="2"/>
    <w:qFormat/>
    <w:pPr>
      <w:spacing w:before="200" w:line="240" w:lineRule="auto"/>
    </w:pPr>
    <w:rPr>
      <w:caps/>
      <w:sz w:val="66"/>
    </w:rPr>
  </w:style>
  <w:style w:type="paragraph" w:customStyle="1" w:styleId="Alrscmsora">
    <w:name w:val="Aláírás címsora"/>
    <w:basedOn w:val="Norml"/>
    <w:next w:val="Norml"/>
    <w:uiPriority w:val="2"/>
    <w:qFormat/>
    <w:pPr>
      <w:spacing w:before="160" w:after="0"/>
      <w:jc w:val="left"/>
    </w:pPr>
    <w:rPr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../media/image11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../media/image24.png"/><Relationship Id="rId17" Type="http://schemas.openxmlformats.org/officeDocument/2006/relationships/image" Target="../media/image22.png"/><Relationship Id="rId25" Type="http://schemas.openxmlformats.org/officeDocument/2006/relationships/image" Target="../media/image26.png"/><Relationship Id="rId2" Type="http://schemas.openxmlformats.org/officeDocument/2006/relationships/settings" Target="settings.xml"/><Relationship Id="rId16" Type="http://schemas.openxmlformats.org/officeDocument/2006/relationships/image" Target="../media/image21.png"/><Relationship Id="rId20" Type="http://schemas.openxmlformats.org/officeDocument/2006/relationships/image" Target="../media/image12.png"/><Relationship Id="rId1" Type="http://schemas.openxmlformats.org/officeDocument/2006/relationships/styles" Target="styles.xml"/><Relationship Id="rId24" Type="http://schemas.openxmlformats.org/officeDocument/2006/relationships/image" Target="../media/image14.png"/><Relationship Id="rId5" Type="http://schemas.openxmlformats.org/officeDocument/2006/relationships/image" Target="../media/image10.png"/><Relationship Id="rId23" Type="http://schemas.openxmlformats.org/officeDocument/2006/relationships/image" Target="../media/image25.png"/><Relationship Id="rId19" Type="http://schemas.openxmlformats.org/officeDocument/2006/relationships/image" Target="../media/image23.png"/><Relationship Id="rId4" Type="http://schemas.openxmlformats.org/officeDocument/2006/relationships/image" Target="../media/image9.png"/><Relationship Id="rId22" Type="http://schemas.openxmlformats.org/officeDocument/2006/relationships/image" Target="../media/image13.png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D5BD3E89BAD43B9BDB7A27255DD4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2524D-3876-4F29-ADDE-FAEEDC08F8EE}"/>
      </w:docPartPr>
      <w:docPartBody>
        <w:p w:rsidR="006A501E" w:rsidRDefault="006A501E">
          <w:r>
            <w:rPr>
              <w:lang w:val="hu-HU"/>
            </w:rPr>
            <w:t>[Címzett neve]</w:t>
          </w:r>
        </w:p>
      </w:docPartBody>
    </w:docPart>
    <w:docPart>
      <w:docPartPr>
        <w:name w:val="7B357F59BFC34E5EB81B1D0028870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F23AA-077D-4F3C-BDF4-35E9A446F2E1}"/>
      </w:docPartPr>
      <w:docPartBody>
        <w:p w:rsidR="006A501E" w:rsidRDefault="006A501E">
          <w:r>
            <w:rPr>
              <w:lang w:val="hu-HU"/>
            </w:rPr>
            <w:t>ezúttal elismerésben részesül a szezon legértékesebb játékosaként, köszönjük szenzációs teljesítményét a</w:t>
          </w:r>
        </w:p>
      </w:docPartBody>
    </w:docPart>
    <w:docPart>
      <w:docPartPr>
        <w:name w:val="FBF42E3065944AB69AC4E66768459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ECA43-6FF1-484E-9954-54DC5537AF50}"/>
      </w:docPartPr>
      <w:docPartBody>
        <w:p w:rsidR="006A501E" w:rsidRDefault="006A501E">
          <w:r>
            <w:rPr>
              <w:lang w:val="hu-HU"/>
            </w:rPr>
            <w:t>[Csapat neve] nevében</w:t>
          </w:r>
        </w:p>
      </w:docPartBody>
    </w:docPart>
    <w:docPart>
      <w:docPartPr>
        <w:name w:val="DefaultPlaceholder_1081868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E4347-D1EC-4A58-BA00-A709033A3621}"/>
      </w:docPartPr>
      <w:docPartBody>
        <w:p w:rsidR="006A501E" w:rsidRDefault="006A501E">
          <w:r>
            <w:rPr>
              <w:rStyle w:val="Helyrzszveg"/>
              <w:lang w:val="hu-HU"/>
            </w:rPr>
            <w:t>Válasszon alkotóelemet.</w:t>
          </w:r>
        </w:p>
      </w:docPartBody>
    </w:docPart>
    <w:docPart>
      <w:docPartPr>
        <w:name w:val="CB99631E6EEE4E7DAB10FB20B5702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2D9BA-0151-4D17-AE4C-5EF7C0E15CE3}"/>
      </w:docPartPr>
      <w:docPartBody>
        <w:p w:rsidR="006A501E" w:rsidRDefault="006A501E">
          <w:r>
            <w:rPr>
              <w:lang w:val="hu-HU"/>
            </w:rPr>
            <w:t>[Aláíró(k) neve]</w:t>
          </w:r>
        </w:p>
      </w:docPartBody>
    </w:docPart>
    <w:docPart>
      <w:docPartPr>
        <w:name w:val="B97F884C254B4AD4BCA54E6BB0B41C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F5B0F-FB49-4FBF-A754-D67FE2F09467}"/>
      </w:docPartPr>
      <w:docPartBody>
        <w:p w:rsidR="006A501E" w:rsidRDefault="006A501E">
          <w:r>
            <w:rPr>
              <w:lang w:val="hu-HU"/>
            </w:rPr>
            <w:t>[Ide kattintva jelöljön ki egy dátumot.]</w:t>
          </w:r>
        </w:p>
      </w:docPartBody>
    </w:docPart>
    <w:docPart>
      <w:docPartPr>
        <w:name w:val="Baseball"/>
        <w:style w:val="Normal"/>
        <w:category>
          <w:name w:val=" Award"/>
          <w:gallery w:val="docParts"/>
        </w:category>
        <w:behaviors>
          <w:behavior w:val="content"/>
        </w:behaviors>
        <w:description w:val="Baseball díját ábrázoló pecsét"/>
        <w:guid w:val="{DFE0F0C7-B9EA-465D-990C-CE47BED334C7}"/>
      </w:docPartPr>
      <w:docPartBody>
        <w:p w:rsidR="00572D1A" w:rsidRPr="00810F36" w:rsidRDefault="00572D1A">
          <w:pPr>
            <w:rPr>
              <w:lang w:val="hu-HU"/>
            </w:rPr>
          </w:pPr>
          <w:r w:rsidRPr="00810F36">
            <w:rPr>
              <w:noProof/>
              <w:lang w:val="hu-HU" w:eastAsia="hu-HU"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3" name="Csoportba foglalás 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4" name="Pecsét" descr="Award Pecsét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17" name="Pecsétalakzat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" name="Pecséttextúra" descr="C:\Users\Steph\Dropbox\seal texture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0" name="Baseba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381000"/>
                                <a:ext cx="1123950" cy="1133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7DC98918" id="Csoportba foglalás 5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">
                    <v:group id="Pecsét" o:spid="_x0000_s1027" alt="Award Pecsét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<v:shape id="Pecsétalakzat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bm6MMA&#10;AADbAAAADwAAAGRycy9kb3ducmV2LnhtbERPTWsCMRC9F/wPYQq9SM222CrbjSIF0YMe1FI8Dpvp&#10;ZulmsiRxXfvrG0HwNo/3OcW8t43oyIfasYKXUQaCuHS65krB12H5PAURIrLGxjEpuFCA+WzwUGCu&#10;3Zl31O1jJVIIhxwVmBjbXMpQGrIYRq4lTtyP8xZjgr6S2uM5hdtGvmbZu7RYc2ow2NKnofJ3f7IK&#10;dujbzfIyWb39Ha0Zjw+n7+F2qNTTY7/4ABGpj3fxzb3Waf4Err+kA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bm6MMAAADbAAAADwAAAAAAAAAAAAAAAACYAgAAZHJzL2Rv&#10;d25yZXYueG1sUEsFBgAAAAAEAAQA9QAAAIgDAAAAAA=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5b9bd5 [3204]" stroked="f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ecséttextúra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gI+bEAAAA2wAAAA8AAABkcnMvZG93bnJldi54bWxEj9FqwkAURN8L/YflFnwpuokF0egqbTHQ&#10;FEGMfsAle80Gs3dDdhvTv+8WCn0cZuYMs9mNthUD9b5xrCCdJSCIK6cbrhVczvl0CcIHZI2tY1Lw&#10;TR5228eHDWba3flEQxlqESHsM1RgQugyKX1lyKKfuY44elfXWwxR9rXUPd4j3LZyniQLabHhuGCw&#10;o3dD1a38sgo+i0VxezvZ40ueyHTvy+eDsaTU5Gl8XYMINIb/8F/7QyuYr+D3S/wB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gI+bEAAAA2wAAAA8AAAAAAAAAAAAAAAAA&#10;nwIAAGRycy9kb3ducmV2LnhtbFBLBQYAAAAABAAEAPcAAACQAwAAAAA=&#10;">
                        <v:imagedata r:id="rId16" o:title="seal texture" croptop="-2164f" cropleft="19433f" cropright="-949f"/>
                        <v:path arrowok="t"/>
                      </v:shape>
                    </v:group>
                    <v:shape id="Baseball" o:spid="_x0000_s1030" type="#_x0000_t75" style="position:absolute;left:3810;top:3810;width:11239;height:1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XSxq/AAAA2wAAAA8AAABkcnMvZG93bnJldi54bWxET02LwjAQvQv7H8IseNNkFWWpRlGhsHsR&#10;dHvwODZjW0wmpYla//3mIHh8vO/lundW3KkLjWcNX2MFgrj0puFKQ/GXj75BhIhs0HomDU8KsF59&#10;DJaYGf/gA92PsRIphEOGGuoY20zKUNbkMIx9S5y4i+8cxgS7SpoOHyncWTlRai4dNpwaamxpV1N5&#10;Pd6chq3dnprdLZ/sizCbqty6869yWg8/+80CRKQ+vsUv94/RME3r05f0A+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l0savwAAANsAAAAPAAAAAAAAAAAAAAAAAJ8CAABk&#10;cnMvZG93bnJldi54bWxQSwUGAAAAAAQABAD3AAAAiwMAAAAA&#10;">
                      <v:imagedata r:id="rId17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  <w:p w:rsidR="000C00B2" w:rsidRDefault="000C00B2"/>
      </w:docPartBody>
    </w:docPart>
    <w:docPart>
      <w:docPartPr>
        <w:name w:val="Kosárlabda"/>
        <w:style w:val="Normal"/>
        <w:category>
          <w:name w:val=" Award"/>
          <w:gallery w:val="docParts"/>
        </w:category>
        <w:behaviors>
          <w:behavior w:val="content"/>
        </w:behaviors>
        <w:description w:val="Kosárlabda díját ábrázoló pecsét"/>
        <w:guid w:val="{39B2C180-DE96-4178-9ABA-A8BF01B2F535}"/>
      </w:docPartPr>
      <w:docPartBody>
        <w:p w:rsidR="00572D1A" w:rsidRPr="00472FC1" w:rsidRDefault="00572D1A">
          <w:pPr>
            <w:rPr>
              <w:lang w:val="hu-HU"/>
            </w:rPr>
          </w:pPr>
          <w:r w:rsidRPr="00472FC1">
            <w:rPr>
              <w:noProof/>
              <w:lang w:val="hu-HU" w:eastAsia="hu-HU"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31" name="Csoportba foglalás 1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32" name="Pecsét" descr="Award Pecsét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33" name="Pecsétalakzat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" name="Pecséttextúra" descr="C:\Users\Steph\Dropbox\seal texture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5" name="Baseba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381206"/>
                                <a:ext cx="1123950" cy="113306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2D1988A" id="Csoportba foglalás 10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">
                    <v:group id="Pecsét" o:spid="_x0000_s1027" alt="Award Pecsét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<v:shape id="Pecsétalakzat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i8i8YA&#10;AADbAAAADwAAAGRycy9kb3ducmV2LnhtbESPzWsCMRTE74X+D+EVvIhm62dZjVIKYg/twQ+kx8fm&#10;uVm6eVmSqKt/vSkIPQ4z8xtmvmxtLc7kQ+VYwWs/A0FcOF1xqWC/W/XeQISIrLF2TAquFGC5eH6a&#10;Y67dhTd03sZSJAiHHBWYGJtcylAYshj6riFO3tF5izFJX0rt8ZLgtpaDLJtIixWnBYMNfRgqfrcn&#10;q2CDvvlaXafr8e3HmtFodzp0v7tKdV7a9xmISG38Dz/an1rBcAh/X9IP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i8i8YAAADbAAAADwAAAAAAAAAAAAAAAACYAgAAZHJz&#10;L2Rvd25yZXYueG1sUEsFBgAAAAAEAAQA9QAAAIsDAAAAAA=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5b9bd5 [3204]" stroked="f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Pecséttextúra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4GqXDAAAA2wAAAA8AAABkcnMvZG93bnJldi54bWxEj9GKwjAURN8X/IdwhX0RTV1FpBpFRWEV&#10;Qax+wKW5NsXmpjRRu3+/WRD2cZiZM8x82dpKPKnxpWMFw0ECgjh3uuRCwfWy609B+ICssXJMCn7I&#10;w3LR+Zhjqt2Lz/TMQiEihH2KCkwIdSqlzw1Z9ANXE0fv5hqLIcqmkLrBV4TbSn4lyURaLDkuGKxp&#10;Yyi/Zw+r4LCf7O/rsz2Ndokcbn3WOxpLSn1229UMRKA2/Iff7W+tYDSGvy/xB8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gapcMAAADbAAAADwAAAAAAAAAAAAAAAACf&#10;AgAAZHJzL2Rvd25yZXYueG1sUEsFBgAAAAAEAAQA9wAAAI8DAAAAAA==&#10;">
                        <v:imagedata r:id="rId16" o:title="seal texture" croptop="-2164f" cropleft="19433f" cropright="-949f"/>
                        <v:path arrowok="t"/>
                      </v:shape>
                    </v:group>
                    <v:shape id="Baseball" o:spid="_x0000_s1030" type="#_x0000_t75" style="position:absolute;left:3810;top:3812;width:11239;height:11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8jM/GAAAA2wAAAA8AAABkcnMvZG93bnJldi54bWxEj1trwkAUhN8L/Q/LKfgidVNFa6OrSMEb&#10;PnnB+njInibB7Nk0u5r4711B6OMwM98w42ljCnGlyuWWFXx0IhDEidU5pwoO+/n7EITzyBoLy6Tg&#10;Rg6mk9eXMcba1ryl686nIkDYxagg876MpXRJRgZdx5bEwfu1lUEfZJVKXWEd4KaQ3SgaSIM5h4UM&#10;S/rOKDnvLkbB4py0v/aX40+7/1fjZj1bDT+XJ6Vab81sBMJT4//Dz/ZKK+j14fEl/AA5u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XyMz8YAAADbAAAADwAAAAAAAAAAAAAA&#10;AACfAgAAZHJzL2Rvd25yZXYueG1sUEsFBgAAAAAEAAQA9wAAAJIDAAAAAA==&#10;">
                      <v:imagedata r:id="rId19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  <w:p w:rsidR="000C00B2" w:rsidRDefault="000C00B2"/>
      </w:docPartBody>
    </w:docPart>
    <w:docPart>
      <w:docPartPr>
        <w:name w:val="Amerikai futball"/>
        <w:style w:val="Normal"/>
        <w:category>
          <w:name w:val=" Award"/>
          <w:gallery w:val="docParts"/>
        </w:category>
        <w:behaviors>
          <w:behavior w:val="content"/>
        </w:behaviors>
        <w:description w:val="Amerikai futball díját ábrázoló pecsét"/>
        <w:guid w:val="{652C4733-3EE1-4412-8CF2-6472B4F10370}"/>
      </w:docPartPr>
      <w:docPartBody>
        <w:p w:rsidR="00572D1A" w:rsidRPr="001910E3" w:rsidRDefault="00572D1A">
          <w:pPr>
            <w:rPr>
              <w:lang w:val="hu-HU"/>
            </w:rPr>
          </w:pPr>
          <w:r w:rsidRPr="001910E3">
            <w:rPr>
              <w:noProof/>
              <w:lang w:val="hu-HU" w:eastAsia="hu-HU"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36" name="Csoportba foglalás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37" name="Pecsét" descr="Award Pecsét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38" name="Pecsétalakzat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" name="Pecséttextúra" descr="C:\Users\Steph\Dropbox\seal texture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0" name="Baseba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597521"/>
                                <a:ext cx="1123950" cy="7004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1F480319" id="Csoportba foglalás 1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">
                    <v:group id="Pecsét" o:spid="_x0000_s1027" alt="Award Pecsét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<v:shape id="Pecsétalakzat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wu+sIA&#10;AADbAAAADwAAAGRycy9kb3ducmV2LnhtbERPy2oCMRTdC/2HcAtupGZatZapUUpBdKELH4jLy+R2&#10;MnRyMyRRR7/eLASXh/OezFpbizP5UDlW8N7PQBAXTldcKtjv5m9fIEJE1lg7JgVXCjCbvnQmmGt3&#10;4Q2dt7EUKYRDjgpMjE0uZSgMWQx91xAn7s95izFBX0rt8ZLCbS0/suxTWqw4NRhs6NdQ8b89WQUb&#10;9M1qfh0vRrejNcPh7nTorXtKdV/bn28Qkdr4FD/cS61gkMamL+k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3C76wgAAANsAAAAPAAAAAAAAAAAAAAAAAJgCAABkcnMvZG93&#10;bnJldi54bWxQSwUGAAAAAAQABAD1AAAAhwMAAAAA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5b9bd5 [3204]" stroked="f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Pecséttextúra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5tTvEAAAA2wAAAA8AAABkcnMvZG93bnJldi54bWxEj9FqwkAURN8L/sNyBV9Ks0kFaVNXUalQ&#10;i1AS/YBL9jYbzN4N2TXGv+8WCn0cZuYMs1yPthUD9b5xrCBLUhDEldMN1wrOp/3TCwgfkDW2jknB&#10;nTysV5OHJeba3bigoQy1iBD2OSowIXS5lL4yZNEnriOO3rfrLYYo+1rqHm8Rblv5nKYLabHhuGCw&#10;o52h6lJerYLPw+Jw2Rb2a75PZfbuy8ejsaTUbDpu3kAEGsN/+K/9oRXMX+H3S/w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5tTvEAAAA2wAAAA8AAAAAAAAAAAAAAAAA&#10;nwIAAGRycy9kb3ducmV2LnhtbFBLBQYAAAAABAAEAPcAAACQAwAAAAA=&#10;">
                        <v:imagedata r:id="rId16" o:title="seal texture" croptop="-2164f" cropleft="19433f" cropright="-949f"/>
                        <v:path arrowok="t"/>
                      </v:shape>
                    </v:group>
                    <v:shape id="Baseball" o:spid="_x0000_s1030" type="#_x0000_t75" style="position:absolute;left:3810;top:5975;width:11239;height:7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04HrDAAAA2wAAAA8AAABkcnMvZG93bnJldi54bWxET8tqwkAU3Rf6D8MtdKcTRUSjEylqoVSk&#10;NQp2ecncPEjmTpqZmvTvOwuhy8N5rzeDacSNOldZVjAZRyCIM6srLhRczq+jBQjnkTU2lknBLznY&#10;JI8Pa4y17flEt9QXIoSwi1FB6X0bS+mykgy6sW2JA5fbzqAPsCuk7rAP4aaR0yiaS4MVh4YSW9qW&#10;lNXpj1Fgp5P3w/44q/N9dP3YLb8+a/zulXp+Gl5WIDwN/l98d79pBbOwPnwJP0A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TgesMAAADbAAAADwAAAAAAAAAAAAAAAACf&#10;AgAAZHJzL2Rvd25yZXYueG1sUEsFBgAAAAAEAAQA9wAAAI8DAAAAAA==&#10;">
                      <v:imagedata r:id="rId21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  <w:p w:rsidR="000C00B2" w:rsidRDefault="000C00B2"/>
      </w:docPartBody>
    </w:docPart>
    <w:docPart>
      <w:docPartPr>
        <w:name w:val="Labdarúgás"/>
        <w:style w:val="Normal"/>
        <w:category>
          <w:name w:val=" Award"/>
          <w:gallery w:val="docParts"/>
        </w:category>
        <w:behaviors>
          <w:behavior w:val="content"/>
        </w:behaviors>
        <w:description w:val="Labdarúgás díját ábrázoló pecsét"/>
        <w:guid w:val="{8D197EE3-E905-49AE-A46B-8EEFE22E8199}"/>
      </w:docPartPr>
      <w:docPartBody>
        <w:p w:rsidR="00572D1A" w:rsidRPr="006C0192" w:rsidRDefault="00572D1A">
          <w:pPr>
            <w:rPr>
              <w:lang w:val="hu-HU"/>
            </w:rPr>
          </w:pPr>
          <w:r w:rsidRPr="006C0192">
            <w:rPr>
              <w:noProof/>
              <w:lang w:val="hu-HU" w:eastAsia="hu-HU"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41" name="Csoportba foglalás 1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42" name="Pecsét" descr="Award Pecsét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43" name="Pecsétalakzat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" name="Pecséttextúra" descr="C:\Users\Steph\Dropbox\seal texture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5" name="Baseba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385762"/>
                                <a:ext cx="1123950" cy="11239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801CA57" id="Csoportba foglalás 16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">
                    <v:group id="Pecsét" o:spid="_x0000_s1027" alt="Award Pecsét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<v:shape id="Pecsétalakzat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7P9sYA&#10;AADbAAAADwAAAGRycy9kb3ducmV2LnhtbESPQWsCMRSE74L/ITyhF6nZ2rUtq1GKIPWgB7WUHh+b&#10;183i5mVJoq799Y1Q8DjMzDfMbNHZRpzJh9qxgqdRBoK4dLrmSsHnYfX4BiJEZI2NY1JwpQCLeb83&#10;w0K7C+/ovI+VSBAOBSowMbaFlKE0ZDGMXEucvB/nLcYkfSW1x0uC20aOs+xFWqw5LRhsaWmoPO5P&#10;VsEOfbtZXV8/Jr/f1uT54fQ13A6Vehh071MQkbp4D/+311pB/gy3L+k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7P9sYAAADbAAAADwAAAAAAAAAAAAAAAACYAgAAZHJz&#10;L2Rvd25yZXYueG1sUEsFBgAAAAAEAAQA9QAAAIsDAAAAAA=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5b9bd5 [3204]" stroked="f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Pecséttextúra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+adjEAAAA2wAAAA8AAABkcnMvZG93bnJldi54bWxEj9FqwkAURN8L/YflFnyRutFKKNFVqjRg&#10;RChJ/YBL9jYbzN4N2a3Gv+8WCn0cZuYMs96OthNXGnzrWMF8loAgrp1uuVFw/syfX0H4gKyxc0wK&#10;7uRhu3l8WGOm3Y1LulahERHCPkMFJoQ+k9LXhiz6meuJo/flBoshyqGResBbhNtOLpIklRZbjgsG&#10;e9obqi/Vt1VwLNLisivtx0ueyPm7r6YnY0mpydP4tgIRaAz/4b/2QStYLuH3S/w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+adjEAAAA2wAAAA8AAAAAAAAAAAAAAAAA&#10;nwIAAGRycy9kb3ducmV2LnhtbFBLBQYAAAAABAAEAPcAAACQAwAAAAA=&#10;">
                        <v:imagedata r:id="rId16" o:title="seal texture" croptop="-2164f" cropleft="19433f" cropright="-949f"/>
                        <v:path arrowok="t"/>
                      </v:shape>
                    </v:group>
                    <v:shape id="Baseball" o:spid="_x0000_s1030" type="#_x0000_t75" style="position:absolute;left:3810;top:3857;width:11239;height:1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nazvDAAAA2wAAAA8AAABkcnMvZG93bnJldi54bWxEj8FqwzAQRO+F/IPYQm611JCWxIkSgqHQ&#10;S6GNQ86LtbFNrJWRZMfp11eFQo/DzLxhtvvJdmIkH1rHGp4zBYK4cqblWsOpfHtagQgR2WDnmDTc&#10;KcB+N3vYYm7cjb9oPMZaJAiHHDU0Mfa5lKFqyGLIXE+cvIvzFmOSvpbG4y3BbScXSr1Kiy2nhQZ7&#10;KhqqrsfBalgXyn+f5Uc/xGlYXMqlun5WSuv543TYgIg0xf/wX/vdaFi+wO+X9AP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CdrO8MAAADbAAAADwAAAAAAAAAAAAAAAACf&#10;AgAAZHJzL2Rvd25yZXYueG1sUEsFBgAAAAAEAAQA9wAAAI8DAAAAAA==&#10;">
                      <v:imagedata r:id="rId23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  <w:p w:rsidR="000C00B2" w:rsidRDefault="000C00B2"/>
      </w:docPartBody>
    </w:docPart>
    <w:docPart>
      <w:docPartPr>
        <w:name w:val="Csillag"/>
        <w:style w:val="Normal"/>
        <w:category>
          <w:name w:val=" Award"/>
          <w:gallery w:val="docParts"/>
        </w:category>
        <w:behaviors>
          <w:behavior w:val="content"/>
        </w:behaviors>
        <w:description w:val="Csillag díjat ábrázoló pecsét"/>
        <w:guid w:val="{65373E16-9841-4767-8090-BC72EA7190C6}"/>
      </w:docPartPr>
      <w:docPartBody>
        <w:p w:rsidR="00572D1A" w:rsidRPr="004D792A" w:rsidRDefault="00572D1A">
          <w:pPr>
            <w:rPr>
              <w:lang w:val="hu-HU"/>
            </w:rPr>
          </w:pPr>
          <w:r w:rsidRPr="004D792A">
            <w:rPr>
              <w:noProof/>
              <w:lang w:val="hu-HU" w:eastAsia="hu-HU"/>
            </w:rPr>
            <mc:AlternateContent>
              <mc:Choice Requires="wpg">
                <w:drawing>
                  <wp:inline distT="0" distB="0" distL="0" distR="0">
                    <wp:extent cx="1892300" cy="1892300"/>
                    <wp:effectExtent l="0" t="0" r="0" b="0"/>
                    <wp:docPr id="46" name="Csoportba foglalás 2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2300" cy="1892300"/>
                              <a:chOff x="0" y="0"/>
                              <a:chExt cx="1892300" cy="1892300"/>
                            </a:xfrm>
                          </wpg:grpSpPr>
                          <wpg:grpSp>
                            <wpg:cNvPr id="47" name="Pecsét" descr="Award Pecsét"/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5475" cy="1901825"/>
                              </a:xfrm>
                            </wpg:grpSpPr>
                            <wps:wsp>
                              <wps:cNvPr id="48" name="Pecsétalakzat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9525"/>
                                  <a:ext cx="1892300" cy="1892300"/>
                                </a:xfrm>
                                <a:custGeom>
                                  <a:avLst/>
                                  <a:gdLst>
                                    <a:gd name="T0" fmla="*/ 1674 w 3366"/>
                                    <a:gd name="T1" fmla="*/ 214 h 3348"/>
                                    <a:gd name="T2" fmla="*/ 1888 w 3366"/>
                                    <a:gd name="T3" fmla="*/ 0 h 3348"/>
                                    <a:gd name="T4" fmla="*/ 2048 w 3366"/>
                                    <a:gd name="T5" fmla="*/ 267 h 3348"/>
                                    <a:gd name="T6" fmla="*/ 2297 w 3366"/>
                                    <a:gd name="T7" fmla="*/ 107 h 3348"/>
                                    <a:gd name="T8" fmla="*/ 2386 w 3366"/>
                                    <a:gd name="T9" fmla="*/ 392 h 3348"/>
                                    <a:gd name="T10" fmla="*/ 2671 w 3366"/>
                                    <a:gd name="T11" fmla="*/ 303 h 3348"/>
                                    <a:gd name="T12" fmla="*/ 2671 w 3366"/>
                                    <a:gd name="T13" fmla="*/ 605 h 3348"/>
                                    <a:gd name="T14" fmla="*/ 2974 w 3366"/>
                                    <a:gd name="T15" fmla="*/ 588 h 3348"/>
                                    <a:gd name="T16" fmla="*/ 2903 w 3366"/>
                                    <a:gd name="T17" fmla="*/ 890 h 3348"/>
                                    <a:gd name="T18" fmla="*/ 3206 w 3366"/>
                                    <a:gd name="T19" fmla="*/ 944 h 3348"/>
                                    <a:gd name="T20" fmla="*/ 3063 w 3366"/>
                                    <a:gd name="T21" fmla="*/ 1211 h 3348"/>
                                    <a:gd name="T22" fmla="*/ 3330 w 3366"/>
                                    <a:gd name="T23" fmla="*/ 1353 h 3348"/>
                                    <a:gd name="T24" fmla="*/ 3134 w 3366"/>
                                    <a:gd name="T25" fmla="*/ 1585 h 3348"/>
                                    <a:gd name="T26" fmla="*/ 3366 w 3366"/>
                                    <a:gd name="T27" fmla="*/ 1781 h 3348"/>
                                    <a:gd name="T28" fmla="*/ 3117 w 3366"/>
                                    <a:gd name="T29" fmla="*/ 1941 h 3348"/>
                                    <a:gd name="T30" fmla="*/ 3277 w 3366"/>
                                    <a:gd name="T31" fmla="*/ 2190 h 3348"/>
                                    <a:gd name="T32" fmla="*/ 2992 w 3366"/>
                                    <a:gd name="T33" fmla="*/ 2297 h 3348"/>
                                    <a:gd name="T34" fmla="*/ 3099 w 3366"/>
                                    <a:gd name="T35" fmla="*/ 2564 h 3348"/>
                                    <a:gd name="T36" fmla="*/ 2796 w 3366"/>
                                    <a:gd name="T37" fmla="*/ 2600 h 3348"/>
                                    <a:gd name="T38" fmla="*/ 2832 w 3366"/>
                                    <a:gd name="T39" fmla="*/ 2903 h 3348"/>
                                    <a:gd name="T40" fmla="*/ 2529 w 3366"/>
                                    <a:gd name="T41" fmla="*/ 2849 h 3348"/>
                                    <a:gd name="T42" fmla="*/ 2493 w 3366"/>
                                    <a:gd name="T43" fmla="*/ 3152 h 3348"/>
                                    <a:gd name="T44" fmla="*/ 2208 w 3366"/>
                                    <a:gd name="T45" fmla="*/ 3027 h 3348"/>
                                    <a:gd name="T46" fmla="*/ 2101 w 3366"/>
                                    <a:gd name="T47" fmla="*/ 3294 h 3348"/>
                                    <a:gd name="T48" fmla="*/ 1870 w 3366"/>
                                    <a:gd name="T49" fmla="*/ 3116 h 3348"/>
                                    <a:gd name="T50" fmla="*/ 1674 w 3366"/>
                                    <a:gd name="T51" fmla="*/ 3348 h 3348"/>
                                    <a:gd name="T52" fmla="*/ 1496 w 3366"/>
                                    <a:gd name="T53" fmla="*/ 3116 h 3348"/>
                                    <a:gd name="T54" fmla="*/ 1264 w 3366"/>
                                    <a:gd name="T55" fmla="*/ 3294 h 3348"/>
                                    <a:gd name="T56" fmla="*/ 1140 w 3366"/>
                                    <a:gd name="T57" fmla="*/ 3027 h 3348"/>
                                    <a:gd name="T58" fmla="*/ 872 w 3366"/>
                                    <a:gd name="T59" fmla="*/ 3152 h 3348"/>
                                    <a:gd name="T60" fmla="*/ 819 w 3366"/>
                                    <a:gd name="T61" fmla="*/ 2849 h 3348"/>
                                    <a:gd name="T62" fmla="*/ 534 w 3366"/>
                                    <a:gd name="T63" fmla="*/ 2903 h 3348"/>
                                    <a:gd name="T64" fmla="*/ 552 w 3366"/>
                                    <a:gd name="T65" fmla="*/ 2600 h 3348"/>
                                    <a:gd name="T66" fmla="*/ 249 w 3366"/>
                                    <a:gd name="T67" fmla="*/ 2564 h 3348"/>
                                    <a:gd name="T68" fmla="*/ 356 w 3366"/>
                                    <a:gd name="T69" fmla="*/ 2297 h 3348"/>
                                    <a:gd name="T70" fmla="*/ 71 w 3366"/>
                                    <a:gd name="T71" fmla="*/ 2190 h 3348"/>
                                    <a:gd name="T72" fmla="*/ 249 w 3366"/>
                                    <a:gd name="T73" fmla="*/ 1941 h 3348"/>
                                    <a:gd name="T74" fmla="*/ 0 w 3366"/>
                                    <a:gd name="T75" fmla="*/ 1781 h 3348"/>
                                    <a:gd name="T76" fmla="*/ 231 w 3366"/>
                                    <a:gd name="T77" fmla="*/ 1585 h 3348"/>
                                    <a:gd name="T78" fmla="*/ 18 w 3366"/>
                                    <a:gd name="T79" fmla="*/ 1353 h 3348"/>
                                    <a:gd name="T80" fmla="*/ 302 w 3366"/>
                                    <a:gd name="T81" fmla="*/ 1211 h 3348"/>
                                    <a:gd name="T82" fmla="*/ 160 w 3366"/>
                                    <a:gd name="T83" fmla="*/ 944 h 3348"/>
                                    <a:gd name="T84" fmla="*/ 445 w 3366"/>
                                    <a:gd name="T85" fmla="*/ 890 h 3348"/>
                                    <a:gd name="T86" fmla="*/ 374 w 3366"/>
                                    <a:gd name="T87" fmla="*/ 588 h 3348"/>
                                    <a:gd name="T88" fmla="*/ 677 w 3366"/>
                                    <a:gd name="T89" fmla="*/ 605 h 3348"/>
                                    <a:gd name="T90" fmla="*/ 694 w 3366"/>
                                    <a:gd name="T91" fmla="*/ 303 h 3348"/>
                                    <a:gd name="T92" fmla="*/ 979 w 3366"/>
                                    <a:gd name="T93" fmla="*/ 392 h 3348"/>
                                    <a:gd name="T94" fmla="*/ 1051 w 3366"/>
                                    <a:gd name="T95" fmla="*/ 107 h 3348"/>
                                    <a:gd name="T96" fmla="*/ 1318 w 3366"/>
                                    <a:gd name="T97" fmla="*/ 267 h 3348"/>
                                    <a:gd name="T98" fmla="*/ 1460 w 3366"/>
                                    <a:gd name="T99" fmla="*/ 0 h 3348"/>
                                    <a:gd name="T100" fmla="*/ 1674 w 3366"/>
                                    <a:gd name="T101" fmla="*/ 214 h 3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366" h="3348">
                                      <a:moveTo>
                                        <a:pt x="1674" y="214"/>
                                      </a:moveTo>
                                      <a:lnTo>
                                        <a:pt x="1888" y="0"/>
                                      </a:lnTo>
                                      <a:lnTo>
                                        <a:pt x="2048" y="267"/>
                                      </a:lnTo>
                                      <a:lnTo>
                                        <a:pt x="2297" y="107"/>
                                      </a:lnTo>
                                      <a:lnTo>
                                        <a:pt x="2386" y="392"/>
                                      </a:lnTo>
                                      <a:lnTo>
                                        <a:pt x="2671" y="303"/>
                                      </a:lnTo>
                                      <a:lnTo>
                                        <a:pt x="2671" y="605"/>
                                      </a:lnTo>
                                      <a:lnTo>
                                        <a:pt x="2974" y="588"/>
                                      </a:lnTo>
                                      <a:lnTo>
                                        <a:pt x="2903" y="890"/>
                                      </a:lnTo>
                                      <a:lnTo>
                                        <a:pt x="3206" y="944"/>
                                      </a:lnTo>
                                      <a:lnTo>
                                        <a:pt x="3063" y="1211"/>
                                      </a:lnTo>
                                      <a:lnTo>
                                        <a:pt x="3330" y="1353"/>
                                      </a:lnTo>
                                      <a:lnTo>
                                        <a:pt x="3134" y="1585"/>
                                      </a:lnTo>
                                      <a:lnTo>
                                        <a:pt x="3366" y="1781"/>
                                      </a:lnTo>
                                      <a:lnTo>
                                        <a:pt x="3117" y="1941"/>
                                      </a:lnTo>
                                      <a:lnTo>
                                        <a:pt x="3277" y="2190"/>
                                      </a:lnTo>
                                      <a:lnTo>
                                        <a:pt x="2992" y="2297"/>
                                      </a:lnTo>
                                      <a:lnTo>
                                        <a:pt x="3099" y="2564"/>
                                      </a:lnTo>
                                      <a:lnTo>
                                        <a:pt x="2796" y="2600"/>
                                      </a:lnTo>
                                      <a:lnTo>
                                        <a:pt x="2832" y="2903"/>
                                      </a:lnTo>
                                      <a:lnTo>
                                        <a:pt x="2529" y="2849"/>
                                      </a:lnTo>
                                      <a:lnTo>
                                        <a:pt x="2493" y="3152"/>
                                      </a:lnTo>
                                      <a:lnTo>
                                        <a:pt x="2208" y="3027"/>
                                      </a:lnTo>
                                      <a:lnTo>
                                        <a:pt x="2101" y="3294"/>
                                      </a:lnTo>
                                      <a:lnTo>
                                        <a:pt x="1870" y="3116"/>
                                      </a:lnTo>
                                      <a:lnTo>
                                        <a:pt x="1674" y="3348"/>
                                      </a:lnTo>
                                      <a:lnTo>
                                        <a:pt x="1496" y="3116"/>
                                      </a:lnTo>
                                      <a:lnTo>
                                        <a:pt x="1264" y="3294"/>
                                      </a:lnTo>
                                      <a:lnTo>
                                        <a:pt x="1140" y="3027"/>
                                      </a:lnTo>
                                      <a:lnTo>
                                        <a:pt x="872" y="3152"/>
                                      </a:lnTo>
                                      <a:lnTo>
                                        <a:pt x="819" y="2849"/>
                                      </a:lnTo>
                                      <a:lnTo>
                                        <a:pt x="534" y="2903"/>
                                      </a:lnTo>
                                      <a:lnTo>
                                        <a:pt x="552" y="2600"/>
                                      </a:lnTo>
                                      <a:lnTo>
                                        <a:pt x="249" y="2564"/>
                                      </a:lnTo>
                                      <a:lnTo>
                                        <a:pt x="356" y="2297"/>
                                      </a:lnTo>
                                      <a:lnTo>
                                        <a:pt x="71" y="2190"/>
                                      </a:lnTo>
                                      <a:lnTo>
                                        <a:pt x="249" y="1941"/>
                                      </a:lnTo>
                                      <a:lnTo>
                                        <a:pt x="0" y="1781"/>
                                      </a:lnTo>
                                      <a:lnTo>
                                        <a:pt x="231" y="1585"/>
                                      </a:lnTo>
                                      <a:lnTo>
                                        <a:pt x="18" y="1353"/>
                                      </a:lnTo>
                                      <a:lnTo>
                                        <a:pt x="302" y="1211"/>
                                      </a:lnTo>
                                      <a:lnTo>
                                        <a:pt x="160" y="944"/>
                                      </a:lnTo>
                                      <a:lnTo>
                                        <a:pt x="445" y="890"/>
                                      </a:lnTo>
                                      <a:lnTo>
                                        <a:pt x="374" y="588"/>
                                      </a:lnTo>
                                      <a:lnTo>
                                        <a:pt x="677" y="605"/>
                                      </a:lnTo>
                                      <a:lnTo>
                                        <a:pt x="694" y="303"/>
                                      </a:lnTo>
                                      <a:lnTo>
                                        <a:pt x="979" y="392"/>
                                      </a:lnTo>
                                      <a:lnTo>
                                        <a:pt x="1051" y="107"/>
                                      </a:lnTo>
                                      <a:lnTo>
                                        <a:pt x="1318" y="267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674" y="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" name="Pecséttextúra" descr="C:\Users\Steph\Dropbox\seal texture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53" t="-3302" r="-14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547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50" name="Baseba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00" y="414311"/>
                                <a:ext cx="1123950" cy="10668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61BA31E" id="Csoportba foglalás 24" o:spid="_x0000_s1026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">
                    <v:group id="Pecsét" o:spid="_x0000_s1027" alt="Award Pecsét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<v:shape id="Pecsétalakzat" o:spid="_x0000_s1028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dh8IA&#10;AADbAAAADwAAAGRycy9kb3ducmV2LnhtbERPTWsCMRC9F/wPYYReRLOVbZXVKEWQ9mAPahGPw2bc&#10;LG4mSxJ17a83h4LHx/ueLzvbiCv5UDtW8DbKQBCXTtdcKfjdr4dTECEia2wck4I7BVguei9zLLS7&#10;8Zauu1iJFMKhQAUmxraQMpSGLIaRa4kTd3LeYkzQV1J7vKVw28hxln1IizWnBoMtrQyV593FKtii&#10;bzfr++Tr/e9oTZ7vL4fBz0Cp1373OQMRqYtP8b/7WyvI09j0Jf0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2l2HwgAAANsAAAAPAAAAAAAAAAAAAAAAAJgCAABkcnMvZG93&#10;bnJldi54bWxQSwUGAAAAAAQABAD1AAAAhwMAAAAA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5b9bd5 [3204]" stroked="f">
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<o:lock v:ext="edit" aspectratio="t"/>
                      </v:shape>
                      <v:shape id="Pecséttextúra" o:spid="_x0000_s1029" type="#_x0000_t75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/xkbEAAAA2wAAAA8AAABkcnMvZG93bnJldi54bWxEj9FqwkAURN+F/sNyhb4U3diKaHQT2lJB&#10;pVCMfsAle80Gs3dDdqvp37tCwcdhZs4wq7y3jbhQ52vHCibjBARx6XTNlYLjYT2ag/ABWWPjmBT8&#10;kYc8exqsMNXuynu6FKESEcI+RQUmhDaV0peGLPqxa4mjd3KdxRBlV0nd4TXCbSNfk2QmLdYcFwy2&#10;9GmoPBe/VsFuO9ueP/b2522dyMmXL16+jSWlnof9+xJEoD48wv/tjVYwXcD9S/wBMr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/xkbEAAAA2wAAAA8AAAAAAAAAAAAAAAAA&#10;nwIAAGRycy9kb3ducmV2LnhtbFBLBQYAAAAABAAEAPcAAACQAwAAAAA=&#10;">
                        <v:imagedata r:id="rId16" o:title="seal texture" croptop="-2164f" cropleft="19433f" cropright="-949f"/>
                        <v:path arrowok="t"/>
                      </v:shape>
                    </v:group>
                    <v:shape id="Baseball" o:spid="_x0000_s1030" type="#_x0000_t75" style="position:absolute;left:3810;top:4143;width:11239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NkGfBAAAA2wAAAA8AAABkcnMvZG93bnJldi54bWxET8tqAjEU3Qv9h3AL7jRTxbaMRpGC4kbw&#10;Udrt7eQ6Mzi5GZM4xr83i4LLw3nPFtE0oiPna8sK3oYZCOLC6ppLBd/H1eAThA/IGhvLpOBOHhbz&#10;l94Mc21vvKfuEEqRQtjnqKAKoc2l9EVFBv3QtsSJO1lnMCToSqkd3lK4aeQoy96lwZpTQ4UtfVVU&#10;nA9XoyBed9vI6/HFnXfd/u/nt/yoJ0ul+q9xOQURKIan+N+90QomaX36kn6An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5NkGfBAAAA2wAAAA8AAAAAAAAAAAAAAAAAnwIA&#10;AGRycy9kb3ducmV2LnhtbFBLBQYAAAAABAAEAPcAAACNAwAAAAA=&#10;">
                      <v:imagedata r:id="rId25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  <w:p w:rsidR="000C00B2" w:rsidRDefault="000C00B2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01E"/>
    <w:rsid w:val="000C00B2"/>
    <w:rsid w:val="00572D1A"/>
    <w:rsid w:val="006A501E"/>
    <w:rsid w:val="00884EDE"/>
    <w:rsid w:val="00C8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ADEC13B5E4FA0F4BA72DC03E1FAE02FA04009372B5BAB9923946A28806341B445653" ma:contentTypeVersion="56" ma:contentTypeDescription="Create a new document." ma:contentTypeScope="" ma:versionID="788e4010be5eb75c22fb26f9e32efc14">
  <xsd:schema xmlns:xsd="http://www.w3.org/2001/XMLSchema" xmlns:xs="http://www.w3.org/2001/XMLSchema" xmlns:p="http://schemas.microsoft.com/office/2006/metadata/properties" xmlns:ns2="5fce2081-f58c-44ad-b03c-4d426a1b6afa" targetNamespace="http://schemas.microsoft.com/office/2006/metadata/properties" ma:root="true" ma:fieldsID="e1a322f982b748fa5b923752ff9272fa" ns2:_="">
    <xsd:import namespace="5fce2081-f58c-44ad-b03c-4d426a1b6afa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e2081-f58c-44ad-b03c-4d426a1b6afa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d9556446-c03a-4033-946b-cb9ccbb02fd1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1B6AA072-FC9A-44BC-A220-7FE368531D9A}" ma:internalName="CSXSubmissionMarket" ma:readOnly="false" ma:showField="MarketName" ma:web="5fce2081-f58c-44ad-b03c-4d426a1b6afa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1ee73785-37f7-4b73-a00a-ca4f7c469a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1051C126-8B9F-47C3-8FEB-3CFCE0C8A330}" ma:internalName="InProjectListLookup" ma:readOnly="true" ma:showField="InProjectList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74e21a81-d98f-4677-a38c-6270deab923b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1051C126-8B9F-47C3-8FEB-3CFCE0C8A330}" ma:internalName="LastCompleteVersionLookup" ma:readOnly="true" ma:showField="LastCompleteVersion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1051C126-8B9F-47C3-8FEB-3CFCE0C8A330}" ma:internalName="LastPreviewErrorLookup" ma:readOnly="true" ma:showField="LastPreviewError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1051C126-8B9F-47C3-8FEB-3CFCE0C8A330}" ma:internalName="LastPreviewResultLookup" ma:readOnly="true" ma:showField="LastPreviewResult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1051C126-8B9F-47C3-8FEB-3CFCE0C8A330}" ma:internalName="LastPreviewAttemptDateLookup" ma:readOnly="true" ma:showField="LastPreviewAttemptDat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1051C126-8B9F-47C3-8FEB-3CFCE0C8A330}" ma:internalName="LastPreviewedByLookup" ma:readOnly="true" ma:showField="LastPreviewedBy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1051C126-8B9F-47C3-8FEB-3CFCE0C8A330}" ma:internalName="LastPreviewTimeLookup" ma:readOnly="true" ma:showField="LastPreviewTim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1051C126-8B9F-47C3-8FEB-3CFCE0C8A330}" ma:internalName="LastPreviewVersionLookup" ma:readOnly="true" ma:showField="LastPreviewVersion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1051C126-8B9F-47C3-8FEB-3CFCE0C8A330}" ma:internalName="LastPublishErrorLookup" ma:readOnly="true" ma:showField="LastPublishError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1051C126-8B9F-47C3-8FEB-3CFCE0C8A330}" ma:internalName="LastPublishResultLookup" ma:readOnly="true" ma:showField="LastPublishResult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1051C126-8B9F-47C3-8FEB-3CFCE0C8A330}" ma:internalName="LastPublishAttemptDateLookup" ma:readOnly="true" ma:showField="LastPublishAttemptDat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1051C126-8B9F-47C3-8FEB-3CFCE0C8A330}" ma:internalName="LastPublishedByLookup" ma:readOnly="true" ma:showField="LastPublishedBy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1051C126-8B9F-47C3-8FEB-3CFCE0C8A330}" ma:internalName="LastPublishTimeLookup" ma:readOnly="true" ma:showField="LastPublishTim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1051C126-8B9F-47C3-8FEB-3CFCE0C8A330}" ma:internalName="LastPublishVersionLookup" ma:readOnly="true" ma:showField="LastPublishVersion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6B4D4FBA-5CE4-4224-ABC6-110D704C5F08}" ma:internalName="LocLastLocAttemptVersionLookup" ma:readOnly="false" ma:showField="LastLocAttemptVersion" ma:web="5fce2081-f58c-44ad-b03c-4d426a1b6afa">
      <xsd:simpleType>
        <xsd:restriction base="dms:Lookup"/>
      </xsd:simpleType>
    </xsd:element>
    <xsd:element name="LocLastLocAttemptVersionTypeLookup" ma:index="71" nillable="true" ma:displayName="Loc Last Loc Attempt Version Type" ma:default="" ma:list="{6B4D4FBA-5CE4-4224-ABC6-110D704C5F08}" ma:internalName="LocLastLocAttemptVersionTypeLookup" ma:readOnly="true" ma:showField="LastLocAttemptVersionType" ma:web="5fce2081-f58c-44ad-b03c-4d426a1b6afa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6B4D4FBA-5CE4-4224-ABC6-110D704C5F08}" ma:internalName="LocNewPublishedVersionLookup" ma:readOnly="true" ma:showField="NewPublishedVersion" ma:web="5fce2081-f58c-44ad-b03c-4d426a1b6afa">
      <xsd:simpleType>
        <xsd:restriction base="dms:Lookup"/>
      </xsd:simpleType>
    </xsd:element>
    <xsd:element name="LocOverallHandbackStatusLookup" ma:index="75" nillable="true" ma:displayName="Loc Overall Handback Status" ma:default="" ma:list="{6B4D4FBA-5CE4-4224-ABC6-110D704C5F08}" ma:internalName="LocOverallHandbackStatusLookup" ma:readOnly="true" ma:showField="OverallHandbackStatus" ma:web="5fce2081-f58c-44ad-b03c-4d426a1b6afa">
      <xsd:simpleType>
        <xsd:restriction base="dms:Lookup"/>
      </xsd:simpleType>
    </xsd:element>
    <xsd:element name="LocOverallLocStatusLookup" ma:index="76" nillable="true" ma:displayName="Loc Overall Localize Status" ma:default="" ma:list="{6B4D4FBA-5CE4-4224-ABC6-110D704C5F08}" ma:internalName="LocOverallLocStatusLookup" ma:readOnly="true" ma:showField="OverallLocStatus" ma:web="5fce2081-f58c-44ad-b03c-4d426a1b6afa">
      <xsd:simpleType>
        <xsd:restriction base="dms:Lookup"/>
      </xsd:simpleType>
    </xsd:element>
    <xsd:element name="LocOverallPreviewStatusLookup" ma:index="77" nillable="true" ma:displayName="Loc Overall Preview Status" ma:default="" ma:list="{6B4D4FBA-5CE4-4224-ABC6-110D704C5F08}" ma:internalName="LocOverallPreviewStatusLookup" ma:readOnly="true" ma:showField="OverallPreviewStatus" ma:web="5fce2081-f58c-44ad-b03c-4d426a1b6afa">
      <xsd:simpleType>
        <xsd:restriction base="dms:Lookup"/>
      </xsd:simpleType>
    </xsd:element>
    <xsd:element name="LocOverallPublishStatusLookup" ma:index="78" nillable="true" ma:displayName="Loc Overall Publish Status" ma:default="" ma:list="{6B4D4FBA-5CE4-4224-ABC6-110D704C5F08}" ma:internalName="LocOverallPublishStatusLookup" ma:readOnly="true" ma:showField="OverallPublishStatus" ma:web="5fce2081-f58c-44ad-b03c-4d426a1b6afa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6B4D4FBA-5CE4-4224-ABC6-110D704C5F08}" ma:internalName="LocProcessedForHandoffsLookup" ma:readOnly="true" ma:showField="ProcessedForHandoffs" ma:web="5fce2081-f58c-44ad-b03c-4d426a1b6afa">
      <xsd:simpleType>
        <xsd:restriction base="dms:Lookup"/>
      </xsd:simpleType>
    </xsd:element>
    <xsd:element name="LocProcessedForMarketsLookup" ma:index="81" nillable="true" ma:displayName="Loc Processed For Markets" ma:default="" ma:list="{6B4D4FBA-5CE4-4224-ABC6-110D704C5F08}" ma:internalName="LocProcessedForMarketsLookup" ma:readOnly="true" ma:showField="ProcessedForMarkets" ma:web="5fce2081-f58c-44ad-b03c-4d426a1b6afa">
      <xsd:simpleType>
        <xsd:restriction base="dms:Lookup"/>
      </xsd:simpleType>
    </xsd:element>
    <xsd:element name="LocPublishedDependentAssetsLookup" ma:index="82" nillable="true" ma:displayName="Loc Published Dependent Assets" ma:default="" ma:list="{6B4D4FBA-5CE4-4224-ABC6-110D704C5F08}" ma:internalName="LocPublishedDependentAssetsLookup" ma:readOnly="true" ma:showField="PublishedDependentAssets" ma:web="5fce2081-f58c-44ad-b03c-4d426a1b6afa">
      <xsd:simpleType>
        <xsd:restriction base="dms:Lookup"/>
      </xsd:simpleType>
    </xsd:element>
    <xsd:element name="LocPublishedLinkedAssetsLookup" ma:index="83" nillable="true" ma:displayName="Loc Published Linked Assets" ma:default="" ma:list="{6B4D4FBA-5CE4-4224-ABC6-110D704C5F08}" ma:internalName="LocPublishedLinkedAssetsLookup" ma:readOnly="true" ma:showField="PublishedLinkedAssets" ma:web="5fce2081-f58c-44ad-b03c-4d426a1b6afa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a4cb862b-fdd7-4670-88fe-ab9665737180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1B6AA072-FC9A-44BC-A220-7FE368531D9A}" ma:internalName="Markets" ma:readOnly="false" ma:showField="MarketNam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1051C126-8B9F-47C3-8FEB-3CFCE0C8A330}" ma:internalName="NumOfRatingsLookup" ma:readOnly="true" ma:showField="NumOfRatings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1051C126-8B9F-47C3-8FEB-3CFCE0C8A330}" ma:internalName="PublishStatusLookup" ma:readOnly="false" ma:showField="PublishStatus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1cf64917-b2b4-4d34-8e71-8a46d6d3d69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9b3d15c4-bc78-47c9-b183-c4b8645b278c}" ma:internalName="TaxCatchAll" ma:showField="CatchAllData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9b3d15c4-bc78-47c9-b183-c4b8645b278c}" ma:internalName="TaxCatchAllLabel" ma:readOnly="true" ma:showField="CatchAllDataLabel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5fce2081-f58c-44ad-b03c-4d426a1b6afa" xsi:nil="true"/>
    <AssetExpire xmlns="5fce2081-f58c-44ad-b03c-4d426a1b6afa">2029-01-01T08:00:00+00:00</AssetExpire>
    <CampaignTagsTaxHTField0 xmlns="5fce2081-f58c-44ad-b03c-4d426a1b6afa">
      <Terms xmlns="http://schemas.microsoft.com/office/infopath/2007/PartnerControls"/>
    </CampaignTagsTaxHTField0>
    <IntlLangReviewDate xmlns="5fce2081-f58c-44ad-b03c-4d426a1b6afa" xsi:nil="true"/>
    <TPFriendlyName xmlns="5fce2081-f58c-44ad-b03c-4d426a1b6afa" xsi:nil="true"/>
    <IntlLangReview xmlns="5fce2081-f58c-44ad-b03c-4d426a1b6afa">false</IntlLangReview>
    <LocLastLocAttemptVersionLookup xmlns="5fce2081-f58c-44ad-b03c-4d426a1b6afa">849100</LocLastLocAttemptVersionLookup>
    <PolicheckWords xmlns="5fce2081-f58c-44ad-b03c-4d426a1b6afa" xsi:nil="true"/>
    <SubmitterId xmlns="5fce2081-f58c-44ad-b03c-4d426a1b6afa" xsi:nil="true"/>
    <AcquiredFrom xmlns="5fce2081-f58c-44ad-b03c-4d426a1b6afa">Internal MS</AcquiredFrom>
    <EditorialStatus xmlns="5fce2081-f58c-44ad-b03c-4d426a1b6afa">Complete</EditorialStatus>
    <Markets xmlns="5fce2081-f58c-44ad-b03c-4d426a1b6afa"/>
    <OriginAsset xmlns="5fce2081-f58c-44ad-b03c-4d426a1b6afa" xsi:nil="true"/>
    <AssetStart xmlns="5fce2081-f58c-44ad-b03c-4d426a1b6afa">2012-07-30T08:08:00+00:00</AssetStart>
    <FriendlyTitle xmlns="5fce2081-f58c-44ad-b03c-4d426a1b6afa" xsi:nil="true"/>
    <MarketSpecific xmlns="5fce2081-f58c-44ad-b03c-4d426a1b6afa">false</MarketSpecific>
    <TPNamespace xmlns="5fce2081-f58c-44ad-b03c-4d426a1b6afa" xsi:nil="true"/>
    <PublishStatusLookup xmlns="5fce2081-f58c-44ad-b03c-4d426a1b6afa">
      <Value>349453</Value>
    </PublishStatusLookup>
    <APAuthor xmlns="5fce2081-f58c-44ad-b03c-4d426a1b6afa">
      <UserInfo>
        <DisplayName>REDMOND\v-sa</DisplayName>
        <AccountId>2467</AccountId>
        <AccountType/>
      </UserInfo>
    </APAuthor>
    <TPCommandLine xmlns="5fce2081-f58c-44ad-b03c-4d426a1b6afa" xsi:nil="true"/>
    <IntlLangReviewer xmlns="5fce2081-f58c-44ad-b03c-4d426a1b6afa" xsi:nil="true"/>
    <OpenTemplate xmlns="5fce2081-f58c-44ad-b03c-4d426a1b6afa">true</OpenTemplate>
    <CSXSubmissionDate xmlns="5fce2081-f58c-44ad-b03c-4d426a1b6afa" xsi:nil="true"/>
    <TaxCatchAll xmlns="5fce2081-f58c-44ad-b03c-4d426a1b6afa"/>
    <Manager xmlns="5fce2081-f58c-44ad-b03c-4d426a1b6afa" xsi:nil="true"/>
    <NumericId xmlns="5fce2081-f58c-44ad-b03c-4d426a1b6afa" xsi:nil="true"/>
    <ParentAssetId xmlns="5fce2081-f58c-44ad-b03c-4d426a1b6afa" xsi:nil="true"/>
    <OriginalSourceMarket xmlns="5fce2081-f58c-44ad-b03c-4d426a1b6afa">english</OriginalSourceMarket>
    <ApprovalStatus xmlns="5fce2081-f58c-44ad-b03c-4d426a1b6afa">InProgress</ApprovalStatus>
    <TPComponent xmlns="5fce2081-f58c-44ad-b03c-4d426a1b6afa" xsi:nil="true"/>
    <EditorialTags xmlns="5fce2081-f58c-44ad-b03c-4d426a1b6afa" xsi:nil="true"/>
    <TPExecutable xmlns="5fce2081-f58c-44ad-b03c-4d426a1b6afa" xsi:nil="true"/>
    <TPLaunchHelpLink xmlns="5fce2081-f58c-44ad-b03c-4d426a1b6afa" xsi:nil="true"/>
    <LocComments xmlns="5fce2081-f58c-44ad-b03c-4d426a1b6afa" xsi:nil="true"/>
    <LocRecommendedHandoff xmlns="5fce2081-f58c-44ad-b03c-4d426a1b6afa" xsi:nil="true"/>
    <SourceTitle xmlns="5fce2081-f58c-44ad-b03c-4d426a1b6afa" xsi:nil="true"/>
    <CSXUpdate xmlns="5fce2081-f58c-44ad-b03c-4d426a1b6afa">false</CSXUpdate>
    <IntlLocPriority xmlns="5fce2081-f58c-44ad-b03c-4d426a1b6afa" xsi:nil="true"/>
    <UAProjectedTotalWords xmlns="5fce2081-f58c-44ad-b03c-4d426a1b6afa" xsi:nil="true"/>
    <AssetType xmlns="5fce2081-f58c-44ad-b03c-4d426a1b6afa">TP</AssetType>
    <MachineTranslated xmlns="5fce2081-f58c-44ad-b03c-4d426a1b6afa">false</MachineTranslated>
    <OutputCachingOn xmlns="5fce2081-f58c-44ad-b03c-4d426a1b6afa">false</OutputCachingOn>
    <TemplateStatus xmlns="5fce2081-f58c-44ad-b03c-4d426a1b6afa">Complete</TemplateStatus>
    <IsSearchable xmlns="5fce2081-f58c-44ad-b03c-4d426a1b6afa">true</IsSearchable>
    <ContentItem xmlns="5fce2081-f58c-44ad-b03c-4d426a1b6afa" xsi:nil="true"/>
    <HandoffToMSDN xmlns="5fce2081-f58c-44ad-b03c-4d426a1b6afa" xsi:nil="true"/>
    <ShowIn xmlns="5fce2081-f58c-44ad-b03c-4d426a1b6afa">Show everywhere</ShowIn>
    <ThumbnailAssetId xmlns="5fce2081-f58c-44ad-b03c-4d426a1b6afa" xsi:nil="true"/>
    <UALocComments xmlns="5fce2081-f58c-44ad-b03c-4d426a1b6afa" xsi:nil="true"/>
    <UALocRecommendation xmlns="5fce2081-f58c-44ad-b03c-4d426a1b6afa">Localize</UALocRecommendation>
    <LastModifiedDateTime xmlns="5fce2081-f58c-44ad-b03c-4d426a1b6afa" xsi:nil="true"/>
    <LegacyData xmlns="5fce2081-f58c-44ad-b03c-4d426a1b6afa" xsi:nil="true"/>
    <LocManualTestRequired xmlns="5fce2081-f58c-44ad-b03c-4d426a1b6afa">false</LocManualTestRequired>
    <LocMarketGroupTiers2 xmlns="5fce2081-f58c-44ad-b03c-4d426a1b6afa" xsi:nil="true"/>
    <ClipArtFilename xmlns="5fce2081-f58c-44ad-b03c-4d426a1b6afa" xsi:nil="true"/>
    <TPApplication xmlns="5fce2081-f58c-44ad-b03c-4d426a1b6afa" xsi:nil="true"/>
    <CSXHash xmlns="5fce2081-f58c-44ad-b03c-4d426a1b6afa" xsi:nil="true"/>
    <DirectSourceMarket xmlns="5fce2081-f58c-44ad-b03c-4d426a1b6afa">english</DirectSourceMarket>
    <PrimaryImageGen xmlns="5fce2081-f58c-44ad-b03c-4d426a1b6afa">true</PrimaryImageGen>
    <PlannedPubDate xmlns="5fce2081-f58c-44ad-b03c-4d426a1b6afa" xsi:nil="true"/>
    <CSXSubmissionMarket xmlns="5fce2081-f58c-44ad-b03c-4d426a1b6afa" xsi:nil="true"/>
    <Downloads xmlns="5fce2081-f58c-44ad-b03c-4d426a1b6afa">0</Downloads>
    <ArtSampleDocs xmlns="5fce2081-f58c-44ad-b03c-4d426a1b6afa" xsi:nil="true"/>
    <TrustLevel xmlns="5fce2081-f58c-44ad-b03c-4d426a1b6afa">1 Microsoft Managed Content</TrustLevel>
    <BlockPublish xmlns="5fce2081-f58c-44ad-b03c-4d426a1b6afa">false</BlockPublish>
    <TPLaunchHelpLinkType xmlns="5fce2081-f58c-44ad-b03c-4d426a1b6afa">Template</TPLaunchHelpLinkType>
    <LocalizationTagsTaxHTField0 xmlns="5fce2081-f58c-44ad-b03c-4d426a1b6afa">
      <Terms xmlns="http://schemas.microsoft.com/office/infopath/2007/PartnerControls"/>
    </LocalizationTagsTaxHTField0>
    <BusinessGroup xmlns="5fce2081-f58c-44ad-b03c-4d426a1b6afa" xsi:nil="true"/>
    <Providers xmlns="5fce2081-f58c-44ad-b03c-4d426a1b6afa" xsi:nil="true"/>
    <TemplateTemplateType xmlns="5fce2081-f58c-44ad-b03c-4d426a1b6afa">Word 2007 Default</TemplateTemplateType>
    <TimesCloned xmlns="5fce2081-f58c-44ad-b03c-4d426a1b6afa" xsi:nil="true"/>
    <TPAppVersion xmlns="5fce2081-f58c-44ad-b03c-4d426a1b6afa" xsi:nil="true"/>
    <VoteCount xmlns="5fce2081-f58c-44ad-b03c-4d426a1b6afa" xsi:nil="true"/>
    <FeatureTagsTaxHTField0 xmlns="5fce2081-f58c-44ad-b03c-4d426a1b6afa">
      <Terms xmlns="http://schemas.microsoft.com/office/infopath/2007/PartnerControls"/>
    </FeatureTagsTaxHTField0>
    <Provider xmlns="5fce2081-f58c-44ad-b03c-4d426a1b6afa" xsi:nil="true"/>
    <UACurrentWords xmlns="5fce2081-f58c-44ad-b03c-4d426a1b6afa" xsi:nil="true"/>
    <AssetId xmlns="5fce2081-f58c-44ad-b03c-4d426a1b6afa">TP103133093</AssetId>
    <TPClientViewer xmlns="5fce2081-f58c-44ad-b03c-4d426a1b6afa" xsi:nil="true"/>
    <DSATActionTaken xmlns="5fce2081-f58c-44ad-b03c-4d426a1b6afa" xsi:nil="true"/>
    <APEditor xmlns="5fce2081-f58c-44ad-b03c-4d426a1b6afa">
      <UserInfo>
        <DisplayName/>
        <AccountId xsi:nil="true"/>
        <AccountType/>
      </UserInfo>
    </APEditor>
    <TPInstallLocation xmlns="5fce2081-f58c-44ad-b03c-4d426a1b6afa" xsi:nil="true"/>
    <OOCacheId xmlns="5fce2081-f58c-44ad-b03c-4d426a1b6afa" xsi:nil="true"/>
    <IsDeleted xmlns="5fce2081-f58c-44ad-b03c-4d426a1b6afa">false</IsDeleted>
    <PublishTargets xmlns="5fce2081-f58c-44ad-b03c-4d426a1b6afa">OfficeOnlineVNext</PublishTargets>
    <ApprovalLog xmlns="5fce2081-f58c-44ad-b03c-4d426a1b6afa" xsi:nil="true"/>
    <BugNumber xmlns="5fce2081-f58c-44ad-b03c-4d426a1b6afa" xsi:nil="true"/>
    <CrawlForDependencies xmlns="5fce2081-f58c-44ad-b03c-4d426a1b6afa">false</CrawlForDependencies>
    <InternalTagsTaxHTField0 xmlns="5fce2081-f58c-44ad-b03c-4d426a1b6afa">
      <Terms xmlns="http://schemas.microsoft.com/office/infopath/2007/PartnerControls"/>
    </InternalTagsTaxHTField0>
    <LastHandOff xmlns="5fce2081-f58c-44ad-b03c-4d426a1b6afa" xsi:nil="true"/>
    <Milestone xmlns="5fce2081-f58c-44ad-b03c-4d426a1b6afa" xsi:nil="true"/>
    <OriginalRelease xmlns="5fce2081-f58c-44ad-b03c-4d426a1b6afa">15</OriginalRelease>
    <RecommendationsModifier xmlns="5fce2081-f58c-44ad-b03c-4d426a1b6afa" xsi:nil="true"/>
    <ScenarioTagsTaxHTField0 xmlns="5fce2081-f58c-44ad-b03c-4d426a1b6afa">
      <Terms xmlns="http://schemas.microsoft.com/office/infopath/2007/PartnerControls"/>
    </ScenarioTagsTaxHTField0>
    <UANotes xmlns="5fce2081-f58c-44ad-b03c-4d426a1b6afa" xsi:nil="true"/>
  </documentManagement>
</p:properties>
</file>

<file path=customXml/item3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B9E5B7F-E30A-4927-9FAC-3F846BD403B8}"/>
</file>

<file path=customXml/itemProps2.xml><?xml version="1.0" encoding="utf-8"?>
<ds:datastoreItem xmlns:ds="http://schemas.openxmlformats.org/officeDocument/2006/customXml" ds:itemID="{914BBC39-6471-46EF-977E-CC5A54F4DCBC}"/>
</file>

<file path=customXml/itemProps3.xml><?xml version="1.0" encoding="utf-8"?>
<ds:datastoreItem xmlns:ds="http://schemas.openxmlformats.org/officeDocument/2006/customXml" ds:itemID="{10B5C260-5A5D-435F-AD5A-FC22D441C923}"/>
</file>

<file path=docProps/app.xml><?xml version="1.0" encoding="utf-8"?>
<Properties xmlns="http://schemas.openxmlformats.org/officeDocument/2006/extended-properties" xmlns:vt="http://schemas.openxmlformats.org/officeDocument/2006/docPropsVTypes">
  <Template>Sports Award - red - with editable header_nobbs_15_TP103133093.dotx</Template>
  <TotalTime>17</TotalTime>
  <Pages>1</Pages>
  <Words>34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terms:created xsi:type="dcterms:W3CDTF">2012-03-16T17:14:00Z</dcterms:created>
  <dcterms:modified xsi:type="dcterms:W3CDTF">2012-09-28T01:54:00Z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0x010100ADEC13B5E4FA0F4BA72DC03E1FAE02FA04009372B5BAB9923946A28806341B445653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