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4E3B8CDF" w:rsidR="00546388" w:rsidRPr="00C439F2" w:rsidRDefault="000358DE" w:rsidP="00885B2B">
      <w:pPr>
        <w:pStyle w:val="Naslov1"/>
        <w:spacing w:before="11520"/>
      </w:pPr>
      <w:r w:rsidRPr="00C439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7C58F1CC">
                <wp:simplePos x="0" y="0"/>
                <wp:positionH relativeFrom="column">
                  <wp:posOffset>4731385</wp:posOffset>
                </wp:positionH>
                <wp:positionV relativeFrom="paragraph">
                  <wp:posOffset>8067530</wp:posOffset>
                </wp:positionV>
                <wp:extent cx="2276475" cy="1188720"/>
                <wp:effectExtent l="0" t="0" r="0" b="0"/>
                <wp:wrapNone/>
                <wp:docPr id="243" name="Tekstni okvir 243" descr="Tekstni okvir koji prikazuje riječ Te poruke: Volim 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hr-HR"/>
                              </w:rPr>
                              <w:t>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kstni okvir 243" o:spid="_x0000_s1026" type="#_x0000_t202" alt="Tekstni okvir koji prikazuje riječ Te poruke: Volim te" style="position:absolute;left:0;text-align:left;margin-left:372.55pt;margin-top:635.25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hr-HR"/>
                        </w:rPr>
                        <w:t>te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Volim:"/>
          <w:tag w:val="Volim:"/>
          <w:id w:val="-1231461749"/>
          <w:placeholder>
            <w:docPart w:val="890B05F060254D5396232FC8B5927347"/>
          </w:placeholder>
          <w:temporary/>
          <w:showingPlcHdr/>
          <w15:appearance w15:val="hidden"/>
        </w:sdtPr>
        <w:sdtContent>
          <w:bookmarkStart w:id="0" w:name="_GoBack"/>
          <w:r w:rsidR="00885B2B" w:rsidRPr="00885B2B">
            <w:t>Volim</w:t>
          </w:r>
          <w:bookmarkEnd w:id="0"/>
        </w:sdtContent>
      </w:sdt>
    </w:p>
    <w:p w14:paraId="7010922F" w14:textId="4D522BBB" w:rsidR="00114389" w:rsidRPr="00C439F2" w:rsidRDefault="00114389" w:rsidP="00964D92"/>
    <w:sectPr w:rsidR="00114389" w:rsidRPr="00C439F2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9A92E" w14:textId="77777777" w:rsidR="00E95205" w:rsidRDefault="00E95205" w:rsidP="000426A8">
      <w:r>
        <w:separator/>
      </w:r>
    </w:p>
  </w:endnote>
  <w:endnote w:type="continuationSeparator" w:id="0">
    <w:p w14:paraId="756DF56B" w14:textId="77777777" w:rsidR="00E95205" w:rsidRDefault="00E95205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E26C5" w14:textId="77777777" w:rsidR="00E95205" w:rsidRDefault="00E95205" w:rsidP="000426A8">
      <w:r>
        <w:separator/>
      </w:r>
    </w:p>
  </w:footnote>
  <w:footnote w:type="continuationSeparator" w:id="0">
    <w:p w14:paraId="4E6A39BA" w14:textId="77777777" w:rsidR="00E95205" w:rsidRDefault="00E95205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C439F2" w:rsidRDefault="005B4377">
    <w:pPr>
      <w:pStyle w:val="Zaglavlje"/>
    </w:pPr>
    <w:r w:rsidRPr="00C439F2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Slika 9" descr="Ružičasta srca raznih veličina na crvenoj pozad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4C62EF"/>
    <w:rsid w:val="00546388"/>
    <w:rsid w:val="00563009"/>
    <w:rsid w:val="00577DB7"/>
    <w:rsid w:val="005B4377"/>
    <w:rsid w:val="005E4F62"/>
    <w:rsid w:val="006807D4"/>
    <w:rsid w:val="00702ACD"/>
    <w:rsid w:val="00745C49"/>
    <w:rsid w:val="00777482"/>
    <w:rsid w:val="00801F7F"/>
    <w:rsid w:val="00817406"/>
    <w:rsid w:val="00885B2B"/>
    <w:rsid w:val="008A3554"/>
    <w:rsid w:val="00964D92"/>
    <w:rsid w:val="00A50712"/>
    <w:rsid w:val="00B10ECC"/>
    <w:rsid w:val="00B156A6"/>
    <w:rsid w:val="00B35625"/>
    <w:rsid w:val="00C439F2"/>
    <w:rsid w:val="00D14663"/>
    <w:rsid w:val="00D23F31"/>
    <w:rsid w:val="00DD4A6E"/>
    <w:rsid w:val="00E03E93"/>
    <w:rsid w:val="00E5732D"/>
    <w:rsid w:val="00E67D99"/>
    <w:rsid w:val="00E95205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Naslov1">
    <w:name w:val="heading 1"/>
    <w:basedOn w:val="Normal"/>
    <w:next w:val="Normal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ZaglavljeChar">
    <w:name w:val="Zaglavlje Char"/>
    <w:basedOn w:val="Zadanifontodlomka"/>
    <w:link w:val="Zaglavlje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Podnoje">
    <w:name w:val="footer"/>
    <w:basedOn w:val="Normal"/>
    <w:link w:val="Podnoje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PodnojeChar">
    <w:name w:val="Podnožje Char"/>
    <w:basedOn w:val="Zadanifontodlomka"/>
    <w:link w:val="Podnoje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lokteksta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SlijeenaHiperveza">
    <w:name w:val="FollowedHyperlink"/>
    <w:basedOn w:val="Zadanifontodlomka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iperveza">
    <w:name w:val="Hyperlink"/>
    <w:basedOn w:val="Zadanifontodlomka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0B05F060254D5396232FC8B592734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90EA9F8-C6EA-421E-A57D-131566932BC7}"/>
      </w:docPartPr>
      <w:docPartBody>
        <w:p w:rsidR="00000000" w:rsidRDefault="00864832" w:rsidP="00864832">
          <w:pPr>
            <w:pStyle w:val="890B05F060254D5396232FC8B5927347"/>
          </w:pPr>
          <w:r w:rsidRPr="00885B2B">
            <w:t>Volim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832"/>
    <w:rsid w:val="00864832"/>
    <w:rsid w:val="008F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4832"/>
    <w:rPr>
      <w:rFonts w:cs="Times New Roman"/>
      <w:sz w:val="3276"/>
      <w:szCs w:val="3276"/>
    </w:rPr>
  </w:style>
  <w:style w:type="character" w:default="1" w:styleId="Zadanifontodlomka">
    <w:name w:val="Default Paragraph Font"/>
    <w:uiPriority w:val="1"/>
    <w:semiHidden/>
    <w:unhideWhenUsed/>
    <w:rsid w:val="00864832"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316E824EFAAD442888A3B0D60705C55F">
    <w:name w:val="316E824EFAAD442888A3B0D60705C55F"/>
    <w:rsid w:val="00864832"/>
  </w:style>
  <w:style w:type="paragraph" w:customStyle="1" w:styleId="890B05F060254D5396232FC8B5927347">
    <w:name w:val="890B05F060254D5396232FC8B5927347"/>
    <w:rsid w:val="00864832"/>
  </w:style>
  <w:style w:type="character" w:styleId="Tekstrezerviranogmjesta">
    <w:name w:val="Placeholder Text"/>
    <w:basedOn w:val="Zadanifontodlomka"/>
    <w:uiPriority w:val="99"/>
    <w:semiHidden/>
    <w:rsid w:val="0086483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Office_25593637_TF03978581</Template>
  <TotalTime>5</TotalTime>
  <Pages>1</Pages>
  <Words>1</Words>
  <Characters>9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2018-10-19T12:43:00Z</dcterms:created>
  <dcterms:modified xsi:type="dcterms:W3CDTF">2018-10-23T02:49:00Z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