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Raspored za posjetnice za 10 posjetnica po stranici"/>
      </w:tblPr>
      <w:tblGrid>
        <w:gridCol w:w="2892"/>
        <w:gridCol w:w="2891"/>
        <w:gridCol w:w="2891"/>
        <w:gridCol w:w="2891"/>
        <w:gridCol w:w="2891"/>
      </w:tblGrid>
      <w:tr w:rsidR="00EE2BCB" w:rsidRPr="00090B1E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</w:tr>
      <w:tr w:rsidR="00EE2BCB" w:rsidRPr="00090B1E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090B1E" w:rsidRDefault="009B684D" w:rsidP="00EE2BCB">
            <w:pPr>
              <w:pStyle w:val="Naslov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Unesite svoje ime:"/>
                <w:tag w:val="Unesite svoje ime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rFonts w:eastAsia="Times New Roman"/>
                    <w:lang w:bidi="hr-HR"/>
                  </w:rPr>
                  <w:t>Vaše ime i prezime</w:t>
                </w:r>
              </w:sdtContent>
            </w:sdt>
          </w:p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Unesite svoje ime:"/>
              <w:tag w:val="Unesite svoje ime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pStyle w:val="Naslov1"/>
                  <w:rPr>
                    <w:rFonts w:eastAsia="Times New Roman"/>
                    <w:lang w:eastAsia="ja-JP"/>
                  </w:rPr>
                </w:pPr>
                <w:r w:rsidRPr="00090B1E">
                  <w:rPr>
                    <w:rFonts w:eastAsia="Times New Roman"/>
                    <w:lang w:bidi="hr-HR"/>
                  </w:rPr>
                  <w:t>Vaše ime i prezime</w:t>
                </w:r>
              </w:p>
            </w:sdtContent>
          </w:sdt>
          <w:sdt>
            <w:sdtPr>
              <w:rPr>
                <w:lang w:eastAsia="ja-JP"/>
              </w:rPr>
              <w:alias w:val="Unesite adresu, poštanski broj i grad:"/>
              <w:tag w:val="Unesite adresu, poštanski broj i grad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Adresa</w:t>
                </w:r>
                <w:r w:rsidRPr="00090B1E"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telefonski broj:"/>
                <w:tag w:val="Unesite telefonski broj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Telefon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Unesite adresu e-pošte:"/>
                <w:tag w:val="Unesite adresu e-pošte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Adresa e-pošte</w:t>
                </w:r>
              </w:sdtContent>
            </w:sdt>
          </w:p>
          <w:p w:rsidR="00EE2BCB" w:rsidRPr="00090B1E" w:rsidRDefault="009B684D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90B1E">
                  <w:rPr>
                    <w:lang w:bidi="hr-HR"/>
                  </w:rPr>
                  <w:t>@twitter</w:t>
                </w:r>
              </w:sdtContent>
            </w:sdt>
            <w:r w:rsidR="00EE2BCB" w:rsidRPr="00090B1E">
              <w:rPr>
                <w:lang w:bidi="hr-HR"/>
              </w:rPr>
              <w:t xml:space="preserve">: </w:t>
            </w:r>
            <w:sdt>
              <w:sdtPr>
                <w:rPr>
                  <w:lang w:eastAsia="ja-JP"/>
                </w:rPr>
                <w:alias w:val="Unesite identifikator na servisu Twitter"/>
                <w:tag w:val="Unesite identifikator na servisu Twitter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90B1E">
                  <w:rPr>
                    <w:lang w:bidi="hr-HR"/>
                  </w:rPr>
                  <w:t>Identifikator na servisu Twitter</w:t>
                </w:r>
              </w:sdtContent>
            </w:sdt>
          </w:p>
          <w:sdt>
            <w:sdtPr>
              <w:rPr>
                <w:lang w:eastAsia="ja-JP"/>
              </w:rPr>
              <w:alias w:val="Unesite web-adresu:"/>
              <w:tag w:val="Unesite web-adresu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90B1E" w:rsidRDefault="00EE2BCB" w:rsidP="00EE2BCB">
                <w:pPr>
                  <w:rPr>
                    <w:lang w:eastAsia="ja-JP"/>
                  </w:rPr>
                </w:pPr>
                <w:r w:rsidRPr="00090B1E">
                  <w:rPr>
                    <w:lang w:bidi="hr-HR"/>
                  </w:rPr>
                  <w:t>Web-adresa</w:t>
                </w:r>
              </w:p>
            </w:sdtContent>
          </w:sdt>
        </w:tc>
      </w:tr>
    </w:tbl>
    <w:p w:rsidR="002C74C0" w:rsidRPr="00090B1E" w:rsidRDefault="009B684D"/>
    <w:sectPr w:rsidR="002C74C0" w:rsidRPr="00090B1E" w:rsidSect="00090B1E">
      <w:headerReference w:type="default" r:id="rId8"/>
      <w:pgSz w:w="16838" w:h="11906" w:orient="landscape" w:code="9"/>
      <w:pgMar w:top="907" w:right="1191" w:bottom="567" w:left="1191" w:header="5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84D" w:rsidRDefault="009B684D" w:rsidP="008F07DC">
      <w:r>
        <w:separator/>
      </w:r>
    </w:p>
  </w:endnote>
  <w:endnote w:type="continuationSeparator" w:id="0">
    <w:p w:rsidR="009B684D" w:rsidRDefault="009B684D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84D" w:rsidRDefault="009B684D" w:rsidP="008F07DC">
      <w:r>
        <w:separator/>
      </w:r>
    </w:p>
  </w:footnote>
  <w:footnote w:type="continuationSeparator" w:id="0">
    <w:p w:rsidR="009B684D" w:rsidRDefault="009B684D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Zaglavlje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678815</wp:posOffset>
              </wp:positionH>
              <wp:positionV relativeFrom="page">
                <wp:posOffset>474345</wp:posOffset>
              </wp:positionV>
              <wp:extent cx="9326880" cy="6601460"/>
              <wp:effectExtent l="0" t="0" r="7620" b="8890"/>
              <wp:wrapNone/>
              <wp:docPr id="4" name="Grupa 4" descr="Neobična pozadinska slika s bijelim oblacima i žutim Suncem sa smješcima na pozadini plave tekstur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4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Slika 1" descr="Neobična pozadinska slika s bijelim oblacima i žutim Suncem sa smješcima na pozadini plave tekstu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Slika 2" descr="Neobična pozadinska slika s bijelim oblacima i žutim Suncem sa smješcima na pozadini plave tekstur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lika 3" descr="Neobična pozadinska slika s bijelim oblacima i žutim Suncem sa smješcima na pozadini plave tekstur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50F164" id="Grupa 4" o:spid="_x0000_s1026" alt="Neobična pozadinska slika s bijelim oblacima i žutim Suncem sa smješcima na pozadini plave teksture" style="position:absolute;margin-left:53.45pt;margin-top:37.35pt;width:734.4pt;height:519.8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alt="Neobična pozadinska slika s bijelim oblacima i žutim Suncem sa smješcima na pozadini plave teksture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Neobična pozadinska slika s bijelim oblacima i žutim Suncem sa smješcima na pozadini plave teksture" cropbottom="419f" cropright="410f"/>
                <v:path arrowok="t"/>
              </v:shape>
              <v:shape id="Slika 2" o:spid="_x0000_s1028" type="#_x0000_t75" alt="Neobična pozadinska slika s bijelim oblacima i žutim Suncem sa smješcima na pozadini plave teksture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Neobična pozadinska slika s bijelim oblacima i žutim Suncem sa smješcima na pozadini plave teksture" cropleft="4489f" cropright="6499f"/>
                <v:path arrowok="t"/>
              </v:shape>
              <v:shape id="Slika 3" o:spid="_x0000_s1029" type="#_x0000_t75" alt="Neobična pozadinska slika s bijelim oblacima i žutim Suncem sa smješcima na pozadini plave teksture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Neobična pozadinska slika s bijelim oblacima i žutim Suncem sa smješcima na pozadini plave teksture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90B1E"/>
    <w:rsid w:val="00293B83"/>
    <w:rsid w:val="003316BC"/>
    <w:rsid w:val="00481F05"/>
    <w:rsid w:val="00597750"/>
    <w:rsid w:val="005C55A0"/>
    <w:rsid w:val="005F3E61"/>
    <w:rsid w:val="006A3CE7"/>
    <w:rsid w:val="006E48F3"/>
    <w:rsid w:val="008F07DC"/>
    <w:rsid w:val="009B684D"/>
    <w:rsid w:val="00B043FC"/>
    <w:rsid w:val="00BD0135"/>
    <w:rsid w:val="00C900FB"/>
    <w:rsid w:val="00CB2DB4"/>
    <w:rsid w:val="00EA2BC4"/>
    <w:rsid w:val="00EE2BCB"/>
    <w:rsid w:val="00EF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Naslov1">
    <w:name w:val="heading 1"/>
    <w:basedOn w:val="Normal"/>
    <w:next w:val="Normal"/>
    <w:link w:val="Naslov1Char"/>
    <w:uiPriority w:val="9"/>
    <w:qFormat/>
    <w:rsid w:val="00EF2803"/>
    <w:pPr>
      <w:keepNext/>
      <w:keepLines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makronaredbe">
    <w:name w:val="macro"/>
    <w:link w:val="Tekstmakronaredbe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Zaglavlje">
    <w:name w:val="header"/>
    <w:basedOn w:val="Normal"/>
    <w:link w:val="ZaglavljeChar"/>
    <w:uiPriority w:val="99"/>
    <w:unhideWhenUsed/>
    <w:rsid w:val="008F07DC"/>
  </w:style>
  <w:style w:type="character" w:customStyle="1" w:styleId="ZaglavljeChar">
    <w:name w:val="Zaglavlje Char"/>
    <w:basedOn w:val="Zadanifontodlomka"/>
    <w:link w:val="Zaglavlje"/>
    <w:uiPriority w:val="99"/>
    <w:rsid w:val="008F07DC"/>
  </w:style>
  <w:style w:type="paragraph" w:styleId="Podnoje">
    <w:name w:val="footer"/>
    <w:basedOn w:val="Normal"/>
    <w:link w:val="PodnojeChar"/>
    <w:uiPriority w:val="99"/>
    <w:unhideWhenUsed/>
    <w:rsid w:val="008F07DC"/>
  </w:style>
  <w:style w:type="character" w:customStyle="1" w:styleId="PodnojeChar">
    <w:name w:val="Podnožje Char"/>
    <w:basedOn w:val="Zadanifontodlomka"/>
    <w:link w:val="Podnoje"/>
    <w:uiPriority w:val="99"/>
    <w:rsid w:val="008F07DC"/>
  </w:style>
  <w:style w:type="paragraph" w:styleId="Naslov">
    <w:name w:val="Title"/>
    <w:basedOn w:val="Normal"/>
    <w:link w:val="NaslovCh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8F07DC"/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8F07DC"/>
    <w:rPr>
      <w:i/>
      <w:iCs/>
      <w:color w:val="002E38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Naslov1Char">
    <w:name w:val="Naslov 1 Char"/>
    <w:basedOn w:val="Zadanifontodlomka"/>
    <w:link w:val="Naslov1"/>
    <w:uiPriority w:val="9"/>
    <w:rsid w:val="00EF2803"/>
    <w:rPr>
      <w:rFonts w:asciiTheme="majorHAnsi" w:eastAsiaTheme="majorEastAsia" w:hAnsiTheme="majorHAnsi" w:cstheme="majorBidi"/>
      <w:b/>
      <w:sz w:val="30"/>
      <w:szCs w:val="32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07DC"/>
    <w:rPr>
      <w:rFonts w:ascii="Segoe UI" w:hAnsi="Segoe UI" w:cs="Segoe UI"/>
      <w:szCs w:val="18"/>
    </w:rPr>
  </w:style>
  <w:style w:type="paragraph" w:styleId="Blokteksta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8F07DC"/>
    <w:rPr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8F07DC"/>
    <w:rPr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8F07DC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F07DC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F07DC"/>
    <w:rPr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F07D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F07DC"/>
    <w:rPr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8F07DC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8F07DC"/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8F07DC"/>
    <w:rPr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F07DC"/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F07DC"/>
    <w:rPr>
      <w:szCs w:val="20"/>
    </w:rPr>
  </w:style>
  <w:style w:type="character" w:styleId="HTML-kod">
    <w:name w:val="HTML Code"/>
    <w:basedOn w:val="Zadanifontodlomka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8F07DC"/>
    <w:rPr>
      <w:rFonts w:ascii="Consolas" w:hAnsi="Consolas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8F07DC"/>
    <w:rPr>
      <w:rFonts w:ascii="Consolas" w:hAnsi="Consolas"/>
      <w:szCs w:val="21"/>
    </w:rPr>
  </w:style>
  <w:style w:type="character" w:styleId="Tekstrezerviranogmjesta">
    <w:name w:val="Placeholder Text"/>
    <w:basedOn w:val="Zadanifontodlomka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72757E" w:rsidP="0072757E">
          <w:pPr>
            <w:pStyle w:val="61751A2BF08D4433BE32BD6C49D58A2F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72757E" w:rsidP="0072757E">
          <w:pPr>
            <w:pStyle w:val="44B6891E68284A228E60A0A90CA0EF5E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72757E" w:rsidP="0072757E">
          <w:pPr>
            <w:pStyle w:val="C3F59890460E4FDE8BC634E0D11BAD3C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72757E" w:rsidP="0072757E">
          <w:pPr>
            <w:pStyle w:val="9F8BFD8A00974A4EAE664C38E9530A6B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72757E" w:rsidP="0072757E">
          <w:pPr>
            <w:pStyle w:val="2DB300036B7A44608B8248D6AC8D6A28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72757E" w:rsidP="0072757E">
          <w:pPr>
            <w:pStyle w:val="F5F32F1C8DBB44499DAD070A8B4BB888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72757E" w:rsidP="0072757E">
          <w:pPr>
            <w:pStyle w:val="935CC20D92E54899BCE515D9A291781A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72757E" w:rsidP="0072757E">
          <w:pPr>
            <w:pStyle w:val="497842A4D96D4990AF0939ECA3BAEAE3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72757E" w:rsidP="0072757E">
          <w:pPr>
            <w:pStyle w:val="FCE87D51527F403CAC5D4D3A9A0FFCF9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72757E" w:rsidP="0072757E">
          <w:pPr>
            <w:pStyle w:val="54A25BF130B74AFA87A816CD1BDFA9E8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72757E" w:rsidP="0072757E">
          <w:pPr>
            <w:pStyle w:val="740A7C05D53E4FBA9535856538E9FF37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72757E" w:rsidP="0072757E">
          <w:pPr>
            <w:pStyle w:val="D405DB9F0E1B4EEEBD176E24C48E1FD4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72757E" w:rsidP="0072757E">
          <w:pPr>
            <w:pStyle w:val="9EA814B3162C407FB64BC8C873E65339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72757E" w:rsidP="0072757E">
          <w:pPr>
            <w:pStyle w:val="BEB43983431C45F69ED7B1A598CCDD91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72757E" w:rsidP="0072757E">
          <w:pPr>
            <w:pStyle w:val="BD54F712089C4A7D83F9BA1E44760BF3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72757E" w:rsidP="0072757E">
          <w:pPr>
            <w:pStyle w:val="B52EFD85EF724FB49806FD19340060CC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72757E" w:rsidP="0072757E">
          <w:pPr>
            <w:pStyle w:val="5AC38FC2A5AC4F0D97A459B75B215435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72757E" w:rsidP="0072757E">
          <w:pPr>
            <w:pStyle w:val="D13BEC89AA3A49D290D013DFF4FECD43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72757E" w:rsidP="0072757E">
          <w:pPr>
            <w:pStyle w:val="5F0C00C586C34B6CADC2BD00A693D11D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72757E" w:rsidP="0072757E">
          <w:pPr>
            <w:pStyle w:val="BDDE80B71B71412D8FB57C43012BD070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72757E" w:rsidP="0072757E">
          <w:pPr>
            <w:pStyle w:val="98FDA0D21B07498296F53C70C182444B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72757E" w:rsidP="0072757E">
          <w:pPr>
            <w:pStyle w:val="4319D86A3B854D60B5285237661530A3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72757E" w:rsidP="0072757E">
          <w:pPr>
            <w:pStyle w:val="41F337D386D84D529A32C532592AC4F9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72757E" w:rsidP="0072757E">
          <w:pPr>
            <w:pStyle w:val="B5BF58398EF147D1BD596E24C7E4BE4F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72757E" w:rsidP="0072757E">
          <w:pPr>
            <w:pStyle w:val="EBA0AA0254C641B98A33C63E11B48EC0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72757E" w:rsidP="0072757E">
          <w:pPr>
            <w:pStyle w:val="D9484940B9B74C19B9C9F67A0D8DD6FD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72757E" w:rsidP="0072757E">
          <w:pPr>
            <w:pStyle w:val="3F1C3174481E450985D2041DE804FC28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72757E" w:rsidP="0072757E">
          <w:pPr>
            <w:pStyle w:val="C499C30D4C4044339241C04ED251E80A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72757E" w:rsidP="0072757E">
          <w:pPr>
            <w:pStyle w:val="17EA11FCAFE34B9C9D2B955AF18127E5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72757E" w:rsidP="0072757E">
          <w:pPr>
            <w:pStyle w:val="843AF17E534843C6B064C539B1B23EB6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72757E" w:rsidP="0072757E">
          <w:pPr>
            <w:pStyle w:val="5E194F9D016044BD8E07424879C6CEBA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72757E" w:rsidP="0072757E">
          <w:pPr>
            <w:pStyle w:val="D6EC307BD561411C823635398FFF17C9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72757E" w:rsidP="0072757E">
          <w:pPr>
            <w:pStyle w:val="B40AD156B3FF494CA6B09240AF1852D7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72757E" w:rsidP="0072757E">
          <w:pPr>
            <w:pStyle w:val="9294D1F6D50F438185EE9634A3045382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72757E" w:rsidP="0072757E">
          <w:pPr>
            <w:pStyle w:val="B38EBE298F624E5EBC6885C62249DB37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72757E" w:rsidP="0072757E">
          <w:pPr>
            <w:pStyle w:val="87F3AAFF2A1147079EBEAD5E9AD09404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72757E" w:rsidP="0072757E">
          <w:pPr>
            <w:pStyle w:val="B713CC29FD7A4CB181C84C220ECF176D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72757E" w:rsidP="0072757E">
          <w:pPr>
            <w:pStyle w:val="03DC97ACBC8E42AD8EC8817EA1ED359E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72757E" w:rsidP="0072757E">
          <w:pPr>
            <w:pStyle w:val="98DEE2BBEA9D438581934394F50EFE24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72757E" w:rsidP="0072757E">
          <w:pPr>
            <w:pStyle w:val="3F59DDF6FCD44B52B2B1E3435A99ECD1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72757E" w:rsidP="0072757E">
          <w:pPr>
            <w:pStyle w:val="14003D18E086497FB4FFE7802219D6ED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72757E" w:rsidP="0072757E">
          <w:pPr>
            <w:pStyle w:val="5D7BB8680BCD4B7BAB2E66F0A436E001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72757E" w:rsidP="0072757E">
          <w:pPr>
            <w:pStyle w:val="F585EADD01764CE79CC46B16932526ED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72757E" w:rsidP="0072757E">
          <w:pPr>
            <w:pStyle w:val="A57853B1C55C47699D1C2C8D61D7228D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72757E" w:rsidP="0072757E">
          <w:pPr>
            <w:pStyle w:val="9A0F9DA1452442DC92C29ACA8E88F029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72757E" w:rsidP="0072757E">
          <w:pPr>
            <w:pStyle w:val="507F24B7E5B94F39BA087D717ACFA51F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72757E" w:rsidP="0072757E">
          <w:pPr>
            <w:pStyle w:val="C3569666973449C0902E6ABF51E53DB0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72757E" w:rsidP="0072757E">
          <w:pPr>
            <w:pStyle w:val="04696397080E41B1864D22FDE6C28FE4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72757E" w:rsidP="0072757E">
          <w:pPr>
            <w:pStyle w:val="B075BFA1F2B04506B66BDB7197CE7B8E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72757E" w:rsidP="0072757E">
          <w:pPr>
            <w:pStyle w:val="29043AB05F0149E5BF8F8BE9561B1CC0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72757E" w:rsidP="0072757E">
          <w:pPr>
            <w:pStyle w:val="DB4E58551C4349E6B17C14BBAFC7F53B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72757E" w:rsidP="0072757E">
          <w:pPr>
            <w:pStyle w:val="A20378D79E414C72B0597B103540418D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72757E" w:rsidP="0072757E">
          <w:pPr>
            <w:pStyle w:val="BBB533B150DC47409DE327415209C5BA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72757E" w:rsidP="0072757E">
          <w:pPr>
            <w:pStyle w:val="242AB9A62A5C4845A66FABE00351FFD9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72757E" w:rsidP="0072757E">
          <w:pPr>
            <w:pStyle w:val="F4BC503EFEA747CAB18587EA3BBB490B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72757E" w:rsidP="0072757E">
          <w:pPr>
            <w:pStyle w:val="BB095B48F3B34993B2723679B607FC6C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72757E" w:rsidP="0072757E">
          <w:pPr>
            <w:pStyle w:val="5E507FC34F044A56AFB35F1BC902F19F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72757E" w:rsidP="0072757E">
          <w:pPr>
            <w:pStyle w:val="63EE7F5E9008432EAAC28098C4E537F7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72757E" w:rsidP="0072757E">
          <w:pPr>
            <w:pStyle w:val="AC90C47A7696466F854639C42D2D77AD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72757E" w:rsidP="0072757E">
          <w:pPr>
            <w:pStyle w:val="40B849C197564BF9A0E3EA1249BEEB27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72757E" w:rsidP="0072757E">
          <w:pPr>
            <w:pStyle w:val="A5C48B79821D495C9A80898618818E0C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72757E" w:rsidP="0072757E">
          <w:pPr>
            <w:pStyle w:val="A1EAE44E57AB428E8F3F13B92DB4513A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72757E" w:rsidP="0072757E">
          <w:pPr>
            <w:pStyle w:val="BC39F189559448C6BDAD5CA932CB8E835"/>
          </w:pPr>
          <w:r w:rsidRPr="00090B1E">
            <w:rPr>
              <w:lang w:bidi="hr-HR"/>
            </w:rPr>
            <w:t>Web-adresa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72757E" w:rsidP="0072757E">
          <w:pPr>
            <w:pStyle w:val="CC21CA08A1244A329D43391B027051DD5"/>
          </w:pPr>
          <w:r w:rsidRPr="00090B1E">
            <w:rPr>
              <w:rFonts w:eastAsia="Times New Roman"/>
              <w:lang w:bidi="hr-HR"/>
            </w:rPr>
            <w:t>Vaše ime i prezime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72757E" w:rsidP="0072757E">
          <w:pPr>
            <w:pStyle w:val="806E87A790034897BAE9C3EDB03776825"/>
          </w:pPr>
          <w:r w:rsidRPr="00090B1E">
            <w:rPr>
              <w:lang w:bidi="hr-HR"/>
            </w:rPr>
            <w:t>Adresa</w:t>
          </w:r>
          <w:r w:rsidRPr="00090B1E">
            <w:rPr>
              <w:lang w:bidi="hr-HR"/>
            </w:rPr>
            <w:br/>
            <w:t>Poštanski broj, grad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72757E" w:rsidP="0072757E">
          <w:pPr>
            <w:pStyle w:val="C8CD0564BDD64F4299574B759F27C14C5"/>
          </w:pPr>
          <w:r w:rsidRPr="00090B1E">
            <w:rPr>
              <w:lang w:bidi="hr-HR"/>
            </w:rPr>
            <w:t>Telefon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72757E" w:rsidP="0072757E">
          <w:pPr>
            <w:pStyle w:val="6D4133065E1E4368BA7230F852B0901C5"/>
          </w:pPr>
          <w:r w:rsidRPr="00090B1E">
            <w:rPr>
              <w:lang w:bidi="hr-HR"/>
            </w:rPr>
            <w:t>Adresa e-pošte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72757E" w:rsidP="0072757E">
          <w:pPr>
            <w:pStyle w:val="0C0E8D3FC82F4C83811E783DC8B918D25"/>
          </w:pPr>
          <w:r w:rsidRPr="00090B1E">
            <w:rPr>
              <w:lang w:bidi="hr-HR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72757E" w:rsidP="0072757E">
          <w:pPr>
            <w:pStyle w:val="6E05D381D9D44DF5B7DC5298A2D237325"/>
          </w:pPr>
          <w:r w:rsidRPr="00090B1E">
            <w:rPr>
              <w:lang w:bidi="hr-HR"/>
            </w:rPr>
            <w:t>Identifikator na servisu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72757E" w:rsidP="0072757E">
          <w:pPr>
            <w:pStyle w:val="66ECA03E55084983A1D834D7EBF917DC5"/>
          </w:pPr>
          <w:r w:rsidRPr="00090B1E">
            <w:rPr>
              <w:lang w:bidi="hr-HR"/>
            </w:rPr>
            <w:t>Web-adresa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073156"/>
    <w:rsid w:val="0072757E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kstrezerviranogmjesta">
    <w:name w:val="Placeholder Text"/>
    <w:basedOn w:val="Zadanifontodlomka"/>
    <w:uiPriority w:val="99"/>
    <w:semiHidden/>
    <w:rsid w:val="0072757E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4B6891E68284A228E60A0A90CA0EF5E2">
    <w:name w:val="44B6891E68284A228E60A0A90CA0EF5E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FCE87D51527F403CAC5D4D3A9A0FFCF92">
    <w:name w:val="FCE87D51527F403CAC5D4D3A9A0FFCF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52EFD85EF724FB49806FD19340060CC2">
    <w:name w:val="B52EFD85EF724FB49806FD19340060C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1F337D386D84D529A32C532592AC4F92">
    <w:name w:val="41F337D386D84D529A32C532592AC4F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43AF17E534843C6B064C539B1B23EB62">
    <w:name w:val="843AF17E534843C6B064C539B1B23EB6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713CC29FD7A4CB181C84C220ECF176D2">
    <w:name w:val="B713CC29FD7A4CB181C84C220ECF176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A57853B1C55C47699D1C2C8D61D7228D2">
    <w:name w:val="A57853B1C55C47699D1C2C8D61D7228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DB4E58551C4349E6B17C14BBAFC7F53B2">
    <w:name w:val="DB4E58551C4349E6B17C14BBAFC7F53B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63EE7F5E9008432EAAC28098C4E537F72">
    <w:name w:val="63EE7F5E9008432EAAC28098C4E537F7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06E87A790034897BAE9C3EDB03776822">
    <w:name w:val="806E87A790034897BAE9C3EDB0377682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3">
    <w:name w:val="61751A2BF08D4433BE32BD6C49D58A2F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4B6891E68284A228E60A0A90CA0EF5E3">
    <w:name w:val="44B6891E68284A228E60A0A90CA0EF5E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3">
    <w:name w:val="C3F59890460E4FDE8BC634E0D11BAD3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3">
    <w:name w:val="9F8BFD8A00974A4EAE664C38E9530A6B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3">
    <w:name w:val="2DB300036B7A44608B8248D6AC8D6A28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3">
    <w:name w:val="F5F32F1C8DBB44499DAD070A8B4BB888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3">
    <w:name w:val="935CC20D92E54899BCE515D9A291781A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3">
    <w:name w:val="497842A4D96D4990AF0939ECA3BAEAE3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FCE87D51527F403CAC5D4D3A9A0FFCF93">
    <w:name w:val="FCE87D51527F403CAC5D4D3A9A0FFCF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3">
    <w:name w:val="54A25BF130B74AFA87A816CD1BDFA9E8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3">
    <w:name w:val="740A7C05D53E4FBA9535856538E9FF37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3">
    <w:name w:val="D405DB9F0E1B4EEEBD176E24C48E1FD4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3">
    <w:name w:val="9EA814B3162C407FB64BC8C873E6533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3">
    <w:name w:val="BEB43983431C45F69ED7B1A598CCDD91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3">
    <w:name w:val="BD54F712089C4A7D83F9BA1E44760BF3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52EFD85EF724FB49806FD19340060CC3">
    <w:name w:val="B52EFD85EF724FB49806FD19340060C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3">
    <w:name w:val="5AC38FC2A5AC4F0D97A459B75B215435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3">
    <w:name w:val="D13BEC89AA3A49D290D013DFF4FECD43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3">
    <w:name w:val="5F0C00C586C34B6CADC2BD00A693D11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3">
    <w:name w:val="BDDE80B71B71412D8FB57C43012BD070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3">
    <w:name w:val="98FDA0D21B07498296F53C70C182444B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3">
    <w:name w:val="4319D86A3B854D60B5285237661530A3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1F337D386D84D529A32C532592AC4F93">
    <w:name w:val="41F337D386D84D529A32C532592AC4F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3">
    <w:name w:val="B5BF58398EF147D1BD596E24C7E4BE4F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3">
    <w:name w:val="EBA0AA0254C641B98A33C63E11B48EC0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3">
    <w:name w:val="D9484940B9B74C19B9C9F67A0D8DD6F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3">
    <w:name w:val="3F1C3174481E450985D2041DE804FC28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3">
    <w:name w:val="C499C30D4C4044339241C04ED251E80A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3">
    <w:name w:val="17EA11FCAFE34B9C9D2B955AF18127E5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43AF17E534843C6B064C539B1B23EB63">
    <w:name w:val="843AF17E534843C6B064C539B1B23EB6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3">
    <w:name w:val="5E194F9D016044BD8E07424879C6CEBA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3">
    <w:name w:val="D6EC307BD561411C823635398FFF17C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3">
    <w:name w:val="B40AD156B3FF494CA6B09240AF1852D7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3">
    <w:name w:val="9294D1F6D50F438185EE9634A3045382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3">
    <w:name w:val="B38EBE298F624E5EBC6885C62249DB37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3">
    <w:name w:val="87F3AAFF2A1147079EBEAD5E9AD09404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713CC29FD7A4CB181C84C220ECF176D3">
    <w:name w:val="B713CC29FD7A4CB181C84C220ECF176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3">
    <w:name w:val="03DC97ACBC8E42AD8EC8817EA1ED359E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3">
    <w:name w:val="98DEE2BBEA9D438581934394F50EFE24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3">
    <w:name w:val="3F59DDF6FCD44B52B2B1E3435A99ECD1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3">
    <w:name w:val="14003D18E086497FB4FFE7802219D6E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3">
    <w:name w:val="5D7BB8680BCD4B7BAB2E66F0A436E001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3">
    <w:name w:val="F585EADD01764CE79CC46B16932526ED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A57853B1C55C47699D1C2C8D61D7228D3">
    <w:name w:val="A57853B1C55C47699D1C2C8D61D7228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3">
    <w:name w:val="9A0F9DA1452442DC92C29ACA8E88F02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3">
    <w:name w:val="507F24B7E5B94F39BA087D717ACFA51F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3">
    <w:name w:val="C3569666973449C0902E6ABF51E53DB0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3">
    <w:name w:val="04696397080E41B1864D22FDE6C28FE4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3">
    <w:name w:val="B075BFA1F2B04506B66BDB7197CE7B8E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3">
    <w:name w:val="29043AB05F0149E5BF8F8BE9561B1CC0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DB4E58551C4349E6B17C14BBAFC7F53B3">
    <w:name w:val="DB4E58551C4349E6B17C14BBAFC7F53B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3">
    <w:name w:val="A20378D79E414C72B0597B103540418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3">
    <w:name w:val="BBB533B150DC47409DE327415209C5BA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3">
    <w:name w:val="242AB9A62A5C4845A66FABE00351FFD9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3">
    <w:name w:val="F4BC503EFEA747CAB18587EA3BBB490B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3">
    <w:name w:val="BB095B48F3B34993B2723679B607FC6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3">
    <w:name w:val="5E507FC34F044A56AFB35F1BC902F19F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63EE7F5E9008432EAAC28098C4E537F73">
    <w:name w:val="63EE7F5E9008432EAAC28098C4E537F7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3">
    <w:name w:val="AC90C47A7696466F854639C42D2D77AD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3">
    <w:name w:val="40B849C197564BF9A0E3EA1249BEEB27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3">
    <w:name w:val="A5C48B79821D495C9A80898618818E0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3">
    <w:name w:val="A1EAE44E57AB428E8F3F13B92DB4513A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3">
    <w:name w:val="BC39F189559448C6BDAD5CA932CB8E83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3">
    <w:name w:val="CC21CA08A1244A329D43391B027051DD3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06E87A790034897BAE9C3EDB03776823">
    <w:name w:val="806E87A790034897BAE9C3EDB0377682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3">
    <w:name w:val="C8CD0564BDD64F4299574B759F27C14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3">
    <w:name w:val="6D4133065E1E4368BA7230F852B0901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3">
    <w:name w:val="0C0E8D3FC82F4C83811E783DC8B918D2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3">
    <w:name w:val="6E05D381D9D44DF5B7DC5298A2D23732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3">
    <w:name w:val="66ECA03E55084983A1D834D7EBF917DC3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4">
    <w:name w:val="61751A2BF08D4433BE32BD6C49D58A2F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4B6891E68284A228E60A0A90CA0EF5E4">
    <w:name w:val="44B6891E68284A228E60A0A90CA0EF5E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4">
    <w:name w:val="C3F59890460E4FDE8BC634E0D11BAD3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4">
    <w:name w:val="9F8BFD8A00974A4EAE664C38E9530A6B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4">
    <w:name w:val="2DB300036B7A44608B8248D6AC8D6A28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4">
    <w:name w:val="F5F32F1C8DBB44499DAD070A8B4BB888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4">
    <w:name w:val="935CC20D92E54899BCE515D9A291781A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4">
    <w:name w:val="497842A4D96D4990AF0939ECA3BAEAE3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FCE87D51527F403CAC5D4D3A9A0FFCF94">
    <w:name w:val="FCE87D51527F403CAC5D4D3A9A0FFCF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4">
    <w:name w:val="54A25BF130B74AFA87A816CD1BDFA9E8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4">
    <w:name w:val="740A7C05D53E4FBA9535856538E9FF37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4">
    <w:name w:val="D405DB9F0E1B4EEEBD176E24C48E1FD4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4">
    <w:name w:val="9EA814B3162C407FB64BC8C873E6533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4">
    <w:name w:val="BEB43983431C45F69ED7B1A598CCDD91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4">
    <w:name w:val="BD54F712089C4A7D83F9BA1E44760BF3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52EFD85EF724FB49806FD19340060CC4">
    <w:name w:val="B52EFD85EF724FB49806FD19340060C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4">
    <w:name w:val="5AC38FC2A5AC4F0D97A459B75B215435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4">
    <w:name w:val="D13BEC89AA3A49D290D013DFF4FECD43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4">
    <w:name w:val="5F0C00C586C34B6CADC2BD00A693D11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4">
    <w:name w:val="BDDE80B71B71412D8FB57C43012BD070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4">
    <w:name w:val="98FDA0D21B07498296F53C70C182444B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4">
    <w:name w:val="4319D86A3B854D60B5285237661530A3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1F337D386D84D529A32C532592AC4F94">
    <w:name w:val="41F337D386D84D529A32C532592AC4F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4">
    <w:name w:val="B5BF58398EF147D1BD596E24C7E4BE4F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4">
    <w:name w:val="EBA0AA0254C641B98A33C63E11B48EC0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4">
    <w:name w:val="D9484940B9B74C19B9C9F67A0D8DD6F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4">
    <w:name w:val="3F1C3174481E450985D2041DE804FC28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4">
    <w:name w:val="C499C30D4C4044339241C04ED251E80A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4">
    <w:name w:val="17EA11FCAFE34B9C9D2B955AF18127E5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43AF17E534843C6B064C539B1B23EB64">
    <w:name w:val="843AF17E534843C6B064C539B1B23EB6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4">
    <w:name w:val="5E194F9D016044BD8E07424879C6CEBA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4">
    <w:name w:val="D6EC307BD561411C823635398FFF17C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4">
    <w:name w:val="B40AD156B3FF494CA6B09240AF1852D7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4">
    <w:name w:val="9294D1F6D50F438185EE9634A3045382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4">
    <w:name w:val="B38EBE298F624E5EBC6885C62249DB37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4">
    <w:name w:val="87F3AAFF2A1147079EBEAD5E9AD09404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713CC29FD7A4CB181C84C220ECF176D4">
    <w:name w:val="B713CC29FD7A4CB181C84C220ECF176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4">
    <w:name w:val="03DC97ACBC8E42AD8EC8817EA1ED359E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4">
    <w:name w:val="98DEE2BBEA9D438581934394F50EFE24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4">
    <w:name w:val="3F59DDF6FCD44B52B2B1E3435A99ECD1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4">
    <w:name w:val="14003D18E086497FB4FFE7802219D6E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4">
    <w:name w:val="5D7BB8680BCD4B7BAB2E66F0A436E001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4">
    <w:name w:val="F585EADD01764CE79CC46B16932526ED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A57853B1C55C47699D1C2C8D61D7228D4">
    <w:name w:val="A57853B1C55C47699D1C2C8D61D7228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4">
    <w:name w:val="9A0F9DA1452442DC92C29ACA8E88F02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4">
    <w:name w:val="507F24B7E5B94F39BA087D717ACFA51F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4">
    <w:name w:val="C3569666973449C0902E6ABF51E53DB0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4">
    <w:name w:val="04696397080E41B1864D22FDE6C28FE4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4">
    <w:name w:val="B075BFA1F2B04506B66BDB7197CE7B8E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4">
    <w:name w:val="29043AB05F0149E5BF8F8BE9561B1CC0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DB4E58551C4349E6B17C14BBAFC7F53B4">
    <w:name w:val="DB4E58551C4349E6B17C14BBAFC7F53B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4">
    <w:name w:val="A20378D79E414C72B0597B103540418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4">
    <w:name w:val="BBB533B150DC47409DE327415209C5BA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4">
    <w:name w:val="242AB9A62A5C4845A66FABE00351FFD9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4">
    <w:name w:val="F4BC503EFEA747CAB18587EA3BBB490B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4">
    <w:name w:val="BB095B48F3B34993B2723679B607FC6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4">
    <w:name w:val="5E507FC34F044A56AFB35F1BC902F19F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63EE7F5E9008432EAAC28098C4E537F74">
    <w:name w:val="63EE7F5E9008432EAAC28098C4E537F7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4">
    <w:name w:val="AC90C47A7696466F854639C42D2D77AD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4">
    <w:name w:val="40B849C197564BF9A0E3EA1249BEEB27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4">
    <w:name w:val="A5C48B79821D495C9A80898618818E0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4">
    <w:name w:val="A1EAE44E57AB428E8F3F13B92DB4513A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4">
    <w:name w:val="BC39F189559448C6BDAD5CA932CB8E83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4">
    <w:name w:val="CC21CA08A1244A329D43391B027051DD4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06E87A790034897BAE9C3EDB03776824">
    <w:name w:val="806E87A790034897BAE9C3EDB0377682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4">
    <w:name w:val="C8CD0564BDD64F4299574B759F27C14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4">
    <w:name w:val="6D4133065E1E4368BA7230F852B0901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4">
    <w:name w:val="0C0E8D3FC82F4C83811E783DC8B918D2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4">
    <w:name w:val="6E05D381D9D44DF5B7DC5298A2D23732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4">
    <w:name w:val="66ECA03E55084983A1D834D7EBF917DC4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5">
    <w:name w:val="61751A2BF08D4433BE32BD6C49D58A2F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4B6891E68284A228E60A0A90CA0EF5E5">
    <w:name w:val="44B6891E68284A228E60A0A90CA0EF5E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5">
    <w:name w:val="C3F59890460E4FDE8BC634E0D11BAD3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5">
    <w:name w:val="9F8BFD8A00974A4EAE664C38E9530A6B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5">
    <w:name w:val="2DB300036B7A44608B8248D6AC8D6A28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5">
    <w:name w:val="F5F32F1C8DBB44499DAD070A8B4BB888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5">
    <w:name w:val="935CC20D92E54899BCE515D9A291781A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5">
    <w:name w:val="497842A4D96D4990AF0939ECA3BAEAE3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FCE87D51527F403CAC5D4D3A9A0FFCF95">
    <w:name w:val="FCE87D51527F403CAC5D4D3A9A0FFCF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5">
    <w:name w:val="54A25BF130B74AFA87A816CD1BDFA9E8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5">
    <w:name w:val="740A7C05D53E4FBA9535856538E9FF37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5">
    <w:name w:val="D405DB9F0E1B4EEEBD176E24C48E1FD4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5">
    <w:name w:val="9EA814B3162C407FB64BC8C873E6533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5">
    <w:name w:val="BEB43983431C45F69ED7B1A598CCDD91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5">
    <w:name w:val="BD54F712089C4A7D83F9BA1E44760BF3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52EFD85EF724FB49806FD19340060CC5">
    <w:name w:val="B52EFD85EF724FB49806FD19340060C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5">
    <w:name w:val="5AC38FC2A5AC4F0D97A459B75B215435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5">
    <w:name w:val="D13BEC89AA3A49D290D013DFF4FECD43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5">
    <w:name w:val="5F0C00C586C34B6CADC2BD00A693D11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5">
    <w:name w:val="BDDE80B71B71412D8FB57C43012BD070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5">
    <w:name w:val="98FDA0D21B07498296F53C70C182444B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5">
    <w:name w:val="4319D86A3B854D60B5285237661530A3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41F337D386D84D529A32C532592AC4F95">
    <w:name w:val="41F337D386D84D529A32C532592AC4F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5">
    <w:name w:val="B5BF58398EF147D1BD596E24C7E4BE4F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5">
    <w:name w:val="EBA0AA0254C641B98A33C63E11B48EC0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5">
    <w:name w:val="D9484940B9B74C19B9C9F67A0D8DD6F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5">
    <w:name w:val="3F1C3174481E450985D2041DE804FC28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5">
    <w:name w:val="C499C30D4C4044339241C04ED251E80A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5">
    <w:name w:val="17EA11FCAFE34B9C9D2B955AF18127E5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43AF17E534843C6B064C539B1B23EB65">
    <w:name w:val="843AF17E534843C6B064C539B1B23EB6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5">
    <w:name w:val="5E194F9D016044BD8E07424879C6CEBA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5">
    <w:name w:val="D6EC307BD561411C823635398FFF17C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5">
    <w:name w:val="B40AD156B3FF494CA6B09240AF1852D7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5">
    <w:name w:val="9294D1F6D50F438185EE9634A3045382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5">
    <w:name w:val="B38EBE298F624E5EBC6885C62249DB37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5">
    <w:name w:val="87F3AAFF2A1147079EBEAD5E9AD09404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B713CC29FD7A4CB181C84C220ECF176D5">
    <w:name w:val="B713CC29FD7A4CB181C84C220ECF176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5">
    <w:name w:val="03DC97ACBC8E42AD8EC8817EA1ED359E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5">
    <w:name w:val="98DEE2BBEA9D438581934394F50EFE24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5">
    <w:name w:val="3F59DDF6FCD44B52B2B1E3435A99ECD1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5">
    <w:name w:val="14003D18E086497FB4FFE7802219D6E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5">
    <w:name w:val="5D7BB8680BCD4B7BAB2E66F0A436E001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5">
    <w:name w:val="F585EADD01764CE79CC46B16932526ED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A57853B1C55C47699D1C2C8D61D7228D5">
    <w:name w:val="A57853B1C55C47699D1C2C8D61D7228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5">
    <w:name w:val="9A0F9DA1452442DC92C29ACA8E88F02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5">
    <w:name w:val="507F24B7E5B94F39BA087D717ACFA51F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5">
    <w:name w:val="C3569666973449C0902E6ABF51E53DB0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5">
    <w:name w:val="04696397080E41B1864D22FDE6C28FE4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5">
    <w:name w:val="B075BFA1F2B04506B66BDB7197CE7B8E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5">
    <w:name w:val="29043AB05F0149E5BF8F8BE9561B1CC0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DB4E58551C4349E6B17C14BBAFC7F53B5">
    <w:name w:val="DB4E58551C4349E6B17C14BBAFC7F53B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5">
    <w:name w:val="A20378D79E414C72B0597B103540418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5">
    <w:name w:val="BBB533B150DC47409DE327415209C5BA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5">
    <w:name w:val="242AB9A62A5C4845A66FABE00351FFD9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5">
    <w:name w:val="F4BC503EFEA747CAB18587EA3BBB490B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5">
    <w:name w:val="BB095B48F3B34993B2723679B607FC6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5">
    <w:name w:val="5E507FC34F044A56AFB35F1BC902F19F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63EE7F5E9008432EAAC28098C4E537F75">
    <w:name w:val="63EE7F5E9008432EAAC28098C4E537F7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5">
    <w:name w:val="AC90C47A7696466F854639C42D2D77AD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5">
    <w:name w:val="40B849C197564BF9A0E3EA1249BEEB27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5">
    <w:name w:val="A5C48B79821D495C9A80898618818E0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5">
    <w:name w:val="A1EAE44E57AB428E8F3F13B92DB4513A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5">
    <w:name w:val="BC39F189559448C6BDAD5CA932CB8E83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5">
    <w:name w:val="CC21CA08A1244A329D43391B027051DD5"/>
    <w:rsid w:val="0072757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0"/>
      <w:szCs w:val="32"/>
    </w:rPr>
  </w:style>
  <w:style w:type="paragraph" w:customStyle="1" w:styleId="806E87A790034897BAE9C3EDB03776825">
    <w:name w:val="806E87A790034897BAE9C3EDB0377682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5">
    <w:name w:val="C8CD0564BDD64F4299574B759F27C14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5">
    <w:name w:val="6D4133065E1E4368BA7230F852B0901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5">
    <w:name w:val="0C0E8D3FC82F4C83811E783DC8B918D2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5">
    <w:name w:val="6E05D381D9D44DF5B7DC5298A2D23732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5">
    <w:name w:val="66ECA03E55084983A1D834D7EBF917DC5"/>
    <w:rsid w:val="0072757E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F8CC9-CAD4-490A-B9AC-96E3A113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Office_15820515_TF03424893</Template>
  <TotalTime>31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