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C9F" w:rsidRPr="005373F1" w:rsidRDefault="007C1F27">
      <w:pPr>
        <w:pStyle w:val="Naslov10"/>
        <w:rPr>
          <w:lang w:val="hr-HR"/>
        </w:rPr>
      </w:pPr>
      <w:r w:rsidRPr="005373F1">
        <w:rPr>
          <w:lang w:val="hr-HR"/>
        </w:rPr>
        <w:t>Popis za provjeru za kalendar vjenčanja</w:t>
      </w:r>
    </w:p>
    <w:p w:rsidR="00F45C9F" w:rsidRPr="005373F1" w:rsidRDefault="007C1F27">
      <w:pPr>
        <w:pStyle w:val="Normalnauvlaka"/>
        <w:rPr>
          <w:lang w:val="hr-HR"/>
        </w:rPr>
      </w:pPr>
      <w:r w:rsidRPr="005373F1">
        <w:rPr>
          <w:lang w:val="hr-HR"/>
        </w:rPr>
        <w:t>Sljedeći popis za provjeru dizajniran je s (idealnim) rasporedom od dvanaest mjeseci na umu. Ako planirate vjenčanje u kraćem roku, krenite od početka popisa i pokušajte uhvatiti korak što je brže moguće. U okvirima lijevo od stavki kvačicom označite stavke koje su dovršene.</w:t>
      </w:r>
    </w:p>
    <w:p w:rsidR="00F45C9F" w:rsidRPr="005373F1" w:rsidRDefault="007C1F27">
      <w:pPr>
        <w:pStyle w:val="naslov1"/>
        <w:rPr>
          <w:lang w:val="hr-HR"/>
        </w:rPr>
      </w:pPr>
      <w:r w:rsidRPr="005373F1">
        <w:rPr>
          <w:lang w:val="hr-HR"/>
        </w:rPr>
        <w:t>9 – 12 mjeseci prije dana vjenčanja:</w:t>
      </w:r>
    </w:p>
    <w:p w:rsidR="00F45C9F" w:rsidRPr="005373F1" w:rsidRDefault="001230CA">
      <w:pPr>
        <w:pStyle w:val="Popis1"/>
        <w:rPr>
          <w:lang w:val="hr-HR"/>
        </w:rPr>
      </w:pPr>
      <w:sdt>
        <w:sdtPr>
          <w:rPr>
            <w:rStyle w:val="Potvrdniokvir"/>
            <w:lang w:val="hr-HR"/>
          </w:rPr>
          <w:id w:val="186816717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vrdniokvir"/>
          </w:rPr>
        </w:sdtEndPr>
        <w:sdtContent>
          <w:r w:rsidR="007C1F27" w:rsidRPr="005373F1">
            <w:rPr>
              <w:rStyle w:val="Potvrdniokvir"/>
              <w:lang w:val="hr-HR"/>
            </w:rPr>
            <w:t>☐</w:t>
          </w:r>
        </w:sdtContent>
      </w:sdt>
      <w:r w:rsidR="007C1F27" w:rsidRPr="005373F1">
        <w:rPr>
          <w:lang w:val="hr-HR"/>
        </w:rPr>
        <w:tab/>
        <w:t>Dogovorite susret vas i vaših roditelja.</w:t>
      </w:r>
    </w:p>
    <w:p w:rsidR="00F45C9F" w:rsidRPr="005373F1" w:rsidRDefault="001230CA">
      <w:pPr>
        <w:pStyle w:val="Popis1"/>
        <w:rPr>
          <w:lang w:val="hr-HR"/>
        </w:rPr>
      </w:pPr>
      <w:sdt>
        <w:sdtPr>
          <w:rPr>
            <w:rStyle w:val="Potvrdniokvir"/>
            <w:lang w:val="hr-HR"/>
          </w:rPr>
          <w:id w:val="20313902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vrdniokvir"/>
          </w:rPr>
        </w:sdtEndPr>
        <w:sdtContent>
          <w:r w:rsidR="007C1F27" w:rsidRPr="005373F1">
            <w:rPr>
              <w:rStyle w:val="Potvrdniokvir"/>
              <w:lang w:val="hr-HR"/>
            </w:rPr>
            <w:t>☐</w:t>
          </w:r>
        </w:sdtContent>
      </w:sdt>
      <w:r w:rsidR="007C1F27" w:rsidRPr="005373F1">
        <w:rPr>
          <w:lang w:val="hr-HR"/>
        </w:rPr>
        <w:tab/>
        <w:t>Odredite proračun i način dijeljenja troškova.</w:t>
      </w:r>
    </w:p>
    <w:p w:rsidR="00F45C9F" w:rsidRPr="005373F1" w:rsidRDefault="001230CA">
      <w:pPr>
        <w:pStyle w:val="Popis1"/>
        <w:rPr>
          <w:lang w:val="hr-HR"/>
        </w:rPr>
      </w:pPr>
      <w:sdt>
        <w:sdtPr>
          <w:rPr>
            <w:rStyle w:val="Potvrdniokvir"/>
            <w:lang w:val="hr-HR"/>
          </w:rPr>
          <w:id w:val="9937614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vrdniokvir"/>
          </w:rPr>
        </w:sdtEndPr>
        <w:sdtContent>
          <w:r w:rsidR="007C1F27" w:rsidRPr="005373F1">
            <w:rPr>
              <w:rStyle w:val="Potvrdniokvir"/>
              <w:lang w:val="hr-HR"/>
            </w:rPr>
            <w:t>☐</w:t>
          </w:r>
        </w:sdtContent>
      </w:sdt>
      <w:r w:rsidR="007C1F27" w:rsidRPr="005373F1">
        <w:rPr>
          <w:lang w:val="hr-HR"/>
        </w:rPr>
        <w:tab/>
        <w:t>Odredite željenu veličinu, stil, mjesto i ton vjenčanja.</w:t>
      </w:r>
    </w:p>
    <w:p w:rsidR="00F45C9F" w:rsidRPr="005373F1" w:rsidRDefault="001230CA">
      <w:pPr>
        <w:pStyle w:val="Popis1"/>
        <w:rPr>
          <w:lang w:val="hr-HR"/>
        </w:rPr>
      </w:pPr>
      <w:sdt>
        <w:sdtPr>
          <w:rPr>
            <w:rStyle w:val="Potvrdniokvir"/>
            <w:lang w:val="hr-HR"/>
          </w:rPr>
          <w:id w:val="-85919812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vrdniokvir"/>
          </w:rPr>
        </w:sdtEndPr>
        <w:sdtContent>
          <w:r w:rsidR="007C1F27" w:rsidRPr="005373F1">
            <w:rPr>
              <w:rStyle w:val="Potvrdniokvir"/>
              <w:lang w:val="hr-HR"/>
            </w:rPr>
            <w:t>☐</w:t>
          </w:r>
        </w:sdtContent>
      </w:sdt>
      <w:r w:rsidR="007C1F27" w:rsidRPr="005373F1">
        <w:rPr>
          <w:lang w:val="hr-HR"/>
        </w:rPr>
        <w:tab/>
        <w:t xml:space="preserve">Odaberite željeni datum i vrijeme vjenčanja. (Stvarni datum ovisit će o dostupnosti </w:t>
      </w:r>
      <w:r w:rsidR="007C1F27" w:rsidRPr="005373F1">
        <w:rPr>
          <w:noProof/>
          <w:lang w:val="hr-HR" w:eastAsia="hr-HR"/>
        </w:rPr>
        <mc:AlternateContent>
          <mc:Choice Requires="wpg">
            <w:drawing>
              <wp:anchor distT="1371600" distB="1371600" distL="457200" distR="457200" simplePos="0" relativeHeight="251658240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5556885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344168" cy="5202936"/>
                <wp:effectExtent l="0" t="0" r="8890" b="0"/>
                <wp:wrapSquare wrapText="bothSides"/>
                <wp:docPr id="17" name="Grupa 16" descr="Grafika cvijet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168" cy="5202936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Slika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Slika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Slika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Slika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upa 16" style="position:absolute;margin-left:0;margin-top:0;width:105.85pt;height:409.7pt;z-index:251658240;mso-left-percent:735;mso-wrap-distance-left:36pt;mso-wrap-distance-top:108pt;mso-wrap-distance-right:36pt;mso-wrap-distance-bottom:108pt;mso-position-horizontal-relative:page;mso-position-vertical:bottom;mso-position-vertical-relative:margin;mso-left-percent:735" alt="Flower graphic" coordsize="17252,67117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Slika 2" style="position:absolute;left:2929;top:1443;width:6035;height:15817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7e+LCAAAA2gAAAA8AAABkcnMvZG93bnJldi54bWxEj0FrwkAUhO+F/oflFbw1mwaRNrpKaRVU&#10;6MFUPD+yzySYfRt2VxP/vSsIHoeZ+YaZLQbTigs531hW8JGkIIhLqxuuFOz/V++fIHxA1thaJgVX&#10;8rCYv77MMNe25x1dilCJCGGfo4I6hC6X0pc1GfSJ7Yijd7TOYIjSVVI77CPctDJL04k02HBcqLGj&#10;n5rKU3E2CuTXYbUc0uP2d9ME2fvMjv94rdTobfieggg0hGf40V5rBRncr8Qb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+3viwgAAANoAAAAPAAAAAAAAAAAAAAAAAJ8C&#10;AABkcnMvZG93bnJldi54bWxQSwUGAAAAAAQABAD3AAAAjgMAAAAA&#10;">
                  <v:imagedata cropbottom="38307f" recolortarget="black" o:title="" r:id="rId13"/>
                  <v:path arrowok="t"/>
                </v:shape>
                <v:shape id="Slika 3" style="position:absolute;top:18591;width:16123;height:15484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Q9rDAAAA2gAAAA8AAABkcnMvZG93bnJldi54bWxEj0FrAjEUhO8F/0N4gpei2VZaZN0oRSl6&#10;aA9af8Bj88wum7wsm+iu/npTKPQ4zMw3TLEenBVX6kLtWcHLLANBXHpds1Fw+vmcLkCEiKzReiYF&#10;NwqwXo2eCsy17/lA12M0IkE45KigirHNpQxlRQ7DzLfEyTv7zmFMsjNSd9gnuLPyNcvepcOa00KF&#10;LW0qKpvjxSnov/lWN5l83r2h/TrT5m6s2So1GQ8fSxCRhvgf/mvvtYI5/F5JN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1D2sMAAADaAAAADwAAAAAAAAAAAAAAAACf&#10;AgAAZHJzL2Rvd25yZXYueG1sUEsFBgAAAAAEAAQA9wAAAI8DAAAAAA==&#10;">
                  <v:imagedata recolortarget="#6d0838 [1445]" o:title="" r:id="rId14"/>
                  <v:path arrowok="t"/>
                </v:shape>
                <v:shape id="Slika 4" style="position:absolute;left:231;width:16338;height:67117;visibility:visible;mso-wrap-style:squa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VAXBAAAA2gAAAA8AAABkcnMvZG93bnJldi54bWxEj1FrAjEQhN8L/Q9hC33rJZUicjVKazko&#10;4ovaH7Bc1rvTy+ZItnr+eyMU+jjMzDfMfDn6Xp0ppi6whdfCgCKug+u4sfCzr15moJIgO+wDk4Ur&#10;JVguHh/mWLpw4S2dd9KoDOFUooVWZCi1TnVLHlMRBuLsHUL0KFnGRruIlwz3vZ4YM9UeO84LLQ60&#10;aqk+7X69hSpWZL7WB/3JZro6Dmu/EZlY+/w0fryDEhrlP/zX/nYW3uB+Jd8Av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BVAXBAAAA2gAAAA8AAAAAAAAAAAAAAAAAnwIA&#10;AGRycy9kb3ducmV2LnhtbFBLBQYAAAAABAAEAPcAAACNAwAAAAA=&#10;">
                  <v:imagedata o:title="" r:id="rId15"/>
                  <v:path arrowok="t"/>
                </v:shape>
                <v:shape id="Slika 5" style="position:absolute;left:6828;top:43048;width:10424;height:9845;visibility:visible;mso-wrap-style:square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B9PBAAAA2gAAAA8AAABkcnMvZG93bnJldi54bWxEj92KwjAUhO8F3yEcYe80Vagu1SjiD6t4&#10;tdUHODTHttic1CZqd5/eCIKXw8x8w8wWranEnRpXWlYwHEQgiDOrS84VnI7b/jcI55E1VpZJwR85&#10;WMy7nRkm2j74l+6pz0WAsEtQQeF9nUjpsoIMuoGtiYN3to1BH2STS93gI8BNJUdRNJYGSw4LBda0&#10;Kii7pDejYNxOaPN/+9lfDxzH0WWdYlamSn312uUUhKfWf8Lv9k4riOF1Jdw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qB9PBAAAA2gAAAA8AAAAAAAAAAAAAAAAAnwIA&#10;AGRycy9kb3ducmV2LnhtbFBLBQYAAAAABAAEAPcAAACNAwAAAAA=&#10;">
                  <v:imagedata recolortarget="#6d0838 [1445]" o:title="" r:id="rId16"/>
                  <v:path arrowok="t"/>
                </v:shape>
                <v:shape id="Slika 6" style="position:absolute;left:3155;top:29678;width:6035;height:10477;visibility:visible;mso-wrap-style:square" o:spid="_x0000_s1031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s5DEAAAA2gAAAA8AAABkcnMvZG93bnJldi54bWxEj0FrAjEUhO+F/ofwCr3VbKVKWY1SFVtv&#10;i7bq9bF57i5uXtYk6uqvN4LQ4zAz3zDDcWtqcSLnK8sK3jsJCOLc6ooLBX+/87dPED4ga6wtk4IL&#10;eRiPnp+GmGp75iWdVqEQEcI+RQVlCE0qpc9LMug7tiGO3s46gyFKV0jt8BzhppbdJOlLgxXHhRIb&#10;mpaU71dHoyBbH8L2o7rOjj+X3tZlE/m92WVKvb60XwMQgdrwH360F1pBH+5X4g2Q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Zs5DEAAAA2gAAAA8AAAAAAAAAAAAAAAAA&#10;nwIAAGRycy9kb3ducmV2LnhtbFBLBQYAAAAABAAEAPcAAACQAwAAAAA=&#10;">
                  <v:imagedata croptop="47500f" recolortarget="black" o:title="" r:id="rId13"/>
                  <v:path arrowok="t"/>
                </v:shape>
                <v:shape id="Slika 7" style="position:absolute;left:2816;top:31371;width:13899;height:34869;visibility:visible;mso-wrap-style:square" o:spid="_x0000_s1032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7G3FAAAA2gAAAA8AAABkcnMvZG93bnJldi54bWxEj09rwkAUxO8Fv8PyBC9SN1raSnQj/qFQ&#10;KB5MhF4f2WcSkn0bdldNv323UPA4zMxvmPVmMJ24kfONZQXzWQKCuLS64UrBufh4XoLwAVljZ5kU&#10;/JCHTTZ6WmOq7Z1PdMtDJSKEfYoK6hD6VEpf1mTQz2xPHL2LdQZDlK6S2uE9wk0nF0nyJg02HBdq&#10;7GlfU9nmV6PgyyVy+n2cv172091Le6rC+VAclZqMh+0KRKAhPML/7U+t4B3+rsQb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OxtxQAAANoAAAAPAAAAAAAAAAAAAAAA&#10;AJ8CAABkcnMvZG93bnJldi54bWxQSwUGAAAAAAQABAD3AAAAkQMAAAAA&#10;">
                  <v:imagedata o:title="" r:id="rId17"/>
                  <v:path arrowok="t"/>
                </v:shape>
                <w10:wrap type="square" anchorx="page" anchory="margin"/>
              </v:group>
            </w:pict>
          </mc:Fallback>
        </mc:AlternateContent>
      </w:r>
      <w:r w:rsidR="007C1F27" w:rsidRPr="005373F1">
        <w:rPr>
          <w:lang w:val="hr-HR"/>
        </w:rPr>
        <w:t>željenog mjesta vjenčanja.)</w:t>
      </w:r>
    </w:p>
    <w:p w:rsidR="00F45C9F" w:rsidRPr="005373F1" w:rsidRDefault="001230CA">
      <w:pPr>
        <w:pStyle w:val="Popis1"/>
        <w:rPr>
          <w:lang w:val="hr-HR"/>
        </w:rPr>
      </w:pPr>
      <w:sdt>
        <w:sdtPr>
          <w:rPr>
            <w:rStyle w:val="Potvrdniokvir"/>
            <w:lang w:val="hr-HR"/>
          </w:rPr>
          <w:id w:val="18495365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vrdniokvir"/>
          </w:rPr>
        </w:sdtEndPr>
        <w:sdtContent>
          <w:r w:rsidR="007C1F27" w:rsidRPr="005373F1">
            <w:rPr>
              <w:rStyle w:val="Potvrdniokvir"/>
              <w:lang w:val="hr-HR"/>
            </w:rPr>
            <w:t>☐</w:t>
          </w:r>
        </w:sdtContent>
      </w:sdt>
      <w:r w:rsidR="007C1F27" w:rsidRPr="005373F1">
        <w:rPr>
          <w:lang w:val="hr-HR"/>
        </w:rPr>
        <w:tab/>
        <w:t>Stvorite korice za pohranu i organiziranje ideja, radnih listova, potvrdi, brošura itd.</w:t>
      </w:r>
    </w:p>
    <w:p w:rsidR="00F45C9F" w:rsidRPr="005373F1" w:rsidRDefault="001230CA">
      <w:pPr>
        <w:pStyle w:val="Popis1"/>
        <w:rPr>
          <w:lang w:val="hr-HR"/>
        </w:rPr>
      </w:pPr>
      <w:sdt>
        <w:sdtPr>
          <w:rPr>
            <w:rStyle w:val="Potvrdniokvir"/>
            <w:lang w:val="hr-HR"/>
          </w:rPr>
          <w:id w:val="-4846220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vrdniokvir"/>
          </w:rPr>
        </w:sdtEndPr>
        <w:sdtContent>
          <w:r w:rsidR="007C1F27" w:rsidRPr="005373F1">
            <w:rPr>
              <w:rStyle w:val="Potvrdniokvir"/>
              <w:lang w:val="hr-HR"/>
            </w:rPr>
            <w:t>☐</w:t>
          </w:r>
        </w:sdtContent>
      </w:sdt>
      <w:r w:rsidR="007C1F27" w:rsidRPr="005373F1">
        <w:rPr>
          <w:lang w:val="hr-HR"/>
        </w:rPr>
        <w:tab/>
        <w:t>Posjetite i rezervirajte mjesto vjenčanja i svadbenog prijema.</w:t>
      </w:r>
    </w:p>
    <w:p w:rsidR="00F45C9F" w:rsidRPr="005373F1" w:rsidRDefault="001230CA">
      <w:pPr>
        <w:pStyle w:val="Popis1"/>
        <w:rPr>
          <w:lang w:val="hr-HR"/>
        </w:rPr>
      </w:pPr>
      <w:sdt>
        <w:sdtPr>
          <w:rPr>
            <w:rStyle w:val="Potvrdniokvir"/>
            <w:lang w:val="hr-HR"/>
          </w:rPr>
          <w:id w:val="-63811108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vrdniokvir"/>
          </w:rPr>
        </w:sdtEndPr>
        <w:sdtContent>
          <w:r w:rsidR="007C1F27" w:rsidRPr="005373F1">
            <w:rPr>
              <w:rStyle w:val="Potvrdniokvir"/>
              <w:lang w:val="hr-HR"/>
            </w:rPr>
            <w:t>☐</w:t>
          </w:r>
        </w:sdtContent>
      </w:sdt>
      <w:r w:rsidR="007C1F27" w:rsidRPr="005373F1">
        <w:rPr>
          <w:lang w:val="hr-HR"/>
        </w:rPr>
        <w:tab/>
        <w:t>Dogovorite susret s osobom (svećenikom ili matičarom) koja će predvoditi svečanost vjenčanja.</w:t>
      </w:r>
    </w:p>
    <w:p w:rsidR="00F45C9F" w:rsidRPr="005373F1" w:rsidRDefault="001230CA">
      <w:pPr>
        <w:pStyle w:val="Popis1"/>
        <w:rPr>
          <w:lang w:val="hr-HR"/>
        </w:rPr>
      </w:pPr>
      <w:sdt>
        <w:sdtPr>
          <w:rPr>
            <w:rStyle w:val="Potvrdniokvir"/>
            <w:lang w:val="hr-HR"/>
          </w:rPr>
          <w:id w:val="-58931089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vrdniokvir"/>
          </w:rPr>
        </w:sdtEndPr>
        <w:sdtContent>
          <w:r w:rsidR="007C1F27" w:rsidRPr="005373F1">
            <w:rPr>
              <w:rStyle w:val="Potvrdniokvir"/>
              <w:lang w:val="hr-HR"/>
            </w:rPr>
            <w:t>☐</w:t>
          </w:r>
        </w:sdtContent>
      </w:sdt>
      <w:r w:rsidR="007C1F27" w:rsidRPr="005373F1">
        <w:rPr>
          <w:lang w:val="hr-HR"/>
        </w:rPr>
        <w:tab/>
        <w:t>Počnite sastavljati popis gostiju da biste mogli procijeniti broj uzvanika. Kada odvagujete između onih koje morate pozvati i onih za koje bi bilo lijepo da ih pozovete, uzmite u obzir proračun.</w:t>
      </w:r>
    </w:p>
    <w:p w:rsidR="00F45C9F" w:rsidRPr="005373F1" w:rsidRDefault="001230CA">
      <w:pPr>
        <w:pStyle w:val="Popis1"/>
        <w:rPr>
          <w:lang w:val="hr-HR"/>
        </w:rPr>
      </w:pPr>
      <w:sdt>
        <w:sdtPr>
          <w:rPr>
            <w:rStyle w:val="Potvrdniokvir"/>
            <w:lang w:val="hr-HR"/>
          </w:rPr>
          <w:id w:val="151881219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vrdniokvir"/>
          </w:rPr>
        </w:sdtEndPr>
        <w:sdtContent>
          <w:r w:rsidR="007C1F27" w:rsidRPr="005373F1">
            <w:rPr>
              <w:rStyle w:val="Potvrdniokvir"/>
              <w:lang w:val="hr-HR"/>
            </w:rPr>
            <w:t>☐</w:t>
          </w:r>
        </w:sdtContent>
      </w:sdt>
      <w:r w:rsidR="007C1F27" w:rsidRPr="005373F1">
        <w:rPr>
          <w:lang w:val="hr-HR"/>
        </w:rPr>
        <w:tab/>
        <w:t>Počnite tražiti vjenčanicu.</w:t>
      </w:r>
    </w:p>
    <w:p w:rsidR="00F45C9F" w:rsidRPr="005373F1" w:rsidRDefault="007C1F27">
      <w:pPr>
        <w:pStyle w:val="naslov1"/>
        <w:rPr>
          <w:lang w:val="hr-HR"/>
        </w:rPr>
      </w:pPr>
      <w:r w:rsidRPr="005373F1">
        <w:rPr>
          <w:lang w:val="hr-HR"/>
        </w:rPr>
        <w:t>6 – 9 mjeseci prije vjenčanja:</w:t>
      </w:r>
    </w:p>
    <w:p w:rsidR="00F45C9F" w:rsidRPr="005373F1" w:rsidRDefault="001230CA">
      <w:pPr>
        <w:pStyle w:val="Popis1"/>
        <w:rPr>
          <w:lang w:val="hr-HR"/>
        </w:rPr>
      </w:pPr>
      <w:sdt>
        <w:sdtPr>
          <w:rPr>
            <w:rStyle w:val="Potvrdniokvir"/>
            <w:lang w:val="hr-HR"/>
          </w:rPr>
          <w:id w:val="162581839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vrdniokvir"/>
          </w:rPr>
        </w:sdtEndPr>
        <w:sdtContent>
          <w:r w:rsidR="007C1F27" w:rsidRPr="005373F1">
            <w:rPr>
              <w:rStyle w:val="Potvrdniokvir"/>
              <w:lang w:val="hr-HR"/>
            </w:rPr>
            <w:t>☐</w:t>
          </w:r>
        </w:sdtContent>
      </w:sdt>
      <w:r w:rsidR="007C1F27" w:rsidRPr="005373F1">
        <w:rPr>
          <w:lang w:val="hr-HR"/>
        </w:rPr>
        <w:tab/>
        <w:t>Odaberite članove vjenčane povorke.</w:t>
      </w:r>
    </w:p>
    <w:p w:rsidR="00F45C9F" w:rsidRPr="005373F1" w:rsidRDefault="001230CA">
      <w:pPr>
        <w:pStyle w:val="Popis1"/>
        <w:rPr>
          <w:lang w:val="hr-HR"/>
        </w:rPr>
      </w:pPr>
      <w:sdt>
        <w:sdtPr>
          <w:rPr>
            <w:rStyle w:val="Potvrdniokvir"/>
            <w:lang w:val="hr-HR"/>
          </w:rPr>
          <w:id w:val="144480078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vrdniokvir"/>
          </w:rPr>
        </w:sdtEndPr>
        <w:sdtContent>
          <w:r w:rsidR="007C1F27" w:rsidRPr="005373F1">
            <w:rPr>
              <w:rStyle w:val="Potvrdniokvir"/>
              <w:lang w:val="hr-HR"/>
            </w:rPr>
            <w:t>☐</w:t>
          </w:r>
        </w:sdtContent>
      </w:sdt>
      <w:r w:rsidR="007C1F27" w:rsidRPr="005373F1">
        <w:rPr>
          <w:lang w:val="hr-HR"/>
        </w:rPr>
        <w:tab/>
        <w:t>Upišite se u registar darova povodom vjenčanja.</w:t>
      </w:r>
    </w:p>
    <w:p w:rsidR="00F45C9F" w:rsidRPr="005373F1" w:rsidRDefault="001230CA">
      <w:pPr>
        <w:pStyle w:val="Popis1"/>
        <w:rPr>
          <w:lang w:val="hr-HR"/>
        </w:rPr>
      </w:pPr>
      <w:sdt>
        <w:sdtPr>
          <w:rPr>
            <w:rStyle w:val="Potvrdniokvir"/>
            <w:lang w:val="hr-HR"/>
          </w:rPr>
          <w:id w:val="-6811238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vrdniokvir"/>
          </w:rPr>
        </w:sdtEndPr>
        <w:sdtContent>
          <w:r w:rsidR="007C1F27" w:rsidRPr="005373F1">
            <w:rPr>
              <w:rStyle w:val="Potvrdniokvir"/>
              <w:lang w:val="hr-HR"/>
            </w:rPr>
            <w:t>☐</w:t>
          </w:r>
        </w:sdtContent>
      </w:sdt>
      <w:r w:rsidR="007C1F27" w:rsidRPr="005373F1">
        <w:rPr>
          <w:lang w:val="hr-HR"/>
        </w:rPr>
        <w:tab/>
        <w:t>Unajmite fotografa i snimatelja.</w:t>
      </w:r>
    </w:p>
    <w:p w:rsidR="00F45C9F" w:rsidRPr="005373F1" w:rsidRDefault="001230CA">
      <w:pPr>
        <w:pStyle w:val="Popis1"/>
        <w:rPr>
          <w:lang w:val="hr-HR"/>
        </w:rPr>
      </w:pPr>
      <w:sdt>
        <w:sdtPr>
          <w:rPr>
            <w:rStyle w:val="Potvrdniokvir"/>
            <w:lang w:val="hr-HR"/>
          </w:rPr>
          <w:id w:val="5626769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vrdniokvir"/>
          </w:rPr>
        </w:sdtEndPr>
        <w:sdtContent>
          <w:r w:rsidR="007C1F27" w:rsidRPr="005373F1">
            <w:rPr>
              <w:rStyle w:val="Potvrdniokvir"/>
              <w:lang w:val="hr-HR"/>
            </w:rPr>
            <w:t>☐</w:t>
          </w:r>
        </w:sdtContent>
      </w:sdt>
      <w:r w:rsidR="007C1F27" w:rsidRPr="005373F1">
        <w:rPr>
          <w:lang w:val="hr-HR"/>
        </w:rPr>
        <w:tab/>
        <w:t>Dogovorite zaručničko fotografiranje, osobito ako namjeravate na kartice s najavom vjenčanja staviti profesionalnu fotografiju zaručnika.</w:t>
      </w:r>
    </w:p>
    <w:p w:rsidR="00F45C9F" w:rsidRPr="005373F1" w:rsidRDefault="001230CA">
      <w:pPr>
        <w:pStyle w:val="Popis1"/>
        <w:rPr>
          <w:lang w:val="hr-HR"/>
        </w:rPr>
      </w:pPr>
      <w:sdt>
        <w:sdtPr>
          <w:rPr>
            <w:rStyle w:val="Potvrdniokvir"/>
            <w:lang w:val="hr-HR"/>
          </w:rPr>
          <w:id w:val="-5102952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vrdniokvir"/>
          </w:rPr>
        </w:sdtEndPr>
        <w:sdtContent>
          <w:r w:rsidR="007C1F27" w:rsidRPr="005373F1">
            <w:rPr>
              <w:rStyle w:val="Potvrdniokvir"/>
              <w:lang w:val="hr-HR"/>
            </w:rPr>
            <w:t>☐</w:t>
          </w:r>
        </w:sdtContent>
      </w:sdt>
      <w:r w:rsidR="007C1F27" w:rsidRPr="005373F1">
        <w:rPr>
          <w:lang w:val="hr-HR"/>
        </w:rPr>
        <w:tab/>
        <w:t>Pronađite dobavljača hrane i pića.</w:t>
      </w:r>
    </w:p>
    <w:p w:rsidR="00F45C9F" w:rsidRPr="005373F1" w:rsidRDefault="001230CA">
      <w:pPr>
        <w:pStyle w:val="Popis1"/>
        <w:rPr>
          <w:lang w:val="hr-HR"/>
        </w:rPr>
      </w:pPr>
      <w:sdt>
        <w:sdtPr>
          <w:rPr>
            <w:rStyle w:val="Potvrdniokvir"/>
            <w:lang w:val="hr-HR"/>
          </w:rPr>
          <w:id w:val="12983671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vrdniokvir"/>
          </w:rPr>
        </w:sdtEndPr>
        <w:sdtContent>
          <w:r w:rsidR="007C1F27" w:rsidRPr="005373F1">
            <w:rPr>
              <w:rStyle w:val="Potvrdniokvir"/>
              <w:lang w:val="hr-HR"/>
            </w:rPr>
            <w:t>☐</w:t>
          </w:r>
        </w:sdtContent>
      </w:sdt>
      <w:r w:rsidR="007C1F27" w:rsidRPr="005373F1">
        <w:rPr>
          <w:lang w:val="hr-HR"/>
        </w:rPr>
        <w:tab/>
        <w:t>Unajmite cvjećara.</w:t>
      </w:r>
    </w:p>
    <w:p w:rsidR="00F45C9F" w:rsidRPr="005373F1" w:rsidRDefault="001230CA">
      <w:pPr>
        <w:pStyle w:val="Popis1"/>
        <w:rPr>
          <w:lang w:val="hr-HR"/>
        </w:rPr>
      </w:pPr>
      <w:sdt>
        <w:sdtPr>
          <w:rPr>
            <w:rStyle w:val="Potvrdniokvir"/>
            <w:lang w:val="hr-HR"/>
          </w:rPr>
          <w:id w:val="167869114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vrdniokvir"/>
          </w:rPr>
        </w:sdtEndPr>
        <w:sdtContent>
          <w:r w:rsidR="007C1F27" w:rsidRPr="005373F1">
            <w:rPr>
              <w:rStyle w:val="Potvrdniokvir"/>
              <w:lang w:val="hr-HR"/>
            </w:rPr>
            <w:t>☐</w:t>
          </w:r>
        </w:sdtContent>
      </w:sdt>
      <w:r w:rsidR="007C1F27" w:rsidRPr="005373F1">
        <w:rPr>
          <w:lang w:val="hr-HR"/>
        </w:rPr>
        <w:tab/>
        <w:t>Dogovorite se o glazbi koja će svirati tijekom svečanosti vjenčanja i svadbenog prijema.</w:t>
      </w:r>
      <w:r w:rsidR="007C1F27" w:rsidRPr="005373F1">
        <w:rPr>
          <w:lang w:val="hr-HR"/>
        </w:rPr>
        <w:br/>
        <w:t>(Među povezanim će zadacima možda biti unajmljivanje glazbenog sastava ili pjevača solista, unajmljivanje DJ-a, odabira važnih glazbenih djela i tome slično.)</w:t>
      </w:r>
    </w:p>
    <w:p w:rsidR="00F45C9F" w:rsidRPr="005373F1" w:rsidRDefault="001230CA">
      <w:pPr>
        <w:pStyle w:val="Popis1"/>
        <w:rPr>
          <w:lang w:val="hr-HR"/>
        </w:rPr>
      </w:pPr>
      <w:sdt>
        <w:sdtPr>
          <w:rPr>
            <w:rStyle w:val="Potvrdniokvir"/>
            <w:lang w:val="hr-HR"/>
          </w:rPr>
          <w:id w:val="-21944259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vrdniokvir"/>
          </w:rPr>
        </w:sdtEndPr>
        <w:sdtContent>
          <w:r w:rsidR="007C1F27" w:rsidRPr="005373F1">
            <w:rPr>
              <w:rStyle w:val="Potvrdniokvir"/>
              <w:lang w:val="hr-HR"/>
            </w:rPr>
            <w:t>☐</w:t>
          </w:r>
        </w:sdtContent>
      </w:sdt>
      <w:r w:rsidR="007C1F27" w:rsidRPr="005373F1">
        <w:rPr>
          <w:lang w:val="hr-HR"/>
        </w:rPr>
        <w:tab/>
        <w:t>Rezervirajte niz hotelskih soba za goste koji će doći izdaleka. (Raspitajte se o skupnom popustu.)</w:t>
      </w:r>
    </w:p>
    <w:p w:rsidR="00F45C9F" w:rsidRPr="005373F1" w:rsidRDefault="001230CA">
      <w:pPr>
        <w:pStyle w:val="Popis1"/>
        <w:rPr>
          <w:lang w:val="hr-HR"/>
        </w:rPr>
      </w:pPr>
      <w:sdt>
        <w:sdtPr>
          <w:rPr>
            <w:rStyle w:val="Potvrdniokvir"/>
            <w:lang w:val="hr-HR"/>
          </w:rPr>
          <w:id w:val="-169737683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vrdniokvir"/>
          </w:rPr>
        </w:sdtEndPr>
        <w:sdtContent>
          <w:r w:rsidR="007C1F27" w:rsidRPr="005373F1">
            <w:rPr>
              <w:rStyle w:val="Potvrdniokvir"/>
              <w:lang w:val="hr-HR"/>
            </w:rPr>
            <w:t>☐</w:t>
          </w:r>
        </w:sdtContent>
      </w:sdt>
      <w:r w:rsidR="007C1F27" w:rsidRPr="005373F1">
        <w:rPr>
          <w:lang w:val="hr-HR"/>
        </w:rPr>
        <w:tab/>
        <w:t>Pošaljite kartice s najavom vjenčanja. (Neka sadrže informacije o smještaju i karte ako je to moguće.)</w:t>
      </w:r>
    </w:p>
    <w:p w:rsidR="00F45C9F" w:rsidRPr="005373F1" w:rsidRDefault="001230CA">
      <w:pPr>
        <w:pStyle w:val="Popis1"/>
        <w:rPr>
          <w:lang w:val="hr-HR"/>
        </w:rPr>
      </w:pPr>
      <w:sdt>
        <w:sdtPr>
          <w:rPr>
            <w:rStyle w:val="Potvrdniokvir"/>
            <w:lang w:val="hr-HR"/>
          </w:rPr>
          <w:id w:val="58772672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vrdniokvir"/>
          </w:rPr>
        </w:sdtEndPr>
        <w:sdtContent>
          <w:r w:rsidR="007C1F27" w:rsidRPr="005373F1">
            <w:rPr>
              <w:rStyle w:val="Potvrdniokvir"/>
              <w:lang w:val="hr-HR"/>
            </w:rPr>
            <w:t>☐</w:t>
          </w:r>
        </w:sdtContent>
      </w:sdt>
      <w:r w:rsidR="007C1F27" w:rsidRPr="005373F1">
        <w:rPr>
          <w:lang w:val="hr-HR"/>
        </w:rPr>
        <w:tab/>
        <w:t>Kupite vjenčano prstenje.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F45C9F" w:rsidRPr="005373F1">
        <w:trPr>
          <w:jc w:val="center"/>
        </w:trPr>
        <w:tc>
          <w:tcPr>
            <w:tcW w:w="2308" w:type="pct"/>
          </w:tcPr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103106936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Odaberite i naručite vjenčanicu te ostavite dovoljno vremena za dostavu i naknadne preinake.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895930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Kupite haljine za djeveruše.</w:t>
            </w:r>
          </w:p>
        </w:tc>
        <w:tc>
          <w:tcPr>
            <w:tcW w:w="385" w:type="pct"/>
          </w:tcPr>
          <w:p w:rsidR="00F45C9F" w:rsidRPr="005373F1" w:rsidRDefault="00F45C9F">
            <w:pPr>
              <w:rPr>
                <w:lang w:val="hr-HR"/>
              </w:rPr>
            </w:pPr>
          </w:p>
        </w:tc>
        <w:tc>
          <w:tcPr>
            <w:tcW w:w="2308" w:type="pct"/>
          </w:tcPr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139278033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Dogovorite sastanke na kojima ćete dogovoriti izgled svadbene torte i kušati uzorke.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-2111955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Započnite planirati medeni mjesec.</w:t>
            </w:r>
          </w:p>
        </w:tc>
      </w:tr>
    </w:tbl>
    <w:p w:rsidR="00F45C9F" w:rsidRPr="005373F1" w:rsidRDefault="007C1F27">
      <w:pPr>
        <w:pStyle w:val="naslov1"/>
        <w:spacing w:before="440"/>
        <w:rPr>
          <w:lang w:val="hr-HR"/>
        </w:rPr>
      </w:pPr>
      <w:r w:rsidRPr="005373F1">
        <w:rPr>
          <w:lang w:val="hr-HR"/>
        </w:rPr>
        <w:t>4 – 6 mjeseci prije vjenčanja: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F45C9F" w:rsidRPr="005373F1">
        <w:trPr>
          <w:jc w:val="center"/>
        </w:trPr>
        <w:tc>
          <w:tcPr>
            <w:tcW w:w="2308" w:type="pct"/>
          </w:tcPr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-141793706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Načinite krajnji popis gostiju.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-93860737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Naručite pozivnice (uz dodatak 25 rezervnih primjeraka) i ostale svadbene tiskanice (npr. kartice s rasporedom sjedenja i zahvalnice).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134505485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 xml:space="preserve">Planirajte uljepšavanje za dan vjenčanja; pitajte stilista koliko se unaprijed predbilježuju svadbe i može li raditi na mjestu vjenčanja. </w:t>
            </w:r>
          </w:p>
        </w:tc>
        <w:tc>
          <w:tcPr>
            <w:tcW w:w="385" w:type="pct"/>
          </w:tcPr>
          <w:p w:rsidR="00F45C9F" w:rsidRPr="005373F1" w:rsidRDefault="00F45C9F">
            <w:pPr>
              <w:rPr>
                <w:lang w:val="hr-HR"/>
              </w:rPr>
            </w:pPr>
          </w:p>
        </w:tc>
        <w:tc>
          <w:tcPr>
            <w:tcW w:w="2308" w:type="pct"/>
          </w:tcPr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-40954494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Dovršite planiranje medenog mjeseca. Ako ćete putovati izvan domovine, pobrinite se za vize, putovnice i cijepljenja.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163298267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Unajmite prijevozno sredstvo za dan vjenčanja (kočija, usluga iznajmljivanja limuzine itd.).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-6190740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Planirajte pokusnu večeru.</w:t>
            </w:r>
          </w:p>
        </w:tc>
      </w:tr>
    </w:tbl>
    <w:p w:rsidR="00F45C9F" w:rsidRPr="005373F1" w:rsidRDefault="007C1F27">
      <w:pPr>
        <w:pStyle w:val="naslov1"/>
        <w:rPr>
          <w:lang w:val="hr-HR"/>
        </w:rPr>
      </w:pPr>
      <w:r w:rsidRPr="005373F1">
        <w:rPr>
          <w:lang w:val="hr-HR"/>
        </w:rPr>
        <w:t>2 – 4 mjeseca prije vjenčanja: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F45C9F" w:rsidRPr="005373F1">
        <w:trPr>
          <w:jc w:val="center"/>
        </w:trPr>
        <w:tc>
          <w:tcPr>
            <w:tcW w:w="2308" w:type="pct"/>
          </w:tcPr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-3173450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Priredite službene isprave za vjenčanje. Pribavite sve potrebne dokumente.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-417095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Naručite smokinge za mladoženju i njegovu pratnju.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138675911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</w:r>
            <w:r>
              <w:rPr>
                <w:lang w:val="hr-HR"/>
              </w:rPr>
              <w:t>Dogovorite sastanak s dobavljačem hrane i pića pa odaberite jelovnik, vina i slično.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-210756617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 xml:space="preserve">Naručite svadbenu tortu. </w:t>
            </w:r>
            <w:bookmarkStart w:id="0" w:name="_GoBack"/>
            <w:bookmarkEnd w:id="0"/>
          </w:p>
        </w:tc>
        <w:tc>
          <w:tcPr>
            <w:tcW w:w="385" w:type="pct"/>
          </w:tcPr>
          <w:p w:rsidR="00F45C9F" w:rsidRPr="005373F1" w:rsidRDefault="00F45C9F">
            <w:pPr>
              <w:rPr>
                <w:lang w:val="hr-HR"/>
              </w:rPr>
            </w:pPr>
          </w:p>
        </w:tc>
        <w:tc>
          <w:tcPr>
            <w:tcW w:w="2308" w:type="pct"/>
          </w:tcPr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7399888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Naručite vjenčano prstenje.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131237246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Potvrdite odabir glazbe za svečanost vjenčanja i svadbeni prijem.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-17423978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Unajmite hotelsku sobu za svadbenu noć.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-13164830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Ako namjeravate sami napisati svadbene zavjete, započnite s pisanjem.</w:t>
            </w:r>
          </w:p>
        </w:tc>
      </w:tr>
    </w:tbl>
    <w:p w:rsidR="00F45C9F" w:rsidRPr="005373F1" w:rsidRDefault="007C1F27">
      <w:pPr>
        <w:pStyle w:val="naslov1"/>
        <w:rPr>
          <w:lang w:val="hr-HR"/>
        </w:rPr>
      </w:pPr>
      <w:r w:rsidRPr="005373F1">
        <w:rPr>
          <w:lang w:val="hr-HR"/>
        </w:rPr>
        <w:t>4 – 8 tjedana prije vjenčanja: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F45C9F" w:rsidRPr="005373F1">
        <w:trPr>
          <w:jc w:val="center"/>
        </w:trPr>
        <w:tc>
          <w:tcPr>
            <w:tcW w:w="2308" w:type="pct"/>
          </w:tcPr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137434036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Osam tjedana prije dana vjenčanja pošaljite pozivnice za vjenčanje.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10830291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Prođite sve korake izrade frizure i šminkanja za dan vjenčanja (uključujući i veo ako će se koristiti).</w:t>
            </w:r>
          </w:p>
        </w:tc>
        <w:tc>
          <w:tcPr>
            <w:tcW w:w="385" w:type="pct"/>
          </w:tcPr>
          <w:p w:rsidR="00F45C9F" w:rsidRPr="005373F1" w:rsidRDefault="00F45C9F">
            <w:pPr>
              <w:rPr>
                <w:lang w:val="hr-HR"/>
              </w:rPr>
            </w:pPr>
          </w:p>
        </w:tc>
        <w:tc>
          <w:tcPr>
            <w:tcW w:w="2308" w:type="pct"/>
          </w:tcPr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1237130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Potvrdite sve planove prijevoza.</w:t>
            </w:r>
          </w:p>
        </w:tc>
      </w:tr>
    </w:tbl>
    <w:p w:rsidR="00F45C9F" w:rsidRPr="005373F1" w:rsidRDefault="007C1F27">
      <w:pPr>
        <w:pStyle w:val="naslov1"/>
        <w:spacing w:before="440"/>
        <w:rPr>
          <w:lang w:val="hr-HR"/>
        </w:rPr>
      </w:pPr>
      <w:r w:rsidRPr="005373F1">
        <w:rPr>
          <w:lang w:val="hr-HR"/>
        </w:rPr>
        <w:t>2 – 4 tjedna prije vjenčanja: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F45C9F" w:rsidRPr="005373F1">
        <w:trPr>
          <w:jc w:val="center"/>
        </w:trPr>
        <w:tc>
          <w:tcPr>
            <w:tcW w:w="2308" w:type="pct"/>
          </w:tcPr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-963328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Razradite raspored sjedenja za svadbeni prijem.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2139287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Dovršite dogovore oko detalja smještaja uzvanika i gostiju koji dolaze izdaleka.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112651016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Potvrdite sve dogovoreno s fotografom, cvjećarom i ostalim davateljima usluga.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64778825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Napravite posljednju probu vjenčanice i haljina za djeveruše.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176333481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Napišite zdravicu za pokusnu večeru.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-958952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Kupite poklone za uzvanike.</w:t>
            </w:r>
          </w:p>
        </w:tc>
        <w:tc>
          <w:tcPr>
            <w:tcW w:w="385" w:type="pct"/>
          </w:tcPr>
          <w:p w:rsidR="00F45C9F" w:rsidRPr="005373F1" w:rsidRDefault="00F45C9F">
            <w:pPr>
              <w:rPr>
                <w:lang w:val="hr-HR"/>
              </w:rPr>
            </w:pPr>
          </w:p>
        </w:tc>
        <w:tc>
          <w:tcPr>
            <w:tcW w:w="2308" w:type="pct"/>
          </w:tcPr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-8924971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Sastavite popis svih davatelja usluga na vašem vjenčanju i sudionika vjenčanja sa svim podacima za kontakt. Nosite popis uvijek sa sobom (za svaki slučaj).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8627061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Javite pojedinosti o pokusnoj večeri svima koji će biti na pokusu i pokusnoj večeri.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6977477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Saznajte gdje će se mladenka, mladoženja i sudionici moći presvući i pripremiti prije svečanosti vjenčanja.</w:t>
            </w:r>
          </w:p>
        </w:tc>
      </w:tr>
    </w:tbl>
    <w:p w:rsidR="00F45C9F" w:rsidRPr="005373F1" w:rsidRDefault="007C1F27">
      <w:pPr>
        <w:pStyle w:val="naslov1"/>
        <w:rPr>
          <w:lang w:val="hr-HR"/>
        </w:rPr>
      </w:pPr>
      <w:r w:rsidRPr="005373F1">
        <w:rPr>
          <w:lang w:val="hr-HR"/>
        </w:rPr>
        <w:lastRenderedPageBreak/>
        <w:t>Tjedan prije vjenčanja: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F45C9F" w:rsidRPr="005373F1">
        <w:trPr>
          <w:jc w:val="center"/>
        </w:trPr>
        <w:tc>
          <w:tcPr>
            <w:tcW w:w="2308" w:type="pct"/>
          </w:tcPr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-112138787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Sve honorare i davanja koja ćete morati isplatiti na dan vjenčanja rasporedite u koverte da biste ih lakše i brže izdali.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-120609853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Dobavljaču hrane i pića dojavite krajnji broj gostiju.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-35210971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 xml:space="preserve">Osobu od povjerenja zadužite da na svadbeni prijem donese važne predmete (nož za tortu, čaše kojima ćete nazdraviti i slično). </w:t>
            </w:r>
          </w:p>
        </w:tc>
        <w:tc>
          <w:tcPr>
            <w:tcW w:w="385" w:type="pct"/>
          </w:tcPr>
          <w:p w:rsidR="00F45C9F" w:rsidRPr="005373F1" w:rsidRDefault="00F45C9F">
            <w:pPr>
              <w:rPr>
                <w:lang w:val="hr-HR"/>
              </w:rPr>
            </w:pPr>
          </w:p>
        </w:tc>
        <w:tc>
          <w:tcPr>
            <w:tcW w:w="2308" w:type="pct"/>
          </w:tcPr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144357269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Zadužite nekoga da bude "organizator" i rješava probleme koji će se pojaviti u posljednji tren.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21053013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Sa sudionicima svadbene povorke prođite kroz pojedinosti svečanosti vjenčanja.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159213308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Pođite na tretmane uljepšavanja (manikiranje, čišćenje lica, masaža, depilacija, oblikovanje obrva itd.).</w:t>
            </w:r>
          </w:p>
        </w:tc>
      </w:tr>
    </w:tbl>
    <w:p w:rsidR="00F45C9F" w:rsidRPr="005373F1" w:rsidRDefault="007C1F27">
      <w:pPr>
        <w:pStyle w:val="naslov1"/>
        <w:rPr>
          <w:lang w:val="hr-HR"/>
        </w:rPr>
      </w:pPr>
      <w:r w:rsidRPr="005373F1">
        <w:rPr>
          <w:lang w:val="hr-HR"/>
        </w:rPr>
        <w:t>Dan prije vjenčanja: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F45C9F" w:rsidRPr="005373F1">
        <w:trPr>
          <w:jc w:val="center"/>
        </w:trPr>
        <w:tc>
          <w:tcPr>
            <w:tcW w:w="2308" w:type="pct"/>
          </w:tcPr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14632702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Prikupite sljedeće:</w:t>
            </w:r>
          </w:p>
          <w:p w:rsidR="00F45C9F" w:rsidRPr="005373F1" w:rsidRDefault="001230CA">
            <w:pPr>
              <w:pStyle w:val="Popis2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45352987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Nešto staro</w:t>
            </w:r>
            <w:r w:rsidR="007C1F27" w:rsidRPr="005373F1">
              <w:rPr>
                <w:lang w:val="hr-HR"/>
              </w:rPr>
              <w:br/>
            </w:r>
            <w:r w:rsidR="007C1F27" w:rsidRPr="005373F1">
              <w:rPr>
                <w:rStyle w:val="Naglasak"/>
                <w:lang w:val="hr-HR"/>
              </w:rPr>
              <w:t>Predstavlja vezu s obitelji i nasljeđem</w:t>
            </w:r>
          </w:p>
          <w:p w:rsidR="00F45C9F" w:rsidRPr="005373F1" w:rsidRDefault="001230CA">
            <w:pPr>
              <w:pStyle w:val="Popis2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73775931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Nešto novo</w:t>
            </w:r>
            <w:r w:rsidR="007C1F27" w:rsidRPr="005373F1">
              <w:rPr>
                <w:lang w:val="hr-HR"/>
              </w:rPr>
              <w:br/>
            </w:r>
            <w:r w:rsidR="007C1F27" w:rsidRPr="005373F1">
              <w:rPr>
                <w:rStyle w:val="Naglasak"/>
                <w:lang w:val="hr-HR"/>
              </w:rPr>
              <w:t>Predstavlja optimizam i nadu vezane uz novi život koji vas očekuje</w:t>
            </w:r>
          </w:p>
          <w:p w:rsidR="00F45C9F" w:rsidRPr="005373F1" w:rsidRDefault="001230CA">
            <w:pPr>
              <w:pStyle w:val="Popis2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31870778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Nešto posuđeno</w:t>
            </w:r>
            <w:r w:rsidR="007C1F27" w:rsidRPr="005373F1">
              <w:rPr>
                <w:lang w:val="hr-HR"/>
              </w:rPr>
              <w:br/>
            </w:r>
            <w:r w:rsidR="007C1F27" w:rsidRPr="005373F1">
              <w:rPr>
                <w:rStyle w:val="Naglasak"/>
                <w:lang w:val="hr-HR"/>
              </w:rPr>
              <w:t>Predmet od prijatelja ili člana obitelji koji je u sretnom braku</w:t>
            </w:r>
          </w:p>
          <w:p w:rsidR="00F45C9F" w:rsidRPr="005373F1" w:rsidRDefault="001230CA">
            <w:pPr>
              <w:pStyle w:val="Popis2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977337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Nešto plave boje</w:t>
            </w:r>
            <w:r w:rsidR="007C1F27" w:rsidRPr="005373F1">
              <w:rPr>
                <w:lang w:val="hr-HR"/>
              </w:rPr>
              <w:br/>
            </w:r>
            <w:r w:rsidR="007C1F27" w:rsidRPr="005373F1">
              <w:rPr>
                <w:rStyle w:val="Naglasak"/>
                <w:lang w:val="hr-HR"/>
              </w:rPr>
              <w:t>Predstavlja ljubav i vjernost</w:t>
            </w:r>
          </w:p>
        </w:tc>
        <w:tc>
          <w:tcPr>
            <w:tcW w:w="385" w:type="pct"/>
          </w:tcPr>
          <w:p w:rsidR="00F45C9F" w:rsidRPr="005373F1" w:rsidRDefault="00F45C9F">
            <w:pPr>
              <w:rPr>
                <w:lang w:val="hr-HR"/>
              </w:rPr>
            </w:pPr>
          </w:p>
        </w:tc>
        <w:tc>
          <w:tcPr>
            <w:tcW w:w="2307" w:type="pct"/>
          </w:tcPr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20255977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Potvrdite sve planove za medeni mjesec.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-170739474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Pripremite prtljagu za putovanje na medeni mjesec.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-177200016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Uživajte u danu i opustite se s obitelji i prijateljima.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-49495699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Prisustvujte pokusu i pokusnoj večeri; dajte darove sudionicima.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2999705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Kumu dajte prstenje i honorar za osobu koja će predvoditi svečanost vjenčanja.</w:t>
            </w:r>
          </w:p>
          <w:p w:rsidR="00F45C9F" w:rsidRPr="005373F1" w:rsidRDefault="001230CA">
            <w:pPr>
              <w:pStyle w:val="Popis1"/>
              <w:rPr>
                <w:lang w:val="hr-HR"/>
              </w:rPr>
            </w:pPr>
            <w:sdt>
              <w:sdtPr>
                <w:rPr>
                  <w:rStyle w:val="Potvrdniokvir"/>
                  <w:lang w:val="hr-HR"/>
                </w:rPr>
                <w:id w:val="2042972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tvrdniokvir"/>
                </w:rPr>
              </w:sdtEndPr>
              <w:sdtContent>
                <w:r w:rsidR="007C1F27" w:rsidRPr="005373F1">
                  <w:rPr>
                    <w:rStyle w:val="Potvrdniokvir"/>
                    <w:lang w:val="hr-HR"/>
                  </w:rPr>
                  <w:t>☐</w:t>
                </w:r>
              </w:sdtContent>
            </w:sdt>
            <w:r w:rsidR="007C1F27" w:rsidRPr="005373F1">
              <w:rPr>
                <w:lang w:val="hr-HR"/>
              </w:rPr>
              <w:tab/>
              <w:t>Pokušajte se odmoriti</w:t>
            </w:r>
          </w:p>
        </w:tc>
      </w:tr>
    </w:tbl>
    <w:p w:rsidR="00F45C9F" w:rsidRPr="005373F1" w:rsidRDefault="007C1F27">
      <w:pPr>
        <w:pStyle w:val="naslov1"/>
        <w:rPr>
          <w:lang w:val="hr-HR"/>
        </w:rPr>
      </w:pPr>
      <w:r w:rsidRPr="005373F1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5556885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188720" cy="2514600"/>
                <wp:effectExtent l="0" t="0" r="0" b="0"/>
                <wp:wrapSquare wrapText="bothSides"/>
                <wp:docPr id="13" name="Grupa 6" descr="Grafika cvije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88720" cy="2514600"/>
                          <a:chOff x="0" y="0"/>
                          <a:chExt cx="1557531" cy="3294104"/>
                        </a:xfrm>
                      </wpg:grpSpPr>
                      <pic:pic xmlns:pic="http://schemas.openxmlformats.org/drawingml/2006/picture">
                        <pic:nvPicPr>
                          <pic:cNvPr id="14" name="Slika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0"/>
                            <a:ext cx="1197866" cy="771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Slika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76" y="974742"/>
                            <a:ext cx="1121666" cy="673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Slika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1" cy="3221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Slika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460" y="1579636"/>
                            <a:ext cx="685801" cy="685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Slika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749" y="1654277"/>
                            <a:ext cx="649225" cy="1639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upa 6" style="position:absolute;margin-left:0;margin-top:0;width:93.6pt;height:198pt;z-index:251659264;mso-left-percent:735;mso-position-horizontal-relative:page;mso-position-vertical:bottom;mso-position-vertical-relative:margin;mso-left-percent:735" alt="Flower graphic" coordsize="15575,32941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">
                <o:lock v:ext="edit" aspectratio="t"/>
                <v:shape id="Slika 14" style="position:absolute;left:1798;width:11978;height:7711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6tbDCAAAA2wAAAA8AAABkcnMvZG93bnJldi54bWxET01rAjEQvQv+hzBCb5qtaCurUVQQvUjb&#10;raLHYTPdXdxMliTV9d83BcHbPN7nzBatqcWVnK8sK3gdJCCIc6srLhQcvjf9CQgfkDXWlknBnTws&#10;5t3ODFNtb/xF1ywUIoawT1FBGUKTSunzkgz6gW2II/djncEQoSukdniL4aaWwyR5kwYrjg0lNrQu&#10;Kb9kv0bB+2Z0tOPq89x+rJZu6/enfHLaKvXSa5dTEIHa8BQ/3Dsd54/g/5d4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erWwwgAAANsAAAAPAAAAAAAAAAAAAAAAAJ8C&#10;AABkcnMvZG93bnJldi54bWxQSwUGAAAAAAQABAD3AAAAjgMAAAAA&#10;">
                  <v:imagedata recolortarget="#730927 [1444]" o:title="" r:id="rId23"/>
                  <v:path arrowok="t"/>
                </v:shape>
                <v:shape id="Slika 15" style="position:absolute;left:4245;top:9747;width:11217;height:6736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eKHPAAAAA2wAAAA8AAABkcnMvZG93bnJldi54bWxET0uLwjAQvi/4H8II3tZUQZGuUYovvAha&#10;xb3ONrNtsZmUJmr990YQvM3H95zpvDWVuFHjSssKBv0IBHFmdcm5gtNx/T0B4TyyxsoyKXiQg/ms&#10;8zXFWNs7H+iW+lyEEHYxKii8r2MpXVaQQde3NXHg/m1j0AfY5FI3eA/hppLDKBpLgyWHhgJrWhSU&#10;XdKrUbC0+7Hbpau/0TFPButkc66vv0apXrdNfkB4av1H/HZvdZg/gtcv4QA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l4oc8AAAADbAAAADwAAAAAAAAAAAAAAAACfAgAA&#10;ZHJzL2Rvd25yZXYueG1sUEsFBgAAAAAEAAQA9wAAAIwDAAAAAA==&#10;">
                  <v:imagedata recolortarget="black" o:title="" r:id="rId24"/>
                  <v:path arrowok="t"/>
                </v:shape>
                <v:shape id="Slika 16" style="position:absolute;width:15575;height:32217;visibility:visible;mso-wrap-style:squa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B4B/AAAAA2wAAAA8AAABkcnMvZG93bnJldi54bWxET8uqwjAQ3V/wH8II7q6pIqLVKCoILgQf&#10;FcHd2IxtsZmUJmrv398Igrs5nOdM540pxZNqV1hW0OtGIIhTqwvOFJyS9e8IhPPIGkvLpOCPHMxn&#10;rZ8pxtq++EDPo89ECGEXo4Lc+yqW0qU5GXRdWxEH7mZrgz7AOpO6xlcIN6XsR9FQGiw4NORY0Sqn&#10;9H58GAXl9rI7J7u+zkbJdcmDcepu+61SnXazmIDw1Piv+OPe6DB/CO9fwg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HgH8AAAADbAAAADwAAAAAAAAAAAAAAAACfAgAA&#10;ZHJzL2Rvd25yZXYueG1sUEsFBgAAAAAEAAQA9wAAAIwDAAAAAA==&#10;">
                  <v:imagedata o:title="" r:id="rId25"/>
                  <v:path arrowok="t"/>
                </v:shape>
                <v:shape id="Slika 18" style="position:absolute;left:8194;top:15796;width:6858;height:6858;visibility:visible;mso-wrap-style:square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E+XDAAAA2wAAAA8AAABkcnMvZG93bnJldi54bWxEj0GLwkAMhe8L/ochgrd1qgd3qY4iSkFE&#10;kFUPegud2BY7mdKZav33m8PC3hLey3tfFqve1epJbag8G5iME1DEubcVFwYu5+zzG1SIyBZrz2Tg&#10;TQFWy8HHAlPrX/xDz1MslIRwSNFAGWOTah3ykhyGsW+IRbv71mGUtS20bfEl4a7W0ySZaYcVS0OJ&#10;DW1Kyh+nzhk4XvaHw9Hpbnv7ytYPTrrtNSNjRsN+PQcVqY//5r/rnRV8gZVfZAC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cT5cMAAADbAAAADwAAAAAAAAAAAAAAAACf&#10;AgAAZHJzL2Rvd25yZXYueG1sUEsFBgAAAAAEAAQA9wAAAI8DAAAAAA==&#10;">
                  <v:imagedata recolortarget="#6d0838 [1445]" o:title="" r:id="rId26"/>
                  <v:path arrowok="t"/>
                </v:shape>
                <v:shape id="Slika 19" style="position:absolute;left:8377;top:16542;width:6492;height:16399;visibility:visible;mso-wrap-style:square" o:spid="_x0000_s1031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UOuDCAAAA2wAAAA8AAABkcnMvZG93bnJldi54bWxET81qwkAQvhd8h2UEb3WjB01TV1GhNFS0&#10;NPoAQ3ZMotnZkN3G+PauUOhtPr7fWax6U4uOWldZVjAZRyCIc6srLhScjh+vMQjnkTXWlknBnRys&#10;loOXBSba3viHuswXIoSwS1BB6X2TSOnykgy6sW2IA3e2rUEfYFtI3eIthJtaTqNoJg1WHBpKbGhb&#10;Un7Nfo2CeeqOh93pM97Vd97Hm0sXf6XfSo2G/fodhKfe/4v/3KkO89/g+Us4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1DrgwgAAANsAAAAPAAAAAAAAAAAAAAAAAJ8C&#10;AABkcnMvZG93bnJldi54bWxQSwUGAAAAAAQABAD3AAAAjgMAAAAA&#10;">
                  <v:imagedata o:title="" r:id="rId27"/>
                  <v:path arrowok="t"/>
                </v:shape>
                <w10:wrap type="square" anchorx="page" anchory="margin"/>
              </v:group>
            </w:pict>
          </mc:Fallback>
        </mc:AlternateContent>
      </w:r>
      <w:r w:rsidRPr="005373F1">
        <w:rPr>
          <w:lang w:val="hr-HR"/>
        </w:rPr>
        <w:t>Dan vjenčanja:</w:t>
      </w:r>
    </w:p>
    <w:p w:rsidR="00F45C9F" w:rsidRPr="005373F1" w:rsidRDefault="001230CA">
      <w:pPr>
        <w:pStyle w:val="Popis1"/>
        <w:rPr>
          <w:lang w:val="hr-HR"/>
        </w:rPr>
      </w:pPr>
      <w:sdt>
        <w:sdtPr>
          <w:rPr>
            <w:rStyle w:val="Potvrdniokvir"/>
            <w:lang w:val="hr-HR"/>
          </w:rPr>
          <w:id w:val="4688359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vrdniokvir"/>
          </w:rPr>
        </w:sdtEndPr>
        <w:sdtContent>
          <w:r w:rsidR="007C1F27" w:rsidRPr="005373F1">
            <w:rPr>
              <w:rStyle w:val="Potvrdniokvir"/>
              <w:lang w:val="hr-HR"/>
            </w:rPr>
            <w:t>☐</w:t>
          </w:r>
        </w:sdtContent>
      </w:sdt>
      <w:r w:rsidR="007C1F27" w:rsidRPr="005373F1">
        <w:rPr>
          <w:lang w:val="hr-HR"/>
        </w:rPr>
        <w:tab/>
        <w:t>Pošaljite objave o vjenčanju.</w:t>
      </w:r>
    </w:p>
    <w:p w:rsidR="00F45C9F" w:rsidRPr="005373F1" w:rsidRDefault="001230CA">
      <w:pPr>
        <w:pStyle w:val="Popis1"/>
        <w:rPr>
          <w:lang w:val="hr-HR"/>
        </w:rPr>
      </w:pPr>
      <w:sdt>
        <w:sdtPr>
          <w:rPr>
            <w:rStyle w:val="Potvrdniokvir"/>
            <w:lang w:val="hr-HR"/>
          </w:rPr>
          <w:id w:val="206798565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vrdniokvir"/>
          </w:rPr>
        </w:sdtEndPr>
        <w:sdtContent>
          <w:r w:rsidR="007C1F27" w:rsidRPr="005373F1">
            <w:rPr>
              <w:rStyle w:val="Potvrdniokvir"/>
              <w:lang w:val="hr-HR"/>
            </w:rPr>
            <w:t>☐</w:t>
          </w:r>
        </w:sdtContent>
      </w:sdt>
      <w:r w:rsidR="007C1F27" w:rsidRPr="005373F1">
        <w:rPr>
          <w:lang w:val="hr-HR"/>
        </w:rPr>
        <w:tab/>
        <w:t>Opustite se i budite smireni.</w:t>
      </w:r>
    </w:p>
    <w:p w:rsidR="00F45C9F" w:rsidRPr="005373F1" w:rsidRDefault="001230CA">
      <w:pPr>
        <w:pStyle w:val="Popis1"/>
        <w:rPr>
          <w:lang w:val="hr-HR"/>
        </w:rPr>
      </w:pPr>
      <w:sdt>
        <w:sdtPr>
          <w:rPr>
            <w:rStyle w:val="Potvrdniokvir"/>
            <w:lang w:val="hr-HR"/>
          </w:rPr>
          <w:id w:val="90542186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vrdniokvir"/>
          </w:rPr>
        </w:sdtEndPr>
        <w:sdtContent>
          <w:r w:rsidR="007C1F27" w:rsidRPr="005373F1">
            <w:rPr>
              <w:rStyle w:val="Potvrdniokvir"/>
              <w:lang w:val="hr-HR"/>
            </w:rPr>
            <w:t>☐</w:t>
          </w:r>
        </w:sdtContent>
      </w:sdt>
      <w:r w:rsidR="007C1F27" w:rsidRPr="005373F1">
        <w:rPr>
          <w:lang w:val="hr-HR"/>
        </w:rPr>
        <w:tab/>
        <w:t>Ne zaboravite jesti.</w:t>
      </w:r>
    </w:p>
    <w:p w:rsidR="00F45C9F" w:rsidRPr="005373F1" w:rsidRDefault="001230CA">
      <w:pPr>
        <w:pStyle w:val="Popis1"/>
        <w:rPr>
          <w:lang w:val="hr-HR"/>
        </w:rPr>
      </w:pPr>
      <w:sdt>
        <w:sdtPr>
          <w:rPr>
            <w:rStyle w:val="Potvrdniokvir"/>
            <w:lang w:val="hr-HR"/>
          </w:rPr>
          <w:id w:val="-15485232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vrdniokvir"/>
          </w:rPr>
        </w:sdtEndPr>
        <w:sdtContent>
          <w:r w:rsidR="007C1F27" w:rsidRPr="005373F1">
            <w:rPr>
              <w:rStyle w:val="Potvrdniokvir"/>
              <w:lang w:val="hr-HR"/>
            </w:rPr>
            <w:t>☐</w:t>
          </w:r>
        </w:sdtContent>
      </w:sdt>
      <w:r w:rsidR="007C1F27" w:rsidRPr="005373F1">
        <w:rPr>
          <w:lang w:val="hr-HR"/>
        </w:rPr>
        <w:tab/>
        <w:t>Uzmite barem dva sata za oblačenje.</w:t>
      </w:r>
    </w:p>
    <w:p w:rsidR="00F45C9F" w:rsidRPr="005373F1" w:rsidRDefault="001230CA">
      <w:pPr>
        <w:pStyle w:val="Popis1"/>
        <w:rPr>
          <w:lang w:val="hr-HR"/>
        </w:rPr>
      </w:pPr>
      <w:sdt>
        <w:sdtPr>
          <w:rPr>
            <w:rStyle w:val="Potvrdniokvir"/>
            <w:lang w:val="hr-HR"/>
          </w:rPr>
          <w:id w:val="30166155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tvrdniokvir"/>
          </w:rPr>
        </w:sdtEndPr>
        <w:sdtContent>
          <w:r w:rsidR="007C1F27" w:rsidRPr="005373F1">
            <w:rPr>
              <w:rStyle w:val="Potvrdniokvir"/>
              <w:lang w:val="hr-HR"/>
            </w:rPr>
            <w:t>☐</w:t>
          </w:r>
        </w:sdtContent>
      </w:sdt>
      <w:r w:rsidR="007C1F27" w:rsidRPr="005373F1">
        <w:rPr>
          <w:lang w:val="hr-HR"/>
        </w:rPr>
        <w:tab/>
        <w:t>UŽIVAJTE U OVOM JEDINSTVENOM I NEPONOVLJIVOM DOGAĐAJU!</w:t>
      </w:r>
    </w:p>
    <w:sectPr w:rsidR="00F45C9F" w:rsidRPr="005373F1" w:rsidSect="006A2DCA">
      <w:pgSz w:w="11907" w:h="16839" w:code="9"/>
      <w:pgMar w:top="1080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C9F"/>
    <w:rsid w:val="001230CA"/>
    <w:rsid w:val="005373F1"/>
    <w:rsid w:val="006A2DCA"/>
    <w:rsid w:val="007C1F27"/>
    <w:rsid w:val="00CA0273"/>
    <w:rsid w:val="00F45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sz w:val="18"/>
        <w:lang w:val="en-US" w:eastAsia="ja-JP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aslov1">
    <w:name w:val="naslov 1"/>
    <w:basedOn w:val="Normal"/>
    <w:next w:val="Normal"/>
    <w:link w:val="Znaknaslova1"/>
    <w:uiPriority w:val="9"/>
    <w:qFormat/>
    <w:pPr>
      <w:keepNext/>
      <w:keepLines/>
      <w:spacing w:before="480"/>
      <w:outlineLvl w:val="0"/>
    </w:pPr>
    <w:rPr>
      <w:caps/>
    </w:rPr>
  </w:style>
  <w:style w:type="paragraph" w:customStyle="1" w:styleId="Naslov10">
    <w:name w:val="Naslov1"/>
    <w:basedOn w:val="Normal"/>
    <w:next w:val="Normal"/>
    <w:link w:val="Znaknaslova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Znaknaslova">
    <w:name w:val="Znak naslova"/>
    <w:basedOn w:val="Zadanifontodlomka"/>
    <w:link w:val="Naslov10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customStyle="1" w:styleId="Normalnauvlaka">
    <w:name w:val="Normalna uvlaka"/>
    <w:basedOn w:val="Normal"/>
    <w:uiPriority w:val="2"/>
    <w:unhideWhenUsed/>
    <w:qFormat/>
    <w:pPr>
      <w:ind w:right="1440"/>
    </w:pPr>
  </w:style>
  <w:style w:type="character" w:customStyle="1" w:styleId="Znaknaslova1">
    <w:name w:val="Znak naslova 1"/>
    <w:basedOn w:val="Zadanifontodlomka"/>
    <w:link w:val="naslov1"/>
    <w:uiPriority w:val="9"/>
    <w:rPr>
      <w:caps/>
      <w:kern w:val="18"/>
    </w:rPr>
  </w:style>
  <w:style w:type="paragraph" w:customStyle="1" w:styleId="Popis1">
    <w:name w:val="Popis1"/>
    <w:basedOn w:val="Normal"/>
    <w:uiPriority w:val="1"/>
    <w:unhideWhenUsed/>
    <w:qFormat/>
    <w:pPr>
      <w:ind w:left="346" w:hanging="317"/>
    </w:pPr>
  </w:style>
  <w:style w:type="paragraph" w:customStyle="1" w:styleId="Popis21">
    <w:name w:val="Popis 21"/>
    <w:basedOn w:val="Normal"/>
    <w:uiPriority w:val="1"/>
    <w:unhideWhenUsed/>
    <w:qFormat/>
    <w:pPr>
      <w:ind w:left="706" w:hanging="317"/>
    </w:pPr>
  </w:style>
  <w:style w:type="character" w:customStyle="1" w:styleId="Potvrdniokvir">
    <w:name w:val="Potvrdni okvir"/>
    <w:basedOn w:val="Zadanifontodlomka"/>
    <w:uiPriority w:val="2"/>
    <w:qFormat/>
    <w:rPr>
      <w:rFonts w:ascii="MS Gothic" w:eastAsia="MS Gothic" w:hAnsi="MS Gothic"/>
      <w:b/>
      <w:bCs/>
      <w:color w:val="ADD98E" w:themeColor="accent4" w:themeTint="99"/>
      <w:position w:val="-2"/>
      <w:sz w:val="20"/>
    </w:rPr>
  </w:style>
  <w:style w:type="table" w:customStyle="1" w:styleId="Reetkatablice1">
    <w:name w:val="Rešetka tablice1"/>
    <w:basedOn w:val="Obinatablica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lasak">
    <w:name w:val="Naglasak"/>
    <w:basedOn w:val="Zadanifontodlomka"/>
    <w:uiPriority w:val="20"/>
    <w:semiHidden/>
    <w:unhideWhenUsed/>
    <w:qFormat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8badc642-15f9-493b-af2e-800910d66b6f" xsi:nil="true"/>
    <AssetExpire xmlns="8badc642-15f9-493b-af2e-800910d66b6f">2029-01-01T08:00:00+00:00</AssetExpire>
    <CampaignTagsTaxHTField0 xmlns="8badc642-15f9-493b-af2e-800910d66b6f">
      <Terms xmlns="http://schemas.microsoft.com/office/infopath/2007/PartnerControls"/>
    </CampaignTagsTaxHTField0>
    <IntlLangReviewDate xmlns="8badc642-15f9-493b-af2e-800910d66b6f" xsi:nil="true"/>
    <TPFriendlyName xmlns="8badc642-15f9-493b-af2e-800910d66b6f" xsi:nil="true"/>
    <IntlLangReview xmlns="8badc642-15f9-493b-af2e-800910d66b6f">false</IntlLangReview>
    <LocLastLocAttemptVersionLookup xmlns="8badc642-15f9-493b-af2e-800910d66b6f">835445</LocLastLocAttemptVersionLookup>
    <PolicheckWords xmlns="8badc642-15f9-493b-af2e-800910d66b6f" xsi:nil="true"/>
    <SubmitterId xmlns="8badc642-15f9-493b-af2e-800910d66b6f" xsi:nil="true"/>
    <AcquiredFrom xmlns="8badc642-15f9-493b-af2e-800910d66b6f">Internal MS</AcquiredFrom>
    <EditorialStatus xmlns="8badc642-15f9-493b-af2e-800910d66b6f">Complete</EditorialStatus>
    <Markets xmlns="8badc642-15f9-493b-af2e-800910d66b6f"/>
    <OriginAsset xmlns="8badc642-15f9-493b-af2e-800910d66b6f" xsi:nil="true"/>
    <AssetStart xmlns="8badc642-15f9-493b-af2e-800910d66b6f">2012-05-10T23:01:00+00:00</AssetStart>
    <FriendlyTitle xmlns="8badc642-15f9-493b-af2e-800910d66b6f" xsi:nil="true"/>
    <MarketSpecific xmlns="8badc642-15f9-493b-af2e-800910d66b6f">false</MarketSpecific>
    <TPNamespace xmlns="8badc642-15f9-493b-af2e-800910d66b6f" xsi:nil="true"/>
    <PublishStatusLookup xmlns="8badc642-15f9-493b-af2e-800910d66b6f">
      <Value>226619</Value>
    </PublishStatusLookup>
    <APAuthor xmlns="8badc642-15f9-493b-af2e-800910d66b6f">
      <UserInfo>
        <DisplayName>REDMOND\v-sa</DisplayName>
        <AccountId>2467</AccountId>
        <AccountType/>
      </UserInfo>
    </APAuthor>
    <TPCommandLine xmlns="8badc642-15f9-493b-af2e-800910d66b6f" xsi:nil="true"/>
    <IntlLangReviewer xmlns="8badc642-15f9-493b-af2e-800910d66b6f" xsi:nil="true"/>
    <OpenTemplate xmlns="8badc642-15f9-493b-af2e-800910d66b6f">true</OpenTemplate>
    <CSXSubmissionDate xmlns="8badc642-15f9-493b-af2e-800910d66b6f" xsi:nil="true"/>
    <TaxCatchAll xmlns="8badc642-15f9-493b-af2e-800910d66b6f"/>
    <Manager xmlns="8badc642-15f9-493b-af2e-800910d66b6f" xsi:nil="true"/>
    <NumericId xmlns="8badc642-15f9-493b-af2e-800910d66b6f" xsi:nil="true"/>
    <ParentAssetId xmlns="8badc642-15f9-493b-af2e-800910d66b6f" xsi:nil="true"/>
    <OriginalSourceMarket xmlns="8badc642-15f9-493b-af2e-800910d66b6f">english</OriginalSourceMarket>
    <ApprovalStatus xmlns="8badc642-15f9-493b-af2e-800910d66b6f">InProgress</ApprovalStatus>
    <TPComponent xmlns="8badc642-15f9-493b-af2e-800910d66b6f" xsi:nil="true"/>
    <EditorialTags xmlns="8badc642-15f9-493b-af2e-800910d66b6f" xsi:nil="true"/>
    <TPExecutable xmlns="8badc642-15f9-493b-af2e-800910d66b6f" xsi:nil="true"/>
    <TPLaunchHelpLink xmlns="8badc642-15f9-493b-af2e-800910d66b6f" xsi:nil="true"/>
    <LocComments xmlns="8badc642-15f9-493b-af2e-800910d66b6f" xsi:nil="true"/>
    <LocRecommendedHandoff xmlns="8badc642-15f9-493b-af2e-800910d66b6f" xsi:nil="true"/>
    <SourceTitle xmlns="8badc642-15f9-493b-af2e-800910d66b6f" xsi:nil="true"/>
    <CSXUpdate xmlns="8badc642-15f9-493b-af2e-800910d66b6f">false</CSXUpdate>
    <IntlLocPriority xmlns="8badc642-15f9-493b-af2e-800910d66b6f" xsi:nil="true"/>
    <UAProjectedTotalWords xmlns="8badc642-15f9-493b-af2e-800910d66b6f" xsi:nil="true"/>
    <AssetType xmlns="8badc642-15f9-493b-af2e-800910d66b6f">TP</AssetType>
    <MachineTranslated xmlns="8badc642-15f9-493b-af2e-800910d66b6f">false</MachineTranslated>
    <OutputCachingOn xmlns="8badc642-15f9-493b-af2e-800910d66b6f">false</OutputCachingOn>
    <TemplateStatus xmlns="8badc642-15f9-493b-af2e-800910d66b6f">Complete</TemplateStatus>
    <IsSearchable xmlns="8badc642-15f9-493b-af2e-800910d66b6f">true</IsSearchable>
    <ContentItem xmlns="8badc642-15f9-493b-af2e-800910d66b6f" xsi:nil="true"/>
    <HandoffToMSDN xmlns="8badc642-15f9-493b-af2e-800910d66b6f" xsi:nil="true"/>
    <ShowIn xmlns="8badc642-15f9-493b-af2e-800910d66b6f">Show everywhere</ShowIn>
    <ThumbnailAssetId xmlns="8badc642-15f9-493b-af2e-800910d66b6f" xsi:nil="true"/>
    <UALocComments xmlns="8badc642-15f9-493b-af2e-800910d66b6f" xsi:nil="true"/>
    <UALocRecommendation xmlns="8badc642-15f9-493b-af2e-800910d66b6f">Localize</UALocRecommendation>
    <LastModifiedDateTime xmlns="8badc642-15f9-493b-af2e-800910d66b6f" xsi:nil="true"/>
    <LegacyData xmlns="8badc642-15f9-493b-af2e-800910d66b6f" xsi:nil="true"/>
    <LocManualTestRequired xmlns="8badc642-15f9-493b-af2e-800910d66b6f">false</LocManualTestRequired>
    <ClipArtFilename xmlns="8badc642-15f9-493b-af2e-800910d66b6f" xsi:nil="true"/>
    <TPApplication xmlns="8badc642-15f9-493b-af2e-800910d66b6f" xsi:nil="true"/>
    <CSXHash xmlns="8badc642-15f9-493b-af2e-800910d66b6f" xsi:nil="true"/>
    <DirectSourceMarket xmlns="8badc642-15f9-493b-af2e-800910d66b6f">english</DirectSourceMarket>
    <PrimaryImageGen xmlns="8badc642-15f9-493b-af2e-800910d66b6f">true</PrimaryImageGen>
    <PlannedPubDate xmlns="8badc642-15f9-493b-af2e-800910d66b6f" xsi:nil="true"/>
    <CSXSubmissionMarket xmlns="8badc642-15f9-493b-af2e-800910d66b6f" xsi:nil="true"/>
    <Downloads xmlns="8badc642-15f9-493b-af2e-800910d66b6f">0</Downloads>
    <ArtSampleDocs xmlns="8badc642-15f9-493b-af2e-800910d66b6f" xsi:nil="true"/>
    <TrustLevel xmlns="8badc642-15f9-493b-af2e-800910d66b6f">1 Microsoft Managed Content</TrustLevel>
    <BlockPublish xmlns="8badc642-15f9-493b-af2e-800910d66b6f">false</BlockPublish>
    <TPLaunchHelpLinkType xmlns="8badc642-15f9-493b-af2e-800910d66b6f">Template</TPLaunchHelpLinkType>
    <LocalizationTagsTaxHTField0 xmlns="8badc642-15f9-493b-af2e-800910d66b6f">
      <Terms xmlns="http://schemas.microsoft.com/office/infopath/2007/PartnerControls"/>
    </LocalizationTagsTaxHTField0>
    <BusinessGroup xmlns="8badc642-15f9-493b-af2e-800910d66b6f" xsi:nil="true"/>
    <Providers xmlns="8badc642-15f9-493b-af2e-800910d66b6f" xsi:nil="true"/>
    <TemplateTemplateType xmlns="8badc642-15f9-493b-af2e-800910d66b6f">Word Document Template</TemplateTemplateType>
    <TimesCloned xmlns="8badc642-15f9-493b-af2e-800910d66b6f" xsi:nil="true"/>
    <TPAppVersion xmlns="8badc642-15f9-493b-af2e-800910d66b6f" xsi:nil="true"/>
    <VoteCount xmlns="8badc642-15f9-493b-af2e-800910d66b6f" xsi:nil="true"/>
    <FeatureTagsTaxHTField0 xmlns="8badc642-15f9-493b-af2e-800910d66b6f">
      <Terms xmlns="http://schemas.microsoft.com/office/infopath/2007/PartnerControls"/>
    </FeatureTagsTaxHTField0>
    <Provider xmlns="8badc642-15f9-493b-af2e-800910d66b6f" xsi:nil="true"/>
    <UACurrentWords xmlns="8badc642-15f9-493b-af2e-800910d66b6f" xsi:nil="true"/>
    <AssetId xmlns="8badc642-15f9-493b-af2e-800910d66b6f">TP102895214</AssetId>
    <TPClientViewer xmlns="8badc642-15f9-493b-af2e-800910d66b6f" xsi:nil="true"/>
    <DSATActionTaken xmlns="8badc642-15f9-493b-af2e-800910d66b6f" xsi:nil="true"/>
    <APEditor xmlns="8badc642-15f9-493b-af2e-800910d66b6f">
      <UserInfo>
        <DisplayName/>
        <AccountId xsi:nil="true"/>
        <AccountType/>
      </UserInfo>
    </APEditor>
    <TPInstallLocation xmlns="8badc642-15f9-493b-af2e-800910d66b6f" xsi:nil="true"/>
    <OOCacheId xmlns="8badc642-15f9-493b-af2e-800910d66b6f" xsi:nil="true"/>
    <IsDeleted xmlns="8badc642-15f9-493b-af2e-800910d66b6f">false</IsDeleted>
    <PublishTargets xmlns="8badc642-15f9-493b-af2e-800910d66b6f">OfficeOnlineVNext</PublishTargets>
    <ApprovalLog xmlns="8badc642-15f9-493b-af2e-800910d66b6f" xsi:nil="true"/>
    <BugNumber xmlns="8badc642-15f9-493b-af2e-800910d66b6f" xsi:nil="true"/>
    <CrawlForDependencies xmlns="8badc642-15f9-493b-af2e-800910d66b6f">false</CrawlForDependencies>
    <InternalTagsTaxHTField0 xmlns="8badc642-15f9-493b-af2e-800910d66b6f">
      <Terms xmlns="http://schemas.microsoft.com/office/infopath/2007/PartnerControls"/>
    </InternalTagsTaxHTField0>
    <LastHandOff xmlns="8badc642-15f9-493b-af2e-800910d66b6f" xsi:nil="true"/>
    <Milestone xmlns="8badc642-15f9-493b-af2e-800910d66b6f" xsi:nil="true"/>
    <OriginalRelease xmlns="8badc642-15f9-493b-af2e-800910d66b6f">15</OriginalRelease>
    <RecommendationsModifier xmlns="8badc642-15f9-493b-af2e-800910d66b6f" xsi:nil="true"/>
    <ScenarioTagsTaxHTField0 xmlns="8badc642-15f9-493b-af2e-800910d66b6f">
      <Terms xmlns="http://schemas.microsoft.com/office/infopath/2007/PartnerControls"/>
    </ScenarioTagsTaxHTField0>
    <UANotes xmlns="8badc642-15f9-493b-af2e-800910d66b6f" xsi:nil="true"/>
    <LocMarketGroupTiers2 xmlns="8badc642-15f9-493b-af2e-800910d66b6f" xsi:nil="true"/>
  </documentManagement>
</p:properties>
</file>

<file path=customXml/item3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E6EEBCA2A20434687F63529BC62C70C0400B49D3FDEBF6E5C4BBABD28DFF7A72F5A" ma:contentTypeVersion="54" ma:contentTypeDescription="Create a new document." ma:contentTypeScope="" ma:versionID="58ff7075f9734c70ab641fcf680773ae">
  <xsd:schema xmlns:xsd="http://www.w3.org/2001/XMLSchema" xmlns:xs="http://www.w3.org/2001/XMLSchema" xmlns:p="http://schemas.microsoft.com/office/2006/metadata/properties" xmlns:ns2="8badc642-15f9-493b-af2e-800910d66b6f" targetNamespace="http://schemas.microsoft.com/office/2006/metadata/properties" ma:root="true" ma:fieldsID="de94c5732a8b162287d2446f6e1438f1" ns2:_="">
    <xsd:import namespace="8badc642-15f9-493b-af2e-800910d66b6f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dc642-15f9-493b-af2e-800910d66b6f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069000a1-ebd1-4561-a409-e2a811eea2fe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242CDFB2-E9AA-41D4-B020-0C08EC68947A}" ma:internalName="CSXSubmissionMarket" ma:readOnly="false" ma:showField="MarketName" ma:web="8badc642-15f9-493b-af2e-800910d66b6f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92edc058-e423-4792-9b61-e659cfc9195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CE75894-05D9-4C45-93AB-724995D6B13E}" ma:internalName="InProjectListLookup" ma:readOnly="true" ma:showField="InProjectLis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b682b718-e217-497b-9c91-6b2604332d2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CE75894-05D9-4C45-93AB-724995D6B13E}" ma:internalName="LastCompleteVersionLookup" ma:readOnly="true" ma:showField="LastComplete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CE75894-05D9-4C45-93AB-724995D6B13E}" ma:internalName="LastPreviewErrorLookup" ma:readOnly="true" ma:showField="LastPreviewError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CE75894-05D9-4C45-93AB-724995D6B13E}" ma:internalName="LastPreviewResultLookup" ma:readOnly="true" ma:showField="LastPreviewResul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CE75894-05D9-4C45-93AB-724995D6B13E}" ma:internalName="LastPreviewAttemptDateLookup" ma:readOnly="true" ma:showField="LastPreviewAttemptDat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CE75894-05D9-4C45-93AB-724995D6B13E}" ma:internalName="LastPreviewedByLookup" ma:readOnly="true" ma:showField="LastPreviewedBy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CE75894-05D9-4C45-93AB-724995D6B13E}" ma:internalName="LastPreviewTimeLookup" ma:readOnly="true" ma:showField="LastPreviewTi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CE75894-05D9-4C45-93AB-724995D6B13E}" ma:internalName="LastPreviewVersionLookup" ma:readOnly="true" ma:showField="LastPreview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CE75894-05D9-4C45-93AB-724995D6B13E}" ma:internalName="LastPublishErrorLookup" ma:readOnly="true" ma:showField="LastPublishError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CE75894-05D9-4C45-93AB-724995D6B13E}" ma:internalName="LastPublishResultLookup" ma:readOnly="true" ma:showField="LastPublishResul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CE75894-05D9-4C45-93AB-724995D6B13E}" ma:internalName="LastPublishAttemptDateLookup" ma:readOnly="true" ma:showField="LastPublishAttemptDat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CE75894-05D9-4C45-93AB-724995D6B13E}" ma:internalName="LastPublishedByLookup" ma:readOnly="true" ma:showField="LastPublishedBy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CE75894-05D9-4C45-93AB-724995D6B13E}" ma:internalName="LastPublishTimeLookup" ma:readOnly="true" ma:showField="LastPublishTi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CE75894-05D9-4C45-93AB-724995D6B13E}" ma:internalName="LastPublishVersionLookup" ma:readOnly="true" ma:showField="LastPublish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40AED7CC-D31B-4E42-956F-872B0282B0E2}" ma:internalName="LocLastLocAttemptVersionLookup" ma:readOnly="false" ma:showField="LastLocAttemptVersion" ma:web="8badc642-15f9-493b-af2e-800910d66b6f">
      <xsd:simpleType>
        <xsd:restriction base="dms:Lookup"/>
      </xsd:simpleType>
    </xsd:element>
    <xsd:element name="LocLastLocAttemptVersionTypeLookup" ma:index="71" nillable="true" ma:displayName="Loc Last Loc Attempt Version Type" ma:default="" ma:list="{40AED7CC-D31B-4E42-956F-872B0282B0E2}" ma:internalName="LocLastLocAttemptVersionTypeLookup" ma:readOnly="true" ma:showField="LastLocAttemptVersionType" ma:web="8badc642-15f9-493b-af2e-800910d66b6f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40AED7CC-D31B-4E42-956F-872B0282B0E2}" ma:internalName="LocNewPublishedVersionLookup" ma:readOnly="true" ma:showField="NewPublishedVersion" ma:web="8badc642-15f9-493b-af2e-800910d66b6f">
      <xsd:simpleType>
        <xsd:restriction base="dms:Lookup"/>
      </xsd:simpleType>
    </xsd:element>
    <xsd:element name="LocOverallHandbackStatusLookup" ma:index="75" nillable="true" ma:displayName="Loc Overall Handback Status" ma:default="" ma:list="{40AED7CC-D31B-4E42-956F-872B0282B0E2}" ma:internalName="LocOverallHandbackStatusLookup" ma:readOnly="true" ma:showField="OverallHandbackStatus" ma:web="8badc642-15f9-493b-af2e-800910d66b6f">
      <xsd:simpleType>
        <xsd:restriction base="dms:Lookup"/>
      </xsd:simpleType>
    </xsd:element>
    <xsd:element name="LocOverallLocStatusLookup" ma:index="76" nillable="true" ma:displayName="Loc Overall Localize Status" ma:default="" ma:list="{40AED7CC-D31B-4E42-956F-872B0282B0E2}" ma:internalName="LocOverallLocStatusLookup" ma:readOnly="true" ma:showField="OverallLocStatus" ma:web="8badc642-15f9-493b-af2e-800910d66b6f">
      <xsd:simpleType>
        <xsd:restriction base="dms:Lookup"/>
      </xsd:simpleType>
    </xsd:element>
    <xsd:element name="LocOverallPreviewStatusLookup" ma:index="77" nillable="true" ma:displayName="Loc Overall Preview Status" ma:default="" ma:list="{40AED7CC-D31B-4E42-956F-872B0282B0E2}" ma:internalName="LocOverallPreviewStatusLookup" ma:readOnly="true" ma:showField="OverallPreviewStatus" ma:web="8badc642-15f9-493b-af2e-800910d66b6f">
      <xsd:simpleType>
        <xsd:restriction base="dms:Lookup"/>
      </xsd:simpleType>
    </xsd:element>
    <xsd:element name="LocOverallPublishStatusLookup" ma:index="78" nillable="true" ma:displayName="Loc Overall Publish Status" ma:default="" ma:list="{40AED7CC-D31B-4E42-956F-872B0282B0E2}" ma:internalName="LocOverallPublishStatusLookup" ma:readOnly="true" ma:showField="OverallPublishStatus" ma:web="8badc642-15f9-493b-af2e-800910d66b6f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40AED7CC-D31B-4E42-956F-872B0282B0E2}" ma:internalName="LocProcessedForHandoffsLookup" ma:readOnly="true" ma:showField="ProcessedForHandoffs" ma:web="8badc642-15f9-493b-af2e-800910d66b6f">
      <xsd:simpleType>
        <xsd:restriction base="dms:Lookup"/>
      </xsd:simpleType>
    </xsd:element>
    <xsd:element name="LocProcessedForMarketsLookup" ma:index="81" nillable="true" ma:displayName="Loc Processed For Markets" ma:default="" ma:list="{40AED7CC-D31B-4E42-956F-872B0282B0E2}" ma:internalName="LocProcessedForMarketsLookup" ma:readOnly="true" ma:showField="ProcessedForMarkets" ma:web="8badc642-15f9-493b-af2e-800910d66b6f">
      <xsd:simpleType>
        <xsd:restriction base="dms:Lookup"/>
      </xsd:simpleType>
    </xsd:element>
    <xsd:element name="LocPublishedDependentAssetsLookup" ma:index="82" nillable="true" ma:displayName="Loc Published Dependent Assets" ma:default="" ma:list="{40AED7CC-D31B-4E42-956F-872B0282B0E2}" ma:internalName="LocPublishedDependentAssetsLookup" ma:readOnly="true" ma:showField="PublishedDependentAssets" ma:web="8badc642-15f9-493b-af2e-800910d66b6f">
      <xsd:simpleType>
        <xsd:restriction base="dms:Lookup"/>
      </xsd:simpleType>
    </xsd:element>
    <xsd:element name="LocPublishedLinkedAssetsLookup" ma:index="83" nillable="true" ma:displayName="Loc Published Linked Assets" ma:default="" ma:list="{40AED7CC-D31B-4E42-956F-872B0282B0E2}" ma:internalName="LocPublishedLinkedAssetsLookup" ma:readOnly="true" ma:showField="PublishedLinkedAssets" ma:web="8badc642-15f9-493b-af2e-800910d66b6f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961b3df-62bf-4d6c-9143-bdeee396cb7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242CDFB2-E9AA-41D4-B020-0C08EC68947A}" ma:internalName="Markets" ma:readOnly="false" ma:showField="MarketNa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CE75894-05D9-4C45-93AB-724995D6B13E}" ma:internalName="NumOfRatingsLookup" ma:readOnly="true" ma:showField="NumOfRatings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CE75894-05D9-4C45-93AB-724995D6B13E}" ma:internalName="PublishStatusLookup" ma:readOnly="false" ma:showField="PublishStatus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6b87052-c4fe-45e6-97bd-ce59e177822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63442d1a-70a6-4e69-9f2c-62ec59343502}" ma:internalName="TaxCatchAll" ma:showField="CatchAllData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63442d1a-70a6-4e69-9f2c-62ec59343502}" ma:internalName="TaxCatchAllLabel" ma:readOnly="true" ma:showField="CatchAllDataLabel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035059-0F8F-4C94-9CA2-C5D94DDDFD92}"/>
</file>

<file path=customXml/itemProps2.xml><?xml version="1.0" encoding="utf-8"?>
<ds:datastoreItem xmlns:ds="http://schemas.openxmlformats.org/officeDocument/2006/customXml" ds:itemID="{10829BC4-10EF-445D-8181-78D59C27F5DE}"/>
</file>

<file path=customXml/itemProps3.xml><?xml version="1.0" encoding="utf-8"?>
<ds:datastoreItem xmlns:ds="http://schemas.openxmlformats.org/officeDocument/2006/customXml" ds:itemID="{C6214E07-0DC6-4CB8-99B6-0AA9826BC3F4}"/>
</file>

<file path=customXml/itemProps4.xml><?xml version="1.0" encoding="utf-8"?>
<ds:datastoreItem xmlns:ds="http://schemas.openxmlformats.org/officeDocument/2006/customXml" ds:itemID="{8AC77E9E-C12B-4CA2-8706-95F924A8C6C1}"/>
</file>

<file path=docProps/app.xml><?xml version="1.0" encoding="utf-8"?>
<Properties xmlns="http://schemas.openxmlformats.org/officeDocument/2006/extended-properties" xmlns:vt="http://schemas.openxmlformats.org/officeDocument/2006/docPropsVTypes">
  <Template>Wedding Checklist_15_TP102895214</Template>
  <TotalTime>212</TotalTime>
  <Pages>3</Pages>
  <Words>871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Petr Barborik</cp:lastModifiedBy>
  <cp:revision>2</cp:revision>
  <dcterms:created xsi:type="dcterms:W3CDTF">2012-04-26T17:48:00Z</dcterms:created>
  <dcterms:modified xsi:type="dcterms:W3CDTF">2013-10-03T08:56:00Z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0x010100CE6EEBCA2A20434687F63529BC62C70C0400B49D3FDEBF6E5C4BBABD28DFF7A72F5A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