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जनवरी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35200" cy="7900416"/>
                  <wp:effectExtent l="133350" t="133350" r="146685" b="158115"/>
                  <wp:docPr id="2" name="चित्र 2" descr="जनवरी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-130237654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BF5DBB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जनवरी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6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13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sdt>
                <w:sdtPr>
                  <w:rPr>
                    <w:rFonts w:cs="Nirmala UI"/>
                  </w:rPr>
                  <w:id w:val="101857345"/>
                  <w:placeholder>
                    <w:docPart w:val="050AF233999B471895B508E52340C533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81347D" w:rsidRPr="0007646B" w:rsidRDefault="00BF5DBB">
                      <w:pPr>
                        <w:rPr>
                          <w:rFonts w:cs="Nirmala UI"/>
                        </w:rPr>
                      </w:pPr>
                      <w:r w:rsidRPr="00FD2162">
                        <w:rPr>
                          <w:rFonts w:cs="Nirmala UI"/>
                          <w:sz w:val="14"/>
                          <w:szCs w:val="14"/>
                          <w:cs/>
                          <w:lang w:val="hi-IN"/>
                        </w:rPr>
                        <w:t>किसी फ़ोटो को अपने फ़ोटो से बदलने के लिए, इस पर राइट-क्लिक करें और फिर चित्र बदलें पर क्लिक करें.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20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sdt>
                <w:sdtPr>
                  <w:rPr>
                    <w:rFonts w:cs="Nirmala UI"/>
                    <w:sz w:val="14"/>
                    <w:szCs w:val="16"/>
                  </w:rPr>
                  <w:id w:val="-1041519927"/>
                  <w:placeholder>
                    <w:docPart w:val="F73DB45EC7E14171AA6021C36F4B6471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81347D" w:rsidRPr="0007646B" w:rsidRDefault="003769E8">
                      <w:pPr>
                        <w:rPr>
                          <w:rFonts w:cs="Nirmala UI"/>
                        </w:rPr>
                      </w:pPr>
                      <w:r w:rsidRPr="003769E8">
                        <w:rPr>
                          <w:rFonts w:cs="Nirmala UI"/>
                          <w:sz w:val="14"/>
                          <w:szCs w:val="16"/>
                          <w:cs/>
                        </w:rPr>
                        <w:t>युक्ति पाठ (जैसे कि इसे) को बदलने के लिए बस इस पर क्लिक करें और लिखना प्रारंभ करें.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27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10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फ़रवरी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 wp14:anchorId="0D30A17A" wp14:editId="1DAF7C2C">
                  <wp:extent cx="7035200" cy="7900415"/>
                  <wp:effectExtent l="133350" t="133350" r="146685" b="158115"/>
                  <wp:docPr id="3" name="चित्र 3" descr="फ़रवरी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268814710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फ़रवरी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10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17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24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10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5000" w:type="pct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मार्च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389" w:type="pct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4611" w:type="pct"/>
            <w:vAlign w:val="center"/>
          </w:tcPr>
          <w:p w:rsidR="0081347D" w:rsidRPr="0007646B" w:rsidRDefault="00BF5DBB">
            <w:pPr>
              <w:pStyle w:val="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35200" cy="7900415"/>
                  <wp:effectExtent l="133350" t="133350" r="146685" b="158115"/>
                  <wp:docPr id="4" name="चित्र 4" descr="मार्च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389" w:type="pct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-11142791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611" w:type="pct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389" w:type="pct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मार्च 2013</w:t>
            </w:r>
          </w:p>
        </w:tc>
        <w:tc>
          <w:tcPr>
            <w:tcW w:w="4611" w:type="pct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10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17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24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31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अप्रैल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28891" cy="7900416"/>
                  <wp:effectExtent l="133350" t="133350" r="153035" b="158115"/>
                  <wp:docPr id="5" name="चित्र 5" descr="अप्रैल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-2764820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अप्रैल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7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14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21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28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12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मई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43583" cy="7900416"/>
                  <wp:effectExtent l="133350" t="133350" r="138430" b="158115"/>
                  <wp:docPr id="6" name="चित्र 6" descr="मई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" b="313"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3031547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मई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5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12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19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26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9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जून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32567" cy="7900416"/>
                  <wp:effectExtent l="133350" t="133350" r="149860" b="158115"/>
                  <wp:docPr id="7" name="चित्र 7" descr="जून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-1971980123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जून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9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16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23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जुलाई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30720" cy="7896225"/>
                  <wp:effectExtent l="133350" t="133350" r="151130" b="161925"/>
                  <wp:docPr id="8" name="चित्र 8" descr="जुलाई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"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-139885712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जुलाई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14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21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28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11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अगस्त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32080" cy="7900416"/>
                  <wp:effectExtent l="133350" t="133350" r="149860" b="158115"/>
                  <wp:docPr id="9" name="चित्र 9" descr="अगस्त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-55917286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अगस्त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4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11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18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25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8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सितंबर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0" name="चित्र 10" descr="सितंबर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74214775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सितंबर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8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15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22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29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अक्टूबर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1" name="चित्र 11" descr="अक्टूबर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91970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अक्टूबर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6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13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20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27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10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नवंबर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29450" cy="7900035"/>
                  <wp:effectExtent l="133350" t="133350" r="152400" b="158115"/>
                  <wp:docPr id="12" name="चित्र 12" descr="नवंबर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" t="415" r="592" b="13590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1872570384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नवंबर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>
                  <w:pPr>
                    <w:pStyle w:val="a6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>
                  <w:pPr>
                    <w:pStyle w:val="a6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>
                  <w:pPr>
                    <w:pStyle w:val="a6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>
                  <w:pPr>
                    <w:pStyle w:val="a6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>
                  <w:pPr>
                    <w:pStyle w:val="a6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>
                  <w:pPr>
                    <w:pStyle w:val="a6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>
                  <w:pPr>
                    <w:pStyle w:val="a6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10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17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24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8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दिसंबर"/>
      </w:tblPr>
      <w:tblGrid>
        <w:gridCol w:w="1192"/>
        <w:gridCol w:w="12128"/>
      </w:tblGrid>
      <w:tr w:rsidR="0081347D" w:rsidRPr="0007646B">
        <w:trPr>
          <w:cantSplit/>
          <w:trHeight w:hRule="exact" w:val="12859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tc>
          <w:tcPr>
            <w:tcW w:w="12284" w:type="dxa"/>
            <w:vAlign w:val="center"/>
          </w:tcPr>
          <w:p w:rsidR="0081347D" w:rsidRPr="0007646B" w:rsidRDefault="00BF5DBB">
            <w:pPr>
              <w:pStyle w:val="aa"/>
              <w:rPr>
                <w:rFonts w:cs="Nirmala UI"/>
              </w:rPr>
            </w:pPr>
            <w:r w:rsidRPr="0007646B">
              <w:rPr>
                <w:rFonts w:cs="Nirmala UI"/>
                <w:noProof/>
              </w:rPr>
              <w:drawing>
                <wp:inline distT="0" distB="0" distL="0" distR="0">
                  <wp:extent cx="7031355" cy="7896225"/>
                  <wp:effectExtent l="133350" t="133350" r="150495" b="161925"/>
                  <wp:docPr id="13" name="चित्र 13" descr="दिसंबर फ़ोट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47D" w:rsidRPr="0007646B">
        <w:trPr>
          <w:cantSplit/>
          <w:trHeight w:hRule="exact" w:val="446"/>
        </w:trPr>
        <w:tc>
          <w:tcPr>
            <w:tcW w:w="1036" w:type="dxa"/>
          </w:tcPr>
          <w:p w:rsidR="0081347D" w:rsidRPr="0007646B" w:rsidRDefault="0081347D">
            <w:pPr>
              <w:rPr>
                <w:rFonts w:cs="Nirmala UI"/>
              </w:rPr>
            </w:pPr>
          </w:p>
        </w:tc>
        <w:sdt>
          <w:sdtPr>
            <w:rPr>
              <w:rFonts w:cs="Nirmala UI"/>
            </w:rPr>
            <w:id w:val="616868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81347D" w:rsidRPr="0007646B" w:rsidRDefault="003769E8">
                <w:pPr>
                  <w:pStyle w:val="a4"/>
                  <w:rPr>
                    <w:rFonts w:cs="Nirmala UI"/>
                  </w:rPr>
                </w:pPr>
                <w:r w:rsidRPr="0007646B">
                  <w:rPr>
                    <w:rFonts w:cs="Nirmala UI"/>
                    <w:cs/>
                    <w:lang w:val="hi-IN"/>
                  </w:rPr>
                  <w:t>चित्र कैप्शन जोड़ने के लिए यहाँ क्लिक करें.</w:t>
                </w:r>
              </w:p>
            </w:tc>
          </w:sdtContent>
        </w:sdt>
      </w:tr>
      <w:tr w:rsidR="0081347D" w:rsidRPr="0007646B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81347D" w:rsidRPr="0007646B" w:rsidRDefault="00BF5DBB">
            <w:pPr>
              <w:pStyle w:val="a7"/>
              <w:rPr>
                <w:rFonts w:cs="Nirmala UI"/>
              </w:rPr>
            </w:pPr>
            <w:r w:rsidRPr="0007646B">
              <w:rPr>
                <w:rFonts w:cs="Nirmala UI"/>
                <w:szCs w:val="84"/>
                <w:cs/>
                <w:lang w:val="hi-IN"/>
              </w:rPr>
              <w:t>दिसंबर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728"/>
              <w:gridCol w:w="1727"/>
              <w:gridCol w:w="1727"/>
              <w:gridCol w:w="1727"/>
              <w:gridCol w:w="1727"/>
              <w:gridCol w:w="1727"/>
              <w:gridCol w:w="1727"/>
            </w:tblGrid>
            <w:tr w:rsidR="0081347D" w:rsidRPr="0007646B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सोमवार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मंगलवार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बुधवार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गुरूवार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शुक्रवार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शनिवार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81347D" w:rsidRPr="0007646B" w:rsidRDefault="00BF5DBB" w:rsidP="0007646B">
                  <w:pPr>
                    <w:pStyle w:val="a6"/>
                    <w:spacing w:after="80"/>
                    <w:ind w:left="204" w:right="204"/>
                    <w:rPr>
                      <w:rFonts w:cs="Nirmala UI"/>
                      <w:sz w:val="18"/>
                      <w:szCs w:val="18"/>
                    </w:rPr>
                  </w:pPr>
                  <w:r w:rsidRPr="0007646B">
                    <w:rPr>
                      <w:rFonts w:cs="Nirmala UI"/>
                      <w:sz w:val="18"/>
                      <w:szCs w:val="18"/>
                      <w:cs/>
                      <w:lang w:val="hi-IN"/>
                    </w:rPr>
                    <w:t>रविवार</w:t>
                  </w: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8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15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22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  <w:noProof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noProof/>
                      <w:szCs w:val="24"/>
                      <w:cs/>
                      <w:lang w:val="hi-IN"/>
                    </w:rPr>
                    <w:t>29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  <w:tr w:rsidR="0081347D" w:rsidRPr="0007646B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a5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BF5DBB">
                  <w:pPr>
                    <w:pStyle w:val="-"/>
                    <w:rPr>
                      <w:rFonts w:cs="Nirmala UI"/>
                    </w:rPr>
                  </w:pPr>
                  <w:r w:rsidRPr="0007646B">
                    <w:rPr>
                      <w:rFonts w:cs="Nirmala UI"/>
                      <w:szCs w:val="24"/>
                      <w:cs/>
                      <w:lang w:val="hi-IN"/>
                    </w:rPr>
                    <w:t>5</w:t>
                  </w:r>
                </w:p>
              </w:tc>
            </w:tr>
            <w:tr w:rsidR="0081347D" w:rsidRPr="0007646B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1347D" w:rsidRPr="0007646B" w:rsidRDefault="0081347D">
                  <w:pPr>
                    <w:rPr>
                      <w:rFonts w:cs="Nirmala UI"/>
                    </w:rPr>
                  </w:pPr>
                </w:p>
              </w:tc>
            </w:tr>
          </w:tbl>
          <w:p w:rsidR="0081347D" w:rsidRPr="0007646B" w:rsidRDefault="0081347D">
            <w:pPr>
              <w:jc w:val="center"/>
              <w:rPr>
                <w:rFonts w:cs="Nirmala UI"/>
              </w:rPr>
            </w:pPr>
          </w:p>
        </w:tc>
      </w:tr>
    </w:tbl>
    <w:p w:rsidR="0081347D" w:rsidRPr="0007646B" w:rsidRDefault="0081347D">
      <w:pPr>
        <w:rPr>
          <w:rFonts w:cs="Nirmala UI"/>
        </w:rPr>
      </w:pPr>
    </w:p>
    <w:sectPr w:rsidR="0081347D" w:rsidRPr="0007646B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3C7" w:rsidRDefault="00EA33C7" w:rsidP="0007646B">
      <w:pPr>
        <w:spacing w:before="0" w:after="0"/>
      </w:pPr>
      <w:r>
        <w:separator/>
      </w:r>
    </w:p>
  </w:endnote>
  <w:endnote w:type="continuationSeparator" w:id="0">
    <w:p w:rsidR="00EA33C7" w:rsidRDefault="00EA33C7" w:rsidP="0007646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3C7" w:rsidRDefault="00EA33C7" w:rsidP="0007646B">
      <w:pPr>
        <w:spacing w:before="0" w:after="0"/>
      </w:pPr>
      <w:r>
        <w:separator/>
      </w:r>
    </w:p>
  </w:footnote>
  <w:footnote w:type="continuationSeparator" w:id="0">
    <w:p w:rsidR="00EA33C7" w:rsidRDefault="00EA33C7" w:rsidP="0007646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F7AB0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47D"/>
    <w:rsid w:val="0007646B"/>
    <w:rsid w:val="003769E8"/>
    <w:rsid w:val="0055409E"/>
    <w:rsid w:val="0081347D"/>
    <w:rsid w:val="00BF5DBB"/>
    <w:rsid w:val="00DB3E32"/>
    <w:rsid w:val="00EA33C7"/>
    <w:rsid w:val="00FD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17"/>
        <w:lang w:val="en-US" w:eastAsia="en-US" w:bidi="hi-IN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7646B"/>
    <w:rPr>
      <w:rFonts w:ascii="Nirmala UI" w:hAnsi="Nirmala UI"/>
    </w:rPr>
  </w:style>
  <w:style w:type="paragraph" w:styleId="1">
    <w:name w:val="heading 1"/>
    <w:basedOn w:val="a0"/>
    <w:next w:val="a0"/>
    <w:link w:val="10"/>
    <w:uiPriority w:val="9"/>
    <w:qFormat/>
    <w:rsid w:val="0007646B"/>
    <w:pPr>
      <w:keepNext/>
      <w:keepLines/>
      <w:spacing w:before="240" w:after="0"/>
      <w:outlineLvl w:val="0"/>
    </w:pPr>
    <w:rPr>
      <w:rFonts w:eastAsiaTheme="majorEastAsia" w:cstheme="majorBidi"/>
      <w:color w:val="6B7C71" w:themeColor="accent1" w:themeShade="BF"/>
      <w:sz w:val="32"/>
      <w:szCs w:val="29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7646B"/>
    <w:pPr>
      <w:keepNext/>
      <w:keepLines/>
      <w:spacing w:after="0"/>
      <w:outlineLvl w:val="1"/>
    </w:pPr>
    <w:rPr>
      <w:rFonts w:eastAsiaTheme="majorEastAsia" w:cstheme="majorBidi"/>
      <w:color w:val="6B7C71" w:themeColor="accent1" w:themeShade="BF"/>
      <w:sz w:val="26"/>
      <w:szCs w:val="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1"/>
    <w:unhideWhenUsed/>
    <w:qFormat/>
    <w:pPr>
      <w:spacing w:before="0" w:after="0"/>
      <w:jc w:val="center"/>
    </w:pPr>
    <w:rPr>
      <w:color w:val="93A299" w:themeColor="accent1"/>
      <w:kern w:val="0"/>
      <w:sz w:val="20"/>
      <w14:ligatures w14:val="none"/>
    </w:rPr>
  </w:style>
  <w:style w:type="paragraph" w:customStyle="1" w:styleId="a5">
    <w:name w:val="दिनाँक"/>
    <w:basedOn w:val="a0"/>
    <w:qFormat/>
    <w:rsid w:val="0007646B"/>
    <w:pPr>
      <w:spacing w:before="120"/>
      <w:ind w:right="144"/>
      <w:jc w:val="right"/>
    </w:pPr>
    <w:rPr>
      <w:color w:val="A6A6A6" w:themeColor="background1" w:themeShade="A6"/>
      <w:kern w:val="0"/>
      <w:sz w:val="24"/>
      <w:u w:val="single"/>
      <w14:ligatures w14:val="none"/>
    </w:rPr>
  </w:style>
  <w:style w:type="paragraph" w:customStyle="1" w:styleId="a6">
    <w:name w:val="दिन"/>
    <w:basedOn w:val="a0"/>
    <w:uiPriority w:val="1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a7">
    <w:name w:val="माह"/>
    <w:basedOn w:val="a0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-">
    <w:name w:val="गत-माह दिनाँक"/>
    <w:basedOn w:val="a0"/>
    <w:uiPriority w:val="1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a8">
    <w:name w:val="Table Grid"/>
    <w:basedOn w:val="a2"/>
    <w:uiPriority w:val="3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customStyle="1" w:styleId="aa">
    <w:name w:val="कोई रिक्त नहीं"/>
    <w:uiPriority w:val="2"/>
    <w:unhideWhenUsed/>
    <w:qFormat/>
    <w:rsid w:val="0007646B"/>
    <w:pPr>
      <w:spacing w:before="0" w:after="0"/>
      <w:jc w:val="center"/>
    </w:pPr>
    <w:rPr>
      <w:rFonts w:ascii="Nirmala UI" w:hAnsi="Nirmala UI"/>
    </w:rPr>
  </w:style>
  <w:style w:type="paragraph" w:styleId="a">
    <w:name w:val="List Bullet"/>
    <w:basedOn w:val="a0"/>
    <w:uiPriority w:val="99"/>
    <w:unhideWhenUsed/>
    <w:pPr>
      <w:numPr>
        <w:numId w:val="1"/>
      </w:numPr>
      <w:contextualSpacing/>
    </w:pPr>
  </w:style>
  <w:style w:type="character" w:customStyle="1" w:styleId="10">
    <w:name w:val="शीर्ष 1 वर्ण"/>
    <w:basedOn w:val="a1"/>
    <w:link w:val="1"/>
    <w:uiPriority w:val="9"/>
    <w:rsid w:val="0007646B"/>
    <w:rPr>
      <w:rFonts w:ascii="Nirmala UI" w:eastAsiaTheme="majorEastAsia" w:hAnsi="Nirmala UI" w:cstheme="majorBidi"/>
      <w:color w:val="6B7C71" w:themeColor="accent1" w:themeShade="BF"/>
      <w:sz w:val="32"/>
      <w:szCs w:val="29"/>
    </w:rPr>
  </w:style>
  <w:style w:type="character" w:customStyle="1" w:styleId="20">
    <w:name w:val="शीर्ष 2 वर्ण"/>
    <w:basedOn w:val="a1"/>
    <w:link w:val="2"/>
    <w:uiPriority w:val="9"/>
    <w:semiHidden/>
    <w:rsid w:val="0007646B"/>
    <w:rPr>
      <w:rFonts w:ascii="Nirmala UI" w:eastAsiaTheme="majorEastAsia" w:hAnsi="Nirmala UI" w:cstheme="majorBidi"/>
      <w:color w:val="6B7C71" w:themeColor="accent1" w:themeShade="BF"/>
      <w:sz w:val="26"/>
      <w:szCs w:val="23"/>
    </w:rPr>
  </w:style>
  <w:style w:type="paragraph" w:styleId="ab">
    <w:name w:val="header"/>
    <w:basedOn w:val="a0"/>
    <w:link w:val="ac"/>
    <w:uiPriority w:val="99"/>
    <w:unhideWhenUsed/>
    <w:rsid w:val="0007646B"/>
    <w:pPr>
      <w:tabs>
        <w:tab w:val="center" w:pos="4680"/>
        <w:tab w:val="right" w:pos="9360"/>
      </w:tabs>
      <w:spacing w:before="0" w:after="0"/>
    </w:pPr>
  </w:style>
  <w:style w:type="character" w:customStyle="1" w:styleId="ac">
    <w:name w:val="शीर्ष लेख वर्ण"/>
    <w:basedOn w:val="a1"/>
    <w:link w:val="ab"/>
    <w:uiPriority w:val="99"/>
    <w:rsid w:val="0007646B"/>
    <w:rPr>
      <w:rFonts w:ascii="Nirmala UI" w:hAnsi="Nirmala UI"/>
    </w:rPr>
  </w:style>
  <w:style w:type="paragraph" w:styleId="ad">
    <w:name w:val="footer"/>
    <w:basedOn w:val="a0"/>
    <w:link w:val="ae"/>
    <w:uiPriority w:val="99"/>
    <w:unhideWhenUsed/>
    <w:rsid w:val="0007646B"/>
    <w:pPr>
      <w:tabs>
        <w:tab w:val="center" w:pos="4680"/>
        <w:tab w:val="right" w:pos="9360"/>
      </w:tabs>
      <w:spacing w:before="0" w:after="0"/>
    </w:pPr>
  </w:style>
  <w:style w:type="character" w:customStyle="1" w:styleId="ae">
    <w:name w:val="पाद लेख वर्ण"/>
    <w:basedOn w:val="a1"/>
    <w:link w:val="ad"/>
    <w:uiPriority w:val="99"/>
    <w:rsid w:val="0007646B"/>
    <w:rPr>
      <w:rFonts w:ascii="Nirmala UI" w:hAnsi="Nirmala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C12B18F63149478D128D5A1C016ABB"/>
        <w:category>
          <w:name w:val="सामान्य"/>
          <w:gallery w:val="placeholder"/>
        </w:category>
        <w:types>
          <w:type w:val="bbPlcHdr"/>
        </w:types>
        <w:behaviors>
          <w:behavior w:val="content"/>
        </w:behaviors>
        <w:guid w:val="{A2564B32-AE0F-4CDB-9F19-16A59906B23E}"/>
      </w:docPartPr>
      <w:docPartBody>
        <w:p w:rsidR="00A24A79" w:rsidRDefault="00C764C5" w:rsidP="00C764C5">
          <w:pPr>
            <w:pStyle w:val="5AC12B18F63149478D128D5A1C016ABB3"/>
          </w:pPr>
          <w:r w:rsidRPr="0007646B">
            <w:rPr>
              <w:rFonts w:cs="Nirmala UI"/>
              <w:cs/>
              <w:lang w:val="hi-IN"/>
            </w:rPr>
            <w:t>चित्र कैप्शन जोड़ने के लिए यहाँ क्लिक करें.</w:t>
          </w:r>
        </w:p>
      </w:docPartBody>
    </w:docPart>
    <w:docPart>
      <w:docPartPr>
        <w:name w:val="050AF233999B471895B508E52340C533"/>
        <w:category>
          <w:name w:val="सामान्य"/>
          <w:gallery w:val="placeholder"/>
        </w:category>
        <w:types>
          <w:type w:val="bbPlcHdr"/>
        </w:types>
        <w:behaviors>
          <w:behavior w:val="content"/>
        </w:behaviors>
        <w:guid w:val="{6EAC468A-CD0E-4C29-9FB4-462A17532F50}"/>
      </w:docPartPr>
      <w:docPartBody>
        <w:p w:rsidR="00A24A79" w:rsidRDefault="00C764C5" w:rsidP="00C764C5">
          <w:pPr>
            <w:pStyle w:val="050AF233999B471895B508E52340C5333"/>
          </w:pPr>
          <w:r w:rsidRPr="00FD2162">
            <w:rPr>
              <w:rFonts w:cs="Nirmala UI"/>
              <w:sz w:val="14"/>
              <w:szCs w:val="14"/>
              <w:cs/>
              <w:lang w:val="hi-IN"/>
            </w:rPr>
            <w:t>किसी फ़ोटो को अपने फ़ोटो से बदलने के लिए, इस पर राइट-क्लिक करें और फिर चित्र बदलें पर क्लिक करें.</w:t>
          </w:r>
        </w:p>
      </w:docPartBody>
    </w:docPart>
    <w:docPart>
      <w:docPartPr>
        <w:name w:val="F73DB45EC7E14171AA6021C36F4B6471"/>
        <w:category>
          <w:name w:val="सामान्य"/>
          <w:gallery w:val="placeholder"/>
        </w:category>
        <w:types>
          <w:type w:val="bbPlcHdr"/>
        </w:types>
        <w:behaviors>
          <w:behavior w:val="content"/>
        </w:behaviors>
        <w:guid w:val="{EDAE2986-E8F8-41DF-BA72-0FEECB567DEF}"/>
      </w:docPartPr>
      <w:docPartBody>
        <w:p w:rsidR="00A24A79" w:rsidRDefault="00C764C5" w:rsidP="00C764C5">
          <w:pPr>
            <w:pStyle w:val="F73DB45EC7E14171AA6021C36F4B64713"/>
          </w:pPr>
          <w:r w:rsidRPr="003769E8">
            <w:rPr>
              <w:rFonts w:cs="Nirmala UI"/>
              <w:sz w:val="14"/>
              <w:szCs w:val="16"/>
              <w:cs/>
            </w:rPr>
            <w:t>युक्ति पाठ (जैसे कि इसे) को बदलने के लिए बस इस पर क्लिक करें और लिखना प्रारंभ करें.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A79"/>
    <w:rsid w:val="000E687A"/>
    <w:rsid w:val="005E5615"/>
    <w:rsid w:val="00A24A79"/>
    <w:rsid w:val="00C764C5"/>
    <w:rsid w:val="00FB32B2"/>
    <w:rsid w:val="00FC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hi-IN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764C5"/>
    <w:rPr>
      <w:color w:val="808080"/>
    </w:rPr>
  </w:style>
  <w:style w:type="paragraph" w:customStyle="1" w:styleId="5AC12B18F63149478D128D5A1C016ABB">
    <w:name w:val="5AC12B18F63149478D128D5A1C016ABB"/>
    <w:rsid w:val="00A24A79"/>
    <w:pPr>
      <w:spacing w:after="0" w:line="240" w:lineRule="auto"/>
      <w:jc w:val="center"/>
    </w:pPr>
    <w:rPr>
      <w:rFonts w:ascii="Nirmala UI" w:eastAsiaTheme="minorHAnsi" w:hAnsi="Nirmala UI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">
    <w:name w:val="050AF233999B471895B508E52340C533"/>
    <w:rsid w:val="00A24A79"/>
    <w:pPr>
      <w:spacing w:before="40" w:after="40" w:line="240" w:lineRule="auto"/>
    </w:pPr>
    <w:rPr>
      <w:rFonts w:ascii="Nirmala UI" w:eastAsiaTheme="minorHAnsi" w:hAnsi="Nirmala UI"/>
      <w:sz w:val="17"/>
      <w:szCs w:val="20"/>
    </w:rPr>
  </w:style>
  <w:style w:type="paragraph" w:customStyle="1" w:styleId="F73DB45EC7E14171AA6021C36F4B6471">
    <w:name w:val="F73DB45EC7E14171AA6021C36F4B6471"/>
    <w:rsid w:val="00A24A79"/>
    <w:pPr>
      <w:spacing w:before="40" w:after="40" w:line="240" w:lineRule="auto"/>
    </w:pPr>
    <w:rPr>
      <w:rFonts w:ascii="Nirmala UI" w:eastAsiaTheme="minorHAnsi" w:hAnsi="Nirmala UI"/>
      <w:sz w:val="17"/>
      <w:szCs w:val="20"/>
    </w:rPr>
  </w:style>
  <w:style w:type="paragraph" w:customStyle="1" w:styleId="5AC12B18F63149478D128D5A1C016ABB1">
    <w:name w:val="5AC12B18F63149478D128D5A1C016ABB1"/>
    <w:rsid w:val="00A24A79"/>
    <w:pPr>
      <w:spacing w:after="0" w:line="240" w:lineRule="auto"/>
      <w:jc w:val="center"/>
    </w:pPr>
    <w:rPr>
      <w:rFonts w:ascii="Nirmala UI" w:eastAsiaTheme="minorHAnsi" w:hAnsi="Nirmala UI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1">
    <w:name w:val="050AF233999B471895B508E52340C5331"/>
    <w:rsid w:val="00A24A79"/>
    <w:pPr>
      <w:spacing w:before="40" w:after="40" w:line="240" w:lineRule="auto"/>
    </w:pPr>
    <w:rPr>
      <w:rFonts w:ascii="Nirmala UI" w:eastAsiaTheme="minorHAnsi" w:hAnsi="Nirmala UI"/>
      <w:sz w:val="17"/>
      <w:szCs w:val="20"/>
    </w:rPr>
  </w:style>
  <w:style w:type="paragraph" w:customStyle="1" w:styleId="F73DB45EC7E14171AA6021C36F4B64711">
    <w:name w:val="F73DB45EC7E14171AA6021C36F4B64711"/>
    <w:rsid w:val="00A24A79"/>
    <w:pPr>
      <w:spacing w:before="40" w:after="40" w:line="240" w:lineRule="auto"/>
    </w:pPr>
    <w:rPr>
      <w:rFonts w:ascii="Nirmala UI" w:eastAsiaTheme="minorHAnsi" w:hAnsi="Nirmala UI"/>
      <w:sz w:val="17"/>
      <w:szCs w:val="20"/>
    </w:rPr>
  </w:style>
  <w:style w:type="paragraph" w:customStyle="1" w:styleId="5AC12B18F63149478D128D5A1C016ABB2">
    <w:name w:val="5AC12B18F63149478D128D5A1C016ABB2"/>
    <w:rsid w:val="00FB32B2"/>
    <w:pPr>
      <w:spacing w:after="0" w:line="240" w:lineRule="auto"/>
      <w:jc w:val="center"/>
    </w:pPr>
    <w:rPr>
      <w:rFonts w:ascii="Nirmala UI" w:eastAsiaTheme="minorHAnsi" w:hAnsi="Nirmala UI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2">
    <w:name w:val="050AF233999B471895B508E52340C5332"/>
    <w:rsid w:val="00FB32B2"/>
    <w:pPr>
      <w:spacing w:before="40" w:after="40" w:line="240" w:lineRule="auto"/>
    </w:pPr>
    <w:rPr>
      <w:rFonts w:ascii="Nirmala UI" w:eastAsiaTheme="minorHAnsi" w:hAnsi="Nirmala UI"/>
      <w:sz w:val="17"/>
      <w:szCs w:val="20"/>
    </w:rPr>
  </w:style>
  <w:style w:type="paragraph" w:customStyle="1" w:styleId="F73DB45EC7E14171AA6021C36F4B64712">
    <w:name w:val="F73DB45EC7E14171AA6021C36F4B64712"/>
    <w:rsid w:val="00FB32B2"/>
    <w:pPr>
      <w:spacing w:before="40" w:after="40" w:line="240" w:lineRule="auto"/>
    </w:pPr>
    <w:rPr>
      <w:rFonts w:ascii="Nirmala UI" w:eastAsiaTheme="minorHAnsi" w:hAnsi="Nirmala UI"/>
      <w:sz w:val="17"/>
      <w:szCs w:val="20"/>
    </w:rPr>
  </w:style>
  <w:style w:type="paragraph" w:customStyle="1" w:styleId="5AC12B18F63149478D128D5A1C016ABB3">
    <w:name w:val="5AC12B18F63149478D128D5A1C016ABB3"/>
    <w:rsid w:val="00C764C5"/>
    <w:pPr>
      <w:spacing w:after="0" w:line="240" w:lineRule="auto"/>
      <w:jc w:val="center"/>
    </w:pPr>
    <w:rPr>
      <w:rFonts w:ascii="Nirmala UI" w:eastAsiaTheme="minorHAnsi" w:hAnsi="Nirmala UI"/>
      <w:color w:val="5B9BD5" w:themeColor="accent1"/>
      <w:kern w:val="0"/>
      <w:sz w:val="20"/>
      <w:szCs w:val="20"/>
      <w14:ligatures w14:val="none"/>
    </w:rPr>
  </w:style>
  <w:style w:type="paragraph" w:customStyle="1" w:styleId="050AF233999B471895B508E52340C5333">
    <w:name w:val="050AF233999B471895B508E52340C5333"/>
    <w:rsid w:val="00C764C5"/>
    <w:pPr>
      <w:spacing w:before="40" w:after="40" w:line="240" w:lineRule="auto"/>
    </w:pPr>
    <w:rPr>
      <w:rFonts w:ascii="Nirmala UI" w:eastAsiaTheme="minorHAnsi" w:hAnsi="Nirmala UI"/>
      <w:sz w:val="17"/>
      <w:szCs w:val="20"/>
    </w:rPr>
  </w:style>
  <w:style w:type="paragraph" w:customStyle="1" w:styleId="F73DB45EC7E14171AA6021C36F4B64713">
    <w:name w:val="F73DB45EC7E14171AA6021C36F4B64713"/>
    <w:rsid w:val="00C764C5"/>
    <w:pPr>
      <w:spacing w:before="40" w:after="40" w:line="240" w:lineRule="auto"/>
    </w:pPr>
    <w:rPr>
      <w:rFonts w:ascii="Nirmala UI" w:eastAsiaTheme="minorHAnsi" w:hAnsi="Nirmala UI"/>
      <w:sz w:val="17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8F5A5F018C6EC4E88C09A7D747D6CD1040067BA0D3BFF39BE44935D14A59A02BAFE" ma:contentTypeVersion="56" ma:contentTypeDescription="Create a new document." ma:contentTypeScope="" ma:versionID="3675920b0ad802fce1b23f9550595881">
  <xsd:schema xmlns:xsd="http://www.w3.org/2001/XMLSchema" xmlns:xs="http://www.w3.org/2001/XMLSchema" xmlns:p="http://schemas.microsoft.com/office/2006/metadata/properties" xmlns:ns2="165ae76d-b9d2-415a-b505-f591bf1969c0" targetNamespace="http://schemas.microsoft.com/office/2006/metadata/properties" ma:root="true" ma:fieldsID="a71a4ffa7a00a28efcd53fa0a7a51dfa" ns2:_="">
    <xsd:import namespace="165ae76d-b9d2-415a-b505-f591bf1969c0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ae76d-b9d2-415a-b505-f591bf1969c0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b4c9b0ea-6319-4e26-add0-8704627e9ad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A786272-8D62-41C0-BD7A-FE865FD2F0B3}" ma:internalName="CSXSubmissionMarket" ma:readOnly="false" ma:showField="MarketName" ma:web="165ae76d-b9d2-415a-b505-f591bf1969c0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1057ac2-e276-40bd-8bf2-ba045e8be84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4FBDF52F-FE40-411A-958F-520F0BF7963F}" ma:internalName="InProjectListLookup" ma:readOnly="true" ma:showField="InProjectList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2a4ee0c-a9df-4edc-9014-dfe07341c137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4FBDF52F-FE40-411A-958F-520F0BF7963F}" ma:internalName="LastCompleteVersionLookup" ma:readOnly="true" ma:showField="LastCompleteVersion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4FBDF52F-FE40-411A-958F-520F0BF7963F}" ma:internalName="LastPreviewErrorLookup" ma:readOnly="true" ma:showField="LastPreviewError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4FBDF52F-FE40-411A-958F-520F0BF7963F}" ma:internalName="LastPreviewResultLookup" ma:readOnly="true" ma:showField="LastPreviewResult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4FBDF52F-FE40-411A-958F-520F0BF7963F}" ma:internalName="LastPreviewAttemptDateLookup" ma:readOnly="true" ma:showField="LastPreviewAttemptDate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4FBDF52F-FE40-411A-958F-520F0BF7963F}" ma:internalName="LastPreviewedByLookup" ma:readOnly="true" ma:showField="LastPreviewedBy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4FBDF52F-FE40-411A-958F-520F0BF7963F}" ma:internalName="LastPreviewTimeLookup" ma:readOnly="true" ma:showField="LastPreviewTime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4FBDF52F-FE40-411A-958F-520F0BF7963F}" ma:internalName="LastPreviewVersionLookup" ma:readOnly="true" ma:showField="LastPreviewVersion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4FBDF52F-FE40-411A-958F-520F0BF7963F}" ma:internalName="LastPublishErrorLookup" ma:readOnly="true" ma:showField="LastPublishError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4FBDF52F-FE40-411A-958F-520F0BF7963F}" ma:internalName="LastPublishResultLookup" ma:readOnly="true" ma:showField="LastPublishResult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4FBDF52F-FE40-411A-958F-520F0BF7963F}" ma:internalName="LastPublishAttemptDateLookup" ma:readOnly="true" ma:showField="LastPublishAttemptDate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4FBDF52F-FE40-411A-958F-520F0BF7963F}" ma:internalName="LastPublishedByLookup" ma:readOnly="true" ma:showField="LastPublishedBy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4FBDF52F-FE40-411A-958F-520F0BF7963F}" ma:internalName="LastPublishTimeLookup" ma:readOnly="true" ma:showField="LastPublishTime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4FBDF52F-FE40-411A-958F-520F0BF7963F}" ma:internalName="LastPublishVersionLookup" ma:readOnly="true" ma:showField="LastPublishVersion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C392689-7695-4FC2-AE05-851F6CDD9954}" ma:internalName="LocLastLocAttemptVersionLookup" ma:readOnly="false" ma:showField="LastLocAttemptVersion" ma:web="165ae76d-b9d2-415a-b505-f591bf1969c0">
      <xsd:simpleType>
        <xsd:restriction base="dms:Lookup"/>
      </xsd:simpleType>
    </xsd:element>
    <xsd:element name="LocLastLocAttemptVersionTypeLookup" ma:index="71" nillable="true" ma:displayName="Loc Last Loc Attempt Version Type" ma:default="" ma:list="{8C392689-7695-4FC2-AE05-851F6CDD9954}" ma:internalName="LocLastLocAttemptVersionTypeLookup" ma:readOnly="true" ma:showField="LastLocAttemptVersionType" ma:web="165ae76d-b9d2-415a-b505-f591bf1969c0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C392689-7695-4FC2-AE05-851F6CDD9954}" ma:internalName="LocNewPublishedVersionLookup" ma:readOnly="true" ma:showField="NewPublishedVersion" ma:web="165ae76d-b9d2-415a-b505-f591bf1969c0">
      <xsd:simpleType>
        <xsd:restriction base="dms:Lookup"/>
      </xsd:simpleType>
    </xsd:element>
    <xsd:element name="LocOverallHandbackStatusLookup" ma:index="75" nillable="true" ma:displayName="Loc Overall Handback Status" ma:default="" ma:list="{8C392689-7695-4FC2-AE05-851F6CDD9954}" ma:internalName="LocOverallHandbackStatusLookup" ma:readOnly="true" ma:showField="OverallHandbackStatus" ma:web="165ae76d-b9d2-415a-b505-f591bf1969c0">
      <xsd:simpleType>
        <xsd:restriction base="dms:Lookup"/>
      </xsd:simpleType>
    </xsd:element>
    <xsd:element name="LocOverallLocStatusLookup" ma:index="76" nillable="true" ma:displayName="Loc Overall Localize Status" ma:default="" ma:list="{8C392689-7695-4FC2-AE05-851F6CDD9954}" ma:internalName="LocOverallLocStatusLookup" ma:readOnly="true" ma:showField="OverallLocStatus" ma:web="165ae76d-b9d2-415a-b505-f591bf1969c0">
      <xsd:simpleType>
        <xsd:restriction base="dms:Lookup"/>
      </xsd:simpleType>
    </xsd:element>
    <xsd:element name="LocOverallPreviewStatusLookup" ma:index="77" nillable="true" ma:displayName="Loc Overall Preview Status" ma:default="" ma:list="{8C392689-7695-4FC2-AE05-851F6CDD9954}" ma:internalName="LocOverallPreviewStatusLookup" ma:readOnly="true" ma:showField="OverallPreviewStatus" ma:web="165ae76d-b9d2-415a-b505-f591bf1969c0">
      <xsd:simpleType>
        <xsd:restriction base="dms:Lookup"/>
      </xsd:simpleType>
    </xsd:element>
    <xsd:element name="LocOverallPublishStatusLookup" ma:index="78" nillable="true" ma:displayName="Loc Overall Publish Status" ma:default="" ma:list="{8C392689-7695-4FC2-AE05-851F6CDD9954}" ma:internalName="LocOverallPublishStatusLookup" ma:readOnly="true" ma:showField="OverallPublishStatus" ma:web="165ae76d-b9d2-415a-b505-f591bf1969c0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C392689-7695-4FC2-AE05-851F6CDD9954}" ma:internalName="LocProcessedForHandoffsLookup" ma:readOnly="true" ma:showField="ProcessedForHandoffs" ma:web="165ae76d-b9d2-415a-b505-f591bf1969c0">
      <xsd:simpleType>
        <xsd:restriction base="dms:Lookup"/>
      </xsd:simpleType>
    </xsd:element>
    <xsd:element name="LocProcessedForMarketsLookup" ma:index="81" nillable="true" ma:displayName="Loc Processed For Markets" ma:default="" ma:list="{8C392689-7695-4FC2-AE05-851F6CDD9954}" ma:internalName="LocProcessedForMarketsLookup" ma:readOnly="true" ma:showField="ProcessedForMarkets" ma:web="165ae76d-b9d2-415a-b505-f591bf1969c0">
      <xsd:simpleType>
        <xsd:restriction base="dms:Lookup"/>
      </xsd:simpleType>
    </xsd:element>
    <xsd:element name="LocPublishedDependentAssetsLookup" ma:index="82" nillable="true" ma:displayName="Loc Published Dependent Assets" ma:default="" ma:list="{8C392689-7695-4FC2-AE05-851F6CDD9954}" ma:internalName="LocPublishedDependentAssetsLookup" ma:readOnly="true" ma:showField="PublishedDependentAssets" ma:web="165ae76d-b9d2-415a-b505-f591bf1969c0">
      <xsd:simpleType>
        <xsd:restriction base="dms:Lookup"/>
      </xsd:simpleType>
    </xsd:element>
    <xsd:element name="LocPublishedLinkedAssetsLookup" ma:index="83" nillable="true" ma:displayName="Loc Published Linked Assets" ma:default="" ma:list="{8C392689-7695-4FC2-AE05-851F6CDD9954}" ma:internalName="LocPublishedLinkedAssetsLookup" ma:readOnly="true" ma:showField="PublishedLinkedAssets" ma:web="165ae76d-b9d2-415a-b505-f591bf1969c0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e030a992-43d4-4936-a058-bef2763057e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A786272-8D62-41C0-BD7A-FE865FD2F0B3}" ma:internalName="Markets" ma:readOnly="false" ma:showField="MarketName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4FBDF52F-FE40-411A-958F-520F0BF7963F}" ma:internalName="NumOfRatingsLookup" ma:readOnly="true" ma:showField="NumOfRatings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4FBDF52F-FE40-411A-958F-520F0BF7963F}" ma:internalName="PublishStatusLookup" ma:readOnly="false" ma:showField="PublishStatus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2240ef1-b1dc-47de-808c-04acb8b9e43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731c4a0-827a-4657-b6e4-39f62d4fdecd}" ma:internalName="TaxCatchAll" ma:showField="CatchAllData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731c4a0-827a-4657-b6e4-39f62d4fdecd}" ma:internalName="TaxCatchAllLabel" ma:readOnly="true" ma:showField="CatchAllDataLabel" ma:web="165ae76d-b9d2-415a-b505-f591bf196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165ae76d-b9d2-415a-b505-f591bf1969c0" xsi:nil="true"/>
    <AssetExpire xmlns="165ae76d-b9d2-415a-b505-f591bf1969c0">2029-01-01T08:00:00+00:00</AssetExpire>
    <CampaignTagsTaxHTField0 xmlns="165ae76d-b9d2-415a-b505-f591bf1969c0">
      <Terms xmlns="http://schemas.microsoft.com/office/infopath/2007/PartnerControls"/>
    </CampaignTagsTaxHTField0>
    <IntlLangReviewDate xmlns="165ae76d-b9d2-415a-b505-f591bf1969c0" xsi:nil="true"/>
    <TPFriendlyName xmlns="165ae76d-b9d2-415a-b505-f591bf1969c0" xsi:nil="true"/>
    <IntlLangReview xmlns="165ae76d-b9d2-415a-b505-f591bf1969c0">false</IntlLangReview>
    <LocLastLocAttemptVersionLookup xmlns="165ae76d-b9d2-415a-b505-f591bf1969c0">848138</LocLastLocAttemptVersionLookup>
    <PolicheckWords xmlns="165ae76d-b9d2-415a-b505-f591bf1969c0" xsi:nil="true"/>
    <SubmitterId xmlns="165ae76d-b9d2-415a-b505-f591bf1969c0" xsi:nil="true"/>
    <AcquiredFrom xmlns="165ae76d-b9d2-415a-b505-f591bf1969c0">Internal MS</AcquiredFrom>
    <EditorialStatus xmlns="165ae76d-b9d2-415a-b505-f591bf1969c0">Complete</EditorialStatus>
    <Markets xmlns="165ae76d-b9d2-415a-b505-f591bf1969c0"/>
    <OriginAsset xmlns="165ae76d-b9d2-415a-b505-f591bf1969c0" xsi:nil="true"/>
    <AssetStart xmlns="165ae76d-b9d2-415a-b505-f591bf1969c0">2012-07-23T15:02:00+00:00</AssetStart>
    <FriendlyTitle xmlns="165ae76d-b9d2-415a-b505-f591bf1969c0" xsi:nil="true"/>
    <MarketSpecific xmlns="165ae76d-b9d2-415a-b505-f591bf1969c0">false</MarketSpecific>
    <TPNamespace xmlns="165ae76d-b9d2-415a-b505-f591bf1969c0" xsi:nil="true"/>
    <PublishStatusLookup xmlns="165ae76d-b9d2-415a-b505-f591bf1969c0">
      <Value>253535</Value>
    </PublishStatusLookup>
    <APAuthor xmlns="165ae76d-b9d2-415a-b505-f591bf1969c0">
      <UserInfo>
        <DisplayName>REDMOND\ncrowell</DisplayName>
        <AccountId>81</AccountId>
        <AccountType/>
      </UserInfo>
    </APAuthor>
    <TPCommandLine xmlns="165ae76d-b9d2-415a-b505-f591bf1969c0" xsi:nil="true"/>
    <IntlLangReviewer xmlns="165ae76d-b9d2-415a-b505-f591bf1969c0" xsi:nil="true"/>
    <OpenTemplate xmlns="165ae76d-b9d2-415a-b505-f591bf1969c0">true</OpenTemplate>
    <CSXSubmissionDate xmlns="165ae76d-b9d2-415a-b505-f591bf1969c0" xsi:nil="true"/>
    <TaxCatchAll xmlns="165ae76d-b9d2-415a-b505-f591bf1969c0"/>
    <Manager xmlns="165ae76d-b9d2-415a-b505-f591bf1969c0" xsi:nil="true"/>
    <NumericId xmlns="165ae76d-b9d2-415a-b505-f591bf1969c0" xsi:nil="true"/>
    <ParentAssetId xmlns="165ae76d-b9d2-415a-b505-f591bf1969c0" xsi:nil="true"/>
    <OriginalSourceMarket xmlns="165ae76d-b9d2-415a-b505-f591bf1969c0">english</OriginalSourceMarket>
    <ApprovalStatus xmlns="165ae76d-b9d2-415a-b505-f591bf1969c0">InProgress</ApprovalStatus>
    <TPComponent xmlns="165ae76d-b9d2-415a-b505-f591bf1969c0" xsi:nil="true"/>
    <EditorialTags xmlns="165ae76d-b9d2-415a-b505-f591bf1969c0" xsi:nil="true"/>
    <TPExecutable xmlns="165ae76d-b9d2-415a-b505-f591bf1969c0" xsi:nil="true"/>
    <TPLaunchHelpLink xmlns="165ae76d-b9d2-415a-b505-f591bf1969c0" xsi:nil="true"/>
    <LocComments xmlns="165ae76d-b9d2-415a-b505-f591bf1969c0" xsi:nil="true"/>
    <LocRecommendedHandoff xmlns="165ae76d-b9d2-415a-b505-f591bf1969c0" xsi:nil="true"/>
    <SourceTitle xmlns="165ae76d-b9d2-415a-b505-f591bf1969c0" xsi:nil="true"/>
    <CSXUpdate xmlns="165ae76d-b9d2-415a-b505-f591bf1969c0">false</CSXUpdate>
    <IntlLocPriority xmlns="165ae76d-b9d2-415a-b505-f591bf1969c0" xsi:nil="true"/>
    <UAProjectedTotalWords xmlns="165ae76d-b9d2-415a-b505-f591bf1969c0" xsi:nil="true"/>
    <AssetType xmlns="165ae76d-b9d2-415a-b505-f591bf1969c0">TP</AssetType>
    <MachineTranslated xmlns="165ae76d-b9d2-415a-b505-f591bf1969c0">false</MachineTranslated>
    <OutputCachingOn xmlns="165ae76d-b9d2-415a-b505-f591bf1969c0">false</OutputCachingOn>
    <TemplateStatus xmlns="165ae76d-b9d2-415a-b505-f591bf1969c0">Complete</TemplateStatus>
    <IsSearchable xmlns="165ae76d-b9d2-415a-b505-f591bf1969c0">true</IsSearchable>
    <ContentItem xmlns="165ae76d-b9d2-415a-b505-f591bf1969c0" xsi:nil="true"/>
    <HandoffToMSDN xmlns="165ae76d-b9d2-415a-b505-f591bf1969c0" xsi:nil="true"/>
    <ShowIn xmlns="165ae76d-b9d2-415a-b505-f591bf1969c0">Show everywhere</ShowIn>
    <ThumbnailAssetId xmlns="165ae76d-b9d2-415a-b505-f591bf1969c0" xsi:nil="true"/>
    <UALocComments xmlns="165ae76d-b9d2-415a-b505-f591bf1969c0" xsi:nil="true"/>
    <UALocRecommendation xmlns="165ae76d-b9d2-415a-b505-f591bf1969c0">Localize</UALocRecommendation>
    <LastModifiedDateTime xmlns="165ae76d-b9d2-415a-b505-f591bf1969c0" xsi:nil="true"/>
    <LegacyData xmlns="165ae76d-b9d2-415a-b505-f591bf1969c0" xsi:nil="true"/>
    <LocManualTestRequired xmlns="165ae76d-b9d2-415a-b505-f591bf1969c0">false</LocManualTestRequired>
    <LocMarketGroupTiers2 xmlns="165ae76d-b9d2-415a-b505-f591bf1969c0" xsi:nil="true"/>
    <ClipArtFilename xmlns="165ae76d-b9d2-415a-b505-f591bf1969c0" xsi:nil="true"/>
    <TPApplication xmlns="165ae76d-b9d2-415a-b505-f591bf1969c0" xsi:nil="true"/>
    <CSXHash xmlns="165ae76d-b9d2-415a-b505-f591bf1969c0" xsi:nil="true"/>
    <DirectSourceMarket xmlns="165ae76d-b9d2-415a-b505-f591bf1969c0">english</DirectSourceMarket>
    <PrimaryImageGen xmlns="165ae76d-b9d2-415a-b505-f591bf1969c0">true</PrimaryImageGen>
    <PlannedPubDate xmlns="165ae76d-b9d2-415a-b505-f591bf1969c0" xsi:nil="true"/>
    <CSXSubmissionMarket xmlns="165ae76d-b9d2-415a-b505-f591bf1969c0" xsi:nil="true"/>
    <Downloads xmlns="165ae76d-b9d2-415a-b505-f591bf1969c0">0</Downloads>
    <ArtSampleDocs xmlns="165ae76d-b9d2-415a-b505-f591bf1969c0" xsi:nil="true"/>
    <TrustLevel xmlns="165ae76d-b9d2-415a-b505-f591bf1969c0">1 Microsoft Managed Content</TrustLevel>
    <BlockPublish xmlns="165ae76d-b9d2-415a-b505-f591bf1969c0">false</BlockPublish>
    <TPLaunchHelpLinkType xmlns="165ae76d-b9d2-415a-b505-f591bf1969c0">Template</TPLaunchHelpLinkType>
    <LocalizationTagsTaxHTField0 xmlns="165ae76d-b9d2-415a-b505-f591bf1969c0">
      <Terms xmlns="http://schemas.microsoft.com/office/infopath/2007/PartnerControls"/>
    </LocalizationTagsTaxHTField0>
    <BusinessGroup xmlns="165ae76d-b9d2-415a-b505-f591bf1969c0" xsi:nil="true"/>
    <Providers xmlns="165ae76d-b9d2-415a-b505-f591bf1969c0" xsi:nil="true"/>
    <TemplateTemplateType xmlns="165ae76d-b9d2-415a-b505-f591bf1969c0">Word Document Template</TemplateTemplateType>
    <TimesCloned xmlns="165ae76d-b9d2-415a-b505-f591bf1969c0" xsi:nil="true"/>
    <TPAppVersion xmlns="165ae76d-b9d2-415a-b505-f591bf1969c0" xsi:nil="true"/>
    <VoteCount xmlns="165ae76d-b9d2-415a-b505-f591bf1969c0" xsi:nil="true"/>
    <FeatureTagsTaxHTField0 xmlns="165ae76d-b9d2-415a-b505-f591bf1969c0">
      <Terms xmlns="http://schemas.microsoft.com/office/infopath/2007/PartnerControls"/>
    </FeatureTagsTaxHTField0>
    <Provider xmlns="165ae76d-b9d2-415a-b505-f591bf1969c0" xsi:nil="true"/>
    <UACurrentWords xmlns="165ae76d-b9d2-415a-b505-f591bf1969c0" xsi:nil="true"/>
    <AssetId xmlns="165ae76d-b9d2-415a-b505-f591bf1969c0">TP103077201</AssetId>
    <TPClientViewer xmlns="165ae76d-b9d2-415a-b505-f591bf1969c0" xsi:nil="true"/>
    <DSATActionTaken xmlns="165ae76d-b9d2-415a-b505-f591bf1969c0" xsi:nil="true"/>
    <APEditor xmlns="165ae76d-b9d2-415a-b505-f591bf1969c0">
      <UserInfo>
        <DisplayName/>
        <AccountId xsi:nil="true"/>
        <AccountType/>
      </UserInfo>
    </APEditor>
    <TPInstallLocation xmlns="165ae76d-b9d2-415a-b505-f591bf1969c0" xsi:nil="true"/>
    <OOCacheId xmlns="165ae76d-b9d2-415a-b505-f591bf1969c0" xsi:nil="true"/>
    <IsDeleted xmlns="165ae76d-b9d2-415a-b505-f591bf1969c0">false</IsDeleted>
    <PublishTargets xmlns="165ae76d-b9d2-415a-b505-f591bf1969c0">OfficeOnlineVNext</PublishTargets>
    <ApprovalLog xmlns="165ae76d-b9d2-415a-b505-f591bf1969c0" xsi:nil="true"/>
    <BugNumber xmlns="165ae76d-b9d2-415a-b505-f591bf1969c0" xsi:nil="true"/>
    <CrawlForDependencies xmlns="165ae76d-b9d2-415a-b505-f591bf1969c0">false</CrawlForDependencies>
    <InternalTagsTaxHTField0 xmlns="165ae76d-b9d2-415a-b505-f591bf1969c0">
      <Terms xmlns="http://schemas.microsoft.com/office/infopath/2007/PartnerControls"/>
    </InternalTagsTaxHTField0>
    <LastHandOff xmlns="165ae76d-b9d2-415a-b505-f591bf1969c0" xsi:nil="true"/>
    <Milestone xmlns="165ae76d-b9d2-415a-b505-f591bf1969c0" xsi:nil="true"/>
    <OriginalRelease xmlns="165ae76d-b9d2-415a-b505-f591bf1969c0">15</OriginalRelease>
    <RecommendationsModifier xmlns="165ae76d-b9d2-415a-b505-f591bf1969c0" xsi:nil="true"/>
    <ScenarioTagsTaxHTField0 xmlns="165ae76d-b9d2-415a-b505-f591bf1969c0">
      <Terms xmlns="http://schemas.microsoft.com/office/infopath/2007/PartnerControls"/>
    </ScenarioTagsTaxHTField0>
    <UANotes xmlns="165ae76d-b9d2-415a-b505-f591bf1969c0" xsi:nil="true"/>
  </documentManagement>
</p:properties>
</file>

<file path=customXml/itemProps1.xml><?xml version="1.0" encoding="utf-8"?>
<ds:datastoreItem xmlns:ds="http://schemas.openxmlformats.org/officeDocument/2006/customXml" ds:itemID="{21ADA8A4-DEB5-47FB-9ABE-1BD5E34B53AE}"/>
</file>

<file path=customXml/itemProps2.xml><?xml version="1.0" encoding="utf-8"?>
<ds:datastoreItem xmlns:ds="http://schemas.openxmlformats.org/officeDocument/2006/customXml" ds:itemID="{483AA688-D6E0-49A0-8DCB-2DE7F20782E2}"/>
</file>

<file path=customXml/itemProps3.xml><?xml version="1.0" encoding="utf-8"?>
<ds:datastoreItem xmlns:ds="http://schemas.openxmlformats.org/officeDocument/2006/customXml" ds:itemID="{A109C8F3-3C2F-4082-A826-8245DA5117D6}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Calendar_M-S_TP103077201</Template>
  <TotalTime>37</TotalTime>
  <Pages>12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Chalalai Sarakor</cp:lastModifiedBy>
  <cp:revision>31</cp:revision>
  <dcterms:created xsi:type="dcterms:W3CDTF">2012-07-11T19:40:00Z</dcterms:created>
  <dcterms:modified xsi:type="dcterms:W3CDTF">2012-11-01T10:04:00Z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0x01010008F5A5F018C6EC4E88C09A7D747D6CD1040067BA0D3BFF39BE44935D14A59A02BAFE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