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4964" w:type="pct"/>
        <w:tblInd w:w="29" w:type="dxa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פריסת כרטיסי ביקור ל- 10 כרטיסים בכל עמוד"/>
      </w:tblPr>
      <w:tblGrid>
        <w:gridCol w:w="4838"/>
        <w:gridCol w:w="4838"/>
      </w:tblGrid>
      <w:tr w:rsidR="00C307D8" w:rsidRPr="00B64773" w:rsidTr="00FF46A7">
        <w:trPr>
          <w:trHeight w:hRule="exact" w:val="2891"/>
        </w:trPr>
        <w:tc>
          <w:tcPr>
            <w:tcW w:w="4838" w:type="dxa"/>
          </w:tcPr>
          <w:p w:rsidR="00C307D8" w:rsidRPr="00B64773" w:rsidRDefault="00C307D8">
            <w:pPr>
              <w:bidi/>
              <w:rPr>
                <w:rFonts w:ascii="Tahoma" w:hAnsi="Tahoma"/>
                <w:lang w:bidi="he-IL"/>
              </w:rPr>
            </w:pPr>
            <w:bookmarkStart w:id="0" w:name="_GoBack" w:colFirst="0" w:colLast="0"/>
            <w:r w:rsidRPr="00B64773">
              <w:rPr>
                <w:rFonts w:ascii="Tahoma" w:hAnsi="Tahoma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2C43BE4E" wp14:editId="3DE86EE8">
                      <wp:extent cx="1143000" cy="777240"/>
                      <wp:effectExtent l="0" t="0" r="0" b="0"/>
                      <wp:docPr id="88" name="קבוצה 87" descr="איור של פרח בצבעי ורוד וצהו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קבוצה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צורה חופשית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צורה חופשית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צורה חופשית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6C66E" id="קבוצה 87" o:spid="_x0000_s1026" alt="איור של פרח בצבעי ורוד וצהוב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">
                      <o:lock v:ext="edit" aspectratio="t"/>
                      <v:group id="קבוצה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צורה חופשית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צורה חופשית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צורה חופשית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B64773" w:rsidRDefault="00727303">
            <w:pPr>
              <w:pStyle w:val="a"/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את שמך:"/>
                <w:tag w:val="הזן את שמך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שמך</w:t>
                </w:r>
              </w:sdtContent>
            </w:sdt>
          </w:p>
          <w:sdt>
            <w:sdtPr>
              <w:rPr>
                <w:rFonts w:ascii="Tahoma" w:hAnsi="Tahoma"/>
                <w:rtl/>
                <w:lang w:bidi="he-IL"/>
              </w:rPr>
              <w:alias w:val="הזן כתובת, עיר מיקוד:"/>
              <w:tag w:val="הזן כתובת, עיר מיקוד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B64773" w:rsidRDefault="00C307D8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כתובת, עיר מיקוד</w:t>
                </w:r>
              </w:p>
            </w:sdtContent>
          </w:sdt>
          <w:p w:rsidR="00C307D8" w:rsidRPr="00B64773" w:rsidRDefault="00727303" w:rsidP="00F16789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מספר טלפון:"/>
                <w:tag w:val="הזן מספר טלפון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B64773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דואר אלקטרוני:"/>
                <w:tag w:val="הזן כתובת דואר אלקטרוני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Twitter‏:"/>
                <w:tag w:val="Twitter‏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@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  <w:r w:rsidR="00C307D8" w:rsidRPr="00B64773">
              <w:rPr>
                <w:rFonts w:ascii="Tahoma" w:hAnsi="Tahoma"/>
                <w:rtl/>
                <w:lang w:eastAsia="he" w:bidi="he-IL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חשבון Twitter:"/>
                <w:tag w:val="הזן חשבון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p w:rsidR="00C307D8" w:rsidRPr="00B64773" w:rsidRDefault="00727303" w:rsidP="00C307D8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אינטרנט:"/>
                <w:tag w:val="הזן כתובת אינטרנט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sdtContent>
            </w:sdt>
          </w:p>
        </w:tc>
        <w:tc>
          <w:tcPr>
            <w:tcW w:w="4838" w:type="dxa"/>
          </w:tcPr>
          <w:p w:rsidR="00C307D8" w:rsidRPr="00B64773" w:rsidRDefault="00C307D8">
            <w:pPr>
              <w:bidi/>
              <w:rPr>
                <w:rFonts w:ascii="Tahoma" w:hAnsi="Tahoma"/>
                <w:lang w:bidi="he-IL"/>
              </w:rPr>
            </w:pPr>
            <w:r w:rsidRPr="00B64773">
              <w:rPr>
                <w:rFonts w:ascii="Tahoma" w:hAnsi="Tahoma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12AC6188" wp14:editId="7A2650FB">
                      <wp:extent cx="1143000" cy="777240"/>
                      <wp:effectExtent l="0" t="0" r="0" b="0"/>
                      <wp:docPr id="82" name="קבוצה 87" descr="איור של פרח בצבעי ורוד וצהו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קבוצה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צורה חופשית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צורה חופשית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צורה חופשית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51C497" id="קבוצה 87" o:spid="_x0000_s1026" alt="איור של פרח בצבעי ורוד וצהוב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">
                      <o:lock v:ext="edit" aspectratio="t"/>
                      <v:group id="קבוצה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צורה חופשית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צורה חופשית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צורה חופשית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  <w:lang w:bidi="he-IL"/>
              </w:rPr>
              <w:alias w:val="הזן את שמך:"/>
              <w:tag w:val="הזן את שמך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pStyle w:val="a"/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bidi="he-IL"/>
              </w:rPr>
              <w:alias w:val="הזן כתובת, עיר מיקוד:"/>
              <w:tag w:val="הזן כתובת, עיר מיקוד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כתובת, עיר מיקוד</w:t>
                </w:r>
              </w:p>
            </w:sdtContent>
          </w:sdt>
          <w:p w:rsidR="00C307D8" w:rsidRPr="00B64773" w:rsidRDefault="00727303" w:rsidP="009D78A3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מספר טלפון:"/>
                <w:tag w:val="הזן מספר טלפון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B64773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דואר אלקטרוני:"/>
                <w:tag w:val="הזן כתובת דואר אלקטרוני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C307D8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Twitter‏:"/>
                <w:tag w:val="Twitter‏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@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  <w:r w:rsidR="00C307D8" w:rsidRPr="00B64773">
              <w:rPr>
                <w:rFonts w:ascii="Tahoma" w:hAnsi="Tahoma"/>
                <w:rtl/>
                <w:lang w:eastAsia="he" w:bidi="he-IL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חשבון Twitter:"/>
                <w:tag w:val="הזן חשבון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bidi="he-IL"/>
              </w:rPr>
              <w:alias w:val="הזן כתובת אינטרנט:"/>
              <w:tag w:val="הזן כתובת אינטרנט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</w:tr>
      <w:tr w:rsidR="00C307D8" w:rsidRPr="00B64773" w:rsidTr="00FF46A7">
        <w:trPr>
          <w:trHeight w:hRule="exact" w:val="2891"/>
        </w:trPr>
        <w:tc>
          <w:tcPr>
            <w:tcW w:w="4838" w:type="dxa"/>
          </w:tcPr>
          <w:p w:rsidR="00C307D8" w:rsidRPr="00B64773" w:rsidRDefault="00C307D8">
            <w:pPr>
              <w:bidi/>
              <w:rPr>
                <w:rFonts w:ascii="Tahoma" w:hAnsi="Tahoma"/>
                <w:lang w:bidi="he-IL"/>
              </w:rPr>
            </w:pPr>
            <w:r w:rsidRPr="00B64773">
              <w:rPr>
                <w:rFonts w:ascii="Tahoma" w:hAnsi="Tahoma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2AFD9E54" wp14:editId="5EAFBAC8">
                      <wp:extent cx="1143000" cy="777240"/>
                      <wp:effectExtent l="0" t="0" r="0" b="0"/>
                      <wp:docPr id="87" name="קבוצה 87" descr="איור של פרח בצבעי ורוד וצהו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קבוצה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צורה חופשית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צורה חופשית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צורה חופשית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6BCC2B" id="קבוצה 87" o:spid="_x0000_s1026" alt="איור של פרח בצבעי ורוד וצהוב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">
                      <o:lock v:ext="edit" aspectratio="t"/>
                      <v:group id="קבוצה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צורה חופשית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צורה חופשית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צורה חופשית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  <w:lang w:bidi="he-IL"/>
              </w:rPr>
              <w:alias w:val="הזן את שמך:"/>
              <w:tag w:val="הזן את שמך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pStyle w:val="a"/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bidi="he-IL"/>
              </w:rPr>
              <w:alias w:val="הזן כתובת, עיר מיקוד:"/>
              <w:tag w:val="הזן כתובת, עיר מיקוד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כתובת, עיר מיקוד</w:t>
                </w:r>
              </w:p>
            </w:sdtContent>
          </w:sdt>
          <w:p w:rsidR="00C307D8" w:rsidRPr="00B64773" w:rsidRDefault="00727303" w:rsidP="009D78A3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מספר טלפון:"/>
                <w:tag w:val="הזן מספר טלפון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B64773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דואר אלקטרוני:"/>
                <w:tag w:val="הזן כתובת דואר אלקטרוני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Twitter‏:"/>
                <w:tag w:val="Twitter‏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@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  <w:r w:rsidR="00C307D8" w:rsidRPr="00B64773">
              <w:rPr>
                <w:rFonts w:ascii="Tahoma" w:hAnsi="Tahoma"/>
                <w:rtl/>
                <w:lang w:eastAsia="he" w:bidi="he-IL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חשבון Twitter:"/>
                <w:tag w:val="הזן חשבון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bidi="he-IL"/>
              </w:rPr>
              <w:alias w:val="הזן כתובת אינטרנט:"/>
              <w:tag w:val="הזן כתובת אינטרנט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  <w:tc>
          <w:tcPr>
            <w:tcW w:w="4838" w:type="dxa"/>
          </w:tcPr>
          <w:p w:rsidR="00C307D8" w:rsidRPr="00B64773" w:rsidRDefault="00C307D8">
            <w:pPr>
              <w:bidi/>
              <w:rPr>
                <w:rFonts w:ascii="Tahoma" w:hAnsi="Tahoma"/>
                <w:lang w:bidi="he-IL"/>
              </w:rPr>
            </w:pPr>
            <w:r w:rsidRPr="00B64773">
              <w:rPr>
                <w:rFonts w:ascii="Tahoma" w:hAnsi="Tahoma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605CE9E1" wp14:editId="6785432A">
                      <wp:extent cx="1143000" cy="777240"/>
                      <wp:effectExtent l="0" t="0" r="0" b="0"/>
                      <wp:docPr id="93" name="קבוצה 87" descr="איור של פרח בצבעי ורוד וצהו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קבוצה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צורה חופשית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צורה חופשית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צורה חופשית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66EBC8" id="קבוצה 87" o:spid="_x0000_s1026" alt="איור של פרח בצבעי ורוד וצהוב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">
                      <o:lock v:ext="edit" aspectratio="t"/>
                      <v:group id="קבוצה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צורה חופשית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צורה חופשית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צורה חופשית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  <w:lang w:bidi="he-IL"/>
              </w:rPr>
              <w:alias w:val="הזן את שמך:"/>
              <w:tag w:val="הזן את שמך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pStyle w:val="a"/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bidi="he-IL"/>
              </w:rPr>
              <w:alias w:val="הזן כתובת, עיר מיקוד:"/>
              <w:tag w:val="הזן כתובת, עיר מיקוד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כתובת, עיר מיקוד</w:t>
                </w:r>
              </w:p>
            </w:sdtContent>
          </w:sdt>
          <w:p w:rsidR="00C307D8" w:rsidRPr="00B64773" w:rsidRDefault="00727303" w:rsidP="009D78A3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מספר טלפון:"/>
                <w:tag w:val="הזן מספר טלפון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B64773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דואר אלקטרוני:"/>
                <w:tag w:val="הזן כתובת דואר אלקטרוני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Twitter‏:"/>
                <w:tag w:val="Twitter‏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@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  <w:r w:rsidR="00C307D8" w:rsidRPr="00B64773">
              <w:rPr>
                <w:rFonts w:ascii="Tahoma" w:hAnsi="Tahoma"/>
                <w:rtl/>
                <w:lang w:eastAsia="he" w:bidi="he-IL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חשבון Twitter:"/>
                <w:tag w:val="הזן חשבון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bidi="he-IL"/>
              </w:rPr>
              <w:alias w:val="הזן כתובת אינטרנט:"/>
              <w:tag w:val="הזן כתובת אינטרנט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</w:tr>
      <w:tr w:rsidR="00C307D8" w:rsidRPr="00B64773" w:rsidTr="00FF46A7">
        <w:trPr>
          <w:trHeight w:hRule="exact" w:val="2891"/>
        </w:trPr>
        <w:tc>
          <w:tcPr>
            <w:tcW w:w="4838" w:type="dxa"/>
          </w:tcPr>
          <w:p w:rsidR="00C307D8" w:rsidRPr="00B64773" w:rsidRDefault="00C307D8">
            <w:pPr>
              <w:bidi/>
              <w:rPr>
                <w:rFonts w:ascii="Tahoma" w:hAnsi="Tahoma"/>
                <w:lang w:bidi="he-IL"/>
              </w:rPr>
            </w:pPr>
            <w:r w:rsidRPr="00B64773">
              <w:rPr>
                <w:rFonts w:ascii="Tahoma" w:hAnsi="Tahoma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7E6E87B5" wp14:editId="715928B5">
                      <wp:extent cx="1143000" cy="777240"/>
                      <wp:effectExtent l="0" t="0" r="0" b="0"/>
                      <wp:docPr id="103" name="קבוצה 87" descr="איור של פרח בצבעי ורוד וצהו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קבוצה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צורה חופשית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צורה חופשית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צורה חופשית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AA472" id="קבוצה 87" o:spid="_x0000_s1026" alt="איור של פרח בצבעי ורוד וצהוב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">
                      <o:lock v:ext="edit" aspectratio="t"/>
                      <v:group id="קבוצה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צורה חופשית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צורה חופשית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צורה חופשית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  <w:lang w:bidi="he-IL"/>
              </w:rPr>
              <w:alias w:val="הזן את שמך:"/>
              <w:tag w:val="הזן את שמך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pStyle w:val="a"/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bidi="he-IL"/>
              </w:rPr>
              <w:alias w:val="הזן כתובת, עיר מיקוד:"/>
              <w:tag w:val="הזן כתובת, עיר מיקוד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כתובת, עיר מיקוד</w:t>
                </w:r>
              </w:p>
            </w:sdtContent>
          </w:sdt>
          <w:p w:rsidR="00C307D8" w:rsidRPr="00B64773" w:rsidRDefault="00727303" w:rsidP="009D78A3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מספר טלפון:"/>
                <w:tag w:val="הזן מספר טלפון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B64773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דואר אלקטרוני:"/>
                <w:tag w:val="הזן כתובת דואר אלקטרוני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Twitter‏:"/>
                <w:tag w:val="Twitter‏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@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  <w:r w:rsidR="00C307D8" w:rsidRPr="00B64773">
              <w:rPr>
                <w:rFonts w:ascii="Tahoma" w:hAnsi="Tahoma"/>
                <w:rtl/>
                <w:lang w:eastAsia="he" w:bidi="he-IL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חשבון Twitter:"/>
                <w:tag w:val="הזן חשבון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bidi="he-IL"/>
              </w:rPr>
              <w:alias w:val="הזן כתובת אינטרנט:"/>
              <w:tag w:val="הזן כתובת אינטרנט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  <w:tc>
          <w:tcPr>
            <w:tcW w:w="4838" w:type="dxa"/>
          </w:tcPr>
          <w:p w:rsidR="00C307D8" w:rsidRPr="00B64773" w:rsidRDefault="00C307D8">
            <w:pPr>
              <w:bidi/>
              <w:rPr>
                <w:rFonts w:ascii="Tahoma" w:hAnsi="Tahoma"/>
                <w:lang w:bidi="he-IL"/>
              </w:rPr>
            </w:pPr>
            <w:r w:rsidRPr="00B64773">
              <w:rPr>
                <w:rFonts w:ascii="Tahoma" w:hAnsi="Tahoma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047B8EA2" wp14:editId="131B9F77">
                      <wp:extent cx="1143000" cy="777240"/>
                      <wp:effectExtent l="0" t="0" r="0" b="0"/>
                      <wp:docPr id="98" name="קבוצה 87" descr="איור של פרח בצבעי ורוד וצהו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קבוצה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צורה חופשית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צורה חופשית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צורה חופשית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A20924" id="קבוצה 87" o:spid="_x0000_s1026" alt="איור של פרח בצבעי ורוד וצהוב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">
                      <o:lock v:ext="edit" aspectratio="t"/>
                      <v:group id="קבוצה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צורה חופשית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צורה חופשית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צורה חופשית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  <w:lang w:bidi="he-IL"/>
              </w:rPr>
              <w:alias w:val="הזן את שמך:"/>
              <w:tag w:val="הזן את שמך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pStyle w:val="a"/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bidi="he-IL"/>
              </w:rPr>
              <w:alias w:val="הזן כתובת, עיר מיקוד:"/>
              <w:tag w:val="הזן כתובת, עיר מיקוד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כתובת, עיר מיקוד</w:t>
                </w:r>
              </w:p>
            </w:sdtContent>
          </w:sdt>
          <w:p w:rsidR="00C307D8" w:rsidRPr="00B64773" w:rsidRDefault="00727303" w:rsidP="009D78A3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מספר טלפון:"/>
                <w:tag w:val="הזן מספר טלפון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B64773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דואר אלקטרוני:"/>
                <w:tag w:val="הזן כתובת דואר אלקטרוני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Twitter‏:"/>
                <w:tag w:val="Twitter‏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@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  <w:r w:rsidR="00C307D8" w:rsidRPr="00B64773">
              <w:rPr>
                <w:rFonts w:ascii="Tahoma" w:hAnsi="Tahoma"/>
                <w:rtl/>
                <w:lang w:eastAsia="he" w:bidi="he-IL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חשבון Twitter:"/>
                <w:tag w:val="הזן חשבון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bidi="he-IL"/>
              </w:rPr>
              <w:alias w:val="הזן כתובת אינטרנט:"/>
              <w:tag w:val="הזן כתובת אינטרנט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</w:tr>
      <w:tr w:rsidR="00C307D8" w:rsidRPr="00B64773" w:rsidTr="00FF46A7">
        <w:trPr>
          <w:trHeight w:hRule="exact" w:val="2891"/>
        </w:trPr>
        <w:tc>
          <w:tcPr>
            <w:tcW w:w="4838" w:type="dxa"/>
          </w:tcPr>
          <w:p w:rsidR="00C307D8" w:rsidRPr="00B64773" w:rsidRDefault="00C307D8">
            <w:pPr>
              <w:bidi/>
              <w:rPr>
                <w:rFonts w:ascii="Tahoma" w:hAnsi="Tahoma"/>
                <w:lang w:bidi="he-IL"/>
              </w:rPr>
            </w:pPr>
            <w:r w:rsidRPr="00B64773">
              <w:rPr>
                <w:rFonts w:ascii="Tahoma" w:hAnsi="Tahoma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25C15E11" wp14:editId="064270BF">
                      <wp:extent cx="1143000" cy="777240"/>
                      <wp:effectExtent l="0" t="0" r="0" b="0"/>
                      <wp:docPr id="108" name="קבוצה 87" descr="איור של פרח בצבעי ורוד וצהו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קבוצה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צורה חופשית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צורה חופשית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צורה חופשית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397D5" id="קבוצה 87" o:spid="_x0000_s1026" alt="איור של פרח בצבעי ורוד וצהוב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">
                      <o:lock v:ext="edit" aspectratio="t"/>
                      <v:group id="קבוצה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צורה חופשית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צורה חופשית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צורה חופשית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  <w:lang w:bidi="he-IL"/>
              </w:rPr>
              <w:alias w:val="הזן את שמך:"/>
              <w:tag w:val="הזן את שמך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pStyle w:val="a"/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bidi="he-IL"/>
              </w:rPr>
              <w:alias w:val="הזן כתובת, עיר מיקוד:"/>
              <w:tag w:val="הזן כתובת, עיר מיקוד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כתובת, עיר מיקוד</w:t>
                </w:r>
              </w:p>
            </w:sdtContent>
          </w:sdt>
          <w:p w:rsidR="00C307D8" w:rsidRPr="00B64773" w:rsidRDefault="00727303" w:rsidP="009D78A3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מספר טלפון:"/>
                <w:tag w:val="הזן מספר טלפון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B64773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דואר אלקטרוני:"/>
                <w:tag w:val="הזן כתובת דואר אלקטרוני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Twitter‏:"/>
                <w:tag w:val="Twitter‏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@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  <w:r w:rsidR="00C307D8" w:rsidRPr="00B64773">
              <w:rPr>
                <w:rFonts w:ascii="Tahoma" w:hAnsi="Tahoma"/>
                <w:rtl/>
                <w:lang w:eastAsia="he" w:bidi="he-IL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חשבון Twitter:"/>
                <w:tag w:val="הזן חשבון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bidi="he-IL"/>
              </w:rPr>
              <w:alias w:val="הזן כתובת אינטרנט:"/>
              <w:tag w:val="הזן כתובת אינטרנט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  <w:tc>
          <w:tcPr>
            <w:tcW w:w="4838" w:type="dxa"/>
          </w:tcPr>
          <w:p w:rsidR="00C307D8" w:rsidRPr="00B64773" w:rsidRDefault="00C307D8">
            <w:pPr>
              <w:bidi/>
              <w:rPr>
                <w:rFonts w:ascii="Tahoma" w:hAnsi="Tahoma"/>
                <w:lang w:bidi="he-IL"/>
              </w:rPr>
            </w:pPr>
            <w:r w:rsidRPr="00B64773">
              <w:rPr>
                <w:rFonts w:ascii="Tahoma" w:hAnsi="Tahoma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3DEBF633" wp14:editId="2050DFD1">
                      <wp:extent cx="1143000" cy="777240"/>
                      <wp:effectExtent l="0" t="0" r="0" b="0"/>
                      <wp:docPr id="113" name="קבוצה 87" descr="איור של פרח בצבעי ורוד וצהו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קבוצה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צורה חופשית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צורה חופשית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צורה חופשית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1F9C4" id="קבוצה 87" o:spid="_x0000_s1026" alt="איור של פרח בצבעי ורוד וצהוב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">
                      <o:lock v:ext="edit" aspectratio="t"/>
                      <v:group id="קבוצה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צורה חופשית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צורה חופשית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צורה חופשית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  <w:lang w:bidi="he-IL"/>
              </w:rPr>
              <w:alias w:val="הזן את שמך:"/>
              <w:tag w:val="הזן את שמך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pStyle w:val="a"/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bidi="he-IL"/>
              </w:rPr>
              <w:alias w:val="הזן כתובת, עיר מיקוד:"/>
              <w:tag w:val="הזן כתובת, עיר מיקוד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כתובת, עיר מיקוד</w:t>
                </w:r>
              </w:p>
            </w:sdtContent>
          </w:sdt>
          <w:p w:rsidR="00C307D8" w:rsidRPr="00B64773" w:rsidRDefault="00727303" w:rsidP="009D78A3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מספר טלפון:"/>
                <w:tag w:val="הזן מספר טלפון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B64773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דואר אלקטרוני:"/>
                <w:tag w:val="הזן כתובת דואר אלקטרוני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Twitter‏:"/>
                <w:tag w:val="Twitter‏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@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  <w:r w:rsidR="00C307D8" w:rsidRPr="00B64773">
              <w:rPr>
                <w:rFonts w:ascii="Tahoma" w:hAnsi="Tahoma"/>
                <w:rtl/>
                <w:lang w:eastAsia="he" w:bidi="he-IL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חשבון Twitter:"/>
                <w:tag w:val="הזן חשבון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bidi="he-IL"/>
              </w:rPr>
              <w:alias w:val="הזן כתובת אינטרנט:"/>
              <w:tag w:val="הזן כתובת אינטרנט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</w:tr>
      <w:tr w:rsidR="00C307D8" w:rsidRPr="00B64773" w:rsidTr="00FF46A7">
        <w:trPr>
          <w:trHeight w:hRule="exact" w:val="2891"/>
        </w:trPr>
        <w:tc>
          <w:tcPr>
            <w:tcW w:w="4838" w:type="dxa"/>
          </w:tcPr>
          <w:p w:rsidR="00C307D8" w:rsidRPr="00B64773" w:rsidRDefault="00C307D8">
            <w:pPr>
              <w:bidi/>
              <w:rPr>
                <w:rFonts w:ascii="Tahoma" w:hAnsi="Tahoma"/>
                <w:lang w:bidi="he-IL"/>
              </w:rPr>
            </w:pPr>
            <w:r w:rsidRPr="00B64773">
              <w:rPr>
                <w:rFonts w:ascii="Tahoma" w:hAnsi="Tahoma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59A70DDF" wp14:editId="78CBFFA5">
                      <wp:extent cx="1143000" cy="777240"/>
                      <wp:effectExtent l="0" t="0" r="0" b="0"/>
                      <wp:docPr id="118" name="קבוצה 87" descr="איור של פרח בצבעי ורוד וצהו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קבוצה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צורה חופשית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צורה חופשית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צורה חופשית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C4C070" id="קבוצה 87" o:spid="_x0000_s1026" alt="איור של פרח בצבעי ורוד וצהוב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">
                      <o:lock v:ext="edit" aspectratio="t"/>
                      <v:group id="קבוצה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צורה חופשית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צורה חופשית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צורה חופשית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  <w:lang w:bidi="he-IL"/>
              </w:rPr>
              <w:alias w:val="הזן את שמך:"/>
              <w:tag w:val="הזן את שמך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pStyle w:val="a"/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bidi="he-IL"/>
              </w:rPr>
              <w:alias w:val="הזן כתובת, עיר מיקוד:"/>
              <w:tag w:val="הזן כתובת, עיר מיקוד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כתובת, עיר מיקוד</w:t>
                </w:r>
              </w:p>
            </w:sdtContent>
          </w:sdt>
          <w:p w:rsidR="00C307D8" w:rsidRPr="00B64773" w:rsidRDefault="00727303" w:rsidP="009D78A3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מספר טלפון:"/>
                <w:tag w:val="הזן מספר טלפון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B64773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דואר אלקטרוני:"/>
                <w:tag w:val="הזן כתובת דואר אלקטרוני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Twitter‏:"/>
                <w:tag w:val="Twitter‏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@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  <w:r w:rsidR="00C307D8" w:rsidRPr="00B64773">
              <w:rPr>
                <w:rFonts w:ascii="Tahoma" w:hAnsi="Tahoma"/>
                <w:rtl/>
                <w:lang w:eastAsia="he" w:bidi="he-IL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חשבון Twitter:"/>
                <w:tag w:val="הזן חשבון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p w:rsidR="00C307D8" w:rsidRPr="00B64773" w:rsidRDefault="00727303" w:rsidP="009D78A3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אינטרנט:"/>
                <w:tag w:val="הזן כתובת אינטרנט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sdtContent>
            </w:sdt>
            <w:r w:rsidR="0020511A" w:rsidRPr="00B64773">
              <w:rPr>
                <w:rFonts w:ascii="Tahoma" w:hAnsi="Tahoma"/>
                <w:rtl/>
                <w:lang w:eastAsia="he" w:bidi="he-IL"/>
              </w:rPr>
              <w:t xml:space="preserve"> </w:t>
            </w:r>
          </w:p>
        </w:tc>
        <w:tc>
          <w:tcPr>
            <w:tcW w:w="4838" w:type="dxa"/>
          </w:tcPr>
          <w:p w:rsidR="00C307D8" w:rsidRPr="00B64773" w:rsidRDefault="00C307D8">
            <w:pPr>
              <w:bidi/>
              <w:rPr>
                <w:rFonts w:ascii="Tahoma" w:hAnsi="Tahoma"/>
                <w:lang w:bidi="he-IL"/>
              </w:rPr>
            </w:pPr>
            <w:r w:rsidRPr="00B64773">
              <w:rPr>
                <w:rFonts w:ascii="Tahoma" w:hAnsi="Tahoma"/>
                <w:noProof/>
                <w:rtl/>
                <w:lang w:eastAsia="en-US" w:bidi="he-IL"/>
              </w:rPr>
              <mc:AlternateContent>
                <mc:Choice Requires="wpg">
                  <w:drawing>
                    <wp:inline distT="0" distB="0" distL="0" distR="0" wp14:anchorId="451B62C3" wp14:editId="46A8BC90">
                      <wp:extent cx="1143000" cy="777240"/>
                      <wp:effectExtent l="0" t="0" r="0" b="0"/>
                      <wp:docPr id="123" name="קבוצה 87" descr="איור של פרח בצבעי ורוד וצהוב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קבוצה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צורה חופשית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צורה חופשית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צורה חופשית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FA19E8" id="קבוצה 87" o:spid="_x0000_s1026" alt="איור של פרח בצבעי ורוד וצהוב" style="width:90pt;height:61.2pt;flip:x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">
                      <o:lock v:ext="edit" aspectratio="t"/>
                      <v:group id="קבוצה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צורה חופשית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צורה חופשית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צורה חופשית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  <w:lang w:bidi="he-IL"/>
              </w:rPr>
              <w:alias w:val="הזן את שמך:"/>
              <w:tag w:val="הזן את שמך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pStyle w:val="a"/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שמך</w:t>
                </w:r>
              </w:p>
            </w:sdtContent>
          </w:sdt>
          <w:sdt>
            <w:sdtPr>
              <w:rPr>
                <w:rFonts w:ascii="Tahoma" w:hAnsi="Tahoma"/>
                <w:rtl/>
                <w:lang w:bidi="he-IL"/>
              </w:rPr>
              <w:alias w:val="הזן כתובת, עיר מיקוד:"/>
              <w:tag w:val="הזן כתובת, עיר מיקוד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כתובת, עיר מיקוד</w:t>
                </w:r>
              </w:p>
            </w:sdtContent>
          </w:sdt>
          <w:p w:rsidR="00C307D8" w:rsidRPr="00B64773" w:rsidRDefault="00727303" w:rsidP="009D78A3">
            <w:pPr>
              <w:bidi/>
              <w:rPr>
                <w:rFonts w:ascii="Tahoma" w:hAnsi="Tahoma"/>
                <w:lang w:bidi="he-IL"/>
              </w:rPr>
            </w:pPr>
            <w:sdt>
              <w:sdtPr>
                <w:rPr>
                  <w:rFonts w:ascii="Tahoma" w:hAnsi="Tahoma"/>
                  <w:rtl/>
                  <w:lang w:bidi="he-IL"/>
                </w:rPr>
                <w:alias w:val="הזן מספר טלפון:"/>
                <w:tag w:val="הזן מספר טלפון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B64773">
                  <w:rPr>
                    <w:rFonts w:ascii="Tahoma" w:hAnsi="Tahoma"/>
                    <w:rtl/>
                    <w:lang w:eastAsia="he" w:bidi="he-IL"/>
                  </w:rPr>
                  <w:t>טלפון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כתובת דואר אלקטרוני:"/>
                <w:tag w:val="הזן כתובת דואר אלקטרוני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דואר אלקטרוני</w:t>
                </w:r>
              </w:sdtContent>
            </w:sdt>
            <w:r w:rsidR="004B6E4B" w:rsidRPr="004B6E4B">
              <w:rPr>
                <w:rtl/>
              </w:rPr>
              <w:t> </w:t>
            </w:r>
            <w:r w:rsidR="00C307D8" w:rsidRPr="00B64773">
              <w:rPr>
                <w:rStyle w:val="Strong"/>
                <w:rFonts w:ascii="Tahoma" w:hAnsi="Tahoma"/>
                <w:rtl/>
                <w:lang w:eastAsia="he" w:bidi="he-IL"/>
              </w:rPr>
              <w:t>|</w:t>
            </w:r>
            <w:r w:rsidR="004B6E4B" w:rsidRPr="004B6E4B">
              <w:rPr>
                <w:rtl/>
              </w:rPr>
              <w:t> 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Twitter‏:"/>
                <w:tag w:val="Twitter‏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>@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  <w:r w:rsidR="00C307D8" w:rsidRPr="00B64773">
              <w:rPr>
                <w:rFonts w:ascii="Tahoma" w:hAnsi="Tahoma"/>
                <w:rtl/>
                <w:lang w:eastAsia="he" w:bidi="he-IL"/>
              </w:rPr>
              <w:t xml:space="preserve">: </w:t>
            </w:r>
            <w:sdt>
              <w:sdtPr>
                <w:rPr>
                  <w:rFonts w:ascii="Tahoma" w:hAnsi="Tahoma"/>
                  <w:rtl/>
                  <w:lang w:bidi="he-IL"/>
                </w:rPr>
                <w:alias w:val="הזן חשבון Twitter:"/>
                <w:tag w:val="הזן חשבון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B64773">
                  <w:rPr>
                    <w:rFonts w:ascii="Tahoma" w:hAnsi="Tahoma"/>
                    <w:rtl/>
                    <w:lang w:eastAsia="he" w:bidi="he-IL"/>
                  </w:rPr>
                  <w:t xml:space="preserve">חשבון </w:t>
                </w:r>
                <w:r w:rsidR="00C307D8" w:rsidRPr="00B64773">
                  <w:rPr>
                    <w:rFonts w:ascii="Tahoma" w:hAnsi="Tahoma"/>
                    <w:lang w:eastAsia="he" w:bidi="he-IL"/>
                  </w:rPr>
                  <w:t>Twitter</w:t>
                </w:r>
              </w:sdtContent>
            </w:sdt>
          </w:p>
          <w:sdt>
            <w:sdtPr>
              <w:rPr>
                <w:rFonts w:ascii="Tahoma" w:hAnsi="Tahoma"/>
                <w:rtl/>
                <w:lang w:bidi="he-IL"/>
              </w:rPr>
              <w:alias w:val="הזן כתובת אינטרנט:"/>
              <w:tag w:val="הזן כתובת אינטרנט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B64773" w:rsidRDefault="00C307D8" w:rsidP="009D78A3">
                <w:pPr>
                  <w:bidi/>
                  <w:rPr>
                    <w:rFonts w:ascii="Tahoma" w:hAnsi="Tahoma"/>
                    <w:lang w:bidi="he-IL"/>
                  </w:rPr>
                </w:pPr>
                <w:r w:rsidRPr="00B64773">
                  <w:rPr>
                    <w:rFonts w:ascii="Tahoma" w:hAnsi="Tahoma"/>
                    <w:rtl/>
                    <w:lang w:eastAsia="he" w:bidi="he-IL"/>
                  </w:rPr>
                  <w:t>כתובת אינטרנט</w:t>
                </w:r>
              </w:p>
            </w:sdtContent>
          </w:sdt>
        </w:tc>
      </w:tr>
      <w:bookmarkEnd w:id="0"/>
    </w:tbl>
    <w:p w:rsidR="00333B97" w:rsidRPr="00B64773" w:rsidRDefault="00333B97" w:rsidP="00360D51">
      <w:pPr>
        <w:bidi/>
        <w:rPr>
          <w:rFonts w:ascii="Tahoma" w:hAnsi="Tahoma"/>
          <w:lang w:bidi="he-IL"/>
        </w:rPr>
      </w:pPr>
    </w:p>
    <w:sectPr w:rsidR="00333B97" w:rsidRPr="00B64773" w:rsidSect="0011113D">
      <w:pgSz w:w="11906" w:h="16838" w:code="9"/>
      <w:pgMar w:top="720" w:right="1080" w:bottom="432" w:left="108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303" w:rsidRDefault="00727303" w:rsidP="0093710A">
      <w:r>
        <w:separator/>
      </w:r>
    </w:p>
  </w:endnote>
  <w:endnote w:type="continuationSeparator" w:id="0">
    <w:p w:rsidR="00727303" w:rsidRDefault="00727303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303" w:rsidRDefault="00727303" w:rsidP="0093710A">
      <w:r>
        <w:separator/>
      </w:r>
    </w:p>
  </w:footnote>
  <w:footnote w:type="continuationSeparator" w:id="0">
    <w:p w:rsidR="00727303" w:rsidRDefault="00727303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C3826"/>
    <w:rsid w:val="000F355E"/>
    <w:rsid w:val="0011113D"/>
    <w:rsid w:val="00154E2D"/>
    <w:rsid w:val="0020511A"/>
    <w:rsid w:val="00333B97"/>
    <w:rsid w:val="00360D51"/>
    <w:rsid w:val="003F1705"/>
    <w:rsid w:val="004561A2"/>
    <w:rsid w:val="004B6E4B"/>
    <w:rsid w:val="006E0AA0"/>
    <w:rsid w:val="006F4A1B"/>
    <w:rsid w:val="0070210F"/>
    <w:rsid w:val="0072404D"/>
    <w:rsid w:val="00727303"/>
    <w:rsid w:val="00747040"/>
    <w:rsid w:val="0079557A"/>
    <w:rsid w:val="00801F57"/>
    <w:rsid w:val="00843B08"/>
    <w:rsid w:val="008A3E0C"/>
    <w:rsid w:val="0093710A"/>
    <w:rsid w:val="00947032"/>
    <w:rsid w:val="0096129F"/>
    <w:rsid w:val="009A6BAE"/>
    <w:rsid w:val="009D78A3"/>
    <w:rsid w:val="00A44B39"/>
    <w:rsid w:val="00AF015F"/>
    <w:rsid w:val="00B008EB"/>
    <w:rsid w:val="00B129EC"/>
    <w:rsid w:val="00B42F65"/>
    <w:rsid w:val="00B64773"/>
    <w:rsid w:val="00B8291A"/>
    <w:rsid w:val="00BA3D62"/>
    <w:rsid w:val="00C307D8"/>
    <w:rsid w:val="00C515E4"/>
    <w:rsid w:val="00D154D3"/>
    <w:rsid w:val="00E1764E"/>
    <w:rsid w:val="00F16789"/>
    <w:rsid w:val="00FF4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en-US" w:eastAsia="he-IL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61A2"/>
    <w:rPr>
      <w:rFonts w:cs="Tahom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61A2"/>
    <w:pPr>
      <w:keepNext/>
      <w:keepLines/>
      <w:spacing w:before="240"/>
      <w:outlineLvl w:val="0"/>
    </w:pPr>
    <w:rPr>
      <w:rFonts w:asciiTheme="majorHAnsi" w:eastAsiaTheme="majorEastAsia" w:hAnsiTheme="majorHAns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61A2"/>
    <w:pPr>
      <w:keepNext/>
      <w:keepLines/>
      <w:spacing w:before="40"/>
      <w:outlineLvl w:val="1"/>
    </w:pPr>
    <w:rPr>
      <w:rFonts w:asciiTheme="majorHAnsi" w:eastAsiaTheme="majorEastAsia" w:hAnsiTheme="majorHAns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שם"/>
    <w:basedOn w:val="Normal"/>
    <w:uiPriority w:val="1"/>
    <w:qFormat/>
    <w:rsid w:val="004561A2"/>
    <w:rPr>
      <w:rFonts w:asciiTheme="majorHAnsi" w:eastAsiaTheme="majorEastAsia" w:hAnsiTheme="majorHAns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sid w:val="00B64773"/>
    <w:rPr>
      <w:rFonts w:cs="Tahoma"/>
      <w:b w:val="0"/>
      <w:bCs w:val="0"/>
      <w:color w:val="D43293" w:themeColor="accent1"/>
      <w:szCs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11">
    <w:name w:val="טבלת רשת 1 בהירה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טבלת רשת 1 בהירה - הדגשה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טבלת רשת 1 בהירה - הדגשה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טבלת רשת 1 בהירה - הדגשה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טבלת רשת 1 בהירה - הדגשה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טבלת רשת 1 בהירה - הדגשה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טבלת רשת 1 בהירה - הדגשה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טבלת רשת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טבלת רשת 2 - הדגשה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-21">
    <w:name w:val="טבלת רשת 2 - הדגשה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-31">
    <w:name w:val="טבלת רשת 2 - הדגשה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-41">
    <w:name w:val="טבלת רשת 2 - הדגשה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-51">
    <w:name w:val="טבלת רשת 2 - הדגשה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-61">
    <w:name w:val="טבלת רשת 2 - הדגשה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">
    <w:name w:val="טבלת רשת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טבלת רשת 3 - הדגשה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3-21">
    <w:name w:val="טבלת רשת 3 - הדגשה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3-31">
    <w:name w:val="טבלת רשת 3 - הדגשה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3-41">
    <w:name w:val="טבלת רשת 3 - הדגשה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3-51">
    <w:name w:val="טבלת רשת 3 - הדגשה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3-61">
    <w:name w:val="טבלת רשת 3 - הדגשה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41">
    <w:name w:val="טבלת רשת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טבלת רשת 4 - הדגשה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-21">
    <w:name w:val="טבלת רשת 4 - הדגשה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-31">
    <w:name w:val="טבלת רשת 4 - הדגשה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-41">
    <w:name w:val="טבלת רשת 4 - הדגשה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-51">
    <w:name w:val="טבלת רשת 4 - הדגשה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-61">
    <w:name w:val="טבלת רשת 4 - הדגשה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">
    <w:name w:val="טבלת רשת 5 כהה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טבלת רשת 5 כהה - הדגשה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5-21">
    <w:name w:val="טבלת רשת 5 כהה - הדגשה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5-31">
    <w:name w:val="טבלת רשת 5 כהה - הדגשה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5-41">
    <w:name w:val="טבלת רשת 5 כהה - הדגשה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5-51">
    <w:name w:val="טבלת רשת 5 כהה - הדגשה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5-61">
    <w:name w:val="טבלת רשת 5 כהה - הדגשה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61">
    <w:name w:val="טבלת רשת 6 צבעונית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טבלת רשת 6 צבעונית - הדגשה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-21">
    <w:name w:val="טבלת רשת 6 צבעונית - הדגשה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-31">
    <w:name w:val="טבלת רשת 6 צבעונית - הדגשה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-41">
    <w:name w:val="טבלת רשת 6 צבעונית - הדגשה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-51">
    <w:name w:val="טבלת רשת 6 צבעונית - הדגשה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-61">
    <w:name w:val="טבלת רשת 6 צבעונית - הדגשה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">
    <w:name w:val="טבלת רשת 7 צבעונית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טבלת רשת 7 צבעונית - הדגשה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7-21">
    <w:name w:val="טבלת רשת 7 צבעונית - הדגשה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7-31">
    <w:name w:val="טבלת רשת 7 צבעונית - הדגשה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7-41">
    <w:name w:val="טבלת רשת 7 צבעונית - הדגשה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7-51">
    <w:name w:val="טבלת רשת 7 צבעונית - הדגשה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7-61">
    <w:name w:val="טבלת רשת 7 צבעונית - הדגשה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4561A2"/>
    <w:rPr>
      <w:rFonts w:asciiTheme="majorHAnsi" w:eastAsiaTheme="majorEastAsia" w:hAnsiTheme="majorHAnsi" w:cs="Tahoma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61A2"/>
    <w:rPr>
      <w:rFonts w:asciiTheme="majorHAnsi" w:eastAsiaTheme="majorEastAsia" w:hAnsiTheme="majorHAnsi" w:cs="Tahoma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110">
    <w:name w:val="טבלת רשימה 1 בהירה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טבלת רשימה 1 בהירה - הדגשה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1-210">
    <w:name w:val="טבלת רשימה 1 בהירה - הדגשה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1-310">
    <w:name w:val="טבלת רשימה 1 בהירה - הדגשה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1-410">
    <w:name w:val="טבלת רשימה 1 בהירה - הדגשה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1-510">
    <w:name w:val="טבלת רשימה 1 בהירה - הדגשה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1-610">
    <w:name w:val="טבלת רשימה 1 בהירה - הדגשה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210">
    <w:name w:val="טבלת רשימה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טבלת רשימה 2 - הדגשה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2-210">
    <w:name w:val="טבלת רשימה 2 - הדגשה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2-310">
    <w:name w:val="טבלת רשימה 2 - הדגשה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2-410">
    <w:name w:val="טבלת רשימה 2 - הדגשה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2-510">
    <w:name w:val="טבלת רשימה 2 - הדגשה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2-610">
    <w:name w:val="טבלת רשימה 2 - הדגשה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310">
    <w:name w:val="טבלת רשימה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טבלת רשימה 3 - הדגשה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3-210">
    <w:name w:val="טבלת רשימה 3 - הדגשה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3-310">
    <w:name w:val="טבלת רשימה 3 - הדגשה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3-410">
    <w:name w:val="טבלת רשימה 3 - הדגשה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3-510">
    <w:name w:val="טבלת רשימה 3 - הדגשה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3-610">
    <w:name w:val="טבלת רשימה 3 - הדגשה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410">
    <w:name w:val="טבלת רשימה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טבלת רשימה 4 - הדגשה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4-210">
    <w:name w:val="טבלת רשימה 4 - הדגשה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4-310">
    <w:name w:val="טבלת רשימה 4 - הדגשה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4-410">
    <w:name w:val="טבלת רשימה 4 - הדגשה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4-510">
    <w:name w:val="טבלת רשימה 4 - הדגשה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4-610">
    <w:name w:val="טבלת רשימה 4 - הדגשה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510">
    <w:name w:val="טבלת רשימה 5 כהה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טבלת רשימה 5 כהה - הדגשה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טבלת רשימה 5 כהה - הדגשה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טבלת רשימה 5 כהה - הדגשה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טבלת רשימה 5 כהה - הדגשה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טבלת רשימה 5 כהה - הדגשה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טבלת רשימה 5 כהה - הדגשה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טבלת רשימה 6 צבעונית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טבלת רשימה 6 צבעונית - הדגשה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6-210">
    <w:name w:val="טבלת רשימה 6 צבעונית - הדגשה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6-310">
    <w:name w:val="טבלת רשימה 6 צבעונית - הדגשה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6-410">
    <w:name w:val="טבלת רשימה 6 צבעונית - הדגשה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6-510">
    <w:name w:val="טבלת רשימה 6 צבעונית - הדגשה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6-610">
    <w:name w:val="טבלת רשימה 6 צבעונית - הדגשה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710">
    <w:name w:val="טבלת רשימה 7 צבעונית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טבלת רשימה 7 צבעונית - הדגשה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טבלת רשימה 7 צבעונית - הדגשה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טבלת רשימה 7 צבעונית - הדגשה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טבלת רשימה 7 צבעונית - הדגשה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טבלת רשימה 7 צבעונית - הדגשה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טבלת רשימה 7 צבעונית - הדגשה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111">
    <w:name w:val="טבלה רגילה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טבלה רגילה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טבלה רגילה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טבלה רגילה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טבלה רגילה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">
    <w:name w:val="רשת טבלה בהירה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CC1775" w:rsidP="00CC1775">
          <w:pPr>
            <w:pStyle w:val="68BCF059FAE24D38B723189348A345DC4"/>
          </w:pPr>
          <w:r w:rsidRPr="00B64773">
            <w:rPr>
              <w:rFonts w:ascii="Tahoma" w:hAnsi="Tahoma"/>
              <w:rtl/>
              <w:lang w:eastAsia="he" w:bidi="he-IL"/>
            </w:rPr>
            <w:t>שמך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CC1775" w:rsidP="00CC1775">
          <w:pPr>
            <w:pStyle w:val="25711D6A6F98415AB748D678F93F4B524"/>
          </w:pPr>
          <w:r w:rsidRPr="00B64773">
            <w:rPr>
              <w:rFonts w:ascii="Tahoma" w:hAnsi="Tahoma"/>
              <w:rtl/>
              <w:lang w:eastAsia="he" w:bidi="he-IL"/>
            </w:rPr>
            <w:t>כתובת, עיר מיקוד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CC1775" w:rsidP="00CC1775">
          <w:pPr>
            <w:pStyle w:val="4898521E74CA4AC4A665777C91565A534"/>
          </w:pPr>
          <w:r w:rsidRPr="00B64773">
            <w:rPr>
              <w:rFonts w:ascii="Tahoma" w:hAnsi="Tahoma"/>
              <w:rtl/>
              <w:lang w:eastAsia="he" w:bidi="he-IL"/>
            </w:rPr>
            <w:t>טלפון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CC1775" w:rsidP="00CC1775">
          <w:pPr>
            <w:pStyle w:val="0F54E8A6A3F14036A587252711B66C0A4"/>
          </w:pPr>
          <w:r w:rsidRPr="00B64773">
            <w:rPr>
              <w:rFonts w:ascii="Tahoma" w:hAnsi="Tahoma"/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CC1775" w:rsidP="00CC1775">
          <w:pPr>
            <w:pStyle w:val="FB81FE586FD54529AA777477110489824"/>
          </w:pPr>
          <w:r w:rsidRPr="00B64773">
            <w:rPr>
              <w:rFonts w:ascii="Tahoma" w:hAnsi="Tahoma"/>
              <w:rtl/>
              <w:lang w:eastAsia="he" w:bidi="he-IL"/>
            </w:rPr>
            <w:t>@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CC1775" w:rsidP="00CC1775">
          <w:pPr>
            <w:pStyle w:val="C74D7865BE4F4738928AA93E1B7940C64"/>
          </w:pPr>
          <w:r w:rsidRPr="00B64773">
            <w:rPr>
              <w:rFonts w:ascii="Tahoma" w:hAnsi="Tahoma"/>
              <w:rtl/>
              <w:lang w:eastAsia="he" w:bidi="he-IL"/>
            </w:rPr>
            <w:t xml:space="preserve">חשבון 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CC1775" w:rsidP="00CC1775">
          <w:pPr>
            <w:pStyle w:val="911EF5089B3F41BEA8242E1E5275D9F24"/>
          </w:pPr>
          <w:r w:rsidRPr="00B64773">
            <w:rPr>
              <w:rFonts w:ascii="Tahoma" w:hAnsi="Tahoma"/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CC1775" w:rsidP="00CC1775">
          <w:pPr>
            <w:pStyle w:val="C2228C0B858444C989F9A523BB2C46064"/>
          </w:pPr>
          <w:r w:rsidRPr="00B64773">
            <w:rPr>
              <w:rFonts w:ascii="Tahoma" w:hAnsi="Tahoma"/>
              <w:rtl/>
              <w:lang w:eastAsia="he" w:bidi="he-IL"/>
            </w:rPr>
            <w:t>שמך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CC1775" w:rsidP="00CC1775">
          <w:pPr>
            <w:pStyle w:val="53A276C4141143D49EFA007782EA94F54"/>
          </w:pPr>
          <w:r w:rsidRPr="00B64773">
            <w:rPr>
              <w:rFonts w:ascii="Tahoma" w:hAnsi="Tahoma"/>
              <w:rtl/>
              <w:lang w:eastAsia="he" w:bidi="he-IL"/>
            </w:rPr>
            <w:t>כתובת, עיר מיקוד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CC1775" w:rsidP="00CC1775">
          <w:pPr>
            <w:pStyle w:val="4671580BFA054C7FAA7068F88518775B4"/>
          </w:pPr>
          <w:r w:rsidRPr="00B64773">
            <w:rPr>
              <w:rFonts w:ascii="Tahoma" w:hAnsi="Tahoma"/>
              <w:rtl/>
              <w:lang w:eastAsia="he" w:bidi="he-IL"/>
            </w:rPr>
            <w:t>טלפון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CC1775" w:rsidP="00CC1775">
          <w:pPr>
            <w:pStyle w:val="F56CBFCB43C04DDE81B4214A724DEAD54"/>
          </w:pPr>
          <w:r w:rsidRPr="00B64773">
            <w:rPr>
              <w:rFonts w:ascii="Tahoma" w:hAnsi="Tahoma"/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CC1775" w:rsidP="00CC1775">
          <w:pPr>
            <w:pStyle w:val="17D090E138D14D3EB660095525D60E784"/>
          </w:pPr>
          <w:r w:rsidRPr="00B64773">
            <w:rPr>
              <w:rFonts w:ascii="Tahoma" w:hAnsi="Tahoma"/>
              <w:rtl/>
              <w:lang w:eastAsia="he" w:bidi="he-IL"/>
            </w:rPr>
            <w:t>@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CC1775" w:rsidP="00CC1775">
          <w:pPr>
            <w:pStyle w:val="06FB2EE686D3459987362FB395980A984"/>
          </w:pPr>
          <w:r w:rsidRPr="00B64773">
            <w:rPr>
              <w:rFonts w:ascii="Tahoma" w:hAnsi="Tahoma"/>
              <w:rtl/>
              <w:lang w:eastAsia="he" w:bidi="he-IL"/>
            </w:rPr>
            <w:t xml:space="preserve">חשבון 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CC1775" w:rsidP="00CC1775">
          <w:pPr>
            <w:pStyle w:val="D289354F1BB84BC9875E89BE1142A0FE4"/>
          </w:pPr>
          <w:r w:rsidRPr="00B64773">
            <w:rPr>
              <w:rFonts w:ascii="Tahoma" w:hAnsi="Tahoma"/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CC1775" w:rsidP="00CC1775">
          <w:pPr>
            <w:pStyle w:val="836D6C47AFCA41A094B41410546A962A4"/>
          </w:pPr>
          <w:r w:rsidRPr="00B64773">
            <w:rPr>
              <w:rFonts w:ascii="Tahoma" w:hAnsi="Tahoma"/>
              <w:rtl/>
              <w:lang w:eastAsia="he" w:bidi="he-IL"/>
            </w:rPr>
            <w:t>שמך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CC1775" w:rsidP="00CC1775">
          <w:pPr>
            <w:pStyle w:val="1DF3A65F52D8470C86C62BCABDB24B3F4"/>
          </w:pPr>
          <w:r w:rsidRPr="00B64773">
            <w:rPr>
              <w:rFonts w:ascii="Tahoma" w:hAnsi="Tahoma"/>
              <w:rtl/>
              <w:lang w:eastAsia="he" w:bidi="he-IL"/>
            </w:rPr>
            <w:t>כתובת, עיר מיקוד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CC1775" w:rsidP="00CC1775">
          <w:pPr>
            <w:pStyle w:val="134BFA88A48D48BD88B0FBD0321AABAF4"/>
          </w:pPr>
          <w:r w:rsidRPr="00B64773">
            <w:rPr>
              <w:rFonts w:ascii="Tahoma" w:hAnsi="Tahoma"/>
              <w:rtl/>
              <w:lang w:eastAsia="he" w:bidi="he-IL"/>
            </w:rPr>
            <w:t>טלפון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CC1775" w:rsidP="00CC1775">
          <w:pPr>
            <w:pStyle w:val="CADD01BD0BAA4502B5CEE90C8B4DF7024"/>
          </w:pPr>
          <w:r w:rsidRPr="00B64773">
            <w:rPr>
              <w:rFonts w:ascii="Tahoma" w:hAnsi="Tahoma"/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CC1775" w:rsidP="00CC1775">
          <w:pPr>
            <w:pStyle w:val="75EEEB20F5B34D7D9ECF85192353BACE4"/>
          </w:pPr>
          <w:r w:rsidRPr="00B64773">
            <w:rPr>
              <w:rFonts w:ascii="Tahoma" w:hAnsi="Tahoma"/>
              <w:rtl/>
              <w:lang w:eastAsia="he" w:bidi="he-IL"/>
            </w:rPr>
            <w:t>@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CC1775" w:rsidP="00CC1775">
          <w:pPr>
            <w:pStyle w:val="3A5941D2D55C45FEBE8B22F3CAB73FFA4"/>
          </w:pPr>
          <w:r w:rsidRPr="00B64773">
            <w:rPr>
              <w:rFonts w:ascii="Tahoma" w:hAnsi="Tahoma"/>
              <w:rtl/>
              <w:lang w:eastAsia="he" w:bidi="he-IL"/>
            </w:rPr>
            <w:t xml:space="preserve">חשבון 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CC1775" w:rsidP="00CC1775">
          <w:pPr>
            <w:pStyle w:val="88B138ABF5D544D99696E0454D8FF87D4"/>
          </w:pPr>
          <w:r w:rsidRPr="00B64773">
            <w:rPr>
              <w:rFonts w:ascii="Tahoma" w:hAnsi="Tahoma"/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CC1775" w:rsidP="00CC1775">
          <w:pPr>
            <w:pStyle w:val="7A974F08C62D4BBD81F5BDD505CD92744"/>
          </w:pPr>
          <w:r w:rsidRPr="00B64773">
            <w:rPr>
              <w:rFonts w:ascii="Tahoma" w:hAnsi="Tahoma"/>
              <w:rtl/>
              <w:lang w:eastAsia="he" w:bidi="he-IL"/>
            </w:rPr>
            <w:t>שמך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CC1775" w:rsidP="00CC1775">
          <w:pPr>
            <w:pStyle w:val="D2415796CDBA4AA0A351502C43CF6C7A4"/>
          </w:pPr>
          <w:r w:rsidRPr="00B64773">
            <w:rPr>
              <w:rFonts w:ascii="Tahoma" w:hAnsi="Tahoma"/>
              <w:rtl/>
              <w:lang w:eastAsia="he" w:bidi="he-IL"/>
            </w:rPr>
            <w:t>כתובת, עיר מיקוד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CC1775" w:rsidP="00CC1775">
          <w:pPr>
            <w:pStyle w:val="020B52A457F5451AB58C7085473939BC4"/>
          </w:pPr>
          <w:r w:rsidRPr="00B64773">
            <w:rPr>
              <w:rFonts w:ascii="Tahoma" w:hAnsi="Tahoma"/>
              <w:rtl/>
              <w:lang w:eastAsia="he" w:bidi="he-IL"/>
            </w:rPr>
            <w:t>טלפון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CC1775" w:rsidP="00CC1775">
          <w:pPr>
            <w:pStyle w:val="5C0376686605443687D41A0513C260E14"/>
          </w:pPr>
          <w:r w:rsidRPr="00B64773">
            <w:rPr>
              <w:rFonts w:ascii="Tahoma" w:hAnsi="Tahoma"/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CC1775" w:rsidP="00CC1775">
          <w:pPr>
            <w:pStyle w:val="BC970D8AC53D472785F0A450AB27948A4"/>
          </w:pPr>
          <w:r w:rsidRPr="00B64773">
            <w:rPr>
              <w:rFonts w:ascii="Tahoma" w:hAnsi="Tahoma"/>
              <w:rtl/>
              <w:lang w:eastAsia="he" w:bidi="he-IL"/>
            </w:rPr>
            <w:t>@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CC1775" w:rsidP="00CC1775">
          <w:pPr>
            <w:pStyle w:val="4B3224B26F5F46889EF536831E18AE374"/>
          </w:pPr>
          <w:r w:rsidRPr="00B64773">
            <w:rPr>
              <w:rFonts w:ascii="Tahoma" w:hAnsi="Tahoma"/>
              <w:rtl/>
              <w:lang w:eastAsia="he" w:bidi="he-IL"/>
            </w:rPr>
            <w:t xml:space="preserve">חשבון 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CC1775" w:rsidP="00CC1775">
          <w:pPr>
            <w:pStyle w:val="DC98B87CCAD043D68524DEB1800790054"/>
          </w:pPr>
          <w:r w:rsidRPr="00B64773">
            <w:rPr>
              <w:rFonts w:ascii="Tahoma" w:hAnsi="Tahoma"/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CC1775" w:rsidP="00CC1775">
          <w:pPr>
            <w:pStyle w:val="0CE4CD22C26E47B285FE50FC9856DF554"/>
          </w:pPr>
          <w:r w:rsidRPr="00B64773">
            <w:rPr>
              <w:rFonts w:ascii="Tahoma" w:hAnsi="Tahoma"/>
              <w:rtl/>
              <w:lang w:eastAsia="he" w:bidi="he-IL"/>
            </w:rPr>
            <w:t>שמך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CC1775" w:rsidP="00CC1775">
          <w:pPr>
            <w:pStyle w:val="BC6EE3D1166C416CBEA32417FADB2F214"/>
          </w:pPr>
          <w:r w:rsidRPr="00B64773">
            <w:rPr>
              <w:rFonts w:ascii="Tahoma" w:hAnsi="Tahoma"/>
              <w:rtl/>
              <w:lang w:eastAsia="he" w:bidi="he-IL"/>
            </w:rPr>
            <w:t>כתובת, עיר מיקוד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CC1775" w:rsidP="00CC1775">
          <w:pPr>
            <w:pStyle w:val="B4E9E80B12434AAAB175D67D3DBEF2B24"/>
          </w:pPr>
          <w:r w:rsidRPr="00B64773">
            <w:rPr>
              <w:rFonts w:ascii="Tahoma" w:hAnsi="Tahoma"/>
              <w:rtl/>
              <w:lang w:eastAsia="he" w:bidi="he-IL"/>
            </w:rPr>
            <w:t>טלפון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CC1775" w:rsidP="00CC1775">
          <w:pPr>
            <w:pStyle w:val="469E39427D6A4480B9C81836052597514"/>
          </w:pPr>
          <w:r w:rsidRPr="00B64773">
            <w:rPr>
              <w:rFonts w:ascii="Tahoma" w:hAnsi="Tahoma"/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CC1775" w:rsidP="00CC1775">
          <w:pPr>
            <w:pStyle w:val="E492C42B7DB9478F805E69FDE1BB2E854"/>
          </w:pPr>
          <w:r w:rsidRPr="00B64773">
            <w:rPr>
              <w:rFonts w:ascii="Tahoma" w:hAnsi="Tahoma"/>
              <w:rtl/>
              <w:lang w:eastAsia="he" w:bidi="he-IL"/>
            </w:rPr>
            <w:t>@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CC1775" w:rsidP="00CC1775">
          <w:pPr>
            <w:pStyle w:val="1E3CD9BA47F24F188875E1CB9BEEFB5F4"/>
          </w:pPr>
          <w:r w:rsidRPr="00B64773">
            <w:rPr>
              <w:rFonts w:ascii="Tahoma" w:hAnsi="Tahoma"/>
              <w:rtl/>
              <w:lang w:eastAsia="he" w:bidi="he-IL"/>
            </w:rPr>
            <w:t xml:space="preserve">חשבון 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CC1775" w:rsidP="00CC1775">
          <w:pPr>
            <w:pStyle w:val="8E03841F6D4A4E2EB7C9C1E4D73CD6F64"/>
          </w:pPr>
          <w:r w:rsidRPr="00B64773">
            <w:rPr>
              <w:rFonts w:ascii="Tahoma" w:hAnsi="Tahoma"/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CC1775" w:rsidP="00CC1775">
          <w:pPr>
            <w:pStyle w:val="B88388866C6A4B0BB74BAB15D14BC5124"/>
          </w:pPr>
          <w:r w:rsidRPr="00B64773">
            <w:rPr>
              <w:rFonts w:ascii="Tahoma" w:hAnsi="Tahoma"/>
              <w:rtl/>
              <w:lang w:eastAsia="he" w:bidi="he-IL"/>
            </w:rPr>
            <w:t>שמך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CC1775" w:rsidP="00CC1775">
          <w:pPr>
            <w:pStyle w:val="4C47ED37C079438BBC66C5851BD1925D4"/>
          </w:pPr>
          <w:r w:rsidRPr="00B64773">
            <w:rPr>
              <w:rFonts w:ascii="Tahoma" w:hAnsi="Tahoma"/>
              <w:rtl/>
              <w:lang w:eastAsia="he" w:bidi="he-IL"/>
            </w:rPr>
            <w:t>כתובת, עיר מיקוד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CC1775" w:rsidP="00CC1775">
          <w:pPr>
            <w:pStyle w:val="384DD45142A441E294BD0330CE141A124"/>
          </w:pPr>
          <w:r w:rsidRPr="00B64773">
            <w:rPr>
              <w:rFonts w:ascii="Tahoma" w:hAnsi="Tahoma"/>
              <w:rtl/>
              <w:lang w:eastAsia="he" w:bidi="he-IL"/>
            </w:rPr>
            <w:t>טלפון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CC1775" w:rsidP="00CC1775">
          <w:pPr>
            <w:pStyle w:val="D29590122C004AF2B317541D970F67E84"/>
          </w:pPr>
          <w:r w:rsidRPr="00B64773">
            <w:rPr>
              <w:rFonts w:ascii="Tahoma" w:hAnsi="Tahoma"/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CC1775" w:rsidP="00CC1775">
          <w:pPr>
            <w:pStyle w:val="B2F13D0F285B4952A91C0F1FFC3689DD4"/>
          </w:pPr>
          <w:r w:rsidRPr="00B64773">
            <w:rPr>
              <w:rFonts w:ascii="Tahoma" w:hAnsi="Tahoma"/>
              <w:rtl/>
              <w:lang w:eastAsia="he" w:bidi="he-IL"/>
            </w:rPr>
            <w:t>@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CC1775" w:rsidP="00CC1775">
          <w:pPr>
            <w:pStyle w:val="30C1EEDC19C84B8CB88DB624B309CA724"/>
          </w:pPr>
          <w:r w:rsidRPr="00B64773">
            <w:rPr>
              <w:rFonts w:ascii="Tahoma" w:hAnsi="Tahoma"/>
              <w:rtl/>
              <w:lang w:eastAsia="he" w:bidi="he-IL"/>
            </w:rPr>
            <w:t xml:space="preserve">חשבון 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CC1775" w:rsidP="00CC1775">
          <w:pPr>
            <w:pStyle w:val="64D6869E2F27452899A03445E7864D4E4"/>
          </w:pPr>
          <w:r w:rsidRPr="00B64773">
            <w:rPr>
              <w:rFonts w:ascii="Tahoma" w:hAnsi="Tahoma"/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CC1775" w:rsidP="00CC1775">
          <w:pPr>
            <w:pStyle w:val="28C52F7957D846868FBC42E17A39E0BA4"/>
          </w:pPr>
          <w:r w:rsidRPr="00B64773">
            <w:rPr>
              <w:rFonts w:ascii="Tahoma" w:hAnsi="Tahoma"/>
              <w:rtl/>
              <w:lang w:eastAsia="he" w:bidi="he-IL"/>
            </w:rPr>
            <w:t>שמך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CC1775" w:rsidP="00CC1775">
          <w:pPr>
            <w:pStyle w:val="AF864A5AAF9B4A118D17C448ABEA9E274"/>
          </w:pPr>
          <w:r w:rsidRPr="00B64773">
            <w:rPr>
              <w:rFonts w:ascii="Tahoma" w:hAnsi="Tahoma"/>
              <w:rtl/>
              <w:lang w:eastAsia="he" w:bidi="he-IL"/>
            </w:rPr>
            <w:t>כתובת, עיר מיקוד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CC1775" w:rsidP="00CC1775">
          <w:pPr>
            <w:pStyle w:val="C4718C5F2B2C412D86B769FFB5B176214"/>
          </w:pPr>
          <w:r w:rsidRPr="00B64773">
            <w:rPr>
              <w:rFonts w:ascii="Tahoma" w:hAnsi="Tahoma"/>
              <w:rtl/>
              <w:lang w:eastAsia="he" w:bidi="he-IL"/>
            </w:rPr>
            <w:t>טלפון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CC1775" w:rsidP="00CC1775">
          <w:pPr>
            <w:pStyle w:val="F4D34214B1A24A7095B86F696F0E986A4"/>
          </w:pPr>
          <w:r w:rsidRPr="00B64773">
            <w:rPr>
              <w:rFonts w:ascii="Tahoma" w:hAnsi="Tahoma"/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CC1775" w:rsidP="00CC1775">
          <w:pPr>
            <w:pStyle w:val="8F092CB4BA3F4BAB871745C540EE6BFF4"/>
          </w:pPr>
          <w:r w:rsidRPr="00B64773">
            <w:rPr>
              <w:rFonts w:ascii="Tahoma" w:hAnsi="Tahoma"/>
              <w:rtl/>
              <w:lang w:eastAsia="he" w:bidi="he-IL"/>
            </w:rPr>
            <w:t>@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CC1775" w:rsidP="00CC1775">
          <w:pPr>
            <w:pStyle w:val="A7C102AA256F419486B5C3335672F53E4"/>
          </w:pPr>
          <w:r w:rsidRPr="00B64773">
            <w:rPr>
              <w:rFonts w:ascii="Tahoma" w:hAnsi="Tahoma"/>
              <w:rtl/>
              <w:lang w:eastAsia="he" w:bidi="he-IL"/>
            </w:rPr>
            <w:t xml:space="preserve">חשבון 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CC1775" w:rsidP="00CC1775">
          <w:pPr>
            <w:pStyle w:val="BD25B0C6B5C740748DCF4ACC0C0E2FE44"/>
          </w:pPr>
          <w:r w:rsidRPr="00B64773">
            <w:rPr>
              <w:rFonts w:ascii="Tahoma" w:hAnsi="Tahoma"/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CC1775" w:rsidP="00CC1775">
          <w:pPr>
            <w:pStyle w:val="B55A39CD4B7D46A0864FC752550A0F4A4"/>
          </w:pPr>
          <w:r w:rsidRPr="00B64773">
            <w:rPr>
              <w:rFonts w:ascii="Tahoma" w:hAnsi="Tahoma"/>
              <w:rtl/>
              <w:lang w:eastAsia="he" w:bidi="he-IL"/>
            </w:rPr>
            <w:t>שמך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CC1775" w:rsidP="00CC1775">
          <w:pPr>
            <w:pStyle w:val="5945A2B905E94B4CB264E5EC7558BE1A4"/>
          </w:pPr>
          <w:r w:rsidRPr="00B64773">
            <w:rPr>
              <w:rFonts w:ascii="Tahoma" w:hAnsi="Tahoma"/>
              <w:rtl/>
              <w:lang w:eastAsia="he" w:bidi="he-IL"/>
            </w:rPr>
            <w:t>כתובת, עיר מיקוד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CC1775" w:rsidP="00CC1775">
          <w:pPr>
            <w:pStyle w:val="F0664A7F0C684DE6A29437227796EE8A4"/>
          </w:pPr>
          <w:r w:rsidRPr="00B64773">
            <w:rPr>
              <w:rFonts w:ascii="Tahoma" w:hAnsi="Tahoma"/>
              <w:rtl/>
              <w:lang w:eastAsia="he" w:bidi="he-IL"/>
            </w:rPr>
            <w:t>טלפון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CC1775" w:rsidP="00CC1775">
          <w:pPr>
            <w:pStyle w:val="FF886BF7CCF546288FB2B1586A425C324"/>
          </w:pPr>
          <w:r w:rsidRPr="00B64773">
            <w:rPr>
              <w:rFonts w:ascii="Tahoma" w:hAnsi="Tahoma"/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CC1775" w:rsidP="00CC1775">
          <w:pPr>
            <w:pStyle w:val="84D281CA5B9C474B967E3C1320B0C3464"/>
          </w:pPr>
          <w:r w:rsidRPr="00B64773">
            <w:rPr>
              <w:rFonts w:ascii="Tahoma" w:hAnsi="Tahoma"/>
              <w:rtl/>
              <w:lang w:eastAsia="he" w:bidi="he-IL"/>
            </w:rPr>
            <w:t>@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CC1775" w:rsidP="00CC1775">
          <w:pPr>
            <w:pStyle w:val="6167FE8D7A3244BCA2D5DC38178734F24"/>
          </w:pPr>
          <w:r w:rsidRPr="00B64773">
            <w:rPr>
              <w:rFonts w:ascii="Tahoma" w:hAnsi="Tahoma"/>
              <w:rtl/>
              <w:lang w:eastAsia="he" w:bidi="he-IL"/>
            </w:rPr>
            <w:t xml:space="preserve">חשבון 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CC1775" w:rsidP="00CC1775">
          <w:pPr>
            <w:pStyle w:val="BDB92089DB9D4818A13CD21C3FEC95014"/>
          </w:pPr>
          <w:r w:rsidRPr="00B64773">
            <w:rPr>
              <w:rFonts w:ascii="Tahoma" w:hAnsi="Tahoma"/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CC1775" w:rsidP="00CC1775">
          <w:pPr>
            <w:pStyle w:val="E41E0BBFA0F143139E77A314489D7F0D4"/>
          </w:pPr>
          <w:r w:rsidRPr="00B64773">
            <w:rPr>
              <w:rFonts w:ascii="Tahoma" w:hAnsi="Tahoma"/>
              <w:rtl/>
              <w:lang w:eastAsia="he" w:bidi="he-IL"/>
            </w:rPr>
            <w:t>שמך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CC1775" w:rsidP="00CC1775">
          <w:pPr>
            <w:pStyle w:val="3A37C2ED64D54ACB8CF9F18242B7D5724"/>
          </w:pPr>
          <w:r w:rsidRPr="00B64773">
            <w:rPr>
              <w:rFonts w:ascii="Tahoma" w:hAnsi="Tahoma"/>
              <w:rtl/>
              <w:lang w:eastAsia="he" w:bidi="he-IL"/>
            </w:rPr>
            <w:t>כתובת, עיר מיקוד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CC1775" w:rsidP="00CC1775">
          <w:pPr>
            <w:pStyle w:val="EBFC6E2E6496474E83667500E12627704"/>
          </w:pPr>
          <w:r w:rsidRPr="00B64773">
            <w:rPr>
              <w:rFonts w:ascii="Tahoma" w:hAnsi="Tahoma"/>
              <w:rtl/>
              <w:lang w:eastAsia="he" w:bidi="he-IL"/>
            </w:rPr>
            <w:t>טלפון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CC1775" w:rsidP="00CC1775">
          <w:pPr>
            <w:pStyle w:val="8242CCDE9B1941539C09DA36F72640EF4"/>
          </w:pPr>
          <w:r w:rsidRPr="00B64773">
            <w:rPr>
              <w:rFonts w:ascii="Tahoma" w:hAnsi="Tahoma"/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CC1775" w:rsidP="00CC1775">
          <w:pPr>
            <w:pStyle w:val="F3C10E87F2B24ECD9C8F54ADA8D212404"/>
          </w:pPr>
          <w:r w:rsidRPr="00B64773">
            <w:rPr>
              <w:rFonts w:ascii="Tahoma" w:hAnsi="Tahoma"/>
              <w:rtl/>
              <w:lang w:eastAsia="he" w:bidi="he-IL"/>
            </w:rPr>
            <w:t>@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CC1775" w:rsidP="00CC1775">
          <w:pPr>
            <w:pStyle w:val="FB00085B61894040A5FF6A57299BA6984"/>
          </w:pPr>
          <w:r w:rsidRPr="00B64773">
            <w:rPr>
              <w:rFonts w:ascii="Tahoma" w:hAnsi="Tahoma"/>
              <w:rtl/>
              <w:lang w:eastAsia="he" w:bidi="he-IL"/>
            </w:rPr>
            <w:t xml:space="preserve">חשבון 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CC1775" w:rsidP="00CC1775">
          <w:pPr>
            <w:pStyle w:val="15C3D6A510ED4F36882396FD9A3D415A4"/>
          </w:pPr>
          <w:r w:rsidRPr="00B64773">
            <w:rPr>
              <w:rFonts w:ascii="Tahoma" w:hAnsi="Tahoma"/>
              <w:rtl/>
              <w:lang w:eastAsia="he" w:bidi="he-IL"/>
            </w:rPr>
            <w:t>כתובת אינטרנט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CC1775" w:rsidP="00CC1775">
          <w:pPr>
            <w:pStyle w:val="9294AFAD310E4A65A999FB81107F07E34"/>
          </w:pPr>
          <w:r w:rsidRPr="00B64773">
            <w:rPr>
              <w:rFonts w:ascii="Tahoma" w:hAnsi="Tahoma"/>
              <w:rtl/>
              <w:lang w:eastAsia="he" w:bidi="he-IL"/>
            </w:rPr>
            <w:t>שמך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CC1775" w:rsidP="00CC1775">
          <w:pPr>
            <w:pStyle w:val="419630686892454BADDA01E257114F6F4"/>
          </w:pPr>
          <w:r w:rsidRPr="00B64773">
            <w:rPr>
              <w:rFonts w:ascii="Tahoma" w:hAnsi="Tahoma"/>
              <w:rtl/>
              <w:lang w:eastAsia="he" w:bidi="he-IL"/>
            </w:rPr>
            <w:t>כתובת, עיר מיקוד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CC1775" w:rsidP="00CC1775">
          <w:pPr>
            <w:pStyle w:val="C112CEF2E3CC44B085959EAB173BFB674"/>
          </w:pPr>
          <w:r w:rsidRPr="00B64773">
            <w:rPr>
              <w:rFonts w:ascii="Tahoma" w:hAnsi="Tahoma"/>
              <w:rtl/>
              <w:lang w:eastAsia="he" w:bidi="he-IL"/>
            </w:rPr>
            <w:t>טלפון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CC1775" w:rsidP="00CC1775">
          <w:pPr>
            <w:pStyle w:val="271FD75FC3694D779FA59A21B53B85654"/>
          </w:pPr>
          <w:r w:rsidRPr="00B64773">
            <w:rPr>
              <w:rFonts w:ascii="Tahoma" w:hAnsi="Tahoma"/>
              <w:rtl/>
              <w:lang w:eastAsia="he" w:bidi="he-IL"/>
            </w:rPr>
            <w:t>דואר אלקטרוני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CC1775" w:rsidP="00CC1775">
          <w:pPr>
            <w:pStyle w:val="F9B8B15D1FE346A4B9149E6A1813600D4"/>
          </w:pPr>
          <w:r w:rsidRPr="00B64773">
            <w:rPr>
              <w:rFonts w:ascii="Tahoma" w:hAnsi="Tahoma"/>
              <w:rtl/>
              <w:lang w:eastAsia="he" w:bidi="he-IL"/>
            </w:rPr>
            <w:t>@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CC1775" w:rsidP="00CC1775">
          <w:pPr>
            <w:pStyle w:val="F87025AF2765492F98D5240C335027D04"/>
          </w:pPr>
          <w:r w:rsidRPr="00B64773">
            <w:rPr>
              <w:rFonts w:ascii="Tahoma" w:hAnsi="Tahoma"/>
              <w:rtl/>
              <w:lang w:eastAsia="he" w:bidi="he-IL"/>
            </w:rPr>
            <w:t xml:space="preserve">חשבון </w:t>
          </w:r>
          <w:r w:rsidRPr="00B64773">
            <w:rPr>
              <w:rFonts w:ascii="Tahoma" w:hAnsi="Tahoma"/>
              <w:lang w:eastAsia="he" w:bidi="he-IL"/>
            </w:rPr>
            <w:t>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CC1775" w:rsidP="00CC1775">
          <w:pPr>
            <w:pStyle w:val="BF4A191842F440EB9FCDB7D4749049584"/>
          </w:pPr>
          <w:r w:rsidRPr="00B64773">
            <w:rPr>
              <w:rFonts w:ascii="Tahoma" w:hAnsi="Tahoma"/>
              <w:rtl/>
              <w:lang w:eastAsia="he" w:bidi="he-IL"/>
            </w:rPr>
            <w:t>כתובת אינטרנט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35AC9"/>
    <w:rsid w:val="00162EA4"/>
    <w:rsid w:val="00365BEB"/>
    <w:rsid w:val="003931F4"/>
    <w:rsid w:val="0048747D"/>
    <w:rsid w:val="00491C4C"/>
    <w:rsid w:val="005B32DB"/>
    <w:rsid w:val="006244D3"/>
    <w:rsid w:val="007144E5"/>
    <w:rsid w:val="00802FB6"/>
    <w:rsid w:val="00822CAF"/>
    <w:rsid w:val="00A406F8"/>
    <w:rsid w:val="00BF3574"/>
    <w:rsid w:val="00CC1775"/>
    <w:rsid w:val="00CC218C"/>
    <w:rsid w:val="00CF66BB"/>
    <w:rsid w:val="00D512F1"/>
    <w:rsid w:val="00DE4F1F"/>
    <w:rsid w:val="00E06284"/>
    <w:rsid w:val="00FB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177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25711D6A6F98415AB748D678F93F4B521">
    <w:name w:val="25711D6A6F98415AB748D678F93F4B52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898521E74CA4AC4A665777C91565A531">
    <w:name w:val="4898521E74CA4AC4A665777C91565A53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F54E8A6A3F14036A587252711B66C0A1">
    <w:name w:val="0F54E8A6A3F14036A587252711B66C0A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B81FE586FD54529AA777477110489821">
    <w:name w:val="FB81FE586FD54529AA77747711048982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74D7865BE4F4738928AA93E1B7940C61">
    <w:name w:val="C74D7865BE4F4738928AA93E1B7940C6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911EF5089B3F41BEA8242E1E5275D9F21">
    <w:name w:val="911EF5089B3F41BEA8242E1E5275D9F2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2228C0B858444C989F9A523BB2C46061">
    <w:name w:val="C2228C0B858444C989F9A523BB2C46061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53A276C4141143D49EFA007782EA94F51">
    <w:name w:val="53A276C4141143D49EFA007782EA94F5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671580BFA054C7FAA7068F88518775B1">
    <w:name w:val="4671580BFA054C7FAA7068F88518775B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56CBFCB43C04DDE81B4214A724DEAD51">
    <w:name w:val="F56CBFCB43C04DDE81B4214A724DEAD5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7D090E138D14D3EB660095525D60E781">
    <w:name w:val="17D090E138D14D3EB660095525D60E78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6FB2EE686D3459987362FB395980A981">
    <w:name w:val="06FB2EE686D3459987362FB395980A98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289354F1BB84BC9875E89BE1142A0FE1">
    <w:name w:val="D289354F1BB84BC9875E89BE1142A0FE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36D6C47AFCA41A094B41410546A962A1">
    <w:name w:val="836D6C47AFCA41A094B41410546A962A1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1DF3A65F52D8470C86C62BCABDB24B3F1">
    <w:name w:val="1DF3A65F52D8470C86C62BCABDB24B3F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34BFA88A48D48BD88B0FBD0321AABAF1">
    <w:name w:val="134BFA88A48D48BD88B0FBD0321AABAF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ADD01BD0BAA4502B5CEE90C8B4DF7021">
    <w:name w:val="CADD01BD0BAA4502B5CEE90C8B4DF702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75EEEB20F5B34D7D9ECF85192353BACE1">
    <w:name w:val="75EEEB20F5B34D7D9ECF85192353BACE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A5941D2D55C45FEBE8B22F3CAB73FFA1">
    <w:name w:val="3A5941D2D55C45FEBE8B22F3CAB73FFA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8B138ABF5D544D99696E0454D8FF87D1">
    <w:name w:val="88B138ABF5D544D99696E0454D8FF87D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7A974F08C62D4BBD81F5BDD505CD92741">
    <w:name w:val="7A974F08C62D4BBD81F5BDD505CD92741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D2415796CDBA4AA0A351502C43CF6C7A1">
    <w:name w:val="D2415796CDBA4AA0A351502C43CF6C7A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20B52A457F5451AB58C7085473939BC1">
    <w:name w:val="020B52A457F5451AB58C7085473939BC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5C0376686605443687D41A0513C260E11">
    <w:name w:val="5C0376686605443687D41A0513C260E1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C970D8AC53D472785F0A450AB27948A1">
    <w:name w:val="BC970D8AC53D472785F0A450AB27948A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B3224B26F5F46889EF536831E18AE371">
    <w:name w:val="4B3224B26F5F46889EF536831E18AE37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C98B87CCAD043D68524DEB1800790051">
    <w:name w:val="DC98B87CCAD043D68524DEB180079005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CE4CD22C26E47B285FE50FC9856DF551">
    <w:name w:val="0CE4CD22C26E47B285FE50FC9856DF551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BC6EE3D1166C416CBEA32417FADB2F211">
    <w:name w:val="BC6EE3D1166C416CBEA32417FADB2F21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4E9E80B12434AAAB175D67D3DBEF2B21">
    <w:name w:val="B4E9E80B12434AAAB175D67D3DBEF2B2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69E39427D6A4480B9C81836052597511">
    <w:name w:val="469E39427D6A4480B9C8183605259751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492C42B7DB9478F805E69FDE1BB2E851">
    <w:name w:val="E492C42B7DB9478F805E69FDE1BB2E85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E3CD9BA47F24F188875E1CB9BEEFB5F1">
    <w:name w:val="1E3CD9BA47F24F188875E1CB9BEEFB5F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E03841F6D4A4E2EB7C9C1E4D73CD6F61">
    <w:name w:val="8E03841F6D4A4E2EB7C9C1E4D73CD6F6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88388866C6A4B0BB74BAB15D14BC5121">
    <w:name w:val="B88388866C6A4B0BB74BAB15D14BC5121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4C47ED37C079438BBC66C5851BD1925D1">
    <w:name w:val="4C47ED37C079438BBC66C5851BD1925D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84DD45142A441E294BD0330CE141A121">
    <w:name w:val="384DD45142A441E294BD0330CE141A12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29590122C004AF2B317541D970F67E81">
    <w:name w:val="D29590122C004AF2B317541D970F67E8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2F13D0F285B4952A91C0F1FFC3689DD1">
    <w:name w:val="B2F13D0F285B4952A91C0F1FFC3689DD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0C1EEDC19C84B8CB88DB624B309CA721">
    <w:name w:val="30C1EEDC19C84B8CB88DB624B309CA72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64D6869E2F27452899A03445E7864D4E1">
    <w:name w:val="64D6869E2F27452899A03445E7864D4E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28C52F7957D846868FBC42E17A39E0BA1">
    <w:name w:val="28C52F7957D846868FBC42E17A39E0BA1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AF864A5AAF9B4A118D17C448ABEA9E271">
    <w:name w:val="AF864A5AAF9B4A118D17C448ABEA9E27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4718C5F2B2C412D86B769FFB5B176211">
    <w:name w:val="C4718C5F2B2C412D86B769FFB5B17621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4D34214B1A24A7095B86F696F0E986A1">
    <w:name w:val="F4D34214B1A24A7095B86F696F0E986A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F092CB4BA3F4BAB871745C540EE6BFF1">
    <w:name w:val="8F092CB4BA3F4BAB871745C540EE6BFF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A7C102AA256F419486B5C3335672F53E1">
    <w:name w:val="A7C102AA256F419486B5C3335672F53E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D25B0C6B5C740748DCF4ACC0C0E2FE41">
    <w:name w:val="BD25B0C6B5C740748DCF4ACC0C0E2FE4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55A39CD4B7D46A0864FC752550A0F4A1">
    <w:name w:val="B55A39CD4B7D46A0864FC752550A0F4A1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5945A2B905E94B4CB264E5EC7558BE1A1">
    <w:name w:val="5945A2B905E94B4CB264E5EC7558BE1A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0664A7F0C684DE6A29437227796EE8A1">
    <w:name w:val="F0664A7F0C684DE6A29437227796EE8A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F886BF7CCF546288FB2B1586A425C321">
    <w:name w:val="FF886BF7CCF546288FB2B1586A425C32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4D281CA5B9C474B967E3C1320B0C3461">
    <w:name w:val="84D281CA5B9C474B967E3C1320B0C346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6167FE8D7A3244BCA2D5DC38178734F21">
    <w:name w:val="6167FE8D7A3244BCA2D5DC38178734F2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DB92089DB9D4818A13CD21C3FEC95011">
    <w:name w:val="BDB92089DB9D4818A13CD21C3FEC9501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41E0BBFA0F143139E77A314489D7F0D1">
    <w:name w:val="E41E0BBFA0F143139E77A314489D7F0D1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3A37C2ED64D54ACB8CF9F18242B7D5721">
    <w:name w:val="3A37C2ED64D54ACB8CF9F18242B7D572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BFC6E2E6496474E83667500E12627701">
    <w:name w:val="EBFC6E2E6496474E83667500E1262770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242CCDE9B1941539C09DA36F72640EF1">
    <w:name w:val="8242CCDE9B1941539C09DA36F72640EF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3C10E87F2B24ECD9C8F54ADA8D212401">
    <w:name w:val="F3C10E87F2B24ECD9C8F54ADA8D21240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B00085B61894040A5FF6A57299BA6981">
    <w:name w:val="FB00085B61894040A5FF6A57299BA698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5C3D6A510ED4F36882396FD9A3D415A1">
    <w:name w:val="15C3D6A510ED4F36882396FD9A3D415A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9294AFAD310E4A65A999FB81107F07E31">
    <w:name w:val="9294AFAD310E4A65A999FB81107F07E31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419630686892454BADDA01E257114F6F1">
    <w:name w:val="419630686892454BADDA01E257114F6F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112CEF2E3CC44B085959EAB173BFB671">
    <w:name w:val="C112CEF2E3CC44B085959EAB173BFB67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271FD75FC3694D779FA59A21B53B85651">
    <w:name w:val="271FD75FC3694D779FA59A21B53B8565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9B8B15D1FE346A4B9149E6A1813600D1">
    <w:name w:val="F9B8B15D1FE346A4B9149E6A1813600D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87025AF2765492F98D5240C335027D01">
    <w:name w:val="F87025AF2765492F98D5240C335027D0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F4A191842F440EB9FCDB7D4749049581">
    <w:name w:val="BF4A191842F440EB9FCDB7D4749049581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68BCF059FAE24D38B723189348A345DC2">
    <w:name w:val="68BCF059FAE24D38B723189348A345DC2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25711D6A6F98415AB748D678F93F4B522">
    <w:name w:val="25711D6A6F98415AB748D678F93F4B52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898521E74CA4AC4A665777C91565A532">
    <w:name w:val="4898521E74CA4AC4A665777C91565A53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F54E8A6A3F14036A587252711B66C0A2">
    <w:name w:val="0F54E8A6A3F14036A587252711B66C0A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B81FE586FD54529AA777477110489822">
    <w:name w:val="FB81FE586FD54529AA77747711048982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74D7865BE4F4738928AA93E1B7940C62">
    <w:name w:val="C74D7865BE4F4738928AA93E1B7940C6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911EF5089B3F41BEA8242E1E5275D9F22">
    <w:name w:val="911EF5089B3F41BEA8242E1E5275D9F2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2228C0B858444C989F9A523BB2C46062">
    <w:name w:val="C2228C0B858444C989F9A523BB2C46062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53A276C4141143D49EFA007782EA94F52">
    <w:name w:val="53A276C4141143D49EFA007782EA94F5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671580BFA054C7FAA7068F88518775B2">
    <w:name w:val="4671580BFA054C7FAA7068F88518775B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56CBFCB43C04DDE81B4214A724DEAD52">
    <w:name w:val="F56CBFCB43C04DDE81B4214A724DEAD5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7D090E138D14D3EB660095525D60E782">
    <w:name w:val="17D090E138D14D3EB660095525D60E78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6FB2EE686D3459987362FB395980A982">
    <w:name w:val="06FB2EE686D3459987362FB395980A98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289354F1BB84BC9875E89BE1142A0FE2">
    <w:name w:val="D289354F1BB84BC9875E89BE1142A0FE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36D6C47AFCA41A094B41410546A962A2">
    <w:name w:val="836D6C47AFCA41A094B41410546A962A2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1DF3A65F52D8470C86C62BCABDB24B3F2">
    <w:name w:val="1DF3A65F52D8470C86C62BCABDB24B3F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34BFA88A48D48BD88B0FBD0321AABAF2">
    <w:name w:val="134BFA88A48D48BD88B0FBD0321AABAF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ADD01BD0BAA4502B5CEE90C8B4DF7022">
    <w:name w:val="CADD01BD0BAA4502B5CEE90C8B4DF702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75EEEB20F5B34D7D9ECF85192353BACE2">
    <w:name w:val="75EEEB20F5B34D7D9ECF85192353BACE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A5941D2D55C45FEBE8B22F3CAB73FFA2">
    <w:name w:val="3A5941D2D55C45FEBE8B22F3CAB73FFA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8B138ABF5D544D99696E0454D8FF87D2">
    <w:name w:val="88B138ABF5D544D99696E0454D8FF87D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7A974F08C62D4BBD81F5BDD505CD92742">
    <w:name w:val="7A974F08C62D4BBD81F5BDD505CD92742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D2415796CDBA4AA0A351502C43CF6C7A2">
    <w:name w:val="D2415796CDBA4AA0A351502C43CF6C7A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20B52A457F5451AB58C7085473939BC2">
    <w:name w:val="020B52A457F5451AB58C7085473939BC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5C0376686605443687D41A0513C260E12">
    <w:name w:val="5C0376686605443687D41A0513C260E1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C970D8AC53D472785F0A450AB27948A2">
    <w:name w:val="BC970D8AC53D472785F0A450AB27948A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B3224B26F5F46889EF536831E18AE372">
    <w:name w:val="4B3224B26F5F46889EF536831E18AE37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C98B87CCAD043D68524DEB1800790052">
    <w:name w:val="DC98B87CCAD043D68524DEB180079005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CE4CD22C26E47B285FE50FC9856DF552">
    <w:name w:val="0CE4CD22C26E47B285FE50FC9856DF552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BC6EE3D1166C416CBEA32417FADB2F212">
    <w:name w:val="BC6EE3D1166C416CBEA32417FADB2F21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4E9E80B12434AAAB175D67D3DBEF2B22">
    <w:name w:val="B4E9E80B12434AAAB175D67D3DBEF2B2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69E39427D6A4480B9C81836052597512">
    <w:name w:val="469E39427D6A4480B9C8183605259751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492C42B7DB9478F805E69FDE1BB2E852">
    <w:name w:val="E492C42B7DB9478F805E69FDE1BB2E85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E3CD9BA47F24F188875E1CB9BEEFB5F2">
    <w:name w:val="1E3CD9BA47F24F188875E1CB9BEEFB5F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E03841F6D4A4E2EB7C9C1E4D73CD6F62">
    <w:name w:val="8E03841F6D4A4E2EB7C9C1E4D73CD6F6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88388866C6A4B0BB74BAB15D14BC5122">
    <w:name w:val="B88388866C6A4B0BB74BAB15D14BC5122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4C47ED37C079438BBC66C5851BD1925D2">
    <w:name w:val="4C47ED37C079438BBC66C5851BD1925D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84DD45142A441E294BD0330CE141A122">
    <w:name w:val="384DD45142A441E294BD0330CE141A12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29590122C004AF2B317541D970F67E82">
    <w:name w:val="D29590122C004AF2B317541D970F67E8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2F13D0F285B4952A91C0F1FFC3689DD2">
    <w:name w:val="B2F13D0F285B4952A91C0F1FFC3689DD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0C1EEDC19C84B8CB88DB624B309CA722">
    <w:name w:val="30C1EEDC19C84B8CB88DB624B309CA72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64D6869E2F27452899A03445E7864D4E2">
    <w:name w:val="64D6869E2F27452899A03445E7864D4E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28C52F7957D846868FBC42E17A39E0BA2">
    <w:name w:val="28C52F7957D846868FBC42E17A39E0BA2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AF864A5AAF9B4A118D17C448ABEA9E272">
    <w:name w:val="AF864A5AAF9B4A118D17C448ABEA9E27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4718C5F2B2C412D86B769FFB5B176212">
    <w:name w:val="C4718C5F2B2C412D86B769FFB5B17621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4D34214B1A24A7095B86F696F0E986A2">
    <w:name w:val="F4D34214B1A24A7095B86F696F0E986A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F092CB4BA3F4BAB871745C540EE6BFF2">
    <w:name w:val="8F092CB4BA3F4BAB871745C540EE6BFF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A7C102AA256F419486B5C3335672F53E2">
    <w:name w:val="A7C102AA256F419486B5C3335672F53E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D25B0C6B5C740748DCF4ACC0C0E2FE42">
    <w:name w:val="BD25B0C6B5C740748DCF4ACC0C0E2FE4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55A39CD4B7D46A0864FC752550A0F4A2">
    <w:name w:val="B55A39CD4B7D46A0864FC752550A0F4A2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5945A2B905E94B4CB264E5EC7558BE1A2">
    <w:name w:val="5945A2B905E94B4CB264E5EC7558BE1A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0664A7F0C684DE6A29437227796EE8A2">
    <w:name w:val="F0664A7F0C684DE6A29437227796EE8A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F886BF7CCF546288FB2B1586A425C322">
    <w:name w:val="FF886BF7CCF546288FB2B1586A425C32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4D281CA5B9C474B967E3C1320B0C3462">
    <w:name w:val="84D281CA5B9C474B967E3C1320B0C346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6167FE8D7A3244BCA2D5DC38178734F22">
    <w:name w:val="6167FE8D7A3244BCA2D5DC38178734F2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DB92089DB9D4818A13CD21C3FEC95012">
    <w:name w:val="BDB92089DB9D4818A13CD21C3FEC9501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41E0BBFA0F143139E77A314489D7F0D2">
    <w:name w:val="E41E0BBFA0F143139E77A314489D7F0D2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3A37C2ED64D54ACB8CF9F18242B7D5722">
    <w:name w:val="3A37C2ED64D54ACB8CF9F18242B7D572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BFC6E2E6496474E83667500E12627702">
    <w:name w:val="EBFC6E2E6496474E83667500E1262770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242CCDE9B1941539C09DA36F72640EF2">
    <w:name w:val="8242CCDE9B1941539C09DA36F72640EF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3C10E87F2B24ECD9C8F54ADA8D212402">
    <w:name w:val="F3C10E87F2B24ECD9C8F54ADA8D21240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B00085B61894040A5FF6A57299BA6982">
    <w:name w:val="FB00085B61894040A5FF6A57299BA698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5C3D6A510ED4F36882396FD9A3D415A2">
    <w:name w:val="15C3D6A510ED4F36882396FD9A3D415A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9294AFAD310E4A65A999FB81107F07E32">
    <w:name w:val="9294AFAD310E4A65A999FB81107F07E32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419630686892454BADDA01E257114F6F2">
    <w:name w:val="419630686892454BADDA01E257114F6F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112CEF2E3CC44B085959EAB173BFB672">
    <w:name w:val="C112CEF2E3CC44B085959EAB173BFB67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271FD75FC3694D779FA59A21B53B85652">
    <w:name w:val="271FD75FC3694D779FA59A21B53B8565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9B8B15D1FE346A4B9149E6A1813600D2">
    <w:name w:val="F9B8B15D1FE346A4B9149E6A1813600D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87025AF2765492F98D5240C335027D02">
    <w:name w:val="F87025AF2765492F98D5240C335027D0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F4A191842F440EB9FCDB7D4749049582">
    <w:name w:val="BF4A191842F440EB9FCDB7D4749049582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68BCF059FAE24D38B723189348A345DC3">
    <w:name w:val="68BCF059FAE24D38B723189348A345DC3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25711D6A6F98415AB748D678F93F4B523">
    <w:name w:val="25711D6A6F98415AB748D678F93F4B52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898521E74CA4AC4A665777C91565A533">
    <w:name w:val="4898521E74CA4AC4A665777C91565A53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F54E8A6A3F14036A587252711B66C0A3">
    <w:name w:val="0F54E8A6A3F14036A587252711B66C0A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B81FE586FD54529AA777477110489823">
    <w:name w:val="FB81FE586FD54529AA77747711048982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74D7865BE4F4738928AA93E1B7940C63">
    <w:name w:val="C74D7865BE4F4738928AA93E1B7940C6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911EF5089B3F41BEA8242E1E5275D9F23">
    <w:name w:val="911EF5089B3F41BEA8242E1E5275D9F2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2228C0B858444C989F9A523BB2C46063">
    <w:name w:val="C2228C0B858444C989F9A523BB2C46063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53A276C4141143D49EFA007782EA94F53">
    <w:name w:val="53A276C4141143D49EFA007782EA94F5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671580BFA054C7FAA7068F88518775B3">
    <w:name w:val="4671580BFA054C7FAA7068F88518775B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56CBFCB43C04DDE81B4214A724DEAD53">
    <w:name w:val="F56CBFCB43C04DDE81B4214A724DEAD5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7D090E138D14D3EB660095525D60E783">
    <w:name w:val="17D090E138D14D3EB660095525D60E78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6FB2EE686D3459987362FB395980A983">
    <w:name w:val="06FB2EE686D3459987362FB395980A98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289354F1BB84BC9875E89BE1142A0FE3">
    <w:name w:val="D289354F1BB84BC9875E89BE1142A0FE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36D6C47AFCA41A094B41410546A962A3">
    <w:name w:val="836D6C47AFCA41A094B41410546A962A3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1DF3A65F52D8470C86C62BCABDB24B3F3">
    <w:name w:val="1DF3A65F52D8470C86C62BCABDB24B3F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34BFA88A48D48BD88B0FBD0321AABAF3">
    <w:name w:val="134BFA88A48D48BD88B0FBD0321AABAF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ADD01BD0BAA4502B5CEE90C8B4DF7023">
    <w:name w:val="CADD01BD0BAA4502B5CEE90C8B4DF702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75EEEB20F5B34D7D9ECF85192353BACE3">
    <w:name w:val="75EEEB20F5B34D7D9ECF85192353BACE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A5941D2D55C45FEBE8B22F3CAB73FFA3">
    <w:name w:val="3A5941D2D55C45FEBE8B22F3CAB73FFA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8B138ABF5D544D99696E0454D8FF87D3">
    <w:name w:val="88B138ABF5D544D99696E0454D8FF87D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7A974F08C62D4BBD81F5BDD505CD92743">
    <w:name w:val="7A974F08C62D4BBD81F5BDD505CD92743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D2415796CDBA4AA0A351502C43CF6C7A3">
    <w:name w:val="D2415796CDBA4AA0A351502C43CF6C7A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20B52A457F5451AB58C7085473939BC3">
    <w:name w:val="020B52A457F5451AB58C7085473939BC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5C0376686605443687D41A0513C260E13">
    <w:name w:val="5C0376686605443687D41A0513C260E1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C970D8AC53D472785F0A450AB27948A3">
    <w:name w:val="BC970D8AC53D472785F0A450AB27948A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B3224B26F5F46889EF536831E18AE373">
    <w:name w:val="4B3224B26F5F46889EF536831E18AE37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C98B87CCAD043D68524DEB1800790053">
    <w:name w:val="DC98B87CCAD043D68524DEB180079005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CE4CD22C26E47B285FE50FC9856DF553">
    <w:name w:val="0CE4CD22C26E47B285FE50FC9856DF553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BC6EE3D1166C416CBEA32417FADB2F213">
    <w:name w:val="BC6EE3D1166C416CBEA32417FADB2F21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4E9E80B12434AAAB175D67D3DBEF2B23">
    <w:name w:val="B4E9E80B12434AAAB175D67D3DBEF2B2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69E39427D6A4480B9C81836052597513">
    <w:name w:val="469E39427D6A4480B9C8183605259751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492C42B7DB9478F805E69FDE1BB2E853">
    <w:name w:val="E492C42B7DB9478F805E69FDE1BB2E85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E3CD9BA47F24F188875E1CB9BEEFB5F3">
    <w:name w:val="1E3CD9BA47F24F188875E1CB9BEEFB5F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E03841F6D4A4E2EB7C9C1E4D73CD6F63">
    <w:name w:val="8E03841F6D4A4E2EB7C9C1E4D73CD6F6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88388866C6A4B0BB74BAB15D14BC5123">
    <w:name w:val="B88388866C6A4B0BB74BAB15D14BC5123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4C47ED37C079438BBC66C5851BD1925D3">
    <w:name w:val="4C47ED37C079438BBC66C5851BD1925D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84DD45142A441E294BD0330CE141A123">
    <w:name w:val="384DD45142A441E294BD0330CE141A12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29590122C004AF2B317541D970F67E83">
    <w:name w:val="D29590122C004AF2B317541D970F67E8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2F13D0F285B4952A91C0F1FFC3689DD3">
    <w:name w:val="B2F13D0F285B4952A91C0F1FFC3689DD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0C1EEDC19C84B8CB88DB624B309CA723">
    <w:name w:val="30C1EEDC19C84B8CB88DB624B309CA72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64D6869E2F27452899A03445E7864D4E3">
    <w:name w:val="64D6869E2F27452899A03445E7864D4E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28C52F7957D846868FBC42E17A39E0BA3">
    <w:name w:val="28C52F7957D846868FBC42E17A39E0BA3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AF864A5AAF9B4A118D17C448ABEA9E273">
    <w:name w:val="AF864A5AAF9B4A118D17C448ABEA9E27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4718C5F2B2C412D86B769FFB5B176213">
    <w:name w:val="C4718C5F2B2C412D86B769FFB5B17621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4D34214B1A24A7095B86F696F0E986A3">
    <w:name w:val="F4D34214B1A24A7095B86F696F0E986A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F092CB4BA3F4BAB871745C540EE6BFF3">
    <w:name w:val="8F092CB4BA3F4BAB871745C540EE6BFF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A7C102AA256F419486B5C3335672F53E3">
    <w:name w:val="A7C102AA256F419486B5C3335672F53E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D25B0C6B5C740748DCF4ACC0C0E2FE43">
    <w:name w:val="BD25B0C6B5C740748DCF4ACC0C0E2FE4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55A39CD4B7D46A0864FC752550A0F4A3">
    <w:name w:val="B55A39CD4B7D46A0864FC752550A0F4A3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5945A2B905E94B4CB264E5EC7558BE1A3">
    <w:name w:val="5945A2B905E94B4CB264E5EC7558BE1A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0664A7F0C684DE6A29437227796EE8A3">
    <w:name w:val="F0664A7F0C684DE6A29437227796EE8A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F886BF7CCF546288FB2B1586A425C323">
    <w:name w:val="FF886BF7CCF546288FB2B1586A425C32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4D281CA5B9C474B967E3C1320B0C3463">
    <w:name w:val="84D281CA5B9C474B967E3C1320B0C346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6167FE8D7A3244BCA2D5DC38178734F23">
    <w:name w:val="6167FE8D7A3244BCA2D5DC38178734F2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DB92089DB9D4818A13CD21C3FEC95013">
    <w:name w:val="BDB92089DB9D4818A13CD21C3FEC9501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41E0BBFA0F143139E77A314489D7F0D3">
    <w:name w:val="E41E0BBFA0F143139E77A314489D7F0D3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3A37C2ED64D54ACB8CF9F18242B7D5723">
    <w:name w:val="3A37C2ED64D54ACB8CF9F18242B7D572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BFC6E2E6496474E83667500E12627703">
    <w:name w:val="EBFC6E2E6496474E83667500E1262770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242CCDE9B1941539C09DA36F72640EF3">
    <w:name w:val="8242CCDE9B1941539C09DA36F72640EF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3C10E87F2B24ECD9C8F54ADA8D212403">
    <w:name w:val="F3C10E87F2B24ECD9C8F54ADA8D21240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B00085B61894040A5FF6A57299BA6983">
    <w:name w:val="FB00085B61894040A5FF6A57299BA698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5C3D6A510ED4F36882396FD9A3D415A3">
    <w:name w:val="15C3D6A510ED4F36882396FD9A3D415A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9294AFAD310E4A65A999FB81107F07E33">
    <w:name w:val="9294AFAD310E4A65A999FB81107F07E33"/>
    <w:rsid w:val="00135AC9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419630686892454BADDA01E257114F6F3">
    <w:name w:val="419630686892454BADDA01E257114F6F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112CEF2E3CC44B085959EAB173BFB673">
    <w:name w:val="C112CEF2E3CC44B085959EAB173BFB67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271FD75FC3694D779FA59A21B53B85653">
    <w:name w:val="271FD75FC3694D779FA59A21B53B8565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9B8B15D1FE346A4B9149E6A1813600D3">
    <w:name w:val="F9B8B15D1FE346A4B9149E6A1813600D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87025AF2765492F98D5240C335027D03">
    <w:name w:val="F87025AF2765492F98D5240C335027D0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F4A191842F440EB9FCDB7D4749049583">
    <w:name w:val="BF4A191842F440EB9FCDB7D4749049583"/>
    <w:rsid w:val="00135AC9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68BCF059FAE24D38B723189348A345DC4">
    <w:name w:val="68BCF059FAE24D38B723189348A345DC4"/>
    <w:rsid w:val="00CC1775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25711D6A6F98415AB748D678F93F4B524">
    <w:name w:val="25711D6A6F98415AB748D678F93F4B52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898521E74CA4AC4A665777C91565A534">
    <w:name w:val="4898521E74CA4AC4A665777C91565A53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F54E8A6A3F14036A587252711B66C0A4">
    <w:name w:val="0F54E8A6A3F14036A587252711B66C0A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B81FE586FD54529AA777477110489824">
    <w:name w:val="FB81FE586FD54529AA77747711048982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74D7865BE4F4738928AA93E1B7940C64">
    <w:name w:val="C74D7865BE4F4738928AA93E1B7940C6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911EF5089B3F41BEA8242E1E5275D9F24">
    <w:name w:val="911EF5089B3F41BEA8242E1E5275D9F2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2228C0B858444C989F9A523BB2C46064">
    <w:name w:val="C2228C0B858444C989F9A523BB2C46064"/>
    <w:rsid w:val="00CC1775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53A276C4141143D49EFA007782EA94F54">
    <w:name w:val="53A276C4141143D49EFA007782EA94F5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671580BFA054C7FAA7068F88518775B4">
    <w:name w:val="4671580BFA054C7FAA7068F88518775B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56CBFCB43C04DDE81B4214A724DEAD54">
    <w:name w:val="F56CBFCB43C04DDE81B4214A724DEAD5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7D090E138D14D3EB660095525D60E784">
    <w:name w:val="17D090E138D14D3EB660095525D60E78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6FB2EE686D3459987362FB395980A984">
    <w:name w:val="06FB2EE686D3459987362FB395980A98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289354F1BB84BC9875E89BE1142A0FE4">
    <w:name w:val="D289354F1BB84BC9875E89BE1142A0FE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36D6C47AFCA41A094B41410546A962A4">
    <w:name w:val="836D6C47AFCA41A094B41410546A962A4"/>
    <w:rsid w:val="00CC1775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1DF3A65F52D8470C86C62BCABDB24B3F4">
    <w:name w:val="1DF3A65F52D8470C86C62BCABDB24B3F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34BFA88A48D48BD88B0FBD0321AABAF4">
    <w:name w:val="134BFA88A48D48BD88B0FBD0321AABAF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ADD01BD0BAA4502B5CEE90C8B4DF7024">
    <w:name w:val="CADD01BD0BAA4502B5CEE90C8B4DF702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75EEEB20F5B34D7D9ECF85192353BACE4">
    <w:name w:val="75EEEB20F5B34D7D9ECF85192353BACE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A5941D2D55C45FEBE8B22F3CAB73FFA4">
    <w:name w:val="3A5941D2D55C45FEBE8B22F3CAB73FFA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8B138ABF5D544D99696E0454D8FF87D4">
    <w:name w:val="88B138ABF5D544D99696E0454D8FF87D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7A974F08C62D4BBD81F5BDD505CD92744">
    <w:name w:val="7A974F08C62D4BBD81F5BDD505CD92744"/>
    <w:rsid w:val="00CC1775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D2415796CDBA4AA0A351502C43CF6C7A4">
    <w:name w:val="D2415796CDBA4AA0A351502C43CF6C7A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20B52A457F5451AB58C7085473939BC4">
    <w:name w:val="020B52A457F5451AB58C7085473939BC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5C0376686605443687D41A0513C260E14">
    <w:name w:val="5C0376686605443687D41A0513C260E1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C970D8AC53D472785F0A450AB27948A4">
    <w:name w:val="BC970D8AC53D472785F0A450AB27948A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B3224B26F5F46889EF536831E18AE374">
    <w:name w:val="4B3224B26F5F46889EF536831E18AE37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C98B87CCAD043D68524DEB1800790054">
    <w:name w:val="DC98B87CCAD043D68524DEB180079005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0CE4CD22C26E47B285FE50FC9856DF554">
    <w:name w:val="0CE4CD22C26E47B285FE50FC9856DF554"/>
    <w:rsid w:val="00CC1775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BC6EE3D1166C416CBEA32417FADB2F214">
    <w:name w:val="BC6EE3D1166C416CBEA32417FADB2F21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4E9E80B12434AAAB175D67D3DBEF2B24">
    <w:name w:val="B4E9E80B12434AAAB175D67D3DBEF2B2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469E39427D6A4480B9C81836052597514">
    <w:name w:val="469E39427D6A4480B9C8183605259751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492C42B7DB9478F805E69FDE1BB2E854">
    <w:name w:val="E492C42B7DB9478F805E69FDE1BB2E85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E3CD9BA47F24F188875E1CB9BEEFB5F4">
    <w:name w:val="1E3CD9BA47F24F188875E1CB9BEEFB5F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E03841F6D4A4E2EB7C9C1E4D73CD6F64">
    <w:name w:val="8E03841F6D4A4E2EB7C9C1E4D73CD6F6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88388866C6A4B0BB74BAB15D14BC5124">
    <w:name w:val="B88388866C6A4B0BB74BAB15D14BC5124"/>
    <w:rsid w:val="00CC1775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4C47ED37C079438BBC66C5851BD1925D4">
    <w:name w:val="4C47ED37C079438BBC66C5851BD1925D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84DD45142A441E294BD0330CE141A124">
    <w:name w:val="384DD45142A441E294BD0330CE141A12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D29590122C004AF2B317541D970F67E84">
    <w:name w:val="D29590122C004AF2B317541D970F67E8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2F13D0F285B4952A91C0F1FFC3689DD4">
    <w:name w:val="B2F13D0F285B4952A91C0F1FFC3689DD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30C1EEDC19C84B8CB88DB624B309CA724">
    <w:name w:val="30C1EEDC19C84B8CB88DB624B309CA72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64D6869E2F27452899A03445E7864D4E4">
    <w:name w:val="64D6869E2F27452899A03445E7864D4E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28C52F7957D846868FBC42E17A39E0BA4">
    <w:name w:val="28C52F7957D846868FBC42E17A39E0BA4"/>
    <w:rsid w:val="00CC1775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AF864A5AAF9B4A118D17C448ABEA9E274">
    <w:name w:val="AF864A5AAF9B4A118D17C448ABEA9E27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4718C5F2B2C412D86B769FFB5B176214">
    <w:name w:val="C4718C5F2B2C412D86B769FFB5B17621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4D34214B1A24A7095B86F696F0E986A4">
    <w:name w:val="F4D34214B1A24A7095B86F696F0E986A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F092CB4BA3F4BAB871745C540EE6BFF4">
    <w:name w:val="8F092CB4BA3F4BAB871745C540EE6BFF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A7C102AA256F419486B5C3335672F53E4">
    <w:name w:val="A7C102AA256F419486B5C3335672F53E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D25B0C6B5C740748DCF4ACC0C0E2FE44">
    <w:name w:val="BD25B0C6B5C740748DCF4ACC0C0E2FE4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55A39CD4B7D46A0864FC752550A0F4A4">
    <w:name w:val="B55A39CD4B7D46A0864FC752550A0F4A4"/>
    <w:rsid w:val="00CC1775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5945A2B905E94B4CB264E5EC7558BE1A4">
    <w:name w:val="5945A2B905E94B4CB264E5EC7558BE1A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0664A7F0C684DE6A29437227796EE8A4">
    <w:name w:val="F0664A7F0C684DE6A29437227796EE8A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F886BF7CCF546288FB2B1586A425C324">
    <w:name w:val="FF886BF7CCF546288FB2B1586A425C32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4D281CA5B9C474B967E3C1320B0C3464">
    <w:name w:val="84D281CA5B9C474B967E3C1320B0C346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6167FE8D7A3244BCA2D5DC38178734F24">
    <w:name w:val="6167FE8D7A3244BCA2D5DC38178734F2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DB92089DB9D4818A13CD21C3FEC95014">
    <w:name w:val="BDB92089DB9D4818A13CD21C3FEC9501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41E0BBFA0F143139E77A314489D7F0D4">
    <w:name w:val="E41E0BBFA0F143139E77A314489D7F0D4"/>
    <w:rsid w:val="00CC1775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3A37C2ED64D54ACB8CF9F18242B7D5724">
    <w:name w:val="3A37C2ED64D54ACB8CF9F18242B7D572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EBFC6E2E6496474E83667500E12627704">
    <w:name w:val="EBFC6E2E6496474E83667500E1262770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8242CCDE9B1941539C09DA36F72640EF4">
    <w:name w:val="8242CCDE9B1941539C09DA36F72640EF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3C10E87F2B24ECD9C8F54ADA8D212404">
    <w:name w:val="F3C10E87F2B24ECD9C8F54ADA8D21240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B00085B61894040A5FF6A57299BA6984">
    <w:name w:val="FB00085B61894040A5FF6A57299BA698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15C3D6A510ED4F36882396FD9A3D415A4">
    <w:name w:val="15C3D6A510ED4F36882396FD9A3D415A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9294AFAD310E4A65A999FB81107F07E34">
    <w:name w:val="9294AFAD310E4A65A999FB81107F07E34"/>
    <w:rsid w:val="00CC1775"/>
    <w:pPr>
      <w:spacing w:after="0" w:line="240" w:lineRule="auto"/>
      <w:jc w:val="center"/>
    </w:pPr>
    <w:rPr>
      <w:rFonts w:asciiTheme="majorHAnsi" w:eastAsiaTheme="majorEastAsia" w:hAnsiTheme="majorHAnsi" w:cs="Tahoma"/>
      <w:color w:val="4472C4" w:themeColor="accent1"/>
      <w:sz w:val="32"/>
      <w:szCs w:val="32"/>
    </w:rPr>
  </w:style>
  <w:style w:type="paragraph" w:customStyle="1" w:styleId="419630686892454BADDA01E257114F6F4">
    <w:name w:val="419630686892454BADDA01E257114F6F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C112CEF2E3CC44B085959EAB173BFB674">
    <w:name w:val="C112CEF2E3CC44B085959EAB173BFB67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271FD75FC3694D779FA59A21B53B85654">
    <w:name w:val="271FD75FC3694D779FA59A21B53B8565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9B8B15D1FE346A4B9149E6A1813600D4">
    <w:name w:val="F9B8B15D1FE346A4B9149E6A1813600D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F87025AF2765492F98D5240C335027D04">
    <w:name w:val="F87025AF2765492F98D5240C335027D0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  <w:style w:type="paragraph" w:customStyle="1" w:styleId="BF4A191842F440EB9FCDB7D4749049584">
    <w:name w:val="BF4A191842F440EB9FCDB7D4749049584"/>
    <w:rsid w:val="00CC1775"/>
    <w:pPr>
      <w:spacing w:after="0" w:line="240" w:lineRule="auto"/>
      <w:jc w:val="center"/>
    </w:pPr>
    <w:rPr>
      <w:rFonts w:cs="Tahoma"/>
      <w:color w:val="595959" w:themeColor="text1" w:themeTint="A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Office_17150291_TF03424896</Template>
  <TotalTime>43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7</cp:revision>
  <cp:lastPrinted>2012-08-29T19:15:00Z</cp:lastPrinted>
  <dcterms:created xsi:type="dcterms:W3CDTF">2018-01-16T09:59:00Z</dcterms:created>
  <dcterms:modified xsi:type="dcterms:W3CDTF">2018-01-19T10:42:00Z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