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bidiVisual/>
        <w:tblW w:w="5000" w:type="pct"/>
        <w:tblLayout w:type="fixed"/>
        <w:tblCellMar>
          <w:left w:w="101" w:type="dxa"/>
          <w:right w:w="101" w:type="dxa"/>
        </w:tblCellMar>
        <w:tblLook w:val="04A0" w:firstRow="1" w:lastRow="0" w:firstColumn="1" w:lastColumn="0" w:noHBand="0" w:noVBand="1"/>
        <w:tblDescription w:val="פריסת כרטיסי ביקור ל- 10 כרטיסים בכל עמוד"/>
      </w:tblPr>
      <w:tblGrid>
        <w:gridCol w:w="2868"/>
        <w:gridCol w:w="2869"/>
        <w:gridCol w:w="2869"/>
        <w:gridCol w:w="2869"/>
        <w:gridCol w:w="2869"/>
      </w:tblGrid>
      <w:tr w:rsidR="00EE2BCB" w:rsidRPr="0019408E" w:rsidTr="004B6931">
        <w:trPr>
          <w:trHeight w:val="5023"/>
        </w:trPr>
        <w:tc>
          <w:tcPr>
            <w:tcW w:w="2880" w:type="dxa"/>
            <w:vAlign w:val="bottom"/>
          </w:tcPr>
          <w:bookmarkStart w:id="0" w:name="_GoBack" w:displacedByCustomXml="next"/>
          <w:sdt>
            <w:sdtPr>
              <w:rPr>
                <w:rFonts w:ascii="Tahoma" w:eastAsia="Times New Roman" w:hAnsi="Tahoma"/>
                <w:rtl/>
                <w:lang w:eastAsia="ja-JP" w:bidi="he-IL"/>
              </w:rPr>
              <w:alias w:val="הזן את שמך:"/>
              <w:tag w:val="הזן את שמך:"/>
              <w:id w:val="-1922404360"/>
              <w:placeholder>
                <w:docPart w:val="61751A2BF08D4433BE32BD6C49D58A2F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EE2BCB" w:rsidRPr="0019408E" w:rsidRDefault="00EE2BCB" w:rsidP="00EE2BCB">
                <w:pPr>
                  <w:pStyle w:val="1"/>
                  <w:bidi/>
                  <w:rPr>
                    <w:rFonts w:ascii="Tahoma" w:eastAsia="Times New Roman" w:hAnsi="Tahoma"/>
                    <w:lang w:eastAsia="ja-JP" w:bidi="he-IL"/>
                  </w:rPr>
                </w:pPr>
                <w:r w:rsidRPr="0019408E">
                  <w:rPr>
                    <w:rFonts w:ascii="Tahoma" w:eastAsia="Times New Roman" w:hAnsi="Tahoma"/>
                    <w:rtl/>
                    <w:lang w:eastAsia="he" w:bidi="he-IL"/>
                  </w:rPr>
                  <w:t>שמך</w:t>
                </w:r>
              </w:p>
            </w:sdtContent>
          </w:sdt>
          <w:sdt>
            <w:sdtPr>
              <w:rPr>
                <w:rFonts w:ascii="Tahoma" w:hAnsi="Tahoma"/>
                <w:rtl/>
                <w:lang w:eastAsia="ja-JP" w:bidi="he-IL"/>
              </w:rPr>
              <w:alias w:val="הזן כתובת, עיר מיקוד:"/>
              <w:tag w:val="הזן כתובת, עיר מיקוד:"/>
              <w:id w:val="-2143104227"/>
              <w:placeholder>
                <w:docPart w:val="44B6891E68284A228E60A0A90CA0EF5E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EE2BCB" w:rsidRPr="0019408E" w:rsidRDefault="00EE2BCB" w:rsidP="00EE2BCB">
                <w:pPr>
                  <w:bidi/>
                  <w:rPr>
                    <w:rFonts w:ascii="Tahoma" w:hAnsi="Tahoma"/>
                    <w:lang w:eastAsia="ja-JP" w:bidi="he-IL"/>
                  </w:rPr>
                </w:pPr>
                <w:r w:rsidRPr="0019408E">
                  <w:rPr>
                    <w:rFonts w:ascii="Tahoma" w:hAnsi="Tahoma"/>
                    <w:rtl/>
                    <w:lang w:eastAsia="he" w:bidi="he-IL"/>
                  </w:rPr>
                  <w:t>כתובת</w:t>
                </w:r>
                <w:r w:rsidRPr="0019408E">
                  <w:rPr>
                    <w:rFonts w:ascii="Tahoma" w:hAnsi="Tahoma"/>
                    <w:rtl/>
                    <w:lang w:eastAsia="he" w:bidi="he-IL"/>
                  </w:rPr>
                  <w:br/>
                  <w:t>עיר מיקוד</w:t>
                </w:r>
              </w:p>
            </w:sdtContent>
          </w:sdt>
          <w:p w:rsidR="00EE2BCB" w:rsidRPr="0019408E" w:rsidRDefault="00367679" w:rsidP="00EE2BCB">
            <w:pPr>
              <w:bidi/>
              <w:rPr>
                <w:rFonts w:ascii="Tahoma" w:hAnsi="Tahoma"/>
                <w:lang w:eastAsia="ja-JP" w:bidi="he-IL"/>
              </w:rPr>
            </w:pPr>
            <w:sdt>
              <w:sdtPr>
                <w:rPr>
                  <w:rFonts w:ascii="Tahoma" w:hAnsi="Tahoma"/>
                  <w:rtl/>
                  <w:lang w:eastAsia="ja-JP" w:bidi="he-IL"/>
                </w:rPr>
                <w:alias w:val="הזן מספר טלפון:"/>
                <w:tag w:val="הזן מספר טלפון:"/>
                <w:id w:val="1602836284"/>
                <w:placeholder>
                  <w:docPart w:val="C3F59890460E4FDE8BC634E0D11BAD3C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19408E">
                  <w:rPr>
                    <w:rFonts w:ascii="Tahoma" w:hAnsi="Tahoma"/>
                    <w:rtl/>
                    <w:lang w:eastAsia="he" w:bidi="he-IL"/>
                  </w:rPr>
                  <w:t>טלפון</w:t>
                </w:r>
              </w:sdtContent>
            </w:sdt>
          </w:p>
          <w:p w:rsidR="00EE2BCB" w:rsidRPr="0019408E" w:rsidRDefault="00367679" w:rsidP="00EE2BCB">
            <w:pPr>
              <w:bidi/>
              <w:rPr>
                <w:rFonts w:ascii="Tahoma" w:hAnsi="Tahoma"/>
                <w:lang w:eastAsia="ja-JP" w:bidi="he-IL"/>
              </w:rPr>
            </w:pPr>
            <w:sdt>
              <w:sdtPr>
                <w:rPr>
                  <w:rFonts w:ascii="Tahoma" w:hAnsi="Tahoma"/>
                  <w:rtl/>
                  <w:lang w:eastAsia="ja-JP" w:bidi="he-IL"/>
                </w:rPr>
                <w:alias w:val="הזן כתובת דואר אלקטרוני:"/>
                <w:tag w:val="הזן כתובת דואר אלקטרוני:"/>
                <w:id w:val="-216437492"/>
                <w:placeholder>
                  <w:docPart w:val="9F8BFD8A00974A4EAE664C38E9530A6B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19408E">
                  <w:rPr>
                    <w:rFonts w:ascii="Tahoma" w:hAnsi="Tahoma"/>
                    <w:rtl/>
                    <w:lang w:eastAsia="he" w:bidi="he-IL"/>
                  </w:rPr>
                  <w:t>דואר אלקטרוני</w:t>
                </w:r>
              </w:sdtContent>
            </w:sdt>
          </w:p>
          <w:p w:rsidR="00EE2BCB" w:rsidRPr="0019408E" w:rsidRDefault="00367679" w:rsidP="00EE2BCB">
            <w:pPr>
              <w:bidi/>
              <w:rPr>
                <w:rFonts w:ascii="Tahoma" w:hAnsi="Tahoma"/>
                <w:lang w:eastAsia="ja-JP" w:bidi="he-IL"/>
              </w:rPr>
            </w:pPr>
            <w:sdt>
              <w:sdtPr>
                <w:rPr>
                  <w:rFonts w:ascii="Tahoma" w:hAnsi="Tahoma"/>
                  <w:rtl/>
                  <w:lang w:eastAsia="ja-JP" w:bidi="he-IL"/>
                </w:rPr>
                <w:alias w:val="Twitter‏:"/>
                <w:tag w:val="Twitter‏:"/>
                <w:id w:val="213547849"/>
                <w:placeholder>
                  <w:docPart w:val="2DB300036B7A44608B8248D6AC8D6A28"/>
                </w:placeholder>
                <w:temporary/>
                <w:showingPlcHdr/>
                <w15:appearance w15:val="hidden"/>
              </w:sdtPr>
              <w:sdtEndPr/>
              <w:sdtContent>
                <w:r w:rsidR="00EE2BCB" w:rsidRPr="0019408E">
                  <w:rPr>
                    <w:rFonts w:ascii="Tahoma" w:hAnsi="Tahoma"/>
                    <w:cs/>
                    <w:lang w:eastAsia="he" w:bidi="he-IL"/>
                  </w:rPr>
                  <w:t>‎</w:t>
                </w:r>
                <w:r w:rsidR="00EE2BCB" w:rsidRPr="0019408E">
                  <w:rPr>
                    <w:rFonts w:ascii="Tahoma" w:hAnsi="Tahoma"/>
                    <w:rtl/>
                    <w:cs/>
                    <w:lang w:eastAsia="he" w:bidi="he-IL"/>
                  </w:rPr>
                  <w:t>@twitter</w:t>
                </w:r>
              </w:sdtContent>
            </w:sdt>
            <w:r w:rsidR="00EE2BCB" w:rsidRPr="0019408E">
              <w:rPr>
                <w:rFonts w:ascii="Tahoma" w:hAnsi="Tahoma"/>
                <w:rtl/>
                <w:lang w:eastAsia="he" w:bidi="he-IL"/>
              </w:rPr>
              <w:t xml:space="preserve">‏: </w:t>
            </w:r>
            <w:sdt>
              <w:sdtPr>
                <w:rPr>
                  <w:rFonts w:ascii="Tahoma" w:hAnsi="Tahoma"/>
                  <w:rtl/>
                  <w:lang w:eastAsia="ja-JP" w:bidi="he-IL"/>
                </w:rPr>
                <w:alias w:val="הזן חשבון Twitter:"/>
                <w:tag w:val="הזן חשבון Twitter:"/>
                <w:id w:val="-1378697717"/>
                <w:placeholder>
                  <w:docPart w:val="F5F32F1C8DBB44499DAD070A8B4BB888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 w:multiLine="1"/>
              </w:sdtPr>
              <w:sdtEndPr/>
              <w:sdtContent>
                <w:r w:rsidR="00EE2BCB" w:rsidRPr="0019408E">
                  <w:rPr>
                    <w:rFonts w:ascii="Tahoma" w:hAnsi="Tahoma"/>
                    <w:rtl/>
                    <w:lang w:eastAsia="he" w:bidi="he-IL"/>
                  </w:rPr>
                  <w:t xml:space="preserve">חשבון </w:t>
                </w:r>
                <w:r w:rsidR="00EE2BCB" w:rsidRPr="0019408E">
                  <w:rPr>
                    <w:rFonts w:ascii="Tahoma" w:hAnsi="Tahoma"/>
                    <w:lang w:eastAsia="he" w:bidi="he-IL"/>
                  </w:rPr>
                  <w:t>Twitter</w:t>
                </w:r>
              </w:sdtContent>
            </w:sdt>
          </w:p>
          <w:sdt>
            <w:sdtPr>
              <w:rPr>
                <w:rFonts w:ascii="Tahoma" w:hAnsi="Tahoma"/>
                <w:rtl/>
                <w:lang w:eastAsia="ja-JP" w:bidi="he-IL"/>
              </w:rPr>
              <w:alias w:val="הזן כתובת אינטרנט:"/>
              <w:tag w:val="הזן כתובת אינטרנט:"/>
              <w:id w:val="199061015"/>
              <w:placeholder>
                <w:docPart w:val="935CC20D92E54899BCE515D9A291781A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 w:multiLine="1"/>
            </w:sdtPr>
            <w:sdtEndPr/>
            <w:sdtContent>
              <w:p w:rsidR="00EE2BCB" w:rsidRPr="0019408E" w:rsidRDefault="00EE2BCB" w:rsidP="00EE2BCB">
                <w:pPr>
                  <w:bidi/>
                  <w:rPr>
                    <w:rFonts w:ascii="Tahoma" w:hAnsi="Tahoma"/>
                    <w:lang w:eastAsia="ja-JP" w:bidi="he-IL"/>
                  </w:rPr>
                </w:pPr>
                <w:r w:rsidRPr="0019408E">
                  <w:rPr>
                    <w:rFonts w:ascii="Tahoma" w:hAnsi="Tahoma"/>
                    <w:rtl/>
                    <w:lang w:eastAsia="he" w:bidi="he-IL"/>
                  </w:rPr>
                  <w:t>כתובת אינטרנט</w:t>
                </w:r>
              </w:p>
            </w:sdtContent>
          </w:sdt>
        </w:tc>
        <w:tc>
          <w:tcPr>
            <w:tcW w:w="2880" w:type="dxa"/>
            <w:vAlign w:val="bottom"/>
          </w:tcPr>
          <w:sdt>
            <w:sdtPr>
              <w:rPr>
                <w:rFonts w:ascii="Tahoma" w:eastAsia="Times New Roman" w:hAnsi="Tahoma"/>
                <w:rtl/>
                <w:lang w:eastAsia="ja-JP" w:bidi="he-IL"/>
              </w:rPr>
              <w:alias w:val="הזן את שמך:"/>
              <w:tag w:val="הזן את שמך:"/>
              <w:id w:val="-2119284689"/>
              <w:placeholder>
                <w:docPart w:val="497842A4D96D4990AF0939ECA3BAEAE3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EE2BCB" w:rsidRPr="0019408E" w:rsidRDefault="00EE2BCB" w:rsidP="00EE2BCB">
                <w:pPr>
                  <w:pStyle w:val="1"/>
                  <w:bidi/>
                  <w:rPr>
                    <w:rFonts w:ascii="Tahoma" w:eastAsia="Times New Roman" w:hAnsi="Tahoma"/>
                    <w:lang w:eastAsia="ja-JP" w:bidi="he-IL"/>
                  </w:rPr>
                </w:pPr>
                <w:r w:rsidRPr="0019408E">
                  <w:rPr>
                    <w:rFonts w:ascii="Tahoma" w:eastAsia="Times New Roman" w:hAnsi="Tahoma"/>
                    <w:rtl/>
                    <w:lang w:eastAsia="he" w:bidi="he-IL"/>
                  </w:rPr>
                  <w:t>שמך</w:t>
                </w:r>
              </w:p>
            </w:sdtContent>
          </w:sdt>
          <w:sdt>
            <w:sdtPr>
              <w:rPr>
                <w:rFonts w:ascii="Tahoma" w:hAnsi="Tahoma"/>
                <w:rtl/>
                <w:lang w:eastAsia="ja-JP" w:bidi="he-IL"/>
              </w:rPr>
              <w:alias w:val="הזן כתובת, עיר מיקוד:"/>
              <w:tag w:val="הזן כתובת, עיר מיקוד:"/>
              <w:id w:val="2075310475"/>
              <w:placeholder>
                <w:docPart w:val="FCE87D51527F403CAC5D4D3A9A0FFCF9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EE2BCB" w:rsidRPr="0019408E" w:rsidRDefault="00EE2BCB" w:rsidP="00EE2BCB">
                <w:pPr>
                  <w:bidi/>
                  <w:rPr>
                    <w:rFonts w:ascii="Tahoma" w:hAnsi="Tahoma"/>
                    <w:lang w:eastAsia="ja-JP" w:bidi="he-IL"/>
                  </w:rPr>
                </w:pPr>
                <w:r w:rsidRPr="0019408E">
                  <w:rPr>
                    <w:rFonts w:ascii="Tahoma" w:hAnsi="Tahoma"/>
                    <w:rtl/>
                    <w:lang w:eastAsia="he" w:bidi="he-IL"/>
                  </w:rPr>
                  <w:t>כתובת</w:t>
                </w:r>
                <w:r w:rsidRPr="0019408E">
                  <w:rPr>
                    <w:rFonts w:ascii="Tahoma" w:hAnsi="Tahoma"/>
                    <w:rtl/>
                    <w:lang w:eastAsia="he" w:bidi="he-IL"/>
                  </w:rPr>
                  <w:br/>
                  <w:t>עיר מיקוד</w:t>
                </w:r>
              </w:p>
            </w:sdtContent>
          </w:sdt>
          <w:p w:rsidR="00EE2BCB" w:rsidRPr="0019408E" w:rsidRDefault="00367679" w:rsidP="00EE2BCB">
            <w:pPr>
              <w:bidi/>
              <w:rPr>
                <w:rFonts w:ascii="Tahoma" w:hAnsi="Tahoma"/>
                <w:lang w:eastAsia="ja-JP" w:bidi="he-IL"/>
              </w:rPr>
            </w:pPr>
            <w:sdt>
              <w:sdtPr>
                <w:rPr>
                  <w:rFonts w:ascii="Tahoma" w:hAnsi="Tahoma"/>
                  <w:rtl/>
                  <w:lang w:eastAsia="ja-JP" w:bidi="he-IL"/>
                </w:rPr>
                <w:alias w:val="הזן מספר טלפון:"/>
                <w:tag w:val="הזן מספר טלפון:"/>
                <w:id w:val="2027293097"/>
                <w:placeholder>
                  <w:docPart w:val="54A25BF130B74AFA87A816CD1BDFA9E8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19408E">
                  <w:rPr>
                    <w:rFonts w:ascii="Tahoma" w:hAnsi="Tahoma"/>
                    <w:rtl/>
                    <w:lang w:eastAsia="he" w:bidi="he-IL"/>
                  </w:rPr>
                  <w:t>טלפון</w:t>
                </w:r>
              </w:sdtContent>
            </w:sdt>
          </w:p>
          <w:p w:rsidR="00EE2BCB" w:rsidRPr="0019408E" w:rsidRDefault="00367679" w:rsidP="00EE2BCB">
            <w:pPr>
              <w:bidi/>
              <w:rPr>
                <w:rFonts w:ascii="Tahoma" w:hAnsi="Tahoma"/>
                <w:lang w:eastAsia="ja-JP" w:bidi="he-IL"/>
              </w:rPr>
            </w:pPr>
            <w:sdt>
              <w:sdtPr>
                <w:rPr>
                  <w:rFonts w:ascii="Tahoma" w:hAnsi="Tahoma"/>
                  <w:rtl/>
                  <w:lang w:eastAsia="ja-JP" w:bidi="he-IL"/>
                </w:rPr>
                <w:alias w:val="הזן כתובת דואר אלקטרוני:"/>
                <w:tag w:val="הזן כתובת דואר אלקטרוני:"/>
                <w:id w:val="-293216836"/>
                <w:placeholder>
                  <w:docPart w:val="740A7C05D53E4FBA9535856538E9FF37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19408E">
                  <w:rPr>
                    <w:rFonts w:ascii="Tahoma" w:hAnsi="Tahoma"/>
                    <w:rtl/>
                    <w:lang w:eastAsia="he" w:bidi="he-IL"/>
                  </w:rPr>
                  <w:t>דואר אלקטרוני</w:t>
                </w:r>
              </w:sdtContent>
            </w:sdt>
          </w:p>
          <w:p w:rsidR="00EE2BCB" w:rsidRPr="0019408E" w:rsidRDefault="00367679" w:rsidP="00EE2BCB">
            <w:pPr>
              <w:bidi/>
              <w:rPr>
                <w:rFonts w:ascii="Tahoma" w:hAnsi="Tahoma"/>
                <w:lang w:eastAsia="ja-JP" w:bidi="he-IL"/>
              </w:rPr>
            </w:pPr>
            <w:sdt>
              <w:sdtPr>
                <w:rPr>
                  <w:rFonts w:ascii="Tahoma" w:hAnsi="Tahoma"/>
                  <w:rtl/>
                  <w:lang w:eastAsia="ja-JP" w:bidi="he-IL"/>
                </w:rPr>
                <w:alias w:val="Twitter‏:"/>
                <w:tag w:val="Twitter‏:"/>
                <w:id w:val="-462189522"/>
                <w:placeholder>
                  <w:docPart w:val="D405DB9F0E1B4EEEBD176E24C48E1FD4"/>
                </w:placeholder>
                <w:temporary/>
                <w:showingPlcHdr/>
                <w15:appearance w15:val="hidden"/>
              </w:sdtPr>
              <w:sdtEndPr/>
              <w:sdtContent>
                <w:r w:rsidR="00EE2BCB" w:rsidRPr="0019408E">
                  <w:rPr>
                    <w:rFonts w:ascii="Tahoma" w:hAnsi="Tahoma"/>
                    <w:cs/>
                    <w:lang w:eastAsia="he" w:bidi="he-IL"/>
                  </w:rPr>
                  <w:t>‎</w:t>
                </w:r>
                <w:r w:rsidR="00EE2BCB" w:rsidRPr="0019408E">
                  <w:rPr>
                    <w:rFonts w:ascii="Tahoma" w:hAnsi="Tahoma"/>
                    <w:rtl/>
                    <w:cs/>
                    <w:lang w:eastAsia="he" w:bidi="he-IL"/>
                  </w:rPr>
                  <w:t>@twitter</w:t>
                </w:r>
              </w:sdtContent>
            </w:sdt>
            <w:r w:rsidR="00EE2BCB" w:rsidRPr="0019408E">
              <w:rPr>
                <w:rFonts w:ascii="Tahoma" w:hAnsi="Tahoma"/>
                <w:rtl/>
                <w:lang w:eastAsia="he" w:bidi="he-IL"/>
              </w:rPr>
              <w:t xml:space="preserve">‏: </w:t>
            </w:r>
            <w:sdt>
              <w:sdtPr>
                <w:rPr>
                  <w:rFonts w:ascii="Tahoma" w:hAnsi="Tahoma"/>
                  <w:rtl/>
                  <w:lang w:eastAsia="ja-JP" w:bidi="he-IL"/>
                </w:rPr>
                <w:alias w:val="הזן חשבון Twitter:"/>
                <w:tag w:val="הזן חשבון Twitter:"/>
                <w:id w:val="426237512"/>
                <w:placeholder>
                  <w:docPart w:val="9EA814B3162C407FB64BC8C873E65339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 w:multiLine="1"/>
              </w:sdtPr>
              <w:sdtEndPr/>
              <w:sdtContent>
                <w:r w:rsidR="00EE2BCB" w:rsidRPr="0019408E">
                  <w:rPr>
                    <w:rFonts w:ascii="Tahoma" w:hAnsi="Tahoma"/>
                    <w:rtl/>
                    <w:lang w:eastAsia="he" w:bidi="he-IL"/>
                  </w:rPr>
                  <w:t xml:space="preserve">חשבון </w:t>
                </w:r>
                <w:r w:rsidR="00EE2BCB" w:rsidRPr="0019408E">
                  <w:rPr>
                    <w:rFonts w:ascii="Tahoma" w:hAnsi="Tahoma"/>
                    <w:lang w:eastAsia="he" w:bidi="he-IL"/>
                  </w:rPr>
                  <w:t>Twitter</w:t>
                </w:r>
              </w:sdtContent>
            </w:sdt>
          </w:p>
          <w:sdt>
            <w:sdtPr>
              <w:rPr>
                <w:rFonts w:ascii="Tahoma" w:hAnsi="Tahoma"/>
                <w:rtl/>
                <w:lang w:eastAsia="ja-JP" w:bidi="he-IL"/>
              </w:rPr>
              <w:alias w:val="הזן כתובת אינטרנט:"/>
              <w:tag w:val="הזן כתובת אינטרנט:"/>
              <w:id w:val="-908302280"/>
              <w:placeholder>
                <w:docPart w:val="BEB43983431C45F69ED7B1A598CCDD91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 w:multiLine="1"/>
            </w:sdtPr>
            <w:sdtEndPr/>
            <w:sdtContent>
              <w:p w:rsidR="00EE2BCB" w:rsidRPr="0019408E" w:rsidRDefault="00EE2BCB" w:rsidP="00EE2BCB">
                <w:pPr>
                  <w:bidi/>
                  <w:rPr>
                    <w:rFonts w:ascii="Tahoma" w:hAnsi="Tahoma"/>
                    <w:lang w:eastAsia="ja-JP" w:bidi="he-IL"/>
                  </w:rPr>
                </w:pPr>
                <w:r w:rsidRPr="0019408E">
                  <w:rPr>
                    <w:rFonts w:ascii="Tahoma" w:hAnsi="Tahoma"/>
                    <w:rtl/>
                    <w:lang w:eastAsia="he" w:bidi="he-IL"/>
                  </w:rPr>
                  <w:t>כתובת אינטרנט</w:t>
                </w:r>
              </w:p>
            </w:sdtContent>
          </w:sdt>
        </w:tc>
        <w:tc>
          <w:tcPr>
            <w:tcW w:w="2880" w:type="dxa"/>
            <w:vAlign w:val="bottom"/>
          </w:tcPr>
          <w:sdt>
            <w:sdtPr>
              <w:rPr>
                <w:rFonts w:ascii="Tahoma" w:eastAsia="Times New Roman" w:hAnsi="Tahoma"/>
                <w:rtl/>
                <w:lang w:eastAsia="ja-JP" w:bidi="he-IL"/>
              </w:rPr>
              <w:alias w:val="הזן את שמך:"/>
              <w:tag w:val="הזן את שמך:"/>
              <w:id w:val="135544187"/>
              <w:placeholder>
                <w:docPart w:val="BD54F712089C4A7D83F9BA1E44760BF3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EE2BCB" w:rsidRPr="0019408E" w:rsidRDefault="00EE2BCB" w:rsidP="00EE2BCB">
                <w:pPr>
                  <w:pStyle w:val="1"/>
                  <w:bidi/>
                  <w:rPr>
                    <w:rFonts w:ascii="Tahoma" w:eastAsia="Times New Roman" w:hAnsi="Tahoma"/>
                    <w:lang w:eastAsia="ja-JP" w:bidi="he-IL"/>
                  </w:rPr>
                </w:pPr>
                <w:r w:rsidRPr="0019408E">
                  <w:rPr>
                    <w:rFonts w:ascii="Tahoma" w:eastAsia="Times New Roman" w:hAnsi="Tahoma"/>
                    <w:rtl/>
                    <w:lang w:eastAsia="he" w:bidi="he-IL"/>
                  </w:rPr>
                  <w:t>שמך</w:t>
                </w:r>
              </w:p>
            </w:sdtContent>
          </w:sdt>
          <w:sdt>
            <w:sdtPr>
              <w:rPr>
                <w:rFonts w:ascii="Tahoma" w:hAnsi="Tahoma"/>
                <w:rtl/>
                <w:lang w:eastAsia="ja-JP" w:bidi="he-IL"/>
              </w:rPr>
              <w:alias w:val="הזן כתובת, עיר מיקוד:"/>
              <w:tag w:val="הזן כתובת, עיר מיקוד:"/>
              <w:id w:val="-70966226"/>
              <w:placeholder>
                <w:docPart w:val="B52EFD85EF724FB49806FD19340060CC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EE2BCB" w:rsidRPr="0019408E" w:rsidRDefault="00EE2BCB" w:rsidP="00EE2BCB">
                <w:pPr>
                  <w:bidi/>
                  <w:rPr>
                    <w:rFonts w:ascii="Tahoma" w:hAnsi="Tahoma"/>
                    <w:lang w:eastAsia="ja-JP" w:bidi="he-IL"/>
                  </w:rPr>
                </w:pPr>
                <w:r w:rsidRPr="0019408E">
                  <w:rPr>
                    <w:rFonts w:ascii="Tahoma" w:hAnsi="Tahoma"/>
                    <w:rtl/>
                    <w:lang w:eastAsia="he" w:bidi="he-IL"/>
                  </w:rPr>
                  <w:t>כתובת</w:t>
                </w:r>
                <w:r w:rsidRPr="0019408E">
                  <w:rPr>
                    <w:rFonts w:ascii="Tahoma" w:hAnsi="Tahoma"/>
                    <w:rtl/>
                    <w:lang w:eastAsia="he" w:bidi="he-IL"/>
                  </w:rPr>
                  <w:br/>
                  <w:t>עיר מיקוד</w:t>
                </w:r>
              </w:p>
            </w:sdtContent>
          </w:sdt>
          <w:p w:rsidR="00EE2BCB" w:rsidRPr="0019408E" w:rsidRDefault="00367679" w:rsidP="00EE2BCB">
            <w:pPr>
              <w:bidi/>
              <w:rPr>
                <w:rFonts w:ascii="Tahoma" w:hAnsi="Tahoma"/>
                <w:lang w:eastAsia="ja-JP" w:bidi="he-IL"/>
              </w:rPr>
            </w:pPr>
            <w:sdt>
              <w:sdtPr>
                <w:rPr>
                  <w:rFonts w:ascii="Tahoma" w:hAnsi="Tahoma"/>
                  <w:rtl/>
                  <w:lang w:eastAsia="ja-JP" w:bidi="he-IL"/>
                </w:rPr>
                <w:alias w:val="הזן מספר טלפון:"/>
                <w:tag w:val="הזן מספר טלפון:"/>
                <w:id w:val="927919009"/>
                <w:placeholder>
                  <w:docPart w:val="5AC38FC2A5AC4F0D97A459B75B215435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19408E">
                  <w:rPr>
                    <w:rFonts w:ascii="Tahoma" w:hAnsi="Tahoma"/>
                    <w:rtl/>
                    <w:lang w:eastAsia="he" w:bidi="he-IL"/>
                  </w:rPr>
                  <w:t>טלפון</w:t>
                </w:r>
              </w:sdtContent>
            </w:sdt>
          </w:p>
          <w:p w:rsidR="00EE2BCB" w:rsidRPr="0019408E" w:rsidRDefault="00367679" w:rsidP="00EE2BCB">
            <w:pPr>
              <w:bidi/>
              <w:rPr>
                <w:rFonts w:ascii="Tahoma" w:hAnsi="Tahoma"/>
                <w:lang w:eastAsia="ja-JP" w:bidi="he-IL"/>
              </w:rPr>
            </w:pPr>
            <w:sdt>
              <w:sdtPr>
                <w:rPr>
                  <w:rFonts w:ascii="Tahoma" w:hAnsi="Tahoma"/>
                  <w:rtl/>
                  <w:lang w:eastAsia="ja-JP" w:bidi="he-IL"/>
                </w:rPr>
                <w:alias w:val="הזן כתובת דואר אלקטרוני:"/>
                <w:tag w:val="הזן כתובת דואר אלקטרוני:"/>
                <w:id w:val="-313175350"/>
                <w:placeholder>
                  <w:docPart w:val="D13BEC89AA3A49D290D013DFF4FECD43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19408E">
                  <w:rPr>
                    <w:rFonts w:ascii="Tahoma" w:hAnsi="Tahoma"/>
                    <w:rtl/>
                    <w:lang w:eastAsia="he" w:bidi="he-IL"/>
                  </w:rPr>
                  <w:t>דואר אלקטרוני</w:t>
                </w:r>
              </w:sdtContent>
            </w:sdt>
          </w:p>
          <w:p w:rsidR="00EE2BCB" w:rsidRPr="0019408E" w:rsidRDefault="00367679" w:rsidP="00EE2BCB">
            <w:pPr>
              <w:bidi/>
              <w:rPr>
                <w:rFonts w:ascii="Tahoma" w:hAnsi="Tahoma"/>
                <w:lang w:eastAsia="ja-JP" w:bidi="he-IL"/>
              </w:rPr>
            </w:pPr>
            <w:sdt>
              <w:sdtPr>
                <w:rPr>
                  <w:rFonts w:ascii="Tahoma" w:hAnsi="Tahoma"/>
                  <w:rtl/>
                  <w:lang w:eastAsia="ja-JP" w:bidi="he-IL"/>
                </w:rPr>
                <w:alias w:val="Twitter‏:"/>
                <w:tag w:val="Twitter‏:"/>
                <w:id w:val="1543787109"/>
                <w:placeholder>
                  <w:docPart w:val="5F0C00C586C34B6CADC2BD00A693D11D"/>
                </w:placeholder>
                <w:temporary/>
                <w:showingPlcHdr/>
                <w15:appearance w15:val="hidden"/>
              </w:sdtPr>
              <w:sdtEndPr/>
              <w:sdtContent>
                <w:r w:rsidR="00EE2BCB" w:rsidRPr="0019408E">
                  <w:rPr>
                    <w:rFonts w:ascii="Tahoma" w:hAnsi="Tahoma"/>
                    <w:cs/>
                    <w:lang w:eastAsia="he" w:bidi="he-IL"/>
                  </w:rPr>
                  <w:t>‎</w:t>
                </w:r>
                <w:r w:rsidR="00EE2BCB" w:rsidRPr="0019408E">
                  <w:rPr>
                    <w:rFonts w:ascii="Tahoma" w:hAnsi="Tahoma"/>
                    <w:rtl/>
                    <w:cs/>
                    <w:lang w:eastAsia="he" w:bidi="he-IL"/>
                  </w:rPr>
                  <w:t>@twitter</w:t>
                </w:r>
              </w:sdtContent>
            </w:sdt>
            <w:r w:rsidR="00EE2BCB" w:rsidRPr="0019408E">
              <w:rPr>
                <w:rFonts w:ascii="Tahoma" w:hAnsi="Tahoma"/>
                <w:rtl/>
                <w:lang w:eastAsia="he" w:bidi="he-IL"/>
              </w:rPr>
              <w:t xml:space="preserve">‏: </w:t>
            </w:r>
            <w:sdt>
              <w:sdtPr>
                <w:rPr>
                  <w:rFonts w:ascii="Tahoma" w:hAnsi="Tahoma"/>
                  <w:rtl/>
                  <w:lang w:eastAsia="ja-JP" w:bidi="he-IL"/>
                </w:rPr>
                <w:alias w:val="הזן חשבון Twitter:"/>
                <w:tag w:val="הזן חשבון Twitter:"/>
                <w:id w:val="1328402697"/>
                <w:placeholder>
                  <w:docPart w:val="BDDE80B71B71412D8FB57C43012BD070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 w:multiLine="1"/>
              </w:sdtPr>
              <w:sdtEndPr/>
              <w:sdtContent>
                <w:r w:rsidR="00EE2BCB" w:rsidRPr="0019408E">
                  <w:rPr>
                    <w:rFonts w:ascii="Tahoma" w:hAnsi="Tahoma"/>
                    <w:rtl/>
                    <w:lang w:eastAsia="he" w:bidi="he-IL"/>
                  </w:rPr>
                  <w:t xml:space="preserve">חשבון </w:t>
                </w:r>
                <w:r w:rsidR="00EE2BCB" w:rsidRPr="0019408E">
                  <w:rPr>
                    <w:rFonts w:ascii="Tahoma" w:hAnsi="Tahoma"/>
                    <w:lang w:eastAsia="he" w:bidi="he-IL"/>
                  </w:rPr>
                  <w:t>Twitter</w:t>
                </w:r>
              </w:sdtContent>
            </w:sdt>
          </w:p>
          <w:sdt>
            <w:sdtPr>
              <w:rPr>
                <w:rFonts w:ascii="Tahoma" w:hAnsi="Tahoma"/>
                <w:rtl/>
                <w:lang w:eastAsia="ja-JP" w:bidi="he-IL"/>
              </w:rPr>
              <w:alias w:val="הזן כתובת אינטרנט:"/>
              <w:tag w:val="הזן כתובת אינטרנט:"/>
              <w:id w:val="-1181351081"/>
              <w:placeholder>
                <w:docPart w:val="98FDA0D21B07498296F53C70C182444B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 w:multiLine="1"/>
            </w:sdtPr>
            <w:sdtEndPr/>
            <w:sdtContent>
              <w:p w:rsidR="00EE2BCB" w:rsidRPr="0019408E" w:rsidRDefault="00EE2BCB" w:rsidP="00EE2BCB">
                <w:pPr>
                  <w:bidi/>
                  <w:rPr>
                    <w:rFonts w:ascii="Tahoma" w:hAnsi="Tahoma"/>
                    <w:lang w:eastAsia="ja-JP" w:bidi="he-IL"/>
                  </w:rPr>
                </w:pPr>
                <w:r w:rsidRPr="0019408E">
                  <w:rPr>
                    <w:rFonts w:ascii="Tahoma" w:hAnsi="Tahoma"/>
                    <w:rtl/>
                    <w:lang w:eastAsia="he" w:bidi="he-IL"/>
                  </w:rPr>
                  <w:t>כתובת אינטרנט</w:t>
                </w:r>
              </w:p>
            </w:sdtContent>
          </w:sdt>
        </w:tc>
        <w:tc>
          <w:tcPr>
            <w:tcW w:w="2880" w:type="dxa"/>
            <w:vAlign w:val="bottom"/>
          </w:tcPr>
          <w:sdt>
            <w:sdtPr>
              <w:rPr>
                <w:rFonts w:ascii="Tahoma" w:eastAsia="Times New Roman" w:hAnsi="Tahoma"/>
                <w:rtl/>
                <w:lang w:eastAsia="ja-JP" w:bidi="he-IL"/>
              </w:rPr>
              <w:alias w:val="הזן את שמך:"/>
              <w:tag w:val="הזן את שמך:"/>
              <w:id w:val="-937297082"/>
              <w:placeholder>
                <w:docPart w:val="4319D86A3B854D60B5285237661530A3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EE2BCB" w:rsidRPr="0019408E" w:rsidRDefault="00EE2BCB" w:rsidP="00EE2BCB">
                <w:pPr>
                  <w:pStyle w:val="1"/>
                  <w:bidi/>
                  <w:rPr>
                    <w:rFonts w:ascii="Tahoma" w:eastAsia="Times New Roman" w:hAnsi="Tahoma"/>
                    <w:lang w:eastAsia="ja-JP" w:bidi="he-IL"/>
                  </w:rPr>
                </w:pPr>
                <w:r w:rsidRPr="0019408E">
                  <w:rPr>
                    <w:rFonts w:ascii="Tahoma" w:eastAsia="Times New Roman" w:hAnsi="Tahoma"/>
                    <w:rtl/>
                    <w:lang w:eastAsia="he" w:bidi="he-IL"/>
                  </w:rPr>
                  <w:t>שמך</w:t>
                </w:r>
              </w:p>
            </w:sdtContent>
          </w:sdt>
          <w:sdt>
            <w:sdtPr>
              <w:rPr>
                <w:rFonts w:ascii="Tahoma" w:hAnsi="Tahoma"/>
                <w:rtl/>
                <w:lang w:eastAsia="ja-JP" w:bidi="he-IL"/>
              </w:rPr>
              <w:alias w:val="הזן כתובת, עיר מיקוד:"/>
              <w:tag w:val="הזן כתובת, עיר מיקוד:"/>
              <w:id w:val="160513431"/>
              <w:placeholder>
                <w:docPart w:val="41F337D386D84D529A32C532592AC4F9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EE2BCB" w:rsidRPr="0019408E" w:rsidRDefault="00EE2BCB" w:rsidP="00EE2BCB">
                <w:pPr>
                  <w:bidi/>
                  <w:rPr>
                    <w:rFonts w:ascii="Tahoma" w:hAnsi="Tahoma"/>
                    <w:lang w:eastAsia="ja-JP" w:bidi="he-IL"/>
                  </w:rPr>
                </w:pPr>
                <w:r w:rsidRPr="0019408E">
                  <w:rPr>
                    <w:rFonts w:ascii="Tahoma" w:hAnsi="Tahoma"/>
                    <w:rtl/>
                    <w:lang w:eastAsia="he" w:bidi="he-IL"/>
                  </w:rPr>
                  <w:t>כתובת</w:t>
                </w:r>
                <w:r w:rsidRPr="0019408E">
                  <w:rPr>
                    <w:rFonts w:ascii="Tahoma" w:hAnsi="Tahoma"/>
                    <w:rtl/>
                    <w:lang w:eastAsia="he" w:bidi="he-IL"/>
                  </w:rPr>
                  <w:br/>
                  <w:t>עיר מיקוד</w:t>
                </w:r>
              </w:p>
            </w:sdtContent>
          </w:sdt>
          <w:p w:rsidR="00EE2BCB" w:rsidRPr="0019408E" w:rsidRDefault="00367679" w:rsidP="00EE2BCB">
            <w:pPr>
              <w:bidi/>
              <w:rPr>
                <w:rFonts w:ascii="Tahoma" w:hAnsi="Tahoma"/>
                <w:lang w:eastAsia="ja-JP" w:bidi="he-IL"/>
              </w:rPr>
            </w:pPr>
            <w:sdt>
              <w:sdtPr>
                <w:rPr>
                  <w:rFonts w:ascii="Tahoma" w:hAnsi="Tahoma"/>
                  <w:rtl/>
                  <w:lang w:eastAsia="ja-JP" w:bidi="he-IL"/>
                </w:rPr>
                <w:alias w:val="הזן מספר טלפון:"/>
                <w:tag w:val="הזן מספר טלפון:"/>
                <w:id w:val="483900952"/>
                <w:placeholder>
                  <w:docPart w:val="B5BF58398EF147D1BD596E24C7E4BE4F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19408E">
                  <w:rPr>
                    <w:rFonts w:ascii="Tahoma" w:hAnsi="Tahoma"/>
                    <w:rtl/>
                    <w:lang w:eastAsia="he" w:bidi="he-IL"/>
                  </w:rPr>
                  <w:t>טלפון</w:t>
                </w:r>
              </w:sdtContent>
            </w:sdt>
          </w:p>
          <w:p w:rsidR="00EE2BCB" w:rsidRPr="0019408E" w:rsidRDefault="00367679" w:rsidP="00EE2BCB">
            <w:pPr>
              <w:bidi/>
              <w:rPr>
                <w:rFonts w:ascii="Tahoma" w:hAnsi="Tahoma"/>
                <w:lang w:eastAsia="ja-JP" w:bidi="he-IL"/>
              </w:rPr>
            </w:pPr>
            <w:sdt>
              <w:sdtPr>
                <w:rPr>
                  <w:rFonts w:ascii="Tahoma" w:hAnsi="Tahoma"/>
                  <w:rtl/>
                  <w:lang w:eastAsia="ja-JP" w:bidi="he-IL"/>
                </w:rPr>
                <w:alias w:val="הזן כתובת דואר אלקטרוני:"/>
                <w:tag w:val="הזן כתובת דואר אלקטרוני:"/>
                <w:id w:val="-176345737"/>
                <w:placeholder>
                  <w:docPart w:val="EBA0AA0254C641B98A33C63E11B48EC0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19408E">
                  <w:rPr>
                    <w:rFonts w:ascii="Tahoma" w:hAnsi="Tahoma"/>
                    <w:rtl/>
                    <w:lang w:eastAsia="he" w:bidi="he-IL"/>
                  </w:rPr>
                  <w:t>דואר אלקטרוני</w:t>
                </w:r>
              </w:sdtContent>
            </w:sdt>
          </w:p>
          <w:p w:rsidR="00EE2BCB" w:rsidRPr="0019408E" w:rsidRDefault="00367679" w:rsidP="00EE2BCB">
            <w:pPr>
              <w:bidi/>
              <w:rPr>
                <w:rFonts w:ascii="Tahoma" w:hAnsi="Tahoma"/>
                <w:lang w:eastAsia="ja-JP" w:bidi="he-IL"/>
              </w:rPr>
            </w:pPr>
            <w:sdt>
              <w:sdtPr>
                <w:rPr>
                  <w:rFonts w:ascii="Tahoma" w:hAnsi="Tahoma"/>
                  <w:rtl/>
                  <w:lang w:eastAsia="ja-JP" w:bidi="he-IL"/>
                </w:rPr>
                <w:alias w:val="Twitter‏:"/>
                <w:tag w:val="Twitter‏:"/>
                <w:id w:val="-2081051235"/>
                <w:placeholder>
                  <w:docPart w:val="D9484940B9B74C19B9C9F67A0D8DD6FD"/>
                </w:placeholder>
                <w:temporary/>
                <w:showingPlcHdr/>
                <w15:appearance w15:val="hidden"/>
              </w:sdtPr>
              <w:sdtEndPr/>
              <w:sdtContent>
                <w:r w:rsidR="00EE2BCB" w:rsidRPr="0019408E">
                  <w:rPr>
                    <w:rFonts w:ascii="Tahoma" w:hAnsi="Tahoma"/>
                    <w:cs/>
                    <w:lang w:eastAsia="he" w:bidi="he-IL"/>
                  </w:rPr>
                  <w:t>‎</w:t>
                </w:r>
                <w:r w:rsidR="00EE2BCB" w:rsidRPr="0019408E">
                  <w:rPr>
                    <w:rFonts w:ascii="Tahoma" w:hAnsi="Tahoma"/>
                    <w:rtl/>
                    <w:cs/>
                    <w:lang w:eastAsia="he" w:bidi="he-IL"/>
                  </w:rPr>
                  <w:t>@twitter</w:t>
                </w:r>
              </w:sdtContent>
            </w:sdt>
            <w:r w:rsidR="00EE2BCB" w:rsidRPr="0019408E">
              <w:rPr>
                <w:rFonts w:ascii="Tahoma" w:hAnsi="Tahoma"/>
                <w:rtl/>
                <w:lang w:eastAsia="he" w:bidi="he-IL"/>
              </w:rPr>
              <w:t xml:space="preserve">‏: </w:t>
            </w:r>
            <w:sdt>
              <w:sdtPr>
                <w:rPr>
                  <w:rFonts w:ascii="Tahoma" w:hAnsi="Tahoma"/>
                  <w:rtl/>
                  <w:lang w:eastAsia="ja-JP" w:bidi="he-IL"/>
                </w:rPr>
                <w:alias w:val="הזן חשבון Twitter:"/>
                <w:tag w:val="הזן חשבון Twitter:"/>
                <w:id w:val="-1325508956"/>
                <w:placeholder>
                  <w:docPart w:val="3F1C3174481E450985D2041DE804FC28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 w:multiLine="1"/>
              </w:sdtPr>
              <w:sdtEndPr/>
              <w:sdtContent>
                <w:r w:rsidR="00EE2BCB" w:rsidRPr="0019408E">
                  <w:rPr>
                    <w:rFonts w:ascii="Tahoma" w:hAnsi="Tahoma"/>
                    <w:rtl/>
                    <w:lang w:eastAsia="he" w:bidi="he-IL"/>
                  </w:rPr>
                  <w:t xml:space="preserve">חשבון </w:t>
                </w:r>
                <w:r w:rsidR="00EE2BCB" w:rsidRPr="0019408E">
                  <w:rPr>
                    <w:rFonts w:ascii="Tahoma" w:hAnsi="Tahoma"/>
                    <w:lang w:eastAsia="he" w:bidi="he-IL"/>
                  </w:rPr>
                  <w:t>Twitter</w:t>
                </w:r>
              </w:sdtContent>
            </w:sdt>
          </w:p>
          <w:sdt>
            <w:sdtPr>
              <w:rPr>
                <w:rFonts w:ascii="Tahoma" w:hAnsi="Tahoma"/>
                <w:rtl/>
                <w:lang w:eastAsia="ja-JP" w:bidi="he-IL"/>
              </w:rPr>
              <w:alias w:val="הזן כתובת אינטרנט:"/>
              <w:tag w:val="הזן כתובת אינטרנט:"/>
              <w:id w:val="808596690"/>
              <w:placeholder>
                <w:docPart w:val="C499C30D4C4044339241C04ED251E80A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 w:multiLine="1"/>
            </w:sdtPr>
            <w:sdtEndPr/>
            <w:sdtContent>
              <w:p w:rsidR="00EE2BCB" w:rsidRPr="0019408E" w:rsidRDefault="00EE2BCB" w:rsidP="00EE2BCB">
                <w:pPr>
                  <w:bidi/>
                  <w:rPr>
                    <w:rFonts w:ascii="Tahoma" w:hAnsi="Tahoma"/>
                    <w:lang w:eastAsia="ja-JP" w:bidi="he-IL"/>
                  </w:rPr>
                </w:pPr>
                <w:r w:rsidRPr="0019408E">
                  <w:rPr>
                    <w:rFonts w:ascii="Tahoma" w:hAnsi="Tahoma"/>
                    <w:rtl/>
                    <w:lang w:eastAsia="he" w:bidi="he-IL"/>
                  </w:rPr>
                  <w:t>כתובת אינטרנט</w:t>
                </w:r>
              </w:p>
            </w:sdtContent>
          </w:sdt>
        </w:tc>
        <w:tc>
          <w:tcPr>
            <w:tcW w:w="2880" w:type="dxa"/>
            <w:vAlign w:val="bottom"/>
          </w:tcPr>
          <w:sdt>
            <w:sdtPr>
              <w:rPr>
                <w:rFonts w:ascii="Tahoma" w:eastAsia="Times New Roman" w:hAnsi="Tahoma"/>
                <w:rtl/>
                <w:lang w:eastAsia="ja-JP" w:bidi="he-IL"/>
              </w:rPr>
              <w:alias w:val="הזן את שמך:"/>
              <w:tag w:val="הזן את שמך:"/>
              <w:id w:val="564156458"/>
              <w:placeholder>
                <w:docPart w:val="17EA11FCAFE34B9C9D2B955AF18127E5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EE2BCB" w:rsidRPr="0019408E" w:rsidRDefault="00EE2BCB" w:rsidP="00EE2BCB">
                <w:pPr>
                  <w:pStyle w:val="1"/>
                  <w:bidi/>
                  <w:rPr>
                    <w:rFonts w:ascii="Tahoma" w:eastAsia="Times New Roman" w:hAnsi="Tahoma"/>
                    <w:lang w:eastAsia="ja-JP" w:bidi="he-IL"/>
                  </w:rPr>
                </w:pPr>
                <w:r w:rsidRPr="0019408E">
                  <w:rPr>
                    <w:rFonts w:ascii="Tahoma" w:eastAsia="Times New Roman" w:hAnsi="Tahoma"/>
                    <w:rtl/>
                    <w:lang w:eastAsia="he" w:bidi="he-IL"/>
                  </w:rPr>
                  <w:t>שמך</w:t>
                </w:r>
              </w:p>
            </w:sdtContent>
          </w:sdt>
          <w:sdt>
            <w:sdtPr>
              <w:rPr>
                <w:rFonts w:ascii="Tahoma" w:hAnsi="Tahoma"/>
                <w:rtl/>
                <w:lang w:eastAsia="ja-JP" w:bidi="he-IL"/>
              </w:rPr>
              <w:alias w:val="הזן כתובת, עיר מיקוד:"/>
              <w:tag w:val="הזן כתובת, עיר מיקוד:"/>
              <w:id w:val="-1900584010"/>
              <w:placeholder>
                <w:docPart w:val="843AF17E534843C6B064C539B1B23EB6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EE2BCB" w:rsidRPr="0019408E" w:rsidRDefault="00EE2BCB" w:rsidP="00EE2BCB">
                <w:pPr>
                  <w:bidi/>
                  <w:rPr>
                    <w:rFonts w:ascii="Tahoma" w:hAnsi="Tahoma"/>
                    <w:lang w:eastAsia="ja-JP" w:bidi="he-IL"/>
                  </w:rPr>
                </w:pPr>
                <w:r w:rsidRPr="0019408E">
                  <w:rPr>
                    <w:rFonts w:ascii="Tahoma" w:hAnsi="Tahoma"/>
                    <w:rtl/>
                    <w:lang w:eastAsia="he" w:bidi="he-IL"/>
                  </w:rPr>
                  <w:t>כתובת</w:t>
                </w:r>
                <w:r w:rsidRPr="0019408E">
                  <w:rPr>
                    <w:rFonts w:ascii="Tahoma" w:hAnsi="Tahoma"/>
                    <w:rtl/>
                    <w:lang w:eastAsia="he" w:bidi="he-IL"/>
                  </w:rPr>
                  <w:br/>
                  <w:t>עיר מיקוד</w:t>
                </w:r>
              </w:p>
            </w:sdtContent>
          </w:sdt>
          <w:p w:rsidR="00EE2BCB" w:rsidRPr="0019408E" w:rsidRDefault="00367679" w:rsidP="00EE2BCB">
            <w:pPr>
              <w:bidi/>
              <w:rPr>
                <w:rFonts w:ascii="Tahoma" w:hAnsi="Tahoma"/>
                <w:lang w:eastAsia="ja-JP" w:bidi="he-IL"/>
              </w:rPr>
            </w:pPr>
            <w:sdt>
              <w:sdtPr>
                <w:rPr>
                  <w:rFonts w:ascii="Tahoma" w:hAnsi="Tahoma"/>
                  <w:rtl/>
                  <w:lang w:eastAsia="ja-JP" w:bidi="he-IL"/>
                </w:rPr>
                <w:alias w:val="הזן מספר טלפון:"/>
                <w:tag w:val="הזן מספר טלפון:"/>
                <w:id w:val="-2028007124"/>
                <w:placeholder>
                  <w:docPart w:val="5E194F9D016044BD8E07424879C6CEBA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19408E">
                  <w:rPr>
                    <w:rFonts w:ascii="Tahoma" w:hAnsi="Tahoma"/>
                    <w:rtl/>
                    <w:lang w:eastAsia="he" w:bidi="he-IL"/>
                  </w:rPr>
                  <w:t>טלפון</w:t>
                </w:r>
              </w:sdtContent>
            </w:sdt>
          </w:p>
          <w:p w:rsidR="00EE2BCB" w:rsidRPr="0019408E" w:rsidRDefault="00367679" w:rsidP="00EE2BCB">
            <w:pPr>
              <w:bidi/>
              <w:rPr>
                <w:rFonts w:ascii="Tahoma" w:hAnsi="Tahoma"/>
                <w:lang w:eastAsia="ja-JP" w:bidi="he-IL"/>
              </w:rPr>
            </w:pPr>
            <w:sdt>
              <w:sdtPr>
                <w:rPr>
                  <w:rFonts w:ascii="Tahoma" w:hAnsi="Tahoma"/>
                  <w:rtl/>
                  <w:lang w:eastAsia="ja-JP" w:bidi="he-IL"/>
                </w:rPr>
                <w:alias w:val="הזן כתובת דואר אלקטרוני:"/>
                <w:tag w:val="הזן כתובת דואר אלקטרוני:"/>
                <w:id w:val="-15844940"/>
                <w:placeholder>
                  <w:docPart w:val="D6EC307BD561411C823635398FFF17C9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19408E">
                  <w:rPr>
                    <w:rFonts w:ascii="Tahoma" w:hAnsi="Tahoma"/>
                    <w:rtl/>
                    <w:lang w:eastAsia="he" w:bidi="he-IL"/>
                  </w:rPr>
                  <w:t>דואר אלקטרוני</w:t>
                </w:r>
              </w:sdtContent>
            </w:sdt>
          </w:p>
          <w:p w:rsidR="00EE2BCB" w:rsidRPr="0019408E" w:rsidRDefault="00367679" w:rsidP="00EE2BCB">
            <w:pPr>
              <w:bidi/>
              <w:rPr>
                <w:rFonts w:ascii="Tahoma" w:hAnsi="Tahoma"/>
                <w:lang w:eastAsia="ja-JP" w:bidi="he-IL"/>
              </w:rPr>
            </w:pPr>
            <w:sdt>
              <w:sdtPr>
                <w:rPr>
                  <w:rFonts w:ascii="Tahoma" w:hAnsi="Tahoma"/>
                  <w:rtl/>
                  <w:lang w:eastAsia="ja-JP" w:bidi="he-IL"/>
                </w:rPr>
                <w:alias w:val="Twitter‏:"/>
                <w:tag w:val="Twitter‏:"/>
                <w:id w:val="-45156056"/>
                <w:placeholder>
                  <w:docPart w:val="B40AD156B3FF494CA6B09240AF1852D7"/>
                </w:placeholder>
                <w:temporary/>
                <w:showingPlcHdr/>
                <w15:appearance w15:val="hidden"/>
              </w:sdtPr>
              <w:sdtEndPr/>
              <w:sdtContent>
                <w:r w:rsidR="00EE2BCB" w:rsidRPr="0019408E">
                  <w:rPr>
                    <w:rFonts w:ascii="Tahoma" w:hAnsi="Tahoma"/>
                    <w:cs/>
                    <w:lang w:eastAsia="he" w:bidi="he-IL"/>
                  </w:rPr>
                  <w:t>‎</w:t>
                </w:r>
                <w:r w:rsidR="00EE2BCB" w:rsidRPr="0019408E">
                  <w:rPr>
                    <w:rFonts w:ascii="Tahoma" w:hAnsi="Tahoma"/>
                    <w:rtl/>
                    <w:cs/>
                    <w:lang w:eastAsia="he" w:bidi="he-IL"/>
                  </w:rPr>
                  <w:t>@twitter</w:t>
                </w:r>
              </w:sdtContent>
            </w:sdt>
            <w:r w:rsidR="00EE2BCB" w:rsidRPr="0019408E">
              <w:rPr>
                <w:rFonts w:ascii="Tahoma" w:hAnsi="Tahoma"/>
                <w:rtl/>
                <w:lang w:eastAsia="he" w:bidi="he-IL"/>
              </w:rPr>
              <w:t xml:space="preserve">‏: </w:t>
            </w:r>
            <w:sdt>
              <w:sdtPr>
                <w:rPr>
                  <w:rFonts w:ascii="Tahoma" w:hAnsi="Tahoma"/>
                  <w:rtl/>
                  <w:lang w:eastAsia="ja-JP" w:bidi="he-IL"/>
                </w:rPr>
                <w:alias w:val="הזן חשבון Twitter:"/>
                <w:tag w:val="הזן חשבון Twitter:"/>
                <w:id w:val="-595334088"/>
                <w:placeholder>
                  <w:docPart w:val="9294D1F6D50F438185EE9634A3045382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 w:multiLine="1"/>
              </w:sdtPr>
              <w:sdtEndPr/>
              <w:sdtContent>
                <w:r w:rsidR="00EE2BCB" w:rsidRPr="0019408E">
                  <w:rPr>
                    <w:rFonts w:ascii="Tahoma" w:hAnsi="Tahoma"/>
                    <w:rtl/>
                    <w:lang w:eastAsia="he" w:bidi="he-IL"/>
                  </w:rPr>
                  <w:t xml:space="preserve">חשבון </w:t>
                </w:r>
                <w:r w:rsidR="00EE2BCB" w:rsidRPr="0019408E">
                  <w:rPr>
                    <w:rFonts w:ascii="Tahoma" w:hAnsi="Tahoma"/>
                    <w:lang w:eastAsia="he" w:bidi="he-IL"/>
                  </w:rPr>
                  <w:t>Twitter</w:t>
                </w:r>
              </w:sdtContent>
            </w:sdt>
          </w:p>
          <w:sdt>
            <w:sdtPr>
              <w:rPr>
                <w:rFonts w:ascii="Tahoma" w:hAnsi="Tahoma"/>
                <w:rtl/>
                <w:lang w:eastAsia="ja-JP" w:bidi="he-IL"/>
              </w:rPr>
              <w:alias w:val="הזן כתובת אינטרנט:"/>
              <w:tag w:val="הזן כתובת אינטרנט:"/>
              <w:id w:val="-1999103584"/>
              <w:placeholder>
                <w:docPart w:val="B38EBE298F624E5EBC6885C62249DB37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 w:multiLine="1"/>
            </w:sdtPr>
            <w:sdtEndPr/>
            <w:sdtContent>
              <w:p w:rsidR="00EE2BCB" w:rsidRPr="0019408E" w:rsidRDefault="00EE2BCB" w:rsidP="00EE2BCB">
                <w:pPr>
                  <w:bidi/>
                  <w:rPr>
                    <w:rFonts w:ascii="Tahoma" w:hAnsi="Tahoma"/>
                    <w:lang w:eastAsia="ja-JP" w:bidi="he-IL"/>
                  </w:rPr>
                </w:pPr>
                <w:r w:rsidRPr="0019408E">
                  <w:rPr>
                    <w:rFonts w:ascii="Tahoma" w:hAnsi="Tahoma"/>
                    <w:rtl/>
                    <w:lang w:eastAsia="he" w:bidi="he-IL"/>
                  </w:rPr>
                  <w:t>כתובת אינטרנט</w:t>
                </w:r>
              </w:p>
            </w:sdtContent>
          </w:sdt>
        </w:tc>
      </w:tr>
      <w:bookmarkEnd w:id="0"/>
      <w:tr w:rsidR="00EE2BCB" w:rsidRPr="0019408E" w:rsidTr="004B6931">
        <w:trPr>
          <w:trHeight w:val="5023"/>
        </w:trPr>
        <w:tc>
          <w:tcPr>
            <w:tcW w:w="2880" w:type="dxa"/>
            <w:vAlign w:val="bottom"/>
          </w:tcPr>
          <w:p w:rsidR="00EE2BCB" w:rsidRPr="0019408E" w:rsidRDefault="00367679" w:rsidP="00EE2BCB">
            <w:pPr>
              <w:pStyle w:val="1"/>
              <w:bidi/>
              <w:rPr>
                <w:rFonts w:ascii="Tahoma" w:eastAsia="Times New Roman" w:hAnsi="Tahoma"/>
                <w:lang w:eastAsia="ja-JP" w:bidi="he-IL"/>
              </w:rPr>
            </w:pPr>
            <w:sdt>
              <w:sdtPr>
                <w:rPr>
                  <w:rFonts w:ascii="Tahoma" w:eastAsia="Times New Roman" w:hAnsi="Tahoma"/>
                  <w:rtl/>
                  <w:lang w:eastAsia="ja-JP" w:bidi="he-IL"/>
                </w:rPr>
                <w:alias w:val="הזן את שמך:"/>
                <w:tag w:val="הזן את שמך:"/>
                <w:id w:val="-1389570820"/>
                <w:placeholder>
                  <w:docPart w:val="87F3AAFF2A1147079EBEAD5E9AD09404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EndPr/>
              <w:sdtContent>
                <w:r w:rsidR="00EE2BCB" w:rsidRPr="0019408E">
                  <w:rPr>
                    <w:rFonts w:ascii="Tahoma" w:eastAsia="Times New Roman" w:hAnsi="Tahoma"/>
                    <w:rtl/>
                    <w:lang w:eastAsia="he" w:bidi="he-IL"/>
                  </w:rPr>
                  <w:t>שמך</w:t>
                </w:r>
              </w:sdtContent>
            </w:sdt>
          </w:p>
          <w:sdt>
            <w:sdtPr>
              <w:rPr>
                <w:rFonts w:ascii="Tahoma" w:hAnsi="Tahoma"/>
                <w:rtl/>
                <w:lang w:eastAsia="ja-JP" w:bidi="he-IL"/>
              </w:rPr>
              <w:alias w:val="הזן כתובת, עיר מיקוד:"/>
              <w:tag w:val="הזן כתובת, עיר מיקוד:"/>
              <w:id w:val="587283881"/>
              <w:placeholder>
                <w:docPart w:val="B713CC29FD7A4CB181C84C220ECF176D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EE2BCB" w:rsidRPr="0019408E" w:rsidRDefault="00EE2BCB" w:rsidP="00EE2BCB">
                <w:pPr>
                  <w:bidi/>
                  <w:rPr>
                    <w:rFonts w:ascii="Tahoma" w:hAnsi="Tahoma"/>
                    <w:lang w:eastAsia="ja-JP" w:bidi="he-IL"/>
                  </w:rPr>
                </w:pPr>
                <w:r w:rsidRPr="0019408E">
                  <w:rPr>
                    <w:rFonts w:ascii="Tahoma" w:hAnsi="Tahoma"/>
                    <w:rtl/>
                    <w:lang w:eastAsia="he" w:bidi="he-IL"/>
                  </w:rPr>
                  <w:t>כתובת</w:t>
                </w:r>
                <w:r w:rsidRPr="0019408E">
                  <w:rPr>
                    <w:rFonts w:ascii="Tahoma" w:hAnsi="Tahoma"/>
                    <w:rtl/>
                    <w:lang w:eastAsia="he" w:bidi="he-IL"/>
                  </w:rPr>
                  <w:br/>
                  <w:t>עיר מיקוד</w:t>
                </w:r>
              </w:p>
            </w:sdtContent>
          </w:sdt>
          <w:p w:rsidR="00EE2BCB" w:rsidRPr="0019408E" w:rsidRDefault="00367679" w:rsidP="00EE2BCB">
            <w:pPr>
              <w:bidi/>
              <w:rPr>
                <w:rFonts w:ascii="Tahoma" w:hAnsi="Tahoma"/>
                <w:lang w:eastAsia="ja-JP" w:bidi="he-IL"/>
              </w:rPr>
            </w:pPr>
            <w:sdt>
              <w:sdtPr>
                <w:rPr>
                  <w:rFonts w:ascii="Tahoma" w:hAnsi="Tahoma"/>
                  <w:rtl/>
                  <w:lang w:eastAsia="ja-JP" w:bidi="he-IL"/>
                </w:rPr>
                <w:alias w:val="הזן מספר טלפון:"/>
                <w:tag w:val="הזן מספר טלפון:"/>
                <w:id w:val="-731318737"/>
                <w:placeholder>
                  <w:docPart w:val="03DC97ACBC8E42AD8EC8817EA1ED359E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19408E">
                  <w:rPr>
                    <w:rFonts w:ascii="Tahoma" w:hAnsi="Tahoma"/>
                    <w:rtl/>
                    <w:lang w:eastAsia="he" w:bidi="he-IL"/>
                  </w:rPr>
                  <w:t>טלפון</w:t>
                </w:r>
              </w:sdtContent>
            </w:sdt>
          </w:p>
          <w:p w:rsidR="00EE2BCB" w:rsidRPr="0019408E" w:rsidRDefault="00367679" w:rsidP="00EE2BCB">
            <w:pPr>
              <w:bidi/>
              <w:rPr>
                <w:rFonts w:ascii="Tahoma" w:hAnsi="Tahoma"/>
                <w:lang w:eastAsia="ja-JP" w:bidi="he-IL"/>
              </w:rPr>
            </w:pPr>
            <w:sdt>
              <w:sdtPr>
                <w:rPr>
                  <w:rFonts w:ascii="Tahoma" w:hAnsi="Tahoma"/>
                  <w:rtl/>
                  <w:lang w:eastAsia="ja-JP" w:bidi="he-IL"/>
                </w:rPr>
                <w:alias w:val="הזן כתובת דואר אלקטרוני:"/>
                <w:tag w:val="הזן כתובת דואר אלקטרוני:"/>
                <w:id w:val="-410006567"/>
                <w:placeholder>
                  <w:docPart w:val="98DEE2BBEA9D438581934394F50EFE24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19408E">
                  <w:rPr>
                    <w:rFonts w:ascii="Tahoma" w:hAnsi="Tahoma"/>
                    <w:rtl/>
                    <w:lang w:eastAsia="he" w:bidi="he-IL"/>
                  </w:rPr>
                  <w:t>דואר אלקטרוני</w:t>
                </w:r>
              </w:sdtContent>
            </w:sdt>
          </w:p>
          <w:p w:rsidR="00EE2BCB" w:rsidRPr="0019408E" w:rsidRDefault="00367679" w:rsidP="00EE2BCB">
            <w:pPr>
              <w:bidi/>
              <w:rPr>
                <w:rFonts w:ascii="Tahoma" w:hAnsi="Tahoma"/>
                <w:lang w:eastAsia="ja-JP" w:bidi="he-IL"/>
              </w:rPr>
            </w:pPr>
            <w:sdt>
              <w:sdtPr>
                <w:rPr>
                  <w:rFonts w:ascii="Tahoma" w:hAnsi="Tahoma"/>
                  <w:rtl/>
                  <w:lang w:eastAsia="ja-JP" w:bidi="he-IL"/>
                </w:rPr>
                <w:alias w:val="Twitter‏:"/>
                <w:tag w:val="Twitter‏:"/>
                <w:id w:val="-1574583578"/>
                <w:placeholder>
                  <w:docPart w:val="3F59DDF6FCD44B52B2B1E3435A99ECD1"/>
                </w:placeholder>
                <w:temporary/>
                <w:showingPlcHdr/>
                <w15:appearance w15:val="hidden"/>
              </w:sdtPr>
              <w:sdtEndPr/>
              <w:sdtContent>
                <w:r w:rsidR="00EE2BCB" w:rsidRPr="0019408E">
                  <w:rPr>
                    <w:rFonts w:ascii="Tahoma" w:hAnsi="Tahoma"/>
                    <w:cs/>
                    <w:lang w:eastAsia="he" w:bidi="he-IL"/>
                  </w:rPr>
                  <w:t>‎</w:t>
                </w:r>
                <w:r w:rsidR="00EE2BCB" w:rsidRPr="0019408E">
                  <w:rPr>
                    <w:rFonts w:ascii="Tahoma" w:hAnsi="Tahoma"/>
                    <w:rtl/>
                    <w:cs/>
                    <w:lang w:eastAsia="he" w:bidi="he-IL"/>
                  </w:rPr>
                  <w:t>@twitter</w:t>
                </w:r>
              </w:sdtContent>
            </w:sdt>
            <w:r w:rsidR="00EE2BCB" w:rsidRPr="0019408E">
              <w:rPr>
                <w:rFonts w:ascii="Tahoma" w:hAnsi="Tahoma"/>
                <w:rtl/>
                <w:lang w:eastAsia="he" w:bidi="he-IL"/>
              </w:rPr>
              <w:t xml:space="preserve">‏: </w:t>
            </w:r>
            <w:sdt>
              <w:sdtPr>
                <w:rPr>
                  <w:rFonts w:ascii="Tahoma" w:hAnsi="Tahoma"/>
                  <w:rtl/>
                  <w:lang w:eastAsia="ja-JP" w:bidi="he-IL"/>
                </w:rPr>
                <w:alias w:val="הזן חשבון Twitter:"/>
                <w:tag w:val="הזן חשבון Twitter:"/>
                <w:id w:val="1346987616"/>
                <w:placeholder>
                  <w:docPart w:val="14003D18E086497FB4FFE7802219D6ED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 w:multiLine="1"/>
              </w:sdtPr>
              <w:sdtEndPr/>
              <w:sdtContent>
                <w:r w:rsidR="00EE2BCB" w:rsidRPr="0019408E">
                  <w:rPr>
                    <w:rFonts w:ascii="Tahoma" w:hAnsi="Tahoma"/>
                    <w:rtl/>
                    <w:lang w:eastAsia="he" w:bidi="he-IL"/>
                  </w:rPr>
                  <w:t xml:space="preserve">חשבון </w:t>
                </w:r>
                <w:r w:rsidR="00EE2BCB" w:rsidRPr="0019408E">
                  <w:rPr>
                    <w:rFonts w:ascii="Tahoma" w:hAnsi="Tahoma"/>
                    <w:lang w:eastAsia="he" w:bidi="he-IL"/>
                  </w:rPr>
                  <w:t>Twitter</w:t>
                </w:r>
              </w:sdtContent>
            </w:sdt>
          </w:p>
          <w:sdt>
            <w:sdtPr>
              <w:rPr>
                <w:rFonts w:ascii="Tahoma" w:hAnsi="Tahoma"/>
                <w:rtl/>
                <w:lang w:eastAsia="ja-JP" w:bidi="he-IL"/>
              </w:rPr>
              <w:alias w:val="הזן כתובת אינטרנט:"/>
              <w:tag w:val="הזן כתובת אינטרנט:"/>
              <w:id w:val="-1171800133"/>
              <w:placeholder>
                <w:docPart w:val="5D7BB8680BCD4B7BAB2E66F0A436E001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 w:multiLine="1"/>
            </w:sdtPr>
            <w:sdtEndPr/>
            <w:sdtContent>
              <w:p w:rsidR="00EE2BCB" w:rsidRPr="0019408E" w:rsidRDefault="00EE2BCB" w:rsidP="00EE2BCB">
                <w:pPr>
                  <w:bidi/>
                  <w:rPr>
                    <w:rFonts w:ascii="Tahoma" w:hAnsi="Tahoma"/>
                    <w:lang w:eastAsia="ja-JP" w:bidi="he-IL"/>
                  </w:rPr>
                </w:pPr>
                <w:r w:rsidRPr="0019408E">
                  <w:rPr>
                    <w:rFonts w:ascii="Tahoma" w:hAnsi="Tahoma"/>
                    <w:rtl/>
                    <w:lang w:eastAsia="he" w:bidi="he-IL"/>
                  </w:rPr>
                  <w:t>כתובת אינטרנט</w:t>
                </w:r>
              </w:p>
            </w:sdtContent>
          </w:sdt>
        </w:tc>
        <w:tc>
          <w:tcPr>
            <w:tcW w:w="2880" w:type="dxa"/>
            <w:vAlign w:val="bottom"/>
          </w:tcPr>
          <w:sdt>
            <w:sdtPr>
              <w:rPr>
                <w:rFonts w:ascii="Tahoma" w:eastAsia="Times New Roman" w:hAnsi="Tahoma"/>
                <w:rtl/>
                <w:lang w:eastAsia="ja-JP" w:bidi="he-IL"/>
              </w:rPr>
              <w:alias w:val="הזן את שמך:"/>
              <w:tag w:val="הזן את שמך:"/>
              <w:id w:val="-1280797581"/>
              <w:placeholder>
                <w:docPart w:val="F585EADD01764CE79CC46B16932526ED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EE2BCB" w:rsidRPr="0019408E" w:rsidRDefault="00EE2BCB" w:rsidP="00EE2BCB">
                <w:pPr>
                  <w:pStyle w:val="1"/>
                  <w:bidi/>
                  <w:rPr>
                    <w:rFonts w:ascii="Tahoma" w:eastAsia="Times New Roman" w:hAnsi="Tahoma"/>
                    <w:lang w:eastAsia="ja-JP" w:bidi="he-IL"/>
                  </w:rPr>
                </w:pPr>
                <w:r w:rsidRPr="0019408E">
                  <w:rPr>
                    <w:rFonts w:ascii="Tahoma" w:eastAsia="Times New Roman" w:hAnsi="Tahoma"/>
                    <w:rtl/>
                    <w:lang w:eastAsia="he" w:bidi="he-IL"/>
                  </w:rPr>
                  <w:t>שמך</w:t>
                </w:r>
              </w:p>
            </w:sdtContent>
          </w:sdt>
          <w:sdt>
            <w:sdtPr>
              <w:rPr>
                <w:rFonts w:ascii="Tahoma" w:hAnsi="Tahoma"/>
                <w:rtl/>
                <w:lang w:eastAsia="ja-JP" w:bidi="he-IL"/>
              </w:rPr>
              <w:alias w:val="הזן כתובת, עיר מיקוד:"/>
              <w:tag w:val="הזן כתובת, עיר מיקוד:"/>
              <w:id w:val="1756157726"/>
              <w:placeholder>
                <w:docPart w:val="A57853B1C55C47699D1C2C8D61D7228D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EE2BCB" w:rsidRPr="0019408E" w:rsidRDefault="00EE2BCB" w:rsidP="00EE2BCB">
                <w:pPr>
                  <w:bidi/>
                  <w:rPr>
                    <w:rFonts w:ascii="Tahoma" w:hAnsi="Tahoma"/>
                    <w:lang w:eastAsia="ja-JP" w:bidi="he-IL"/>
                  </w:rPr>
                </w:pPr>
                <w:r w:rsidRPr="0019408E">
                  <w:rPr>
                    <w:rFonts w:ascii="Tahoma" w:hAnsi="Tahoma"/>
                    <w:rtl/>
                    <w:lang w:eastAsia="he" w:bidi="he-IL"/>
                  </w:rPr>
                  <w:t>כתובת</w:t>
                </w:r>
                <w:r w:rsidRPr="0019408E">
                  <w:rPr>
                    <w:rFonts w:ascii="Tahoma" w:hAnsi="Tahoma"/>
                    <w:rtl/>
                    <w:lang w:eastAsia="he" w:bidi="he-IL"/>
                  </w:rPr>
                  <w:br/>
                  <w:t>עיר מיקוד</w:t>
                </w:r>
              </w:p>
            </w:sdtContent>
          </w:sdt>
          <w:p w:rsidR="00EE2BCB" w:rsidRPr="0019408E" w:rsidRDefault="00367679" w:rsidP="00EE2BCB">
            <w:pPr>
              <w:bidi/>
              <w:rPr>
                <w:rFonts w:ascii="Tahoma" w:hAnsi="Tahoma"/>
                <w:lang w:eastAsia="ja-JP" w:bidi="he-IL"/>
              </w:rPr>
            </w:pPr>
            <w:sdt>
              <w:sdtPr>
                <w:rPr>
                  <w:rFonts w:ascii="Tahoma" w:hAnsi="Tahoma"/>
                  <w:rtl/>
                  <w:lang w:eastAsia="ja-JP" w:bidi="he-IL"/>
                </w:rPr>
                <w:alias w:val="הזן מספר טלפון:"/>
                <w:tag w:val="הזן מספר טלפון:"/>
                <w:id w:val="336893877"/>
                <w:placeholder>
                  <w:docPart w:val="9A0F9DA1452442DC92C29ACA8E88F029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19408E">
                  <w:rPr>
                    <w:rFonts w:ascii="Tahoma" w:hAnsi="Tahoma"/>
                    <w:rtl/>
                    <w:lang w:eastAsia="he" w:bidi="he-IL"/>
                  </w:rPr>
                  <w:t>טלפון</w:t>
                </w:r>
              </w:sdtContent>
            </w:sdt>
          </w:p>
          <w:p w:rsidR="00EE2BCB" w:rsidRPr="0019408E" w:rsidRDefault="00367679" w:rsidP="00EE2BCB">
            <w:pPr>
              <w:bidi/>
              <w:rPr>
                <w:rFonts w:ascii="Tahoma" w:hAnsi="Tahoma"/>
                <w:lang w:eastAsia="ja-JP" w:bidi="he-IL"/>
              </w:rPr>
            </w:pPr>
            <w:sdt>
              <w:sdtPr>
                <w:rPr>
                  <w:rFonts w:ascii="Tahoma" w:hAnsi="Tahoma"/>
                  <w:rtl/>
                  <w:lang w:eastAsia="ja-JP" w:bidi="he-IL"/>
                </w:rPr>
                <w:alias w:val="הזן כתובת דואר אלקטרוני:"/>
                <w:tag w:val="הזן כתובת דואר אלקטרוני:"/>
                <w:id w:val="1601457667"/>
                <w:placeholder>
                  <w:docPart w:val="507F24B7E5B94F39BA087D717ACFA51F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19408E">
                  <w:rPr>
                    <w:rFonts w:ascii="Tahoma" w:hAnsi="Tahoma"/>
                    <w:rtl/>
                    <w:lang w:eastAsia="he" w:bidi="he-IL"/>
                  </w:rPr>
                  <w:t>דואר אלקטרוני</w:t>
                </w:r>
              </w:sdtContent>
            </w:sdt>
          </w:p>
          <w:p w:rsidR="00EE2BCB" w:rsidRPr="0019408E" w:rsidRDefault="00367679" w:rsidP="00EE2BCB">
            <w:pPr>
              <w:bidi/>
              <w:rPr>
                <w:rFonts w:ascii="Tahoma" w:hAnsi="Tahoma"/>
                <w:lang w:eastAsia="ja-JP" w:bidi="he-IL"/>
              </w:rPr>
            </w:pPr>
            <w:sdt>
              <w:sdtPr>
                <w:rPr>
                  <w:rFonts w:ascii="Tahoma" w:hAnsi="Tahoma"/>
                  <w:rtl/>
                  <w:lang w:eastAsia="ja-JP" w:bidi="he-IL"/>
                </w:rPr>
                <w:alias w:val="Twitter‏:"/>
                <w:tag w:val="Twitter‏:"/>
                <w:id w:val="497078287"/>
                <w:placeholder>
                  <w:docPart w:val="C3569666973449C0902E6ABF51E53DB0"/>
                </w:placeholder>
                <w:temporary/>
                <w:showingPlcHdr/>
                <w15:appearance w15:val="hidden"/>
              </w:sdtPr>
              <w:sdtEndPr/>
              <w:sdtContent>
                <w:r w:rsidR="00EE2BCB" w:rsidRPr="0019408E">
                  <w:rPr>
                    <w:rFonts w:ascii="Tahoma" w:hAnsi="Tahoma"/>
                    <w:cs/>
                    <w:lang w:eastAsia="he" w:bidi="he-IL"/>
                  </w:rPr>
                  <w:t>‎</w:t>
                </w:r>
                <w:r w:rsidR="00EE2BCB" w:rsidRPr="0019408E">
                  <w:rPr>
                    <w:rFonts w:ascii="Tahoma" w:hAnsi="Tahoma"/>
                    <w:rtl/>
                    <w:cs/>
                    <w:lang w:eastAsia="he" w:bidi="he-IL"/>
                  </w:rPr>
                  <w:t>@twitter</w:t>
                </w:r>
              </w:sdtContent>
            </w:sdt>
            <w:r w:rsidR="00EE2BCB" w:rsidRPr="0019408E">
              <w:rPr>
                <w:rFonts w:ascii="Tahoma" w:hAnsi="Tahoma"/>
                <w:rtl/>
                <w:lang w:eastAsia="he" w:bidi="he-IL"/>
              </w:rPr>
              <w:t xml:space="preserve">‏: </w:t>
            </w:r>
            <w:sdt>
              <w:sdtPr>
                <w:rPr>
                  <w:rFonts w:ascii="Tahoma" w:hAnsi="Tahoma"/>
                  <w:rtl/>
                  <w:lang w:eastAsia="ja-JP" w:bidi="he-IL"/>
                </w:rPr>
                <w:alias w:val="הזן חשבון Twitter:"/>
                <w:tag w:val="הזן חשבון Twitter:"/>
                <w:id w:val="1199355257"/>
                <w:placeholder>
                  <w:docPart w:val="04696397080E41B1864D22FDE6C28FE4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 w:multiLine="1"/>
              </w:sdtPr>
              <w:sdtEndPr/>
              <w:sdtContent>
                <w:r w:rsidR="00EE2BCB" w:rsidRPr="0019408E">
                  <w:rPr>
                    <w:rFonts w:ascii="Tahoma" w:hAnsi="Tahoma"/>
                    <w:rtl/>
                    <w:lang w:eastAsia="he" w:bidi="he-IL"/>
                  </w:rPr>
                  <w:t xml:space="preserve">חשבון </w:t>
                </w:r>
                <w:r w:rsidR="00EE2BCB" w:rsidRPr="0019408E">
                  <w:rPr>
                    <w:rFonts w:ascii="Tahoma" w:hAnsi="Tahoma"/>
                    <w:lang w:eastAsia="he" w:bidi="he-IL"/>
                  </w:rPr>
                  <w:t>Twitter</w:t>
                </w:r>
              </w:sdtContent>
            </w:sdt>
          </w:p>
          <w:sdt>
            <w:sdtPr>
              <w:rPr>
                <w:rFonts w:ascii="Tahoma" w:hAnsi="Tahoma"/>
                <w:rtl/>
                <w:lang w:eastAsia="ja-JP" w:bidi="he-IL"/>
              </w:rPr>
              <w:alias w:val="הזן כתובת אינטרנט:"/>
              <w:tag w:val="הזן כתובת אינטרנט:"/>
              <w:id w:val="1058510172"/>
              <w:placeholder>
                <w:docPart w:val="B075BFA1F2B04506B66BDB7197CE7B8E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 w:multiLine="1"/>
            </w:sdtPr>
            <w:sdtEndPr/>
            <w:sdtContent>
              <w:p w:rsidR="00EE2BCB" w:rsidRPr="0019408E" w:rsidRDefault="00EE2BCB" w:rsidP="00EE2BCB">
                <w:pPr>
                  <w:bidi/>
                  <w:rPr>
                    <w:rFonts w:ascii="Tahoma" w:hAnsi="Tahoma"/>
                    <w:lang w:eastAsia="ja-JP" w:bidi="he-IL"/>
                  </w:rPr>
                </w:pPr>
                <w:r w:rsidRPr="0019408E">
                  <w:rPr>
                    <w:rFonts w:ascii="Tahoma" w:hAnsi="Tahoma"/>
                    <w:rtl/>
                    <w:lang w:eastAsia="he" w:bidi="he-IL"/>
                  </w:rPr>
                  <w:t>כתובת אינטרנט</w:t>
                </w:r>
              </w:p>
            </w:sdtContent>
          </w:sdt>
        </w:tc>
        <w:tc>
          <w:tcPr>
            <w:tcW w:w="2880" w:type="dxa"/>
            <w:vAlign w:val="bottom"/>
          </w:tcPr>
          <w:sdt>
            <w:sdtPr>
              <w:rPr>
                <w:rFonts w:ascii="Tahoma" w:eastAsia="Times New Roman" w:hAnsi="Tahoma"/>
                <w:rtl/>
                <w:lang w:eastAsia="ja-JP" w:bidi="he-IL"/>
              </w:rPr>
              <w:alias w:val="הזן את שמך:"/>
              <w:tag w:val="הזן את שמך:"/>
              <w:id w:val="-1435512636"/>
              <w:placeholder>
                <w:docPart w:val="29043AB05F0149E5BF8F8BE9561B1CC0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EE2BCB" w:rsidRPr="0019408E" w:rsidRDefault="00EE2BCB" w:rsidP="00EE2BCB">
                <w:pPr>
                  <w:pStyle w:val="1"/>
                  <w:bidi/>
                  <w:rPr>
                    <w:rFonts w:ascii="Tahoma" w:eastAsia="Times New Roman" w:hAnsi="Tahoma"/>
                    <w:lang w:eastAsia="ja-JP" w:bidi="he-IL"/>
                  </w:rPr>
                </w:pPr>
                <w:r w:rsidRPr="0019408E">
                  <w:rPr>
                    <w:rFonts w:ascii="Tahoma" w:eastAsia="Times New Roman" w:hAnsi="Tahoma"/>
                    <w:rtl/>
                    <w:lang w:eastAsia="he" w:bidi="he-IL"/>
                  </w:rPr>
                  <w:t>שמך</w:t>
                </w:r>
              </w:p>
            </w:sdtContent>
          </w:sdt>
          <w:sdt>
            <w:sdtPr>
              <w:rPr>
                <w:rFonts w:ascii="Tahoma" w:hAnsi="Tahoma"/>
                <w:rtl/>
                <w:lang w:eastAsia="ja-JP" w:bidi="he-IL"/>
              </w:rPr>
              <w:alias w:val="הזן כתובת, עיר מיקוד:"/>
              <w:tag w:val="הזן כתובת, עיר מיקוד:"/>
              <w:id w:val="1520658612"/>
              <w:placeholder>
                <w:docPart w:val="DB4E58551C4349E6B17C14BBAFC7F53B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EE2BCB" w:rsidRPr="0019408E" w:rsidRDefault="00EE2BCB" w:rsidP="00EE2BCB">
                <w:pPr>
                  <w:bidi/>
                  <w:rPr>
                    <w:rFonts w:ascii="Tahoma" w:hAnsi="Tahoma"/>
                    <w:lang w:eastAsia="ja-JP" w:bidi="he-IL"/>
                  </w:rPr>
                </w:pPr>
                <w:r w:rsidRPr="0019408E">
                  <w:rPr>
                    <w:rFonts w:ascii="Tahoma" w:hAnsi="Tahoma"/>
                    <w:rtl/>
                    <w:lang w:eastAsia="he" w:bidi="he-IL"/>
                  </w:rPr>
                  <w:t>כתובת</w:t>
                </w:r>
                <w:r w:rsidRPr="0019408E">
                  <w:rPr>
                    <w:rFonts w:ascii="Tahoma" w:hAnsi="Tahoma"/>
                    <w:rtl/>
                    <w:lang w:eastAsia="he" w:bidi="he-IL"/>
                  </w:rPr>
                  <w:br/>
                  <w:t>עיר מיקוד</w:t>
                </w:r>
              </w:p>
            </w:sdtContent>
          </w:sdt>
          <w:p w:rsidR="00EE2BCB" w:rsidRPr="0019408E" w:rsidRDefault="00367679" w:rsidP="00EE2BCB">
            <w:pPr>
              <w:bidi/>
              <w:rPr>
                <w:rFonts w:ascii="Tahoma" w:hAnsi="Tahoma"/>
                <w:lang w:eastAsia="ja-JP" w:bidi="he-IL"/>
              </w:rPr>
            </w:pPr>
            <w:sdt>
              <w:sdtPr>
                <w:rPr>
                  <w:rFonts w:ascii="Tahoma" w:hAnsi="Tahoma"/>
                  <w:rtl/>
                  <w:lang w:eastAsia="ja-JP" w:bidi="he-IL"/>
                </w:rPr>
                <w:alias w:val="הזן מספר טלפון:"/>
                <w:tag w:val="הזן מספר טלפון:"/>
                <w:id w:val="236603474"/>
                <w:placeholder>
                  <w:docPart w:val="A20378D79E414C72B0597B103540418D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19408E">
                  <w:rPr>
                    <w:rFonts w:ascii="Tahoma" w:hAnsi="Tahoma"/>
                    <w:rtl/>
                    <w:lang w:eastAsia="he" w:bidi="he-IL"/>
                  </w:rPr>
                  <w:t>טלפון</w:t>
                </w:r>
              </w:sdtContent>
            </w:sdt>
          </w:p>
          <w:p w:rsidR="00EE2BCB" w:rsidRPr="0019408E" w:rsidRDefault="00367679" w:rsidP="00EE2BCB">
            <w:pPr>
              <w:bidi/>
              <w:rPr>
                <w:rFonts w:ascii="Tahoma" w:hAnsi="Tahoma"/>
                <w:lang w:eastAsia="ja-JP" w:bidi="he-IL"/>
              </w:rPr>
            </w:pPr>
            <w:sdt>
              <w:sdtPr>
                <w:rPr>
                  <w:rFonts w:ascii="Tahoma" w:hAnsi="Tahoma"/>
                  <w:rtl/>
                  <w:lang w:eastAsia="ja-JP" w:bidi="he-IL"/>
                </w:rPr>
                <w:alias w:val="הזן כתובת דואר אלקטרוני:"/>
                <w:tag w:val="הזן כתובת דואר אלקטרוני:"/>
                <w:id w:val="-905372422"/>
                <w:placeholder>
                  <w:docPart w:val="BBB533B150DC47409DE327415209C5BA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19408E">
                  <w:rPr>
                    <w:rFonts w:ascii="Tahoma" w:hAnsi="Tahoma"/>
                    <w:rtl/>
                    <w:lang w:eastAsia="he" w:bidi="he-IL"/>
                  </w:rPr>
                  <w:t>דואר אלקטרוני</w:t>
                </w:r>
              </w:sdtContent>
            </w:sdt>
          </w:p>
          <w:p w:rsidR="00EE2BCB" w:rsidRPr="0019408E" w:rsidRDefault="00367679" w:rsidP="00EE2BCB">
            <w:pPr>
              <w:bidi/>
              <w:rPr>
                <w:rFonts w:ascii="Tahoma" w:hAnsi="Tahoma"/>
                <w:lang w:eastAsia="ja-JP" w:bidi="he-IL"/>
              </w:rPr>
            </w:pPr>
            <w:sdt>
              <w:sdtPr>
                <w:rPr>
                  <w:rFonts w:ascii="Tahoma" w:hAnsi="Tahoma"/>
                  <w:rtl/>
                  <w:lang w:eastAsia="ja-JP" w:bidi="he-IL"/>
                </w:rPr>
                <w:alias w:val="Twitter‏:"/>
                <w:tag w:val="Twitter‏:"/>
                <w:id w:val="-276720491"/>
                <w:placeholder>
                  <w:docPart w:val="242AB9A62A5C4845A66FABE00351FFD9"/>
                </w:placeholder>
                <w:temporary/>
                <w:showingPlcHdr/>
                <w15:appearance w15:val="hidden"/>
              </w:sdtPr>
              <w:sdtEndPr/>
              <w:sdtContent>
                <w:r w:rsidR="00EE2BCB" w:rsidRPr="0019408E">
                  <w:rPr>
                    <w:rFonts w:ascii="Tahoma" w:hAnsi="Tahoma"/>
                    <w:cs/>
                    <w:lang w:eastAsia="he" w:bidi="he-IL"/>
                  </w:rPr>
                  <w:t>‎</w:t>
                </w:r>
                <w:r w:rsidR="00EE2BCB" w:rsidRPr="0019408E">
                  <w:rPr>
                    <w:rFonts w:ascii="Tahoma" w:hAnsi="Tahoma"/>
                    <w:rtl/>
                    <w:cs/>
                    <w:lang w:eastAsia="he" w:bidi="he-IL"/>
                  </w:rPr>
                  <w:t>@twitter</w:t>
                </w:r>
              </w:sdtContent>
            </w:sdt>
            <w:r w:rsidR="00EE2BCB" w:rsidRPr="0019408E">
              <w:rPr>
                <w:rFonts w:ascii="Tahoma" w:hAnsi="Tahoma"/>
                <w:rtl/>
                <w:lang w:eastAsia="he" w:bidi="he-IL"/>
              </w:rPr>
              <w:t xml:space="preserve">‏: </w:t>
            </w:r>
            <w:sdt>
              <w:sdtPr>
                <w:rPr>
                  <w:rFonts w:ascii="Tahoma" w:hAnsi="Tahoma"/>
                  <w:rtl/>
                  <w:lang w:eastAsia="ja-JP" w:bidi="he-IL"/>
                </w:rPr>
                <w:alias w:val="הזן חשבון Twitter:"/>
                <w:tag w:val="הזן חשבון Twitter:"/>
                <w:id w:val="-1991712711"/>
                <w:placeholder>
                  <w:docPart w:val="F4BC503EFEA747CAB18587EA3BBB490B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 w:multiLine="1"/>
              </w:sdtPr>
              <w:sdtEndPr/>
              <w:sdtContent>
                <w:r w:rsidR="00EE2BCB" w:rsidRPr="0019408E">
                  <w:rPr>
                    <w:rFonts w:ascii="Tahoma" w:hAnsi="Tahoma"/>
                    <w:rtl/>
                    <w:lang w:eastAsia="he" w:bidi="he-IL"/>
                  </w:rPr>
                  <w:t xml:space="preserve">חשבון </w:t>
                </w:r>
                <w:r w:rsidR="00EE2BCB" w:rsidRPr="0019408E">
                  <w:rPr>
                    <w:rFonts w:ascii="Tahoma" w:hAnsi="Tahoma"/>
                    <w:lang w:eastAsia="he" w:bidi="he-IL"/>
                  </w:rPr>
                  <w:t>Twitter</w:t>
                </w:r>
              </w:sdtContent>
            </w:sdt>
          </w:p>
          <w:sdt>
            <w:sdtPr>
              <w:rPr>
                <w:rFonts w:ascii="Tahoma" w:hAnsi="Tahoma"/>
                <w:rtl/>
                <w:lang w:eastAsia="ja-JP" w:bidi="he-IL"/>
              </w:rPr>
              <w:alias w:val="הזן כתובת אינטרנט:"/>
              <w:tag w:val="הזן כתובת אינטרנט:"/>
              <w:id w:val="1284927855"/>
              <w:placeholder>
                <w:docPart w:val="BB095B48F3B34993B2723679B607FC6C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 w:multiLine="1"/>
            </w:sdtPr>
            <w:sdtEndPr/>
            <w:sdtContent>
              <w:p w:rsidR="00EE2BCB" w:rsidRPr="0019408E" w:rsidRDefault="00EE2BCB" w:rsidP="00EE2BCB">
                <w:pPr>
                  <w:bidi/>
                  <w:rPr>
                    <w:rFonts w:ascii="Tahoma" w:hAnsi="Tahoma"/>
                    <w:lang w:eastAsia="ja-JP" w:bidi="he-IL"/>
                  </w:rPr>
                </w:pPr>
                <w:r w:rsidRPr="0019408E">
                  <w:rPr>
                    <w:rFonts w:ascii="Tahoma" w:hAnsi="Tahoma"/>
                    <w:rtl/>
                    <w:lang w:eastAsia="he" w:bidi="he-IL"/>
                  </w:rPr>
                  <w:t>כתובת אינטרנט</w:t>
                </w:r>
              </w:p>
            </w:sdtContent>
          </w:sdt>
        </w:tc>
        <w:tc>
          <w:tcPr>
            <w:tcW w:w="2880" w:type="dxa"/>
            <w:vAlign w:val="bottom"/>
          </w:tcPr>
          <w:sdt>
            <w:sdtPr>
              <w:rPr>
                <w:rFonts w:ascii="Tahoma" w:eastAsia="Times New Roman" w:hAnsi="Tahoma"/>
                <w:rtl/>
                <w:lang w:eastAsia="ja-JP" w:bidi="he-IL"/>
              </w:rPr>
              <w:alias w:val="הזן את שמך:"/>
              <w:tag w:val="הזן את שמך:"/>
              <w:id w:val="556284848"/>
              <w:placeholder>
                <w:docPart w:val="5E507FC34F044A56AFB35F1BC902F19F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EE2BCB" w:rsidRPr="0019408E" w:rsidRDefault="00EE2BCB" w:rsidP="00EE2BCB">
                <w:pPr>
                  <w:pStyle w:val="1"/>
                  <w:bidi/>
                  <w:rPr>
                    <w:rFonts w:ascii="Tahoma" w:eastAsia="Times New Roman" w:hAnsi="Tahoma"/>
                    <w:lang w:eastAsia="ja-JP" w:bidi="he-IL"/>
                  </w:rPr>
                </w:pPr>
                <w:r w:rsidRPr="0019408E">
                  <w:rPr>
                    <w:rFonts w:ascii="Tahoma" w:eastAsia="Times New Roman" w:hAnsi="Tahoma"/>
                    <w:rtl/>
                    <w:lang w:eastAsia="he" w:bidi="he-IL"/>
                  </w:rPr>
                  <w:t>שמך</w:t>
                </w:r>
              </w:p>
            </w:sdtContent>
          </w:sdt>
          <w:sdt>
            <w:sdtPr>
              <w:rPr>
                <w:rFonts w:ascii="Tahoma" w:hAnsi="Tahoma"/>
                <w:rtl/>
                <w:lang w:eastAsia="ja-JP" w:bidi="he-IL"/>
              </w:rPr>
              <w:alias w:val="הזן כתובת, עיר מיקוד:"/>
              <w:tag w:val="הזן כתובת, עיר מיקוד:"/>
              <w:id w:val="859165255"/>
              <w:placeholder>
                <w:docPart w:val="63EE7F5E9008432EAAC28098C4E537F7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EE2BCB" w:rsidRPr="0019408E" w:rsidRDefault="00EE2BCB" w:rsidP="00EE2BCB">
                <w:pPr>
                  <w:bidi/>
                  <w:rPr>
                    <w:rFonts w:ascii="Tahoma" w:hAnsi="Tahoma"/>
                    <w:lang w:eastAsia="ja-JP" w:bidi="he-IL"/>
                  </w:rPr>
                </w:pPr>
                <w:r w:rsidRPr="0019408E">
                  <w:rPr>
                    <w:rFonts w:ascii="Tahoma" w:hAnsi="Tahoma"/>
                    <w:rtl/>
                    <w:lang w:eastAsia="he" w:bidi="he-IL"/>
                  </w:rPr>
                  <w:t>כתובת</w:t>
                </w:r>
                <w:r w:rsidRPr="0019408E">
                  <w:rPr>
                    <w:rFonts w:ascii="Tahoma" w:hAnsi="Tahoma"/>
                    <w:rtl/>
                    <w:lang w:eastAsia="he" w:bidi="he-IL"/>
                  </w:rPr>
                  <w:br/>
                  <w:t>עיר מיקוד</w:t>
                </w:r>
              </w:p>
            </w:sdtContent>
          </w:sdt>
          <w:p w:rsidR="00EE2BCB" w:rsidRPr="0019408E" w:rsidRDefault="00367679" w:rsidP="00EE2BCB">
            <w:pPr>
              <w:bidi/>
              <w:rPr>
                <w:rFonts w:ascii="Tahoma" w:hAnsi="Tahoma"/>
                <w:lang w:eastAsia="ja-JP" w:bidi="he-IL"/>
              </w:rPr>
            </w:pPr>
            <w:sdt>
              <w:sdtPr>
                <w:rPr>
                  <w:rFonts w:ascii="Tahoma" w:hAnsi="Tahoma"/>
                  <w:rtl/>
                  <w:lang w:eastAsia="ja-JP" w:bidi="he-IL"/>
                </w:rPr>
                <w:alias w:val="הזן מספר טלפון:"/>
                <w:tag w:val="הזן מספר טלפון:"/>
                <w:id w:val="1774046621"/>
                <w:placeholder>
                  <w:docPart w:val="AC90C47A7696466F854639C42D2D77AD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19408E">
                  <w:rPr>
                    <w:rFonts w:ascii="Tahoma" w:hAnsi="Tahoma"/>
                    <w:rtl/>
                    <w:lang w:eastAsia="he" w:bidi="he-IL"/>
                  </w:rPr>
                  <w:t>טלפון</w:t>
                </w:r>
              </w:sdtContent>
            </w:sdt>
          </w:p>
          <w:p w:rsidR="00EE2BCB" w:rsidRPr="0019408E" w:rsidRDefault="00367679" w:rsidP="00EE2BCB">
            <w:pPr>
              <w:bidi/>
              <w:rPr>
                <w:rFonts w:ascii="Tahoma" w:hAnsi="Tahoma"/>
                <w:lang w:eastAsia="ja-JP" w:bidi="he-IL"/>
              </w:rPr>
            </w:pPr>
            <w:sdt>
              <w:sdtPr>
                <w:rPr>
                  <w:rFonts w:ascii="Tahoma" w:hAnsi="Tahoma"/>
                  <w:rtl/>
                  <w:lang w:eastAsia="ja-JP" w:bidi="he-IL"/>
                </w:rPr>
                <w:alias w:val="הזן כתובת דואר אלקטרוני:"/>
                <w:tag w:val="הזן כתובת דואר אלקטרוני:"/>
                <w:id w:val="1710377483"/>
                <w:placeholder>
                  <w:docPart w:val="40B849C197564BF9A0E3EA1249BEEB27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19408E">
                  <w:rPr>
                    <w:rFonts w:ascii="Tahoma" w:hAnsi="Tahoma"/>
                    <w:rtl/>
                    <w:lang w:eastAsia="he" w:bidi="he-IL"/>
                  </w:rPr>
                  <w:t>דואר אלקטרוני</w:t>
                </w:r>
              </w:sdtContent>
            </w:sdt>
          </w:p>
          <w:p w:rsidR="00EE2BCB" w:rsidRPr="0019408E" w:rsidRDefault="00367679" w:rsidP="00EE2BCB">
            <w:pPr>
              <w:bidi/>
              <w:rPr>
                <w:rFonts w:ascii="Tahoma" w:hAnsi="Tahoma"/>
                <w:lang w:eastAsia="ja-JP" w:bidi="he-IL"/>
              </w:rPr>
            </w:pPr>
            <w:sdt>
              <w:sdtPr>
                <w:rPr>
                  <w:rFonts w:ascii="Tahoma" w:hAnsi="Tahoma"/>
                  <w:rtl/>
                  <w:lang w:eastAsia="ja-JP" w:bidi="he-IL"/>
                </w:rPr>
                <w:alias w:val="Twitter‏:"/>
                <w:tag w:val="Twitter‏:"/>
                <w:id w:val="-382946161"/>
                <w:placeholder>
                  <w:docPart w:val="A5C48B79821D495C9A80898618818E0C"/>
                </w:placeholder>
                <w:temporary/>
                <w:showingPlcHdr/>
                <w15:appearance w15:val="hidden"/>
              </w:sdtPr>
              <w:sdtEndPr/>
              <w:sdtContent>
                <w:r w:rsidR="00EE2BCB" w:rsidRPr="0019408E">
                  <w:rPr>
                    <w:rFonts w:ascii="Tahoma" w:hAnsi="Tahoma"/>
                    <w:cs/>
                    <w:lang w:eastAsia="he" w:bidi="he-IL"/>
                  </w:rPr>
                  <w:t>‎</w:t>
                </w:r>
                <w:r w:rsidR="00EE2BCB" w:rsidRPr="0019408E">
                  <w:rPr>
                    <w:rFonts w:ascii="Tahoma" w:hAnsi="Tahoma"/>
                    <w:rtl/>
                    <w:cs/>
                    <w:lang w:eastAsia="he" w:bidi="he-IL"/>
                  </w:rPr>
                  <w:t>@twitter</w:t>
                </w:r>
              </w:sdtContent>
            </w:sdt>
            <w:r w:rsidR="00EE2BCB" w:rsidRPr="0019408E">
              <w:rPr>
                <w:rFonts w:ascii="Tahoma" w:hAnsi="Tahoma"/>
                <w:rtl/>
                <w:lang w:eastAsia="he" w:bidi="he-IL"/>
              </w:rPr>
              <w:t xml:space="preserve">‏: </w:t>
            </w:r>
            <w:sdt>
              <w:sdtPr>
                <w:rPr>
                  <w:rFonts w:ascii="Tahoma" w:hAnsi="Tahoma"/>
                  <w:rtl/>
                  <w:lang w:eastAsia="ja-JP" w:bidi="he-IL"/>
                </w:rPr>
                <w:alias w:val="הזן חשבון Twitter:"/>
                <w:tag w:val="הזן חשבון Twitter:"/>
                <w:id w:val="765577134"/>
                <w:placeholder>
                  <w:docPart w:val="A1EAE44E57AB428E8F3F13B92DB4513A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 w:multiLine="1"/>
              </w:sdtPr>
              <w:sdtEndPr/>
              <w:sdtContent>
                <w:r w:rsidR="00EE2BCB" w:rsidRPr="0019408E">
                  <w:rPr>
                    <w:rFonts w:ascii="Tahoma" w:hAnsi="Tahoma"/>
                    <w:rtl/>
                    <w:lang w:eastAsia="he" w:bidi="he-IL"/>
                  </w:rPr>
                  <w:t xml:space="preserve">חשבון </w:t>
                </w:r>
                <w:r w:rsidR="00EE2BCB" w:rsidRPr="0019408E">
                  <w:rPr>
                    <w:rFonts w:ascii="Tahoma" w:hAnsi="Tahoma"/>
                    <w:lang w:eastAsia="he" w:bidi="he-IL"/>
                  </w:rPr>
                  <w:t>Twitter</w:t>
                </w:r>
              </w:sdtContent>
            </w:sdt>
          </w:p>
          <w:sdt>
            <w:sdtPr>
              <w:rPr>
                <w:rFonts w:ascii="Tahoma" w:hAnsi="Tahoma"/>
                <w:rtl/>
                <w:lang w:eastAsia="ja-JP" w:bidi="he-IL"/>
              </w:rPr>
              <w:alias w:val="הזן כתובת אינטרנט:"/>
              <w:tag w:val="הזן כתובת אינטרנט:"/>
              <w:id w:val="-798305994"/>
              <w:placeholder>
                <w:docPart w:val="BC39F189559448C6BDAD5CA932CB8E83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 w:multiLine="1"/>
            </w:sdtPr>
            <w:sdtEndPr/>
            <w:sdtContent>
              <w:p w:rsidR="00EE2BCB" w:rsidRPr="0019408E" w:rsidRDefault="00EE2BCB" w:rsidP="00EE2BCB">
                <w:pPr>
                  <w:bidi/>
                  <w:rPr>
                    <w:rFonts w:ascii="Tahoma" w:hAnsi="Tahoma"/>
                    <w:lang w:eastAsia="ja-JP" w:bidi="he-IL"/>
                  </w:rPr>
                </w:pPr>
                <w:r w:rsidRPr="0019408E">
                  <w:rPr>
                    <w:rFonts w:ascii="Tahoma" w:hAnsi="Tahoma"/>
                    <w:rtl/>
                    <w:lang w:eastAsia="he" w:bidi="he-IL"/>
                  </w:rPr>
                  <w:t>כתובת אינטרנט</w:t>
                </w:r>
              </w:p>
            </w:sdtContent>
          </w:sdt>
        </w:tc>
        <w:tc>
          <w:tcPr>
            <w:tcW w:w="2880" w:type="dxa"/>
            <w:vAlign w:val="bottom"/>
          </w:tcPr>
          <w:sdt>
            <w:sdtPr>
              <w:rPr>
                <w:rFonts w:ascii="Tahoma" w:eastAsia="Times New Roman" w:hAnsi="Tahoma"/>
                <w:rtl/>
                <w:lang w:eastAsia="ja-JP" w:bidi="he-IL"/>
              </w:rPr>
              <w:alias w:val="הזן את שמך:"/>
              <w:tag w:val="הזן את שמך:"/>
              <w:id w:val="-3054519"/>
              <w:placeholder>
                <w:docPart w:val="CC21CA08A1244A329D43391B027051DD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EE2BCB" w:rsidRPr="0019408E" w:rsidRDefault="00EE2BCB" w:rsidP="00EE2BCB">
                <w:pPr>
                  <w:pStyle w:val="1"/>
                  <w:bidi/>
                  <w:rPr>
                    <w:rFonts w:ascii="Tahoma" w:eastAsia="Times New Roman" w:hAnsi="Tahoma"/>
                    <w:lang w:eastAsia="ja-JP" w:bidi="he-IL"/>
                  </w:rPr>
                </w:pPr>
                <w:r w:rsidRPr="0019408E">
                  <w:rPr>
                    <w:rFonts w:ascii="Tahoma" w:eastAsia="Times New Roman" w:hAnsi="Tahoma"/>
                    <w:rtl/>
                    <w:lang w:eastAsia="he" w:bidi="he-IL"/>
                  </w:rPr>
                  <w:t>שמך</w:t>
                </w:r>
              </w:p>
            </w:sdtContent>
          </w:sdt>
          <w:sdt>
            <w:sdtPr>
              <w:rPr>
                <w:rFonts w:ascii="Tahoma" w:hAnsi="Tahoma"/>
                <w:rtl/>
                <w:lang w:eastAsia="ja-JP" w:bidi="he-IL"/>
              </w:rPr>
              <w:alias w:val="הזן כתובת, עיר מיקוד:"/>
              <w:tag w:val="הזן כתובת, עיר מיקוד:"/>
              <w:id w:val="-1394339900"/>
              <w:placeholder>
                <w:docPart w:val="806E87A790034897BAE9C3EDB0377682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EE2BCB" w:rsidRPr="0019408E" w:rsidRDefault="00EE2BCB" w:rsidP="00EE2BCB">
                <w:pPr>
                  <w:bidi/>
                  <w:rPr>
                    <w:rFonts w:ascii="Tahoma" w:hAnsi="Tahoma"/>
                    <w:lang w:eastAsia="ja-JP" w:bidi="he-IL"/>
                  </w:rPr>
                </w:pPr>
                <w:r w:rsidRPr="0019408E">
                  <w:rPr>
                    <w:rFonts w:ascii="Tahoma" w:hAnsi="Tahoma"/>
                    <w:rtl/>
                    <w:lang w:eastAsia="he" w:bidi="he-IL"/>
                  </w:rPr>
                  <w:t>כתובת</w:t>
                </w:r>
                <w:r w:rsidRPr="0019408E">
                  <w:rPr>
                    <w:rFonts w:ascii="Tahoma" w:hAnsi="Tahoma"/>
                    <w:rtl/>
                    <w:lang w:eastAsia="he" w:bidi="he-IL"/>
                  </w:rPr>
                  <w:br/>
                  <w:t>עיר מיקוד</w:t>
                </w:r>
              </w:p>
            </w:sdtContent>
          </w:sdt>
          <w:p w:rsidR="00EE2BCB" w:rsidRPr="0019408E" w:rsidRDefault="00367679" w:rsidP="00EE2BCB">
            <w:pPr>
              <w:bidi/>
              <w:rPr>
                <w:rFonts w:ascii="Tahoma" w:hAnsi="Tahoma"/>
                <w:lang w:eastAsia="ja-JP" w:bidi="he-IL"/>
              </w:rPr>
            </w:pPr>
            <w:sdt>
              <w:sdtPr>
                <w:rPr>
                  <w:rFonts w:ascii="Tahoma" w:hAnsi="Tahoma"/>
                  <w:rtl/>
                  <w:lang w:eastAsia="ja-JP" w:bidi="he-IL"/>
                </w:rPr>
                <w:alias w:val="הזן מספר טלפון:"/>
                <w:tag w:val="הזן מספר טלפון:"/>
                <w:id w:val="206843896"/>
                <w:placeholder>
                  <w:docPart w:val="C8CD0564BDD64F4299574B759F27C14C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19408E">
                  <w:rPr>
                    <w:rFonts w:ascii="Tahoma" w:hAnsi="Tahoma"/>
                    <w:rtl/>
                    <w:lang w:eastAsia="he" w:bidi="he-IL"/>
                  </w:rPr>
                  <w:t>טלפון</w:t>
                </w:r>
              </w:sdtContent>
            </w:sdt>
          </w:p>
          <w:p w:rsidR="00EE2BCB" w:rsidRPr="0019408E" w:rsidRDefault="00367679" w:rsidP="00EE2BCB">
            <w:pPr>
              <w:bidi/>
              <w:rPr>
                <w:rFonts w:ascii="Tahoma" w:hAnsi="Tahoma"/>
                <w:lang w:eastAsia="ja-JP" w:bidi="he-IL"/>
              </w:rPr>
            </w:pPr>
            <w:sdt>
              <w:sdtPr>
                <w:rPr>
                  <w:rFonts w:ascii="Tahoma" w:hAnsi="Tahoma"/>
                  <w:rtl/>
                  <w:lang w:eastAsia="ja-JP" w:bidi="he-IL"/>
                </w:rPr>
                <w:alias w:val="הזן כתובת דואר אלקטרוני:"/>
                <w:tag w:val="הזן כתובת דואר אלקטרוני:"/>
                <w:id w:val="-1963419506"/>
                <w:placeholder>
                  <w:docPart w:val="6D4133065E1E4368BA7230F852B0901C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19408E">
                  <w:rPr>
                    <w:rFonts w:ascii="Tahoma" w:hAnsi="Tahoma"/>
                    <w:rtl/>
                    <w:lang w:eastAsia="he" w:bidi="he-IL"/>
                  </w:rPr>
                  <w:t>דואר אלקטרוני</w:t>
                </w:r>
              </w:sdtContent>
            </w:sdt>
          </w:p>
          <w:p w:rsidR="00EE2BCB" w:rsidRPr="0019408E" w:rsidRDefault="00367679" w:rsidP="00EE2BCB">
            <w:pPr>
              <w:bidi/>
              <w:rPr>
                <w:rFonts w:ascii="Tahoma" w:hAnsi="Tahoma"/>
                <w:lang w:eastAsia="ja-JP" w:bidi="he-IL"/>
              </w:rPr>
            </w:pPr>
            <w:sdt>
              <w:sdtPr>
                <w:rPr>
                  <w:rFonts w:ascii="Tahoma" w:hAnsi="Tahoma"/>
                  <w:rtl/>
                  <w:lang w:eastAsia="ja-JP" w:bidi="he-IL"/>
                </w:rPr>
                <w:alias w:val="Twitter‏:"/>
                <w:tag w:val="Twitter‏:"/>
                <w:id w:val="-724063525"/>
                <w:placeholder>
                  <w:docPart w:val="0C0E8D3FC82F4C83811E783DC8B918D2"/>
                </w:placeholder>
                <w:temporary/>
                <w:showingPlcHdr/>
                <w15:appearance w15:val="hidden"/>
              </w:sdtPr>
              <w:sdtEndPr/>
              <w:sdtContent>
                <w:r w:rsidR="00EE2BCB" w:rsidRPr="0019408E">
                  <w:rPr>
                    <w:rFonts w:ascii="Tahoma" w:hAnsi="Tahoma"/>
                    <w:cs/>
                    <w:lang w:eastAsia="he" w:bidi="he-IL"/>
                  </w:rPr>
                  <w:t>‎</w:t>
                </w:r>
                <w:r w:rsidR="00EE2BCB" w:rsidRPr="0019408E">
                  <w:rPr>
                    <w:rFonts w:ascii="Tahoma" w:hAnsi="Tahoma"/>
                    <w:rtl/>
                    <w:cs/>
                    <w:lang w:eastAsia="he" w:bidi="he-IL"/>
                  </w:rPr>
                  <w:t>@twitter</w:t>
                </w:r>
              </w:sdtContent>
            </w:sdt>
            <w:r w:rsidR="00EE2BCB" w:rsidRPr="0019408E">
              <w:rPr>
                <w:rFonts w:ascii="Tahoma" w:hAnsi="Tahoma"/>
                <w:rtl/>
                <w:lang w:eastAsia="he" w:bidi="he-IL"/>
              </w:rPr>
              <w:t xml:space="preserve">‏: </w:t>
            </w:r>
            <w:sdt>
              <w:sdtPr>
                <w:rPr>
                  <w:rFonts w:ascii="Tahoma" w:hAnsi="Tahoma"/>
                  <w:rtl/>
                  <w:lang w:eastAsia="ja-JP" w:bidi="he-IL"/>
                </w:rPr>
                <w:alias w:val="הזן חשבון Twitter:"/>
                <w:tag w:val="הזן חשבון Twitter:"/>
                <w:id w:val="-33661228"/>
                <w:placeholder>
                  <w:docPart w:val="6E05D381D9D44DF5B7DC5298A2D23732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 w:multiLine="1"/>
              </w:sdtPr>
              <w:sdtEndPr/>
              <w:sdtContent>
                <w:r w:rsidR="00EE2BCB" w:rsidRPr="0019408E">
                  <w:rPr>
                    <w:rFonts w:ascii="Tahoma" w:hAnsi="Tahoma"/>
                    <w:rtl/>
                    <w:lang w:eastAsia="he" w:bidi="he-IL"/>
                  </w:rPr>
                  <w:t xml:space="preserve">חשבון </w:t>
                </w:r>
                <w:r w:rsidR="00EE2BCB" w:rsidRPr="0019408E">
                  <w:rPr>
                    <w:rFonts w:ascii="Tahoma" w:hAnsi="Tahoma"/>
                    <w:lang w:eastAsia="he" w:bidi="he-IL"/>
                  </w:rPr>
                  <w:t>Twitter</w:t>
                </w:r>
              </w:sdtContent>
            </w:sdt>
          </w:p>
          <w:sdt>
            <w:sdtPr>
              <w:rPr>
                <w:rFonts w:ascii="Tahoma" w:hAnsi="Tahoma"/>
                <w:rtl/>
                <w:lang w:eastAsia="ja-JP" w:bidi="he-IL"/>
              </w:rPr>
              <w:alias w:val="הזן כתובת אינטרנט:"/>
              <w:tag w:val="הזן כתובת אינטרנט:"/>
              <w:id w:val="1155105095"/>
              <w:placeholder>
                <w:docPart w:val="66ECA03E55084983A1D834D7EBF917DC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 w:multiLine="1"/>
            </w:sdtPr>
            <w:sdtEndPr/>
            <w:sdtContent>
              <w:p w:rsidR="00EE2BCB" w:rsidRPr="0019408E" w:rsidRDefault="00EE2BCB" w:rsidP="00EE2BCB">
                <w:pPr>
                  <w:bidi/>
                  <w:rPr>
                    <w:rFonts w:ascii="Tahoma" w:hAnsi="Tahoma"/>
                    <w:lang w:eastAsia="ja-JP" w:bidi="he-IL"/>
                  </w:rPr>
                </w:pPr>
                <w:r w:rsidRPr="0019408E">
                  <w:rPr>
                    <w:rFonts w:ascii="Tahoma" w:hAnsi="Tahoma"/>
                    <w:rtl/>
                    <w:lang w:eastAsia="he" w:bidi="he-IL"/>
                  </w:rPr>
                  <w:t>כתובת אינטרנט</w:t>
                </w:r>
              </w:p>
            </w:sdtContent>
          </w:sdt>
        </w:tc>
      </w:tr>
    </w:tbl>
    <w:p w:rsidR="002C74C0" w:rsidRPr="0019408E" w:rsidRDefault="00367679">
      <w:pPr>
        <w:bidi/>
        <w:rPr>
          <w:rFonts w:ascii="Tahoma" w:hAnsi="Tahoma"/>
          <w:lang w:bidi="he-IL"/>
        </w:rPr>
      </w:pPr>
    </w:p>
    <w:sectPr w:rsidR="002C74C0" w:rsidRPr="0019408E" w:rsidSect="004B6931">
      <w:headerReference w:type="default" r:id="rId7"/>
      <w:pgSz w:w="16838" w:h="11906" w:orient="landscape" w:code="9"/>
      <w:pgMar w:top="936" w:right="1247" w:bottom="595" w:left="1247" w:header="567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67679" w:rsidRDefault="00367679" w:rsidP="008F07DC">
      <w:r>
        <w:separator/>
      </w:r>
    </w:p>
  </w:endnote>
  <w:endnote w:type="continuationSeparator" w:id="0">
    <w:p w:rsidR="00367679" w:rsidRDefault="00367679" w:rsidP="008F07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2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67679" w:rsidRDefault="00367679" w:rsidP="008F07DC">
      <w:r>
        <w:separator/>
      </w:r>
    </w:p>
  </w:footnote>
  <w:footnote w:type="continuationSeparator" w:id="0">
    <w:p w:rsidR="00367679" w:rsidRDefault="00367679" w:rsidP="008F07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2961" w:rsidRDefault="00EE2BCB">
    <w:pPr>
      <w:pStyle w:val="a5"/>
      <w:bidi/>
    </w:pPr>
    <w:r>
      <w:rPr>
        <w:noProof/>
        <w:rtl/>
        <w:lang w:eastAsia="he" w:bidi="he-IL"/>
      </w:rPr>
      <mc:AlternateContent>
        <mc:Choice Requires="wpg">
          <w:drawing>
            <wp:anchor distT="0" distB="0" distL="114300" distR="114300" simplePos="0" relativeHeight="251659264" behindDoc="1" locked="1" layoutInCell="1" allowOverlap="1" wp14:anchorId="1D6250F3" wp14:editId="5FC8328C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9326880" cy="6601968"/>
              <wp:effectExtent l="0" t="0" r="7620" b="8890"/>
              <wp:wrapNone/>
              <wp:docPr id="4" name="קבוצה 4" descr="איור רקע משעשע שמציג עננים לבנים ושמש צהובה עם פרצוף מחייך על רקע כחול עם טקסטורה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326880" cy="6601968"/>
                        <a:chOff x="5715" y="0"/>
                        <a:chExt cx="9326245" cy="6600825"/>
                      </a:xfrm>
                    </wpg:grpSpPr>
                    <pic:pic xmlns:pic="http://schemas.openxmlformats.org/drawingml/2006/picture">
                      <pic:nvPicPr>
                        <pic:cNvPr id="1" name="תמונה 1" descr="איור רקע משעשע שמציג עננים לבנים ושמש צהובה עם פרצוף מחייך על רקע כחול עם טקסטורה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626" b="640"/>
                        <a:stretch/>
                      </pic:blipFill>
                      <pic:spPr bwMode="auto">
                        <a:xfrm>
                          <a:off x="5715" y="0"/>
                          <a:ext cx="9326245" cy="66008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" name="תמונה 2" descr="איור רקע משעשע שמציג עננים לבנים ושמש צהובה עם פרצוף מחייך על רקע כחול עם טקסטורה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850" r="9916"/>
                        <a:stretch/>
                      </pic:blipFill>
                      <pic:spPr bwMode="auto">
                        <a:xfrm>
                          <a:off x="10265" y="145731"/>
                          <a:ext cx="9317355" cy="16916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תמונה 3" descr="איור רקע משעשע שמציג עננים לבנים ושמש צהובה עם פרצוף מחייך על רקע כחול עם טקסטורה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850" r="9916"/>
                        <a:stretch/>
                      </pic:blipFill>
                      <pic:spPr bwMode="auto">
                        <a:xfrm>
                          <a:off x="10794" y="3350047"/>
                          <a:ext cx="9317355" cy="16916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0305B36" id="קבוצה 4" o:spid="_x0000_s1026" alt="איור רקע משעשע שמציג עננים לבנים ושמש צהובה עם פרצוף מחייך על רקע כחול עם טקסטורה" style="position:absolute;left:0;text-align:left;margin-left:0;margin-top:0;width:734.4pt;height:519.85pt;z-index:-251657216;mso-position-horizontal:center;mso-position-horizontal-relative:page;mso-position-vertical:center;mso-position-vertical-relative:page;mso-width-relative:margin;mso-height-relative:margin" coordorigin="57" coordsize="93262,660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תמונה 1" o:spid="_x0000_s1027" type="#_x0000_t75" alt="איור רקע משעשע שמציג עננים לבנים ושמש צהובה עם פרצוף מחייך על רקע כחול עם טקסטורה" style="position:absolute;left:57;width:93262;height:660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">
                <v:imagedata r:id="rId3" o:title="איור רקע משעשע שמציג עננים לבנים ושמש צהובה עם פרצוף מחייך על רקע כחול עם טקסטורה" cropbottom="419f" cropright="410f"/>
              </v:shape>
              <v:shape id="תמונה 2" o:spid="_x0000_s1028" type="#_x0000_t75" alt="איור רקע משעשע שמציג עננים לבנים ושמש צהובה עם פרצוף מחייך על רקע כחול עם טקסטורה" style="position:absolute;left:102;top:1457;width:93174;height:169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">
                <v:imagedata r:id="rId4" o:title="איור רקע משעשע שמציג עננים לבנים ושמש צהובה עם פרצוף מחייך על רקע כחול עם טקסטורה" cropleft="4489f" cropright="6499f"/>
              </v:shape>
              <v:shape id="תמונה 3" o:spid="_x0000_s1029" type="#_x0000_t75" alt="איור רקע משעשע שמציג עננים לבנים ושמש צהובה עם פרצוף מחייך על רקע כחול עם טקסטורה" style="position:absolute;left:107;top:33500;width:93174;height:169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">
                <v:imagedata r:id="rId4" o:title="איור רקע משעשע שמציג עננים לבנים ושמש צהובה עם פרצוף מחייך על רקע כחול עם טקסטורה" cropleft="4489f" cropright="6499f"/>
              </v:shape>
              <w10:wrap anchorx="page" anchory="page"/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0EB6A81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89DAE3F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9DDC988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F7B44D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EAA433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70A819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C680E3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9468E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72AAD8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FA8CA1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55A0"/>
    <w:rsid w:val="0019408E"/>
    <w:rsid w:val="00293B83"/>
    <w:rsid w:val="003316BC"/>
    <w:rsid w:val="00367679"/>
    <w:rsid w:val="00481F05"/>
    <w:rsid w:val="004B6931"/>
    <w:rsid w:val="00597750"/>
    <w:rsid w:val="005C55A0"/>
    <w:rsid w:val="005F3E61"/>
    <w:rsid w:val="005F6D34"/>
    <w:rsid w:val="006A3CE7"/>
    <w:rsid w:val="006E48F3"/>
    <w:rsid w:val="006E76B1"/>
    <w:rsid w:val="008F07DC"/>
    <w:rsid w:val="009A6689"/>
    <w:rsid w:val="00A64728"/>
    <w:rsid w:val="00B01C96"/>
    <w:rsid w:val="00B72B6B"/>
    <w:rsid w:val="00BD0135"/>
    <w:rsid w:val="00C900FB"/>
    <w:rsid w:val="00D858E5"/>
    <w:rsid w:val="00EA2BC4"/>
    <w:rsid w:val="00EC24CB"/>
    <w:rsid w:val="00EE2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color w:val="005C71" w:themeColor="accent1"/>
        <w:sz w:val="22"/>
        <w:szCs w:val="22"/>
        <w:lang w:val="en-US" w:eastAsia="he-IL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19408E"/>
    <w:rPr>
      <w:rFonts w:cs="Tahoma"/>
    </w:rPr>
  </w:style>
  <w:style w:type="paragraph" w:styleId="1">
    <w:name w:val="heading 1"/>
    <w:basedOn w:val="a"/>
    <w:next w:val="a"/>
    <w:link w:val="10"/>
    <w:uiPriority w:val="9"/>
    <w:qFormat/>
    <w:rsid w:val="009A6689"/>
    <w:pPr>
      <w:keepNext/>
      <w:keepLines/>
      <w:outlineLvl w:val="0"/>
    </w:pPr>
    <w:rPr>
      <w:rFonts w:asciiTheme="majorHAnsi" w:eastAsiaTheme="majorEastAsia" w:hAnsiTheme="majorHAnsi"/>
      <w:b/>
      <w:bCs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9408E"/>
    <w:pPr>
      <w:keepNext/>
      <w:keepLines/>
      <w:spacing w:before="40"/>
      <w:outlineLvl w:val="1"/>
    </w:pPr>
    <w:rPr>
      <w:rFonts w:asciiTheme="majorHAnsi" w:eastAsiaTheme="majorEastAsia" w:hAnsiTheme="majorHAnsi"/>
      <w:color w:val="002E38" w:themeColor="accent1" w:themeShade="80"/>
      <w:sz w:val="26"/>
      <w:szCs w:val="2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F07DC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F07DC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macro"/>
    <w:link w:val="a4"/>
    <w:uiPriority w:val="99"/>
    <w:semiHidden/>
    <w:unhideWhenUsed/>
    <w:rsid w:val="006E48F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20"/>
      <w:ind w:left="72" w:right="72"/>
    </w:pPr>
    <w:rPr>
      <w:rFonts w:ascii="Consolas" w:eastAsiaTheme="minorEastAsia" w:hAnsi="Consolas"/>
      <w:kern w:val="22"/>
      <w:szCs w:val="20"/>
      <w:lang w:eastAsia="ja-JP"/>
      <w14:ligatures w14:val="standard"/>
    </w:rPr>
  </w:style>
  <w:style w:type="character" w:customStyle="1" w:styleId="a4">
    <w:name w:val="טקסט מאקרו תו"/>
    <w:basedOn w:val="a0"/>
    <w:link w:val="a3"/>
    <w:uiPriority w:val="99"/>
    <w:semiHidden/>
    <w:rsid w:val="006E48F3"/>
    <w:rPr>
      <w:rFonts w:ascii="Consolas" w:eastAsiaTheme="minorEastAsia" w:hAnsi="Consolas"/>
      <w:kern w:val="22"/>
      <w:szCs w:val="20"/>
      <w:lang w:eastAsia="ja-JP"/>
      <w14:ligatures w14:val="standard"/>
    </w:rPr>
  </w:style>
  <w:style w:type="paragraph" w:styleId="a5">
    <w:name w:val="header"/>
    <w:basedOn w:val="a"/>
    <w:link w:val="a6"/>
    <w:uiPriority w:val="99"/>
    <w:unhideWhenUsed/>
    <w:rsid w:val="008F07DC"/>
  </w:style>
  <w:style w:type="character" w:customStyle="1" w:styleId="a6">
    <w:name w:val="כותרת עליונה תו"/>
    <w:basedOn w:val="a0"/>
    <w:link w:val="a5"/>
    <w:uiPriority w:val="99"/>
    <w:rsid w:val="008F07DC"/>
  </w:style>
  <w:style w:type="paragraph" w:styleId="a7">
    <w:name w:val="footer"/>
    <w:basedOn w:val="a"/>
    <w:link w:val="a8"/>
    <w:uiPriority w:val="99"/>
    <w:unhideWhenUsed/>
    <w:rsid w:val="008F07DC"/>
  </w:style>
  <w:style w:type="character" w:customStyle="1" w:styleId="a8">
    <w:name w:val="כותרת תחתונה תו"/>
    <w:basedOn w:val="a0"/>
    <w:link w:val="a7"/>
    <w:uiPriority w:val="99"/>
    <w:rsid w:val="008F07DC"/>
  </w:style>
  <w:style w:type="paragraph" w:styleId="a9">
    <w:name w:val="Title"/>
    <w:basedOn w:val="a"/>
    <w:link w:val="aa"/>
    <w:uiPriority w:val="10"/>
    <w:semiHidden/>
    <w:unhideWhenUsed/>
    <w:qFormat/>
    <w:rsid w:val="008F07DC"/>
    <w:pPr>
      <w:contextualSpacing/>
    </w:pPr>
    <w:rPr>
      <w:rFonts w:asciiTheme="majorHAnsi" w:eastAsiaTheme="majorEastAsia" w:hAnsiTheme="majorHAnsi" w:cstheme="majorBidi"/>
      <w:kern w:val="28"/>
      <w:sz w:val="56"/>
      <w:szCs w:val="56"/>
    </w:rPr>
  </w:style>
  <w:style w:type="character" w:customStyle="1" w:styleId="aa">
    <w:name w:val="כותרת טקסט תו"/>
    <w:basedOn w:val="a0"/>
    <w:link w:val="a9"/>
    <w:uiPriority w:val="10"/>
    <w:semiHidden/>
    <w:rsid w:val="008F07DC"/>
    <w:rPr>
      <w:rFonts w:asciiTheme="majorHAnsi" w:eastAsiaTheme="majorEastAsia" w:hAnsiTheme="majorHAnsi" w:cstheme="majorBidi"/>
      <w:kern w:val="28"/>
      <w:sz w:val="56"/>
      <w:szCs w:val="56"/>
    </w:rPr>
  </w:style>
  <w:style w:type="paragraph" w:styleId="ab">
    <w:name w:val="Subtitle"/>
    <w:basedOn w:val="a"/>
    <w:link w:val="ac"/>
    <w:uiPriority w:val="11"/>
    <w:semiHidden/>
    <w:unhideWhenUsed/>
    <w:qFormat/>
    <w:rsid w:val="008F07DC"/>
    <w:pPr>
      <w:numPr>
        <w:ilvl w:val="1"/>
      </w:numPr>
      <w:contextualSpacing/>
    </w:pPr>
    <w:rPr>
      <w:rFonts w:eastAsiaTheme="minorEastAsia"/>
      <w:color w:val="5A5A5A" w:themeColor="text1" w:themeTint="A5"/>
    </w:rPr>
  </w:style>
  <w:style w:type="character" w:customStyle="1" w:styleId="ac">
    <w:name w:val="כותרת משנה תו"/>
    <w:basedOn w:val="a0"/>
    <w:link w:val="ab"/>
    <w:uiPriority w:val="11"/>
    <w:semiHidden/>
    <w:rsid w:val="008F07DC"/>
    <w:rPr>
      <w:rFonts w:eastAsiaTheme="minorEastAsia"/>
      <w:color w:val="5A5A5A" w:themeColor="text1" w:themeTint="A5"/>
    </w:rPr>
  </w:style>
  <w:style w:type="character" w:customStyle="1" w:styleId="80">
    <w:name w:val="כותרת 8 תו"/>
    <w:basedOn w:val="a0"/>
    <w:link w:val="8"/>
    <w:uiPriority w:val="9"/>
    <w:semiHidden/>
    <w:rsid w:val="008F07DC"/>
    <w:rPr>
      <w:rFonts w:asciiTheme="majorHAnsi" w:eastAsiaTheme="majorEastAsia" w:hAnsiTheme="majorHAnsi" w:cstheme="majorBidi"/>
      <w:szCs w:val="21"/>
    </w:rPr>
  </w:style>
  <w:style w:type="character" w:customStyle="1" w:styleId="90">
    <w:name w:val="כותרת 9 תו"/>
    <w:basedOn w:val="a0"/>
    <w:link w:val="9"/>
    <w:uiPriority w:val="9"/>
    <w:semiHidden/>
    <w:rsid w:val="008F07DC"/>
    <w:rPr>
      <w:rFonts w:asciiTheme="majorHAnsi" w:eastAsiaTheme="majorEastAsia" w:hAnsiTheme="majorHAnsi" w:cstheme="majorBidi"/>
      <w:i/>
      <w:iCs/>
      <w:szCs w:val="21"/>
    </w:rPr>
  </w:style>
  <w:style w:type="character" w:styleId="ad">
    <w:name w:val="Intense Emphasis"/>
    <w:basedOn w:val="a0"/>
    <w:uiPriority w:val="21"/>
    <w:semiHidden/>
    <w:unhideWhenUsed/>
    <w:qFormat/>
    <w:rsid w:val="008F07DC"/>
    <w:rPr>
      <w:i/>
      <w:iCs/>
      <w:color w:val="002E38" w:themeColor="accent1" w:themeShade="80"/>
    </w:rPr>
  </w:style>
  <w:style w:type="paragraph" w:styleId="ae">
    <w:name w:val="Quote"/>
    <w:basedOn w:val="a"/>
    <w:next w:val="a"/>
    <w:link w:val="af"/>
    <w:uiPriority w:val="29"/>
    <w:semiHidden/>
    <w:unhideWhenUsed/>
    <w:qFormat/>
    <w:rsid w:val="008F07DC"/>
    <w:pPr>
      <w:spacing w:before="200"/>
    </w:pPr>
    <w:rPr>
      <w:i/>
      <w:iCs/>
      <w:color w:val="404040" w:themeColor="text1" w:themeTint="BF"/>
    </w:rPr>
  </w:style>
  <w:style w:type="character" w:customStyle="1" w:styleId="af">
    <w:name w:val="ציטוט תו"/>
    <w:basedOn w:val="a0"/>
    <w:link w:val="ae"/>
    <w:uiPriority w:val="29"/>
    <w:semiHidden/>
    <w:rsid w:val="008F07DC"/>
    <w:rPr>
      <w:i/>
      <w:iCs/>
      <w:color w:val="404040" w:themeColor="text1" w:themeTint="BF"/>
    </w:rPr>
  </w:style>
  <w:style w:type="paragraph" w:styleId="af0">
    <w:name w:val="Intense Quote"/>
    <w:basedOn w:val="a"/>
    <w:next w:val="a"/>
    <w:link w:val="af1"/>
    <w:uiPriority w:val="30"/>
    <w:semiHidden/>
    <w:unhideWhenUsed/>
    <w:qFormat/>
    <w:rsid w:val="008F07DC"/>
    <w:pPr>
      <w:pBdr>
        <w:top w:val="single" w:sz="4" w:space="10" w:color="002E38" w:themeColor="accent1" w:themeShade="80"/>
        <w:bottom w:val="single" w:sz="4" w:space="10" w:color="002E38" w:themeColor="accent1" w:themeShade="80"/>
      </w:pBdr>
      <w:spacing w:before="360" w:after="360"/>
    </w:pPr>
    <w:rPr>
      <w:i/>
      <w:iCs/>
      <w:color w:val="002E38" w:themeColor="accent1" w:themeShade="80"/>
    </w:rPr>
  </w:style>
  <w:style w:type="character" w:customStyle="1" w:styleId="af1">
    <w:name w:val="ציטוט חזק תו"/>
    <w:basedOn w:val="a0"/>
    <w:link w:val="af0"/>
    <w:uiPriority w:val="30"/>
    <w:semiHidden/>
    <w:rsid w:val="008F07DC"/>
    <w:rPr>
      <w:i/>
      <w:iCs/>
      <w:color w:val="002E38" w:themeColor="accent1" w:themeShade="80"/>
    </w:rPr>
  </w:style>
  <w:style w:type="character" w:styleId="af2">
    <w:name w:val="Intense Reference"/>
    <w:basedOn w:val="a0"/>
    <w:uiPriority w:val="32"/>
    <w:semiHidden/>
    <w:unhideWhenUsed/>
    <w:qFormat/>
    <w:rsid w:val="008F07DC"/>
    <w:rPr>
      <w:b/>
      <w:bCs/>
      <w:caps w:val="0"/>
      <w:smallCaps/>
      <w:color w:val="002E38" w:themeColor="accent1" w:themeShade="80"/>
      <w:spacing w:val="5"/>
    </w:rPr>
  </w:style>
  <w:style w:type="paragraph" w:styleId="af3">
    <w:name w:val="caption"/>
    <w:basedOn w:val="a"/>
    <w:next w:val="a"/>
    <w:uiPriority w:val="35"/>
    <w:semiHidden/>
    <w:unhideWhenUsed/>
    <w:qFormat/>
    <w:rsid w:val="008F07DC"/>
    <w:pPr>
      <w:spacing w:after="200"/>
    </w:pPr>
    <w:rPr>
      <w:i/>
      <w:iCs/>
      <w:color w:val="004554" w:themeColor="text2"/>
      <w:szCs w:val="18"/>
    </w:rPr>
  </w:style>
  <w:style w:type="character" w:customStyle="1" w:styleId="10">
    <w:name w:val="כותרת 1 תו"/>
    <w:basedOn w:val="a0"/>
    <w:link w:val="1"/>
    <w:uiPriority w:val="9"/>
    <w:rsid w:val="009A6689"/>
    <w:rPr>
      <w:rFonts w:asciiTheme="majorHAnsi" w:eastAsiaTheme="majorEastAsia" w:hAnsiTheme="majorHAnsi" w:cs="Tahoma"/>
      <w:b/>
      <w:bCs/>
      <w:sz w:val="32"/>
      <w:szCs w:val="32"/>
    </w:rPr>
  </w:style>
  <w:style w:type="paragraph" w:styleId="af4">
    <w:name w:val="TOC Heading"/>
    <w:basedOn w:val="1"/>
    <w:next w:val="a"/>
    <w:uiPriority w:val="39"/>
    <w:semiHidden/>
    <w:unhideWhenUsed/>
    <w:qFormat/>
    <w:rsid w:val="008F07DC"/>
    <w:pPr>
      <w:outlineLvl w:val="9"/>
    </w:pPr>
  </w:style>
  <w:style w:type="character" w:customStyle="1" w:styleId="20">
    <w:name w:val="כותרת 2 תו"/>
    <w:basedOn w:val="a0"/>
    <w:link w:val="2"/>
    <w:uiPriority w:val="9"/>
    <w:semiHidden/>
    <w:rsid w:val="0019408E"/>
    <w:rPr>
      <w:rFonts w:asciiTheme="majorHAnsi" w:eastAsiaTheme="majorEastAsia" w:hAnsiTheme="majorHAnsi" w:cs="Tahoma"/>
      <w:color w:val="002E38" w:themeColor="accent1" w:themeShade="80"/>
      <w:sz w:val="26"/>
      <w:szCs w:val="26"/>
    </w:rPr>
  </w:style>
  <w:style w:type="paragraph" w:styleId="af5">
    <w:name w:val="Balloon Text"/>
    <w:basedOn w:val="a"/>
    <w:link w:val="af6"/>
    <w:uiPriority w:val="99"/>
    <w:semiHidden/>
    <w:unhideWhenUsed/>
    <w:rsid w:val="008F07DC"/>
    <w:rPr>
      <w:rFonts w:ascii="Segoe UI" w:hAnsi="Segoe UI" w:cs="Segoe UI"/>
      <w:szCs w:val="18"/>
    </w:rPr>
  </w:style>
  <w:style w:type="character" w:customStyle="1" w:styleId="af6">
    <w:name w:val="טקסט בלונים תו"/>
    <w:basedOn w:val="a0"/>
    <w:link w:val="af5"/>
    <w:uiPriority w:val="99"/>
    <w:semiHidden/>
    <w:rsid w:val="008F07DC"/>
    <w:rPr>
      <w:rFonts w:ascii="Segoe UI" w:hAnsi="Segoe UI" w:cs="Segoe UI"/>
      <w:szCs w:val="18"/>
    </w:rPr>
  </w:style>
  <w:style w:type="paragraph" w:styleId="af7">
    <w:name w:val="Block Text"/>
    <w:basedOn w:val="a"/>
    <w:uiPriority w:val="99"/>
    <w:semiHidden/>
    <w:unhideWhenUsed/>
    <w:rsid w:val="008F07DC"/>
    <w:pPr>
      <w:pBdr>
        <w:top w:val="single" w:sz="2" w:space="10" w:color="002E38" w:themeColor="accent1" w:themeShade="80"/>
        <w:left w:val="single" w:sz="2" w:space="10" w:color="002E38" w:themeColor="accent1" w:themeShade="80"/>
        <w:bottom w:val="single" w:sz="2" w:space="10" w:color="002E38" w:themeColor="accent1" w:themeShade="80"/>
        <w:right w:val="single" w:sz="2" w:space="10" w:color="002E38" w:themeColor="accent1" w:themeShade="80"/>
      </w:pBdr>
      <w:ind w:left="1152" w:right="1152"/>
    </w:pPr>
    <w:rPr>
      <w:rFonts w:eastAsiaTheme="minorEastAsia"/>
      <w:i/>
      <w:iCs/>
      <w:color w:val="002E38" w:themeColor="accent1" w:themeShade="80"/>
    </w:rPr>
  </w:style>
  <w:style w:type="paragraph" w:styleId="3">
    <w:name w:val="Body Text 3"/>
    <w:basedOn w:val="a"/>
    <w:link w:val="30"/>
    <w:uiPriority w:val="99"/>
    <w:semiHidden/>
    <w:unhideWhenUsed/>
    <w:rsid w:val="008F07DC"/>
    <w:pPr>
      <w:spacing w:after="120"/>
    </w:pPr>
    <w:rPr>
      <w:szCs w:val="16"/>
    </w:rPr>
  </w:style>
  <w:style w:type="character" w:customStyle="1" w:styleId="30">
    <w:name w:val="גוף טקסט 3 תו"/>
    <w:basedOn w:val="a0"/>
    <w:link w:val="3"/>
    <w:uiPriority w:val="99"/>
    <w:semiHidden/>
    <w:rsid w:val="008F07DC"/>
    <w:rPr>
      <w:szCs w:val="16"/>
    </w:rPr>
  </w:style>
  <w:style w:type="paragraph" w:styleId="31">
    <w:name w:val="Body Text Indent 3"/>
    <w:basedOn w:val="a"/>
    <w:link w:val="32"/>
    <w:uiPriority w:val="99"/>
    <w:semiHidden/>
    <w:unhideWhenUsed/>
    <w:rsid w:val="008F07DC"/>
    <w:pPr>
      <w:spacing w:after="120"/>
      <w:ind w:left="360"/>
    </w:pPr>
    <w:rPr>
      <w:szCs w:val="16"/>
    </w:rPr>
  </w:style>
  <w:style w:type="character" w:customStyle="1" w:styleId="32">
    <w:name w:val="כניסה בגוף טקסט 3 תו"/>
    <w:basedOn w:val="a0"/>
    <w:link w:val="31"/>
    <w:uiPriority w:val="99"/>
    <w:semiHidden/>
    <w:rsid w:val="008F07DC"/>
    <w:rPr>
      <w:szCs w:val="16"/>
    </w:rPr>
  </w:style>
  <w:style w:type="character" w:styleId="af8">
    <w:name w:val="annotation reference"/>
    <w:basedOn w:val="a0"/>
    <w:uiPriority w:val="99"/>
    <w:semiHidden/>
    <w:unhideWhenUsed/>
    <w:rsid w:val="008F07DC"/>
    <w:rPr>
      <w:sz w:val="22"/>
      <w:szCs w:val="16"/>
    </w:rPr>
  </w:style>
  <w:style w:type="paragraph" w:styleId="af9">
    <w:name w:val="annotation text"/>
    <w:basedOn w:val="a"/>
    <w:link w:val="afa"/>
    <w:uiPriority w:val="99"/>
    <w:semiHidden/>
    <w:unhideWhenUsed/>
    <w:rsid w:val="008F07DC"/>
    <w:rPr>
      <w:szCs w:val="20"/>
    </w:rPr>
  </w:style>
  <w:style w:type="character" w:customStyle="1" w:styleId="afa">
    <w:name w:val="טקסט הערה תו"/>
    <w:basedOn w:val="a0"/>
    <w:link w:val="af9"/>
    <w:uiPriority w:val="99"/>
    <w:semiHidden/>
    <w:rsid w:val="008F07DC"/>
    <w:rPr>
      <w:szCs w:val="20"/>
    </w:rPr>
  </w:style>
  <w:style w:type="paragraph" w:styleId="afb">
    <w:name w:val="annotation subject"/>
    <w:basedOn w:val="af9"/>
    <w:next w:val="af9"/>
    <w:link w:val="afc"/>
    <w:uiPriority w:val="99"/>
    <w:semiHidden/>
    <w:unhideWhenUsed/>
    <w:rsid w:val="008F07DC"/>
    <w:rPr>
      <w:b/>
      <w:bCs/>
    </w:rPr>
  </w:style>
  <w:style w:type="character" w:customStyle="1" w:styleId="afc">
    <w:name w:val="נושא הערה תו"/>
    <w:basedOn w:val="afa"/>
    <w:link w:val="afb"/>
    <w:uiPriority w:val="99"/>
    <w:semiHidden/>
    <w:rsid w:val="008F07DC"/>
    <w:rPr>
      <w:b/>
      <w:bCs/>
      <w:szCs w:val="20"/>
    </w:rPr>
  </w:style>
  <w:style w:type="paragraph" w:styleId="afd">
    <w:name w:val="Document Map"/>
    <w:basedOn w:val="a"/>
    <w:link w:val="afe"/>
    <w:uiPriority w:val="99"/>
    <w:semiHidden/>
    <w:unhideWhenUsed/>
    <w:rsid w:val="008F07DC"/>
    <w:rPr>
      <w:rFonts w:ascii="Segoe UI" w:hAnsi="Segoe UI" w:cs="Segoe UI"/>
      <w:szCs w:val="16"/>
    </w:rPr>
  </w:style>
  <w:style w:type="character" w:customStyle="1" w:styleId="afe">
    <w:name w:val="מפת מסמך תו"/>
    <w:basedOn w:val="a0"/>
    <w:link w:val="afd"/>
    <w:uiPriority w:val="99"/>
    <w:semiHidden/>
    <w:rsid w:val="008F07DC"/>
    <w:rPr>
      <w:rFonts w:ascii="Segoe UI" w:hAnsi="Segoe UI" w:cs="Segoe UI"/>
      <w:szCs w:val="16"/>
    </w:rPr>
  </w:style>
  <w:style w:type="paragraph" w:styleId="aff">
    <w:name w:val="endnote text"/>
    <w:basedOn w:val="a"/>
    <w:link w:val="aff0"/>
    <w:uiPriority w:val="99"/>
    <w:semiHidden/>
    <w:unhideWhenUsed/>
    <w:rsid w:val="008F07DC"/>
    <w:rPr>
      <w:szCs w:val="20"/>
    </w:rPr>
  </w:style>
  <w:style w:type="character" w:customStyle="1" w:styleId="aff0">
    <w:name w:val="טקסט הערת סיום תו"/>
    <w:basedOn w:val="a0"/>
    <w:link w:val="aff"/>
    <w:uiPriority w:val="99"/>
    <w:semiHidden/>
    <w:rsid w:val="008F07DC"/>
    <w:rPr>
      <w:szCs w:val="20"/>
    </w:rPr>
  </w:style>
  <w:style w:type="paragraph" w:styleId="aff1">
    <w:name w:val="envelope return"/>
    <w:basedOn w:val="a"/>
    <w:uiPriority w:val="99"/>
    <w:semiHidden/>
    <w:unhideWhenUsed/>
    <w:rsid w:val="008F07DC"/>
    <w:rPr>
      <w:rFonts w:asciiTheme="majorHAnsi" w:eastAsiaTheme="majorEastAsia" w:hAnsiTheme="majorHAnsi" w:cstheme="majorBidi"/>
      <w:szCs w:val="20"/>
    </w:rPr>
  </w:style>
  <w:style w:type="paragraph" w:styleId="aff2">
    <w:name w:val="footnote text"/>
    <w:basedOn w:val="a"/>
    <w:link w:val="aff3"/>
    <w:uiPriority w:val="99"/>
    <w:semiHidden/>
    <w:unhideWhenUsed/>
    <w:rsid w:val="008F07DC"/>
    <w:rPr>
      <w:szCs w:val="20"/>
    </w:rPr>
  </w:style>
  <w:style w:type="character" w:customStyle="1" w:styleId="aff3">
    <w:name w:val="טקסט הערת שוליים תו"/>
    <w:basedOn w:val="a0"/>
    <w:link w:val="aff2"/>
    <w:uiPriority w:val="99"/>
    <w:semiHidden/>
    <w:rsid w:val="008F07DC"/>
    <w:rPr>
      <w:szCs w:val="20"/>
    </w:rPr>
  </w:style>
  <w:style w:type="character" w:styleId="HTMLCode">
    <w:name w:val="HTML Code"/>
    <w:basedOn w:val="a0"/>
    <w:uiPriority w:val="99"/>
    <w:semiHidden/>
    <w:unhideWhenUsed/>
    <w:rsid w:val="008F07DC"/>
    <w:rPr>
      <w:rFonts w:ascii="Consolas" w:hAnsi="Consolas"/>
      <w:sz w:val="22"/>
      <w:szCs w:val="20"/>
    </w:rPr>
  </w:style>
  <w:style w:type="character" w:styleId="HTML">
    <w:name w:val="HTML Keyboard"/>
    <w:basedOn w:val="a0"/>
    <w:uiPriority w:val="99"/>
    <w:semiHidden/>
    <w:unhideWhenUsed/>
    <w:rsid w:val="008F07DC"/>
    <w:rPr>
      <w:rFonts w:ascii="Consolas" w:hAnsi="Consolas"/>
      <w:sz w:val="22"/>
      <w:szCs w:val="20"/>
    </w:rPr>
  </w:style>
  <w:style w:type="paragraph" w:styleId="HTML0">
    <w:name w:val="HTML Preformatted"/>
    <w:basedOn w:val="a"/>
    <w:link w:val="HTML1"/>
    <w:uiPriority w:val="99"/>
    <w:semiHidden/>
    <w:unhideWhenUsed/>
    <w:rsid w:val="008F07DC"/>
    <w:rPr>
      <w:rFonts w:ascii="Consolas" w:hAnsi="Consolas"/>
      <w:szCs w:val="20"/>
    </w:rPr>
  </w:style>
  <w:style w:type="character" w:customStyle="1" w:styleId="HTML1">
    <w:name w:val="HTML מעוצב מראש תו"/>
    <w:basedOn w:val="a0"/>
    <w:link w:val="HTML0"/>
    <w:uiPriority w:val="99"/>
    <w:semiHidden/>
    <w:rsid w:val="008F07DC"/>
    <w:rPr>
      <w:rFonts w:ascii="Consolas" w:hAnsi="Consolas"/>
      <w:szCs w:val="20"/>
    </w:rPr>
  </w:style>
  <w:style w:type="character" w:styleId="HTML2">
    <w:name w:val="HTML Typewriter"/>
    <w:basedOn w:val="a0"/>
    <w:uiPriority w:val="99"/>
    <w:semiHidden/>
    <w:unhideWhenUsed/>
    <w:rsid w:val="008F07DC"/>
    <w:rPr>
      <w:rFonts w:ascii="Consolas" w:hAnsi="Consolas"/>
      <w:sz w:val="22"/>
      <w:szCs w:val="20"/>
    </w:rPr>
  </w:style>
  <w:style w:type="paragraph" w:styleId="aff4">
    <w:name w:val="Plain Text"/>
    <w:basedOn w:val="a"/>
    <w:link w:val="aff5"/>
    <w:uiPriority w:val="99"/>
    <w:semiHidden/>
    <w:unhideWhenUsed/>
    <w:rsid w:val="008F07DC"/>
    <w:rPr>
      <w:rFonts w:ascii="Consolas" w:hAnsi="Consolas"/>
      <w:szCs w:val="21"/>
    </w:rPr>
  </w:style>
  <w:style w:type="character" w:customStyle="1" w:styleId="aff5">
    <w:name w:val="טקסט רגיל תו"/>
    <w:basedOn w:val="a0"/>
    <w:link w:val="aff4"/>
    <w:uiPriority w:val="99"/>
    <w:semiHidden/>
    <w:rsid w:val="008F07DC"/>
    <w:rPr>
      <w:rFonts w:ascii="Consolas" w:hAnsi="Consolas"/>
      <w:szCs w:val="21"/>
    </w:rPr>
  </w:style>
  <w:style w:type="character" w:styleId="aff6">
    <w:name w:val="Placeholder Text"/>
    <w:basedOn w:val="a0"/>
    <w:uiPriority w:val="99"/>
    <w:semiHidden/>
    <w:rsid w:val="00EE2BC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61751A2BF08D4433BE32BD6C49D58A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6C052F-DF93-4B0F-B590-20C2C8C49DB1}"/>
      </w:docPartPr>
      <w:docPartBody>
        <w:p w:rsidR="00EE267F" w:rsidRDefault="00C00D88" w:rsidP="00C00D88">
          <w:pPr>
            <w:pStyle w:val="61751A2BF08D4433BE32BD6C49D58A2F2"/>
          </w:pPr>
          <w:r w:rsidRPr="00EE2BCB">
            <w:rPr>
              <w:rFonts w:eastAsia="Times New Roman"/>
              <w:rtl/>
              <w:lang w:eastAsia="he" w:bidi="he-IL"/>
            </w:rPr>
            <w:t>שמך</w:t>
          </w:r>
        </w:p>
      </w:docPartBody>
    </w:docPart>
    <w:docPart>
      <w:docPartPr>
        <w:name w:val="44B6891E68284A228E60A0A90CA0EF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52C117-4503-4CD3-96C2-259555A23352}"/>
      </w:docPartPr>
      <w:docPartBody>
        <w:p w:rsidR="00EE267F" w:rsidRDefault="00C00D88" w:rsidP="00C00D88">
          <w:pPr>
            <w:pStyle w:val="44B6891E68284A228E60A0A90CA0EF5E2"/>
          </w:pPr>
          <w:r w:rsidRPr="00EE2BCB">
            <w:rPr>
              <w:rtl/>
              <w:lang w:eastAsia="he" w:bidi="he-IL"/>
            </w:rPr>
            <w:t>כתובת</w:t>
          </w:r>
          <w:r w:rsidRPr="00EE2BCB">
            <w:rPr>
              <w:rtl/>
              <w:lang w:eastAsia="he" w:bidi="he-IL"/>
            </w:rPr>
            <w:br/>
            <w:t>עיר מיקוד</w:t>
          </w:r>
        </w:p>
      </w:docPartBody>
    </w:docPart>
    <w:docPart>
      <w:docPartPr>
        <w:name w:val="C3F59890460E4FDE8BC634E0D11BAD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3E6FC7-9FEA-46D0-9B53-4595EC4F7A95}"/>
      </w:docPartPr>
      <w:docPartBody>
        <w:p w:rsidR="00EE267F" w:rsidRDefault="00C00D88" w:rsidP="00C00D88">
          <w:pPr>
            <w:pStyle w:val="C3F59890460E4FDE8BC634E0D11BAD3C2"/>
          </w:pPr>
          <w:r w:rsidRPr="00EE2BCB">
            <w:rPr>
              <w:rtl/>
              <w:lang w:eastAsia="he" w:bidi="he-IL"/>
            </w:rPr>
            <w:t>טלפון</w:t>
          </w:r>
        </w:p>
      </w:docPartBody>
    </w:docPart>
    <w:docPart>
      <w:docPartPr>
        <w:name w:val="9F8BFD8A00974A4EAE664C38E9530A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A0E930-FCDA-4A5A-9E4B-2A73C36A5B42}"/>
      </w:docPartPr>
      <w:docPartBody>
        <w:p w:rsidR="00EE267F" w:rsidRDefault="00C00D88" w:rsidP="00C00D88">
          <w:pPr>
            <w:pStyle w:val="9F8BFD8A00974A4EAE664C38E9530A6B2"/>
          </w:pPr>
          <w:r w:rsidRPr="00EE2BCB">
            <w:rPr>
              <w:rtl/>
              <w:lang w:eastAsia="he" w:bidi="he-IL"/>
            </w:rPr>
            <w:t>דואר אלקטרוני</w:t>
          </w:r>
        </w:p>
      </w:docPartBody>
    </w:docPart>
    <w:docPart>
      <w:docPartPr>
        <w:name w:val="2DB300036B7A44608B8248D6AC8D6A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C546C3-D73B-40F0-A6DF-0B7FF2B0AB1C}"/>
      </w:docPartPr>
      <w:docPartBody>
        <w:p w:rsidR="00EE267F" w:rsidRDefault="00C00D88" w:rsidP="00C00D88">
          <w:pPr>
            <w:pStyle w:val="2DB300036B7A44608B8248D6AC8D6A282"/>
          </w:pPr>
          <w:r w:rsidRPr="00EE2BCB">
            <w:rPr>
              <w:rFonts w:cs="Cambria"/>
              <w:cs/>
              <w:lang w:eastAsia="he" w:bidi="he-IL"/>
            </w:rPr>
            <w:t>‎</w:t>
          </w:r>
          <w:r w:rsidRPr="00EE2BCB">
            <w:rPr>
              <w:rFonts w:ascii="Cambria"/>
              <w:rtl/>
              <w:cs/>
              <w:lang w:eastAsia="he" w:bidi="he-IL"/>
            </w:rPr>
            <w:t>@</w:t>
          </w:r>
          <w:r w:rsidRPr="00EE2BCB">
            <w:rPr>
              <w:rFonts w:ascii="Times New Roman"/>
              <w:rtl/>
              <w:cs/>
              <w:lang w:eastAsia="he" w:bidi="he-IL"/>
            </w:rPr>
            <w:t>twitter</w:t>
          </w:r>
        </w:p>
      </w:docPartBody>
    </w:docPart>
    <w:docPart>
      <w:docPartPr>
        <w:name w:val="F5F32F1C8DBB44499DAD070A8B4BB8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5318E4-72A5-4701-8759-5BE5D276AF37}"/>
      </w:docPartPr>
      <w:docPartBody>
        <w:p w:rsidR="00EE267F" w:rsidRDefault="00C00D88" w:rsidP="00C00D88">
          <w:pPr>
            <w:pStyle w:val="F5F32F1C8DBB44499DAD070A8B4BB8882"/>
          </w:pPr>
          <w:r w:rsidRPr="00EE2BCB">
            <w:rPr>
              <w:rtl/>
              <w:lang w:eastAsia="he" w:bidi="he-IL"/>
            </w:rPr>
            <w:t xml:space="preserve">חשבון </w:t>
          </w:r>
          <w:r w:rsidRPr="00EE2BCB">
            <w:rPr>
              <w:lang w:eastAsia="he" w:bidi="he-IL"/>
            </w:rPr>
            <w:t>Twitter</w:t>
          </w:r>
        </w:p>
      </w:docPartBody>
    </w:docPart>
    <w:docPart>
      <w:docPartPr>
        <w:name w:val="935CC20D92E54899BCE515D9A29178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8CF543-014B-43F4-9987-9EFCD1CF11AE}"/>
      </w:docPartPr>
      <w:docPartBody>
        <w:p w:rsidR="00EE267F" w:rsidRDefault="00C00D88" w:rsidP="00C00D88">
          <w:pPr>
            <w:pStyle w:val="935CC20D92E54899BCE515D9A291781A2"/>
          </w:pPr>
          <w:r w:rsidRPr="00EE2BCB">
            <w:rPr>
              <w:rtl/>
              <w:lang w:eastAsia="he" w:bidi="he-IL"/>
            </w:rPr>
            <w:t>כתובת אינטרנט</w:t>
          </w:r>
        </w:p>
      </w:docPartBody>
    </w:docPart>
    <w:docPart>
      <w:docPartPr>
        <w:name w:val="497842A4D96D4990AF0939ECA3BAEA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0F8A19-409D-4F04-84DB-10CF28A388A3}"/>
      </w:docPartPr>
      <w:docPartBody>
        <w:p w:rsidR="00EE267F" w:rsidRDefault="00C00D88" w:rsidP="00C00D88">
          <w:pPr>
            <w:pStyle w:val="497842A4D96D4990AF0939ECA3BAEAE32"/>
          </w:pPr>
          <w:r w:rsidRPr="00EE2BCB">
            <w:rPr>
              <w:rFonts w:eastAsia="Times New Roman"/>
              <w:rtl/>
              <w:lang w:eastAsia="he" w:bidi="he-IL"/>
            </w:rPr>
            <w:t>שמך</w:t>
          </w:r>
        </w:p>
      </w:docPartBody>
    </w:docPart>
    <w:docPart>
      <w:docPartPr>
        <w:name w:val="FCE87D51527F403CAC5D4D3A9A0FFC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33981B-F3D7-48E2-8485-57FC63DCEB1D}"/>
      </w:docPartPr>
      <w:docPartBody>
        <w:p w:rsidR="00EE267F" w:rsidRDefault="00C00D88" w:rsidP="00C00D88">
          <w:pPr>
            <w:pStyle w:val="FCE87D51527F403CAC5D4D3A9A0FFCF92"/>
          </w:pPr>
          <w:r w:rsidRPr="00EE2BCB">
            <w:rPr>
              <w:rtl/>
              <w:lang w:eastAsia="he" w:bidi="he-IL"/>
            </w:rPr>
            <w:t>כתובת</w:t>
          </w:r>
          <w:r w:rsidRPr="00EE2BCB">
            <w:rPr>
              <w:rtl/>
              <w:lang w:eastAsia="he" w:bidi="he-IL"/>
            </w:rPr>
            <w:br/>
            <w:t>עיר מיקוד</w:t>
          </w:r>
        </w:p>
      </w:docPartBody>
    </w:docPart>
    <w:docPart>
      <w:docPartPr>
        <w:name w:val="54A25BF130B74AFA87A816CD1BDFA9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664C40-6AFB-4C26-BAE3-03D18D24FB92}"/>
      </w:docPartPr>
      <w:docPartBody>
        <w:p w:rsidR="00EE267F" w:rsidRDefault="00C00D88" w:rsidP="00C00D88">
          <w:pPr>
            <w:pStyle w:val="54A25BF130B74AFA87A816CD1BDFA9E82"/>
          </w:pPr>
          <w:r w:rsidRPr="00EE2BCB">
            <w:rPr>
              <w:rtl/>
              <w:lang w:eastAsia="he" w:bidi="he-IL"/>
            </w:rPr>
            <w:t>טלפון</w:t>
          </w:r>
        </w:p>
      </w:docPartBody>
    </w:docPart>
    <w:docPart>
      <w:docPartPr>
        <w:name w:val="740A7C05D53E4FBA9535856538E9FF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B38343-F0CC-4C78-BCE7-14C0040BB6AD}"/>
      </w:docPartPr>
      <w:docPartBody>
        <w:p w:rsidR="00EE267F" w:rsidRDefault="00C00D88" w:rsidP="00C00D88">
          <w:pPr>
            <w:pStyle w:val="740A7C05D53E4FBA9535856538E9FF372"/>
          </w:pPr>
          <w:r w:rsidRPr="00EE2BCB">
            <w:rPr>
              <w:rtl/>
              <w:lang w:eastAsia="he" w:bidi="he-IL"/>
            </w:rPr>
            <w:t>דואר אלקטרוני</w:t>
          </w:r>
        </w:p>
      </w:docPartBody>
    </w:docPart>
    <w:docPart>
      <w:docPartPr>
        <w:name w:val="D405DB9F0E1B4EEEBD176E24C48E1F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AEBB3E-214C-41DC-AD8F-0AD9EAD034CB}"/>
      </w:docPartPr>
      <w:docPartBody>
        <w:p w:rsidR="00EE267F" w:rsidRDefault="00C00D88" w:rsidP="00C00D88">
          <w:pPr>
            <w:pStyle w:val="D405DB9F0E1B4EEEBD176E24C48E1FD42"/>
          </w:pPr>
          <w:r w:rsidRPr="00EE2BCB">
            <w:rPr>
              <w:rFonts w:cs="Cambria"/>
              <w:cs/>
              <w:lang w:eastAsia="he" w:bidi="he-IL"/>
            </w:rPr>
            <w:t>‎</w:t>
          </w:r>
          <w:r w:rsidRPr="00EE2BCB">
            <w:rPr>
              <w:rFonts w:ascii="Cambria"/>
              <w:rtl/>
              <w:cs/>
              <w:lang w:eastAsia="he" w:bidi="he-IL"/>
            </w:rPr>
            <w:t>@</w:t>
          </w:r>
          <w:r w:rsidRPr="00EE2BCB">
            <w:rPr>
              <w:rFonts w:ascii="Times New Roman"/>
              <w:rtl/>
              <w:cs/>
              <w:lang w:eastAsia="he" w:bidi="he-IL"/>
            </w:rPr>
            <w:t>twitter</w:t>
          </w:r>
        </w:p>
      </w:docPartBody>
    </w:docPart>
    <w:docPart>
      <w:docPartPr>
        <w:name w:val="9EA814B3162C407FB64BC8C873E653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DEE159-DC52-40D3-A67D-ED5728E5C298}"/>
      </w:docPartPr>
      <w:docPartBody>
        <w:p w:rsidR="00EE267F" w:rsidRDefault="00C00D88" w:rsidP="00C00D88">
          <w:pPr>
            <w:pStyle w:val="9EA814B3162C407FB64BC8C873E653392"/>
          </w:pPr>
          <w:r w:rsidRPr="00EE2BCB">
            <w:rPr>
              <w:rtl/>
              <w:lang w:eastAsia="he" w:bidi="he-IL"/>
            </w:rPr>
            <w:t xml:space="preserve">חשבון </w:t>
          </w:r>
          <w:r w:rsidRPr="00EE2BCB">
            <w:rPr>
              <w:lang w:eastAsia="he" w:bidi="he-IL"/>
            </w:rPr>
            <w:t>Twitter</w:t>
          </w:r>
        </w:p>
      </w:docPartBody>
    </w:docPart>
    <w:docPart>
      <w:docPartPr>
        <w:name w:val="BEB43983431C45F69ED7B1A598CCDD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776EF9-7AFC-4B8E-90E8-F186731BE632}"/>
      </w:docPartPr>
      <w:docPartBody>
        <w:p w:rsidR="00EE267F" w:rsidRDefault="00C00D88" w:rsidP="00C00D88">
          <w:pPr>
            <w:pStyle w:val="BEB43983431C45F69ED7B1A598CCDD912"/>
          </w:pPr>
          <w:r w:rsidRPr="00EE2BCB">
            <w:rPr>
              <w:rtl/>
              <w:lang w:eastAsia="he" w:bidi="he-IL"/>
            </w:rPr>
            <w:t>כתובת אינטרנט</w:t>
          </w:r>
        </w:p>
      </w:docPartBody>
    </w:docPart>
    <w:docPart>
      <w:docPartPr>
        <w:name w:val="BD54F712089C4A7D83F9BA1E44760B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C1826C-61A7-4FC9-A7A3-CDF87C1E73E3}"/>
      </w:docPartPr>
      <w:docPartBody>
        <w:p w:rsidR="00EE267F" w:rsidRDefault="00C00D88" w:rsidP="00C00D88">
          <w:pPr>
            <w:pStyle w:val="BD54F712089C4A7D83F9BA1E44760BF32"/>
          </w:pPr>
          <w:r w:rsidRPr="00EE2BCB">
            <w:rPr>
              <w:rFonts w:eastAsia="Times New Roman"/>
              <w:rtl/>
              <w:lang w:eastAsia="he" w:bidi="he-IL"/>
            </w:rPr>
            <w:t>שמך</w:t>
          </w:r>
        </w:p>
      </w:docPartBody>
    </w:docPart>
    <w:docPart>
      <w:docPartPr>
        <w:name w:val="B52EFD85EF724FB49806FD19340060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CC2AEA-B2BD-4A3A-B8C9-C55D0771E956}"/>
      </w:docPartPr>
      <w:docPartBody>
        <w:p w:rsidR="00EE267F" w:rsidRDefault="00C00D88" w:rsidP="00C00D88">
          <w:pPr>
            <w:pStyle w:val="B52EFD85EF724FB49806FD19340060CC2"/>
          </w:pPr>
          <w:r w:rsidRPr="00EE2BCB">
            <w:rPr>
              <w:rtl/>
              <w:lang w:eastAsia="he" w:bidi="he-IL"/>
            </w:rPr>
            <w:t>כתובת</w:t>
          </w:r>
          <w:r w:rsidRPr="00EE2BCB">
            <w:rPr>
              <w:rtl/>
              <w:lang w:eastAsia="he" w:bidi="he-IL"/>
            </w:rPr>
            <w:br/>
            <w:t>עיר מיקוד</w:t>
          </w:r>
        </w:p>
      </w:docPartBody>
    </w:docPart>
    <w:docPart>
      <w:docPartPr>
        <w:name w:val="5AC38FC2A5AC4F0D97A459B75B2154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28095E-8CFD-4E13-A281-B5D8066E8C83}"/>
      </w:docPartPr>
      <w:docPartBody>
        <w:p w:rsidR="00EE267F" w:rsidRDefault="00C00D88" w:rsidP="00C00D88">
          <w:pPr>
            <w:pStyle w:val="5AC38FC2A5AC4F0D97A459B75B2154352"/>
          </w:pPr>
          <w:r w:rsidRPr="00EE2BCB">
            <w:rPr>
              <w:rtl/>
              <w:lang w:eastAsia="he" w:bidi="he-IL"/>
            </w:rPr>
            <w:t>טלפון</w:t>
          </w:r>
        </w:p>
      </w:docPartBody>
    </w:docPart>
    <w:docPart>
      <w:docPartPr>
        <w:name w:val="D13BEC89AA3A49D290D013DFF4FECD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BE36A7-5625-43D7-8E09-D28412C1614D}"/>
      </w:docPartPr>
      <w:docPartBody>
        <w:p w:rsidR="00EE267F" w:rsidRDefault="00C00D88" w:rsidP="00C00D88">
          <w:pPr>
            <w:pStyle w:val="D13BEC89AA3A49D290D013DFF4FECD432"/>
          </w:pPr>
          <w:r w:rsidRPr="00EE2BCB">
            <w:rPr>
              <w:rtl/>
              <w:lang w:eastAsia="he" w:bidi="he-IL"/>
            </w:rPr>
            <w:t>דואר אלקטרוני</w:t>
          </w:r>
        </w:p>
      </w:docPartBody>
    </w:docPart>
    <w:docPart>
      <w:docPartPr>
        <w:name w:val="5F0C00C586C34B6CADC2BD00A693D1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6A7793-0D2E-4E57-ABAB-0163EC724467}"/>
      </w:docPartPr>
      <w:docPartBody>
        <w:p w:rsidR="00EE267F" w:rsidRDefault="00C00D88" w:rsidP="00C00D88">
          <w:pPr>
            <w:pStyle w:val="5F0C00C586C34B6CADC2BD00A693D11D2"/>
          </w:pPr>
          <w:r w:rsidRPr="00EE2BCB">
            <w:rPr>
              <w:rFonts w:cs="Cambria"/>
              <w:cs/>
              <w:lang w:eastAsia="he" w:bidi="he-IL"/>
            </w:rPr>
            <w:t>‎</w:t>
          </w:r>
          <w:r w:rsidRPr="00EE2BCB">
            <w:rPr>
              <w:rFonts w:ascii="Cambria"/>
              <w:rtl/>
              <w:cs/>
              <w:lang w:eastAsia="he" w:bidi="he-IL"/>
            </w:rPr>
            <w:t>@</w:t>
          </w:r>
          <w:r w:rsidRPr="00EE2BCB">
            <w:rPr>
              <w:rFonts w:ascii="Times New Roman"/>
              <w:rtl/>
              <w:cs/>
              <w:lang w:eastAsia="he" w:bidi="he-IL"/>
            </w:rPr>
            <w:t>twitter</w:t>
          </w:r>
        </w:p>
      </w:docPartBody>
    </w:docPart>
    <w:docPart>
      <w:docPartPr>
        <w:name w:val="BDDE80B71B71412D8FB57C43012BD0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E252DF-71E0-4C29-B069-5178AA019E65}"/>
      </w:docPartPr>
      <w:docPartBody>
        <w:p w:rsidR="00EE267F" w:rsidRDefault="00C00D88" w:rsidP="00C00D88">
          <w:pPr>
            <w:pStyle w:val="BDDE80B71B71412D8FB57C43012BD0702"/>
          </w:pPr>
          <w:r w:rsidRPr="00EE2BCB">
            <w:rPr>
              <w:rtl/>
              <w:lang w:eastAsia="he" w:bidi="he-IL"/>
            </w:rPr>
            <w:t xml:space="preserve">חשבון </w:t>
          </w:r>
          <w:r w:rsidRPr="00EE2BCB">
            <w:rPr>
              <w:lang w:eastAsia="he" w:bidi="he-IL"/>
            </w:rPr>
            <w:t>Twitter</w:t>
          </w:r>
        </w:p>
      </w:docPartBody>
    </w:docPart>
    <w:docPart>
      <w:docPartPr>
        <w:name w:val="98FDA0D21B07498296F53C70C18244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C408CD-1732-46E9-93B7-4C12CC3A9EA9}"/>
      </w:docPartPr>
      <w:docPartBody>
        <w:p w:rsidR="00EE267F" w:rsidRDefault="00C00D88" w:rsidP="00C00D88">
          <w:pPr>
            <w:pStyle w:val="98FDA0D21B07498296F53C70C182444B2"/>
          </w:pPr>
          <w:r w:rsidRPr="00EE2BCB">
            <w:rPr>
              <w:rtl/>
              <w:lang w:eastAsia="he" w:bidi="he-IL"/>
            </w:rPr>
            <w:t>כתובת אינטרנט</w:t>
          </w:r>
        </w:p>
      </w:docPartBody>
    </w:docPart>
    <w:docPart>
      <w:docPartPr>
        <w:name w:val="4319D86A3B854D60B5285237661530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D3D4CC-ECCE-420B-AC5B-750472A7CC6E}"/>
      </w:docPartPr>
      <w:docPartBody>
        <w:p w:rsidR="00EE267F" w:rsidRDefault="00C00D88" w:rsidP="00C00D88">
          <w:pPr>
            <w:pStyle w:val="4319D86A3B854D60B5285237661530A32"/>
          </w:pPr>
          <w:r w:rsidRPr="00EE2BCB">
            <w:rPr>
              <w:rFonts w:eastAsia="Times New Roman"/>
              <w:rtl/>
              <w:lang w:eastAsia="he" w:bidi="he-IL"/>
            </w:rPr>
            <w:t>שמך</w:t>
          </w:r>
        </w:p>
      </w:docPartBody>
    </w:docPart>
    <w:docPart>
      <w:docPartPr>
        <w:name w:val="41F337D386D84D529A32C532592AC4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14CAA7-BA6A-4771-B65D-99B4F854CD63}"/>
      </w:docPartPr>
      <w:docPartBody>
        <w:p w:rsidR="00EE267F" w:rsidRDefault="00C00D88" w:rsidP="00C00D88">
          <w:pPr>
            <w:pStyle w:val="41F337D386D84D529A32C532592AC4F92"/>
          </w:pPr>
          <w:r w:rsidRPr="00EE2BCB">
            <w:rPr>
              <w:rtl/>
              <w:lang w:eastAsia="he" w:bidi="he-IL"/>
            </w:rPr>
            <w:t>כתובת</w:t>
          </w:r>
          <w:r w:rsidRPr="00EE2BCB">
            <w:rPr>
              <w:rtl/>
              <w:lang w:eastAsia="he" w:bidi="he-IL"/>
            </w:rPr>
            <w:br/>
            <w:t>עיר מיקוד</w:t>
          </w:r>
        </w:p>
      </w:docPartBody>
    </w:docPart>
    <w:docPart>
      <w:docPartPr>
        <w:name w:val="B5BF58398EF147D1BD596E24C7E4BE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572772-FC2A-410E-A560-BECBFFC7AAE0}"/>
      </w:docPartPr>
      <w:docPartBody>
        <w:p w:rsidR="00EE267F" w:rsidRDefault="00C00D88" w:rsidP="00C00D88">
          <w:pPr>
            <w:pStyle w:val="B5BF58398EF147D1BD596E24C7E4BE4F2"/>
          </w:pPr>
          <w:r w:rsidRPr="00EE2BCB">
            <w:rPr>
              <w:rtl/>
              <w:lang w:eastAsia="he" w:bidi="he-IL"/>
            </w:rPr>
            <w:t>טלפון</w:t>
          </w:r>
        </w:p>
      </w:docPartBody>
    </w:docPart>
    <w:docPart>
      <w:docPartPr>
        <w:name w:val="EBA0AA0254C641B98A33C63E11B48E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CEF652-F123-4561-8D1A-59D7AB6394CC}"/>
      </w:docPartPr>
      <w:docPartBody>
        <w:p w:rsidR="00EE267F" w:rsidRDefault="00C00D88" w:rsidP="00C00D88">
          <w:pPr>
            <w:pStyle w:val="EBA0AA0254C641B98A33C63E11B48EC02"/>
          </w:pPr>
          <w:r w:rsidRPr="00EE2BCB">
            <w:rPr>
              <w:rtl/>
              <w:lang w:eastAsia="he" w:bidi="he-IL"/>
            </w:rPr>
            <w:t>דואר אלקטרוני</w:t>
          </w:r>
        </w:p>
      </w:docPartBody>
    </w:docPart>
    <w:docPart>
      <w:docPartPr>
        <w:name w:val="D9484940B9B74C19B9C9F67A0D8DD6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AED2E1-E55A-41A5-92E3-3C4E7EFD0834}"/>
      </w:docPartPr>
      <w:docPartBody>
        <w:p w:rsidR="00EE267F" w:rsidRDefault="00C00D88" w:rsidP="00C00D88">
          <w:pPr>
            <w:pStyle w:val="D9484940B9B74C19B9C9F67A0D8DD6FD2"/>
          </w:pPr>
          <w:r w:rsidRPr="00EE2BCB">
            <w:rPr>
              <w:rFonts w:cs="Cambria"/>
              <w:cs/>
              <w:lang w:eastAsia="he" w:bidi="he-IL"/>
            </w:rPr>
            <w:t>‎</w:t>
          </w:r>
          <w:r w:rsidRPr="00EE2BCB">
            <w:rPr>
              <w:rFonts w:ascii="Cambria"/>
              <w:rtl/>
              <w:cs/>
              <w:lang w:eastAsia="he" w:bidi="he-IL"/>
            </w:rPr>
            <w:t>@</w:t>
          </w:r>
          <w:r w:rsidRPr="00EE2BCB">
            <w:rPr>
              <w:rFonts w:ascii="Times New Roman"/>
              <w:rtl/>
              <w:cs/>
              <w:lang w:eastAsia="he" w:bidi="he-IL"/>
            </w:rPr>
            <w:t>twitter</w:t>
          </w:r>
        </w:p>
      </w:docPartBody>
    </w:docPart>
    <w:docPart>
      <w:docPartPr>
        <w:name w:val="3F1C3174481E450985D2041DE804FC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386DFB-35F3-4559-B275-9488A28F2854}"/>
      </w:docPartPr>
      <w:docPartBody>
        <w:p w:rsidR="00EE267F" w:rsidRDefault="00C00D88" w:rsidP="00C00D88">
          <w:pPr>
            <w:pStyle w:val="3F1C3174481E450985D2041DE804FC282"/>
          </w:pPr>
          <w:r w:rsidRPr="00EE2BCB">
            <w:rPr>
              <w:rtl/>
              <w:lang w:eastAsia="he" w:bidi="he-IL"/>
            </w:rPr>
            <w:t xml:space="preserve">חשבון </w:t>
          </w:r>
          <w:r w:rsidRPr="00EE2BCB">
            <w:rPr>
              <w:lang w:eastAsia="he" w:bidi="he-IL"/>
            </w:rPr>
            <w:t>Twitter</w:t>
          </w:r>
        </w:p>
      </w:docPartBody>
    </w:docPart>
    <w:docPart>
      <w:docPartPr>
        <w:name w:val="C499C30D4C4044339241C04ED251E8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4EAAEE-4940-476F-B6F5-6E4833059AB9}"/>
      </w:docPartPr>
      <w:docPartBody>
        <w:p w:rsidR="00EE267F" w:rsidRDefault="00C00D88" w:rsidP="00C00D88">
          <w:pPr>
            <w:pStyle w:val="C499C30D4C4044339241C04ED251E80A2"/>
          </w:pPr>
          <w:r w:rsidRPr="00EE2BCB">
            <w:rPr>
              <w:rtl/>
              <w:lang w:eastAsia="he" w:bidi="he-IL"/>
            </w:rPr>
            <w:t>כתובת אינטרנט</w:t>
          </w:r>
        </w:p>
      </w:docPartBody>
    </w:docPart>
    <w:docPart>
      <w:docPartPr>
        <w:name w:val="17EA11FCAFE34B9C9D2B955AF18127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BCABF6-9075-4862-9822-F450A1E0CBB4}"/>
      </w:docPartPr>
      <w:docPartBody>
        <w:p w:rsidR="00EE267F" w:rsidRDefault="00C00D88" w:rsidP="00C00D88">
          <w:pPr>
            <w:pStyle w:val="17EA11FCAFE34B9C9D2B955AF18127E52"/>
          </w:pPr>
          <w:r w:rsidRPr="00EE2BCB">
            <w:rPr>
              <w:rFonts w:eastAsia="Times New Roman"/>
              <w:rtl/>
              <w:lang w:eastAsia="he" w:bidi="he-IL"/>
            </w:rPr>
            <w:t>שמך</w:t>
          </w:r>
        </w:p>
      </w:docPartBody>
    </w:docPart>
    <w:docPart>
      <w:docPartPr>
        <w:name w:val="843AF17E534843C6B064C539B1B23E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C4D450-5D90-4C48-8B17-259B45152244}"/>
      </w:docPartPr>
      <w:docPartBody>
        <w:p w:rsidR="00EE267F" w:rsidRDefault="00C00D88" w:rsidP="00C00D88">
          <w:pPr>
            <w:pStyle w:val="843AF17E534843C6B064C539B1B23EB62"/>
          </w:pPr>
          <w:r w:rsidRPr="00EE2BCB">
            <w:rPr>
              <w:rtl/>
              <w:lang w:eastAsia="he" w:bidi="he-IL"/>
            </w:rPr>
            <w:t>כתובת</w:t>
          </w:r>
          <w:r w:rsidRPr="00EE2BCB">
            <w:rPr>
              <w:rtl/>
              <w:lang w:eastAsia="he" w:bidi="he-IL"/>
            </w:rPr>
            <w:br/>
            <w:t>עיר מיקוד</w:t>
          </w:r>
        </w:p>
      </w:docPartBody>
    </w:docPart>
    <w:docPart>
      <w:docPartPr>
        <w:name w:val="5E194F9D016044BD8E07424879C6CE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7452EC-0B88-4D48-B506-3472A02509C3}"/>
      </w:docPartPr>
      <w:docPartBody>
        <w:p w:rsidR="00EE267F" w:rsidRDefault="00C00D88" w:rsidP="00C00D88">
          <w:pPr>
            <w:pStyle w:val="5E194F9D016044BD8E07424879C6CEBA2"/>
          </w:pPr>
          <w:r w:rsidRPr="00EE2BCB">
            <w:rPr>
              <w:rtl/>
              <w:lang w:eastAsia="he" w:bidi="he-IL"/>
            </w:rPr>
            <w:t>טלפון</w:t>
          </w:r>
        </w:p>
      </w:docPartBody>
    </w:docPart>
    <w:docPart>
      <w:docPartPr>
        <w:name w:val="D6EC307BD561411C823635398FFF17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90761A-4668-42BB-AD36-E06DB7C55427}"/>
      </w:docPartPr>
      <w:docPartBody>
        <w:p w:rsidR="00EE267F" w:rsidRDefault="00C00D88" w:rsidP="00C00D88">
          <w:pPr>
            <w:pStyle w:val="D6EC307BD561411C823635398FFF17C92"/>
          </w:pPr>
          <w:r w:rsidRPr="00EE2BCB">
            <w:rPr>
              <w:rtl/>
              <w:lang w:eastAsia="he" w:bidi="he-IL"/>
            </w:rPr>
            <w:t>דואר אלקטרוני</w:t>
          </w:r>
        </w:p>
      </w:docPartBody>
    </w:docPart>
    <w:docPart>
      <w:docPartPr>
        <w:name w:val="B40AD156B3FF494CA6B09240AF1852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A6BCED-ED89-4AAF-B356-63753CD11ED5}"/>
      </w:docPartPr>
      <w:docPartBody>
        <w:p w:rsidR="00EE267F" w:rsidRDefault="00C00D88" w:rsidP="00C00D88">
          <w:pPr>
            <w:pStyle w:val="B40AD156B3FF494CA6B09240AF1852D72"/>
          </w:pPr>
          <w:r w:rsidRPr="00EE2BCB">
            <w:rPr>
              <w:rFonts w:cs="Cambria"/>
              <w:cs/>
              <w:lang w:eastAsia="he" w:bidi="he-IL"/>
            </w:rPr>
            <w:t>‎</w:t>
          </w:r>
          <w:r w:rsidRPr="00EE2BCB">
            <w:rPr>
              <w:rFonts w:ascii="Cambria"/>
              <w:rtl/>
              <w:cs/>
              <w:lang w:eastAsia="he" w:bidi="he-IL"/>
            </w:rPr>
            <w:t>@</w:t>
          </w:r>
          <w:r w:rsidRPr="00EE2BCB">
            <w:rPr>
              <w:rFonts w:ascii="Times New Roman"/>
              <w:rtl/>
              <w:cs/>
              <w:lang w:eastAsia="he" w:bidi="he-IL"/>
            </w:rPr>
            <w:t>twitter</w:t>
          </w:r>
        </w:p>
      </w:docPartBody>
    </w:docPart>
    <w:docPart>
      <w:docPartPr>
        <w:name w:val="9294D1F6D50F438185EE9634A30453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05A3D8-6657-46C8-B078-6617B4F6BE95}"/>
      </w:docPartPr>
      <w:docPartBody>
        <w:p w:rsidR="00EE267F" w:rsidRDefault="00C00D88" w:rsidP="00C00D88">
          <w:pPr>
            <w:pStyle w:val="9294D1F6D50F438185EE9634A30453822"/>
          </w:pPr>
          <w:r w:rsidRPr="00EE2BCB">
            <w:rPr>
              <w:rtl/>
              <w:lang w:eastAsia="he" w:bidi="he-IL"/>
            </w:rPr>
            <w:t xml:space="preserve">חשבון </w:t>
          </w:r>
          <w:r w:rsidRPr="00EE2BCB">
            <w:rPr>
              <w:lang w:eastAsia="he" w:bidi="he-IL"/>
            </w:rPr>
            <w:t>Twitter</w:t>
          </w:r>
        </w:p>
      </w:docPartBody>
    </w:docPart>
    <w:docPart>
      <w:docPartPr>
        <w:name w:val="B38EBE298F624E5EBC6885C62249DB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A4150D-BD8D-42E9-A207-1496322F7F6F}"/>
      </w:docPartPr>
      <w:docPartBody>
        <w:p w:rsidR="00EE267F" w:rsidRDefault="00C00D88" w:rsidP="00C00D88">
          <w:pPr>
            <w:pStyle w:val="B38EBE298F624E5EBC6885C62249DB372"/>
          </w:pPr>
          <w:r w:rsidRPr="00EE2BCB">
            <w:rPr>
              <w:rtl/>
              <w:lang w:eastAsia="he" w:bidi="he-IL"/>
            </w:rPr>
            <w:t>כתובת אינטרנט</w:t>
          </w:r>
        </w:p>
      </w:docPartBody>
    </w:docPart>
    <w:docPart>
      <w:docPartPr>
        <w:name w:val="87F3AAFF2A1147079EBEAD5E9AD094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D0CE21-3FCE-400B-9DE1-0150AB51CD18}"/>
      </w:docPartPr>
      <w:docPartBody>
        <w:p w:rsidR="00EE267F" w:rsidRDefault="00C00D88" w:rsidP="00C00D88">
          <w:pPr>
            <w:pStyle w:val="87F3AAFF2A1147079EBEAD5E9AD094042"/>
          </w:pPr>
          <w:r w:rsidRPr="00EE2BCB">
            <w:rPr>
              <w:rFonts w:eastAsia="Times New Roman"/>
              <w:rtl/>
              <w:lang w:eastAsia="he" w:bidi="he-IL"/>
            </w:rPr>
            <w:t>שמך</w:t>
          </w:r>
        </w:p>
      </w:docPartBody>
    </w:docPart>
    <w:docPart>
      <w:docPartPr>
        <w:name w:val="B713CC29FD7A4CB181C84C220ECF17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E0C081-0B41-4F05-A38E-41F985356EAB}"/>
      </w:docPartPr>
      <w:docPartBody>
        <w:p w:rsidR="00EE267F" w:rsidRDefault="00C00D88" w:rsidP="00C00D88">
          <w:pPr>
            <w:pStyle w:val="B713CC29FD7A4CB181C84C220ECF176D2"/>
          </w:pPr>
          <w:r w:rsidRPr="00EE2BCB">
            <w:rPr>
              <w:rtl/>
              <w:lang w:eastAsia="he" w:bidi="he-IL"/>
            </w:rPr>
            <w:t>כתובת</w:t>
          </w:r>
          <w:r w:rsidRPr="00EE2BCB">
            <w:rPr>
              <w:rtl/>
              <w:lang w:eastAsia="he" w:bidi="he-IL"/>
            </w:rPr>
            <w:br/>
            <w:t>עיר מיקוד</w:t>
          </w:r>
        </w:p>
      </w:docPartBody>
    </w:docPart>
    <w:docPart>
      <w:docPartPr>
        <w:name w:val="03DC97ACBC8E42AD8EC8817EA1ED35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4B9E95-9428-4FDB-A8F1-5BF7B599DF48}"/>
      </w:docPartPr>
      <w:docPartBody>
        <w:p w:rsidR="00EE267F" w:rsidRDefault="00C00D88" w:rsidP="00C00D88">
          <w:pPr>
            <w:pStyle w:val="03DC97ACBC8E42AD8EC8817EA1ED359E2"/>
          </w:pPr>
          <w:r w:rsidRPr="00EE2BCB">
            <w:rPr>
              <w:rtl/>
              <w:lang w:eastAsia="he" w:bidi="he-IL"/>
            </w:rPr>
            <w:t>טלפון</w:t>
          </w:r>
        </w:p>
      </w:docPartBody>
    </w:docPart>
    <w:docPart>
      <w:docPartPr>
        <w:name w:val="98DEE2BBEA9D438581934394F50EFE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9E4289-CF40-4655-9CBA-5AC48A74DD7E}"/>
      </w:docPartPr>
      <w:docPartBody>
        <w:p w:rsidR="00EE267F" w:rsidRDefault="00C00D88" w:rsidP="00C00D88">
          <w:pPr>
            <w:pStyle w:val="98DEE2BBEA9D438581934394F50EFE242"/>
          </w:pPr>
          <w:r w:rsidRPr="00EE2BCB">
            <w:rPr>
              <w:rtl/>
              <w:lang w:eastAsia="he" w:bidi="he-IL"/>
            </w:rPr>
            <w:t>דואר אלקטרוני</w:t>
          </w:r>
        </w:p>
      </w:docPartBody>
    </w:docPart>
    <w:docPart>
      <w:docPartPr>
        <w:name w:val="3F59DDF6FCD44B52B2B1E3435A99EC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D63A47-E5D9-46A4-9110-F7EE410492CA}"/>
      </w:docPartPr>
      <w:docPartBody>
        <w:p w:rsidR="00EE267F" w:rsidRDefault="00C00D88" w:rsidP="00C00D88">
          <w:pPr>
            <w:pStyle w:val="3F59DDF6FCD44B52B2B1E3435A99ECD12"/>
          </w:pPr>
          <w:r w:rsidRPr="00EE2BCB">
            <w:rPr>
              <w:rFonts w:cs="Cambria"/>
              <w:cs/>
              <w:lang w:eastAsia="he" w:bidi="he-IL"/>
            </w:rPr>
            <w:t>‎</w:t>
          </w:r>
          <w:r w:rsidRPr="00EE2BCB">
            <w:rPr>
              <w:rFonts w:ascii="Cambria"/>
              <w:rtl/>
              <w:cs/>
              <w:lang w:eastAsia="he" w:bidi="he-IL"/>
            </w:rPr>
            <w:t>@</w:t>
          </w:r>
          <w:r w:rsidRPr="00EE2BCB">
            <w:rPr>
              <w:rFonts w:ascii="Times New Roman"/>
              <w:rtl/>
              <w:cs/>
              <w:lang w:eastAsia="he" w:bidi="he-IL"/>
            </w:rPr>
            <w:t>twitter</w:t>
          </w:r>
        </w:p>
      </w:docPartBody>
    </w:docPart>
    <w:docPart>
      <w:docPartPr>
        <w:name w:val="14003D18E086497FB4FFE7802219D6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08B2E0-DE6F-4C99-BBD1-229EB7895AA4}"/>
      </w:docPartPr>
      <w:docPartBody>
        <w:p w:rsidR="00EE267F" w:rsidRDefault="00C00D88" w:rsidP="00C00D88">
          <w:pPr>
            <w:pStyle w:val="14003D18E086497FB4FFE7802219D6ED2"/>
          </w:pPr>
          <w:r w:rsidRPr="00EE2BCB">
            <w:rPr>
              <w:rtl/>
              <w:lang w:eastAsia="he" w:bidi="he-IL"/>
            </w:rPr>
            <w:t xml:space="preserve">חשבון </w:t>
          </w:r>
          <w:r w:rsidRPr="00EE2BCB">
            <w:rPr>
              <w:lang w:eastAsia="he" w:bidi="he-IL"/>
            </w:rPr>
            <w:t>Twitter</w:t>
          </w:r>
        </w:p>
      </w:docPartBody>
    </w:docPart>
    <w:docPart>
      <w:docPartPr>
        <w:name w:val="5D7BB8680BCD4B7BAB2E66F0A436E0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BDDECF-AEE5-4FF4-AFD3-98AAD728B84A}"/>
      </w:docPartPr>
      <w:docPartBody>
        <w:p w:rsidR="00EE267F" w:rsidRDefault="00C00D88" w:rsidP="00C00D88">
          <w:pPr>
            <w:pStyle w:val="5D7BB8680BCD4B7BAB2E66F0A436E0012"/>
          </w:pPr>
          <w:r w:rsidRPr="00EE2BCB">
            <w:rPr>
              <w:rtl/>
              <w:lang w:eastAsia="he" w:bidi="he-IL"/>
            </w:rPr>
            <w:t>כתובת אינטרנט</w:t>
          </w:r>
        </w:p>
      </w:docPartBody>
    </w:docPart>
    <w:docPart>
      <w:docPartPr>
        <w:name w:val="F585EADD01764CE79CC46B16932526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991C51-D1D9-44F6-B455-D77735ECCA95}"/>
      </w:docPartPr>
      <w:docPartBody>
        <w:p w:rsidR="00EE267F" w:rsidRDefault="00C00D88" w:rsidP="00C00D88">
          <w:pPr>
            <w:pStyle w:val="F585EADD01764CE79CC46B16932526ED2"/>
          </w:pPr>
          <w:r w:rsidRPr="00EE2BCB">
            <w:rPr>
              <w:rFonts w:eastAsia="Times New Roman"/>
              <w:rtl/>
              <w:lang w:eastAsia="he" w:bidi="he-IL"/>
            </w:rPr>
            <w:t>שמך</w:t>
          </w:r>
        </w:p>
      </w:docPartBody>
    </w:docPart>
    <w:docPart>
      <w:docPartPr>
        <w:name w:val="A57853B1C55C47699D1C2C8D61D722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F8CBC9-D363-4B63-8CEA-E07BF780A31B}"/>
      </w:docPartPr>
      <w:docPartBody>
        <w:p w:rsidR="00EE267F" w:rsidRDefault="00C00D88" w:rsidP="00C00D88">
          <w:pPr>
            <w:pStyle w:val="A57853B1C55C47699D1C2C8D61D7228D2"/>
          </w:pPr>
          <w:r w:rsidRPr="00EE2BCB">
            <w:rPr>
              <w:rtl/>
              <w:lang w:eastAsia="he" w:bidi="he-IL"/>
            </w:rPr>
            <w:t>כתובת</w:t>
          </w:r>
          <w:r w:rsidRPr="00EE2BCB">
            <w:rPr>
              <w:rtl/>
              <w:lang w:eastAsia="he" w:bidi="he-IL"/>
            </w:rPr>
            <w:br/>
            <w:t>עיר מיקוד</w:t>
          </w:r>
        </w:p>
      </w:docPartBody>
    </w:docPart>
    <w:docPart>
      <w:docPartPr>
        <w:name w:val="9A0F9DA1452442DC92C29ACA8E88F0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01E4DA-89F7-45AC-98E4-92F33B130E80}"/>
      </w:docPartPr>
      <w:docPartBody>
        <w:p w:rsidR="00EE267F" w:rsidRDefault="00C00D88" w:rsidP="00C00D88">
          <w:pPr>
            <w:pStyle w:val="9A0F9DA1452442DC92C29ACA8E88F0292"/>
          </w:pPr>
          <w:r w:rsidRPr="00EE2BCB">
            <w:rPr>
              <w:rtl/>
              <w:lang w:eastAsia="he" w:bidi="he-IL"/>
            </w:rPr>
            <w:t>טלפון</w:t>
          </w:r>
        </w:p>
      </w:docPartBody>
    </w:docPart>
    <w:docPart>
      <w:docPartPr>
        <w:name w:val="507F24B7E5B94F39BA087D717ACFA5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2DDE3F-A13A-4273-B674-27B8F4DEE09F}"/>
      </w:docPartPr>
      <w:docPartBody>
        <w:p w:rsidR="00EE267F" w:rsidRDefault="00C00D88" w:rsidP="00C00D88">
          <w:pPr>
            <w:pStyle w:val="507F24B7E5B94F39BA087D717ACFA51F2"/>
          </w:pPr>
          <w:r w:rsidRPr="00EE2BCB">
            <w:rPr>
              <w:rtl/>
              <w:lang w:eastAsia="he" w:bidi="he-IL"/>
            </w:rPr>
            <w:t>דואר אלקטרוני</w:t>
          </w:r>
        </w:p>
      </w:docPartBody>
    </w:docPart>
    <w:docPart>
      <w:docPartPr>
        <w:name w:val="C3569666973449C0902E6ABF51E53D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0F67F0-797C-4EBF-8F2A-8036979859A9}"/>
      </w:docPartPr>
      <w:docPartBody>
        <w:p w:rsidR="00EE267F" w:rsidRDefault="00C00D88" w:rsidP="00C00D88">
          <w:pPr>
            <w:pStyle w:val="C3569666973449C0902E6ABF51E53DB02"/>
          </w:pPr>
          <w:r w:rsidRPr="00EE2BCB">
            <w:rPr>
              <w:rFonts w:cs="Cambria"/>
              <w:cs/>
              <w:lang w:eastAsia="he" w:bidi="he-IL"/>
            </w:rPr>
            <w:t>‎</w:t>
          </w:r>
          <w:r w:rsidRPr="00EE2BCB">
            <w:rPr>
              <w:rFonts w:ascii="Cambria"/>
              <w:rtl/>
              <w:cs/>
              <w:lang w:eastAsia="he" w:bidi="he-IL"/>
            </w:rPr>
            <w:t>@</w:t>
          </w:r>
          <w:r w:rsidRPr="00EE2BCB">
            <w:rPr>
              <w:rFonts w:ascii="Times New Roman"/>
              <w:rtl/>
              <w:cs/>
              <w:lang w:eastAsia="he" w:bidi="he-IL"/>
            </w:rPr>
            <w:t>twitter</w:t>
          </w:r>
        </w:p>
      </w:docPartBody>
    </w:docPart>
    <w:docPart>
      <w:docPartPr>
        <w:name w:val="04696397080E41B1864D22FDE6C28F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3B19E9-5C20-4FEB-BE81-B3A105165D29}"/>
      </w:docPartPr>
      <w:docPartBody>
        <w:p w:rsidR="00EE267F" w:rsidRDefault="00C00D88" w:rsidP="00C00D88">
          <w:pPr>
            <w:pStyle w:val="04696397080E41B1864D22FDE6C28FE42"/>
          </w:pPr>
          <w:r w:rsidRPr="00EE2BCB">
            <w:rPr>
              <w:rtl/>
              <w:lang w:eastAsia="he" w:bidi="he-IL"/>
            </w:rPr>
            <w:t xml:space="preserve">חשבון </w:t>
          </w:r>
          <w:r w:rsidRPr="00EE2BCB">
            <w:rPr>
              <w:lang w:eastAsia="he" w:bidi="he-IL"/>
            </w:rPr>
            <w:t>Twitter</w:t>
          </w:r>
        </w:p>
      </w:docPartBody>
    </w:docPart>
    <w:docPart>
      <w:docPartPr>
        <w:name w:val="B075BFA1F2B04506B66BDB7197CE7B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C1BF90-A286-49C8-AC2E-0E8AB2A508DE}"/>
      </w:docPartPr>
      <w:docPartBody>
        <w:p w:rsidR="00EE267F" w:rsidRDefault="00C00D88" w:rsidP="00C00D88">
          <w:pPr>
            <w:pStyle w:val="B075BFA1F2B04506B66BDB7197CE7B8E2"/>
          </w:pPr>
          <w:r w:rsidRPr="00EE2BCB">
            <w:rPr>
              <w:rtl/>
              <w:lang w:eastAsia="he" w:bidi="he-IL"/>
            </w:rPr>
            <w:t>כתובת אינטרנט</w:t>
          </w:r>
        </w:p>
      </w:docPartBody>
    </w:docPart>
    <w:docPart>
      <w:docPartPr>
        <w:name w:val="29043AB05F0149E5BF8F8BE9561B1C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F1B035-E3C7-4178-A73E-A3D4E8F3B4CD}"/>
      </w:docPartPr>
      <w:docPartBody>
        <w:p w:rsidR="00EE267F" w:rsidRDefault="00C00D88" w:rsidP="00C00D88">
          <w:pPr>
            <w:pStyle w:val="29043AB05F0149E5BF8F8BE9561B1CC02"/>
          </w:pPr>
          <w:r w:rsidRPr="00EE2BCB">
            <w:rPr>
              <w:rFonts w:eastAsia="Times New Roman"/>
              <w:rtl/>
              <w:lang w:eastAsia="he" w:bidi="he-IL"/>
            </w:rPr>
            <w:t>שמך</w:t>
          </w:r>
        </w:p>
      </w:docPartBody>
    </w:docPart>
    <w:docPart>
      <w:docPartPr>
        <w:name w:val="DB4E58551C4349E6B17C14BBAFC7F5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9E21C3-C184-407A-9AB5-06B238D909F2}"/>
      </w:docPartPr>
      <w:docPartBody>
        <w:p w:rsidR="00EE267F" w:rsidRDefault="00C00D88" w:rsidP="00C00D88">
          <w:pPr>
            <w:pStyle w:val="DB4E58551C4349E6B17C14BBAFC7F53B2"/>
          </w:pPr>
          <w:r w:rsidRPr="00EE2BCB">
            <w:rPr>
              <w:rtl/>
              <w:lang w:eastAsia="he" w:bidi="he-IL"/>
            </w:rPr>
            <w:t>כתובת</w:t>
          </w:r>
          <w:r w:rsidRPr="00EE2BCB">
            <w:rPr>
              <w:rtl/>
              <w:lang w:eastAsia="he" w:bidi="he-IL"/>
            </w:rPr>
            <w:br/>
            <w:t>עיר מיקוד</w:t>
          </w:r>
        </w:p>
      </w:docPartBody>
    </w:docPart>
    <w:docPart>
      <w:docPartPr>
        <w:name w:val="A20378D79E414C72B0597B10354041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2F0378-A076-4140-B097-E1935DC7BCCD}"/>
      </w:docPartPr>
      <w:docPartBody>
        <w:p w:rsidR="00EE267F" w:rsidRDefault="00C00D88" w:rsidP="00C00D88">
          <w:pPr>
            <w:pStyle w:val="A20378D79E414C72B0597B103540418D2"/>
          </w:pPr>
          <w:r w:rsidRPr="00EE2BCB">
            <w:rPr>
              <w:rtl/>
              <w:lang w:eastAsia="he" w:bidi="he-IL"/>
            </w:rPr>
            <w:t>טלפון</w:t>
          </w:r>
        </w:p>
      </w:docPartBody>
    </w:docPart>
    <w:docPart>
      <w:docPartPr>
        <w:name w:val="BBB533B150DC47409DE327415209C5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98C840-8FCD-4EC7-8288-513697F5A153}"/>
      </w:docPartPr>
      <w:docPartBody>
        <w:p w:rsidR="00EE267F" w:rsidRDefault="00C00D88" w:rsidP="00C00D88">
          <w:pPr>
            <w:pStyle w:val="BBB533B150DC47409DE327415209C5BA2"/>
          </w:pPr>
          <w:r w:rsidRPr="00EE2BCB">
            <w:rPr>
              <w:rtl/>
              <w:lang w:eastAsia="he" w:bidi="he-IL"/>
            </w:rPr>
            <w:t>דואר אלקטרוני</w:t>
          </w:r>
        </w:p>
      </w:docPartBody>
    </w:docPart>
    <w:docPart>
      <w:docPartPr>
        <w:name w:val="242AB9A62A5C4845A66FABE00351FF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57A789-43E8-43BD-9912-25B49E252522}"/>
      </w:docPartPr>
      <w:docPartBody>
        <w:p w:rsidR="00EE267F" w:rsidRDefault="00C00D88" w:rsidP="00C00D88">
          <w:pPr>
            <w:pStyle w:val="242AB9A62A5C4845A66FABE00351FFD92"/>
          </w:pPr>
          <w:r w:rsidRPr="00EE2BCB">
            <w:rPr>
              <w:rFonts w:cs="Cambria"/>
              <w:cs/>
              <w:lang w:eastAsia="he" w:bidi="he-IL"/>
            </w:rPr>
            <w:t>‎</w:t>
          </w:r>
          <w:r w:rsidRPr="00EE2BCB">
            <w:rPr>
              <w:rFonts w:ascii="Cambria"/>
              <w:rtl/>
              <w:cs/>
              <w:lang w:eastAsia="he" w:bidi="he-IL"/>
            </w:rPr>
            <w:t>@</w:t>
          </w:r>
          <w:r w:rsidRPr="00EE2BCB">
            <w:rPr>
              <w:rFonts w:ascii="Times New Roman"/>
              <w:rtl/>
              <w:cs/>
              <w:lang w:eastAsia="he" w:bidi="he-IL"/>
            </w:rPr>
            <w:t>twitter</w:t>
          </w:r>
        </w:p>
      </w:docPartBody>
    </w:docPart>
    <w:docPart>
      <w:docPartPr>
        <w:name w:val="F4BC503EFEA747CAB18587EA3BBB49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23F705-8201-40AC-9209-29F27107F5A8}"/>
      </w:docPartPr>
      <w:docPartBody>
        <w:p w:rsidR="00EE267F" w:rsidRDefault="00C00D88" w:rsidP="00C00D88">
          <w:pPr>
            <w:pStyle w:val="F4BC503EFEA747CAB18587EA3BBB490B2"/>
          </w:pPr>
          <w:r w:rsidRPr="00EE2BCB">
            <w:rPr>
              <w:rtl/>
              <w:lang w:eastAsia="he" w:bidi="he-IL"/>
            </w:rPr>
            <w:t xml:space="preserve">חשבון </w:t>
          </w:r>
          <w:r w:rsidRPr="00EE2BCB">
            <w:rPr>
              <w:lang w:eastAsia="he" w:bidi="he-IL"/>
            </w:rPr>
            <w:t>Twitter</w:t>
          </w:r>
        </w:p>
      </w:docPartBody>
    </w:docPart>
    <w:docPart>
      <w:docPartPr>
        <w:name w:val="BB095B48F3B34993B2723679B607FC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A247A9-22A6-4D63-9B44-2457B5CB397B}"/>
      </w:docPartPr>
      <w:docPartBody>
        <w:p w:rsidR="00EE267F" w:rsidRDefault="00C00D88" w:rsidP="00C00D88">
          <w:pPr>
            <w:pStyle w:val="BB095B48F3B34993B2723679B607FC6C2"/>
          </w:pPr>
          <w:r w:rsidRPr="00EE2BCB">
            <w:rPr>
              <w:rtl/>
              <w:lang w:eastAsia="he" w:bidi="he-IL"/>
            </w:rPr>
            <w:t>כתובת אינטרנט</w:t>
          </w:r>
        </w:p>
      </w:docPartBody>
    </w:docPart>
    <w:docPart>
      <w:docPartPr>
        <w:name w:val="5E507FC34F044A56AFB35F1BC902F1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35FDF1-C258-48E8-8926-9E4B5BD92C2C}"/>
      </w:docPartPr>
      <w:docPartBody>
        <w:p w:rsidR="00EE267F" w:rsidRDefault="00C00D88" w:rsidP="00C00D88">
          <w:pPr>
            <w:pStyle w:val="5E507FC34F044A56AFB35F1BC902F19F2"/>
          </w:pPr>
          <w:r w:rsidRPr="00EE2BCB">
            <w:rPr>
              <w:rFonts w:eastAsia="Times New Roman"/>
              <w:rtl/>
              <w:lang w:eastAsia="he" w:bidi="he-IL"/>
            </w:rPr>
            <w:t>שמך</w:t>
          </w:r>
        </w:p>
      </w:docPartBody>
    </w:docPart>
    <w:docPart>
      <w:docPartPr>
        <w:name w:val="63EE7F5E9008432EAAC28098C4E537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585C24-B69F-43A7-B442-2391E1BCBEBB}"/>
      </w:docPartPr>
      <w:docPartBody>
        <w:p w:rsidR="00EE267F" w:rsidRDefault="00C00D88" w:rsidP="00C00D88">
          <w:pPr>
            <w:pStyle w:val="63EE7F5E9008432EAAC28098C4E537F72"/>
          </w:pPr>
          <w:r w:rsidRPr="00EE2BCB">
            <w:rPr>
              <w:rtl/>
              <w:lang w:eastAsia="he" w:bidi="he-IL"/>
            </w:rPr>
            <w:t>כתובת</w:t>
          </w:r>
          <w:r w:rsidRPr="00EE2BCB">
            <w:rPr>
              <w:rtl/>
              <w:lang w:eastAsia="he" w:bidi="he-IL"/>
            </w:rPr>
            <w:br/>
            <w:t>עיר מיקוד</w:t>
          </w:r>
        </w:p>
      </w:docPartBody>
    </w:docPart>
    <w:docPart>
      <w:docPartPr>
        <w:name w:val="AC90C47A7696466F854639C42D2D77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AE7F20-DDF8-48EB-880E-0DEC208DC5F5}"/>
      </w:docPartPr>
      <w:docPartBody>
        <w:p w:rsidR="00EE267F" w:rsidRDefault="00C00D88" w:rsidP="00C00D88">
          <w:pPr>
            <w:pStyle w:val="AC90C47A7696466F854639C42D2D77AD2"/>
          </w:pPr>
          <w:r w:rsidRPr="00EE2BCB">
            <w:rPr>
              <w:rtl/>
              <w:lang w:eastAsia="he" w:bidi="he-IL"/>
            </w:rPr>
            <w:t>טלפון</w:t>
          </w:r>
        </w:p>
      </w:docPartBody>
    </w:docPart>
    <w:docPart>
      <w:docPartPr>
        <w:name w:val="40B849C197564BF9A0E3EA1249BEEB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F49BF5-32A5-4DE6-B443-BA975FEFE403}"/>
      </w:docPartPr>
      <w:docPartBody>
        <w:p w:rsidR="00EE267F" w:rsidRDefault="00C00D88" w:rsidP="00C00D88">
          <w:pPr>
            <w:pStyle w:val="40B849C197564BF9A0E3EA1249BEEB272"/>
          </w:pPr>
          <w:r w:rsidRPr="00EE2BCB">
            <w:rPr>
              <w:rtl/>
              <w:lang w:eastAsia="he" w:bidi="he-IL"/>
            </w:rPr>
            <w:t>דואר אלקטרוני</w:t>
          </w:r>
        </w:p>
      </w:docPartBody>
    </w:docPart>
    <w:docPart>
      <w:docPartPr>
        <w:name w:val="A5C48B79821D495C9A80898618818E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142C21-9A02-4417-80CE-A49223379439}"/>
      </w:docPartPr>
      <w:docPartBody>
        <w:p w:rsidR="00EE267F" w:rsidRDefault="00C00D88" w:rsidP="00C00D88">
          <w:pPr>
            <w:pStyle w:val="A5C48B79821D495C9A80898618818E0C2"/>
          </w:pPr>
          <w:r w:rsidRPr="00EE2BCB">
            <w:rPr>
              <w:rFonts w:cs="Cambria"/>
              <w:cs/>
              <w:lang w:eastAsia="he" w:bidi="he-IL"/>
            </w:rPr>
            <w:t>‎</w:t>
          </w:r>
          <w:r w:rsidRPr="00EE2BCB">
            <w:rPr>
              <w:rFonts w:ascii="Cambria"/>
              <w:rtl/>
              <w:cs/>
              <w:lang w:eastAsia="he" w:bidi="he-IL"/>
            </w:rPr>
            <w:t>@</w:t>
          </w:r>
          <w:r w:rsidRPr="00EE2BCB">
            <w:rPr>
              <w:rFonts w:ascii="Times New Roman"/>
              <w:rtl/>
              <w:cs/>
              <w:lang w:eastAsia="he" w:bidi="he-IL"/>
            </w:rPr>
            <w:t>twitter</w:t>
          </w:r>
        </w:p>
      </w:docPartBody>
    </w:docPart>
    <w:docPart>
      <w:docPartPr>
        <w:name w:val="A1EAE44E57AB428E8F3F13B92DB451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CAC300-8631-499D-824D-93E5C5F84EBA}"/>
      </w:docPartPr>
      <w:docPartBody>
        <w:p w:rsidR="00EE267F" w:rsidRDefault="00C00D88" w:rsidP="00C00D88">
          <w:pPr>
            <w:pStyle w:val="A1EAE44E57AB428E8F3F13B92DB4513A2"/>
          </w:pPr>
          <w:r w:rsidRPr="00EE2BCB">
            <w:rPr>
              <w:rtl/>
              <w:lang w:eastAsia="he" w:bidi="he-IL"/>
            </w:rPr>
            <w:t xml:space="preserve">חשבון </w:t>
          </w:r>
          <w:r w:rsidRPr="00EE2BCB">
            <w:rPr>
              <w:lang w:eastAsia="he" w:bidi="he-IL"/>
            </w:rPr>
            <w:t>Twitter</w:t>
          </w:r>
        </w:p>
      </w:docPartBody>
    </w:docPart>
    <w:docPart>
      <w:docPartPr>
        <w:name w:val="BC39F189559448C6BDAD5CA932CB8E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CE0A46-E00E-4993-B5D0-28EBDDA2E1C3}"/>
      </w:docPartPr>
      <w:docPartBody>
        <w:p w:rsidR="00EE267F" w:rsidRDefault="00C00D88" w:rsidP="00C00D88">
          <w:pPr>
            <w:pStyle w:val="BC39F189559448C6BDAD5CA932CB8E832"/>
          </w:pPr>
          <w:r w:rsidRPr="00EE2BCB">
            <w:rPr>
              <w:rtl/>
              <w:lang w:eastAsia="he" w:bidi="he-IL"/>
            </w:rPr>
            <w:t>כתובת אינטרנט</w:t>
          </w:r>
        </w:p>
      </w:docPartBody>
    </w:docPart>
    <w:docPart>
      <w:docPartPr>
        <w:name w:val="CC21CA08A1244A329D43391B027051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59898F-5436-4DBA-8570-69D77041EEC1}"/>
      </w:docPartPr>
      <w:docPartBody>
        <w:p w:rsidR="00EE267F" w:rsidRDefault="00C00D88" w:rsidP="00C00D88">
          <w:pPr>
            <w:pStyle w:val="CC21CA08A1244A329D43391B027051DD2"/>
          </w:pPr>
          <w:r w:rsidRPr="00EE2BCB">
            <w:rPr>
              <w:rFonts w:eastAsia="Times New Roman"/>
              <w:rtl/>
              <w:lang w:eastAsia="he" w:bidi="he-IL"/>
            </w:rPr>
            <w:t>שמך</w:t>
          </w:r>
        </w:p>
      </w:docPartBody>
    </w:docPart>
    <w:docPart>
      <w:docPartPr>
        <w:name w:val="806E87A790034897BAE9C3EDB03776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877533-D518-4889-AE8E-E7591CC5E1A8}"/>
      </w:docPartPr>
      <w:docPartBody>
        <w:p w:rsidR="00EE267F" w:rsidRDefault="00C00D88" w:rsidP="00C00D88">
          <w:pPr>
            <w:pStyle w:val="806E87A790034897BAE9C3EDB03776822"/>
          </w:pPr>
          <w:r w:rsidRPr="00EE2BCB">
            <w:rPr>
              <w:rtl/>
              <w:lang w:eastAsia="he" w:bidi="he-IL"/>
            </w:rPr>
            <w:t>כתובת</w:t>
          </w:r>
          <w:r w:rsidRPr="00EE2BCB">
            <w:rPr>
              <w:rtl/>
              <w:lang w:eastAsia="he" w:bidi="he-IL"/>
            </w:rPr>
            <w:br/>
            <w:t>עיר מיקוד</w:t>
          </w:r>
        </w:p>
      </w:docPartBody>
    </w:docPart>
    <w:docPart>
      <w:docPartPr>
        <w:name w:val="C8CD0564BDD64F4299574B759F27C1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6BCFF0-E821-45D2-AC9A-314586B76A97}"/>
      </w:docPartPr>
      <w:docPartBody>
        <w:p w:rsidR="00EE267F" w:rsidRDefault="00C00D88" w:rsidP="00C00D88">
          <w:pPr>
            <w:pStyle w:val="C8CD0564BDD64F4299574B759F27C14C2"/>
          </w:pPr>
          <w:r w:rsidRPr="00EE2BCB">
            <w:rPr>
              <w:rtl/>
              <w:lang w:eastAsia="he" w:bidi="he-IL"/>
            </w:rPr>
            <w:t>טלפון</w:t>
          </w:r>
        </w:p>
      </w:docPartBody>
    </w:docPart>
    <w:docPart>
      <w:docPartPr>
        <w:name w:val="6D4133065E1E4368BA7230F852B090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732AE5-C442-42A2-9F23-34B7CCE43B4E}"/>
      </w:docPartPr>
      <w:docPartBody>
        <w:p w:rsidR="00EE267F" w:rsidRDefault="00C00D88" w:rsidP="00C00D88">
          <w:pPr>
            <w:pStyle w:val="6D4133065E1E4368BA7230F852B0901C2"/>
          </w:pPr>
          <w:r w:rsidRPr="00EE2BCB">
            <w:rPr>
              <w:rtl/>
              <w:lang w:eastAsia="he" w:bidi="he-IL"/>
            </w:rPr>
            <w:t>דואר אלקטרוני</w:t>
          </w:r>
        </w:p>
      </w:docPartBody>
    </w:docPart>
    <w:docPart>
      <w:docPartPr>
        <w:name w:val="0C0E8D3FC82F4C83811E783DC8B918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0BE732-7913-4476-A6D3-8EBF8AF6E70B}"/>
      </w:docPartPr>
      <w:docPartBody>
        <w:p w:rsidR="00EE267F" w:rsidRDefault="00C00D88" w:rsidP="00C00D88">
          <w:pPr>
            <w:pStyle w:val="0C0E8D3FC82F4C83811E783DC8B918D22"/>
          </w:pPr>
          <w:r w:rsidRPr="00EE2BCB">
            <w:rPr>
              <w:rFonts w:cs="Cambria"/>
              <w:cs/>
              <w:lang w:eastAsia="he" w:bidi="he-IL"/>
            </w:rPr>
            <w:t>‎</w:t>
          </w:r>
          <w:r w:rsidRPr="00EE2BCB">
            <w:rPr>
              <w:rFonts w:ascii="Cambria"/>
              <w:rtl/>
              <w:cs/>
              <w:lang w:eastAsia="he" w:bidi="he-IL"/>
            </w:rPr>
            <w:t>@</w:t>
          </w:r>
          <w:r w:rsidRPr="00EE2BCB">
            <w:rPr>
              <w:rFonts w:ascii="Times New Roman"/>
              <w:rtl/>
              <w:cs/>
              <w:lang w:eastAsia="he" w:bidi="he-IL"/>
            </w:rPr>
            <w:t>twitter</w:t>
          </w:r>
        </w:p>
      </w:docPartBody>
    </w:docPart>
    <w:docPart>
      <w:docPartPr>
        <w:name w:val="6E05D381D9D44DF5B7DC5298A2D237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15C0F1-68A4-4C78-9F4C-9D9DE66D45D6}"/>
      </w:docPartPr>
      <w:docPartBody>
        <w:p w:rsidR="00EE267F" w:rsidRDefault="00C00D88" w:rsidP="00C00D88">
          <w:pPr>
            <w:pStyle w:val="6E05D381D9D44DF5B7DC5298A2D237322"/>
          </w:pPr>
          <w:r w:rsidRPr="00EE2BCB">
            <w:rPr>
              <w:rtl/>
              <w:lang w:eastAsia="he" w:bidi="he-IL"/>
            </w:rPr>
            <w:t xml:space="preserve">חשבון </w:t>
          </w:r>
          <w:r w:rsidRPr="00EE2BCB">
            <w:rPr>
              <w:lang w:eastAsia="he" w:bidi="he-IL"/>
            </w:rPr>
            <w:t>Twitter</w:t>
          </w:r>
        </w:p>
      </w:docPartBody>
    </w:docPart>
    <w:docPart>
      <w:docPartPr>
        <w:name w:val="66ECA03E55084983A1D834D7EBF917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B5EB7A-6B34-4C3B-A252-CB81C3FC6D31}"/>
      </w:docPartPr>
      <w:docPartBody>
        <w:p w:rsidR="00EE267F" w:rsidRDefault="00C00D88" w:rsidP="00C00D88">
          <w:pPr>
            <w:pStyle w:val="66ECA03E55084983A1D834D7EBF917DC2"/>
          </w:pPr>
          <w:r w:rsidRPr="00EE2BCB">
            <w:rPr>
              <w:rtl/>
              <w:lang w:eastAsia="he" w:bidi="he-IL"/>
            </w:rPr>
            <w:t>כתובת אינטרנט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2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487D"/>
    <w:rsid w:val="00067F57"/>
    <w:rsid w:val="00345A21"/>
    <w:rsid w:val="004C3B48"/>
    <w:rsid w:val="007C2046"/>
    <w:rsid w:val="00B0120D"/>
    <w:rsid w:val="00BC0627"/>
    <w:rsid w:val="00C00D88"/>
    <w:rsid w:val="00EE267F"/>
    <w:rsid w:val="00F648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he-I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6487D"/>
    <w:rPr>
      <w:rFonts w:cs="Times New Roman"/>
      <w:sz w:val="3276"/>
      <w:szCs w:val="327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A38C74E2934669A33BB2C6A251FD84">
    <w:name w:val="C4A38C74E2934669A33BB2C6A251FD84"/>
    <w:rsid w:val="00F6487D"/>
  </w:style>
  <w:style w:type="paragraph" w:customStyle="1" w:styleId="34C5A7BA97D14BE7B9E35FD76E12B296">
    <w:name w:val="34C5A7BA97D14BE7B9E35FD76E12B296"/>
    <w:rsid w:val="00F6487D"/>
  </w:style>
  <w:style w:type="paragraph" w:customStyle="1" w:styleId="10D1F100E6514B13836A2BDCC120D688">
    <w:name w:val="10D1F100E6514B13836A2BDCC120D688"/>
    <w:rsid w:val="00F6487D"/>
  </w:style>
  <w:style w:type="paragraph" w:customStyle="1" w:styleId="3B0027CF7FEF4AD38C5EABF75DB8A953">
    <w:name w:val="3B0027CF7FEF4AD38C5EABF75DB8A953"/>
    <w:rsid w:val="00F6487D"/>
  </w:style>
  <w:style w:type="paragraph" w:customStyle="1" w:styleId="097B26B7D4304628AB7637C225514BCD">
    <w:name w:val="097B26B7D4304628AB7637C225514BCD"/>
    <w:rsid w:val="00F6487D"/>
  </w:style>
  <w:style w:type="paragraph" w:customStyle="1" w:styleId="4C20C8BC0EDA4F7BBFC1D6BCBE6EF112">
    <w:name w:val="4C20C8BC0EDA4F7BBFC1D6BCBE6EF112"/>
    <w:rsid w:val="00F6487D"/>
  </w:style>
  <w:style w:type="paragraph" w:customStyle="1" w:styleId="838339B45B4C4EF4B837D7B76977FFB2">
    <w:name w:val="838339B45B4C4EF4B837D7B76977FFB2"/>
    <w:rsid w:val="00F6487D"/>
  </w:style>
  <w:style w:type="paragraph" w:customStyle="1" w:styleId="F2CCB25394864AD1AA9CA7DDFEBBDF3B">
    <w:name w:val="F2CCB25394864AD1AA9CA7DDFEBBDF3B"/>
    <w:rsid w:val="00F6487D"/>
  </w:style>
  <w:style w:type="paragraph" w:customStyle="1" w:styleId="7AA04D1A1B5F45C1B01A62E06BBC49CD">
    <w:name w:val="7AA04D1A1B5F45C1B01A62E06BBC49CD"/>
    <w:rsid w:val="00F6487D"/>
  </w:style>
  <w:style w:type="paragraph" w:customStyle="1" w:styleId="8D02F33866064B23AA14BE498B035C05">
    <w:name w:val="8D02F33866064B23AA14BE498B035C05"/>
    <w:rsid w:val="00F6487D"/>
  </w:style>
  <w:style w:type="paragraph" w:customStyle="1" w:styleId="68232DB06EAA45B8A1F4C2E3734A8DA4">
    <w:name w:val="68232DB06EAA45B8A1F4C2E3734A8DA4"/>
    <w:rsid w:val="00F6487D"/>
  </w:style>
  <w:style w:type="paragraph" w:customStyle="1" w:styleId="555C541160CC444EB553B7BB2877D83A">
    <w:name w:val="555C541160CC444EB553B7BB2877D83A"/>
    <w:rsid w:val="00F6487D"/>
  </w:style>
  <w:style w:type="paragraph" w:customStyle="1" w:styleId="56028F8EF9B44AA2B65119CF57970F5B">
    <w:name w:val="56028F8EF9B44AA2B65119CF57970F5B"/>
    <w:rsid w:val="00F6487D"/>
  </w:style>
  <w:style w:type="paragraph" w:customStyle="1" w:styleId="50F55D4F644541988385B82AB502A895">
    <w:name w:val="50F55D4F644541988385B82AB502A895"/>
    <w:rsid w:val="00F6487D"/>
  </w:style>
  <w:style w:type="paragraph" w:customStyle="1" w:styleId="E9319B440D374070817AE2CB9308D31C">
    <w:name w:val="E9319B440D374070817AE2CB9308D31C"/>
    <w:rsid w:val="00F6487D"/>
  </w:style>
  <w:style w:type="paragraph" w:customStyle="1" w:styleId="4F0B2D3EE3ED426FAF0FC9FA400A8672">
    <w:name w:val="4F0B2D3EE3ED426FAF0FC9FA400A8672"/>
    <w:rsid w:val="00F6487D"/>
  </w:style>
  <w:style w:type="paragraph" w:customStyle="1" w:styleId="1565C63F32DF4AB2866B406D2FD25AD0">
    <w:name w:val="1565C63F32DF4AB2866B406D2FD25AD0"/>
    <w:rsid w:val="00F6487D"/>
  </w:style>
  <w:style w:type="paragraph" w:customStyle="1" w:styleId="6CD9806F717141D58592A8FB6521ED7F">
    <w:name w:val="6CD9806F717141D58592A8FB6521ED7F"/>
    <w:rsid w:val="00F6487D"/>
  </w:style>
  <w:style w:type="paragraph" w:customStyle="1" w:styleId="9ACE931F0D78412D89F180A7B9BA1799">
    <w:name w:val="9ACE931F0D78412D89F180A7B9BA1799"/>
    <w:rsid w:val="00F6487D"/>
  </w:style>
  <w:style w:type="paragraph" w:customStyle="1" w:styleId="F334E3BFF6404C1EBD16AEEB5D25B529">
    <w:name w:val="F334E3BFF6404C1EBD16AEEB5D25B529"/>
    <w:rsid w:val="00F6487D"/>
  </w:style>
  <w:style w:type="paragraph" w:customStyle="1" w:styleId="5BC14AD5AFED4DD3BE8260908C7E299D">
    <w:name w:val="5BC14AD5AFED4DD3BE8260908C7E299D"/>
    <w:rsid w:val="00F6487D"/>
  </w:style>
  <w:style w:type="paragraph" w:customStyle="1" w:styleId="0DB7D8B163EF49F98975435BF71C0614">
    <w:name w:val="0DB7D8B163EF49F98975435BF71C0614"/>
    <w:rsid w:val="00F6487D"/>
  </w:style>
  <w:style w:type="paragraph" w:customStyle="1" w:styleId="49E1D04CC8224C24ABC03C559D3674E0">
    <w:name w:val="49E1D04CC8224C24ABC03C559D3674E0"/>
    <w:rsid w:val="00F6487D"/>
  </w:style>
  <w:style w:type="paragraph" w:customStyle="1" w:styleId="311FFEE023544D0FB6AF754331E8B741">
    <w:name w:val="311FFEE023544D0FB6AF754331E8B741"/>
    <w:rsid w:val="00F6487D"/>
  </w:style>
  <w:style w:type="paragraph" w:customStyle="1" w:styleId="2E31AAAFD65744C3B06D97BB344FF829">
    <w:name w:val="2E31AAAFD65744C3B06D97BB344FF829"/>
    <w:rsid w:val="00F6487D"/>
  </w:style>
  <w:style w:type="paragraph" w:customStyle="1" w:styleId="9CE50D4608A84D7ABE954EB8D4076C8A">
    <w:name w:val="9CE50D4608A84D7ABE954EB8D4076C8A"/>
    <w:rsid w:val="00F6487D"/>
  </w:style>
  <w:style w:type="paragraph" w:customStyle="1" w:styleId="C639355119064932830FFC67057F6E15">
    <w:name w:val="C639355119064932830FFC67057F6E15"/>
    <w:rsid w:val="00F6487D"/>
  </w:style>
  <w:style w:type="paragraph" w:customStyle="1" w:styleId="68B28D98C9E74481A4C3B805F0B85BF0">
    <w:name w:val="68B28D98C9E74481A4C3B805F0B85BF0"/>
    <w:rsid w:val="00F6487D"/>
  </w:style>
  <w:style w:type="paragraph" w:customStyle="1" w:styleId="5ECB51BB09B6439A82F8E9FBA0F08101">
    <w:name w:val="5ECB51BB09B6439A82F8E9FBA0F08101"/>
    <w:rsid w:val="00F6487D"/>
  </w:style>
  <w:style w:type="paragraph" w:customStyle="1" w:styleId="D97A9F6E976545C48972C1D791EF86ED">
    <w:name w:val="D97A9F6E976545C48972C1D791EF86ED"/>
    <w:rsid w:val="00F6487D"/>
  </w:style>
  <w:style w:type="paragraph" w:customStyle="1" w:styleId="2A6A51E208BB4749901D82349B862E3E">
    <w:name w:val="2A6A51E208BB4749901D82349B862E3E"/>
    <w:rsid w:val="00F6487D"/>
  </w:style>
  <w:style w:type="paragraph" w:customStyle="1" w:styleId="CB242B8F7829487C8781562612052735">
    <w:name w:val="CB242B8F7829487C8781562612052735"/>
    <w:rsid w:val="00F6487D"/>
  </w:style>
  <w:style w:type="paragraph" w:customStyle="1" w:styleId="116684D6013A4E0293C3E505054DE89C">
    <w:name w:val="116684D6013A4E0293C3E505054DE89C"/>
    <w:rsid w:val="00F6487D"/>
  </w:style>
  <w:style w:type="paragraph" w:customStyle="1" w:styleId="9B79B8701B414254AEAF3FDA325A2F01">
    <w:name w:val="9B79B8701B414254AEAF3FDA325A2F01"/>
    <w:rsid w:val="00F6487D"/>
  </w:style>
  <w:style w:type="paragraph" w:customStyle="1" w:styleId="2E358456D2D4490AAD94B29FC640D472">
    <w:name w:val="2E358456D2D4490AAD94B29FC640D472"/>
    <w:rsid w:val="00F6487D"/>
  </w:style>
  <w:style w:type="paragraph" w:customStyle="1" w:styleId="B1A9B4F292E74FB1B16E4927151EE655">
    <w:name w:val="B1A9B4F292E74FB1B16E4927151EE655"/>
    <w:rsid w:val="00F6487D"/>
  </w:style>
  <w:style w:type="paragraph" w:customStyle="1" w:styleId="43FAEDA752794950B3399C6B5E05BAFD">
    <w:name w:val="43FAEDA752794950B3399C6B5E05BAFD"/>
    <w:rsid w:val="00F6487D"/>
  </w:style>
  <w:style w:type="paragraph" w:customStyle="1" w:styleId="BDF701D5DB7741D1853555926C6918F5">
    <w:name w:val="BDF701D5DB7741D1853555926C6918F5"/>
    <w:rsid w:val="00F6487D"/>
  </w:style>
  <w:style w:type="paragraph" w:customStyle="1" w:styleId="23BD41BA67BB4249A167E57412505576">
    <w:name w:val="23BD41BA67BB4249A167E57412505576"/>
    <w:rsid w:val="00F6487D"/>
  </w:style>
  <w:style w:type="paragraph" w:customStyle="1" w:styleId="7B430D73E8A743ECA0D6E2ED613CAFE3">
    <w:name w:val="7B430D73E8A743ECA0D6E2ED613CAFE3"/>
    <w:rsid w:val="00F6487D"/>
  </w:style>
  <w:style w:type="paragraph" w:customStyle="1" w:styleId="2C559429D556443CB92AB143264CA680">
    <w:name w:val="2C559429D556443CB92AB143264CA680"/>
    <w:rsid w:val="00F6487D"/>
  </w:style>
  <w:style w:type="paragraph" w:customStyle="1" w:styleId="E4E972A9733D46D485635B8C96ABF336">
    <w:name w:val="E4E972A9733D46D485635B8C96ABF336"/>
    <w:rsid w:val="00F6487D"/>
  </w:style>
  <w:style w:type="paragraph" w:customStyle="1" w:styleId="EA1BD4CD32D042C6A850E11ED1C40295">
    <w:name w:val="EA1BD4CD32D042C6A850E11ED1C40295"/>
    <w:rsid w:val="00F6487D"/>
  </w:style>
  <w:style w:type="paragraph" w:customStyle="1" w:styleId="E79A8C7F777447E2BBE7C405F3CE47B8">
    <w:name w:val="E79A8C7F777447E2BBE7C405F3CE47B8"/>
    <w:rsid w:val="00F6487D"/>
  </w:style>
  <w:style w:type="paragraph" w:customStyle="1" w:styleId="6424ED16BBDB4E1FACBA73C597651EAF">
    <w:name w:val="6424ED16BBDB4E1FACBA73C597651EAF"/>
    <w:rsid w:val="00F6487D"/>
  </w:style>
  <w:style w:type="paragraph" w:customStyle="1" w:styleId="2661D2F3E2A04CC297BCFC484C7974A3">
    <w:name w:val="2661D2F3E2A04CC297BCFC484C7974A3"/>
    <w:rsid w:val="00F6487D"/>
  </w:style>
  <w:style w:type="paragraph" w:customStyle="1" w:styleId="57A4501AAD0D475A82D51E72E54DE0CF">
    <w:name w:val="57A4501AAD0D475A82D51E72E54DE0CF"/>
    <w:rsid w:val="00F6487D"/>
  </w:style>
  <w:style w:type="paragraph" w:customStyle="1" w:styleId="47F9C0B6415D47009E1B799D45F42362">
    <w:name w:val="47F9C0B6415D47009E1B799D45F42362"/>
    <w:rsid w:val="00F6487D"/>
  </w:style>
  <w:style w:type="paragraph" w:customStyle="1" w:styleId="C2FBA14949E24336BAB5696284499D23">
    <w:name w:val="C2FBA14949E24336BAB5696284499D23"/>
    <w:rsid w:val="00F6487D"/>
  </w:style>
  <w:style w:type="paragraph" w:customStyle="1" w:styleId="A5232AB24E3347C9A0590F59CD10712C">
    <w:name w:val="A5232AB24E3347C9A0590F59CD10712C"/>
    <w:rsid w:val="00F6487D"/>
  </w:style>
  <w:style w:type="paragraph" w:customStyle="1" w:styleId="8E8FF9757A3042A4B03D9B44A69FFDF1">
    <w:name w:val="8E8FF9757A3042A4B03D9B44A69FFDF1"/>
    <w:rsid w:val="00F6487D"/>
  </w:style>
  <w:style w:type="paragraph" w:customStyle="1" w:styleId="E533CEECE49446E4A62C2938FCBE2D11">
    <w:name w:val="E533CEECE49446E4A62C2938FCBE2D11"/>
    <w:rsid w:val="00F6487D"/>
  </w:style>
  <w:style w:type="paragraph" w:customStyle="1" w:styleId="742DE2119F984C48817B93E2FD13454D">
    <w:name w:val="742DE2119F984C48817B93E2FD13454D"/>
    <w:rsid w:val="00F6487D"/>
  </w:style>
  <w:style w:type="paragraph" w:customStyle="1" w:styleId="F581DCC4F64D40FEB2E0B787C17B2BE6">
    <w:name w:val="F581DCC4F64D40FEB2E0B787C17B2BE6"/>
    <w:rsid w:val="00F6487D"/>
  </w:style>
  <w:style w:type="paragraph" w:customStyle="1" w:styleId="CDE2E0D26065437BBA08DC69653CA56A">
    <w:name w:val="CDE2E0D26065437BBA08DC69653CA56A"/>
    <w:rsid w:val="00F6487D"/>
  </w:style>
  <w:style w:type="paragraph" w:customStyle="1" w:styleId="AED703EE98834550992FEB7EE300FEBB">
    <w:name w:val="AED703EE98834550992FEB7EE300FEBB"/>
    <w:rsid w:val="00F6487D"/>
  </w:style>
  <w:style w:type="paragraph" w:customStyle="1" w:styleId="91EC810379464408930FA7BE87678A65">
    <w:name w:val="91EC810379464408930FA7BE87678A65"/>
    <w:rsid w:val="00F6487D"/>
  </w:style>
  <w:style w:type="paragraph" w:customStyle="1" w:styleId="5D77165B276C48E5A76D3D74A21DB85C">
    <w:name w:val="5D77165B276C48E5A76D3D74A21DB85C"/>
    <w:rsid w:val="00F6487D"/>
  </w:style>
  <w:style w:type="paragraph" w:customStyle="1" w:styleId="297A9C6FE4D147B49635222215D4F0C4">
    <w:name w:val="297A9C6FE4D147B49635222215D4F0C4"/>
    <w:rsid w:val="00F6487D"/>
  </w:style>
  <w:style w:type="paragraph" w:customStyle="1" w:styleId="B8CCCF886E7D474CAACCCC77AE399AEA">
    <w:name w:val="B8CCCF886E7D474CAACCCC77AE399AEA"/>
    <w:rsid w:val="00F6487D"/>
  </w:style>
  <w:style w:type="paragraph" w:customStyle="1" w:styleId="49C24401BEE4443BB4CD3CA7DD540294">
    <w:name w:val="49C24401BEE4443BB4CD3CA7DD540294"/>
    <w:rsid w:val="00F6487D"/>
  </w:style>
  <w:style w:type="paragraph" w:customStyle="1" w:styleId="1A8CEF6A61F04765976A2F6103EA266C">
    <w:name w:val="1A8CEF6A61F04765976A2F6103EA266C"/>
    <w:rsid w:val="00F6487D"/>
  </w:style>
  <w:style w:type="paragraph" w:customStyle="1" w:styleId="E2D66F0E1F804F93835D956FDBB09172">
    <w:name w:val="E2D66F0E1F804F93835D956FDBB09172"/>
    <w:rsid w:val="00F6487D"/>
  </w:style>
  <w:style w:type="paragraph" w:customStyle="1" w:styleId="FD1C97FD77E3434FA8A2686B471D1EEC">
    <w:name w:val="FD1C97FD77E3434FA8A2686B471D1EEC"/>
    <w:rsid w:val="00F6487D"/>
  </w:style>
  <w:style w:type="paragraph" w:customStyle="1" w:styleId="E362CECEE40D46749C5FE1714A13BC98">
    <w:name w:val="E362CECEE40D46749C5FE1714A13BC98"/>
    <w:rsid w:val="00F6487D"/>
  </w:style>
  <w:style w:type="paragraph" w:customStyle="1" w:styleId="D27597F60AC24F45BB2F0D92AFC700AB">
    <w:name w:val="D27597F60AC24F45BB2F0D92AFC700AB"/>
    <w:rsid w:val="00F6487D"/>
  </w:style>
  <w:style w:type="paragraph" w:customStyle="1" w:styleId="EF8034529AF34D41B227D1C8AB12ADDF">
    <w:name w:val="EF8034529AF34D41B227D1C8AB12ADDF"/>
    <w:rsid w:val="00F6487D"/>
  </w:style>
  <w:style w:type="paragraph" w:customStyle="1" w:styleId="23811C9A6A1C49389C809C0037720B12">
    <w:name w:val="23811C9A6A1C49389C809C0037720B12"/>
    <w:rsid w:val="00F6487D"/>
  </w:style>
  <w:style w:type="paragraph" w:customStyle="1" w:styleId="E1C5FD8C4D2B45639B347F90A903FD1A">
    <w:name w:val="E1C5FD8C4D2B45639B347F90A903FD1A"/>
    <w:rsid w:val="00F6487D"/>
  </w:style>
  <w:style w:type="paragraph" w:customStyle="1" w:styleId="F2D296F1007947BF806ED41706C9C0FD">
    <w:name w:val="F2D296F1007947BF806ED41706C9C0FD"/>
    <w:rsid w:val="00F6487D"/>
  </w:style>
  <w:style w:type="paragraph" w:customStyle="1" w:styleId="61751A2BF08D4433BE32BD6C49D58A2F">
    <w:name w:val="61751A2BF08D4433BE32BD6C49D58A2F"/>
    <w:rsid w:val="00F6487D"/>
  </w:style>
  <w:style w:type="paragraph" w:customStyle="1" w:styleId="44B6891E68284A228E60A0A90CA0EF5E">
    <w:name w:val="44B6891E68284A228E60A0A90CA0EF5E"/>
    <w:rsid w:val="00F6487D"/>
  </w:style>
  <w:style w:type="paragraph" w:customStyle="1" w:styleId="C3F59890460E4FDE8BC634E0D11BAD3C">
    <w:name w:val="C3F59890460E4FDE8BC634E0D11BAD3C"/>
    <w:rsid w:val="00F6487D"/>
  </w:style>
  <w:style w:type="paragraph" w:customStyle="1" w:styleId="9F8BFD8A00974A4EAE664C38E9530A6B">
    <w:name w:val="9F8BFD8A00974A4EAE664C38E9530A6B"/>
    <w:rsid w:val="00F6487D"/>
  </w:style>
  <w:style w:type="paragraph" w:customStyle="1" w:styleId="2DB300036B7A44608B8248D6AC8D6A28">
    <w:name w:val="2DB300036B7A44608B8248D6AC8D6A28"/>
    <w:rsid w:val="00F6487D"/>
  </w:style>
  <w:style w:type="paragraph" w:customStyle="1" w:styleId="F5F32F1C8DBB44499DAD070A8B4BB888">
    <w:name w:val="F5F32F1C8DBB44499DAD070A8B4BB888"/>
    <w:rsid w:val="00F6487D"/>
  </w:style>
  <w:style w:type="paragraph" w:customStyle="1" w:styleId="935CC20D92E54899BCE515D9A291781A">
    <w:name w:val="935CC20D92E54899BCE515D9A291781A"/>
    <w:rsid w:val="00F6487D"/>
  </w:style>
  <w:style w:type="paragraph" w:customStyle="1" w:styleId="497842A4D96D4990AF0939ECA3BAEAE3">
    <w:name w:val="497842A4D96D4990AF0939ECA3BAEAE3"/>
    <w:rsid w:val="00F6487D"/>
  </w:style>
  <w:style w:type="paragraph" w:customStyle="1" w:styleId="FCE87D51527F403CAC5D4D3A9A0FFCF9">
    <w:name w:val="FCE87D51527F403CAC5D4D3A9A0FFCF9"/>
    <w:rsid w:val="00F6487D"/>
  </w:style>
  <w:style w:type="paragraph" w:customStyle="1" w:styleId="54A25BF130B74AFA87A816CD1BDFA9E8">
    <w:name w:val="54A25BF130B74AFA87A816CD1BDFA9E8"/>
    <w:rsid w:val="00F6487D"/>
  </w:style>
  <w:style w:type="paragraph" w:customStyle="1" w:styleId="740A7C05D53E4FBA9535856538E9FF37">
    <w:name w:val="740A7C05D53E4FBA9535856538E9FF37"/>
    <w:rsid w:val="00F6487D"/>
  </w:style>
  <w:style w:type="paragraph" w:customStyle="1" w:styleId="D405DB9F0E1B4EEEBD176E24C48E1FD4">
    <w:name w:val="D405DB9F0E1B4EEEBD176E24C48E1FD4"/>
    <w:rsid w:val="00F6487D"/>
  </w:style>
  <w:style w:type="paragraph" w:customStyle="1" w:styleId="9EA814B3162C407FB64BC8C873E65339">
    <w:name w:val="9EA814B3162C407FB64BC8C873E65339"/>
    <w:rsid w:val="00F6487D"/>
  </w:style>
  <w:style w:type="paragraph" w:customStyle="1" w:styleId="BEB43983431C45F69ED7B1A598CCDD91">
    <w:name w:val="BEB43983431C45F69ED7B1A598CCDD91"/>
    <w:rsid w:val="00F6487D"/>
  </w:style>
  <w:style w:type="paragraph" w:customStyle="1" w:styleId="BD54F712089C4A7D83F9BA1E44760BF3">
    <w:name w:val="BD54F712089C4A7D83F9BA1E44760BF3"/>
    <w:rsid w:val="00F6487D"/>
  </w:style>
  <w:style w:type="paragraph" w:customStyle="1" w:styleId="B52EFD85EF724FB49806FD19340060CC">
    <w:name w:val="B52EFD85EF724FB49806FD19340060CC"/>
    <w:rsid w:val="00F6487D"/>
  </w:style>
  <w:style w:type="paragraph" w:customStyle="1" w:styleId="5AC38FC2A5AC4F0D97A459B75B215435">
    <w:name w:val="5AC38FC2A5AC4F0D97A459B75B215435"/>
    <w:rsid w:val="00F6487D"/>
  </w:style>
  <w:style w:type="paragraph" w:customStyle="1" w:styleId="D13BEC89AA3A49D290D013DFF4FECD43">
    <w:name w:val="D13BEC89AA3A49D290D013DFF4FECD43"/>
    <w:rsid w:val="00F6487D"/>
  </w:style>
  <w:style w:type="paragraph" w:customStyle="1" w:styleId="5F0C00C586C34B6CADC2BD00A693D11D">
    <w:name w:val="5F0C00C586C34B6CADC2BD00A693D11D"/>
    <w:rsid w:val="00F6487D"/>
  </w:style>
  <w:style w:type="paragraph" w:customStyle="1" w:styleId="BDDE80B71B71412D8FB57C43012BD070">
    <w:name w:val="BDDE80B71B71412D8FB57C43012BD070"/>
    <w:rsid w:val="00F6487D"/>
  </w:style>
  <w:style w:type="paragraph" w:customStyle="1" w:styleId="98FDA0D21B07498296F53C70C182444B">
    <w:name w:val="98FDA0D21B07498296F53C70C182444B"/>
    <w:rsid w:val="00F6487D"/>
  </w:style>
  <w:style w:type="paragraph" w:customStyle="1" w:styleId="4319D86A3B854D60B5285237661530A3">
    <w:name w:val="4319D86A3B854D60B5285237661530A3"/>
    <w:rsid w:val="00F6487D"/>
  </w:style>
  <w:style w:type="paragraph" w:customStyle="1" w:styleId="41F337D386D84D529A32C532592AC4F9">
    <w:name w:val="41F337D386D84D529A32C532592AC4F9"/>
    <w:rsid w:val="00F6487D"/>
  </w:style>
  <w:style w:type="paragraph" w:customStyle="1" w:styleId="B5BF58398EF147D1BD596E24C7E4BE4F">
    <w:name w:val="B5BF58398EF147D1BD596E24C7E4BE4F"/>
    <w:rsid w:val="00F6487D"/>
  </w:style>
  <w:style w:type="paragraph" w:customStyle="1" w:styleId="EBA0AA0254C641B98A33C63E11B48EC0">
    <w:name w:val="EBA0AA0254C641B98A33C63E11B48EC0"/>
    <w:rsid w:val="00F6487D"/>
  </w:style>
  <w:style w:type="paragraph" w:customStyle="1" w:styleId="D9484940B9B74C19B9C9F67A0D8DD6FD">
    <w:name w:val="D9484940B9B74C19B9C9F67A0D8DD6FD"/>
    <w:rsid w:val="00F6487D"/>
  </w:style>
  <w:style w:type="paragraph" w:customStyle="1" w:styleId="3F1C3174481E450985D2041DE804FC28">
    <w:name w:val="3F1C3174481E450985D2041DE804FC28"/>
    <w:rsid w:val="00F6487D"/>
  </w:style>
  <w:style w:type="paragraph" w:customStyle="1" w:styleId="C499C30D4C4044339241C04ED251E80A">
    <w:name w:val="C499C30D4C4044339241C04ED251E80A"/>
    <w:rsid w:val="00F6487D"/>
  </w:style>
  <w:style w:type="paragraph" w:customStyle="1" w:styleId="17EA11FCAFE34B9C9D2B955AF18127E5">
    <w:name w:val="17EA11FCAFE34B9C9D2B955AF18127E5"/>
    <w:rsid w:val="00F6487D"/>
  </w:style>
  <w:style w:type="paragraph" w:customStyle="1" w:styleId="843AF17E534843C6B064C539B1B23EB6">
    <w:name w:val="843AF17E534843C6B064C539B1B23EB6"/>
    <w:rsid w:val="00F6487D"/>
  </w:style>
  <w:style w:type="paragraph" w:customStyle="1" w:styleId="5E194F9D016044BD8E07424879C6CEBA">
    <w:name w:val="5E194F9D016044BD8E07424879C6CEBA"/>
    <w:rsid w:val="00F6487D"/>
  </w:style>
  <w:style w:type="paragraph" w:customStyle="1" w:styleId="D6EC307BD561411C823635398FFF17C9">
    <w:name w:val="D6EC307BD561411C823635398FFF17C9"/>
    <w:rsid w:val="00F6487D"/>
  </w:style>
  <w:style w:type="paragraph" w:customStyle="1" w:styleId="B40AD156B3FF494CA6B09240AF1852D7">
    <w:name w:val="B40AD156B3FF494CA6B09240AF1852D7"/>
    <w:rsid w:val="00F6487D"/>
  </w:style>
  <w:style w:type="paragraph" w:customStyle="1" w:styleId="9294D1F6D50F438185EE9634A3045382">
    <w:name w:val="9294D1F6D50F438185EE9634A3045382"/>
    <w:rsid w:val="00F6487D"/>
  </w:style>
  <w:style w:type="paragraph" w:customStyle="1" w:styleId="B38EBE298F624E5EBC6885C62249DB37">
    <w:name w:val="B38EBE298F624E5EBC6885C62249DB37"/>
    <w:rsid w:val="00F6487D"/>
  </w:style>
  <w:style w:type="paragraph" w:customStyle="1" w:styleId="87F3AAFF2A1147079EBEAD5E9AD09404">
    <w:name w:val="87F3AAFF2A1147079EBEAD5E9AD09404"/>
    <w:rsid w:val="00F6487D"/>
  </w:style>
  <w:style w:type="paragraph" w:customStyle="1" w:styleId="B713CC29FD7A4CB181C84C220ECF176D">
    <w:name w:val="B713CC29FD7A4CB181C84C220ECF176D"/>
    <w:rsid w:val="00F6487D"/>
  </w:style>
  <w:style w:type="paragraph" w:customStyle="1" w:styleId="03DC97ACBC8E42AD8EC8817EA1ED359E">
    <w:name w:val="03DC97ACBC8E42AD8EC8817EA1ED359E"/>
    <w:rsid w:val="00F6487D"/>
  </w:style>
  <w:style w:type="paragraph" w:customStyle="1" w:styleId="98DEE2BBEA9D438581934394F50EFE24">
    <w:name w:val="98DEE2BBEA9D438581934394F50EFE24"/>
    <w:rsid w:val="00F6487D"/>
  </w:style>
  <w:style w:type="paragraph" w:customStyle="1" w:styleId="3F59DDF6FCD44B52B2B1E3435A99ECD1">
    <w:name w:val="3F59DDF6FCD44B52B2B1E3435A99ECD1"/>
    <w:rsid w:val="00F6487D"/>
  </w:style>
  <w:style w:type="paragraph" w:customStyle="1" w:styleId="14003D18E086497FB4FFE7802219D6ED">
    <w:name w:val="14003D18E086497FB4FFE7802219D6ED"/>
    <w:rsid w:val="00F6487D"/>
  </w:style>
  <w:style w:type="paragraph" w:customStyle="1" w:styleId="5D7BB8680BCD4B7BAB2E66F0A436E001">
    <w:name w:val="5D7BB8680BCD4B7BAB2E66F0A436E001"/>
    <w:rsid w:val="00F6487D"/>
  </w:style>
  <w:style w:type="paragraph" w:customStyle="1" w:styleId="F585EADD01764CE79CC46B16932526ED">
    <w:name w:val="F585EADD01764CE79CC46B16932526ED"/>
    <w:rsid w:val="00F6487D"/>
  </w:style>
  <w:style w:type="paragraph" w:customStyle="1" w:styleId="A57853B1C55C47699D1C2C8D61D7228D">
    <w:name w:val="A57853B1C55C47699D1C2C8D61D7228D"/>
    <w:rsid w:val="00F6487D"/>
  </w:style>
  <w:style w:type="paragraph" w:customStyle="1" w:styleId="9A0F9DA1452442DC92C29ACA8E88F029">
    <w:name w:val="9A0F9DA1452442DC92C29ACA8E88F029"/>
    <w:rsid w:val="00F6487D"/>
  </w:style>
  <w:style w:type="paragraph" w:customStyle="1" w:styleId="507F24B7E5B94F39BA087D717ACFA51F">
    <w:name w:val="507F24B7E5B94F39BA087D717ACFA51F"/>
    <w:rsid w:val="00F6487D"/>
  </w:style>
  <w:style w:type="paragraph" w:customStyle="1" w:styleId="C3569666973449C0902E6ABF51E53DB0">
    <w:name w:val="C3569666973449C0902E6ABF51E53DB0"/>
    <w:rsid w:val="00F6487D"/>
  </w:style>
  <w:style w:type="paragraph" w:customStyle="1" w:styleId="04696397080E41B1864D22FDE6C28FE4">
    <w:name w:val="04696397080E41B1864D22FDE6C28FE4"/>
    <w:rsid w:val="00F6487D"/>
  </w:style>
  <w:style w:type="paragraph" w:customStyle="1" w:styleId="B075BFA1F2B04506B66BDB7197CE7B8E">
    <w:name w:val="B075BFA1F2B04506B66BDB7197CE7B8E"/>
    <w:rsid w:val="00F6487D"/>
  </w:style>
  <w:style w:type="paragraph" w:customStyle="1" w:styleId="29043AB05F0149E5BF8F8BE9561B1CC0">
    <w:name w:val="29043AB05F0149E5BF8F8BE9561B1CC0"/>
    <w:rsid w:val="00F6487D"/>
  </w:style>
  <w:style w:type="paragraph" w:customStyle="1" w:styleId="DB4E58551C4349E6B17C14BBAFC7F53B">
    <w:name w:val="DB4E58551C4349E6B17C14BBAFC7F53B"/>
    <w:rsid w:val="00F6487D"/>
  </w:style>
  <w:style w:type="paragraph" w:customStyle="1" w:styleId="A20378D79E414C72B0597B103540418D">
    <w:name w:val="A20378D79E414C72B0597B103540418D"/>
    <w:rsid w:val="00F6487D"/>
  </w:style>
  <w:style w:type="paragraph" w:customStyle="1" w:styleId="BBB533B150DC47409DE327415209C5BA">
    <w:name w:val="BBB533B150DC47409DE327415209C5BA"/>
    <w:rsid w:val="00F6487D"/>
  </w:style>
  <w:style w:type="paragraph" w:customStyle="1" w:styleId="242AB9A62A5C4845A66FABE00351FFD9">
    <w:name w:val="242AB9A62A5C4845A66FABE00351FFD9"/>
    <w:rsid w:val="00F6487D"/>
  </w:style>
  <w:style w:type="paragraph" w:customStyle="1" w:styleId="F4BC503EFEA747CAB18587EA3BBB490B">
    <w:name w:val="F4BC503EFEA747CAB18587EA3BBB490B"/>
    <w:rsid w:val="00F6487D"/>
  </w:style>
  <w:style w:type="paragraph" w:customStyle="1" w:styleId="BB095B48F3B34993B2723679B607FC6C">
    <w:name w:val="BB095B48F3B34993B2723679B607FC6C"/>
    <w:rsid w:val="00F6487D"/>
  </w:style>
  <w:style w:type="paragraph" w:customStyle="1" w:styleId="5E507FC34F044A56AFB35F1BC902F19F">
    <w:name w:val="5E507FC34F044A56AFB35F1BC902F19F"/>
    <w:rsid w:val="00F6487D"/>
  </w:style>
  <w:style w:type="paragraph" w:customStyle="1" w:styleId="63EE7F5E9008432EAAC28098C4E537F7">
    <w:name w:val="63EE7F5E9008432EAAC28098C4E537F7"/>
    <w:rsid w:val="00F6487D"/>
  </w:style>
  <w:style w:type="paragraph" w:customStyle="1" w:styleId="AC90C47A7696466F854639C42D2D77AD">
    <w:name w:val="AC90C47A7696466F854639C42D2D77AD"/>
    <w:rsid w:val="00F6487D"/>
  </w:style>
  <w:style w:type="paragraph" w:customStyle="1" w:styleId="40B849C197564BF9A0E3EA1249BEEB27">
    <w:name w:val="40B849C197564BF9A0E3EA1249BEEB27"/>
    <w:rsid w:val="00F6487D"/>
  </w:style>
  <w:style w:type="paragraph" w:customStyle="1" w:styleId="A5C48B79821D495C9A80898618818E0C">
    <w:name w:val="A5C48B79821D495C9A80898618818E0C"/>
    <w:rsid w:val="00F6487D"/>
  </w:style>
  <w:style w:type="paragraph" w:customStyle="1" w:styleId="A1EAE44E57AB428E8F3F13B92DB4513A">
    <w:name w:val="A1EAE44E57AB428E8F3F13B92DB4513A"/>
    <w:rsid w:val="00F6487D"/>
  </w:style>
  <w:style w:type="paragraph" w:customStyle="1" w:styleId="BC39F189559448C6BDAD5CA932CB8E83">
    <w:name w:val="BC39F189559448C6BDAD5CA932CB8E83"/>
    <w:rsid w:val="00F6487D"/>
  </w:style>
  <w:style w:type="paragraph" w:customStyle="1" w:styleId="CC21CA08A1244A329D43391B027051DD">
    <w:name w:val="CC21CA08A1244A329D43391B027051DD"/>
    <w:rsid w:val="00F6487D"/>
  </w:style>
  <w:style w:type="paragraph" w:customStyle="1" w:styleId="806E87A790034897BAE9C3EDB0377682">
    <w:name w:val="806E87A790034897BAE9C3EDB0377682"/>
    <w:rsid w:val="00F6487D"/>
  </w:style>
  <w:style w:type="paragraph" w:customStyle="1" w:styleId="C8CD0564BDD64F4299574B759F27C14C">
    <w:name w:val="C8CD0564BDD64F4299574B759F27C14C"/>
    <w:rsid w:val="00F6487D"/>
  </w:style>
  <w:style w:type="paragraph" w:customStyle="1" w:styleId="6D4133065E1E4368BA7230F852B0901C">
    <w:name w:val="6D4133065E1E4368BA7230F852B0901C"/>
    <w:rsid w:val="00F6487D"/>
  </w:style>
  <w:style w:type="paragraph" w:customStyle="1" w:styleId="0C0E8D3FC82F4C83811E783DC8B918D2">
    <w:name w:val="0C0E8D3FC82F4C83811E783DC8B918D2"/>
    <w:rsid w:val="00F6487D"/>
  </w:style>
  <w:style w:type="paragraph" w:customStyle="1" w:styleId="6E05D381D9D44DF5B7DC5298A2D23732">
    <w:name w:val="6E05D381D9D44DF5B7DC5298A2D23732"/>
    <w:rsid w:val="00F6487D"/>
  </w:style>
  <w:style w:type="paragraph" w:customStyle="1" w:styleId="66ECA03E55084983A1D834D7EBF917DC">
    <w:name w:val="66ECA03E55084983A1D834D7EBF917DC"/>
    <w:rsid w:val="00F6487D"/>
  </w:style>
  <w:style w:type="character" w:styleId="a3">
    <w:name w:val="Placeholder Text"/>
    <w:basedOn w:val="a0"/>
    <w:uiPriority w:val="99"/>
    <w:semiHidden/>
    <w:rsid w:val="00C00D88"/>
    <w:rPr>
      <w:color w:val="808080"/>
    </w:rPr>
  </w:style>
  <w:style w:type="paragraph" w:customStyle="1" w:styleId="61751A2BF08D4433BE32BD6C49D58A2F1">
    <w:name w:val="61751A2BF08D4433BE32BD6C49D58A2F1"/>
    <w:rsid w:val="00F6487D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4472C4" w:themeColor="accent1"/>
      <w:sz w:val="32"/>
      <w:szCs w:val="32"/>
    </w:rPr>
  </w:style>
  <w:style w:type="paragraph" w:customStyle="1" w:styleId="44B6891E68284A228E60A0A90CA0EF5E1">
    <w:name w:val="44B6891E68284A228E60A0A90CA0EF5E1"/>
    <w:rsid w:val="00F6487D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C3F59890460E4FDE8BC634E0D11BAD3C1">
    <w:name w:val="C3F59890460E4FDE8BC634E0D11BAD3C1"/>
    <w:rsid w:val="00F6487D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9F8BFD8A00974A4EAE664C38E9530A6B1">
    <w:name w:val="9F8BFD8A00974A4EAE664C38E9530A6B1"/>
    <w:rsid w:val="00F6487D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2DB300036B7A44608B8248D6AC8D6A281">
    <w:name w:val="2DB300036B7A44608B8248D6AC8D6A281"/>
    <w:rsid w:val="00F6487D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F5F32F1C8DBB44499DAD070A8B4BB8881">
    <w:name w:val="F5F32F1C8DBB44499DAD070A8B4BB8881"/>
    <w:rsid w:val="00F6487D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935CC20D92E54899BCE515D9A291781A1">
    <w:name w:val="935CC20D92E54899BCE515D9A291781A1"/>
    <w:rsid w:val="00F6487D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497842A4D96D4990AF0939ECA3BAEAE31">
    <w:name w:val="497842A4D96D4990AF0939ECA3BAEAE31"/>
    <w:rsid w:val="00F6487D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4472C4" w:themeColor="accent1"/>
      <w:sz w:val="32"/>
      <w:szCs w:val="32"/>
    </w:rPr>
  </w:style>
  <w:style w:type="paragraph" w:customStyle="1" w:styleId="FCE87D51527F403CAC5D4D3A9A0FFCF91">
    <w:name w:val="FCE87D51527F403CAC5D4D3A9A0FFCF91"/>
    <w:rsid w:val="00F6487D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54A25BF130B74AFA87A816CD1BDFA9E81">
    <w:name w:val="54A25BF130B74AFA87A816CD1BDFA9E81"/>
    <w:rsid w:val="00F6487D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740A7C05D53E4FBA9535856538E9FF371">
    <w:name w:val="740A7C05D53E4FBA9535856538E9FF371"/>
    <w:rsid w:val="00F6487D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D405DB9F0E1B4EEEBD176E24C48E1FD41">
    <w:name w:val="D405DB9F0E1B4EEEBD176E24C48E1FD41"/>
    <w:rsid w:val="00F6487D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9EA814B3162C407FB64BC8C873E653391">
    <w:name w:val="9EA814B3162C407FB64BC8C873E653391"/>
    <w:rsid w:val="00F6487D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BEB43983431C45F69ED7B1A598CCDD911">
    <w:name w:val="BEB43983431C45F69ED7B1A598CCDD911"/>
    <w:rsid w:val="00F6487D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BD54F712089C4A7D83F9BA1E44760BF31">
    <w:name w:val="BD54F712089C4A7D83F9BA1E44760BF31"/>
    <w:rsid w:val="00F6487D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4472C4" w:themeColor="accent1"/>
      <w:sz w:val="32"/>
      <w:szCs w:val="32"/>
    </w:rPr>
  </w:style>
  <w:style w:type="paragraph" w:customStyle="1" w:styleId="B52EFD85EF724FB49806FD19340060CC1">
    <w:name w:val="B52EFD85EF724FB49806FD19340060CC1"/>
    <w:rsid w:val="00F6487D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5AC38FC2A5AC4F0D97A459B75B2154351">
    <w:name w:val="5AC38FC2A5AC4F0D97A459B75B2154351"/>
    <w:rsid w:val="00F6487D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D13BEC89AA3A49D290D013DFF4FECD431">
    <w:name w:val="D13BEC89AA3A49D290D013DFF4FECD431"/>
    <w:rsid w:val="00F6487D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5F0C00C586C34B6CADC2BD00A693D11D1">
    <w:name w:val="5F0C00C586C34B6CADC2BD00A693D11D1"/>
    <w:rsid w:val="00F6487D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BDDE80B71B71412D8FB57C43012BD0701">
    <w:name w:val="BDDE80B71B71412D8FB57C43012BD0701"/>
    <w:rsid w:val="00F6487D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98FDA0D21B07498296F53C70C182444B1">
    <w:name w:val="98FDA0D21B07498296F53C70C182444B1"/>
    <w:rsid w:val="00F6487D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4319D86A3B854D60B5285237661530A31">
    <w:name w:val="4319D86A3B854D60B5285237661530A31"/>
    <w:rsid w:val="00F6487D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4472C4" w:themeColor="accent1"/>
      <w:sz w:val="32"/>
      <w:szCs w:val="32"/>
    </w:rPr>
  </w:style>
  <w:style w:type="paragraph" w:customStyle="1" w:styleId="41F337D386D84D529A32C532592AC4F91">
    <w:name w:val="41F337D386D84D529A32C532592AC4F91"/>
    <w:rsid w:val="00F6487D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B5BF58398EF147D1BD596E24C7E4BE4F1">
    <w:name w:val="B5BF58398EF147D1BD596E24C7E4BE4F1"/>
    <w:rsid w:val="00F6487D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EBA0AA0254C641B98A33C63E11B48EC01">
    <w:name w:val="EBA0AA0254C641B98A33C63E11B48EC01"/>
    <w:rsid w:val="00F6487D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D9484940B9B74C19B9C9F67A0D8DD6FD1">
    <w:name w:val="D9484940B9B74C19B9C9F67A0D8DD6FD1"/>
    <w:rsid w:val="00F6487D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3F1C3174481E450985D2041DE804FC281">
    <w:name w:val="3F1C3174481E450985D2041DE804FC281"/>
    <w:rsid w:val="00F6487D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C499C30D4C4044339241C04ED251E80A1">
    <w:name w:val="C499C30D4C4044339241C04ED251E80A1"/>
    <w:rsid w:val="00F6487D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17EA11FCAFE34B9C9D2B955AF18127E51">
    <w:name w:val="17EA11FCAFE34B9C9D2B955AF18127E51"/>
    <w:rsid w:val="00F6487D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4472C4" w:themeColor="accent1"/>
      <w:sz w:val="32"/>
      <w:szCs w:val="32"/>
    </w:rPr>
  </w:style>
  <w:style w:type="paragraph" w:customStyle="1" w:styleId="843AF17E534843C6B064C539B1B23EB61">
    <w:name w:val="843AF17E534843C6B064C539B1B23EB61"/>
    <w:rsid w:val="00F6487D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5E194F9D016044BD8E07424879C6CEBA1">
    <w:name w:val="5E194F9D016044BD8E07424879C6CEBA1"/>
    <w:rsid w:val="00F6487D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D6EC307BD561411C823635398FFF17C91">
    <w:name w:val="D6EC307BD561411C823635398FFF17C91"/>
    <w:rsid w:val="00F6487D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B40AD156B3FF494CA6B09240AF1852D71">
    <w:name w:val="B40AD156B3FF494CA6B09240AF1852D71"/>
    <w:rsid w:val="00F6487D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9294D1F6D50F438185EE9634A30453821">
    <w:name w:val="9294D1F6D50F438185EE9634A30453821"/>
    <w:rsid w:val="00F6487D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B38EBE298F624E5EBC6885C62249DB371">
    <w:name w:val="B38EBE298F624E5EBC6885C62249DB371"/>
    <w:rsid w:val="00F6487D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87F3AAFF2A1147079EBEAD5E9AD094041">
    <w:name w:val="87F3AAFF2A1147079EBEAD5E9AD094041"/>
    <w:rsid w:val="00F6487D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4472C4" w:themeColor="accent1"/>
      <w:sz w:val="32"/>
      <w:szCs w:val="32"/>
    </w:rPr>
  </w:style>
  <w:style w:type="paragraph" w:customStyle="1" w:styleId="B713CC29FD7A4CB181C84C220ECF176D1">
    <w:name w:val="B713CC29FD7A4CB181C84C220ECF176D1"/>
    <w:rsid w:val="00F6487D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03DC97ACBC8E42AD8EC8817EA1ED359E1">
    <w:name w:val="03DC97ACBC8E42AD8EC8817EA1ED359E1"/>
    <w:rsid w:val="00F6487D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98DEE2BBEA9D438581934394F50EFE241">
    <w:name w:val="98DEE2BBEA9D438581934394F50EFE241"/>
    <w:rsid w:val="00F6487D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3F59DDF6FCD44B52B2B1E3435A99ECD11">
    <w:name w:val="3F59DDF6FCD44B52B2B1E3435A99ECD11"/>
    <w:rsid w:val="00F6487D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14003D18E086497FB4FFE7802219D6ED1">
    <w:name w:val="14003D18E086497FB4FFE7802219D6ED1"/>
    <w:rsid w:val="00F6487D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5D7BB8680BCD4B7BAB2E66F0A436E0011">
    <w:name w:val="5D7BB8680BCD4B7BAB2E66F0A436E0011"/>
    <w:rsid w:val="00F6487D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F585EADD01764CE79CC46B16932526ED1">
    <w:name w:val="F585EADD01764CE79CC46B16932526ED1"/>
    <w:rsid w:val="00F6487D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4472C4" w:themeColor="accent1"/>
      <w:sz w:val="32"/>
      <w:szCs w:val="32"/>
    </w:rPr>
  </w:style>
  <w:style w:type="paragraph" w:customStyle="1" w:styleId="A57853B1C55C47699D1C2C8D61D7228D1">
    <w:name w:val="A57853B1C55C47699D1C2C8D61D7228D1"/>
    <w:rsid w:val="00F6487D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9A0F9DA1452442DC92C29ACA8E88F0291">
    <w:name w:val="9A0F9DA1452442DC92C29ACA8E88F0291"/>
    <w:rsid w:val="00F6487D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507F24B7E5B94F39BA087D717ACFA51F1">
    <w:name w:val="507F24B7E5B94F39BA087D717ACFA51F1"/>
    <w:rsid w:val="00F6487D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C3569666973449C0902E6ABF51E53DB01">
    <w:name w:val="C3569666973449C0902E6ABF51E53DB01"/>
    <w:rsid w:val="00F6487D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04696397080E41B1864D22FDE6C28FE41">
    <w:name w:val="04696397080E41B1864D22FDE6C28FE41"/>
    <w:rsid w:val="00F6487D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B075BFA1F2B04506B66BDB7197CE7B8E1">
    <w:name w:val="B075BFA1F2B04506B66BDB7197CE7B8E1"/>
    <w:rsid w:val="00F6487D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29043AB05F0149E5BF8F8BE9561B1CC01">
    <w:name w:val="29043AB05F0149E5BF8F8BE9561B1CC01"/>
    <w:rsid w:val="00F6487D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4472C4" w:themeColor="accent1"/>
      <w:sz w:val="32"/>
      <w:szCs w:val="32"/>
    </w:rPr>
  </w:style>
  <w:style w:type="paragraph" w:customStyle="1" w:styleId="DB4E58551C4349E6B17C14BBAFC7F53B1">
    <w:name w:val="DB4E58551C4349E6B17C14BBAFC7F53B1"/>
    <w:rsid w:val="00F6487D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A20378D79E414C72B0597B103540418D1">
    <w:name w:val="A20378D79E414C72B0597B103540418D1"/>
    <w:rsid w:val="00F6487D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BBB533B150DC47409DE327415209C5BA1">
    <w:name w:val="BBB533B150DC47409DE327415209C5BA1"/>
    <w:rsid w:val="00F6487D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242AB9A62A5C4845A66FABE00351FFD91">
    <w:name w:val="242AB9A62A5C4845A66FABE00351FFD91"/>
    <w:rsid w:val="00F6487D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F4BC503EFEA747CAB18587EA3BBB490B1">
    <w:name w:val="F4BC503EFEA747CAB18587EA3BBB490B1"/>
    <w:rsid w:val="00F6487D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BB095B48F3B34993B2723679B607FC6C1">
    <w:name w:val="BB095B48F3B34993B2723679B607FC6C1"/>
    <w:rsid w:val="00F6487D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5E507FC34F044A56AFB35F1BC902F19F1">
    <w:name w:val="5E507FC34F044A56AFB35F1BC902F19F1"/>
    <w:rsid w:val="00F6487D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4472C4" w:themeColor="accent1"/>
      <w:sz w:val="32"/>
      <w:szCs w:val="32"/>
    </w:rPr>
  </w:style>
  <w:style w:type="paragraph" w:customStyle="1" w:styleId="63EE7F5E9008432EAAC28098C4E537F71">
    <w:name w:val="63EE7F5E9008432EAAC28098C4E537F71"/>
    <w:rsid w:val="00F6487D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AC90C47A7696466F854639C42D2D77AD1">
    <w:name w:val="AC90C47A7696466F854639C42D2D77AD1"/>
    <w:rsid w:val="00F6487D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40B849C197564BF9A0E3EA1249BEEB271">
    <w:name w:val="40B849C197564BF9A0E3EA1249BEEB271"/>
    <w:rsid w:val="00F6487D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A5C48B79821D495C9A80898618818E0C1">
    <w:name w:val="A5C48B79821D495C9A80898618818E0C1"/>
    <w:rsid w:val="00F6487D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A1EAE44E57AB428E8F3F13B92DB4513A1">
    <w:name w:val="A1EAE44E57AB428E8F3F13B92DB4513A1"/>
    <w:rsid w:val="00F6487D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BC39F189559448C6BDAD5CA932CB8E831">
    <w:name w:val="BC39F189559448C6BDAD5CA932CB8E831"/>
    <w:rsid w:val="00F6487D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CC21CA08A1244A329D43391B027051DD1">
    <w:name w:val="CC21CA08A1244A329D43391B027051DD1"/>
    <w:rsid w:val="00F6487D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4472C4" w:themeColor="accent1"/>
      <w:sz w:val="32"/>
      <w:szCs w:val="32"/>
    </w:rPr>
  </w:style>
  <w:style w:type="paragraph" w:customStyle="1" w:styleId="806E87A790034897BAE9C3EDB03776821">
    <w:name w:val="806E87A790034897BAE9C3EDB03776821"/>
    <w:rsid w:val="00F6487D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C8CD0564BDD64F4299574B759F27C14C1">
    <w:name w:val="C8CD0564BDD64F4299574B759F27C14C1"/>
    <w:rsid w:val="00F6487D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6D4133065E1E4368BA7230F852B0901C1">
    <w:name w:val="6D4133065E1E4368BA7230F852B0901C1"/>
    <w:rsid w:val="00F6487D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0C0E8D3FC82F4C83811E783DC8B918D21">
    <w:name w:val="0C0E8D3FC82F4C83811E783DC8B918D21"/>
    <w:rsid w:val="00F6487D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6E05D381D9D44DF5B7DC5298A2D237321">
    <w:name w:val="6E05D381D9D44DF5B7DC5298A2D237321"/>
    <w:rsid w:val="00F6487D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66ECA03E55084983A1D834D7EBF917DC1">
    <w:name w:val="66ECA03E55084983A1D834D7EBF917DC1"/>
    <w:rsid w:val="00F6487D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61751A2BF08D4433BE32BD6C49D58A2F2">
    <w:name w:val="61751A2BF08D4433BE32BD6C49D58A2F2"/>
    <w:rsid w:val="00C00D88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4472C4" w:themeColor="accent1"/>
      <w:sz w:val="32"/>
      <w:szCs w:val="32"/>
    </w:rPr>
  </w:style>
  <w:style w:type="paragraph" w:customStyle="1" w:styleId="44B6891E68284A228E60A0A90CA0EF5E2">
    <w:name w:val="44B6891E68284A228E60A0A90CA0EF5E2"/>
    <w:rsid w:val="00C00D88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C3F59890460E4FDE8BC634E0D11BAD3C2">
    <w:name w:val="C3F59890460E4FDE8BC634E0D11BAD3C2"/>
    <w:rsid w:val="00C00D88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9F8BFD8A00974A4EAE664C38E9530A6B2">
    <w:name w:val="9F8BFD8A00974A4EAE664C38E9530A6B2"/>
    <w:rsid w:val="00C00D88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2DB300036B7A44608B8248D6AC8D6A282">
    <w:name w:val="2DB300036B7A44608B8248D6AC8D6A282"/>
    <w:rsid w:val="00C00D88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F5F32F1C8DBB44499DAD070A8B4BB8882">
    <w:name w:val="F5F32F1C8DBB44499DAD070A8B4BB8882"/>
    <w:rsid w:val="00C00D88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935CC20D92E54899BCE515D9A291781A2">
    <w:name w:val="935CC20D92E54899BCE515D9A291781A2"/>
    <w:rsid w:val="00C00D88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497842A4D96D4990AF0939ECA3BAEAE32">
    <w:name w:val="497842A4D96D4990AF0939ECA3BAEAE32"/>
    <w:rsid w:val="00C00D88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4472C4" w:themeColor="accent1"/>
      <w:sz w:val="32"/>
      <w:szCs w:val="32"/>
    </w:rPr>
  </w:style>
  <w:style w:type="paragraph" w:customStyle="1" w:styleId="FCE87D51527F403CAC5D4D3A9A0FFCF92">
    <w:name w:val="FCE87D51527F403CAC5D4D3A9A0FFCF92"/>
    <w:rsid w:val="00C00D88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54A25BF130B74AFA87A816CD1BDFA9E82">
    <w:name w:val="54A25BF130B74AFA87A816CD1BDFA9E82"/>
    <w:rsid w:val="00C00D88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740A7C05D53E4FBA9535856538E9FF372">
    <w:name w:val="740A7C05D53E4FBA9535856538E9FF372"/>
    <w:rsid w:val="00C00D88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D405DB9F0E1B4EEEBD176E24C48E1FD42">
    <w:name w:val="D405DB9F0E1B4EEEBD176E24C48E1FD42"/>
    <w:rsid w:val="00C00D88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9EA814B3162C407FB64BC8C873E653392">
    <w:name w:val="9EA814B3162C407FB64BC8C873E653392"/>
    <w:rsid w:val="00C00D88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BEB43983431C45F69ED7B1A598CCDD912">
    <w:name w:val="BEB43983431C45F69ED7B1A598CCDD912"/>
    <w:rsid w:val="00C00D88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BD54F712089C4A7D83F9BA1E44760BF32">
    <w:name w:val="BD54F712089C4A7D83F9BA1E44760BF32"/>
    <w:rsid w:val="00C00D88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4472C4" w:themeColor="accent1"/>
      <w:sz w:val="32"/>
      <w:szCs w:val="32"/>
    </w:rPr>
  </w:style>
  <w:style w:type="paragraph" w:customStyle="1" w:styleId="B52EFD85EF724FB49806FD19340060CC2">
    <w:name w:val="B52EFD85EF724FB49806FD19340060CC2"/>
    <w:rsid w:val="00C00D88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5AC38FC2A5AC4F0D97A459B75B2154352">
    <w:name w:val="5AC38FC2A5AC4F0D97A459B75B2154352"/>
    <w:rsid w:val="00C00D88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D13BEC89AA3A49D290D013DFF4FECD432">
    <w:name w:val="D13BEC89AA3A49D290D013DFF4FECD432"/>
    <w:rsid w:val="00C00D88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5F0C00C586C34B6CADC2BD00A693D11D2">
    <w:name w:val="5F0C00C586C34B6CADC2BD00A693D11D2"/>
    <w:rsid w:val="00C00D88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BDDE80B71B71412D8FB57C43012BD0702">
    <w:name w:val="BDDE80B71B71412D8FB57C43012BD0702"/>
    <w:rsid w:val="00C00D88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98FDA0D21B07498296F53C70C182444B2">
    <w:name w:val="98FDA0D21B07498296F53C70C182444B2"/>
    <w:rsid w:val="00C00D88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4319D86A3B854D60B5285237661530A32">
    <w:name w:val="4319D86A3B854D60B5285237661530A32"/>
    <w:rsid w:val="00C00D88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4472C4" w:themeColor="accent1"/>
      <w:sz w:val="32"/>
      <w:szCs w:val="32"/>
    </w:rPr>
  </w:style>
  <w:style w:type="paragraph" w:customStyle="1" w:styleId="41F337D386D84D529A32C532592AC4F92">
    <w:name w:val="41F337D386D84D529A32C532592AC4F92"/>
    <w:rsid w:val="00C00D88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B5BF58398EF147D1BD596E24C7E4BE4F2">
    <w:name w:val="B5BF58398EF147D1BD596E24C7E4BE4F2"/>
    <w:rsid w:val="00C00D88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EBA0AA0254C641B98A33C63E11B48EC02">
    <w:name w:val="EBA0AA0254C641B98A33C63E11B48EC02"/>
    <w:rsid w:val="00C00D88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D9484940B9B74C19B9C9F67A0D8DD6FD2">
    <w:name w:val="D9484940B9B74C19B9C9F67A0D8DD6FD2"/>
    <w:rsid w:val="00C00D88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3F1C3174481E450985D2041DE804FC282">
    <w:name w:val="3F1C3174481E450985D2041DE804FC282"/>
    <w:rsid w:val="00C00D88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C499C30D4C4044339241C04ED251E80A2">
    <w:name w:val="C499C30D4C4044339241C04ED251E80A2"/>
    <w:rsid w:val="00C00D88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17EA11FCAFE34B9C9D2B955AF18127E52">
    <w:name w:val="17EA11FCAFE34B9C9D2B955AF18127E52"/>
    <w:rsid w:val="00C00D88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4472C4" w:themeColor="accent1"/>
      <w:sz w:val="32"/>
      <w:szCs w:val="32"/>
    </w:rPr>
  </w:style>
  <w:style w:type="paragraph" w:customStyle="1" w:styleId="843AF17E534843C6B064C539B1B23EB62">
    <w:name w:val="843AF17E534843C6B064C539B1B23EB62"/>
    <w:rsid w:val="00C00D88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5E194F9D016044BD8E07424879C6CEBA2">
    <w:name w:val="5E194F9D016044BD8E07424879C6CEBA2"/>
    <w:rsid w:val="00C00D88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D6EC307BD561411C823635398FFF17C92">
    <w:name w:val="D6EC307BD561411C823635398FFF17C92"/>
    <w:rsid w:val="00C00D88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B40AD156B3FF494CA6B09240AF1852D72">
    <w:name w:val="B40AD156B3FF494CA6B09240AF1852D72"/>
    <w:rsid w:val="00C00D88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9294D1F6D50F438185EE9634A30453822">
    <w:name w:val="9294D1F6D50F438185EE9634A30453822"/>
    <w:rsid w:val="00C00D88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B38EBE298F624E5EBC6885C62249DB372">
    <w:name w:val="B38EBE298F624E5EBC6885C62249DB372"/>
    <w:rsid w:val="00C00D88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87F3AAFF2A1147079EBEAD5E9AD094042">
    <w:name w:val="87F3AAFF2A1147079EBEAD5E9AD094042"/>
    <w:rsid w:val="00C00D88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4472C4" w:themeColor="accent1"/>
      <w:sz w:val="32"/>
      <w:szCs w:val="32"/>
    </w:rPr>
  </w:style>
  <w:style w:type="paragraph" w:customStyle="1" w:styleId="B713CC29FD7A4CB181C84C220ECF176D2">
    <w:name w:val="B713CC29FD7A4CB181C84C220ECF176D2"/>
    <w:rsid w:val="00C00D88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03DC97ACBC8E42AD8EC8817EA1ED359E2">
    <w:name w:val="03DC97ACBC8E42AD8EC8817EA1ED359E2"/>
    <w:rsid w:val="00C00D88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98DEE2BBEA9D438581934394F50EFE242">
    <w:name w:val="98DEE2BBEA9D438581934394F50EFE242"/>
    <w:rsid w:val="00C00D88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3F59DDF6FCD44B52B2B1E3435A99ECD12">
    <w:name w:val="3F59DDF6FCD44B52B2B1E3435A99ECD12"/>
    <w:rsid w:val="00C00D88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14003D18E086497FB4FFE7802219D6ED2">
    <w:name w:val="14003D18E086497FB4FFE7802219D6ED2"/>
    <w:rsid w:val="00C00D88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5D7BB8680BCD4B7BAB2E66F0A436E0012">
    <w:name w:val="5D7BB8680BCD4B7BAB2E66F0A436E0012"/>
    <w:rsid w:val="00C00D88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F585EADD01764CE79CC46B16932526ED2">
    <w:name w:val="F585EADD01764CE79CC46B16932526ED2"/>
    <w:rsid w:val="00C00D88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4472C4" w:themeColor="accent1"/>
      <w:sz w:val="32"/>
      <w:szCs w:val="32"/>
    </w:rPr>
  </w:style>
  <w:style w:type="paragraph" w:customStyle="1" w:styleId="A57853B1C55C47699D1C2C8D61D7228D2">
    <w:name w:val="A57853B1C55C47699D1C2C8D61D7228D2"/>
    <w:rsid w:val="00C00D88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9A0F9DA1452442DC92C29ACA8E88F0292">
    <w:name w:val="9A0F9DA1452442DC92C29ACA8E88F0292"/>
    <w:rsid w:val="00C00D88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507F24B7E5B94F39BA087D717ACFA51F2">
    <w:name w:val="507F24B7E5B94F39BA087D717ACFA51F2"/>
    <w:rsid w:val="00C00D88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C3569666973449C0902E6ABF51E53DB02">
    <w:name w:val="C3569666973449C0902E6ABF51E53DB02"/>
    <w:rsid w:val="00C00D88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04696397080E41B1864D22FDE6C28FE42">
    <w:name w:val="04696397080E41B1864D22FDE6C28FE42"/>
    <w:rsid w:val="00C00D88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B075BFA1F2B04506B66BDB7197CE7B8E2">
    <w:name w:val="B075BFA1F2B04506B66BDB7197CE7B8E2"/>
    <w:rsid w:val="00C00D88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29043AB05F0149E5BF8F8BE9561B1CC02">
    <w:name w:val="29043AB05F0149E5BF8F8BE9561B1CC02"/>
    <w:rsid w:val="00C00D88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4472C4" w:themeColor="accent1"/>
      <w:sz w:val="32"/>
      <w:szCs w:val="32"/>
    </w:rPr>
  </w:style>
  <w:style w:type="paragraph" w:customStyle="1" w:styleId="DB4E58551C4349E6B17C14BBAFC7F53B2">
    <w:name w:val="DB4E58551C4349E6B17C14BBAFC7F53B2"/>
    <w:rsid w:val="00C00D88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A20378D79E414C72B0597B103540418D2">
    <w:name w:val="A20378D79E414C72B0597B103540418D2"/>
    <w:rsid w:val="00C00D88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BBB533B150DC47409DE327415209C5BA2">
    <w:name w:val="BBB533B150DC47409DE327415209C5BA2"/>
    <w:rsid w:val="00C00D88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242AB9A62A5C4845A66FABE00351FFD92">
    <w:name w:val="242AB9A62A5C4845A66FABE00351FFD92"/>
    <w:rsid w:val="00C00D88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F4BC503EFEA747CAB18587EA3BBB490B2">
    <w:name w:val="F4BC503EFEA747CAB18587EA3BBB490B2"/>
    <w:rsid w:val="00C00D88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BB095B48F3B34993B2723679B607FC6C2">
    <w:name w:val="BB095B48F3B34993B2723679B607FC6C2"/>
    <w:rsid w:val="00C00D88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5E507FC34F044A56AFB35F1BC902F19F2">
    <w:name w:val="5E507FC34F044A56AFB35F1BC902F19F2"/>
    <w:rsid w:val="00C00D88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4472C4" w:themeColor="accent1"/>
      <w:sz w:val="32"/>
      <w:szCs w:val="32"/>
    </w:rPr>
  </w:style>
  <w:style w:type="paragraph" w:customStyle="1" w:styleId="63EE7F5E9008432EAAC28098C4E537F72">
    <w:name w:val="63EE7F5E9008432EAAC28098C4E537F72"/>
    <w:rsid w:val="00C00D88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AC90C47A7696466F854639C42D2D77AD2">
    <w:name w:val="AC90C47A7696466F854639C42D2D77AD2"/>
    <w:rsid w:val="00C00D88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40B849C197564BF9A0E3EA1249BEEB272">
    <w:name w:val="40B849C197564BF9A0E3EA1249BEEB272"/>
    <w:rsid w:val="00C00D88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A5C48B79821D495C9A80898618818E0C2">
    <w:name w:val="A5C48B79821D495C9A80898618818E0C2"/>
    <w:rsid w:val="00C00D88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A1EAE44E57AB428E8F3F13B92DB4513A2">
    <w:name w:val="A1EAE44E57AB428E8F3F13B92DB4513A2"/>
    <w:rsid w:val="00C00D88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BC39F189559448C6BDAD5CA932CB8E832">
    <w:name w:val="BC39F189559448C6BDAD5CA932CB8E832"/>
    <w:rsid w:val="00C00D88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CC21CA08A1244A329D43391B027051DD2">
    <w:name w:val="CC21CA08A1244A329D43391B027051DD2"/>
    <w:rsid w:val="00C00D88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4472C4" w:themeColor="accent1"/>
      <w:sz w:val="32"/>
      <w:szCs w:val="32"/>
    </w:rPr>
  </w:style>
  <w:style w:type="paragraph" w:customStyle="1" w:styleId="806E87A790034897BAE9C3EDB03776822">
    <w:name w:val="806E87A790034897BAE9C3EDB03776822"/>
    <w:rsid w:val="00C00D88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C8CD0564BDD64F4299574B759F27C14C2">
    <w:name w:val="C8CD0564BDD64F4299574B759F27C14C2"/>
    <w:rsid w:val="00C00D88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6D4133065E1E4368BA7230F852B0901C2">
    <w:name w:val="6D4133065E1E4368BA7230F852B0901C2"/>
    <w:rsid w:val="00C00D88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0C0E8D3FC82F4C83811E783DC8B918D22">
    <w:name w:val="0C0E8D3FC82F4C83811E783DC8B918D22"/>
    <w:rsid w:val="00C00D88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6E05D381D9D44DF5B7DC5298A2D237322">
    <w:name w:val="6E05D381D9D44DF5B7DC5298A2D237322"/>
    <w:rsid w:val="00C00D88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66ECA03E55084983A1D834D7EBF917DC2">
    <w:name w:val="66ECA03E55084983A1D834D7EBF917DC2"/>
    <w:rsid w:val="00C00D88"/>
    <w:pPr>
      <w:spacing w:after="0" w:line="240" w:lineRule="auto"/>
      <w:jc w:val="center"/>
    </w:pPr>
    <w:rPr>
      <w:rFonts w:eastAsiaTheme="minorHAnsi"/>
      <w:color w:val="4472C4" w:themeColor="accent1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heme1">
  <a:themeElements>
    <a:clrScheme name="Personal Business Card">
      <a:dk1>
        <a:sysClr val="windowText" lastClr="000000"/>
      </a:dk1>
      <a:lt1>
        <a:sysClr val="window" lastClr="FFFFFF"/>
      </a:lt1>
      <a:dk2>
        <a:srgbClr val="004554"/>
      </a:dk2>
      <a:lt2>
        <a:srgbClr val="E7E6E6"/>
      </a:lt2>
      <a:accent1>
        <a:srgbClr val="005C71"/>
      </a:accent1>
      <a:accent2>
        <a:srgbClr val="70CCDD"/>
      </a:accent2>
      <a:accent3>
        <a:srgbClr val="EA7307"/>
      </a:accent3>
      <a:accent4>
        <a:srgbClr val="FEB212"/>
      </a:accent4>
      <a:accent5>
        <a:srgbClr val="FFDE00"/>
      </a:accent5>
      <a:accent6>
        <a:srgbClr val="8DC63F"/>
      </a:accent6>
      <a:hlink>
        <a:srgbClr val="005C71"/>
      </a:hlink>
      <a:folHlink>
        <a:srgbClr val="70CCDD"/>
      </a:folHlink>
    </a:clrScheme>
    <a:fontScheme name="Personal Business Card">
      <a:majorFont>
        <a:latin typeface="Cambria"/>
        <a:ea typeface=""/>
        <a:cs typeface=""/>
      </a:majorFont>
      <a:minorFont>
        <a:latin typeface="Cambr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Office_15820524_TF03424893.dotx</Template>
  <TotalTime>33</TotalTime>
  <Pages>1</Pages>
  <Words>157</Words>
  <Characters>786</Characters>
  <Application>Microsoft Office Word</Application>
  <DocSecurity>0</DocSecurity>
  <Lines>6</Lines>
  <Paragraphs>1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dcterms:created xsi:type="dcterms:W3CDTF">2017-06-23T19:40:00Z</dcterms:created>
  <dcterms:modified xsi:type="dcterms:W3CDTF">2017-09-18T09:54:00Z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ternalTags">
    <vt:lpwstr/>
  </property>
  <property fmtid="{D5CDD505-2E9C-101B-9397-08002B2CF9AE}" pid="3" name="ScenarioTags">
    <vt:lpwstr/>
  </property>
  <property fmtid="{D5CDD505-2E9C-101B-9397-08002B2CF9AE}" pid="4" name="CampaignTags">
    <vt:lpwstr/>
  </property>
  <property fmtid="{D5CDD505-2E9C-101B-9397-08002B2CF9AE}" pid="5" name="ContentTypeId">
    <vt:lpwstr>0x010100AA3F7D94069FF64A86F7DFF56D60E3BE</vt:lpwstr>
  </property>
  <property fmtid="{D5CDD505-2E9C-101B-9397-08002B2CF9AE}" pid="6" name="FeatureTags">
    <vt:lpwstr/>
  </property>
  <property fmtid="{D5CDD505-2E9C-101B-9397-08002B2CF9AE}" pid="7" name="LocalizationTags">
    <vt:lpwstr/>
  </property>
</Properties>
</file>