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DF7792" w:rsidRPr="00D754B7">
        <w:trPr>
          <w:trHeight w:hRule="exact" w:val="1080"/>
        </w:trPr>
        <w:tc>
          <w:tcPr>
            <w:tcW w:w="5760" w:type="dxa"/>
          </w:tcPr>
          <w:p w:rsidR="00DF7792" w:rsidRPr="00D754B7" w:rsidRDefault="00DF7792">
            <w:pPr>
              <w:rPr>
                <w:rFonts w:ascii="Tahoma" w:hAnsi="Tahoma" w:cs="Tahoma"/>
              </w:rPr>
            </w:pPr>
            <w:bookmarkStart w:id="0" w:name="_GoBack"/>
            <w:bookmarkEnd w:id="0"/>
          </w:p>
        </w:tc>
        <w:tc>
          <w:tcPr>
            <w:tcW w:w="720" w:type="dxa"/>
          </w:tcPr>
          <w:p w:rsidR="00DF7792" w:rsidRPr="00D754B7" w:rsidRDefault="00DF7792">
            <w:pPr>
              <w:rPr>
                <w:rFonts w:ascii="Tahoma" w:hAnsi="Tahoma" w:cs="Tahoma"/>
              </w:rPr>
            </w:pPr>
          </w:p>
        </w:tc>
        <w:tc>
          <w:tcPr>
            <w:tcW w:w="5760" w:type="dxa"/>
          </w:tcPr>
          <w:p w:rsidR="00DF7792" w:rsidRPr="00D754B7" w:rsidRDefault="00DF7792">
            <w:pPr>
              <w:rPr>
                <w:rFonts w:ascii="Tahoma" w:hAnsi="Tahoma" w:cs="Tahoma"/>
              </w:rPr>
            </w:pPr>
          </w:p>
        </w:tc>
      </w:tr>
      <w:tr w:rsidR="00DF7792" w:rsidRPr="00D754B7">
        <w:trPr>
          <w:trHeight w:hRule="exact" w:val="7560"/>
        </w:trPr>
        <w:tc>
          <w:tcPr>
            <w:tcW w:w="5760" w:type="dxa"/>
          </w:tcPr>
          <w:p w:rsidR="00DF7792" w:rsidRPr="00D754B7" w:rsidRDefault="004847BA" w:rsidP="00D9377F">
            <w:pPr>
              <w:bidi/>
              <w:rPr>
                <w:rFonts w:ascii="Tahoma" w:hAnsi="Tahoma" w:cs="Tahoma"/>
              </w:rPr>
            </w:pPr>
            <w:r w:rsidRPr="004847BA">
              <w:rPr>
                <w:rFonts w:ascii="Tahoma" w:hAnsi="Tahoma" w:cs="Tahoma" w:hint="cs"/>
                <w:rtl/>
                <w:lang w:val="he-IL"/>
              </w:rPr>
              <w:t>מר</w:t>
            </w:r>
            <w:r w:rsidRPr="004847BA">
              <w:rPr>
                <w:rFonts w:ascii="Tahoma" w:hAnsi="Tahoma" w:cs="Tahoma"/>
                <w:rtl/>
                <w:lang w:val="he-IL"/>
              </w:rPr>
              <w:t xml:space="preserve"> </w:t>
            </w:r>
            <w:r w:rsidRPr="004847BA">
              <w:rPr>
                <w:rFonts w:ascii="Tahoma" w:hAnsi="Tahoma" w:cs="Tahoma" w:hint="cs"/>
                <w:rtl/>
                <w:lang w:val="he-IL"/>
              </w:rPr>
              <w:t>וגברת</w:t>
            </w:r>
            <w:r w:rsidR="00D9377F">
              <w:rPr>
                <w:rFonts w:ascii="Tahoma" w:hAnsi="Tahoma" w:cs="Tahoma" w:hint="cs"/>
                <w:rtl/>
                <w:lang w:val="he-IL"/>
              </w:rPr>
              <w:t xml:space="preserve"> </w:t>
            </w:r>
            <w:sdt>
              <w:sdtPr>
                <w:rPr>
                  <w:rFonts w:ascii="Tahoma" w:hAnsi="Tahoma" w:cs="Tahoma"/>
                  <w:rtl/>
                </w:rPr>
                <w:alias w:val="שם"/>
                <w:tag w:val=""/>
                <w:id w:val="-250655726"/>
                <w:placeholder>
                  <w:docPart w:val="D0E686E0C68646BFA69BECC8218B0D92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 w:rsidR="005D4045" w:rsidRPr="00D754B7">
                  <w:rPr>
                    <w:rStyle w:val="a5"/>
                    <w:rFonts w:ascii="Tahoma" w:hAnsi="Tahoma" w:cs="Tahoma"/>
                    <w:rtl/>
                    <w:lang w:val="he-IL"/>
                  </w:rPr>
                  <w:t>[שם]</w:t>
                </w:r>
              </w:sdtContent>
            </w:sdt>
            <w:r w:rsidR="005D4045" w:rsidRPr="00D754B7">
              <w:rPr>
                <w:rFonts w:ascii="Tahoma" w:hAnsi="Tahoma" w:cs="Tahoma"/>
              </w:rPr>
              <w:br/>
            </w:r>
            <w:r w:rsidR="005D4045" w:rsidRPr="00D754B7">
              <w:rPr>
                <w:rFonts w:ascii="Tahoma" w:hAnsi="Tahoma" w:cs="Tahoma"/>
                <w:rtl/>
                <w:lang w:val="he-IL"/>
              </w:rPr>
              <w:t>שמחים להזמינכם</w:t>
            </w:r>
            <w:r w:rsidR="005D4045" w:rsidRPr="00D754B7">
              <w:rPr>
                <w:rFonts w:ascii="Tahoma" w:hAnsi="Tahoma" w:cs="Tahoma"/>
              </w:rPr>
              <w:br/>
            </w:r>
            <w:r w:rsidR="005D4045" w:rsidRPr="00D754B7">
              <w:rPr>
                <w:rFonts w:ascii="Tahoma" w:hAnsi="Tahoma" w:cs="Tahoma"/>
                <w:rtl/>
                <w:lang w:val="he-IL"/>
              </w:rPr>
              <w:t>לחתונת בתם</w:t>
            </w:r>
          </w:p>
          <w:sdt>
            <w:sdtPr>
              <w:rPr>
                <w:rFonts w:ascii="Tahoma" w:hAnsi="Tahoma" w:cs="Tahoma"/>
                <w:rtl/>
              </w:rPr>
              <w:alias w:val="שם הכלה"/>
              <w:tag w:val=""/>
              <w:id w:val="-893892119"/>
              <w:placeholder>
                <w:docPart w:val="0F066513B74A4B6DBB21FBF591D3044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DF7792" w:rsidRPr="00D754B7" w:rsidRDefault="005D4045" w:rsidP="00D9377F">
                <w:pPr>
                  <w:pStyle w:val="a6"/>
                  <w:bidi/>
                  <w:spacing w:line="240" w:lineRule="auto"/>
                  <w:rPr>
                    <w:rFonts w:ascii="Tahoma" w:hAnsi="Tahoma" w:cs="Tahoma"/>
                  </w:rPr>
                </w:pPr>
                <w:r w:rsidRPr="00F1096C">
                  <w:rPr>
                    <w:rFonts w:ascii="Tahoma" w:hAnsi="Tahoma" w:cs="Tahoma"/>
                    <w:szCs w:val="60"/>
                    <w:rtl/>
                  </w:rPr>
                  <w:t>[שם הכלה]</w:t>
                </w:r>
              </w:p>
            </w:sdtContent>
          </w:sdt>
          <w:p w:rsidR="00DF7792" w:rsidRPr="00D754B7" w:rsidRDefault="005D4045" w:rsidP="00D9377F">
            <w:pPr>
              <w:pStyle w:val="a4"/>
              <w:bidi/>
              <w:rPr>
                <w:rFonts w:ascii="Tahoma" w:hAnsi="Tahoma" w:cs="Tahoma"/>
              </w:rPr>
            </w:pPr>
            <w:r w:rsidRPr="00D754B7">
              <w:rPr>
                <w:rFonts w:ascii="Tahoma" w:hAnsi="Tahoma" w:cs="Tahoma"/>
                <w:rtl/>
                <w:lang w:val="he-IL"/>
              </w:rPr>
              <w:t>עם</w:t>
            </w:r>
          </w:p>
          <w:sdt>
            <w:sdtPr>
              <w:rPr>
                <w:rFonts w:ascii="Tahoma" w:hAnsi="Tahoma" w:cs="Tahoma"/>
                <w:rtl/>
              </w:rPr>
              <w:alias w:val="שם החתן"/>
              <w:tag w:val=""/>
              <w:id w:val="-1251195588"/>
              <w:placeholder>
                <w:docPart w:val="236695B5DA2A40E2BDB6FA7244F9C0F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DF7792" w:rsidRPr="00D754B7" w:rsidRDefault="005D4045" w:rsidP="00D9377F">
                <w:pPr>
                  <w:pStyle w:val="a6"/>
                  <w:bidi/>
                  <w:spacing w:line="240" w:lineRule="auto"/>
                  <w:rPr>
                    <w:rFonts w:ascii="Tahoma" w:hAnsi="Tahoma" w:cs="Tahoma"/>
                  </w:rPr>
                </w:pPr>
                <w:r w:rsidRPr="00D754B7">
                  <w:rPr>
                    <w:rFonts w:ascii="Tahoma" w:hAnsi="Tahoma" w:cs="Tahoma"/>
                    <w:sz w:val="56"/>
                    <w:szCs w:val="56"/>
                    <w:rtl/>
                    <w:lang w:val="he-IL"/>
                  </w:rPr>
                  <w:t>[שם החתן]</w:t>
                </w:r>
              </w:p>
            </w:sdtContent>
          </w:sdt>
          <w:p w:rsidR="00DF7792" w:rsidRPr="00D754B7" w:rsidRDefault="004F4E84" w:rsidP="00D9377F">
            <w:pPr>
              <w:bidi/>
              <w:rPr>
                <w:rFonts w:ascii="Tahoma" w:hAnsi="Tahoma" w:cs="Tahoma"/>
              </w:rPr>
            </w:pPr>
            <w:sdt>
              <w:sdtPr>
                <w:rPr>
                  <w:rFonts w:ascii="Tahoma" w:hAnsi="Tahoma" w:cs="Tahoma"/>
                  <w:rtl/>
                </w:rPr>
                <w:alias w:val="יום"/>
                <w:tag w:val=""/>
                <w:id w:val="1745676300"/>
                <w:placeholder>
                  <w:docPart w:val="78993A6A6FC840BD986792889F0169D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5D4045" w:rsidRPr="00D754B7">
                  <w:rPr>
                    <w:rStyle w:val="a5"/>
                    <w:rFonts w:ascii="Tahoma" w:hAnsi="Tahoma" w:cs="Tahoma"/>
                    <w:rtl/>
                    <w:lang w:val="he-IL"/>
                  </w:rPr>
                  <w:t>[יום]</w:t>
                </w:r>
              </w:sdtContent>
            </w:sdt>
            <w:r w:rsidR="00D9377F">
              <w:rPr>
                <w:rFonts w:ascii="Tahoma" w:hAnsi="Tahoma" w:cs="Tahoma" w:hint="cs"/>
                <w:rtl/>
              </w:rPr>
              <w:t xml:space="preserve"> </w:t>
            </w:r>
            <w:r w:rsidR="005D4045" w:rsidRPr="00D754B7">
              <w:rPr>
                <w:rFonts w:ascii="Tahoma" w:hAnsi="Tahoma" w:cs="Tahoma"/>
                <w:rtl/>
                <w:lang w:val="he-IL"/>
              </w:rPr>
              <w:t xml:space="preserve">ה- </w:t>
            </w:r>
            <w:sdt>
              <w:sdtPr>
                <w:rPr>
                  <w:rFonts w:ascii="Tahoma" w:hAnsi="Tahoma" w:cs="Tahoma"/>
                  <w:rtl/>
                </w:rPr>
                <w:alias w:val="תאריך"/>
                <w:tag w:val=""/>
                <w:id w:val="662359138"/>
                <w:placeholder>
                  <w:docPart w:val="E42C02EB82464F449CA9B0DA9B4877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5D4045" w:rsidRPr="00D754B7">
                  <w:rPr>
                    <w:rStyle w:val="a5"/>
                    <w:rFonts w:ascii="Tahoma" w:hAnsi="Tahoma" w:cs="Tahoma"/>
                    <w:rtl/>
                    <w:lang w:val="he-IL"/>
                  </w:rPr>
                  <w:t>[תאריך]</w:t>
                </w:r>
              </w:sdtContent>
            </w:sdt>
            <w:r w:rsidR="005D4045" w:rsidRPr="00D754B7">
              <w:rPr>
                <w:rFonts w:ascii="Tahoma" w:hAnsi="Tahoma" w:cs="Tahoma"/>
                <w:rtl/>
                <w:lang w:val="he-IL"/>
              </w:rPr>
              <w:t xml:space="preserve"> ב</w:t>
            </w:r>
            <w:sdt>
              <w:sdtPr>
                <w:rPr>
                  <w:rFonts w:ascii="Tahoma" w:hAnsi="Tahoma" w:cs="Tahoma"/>
                  <w:rtl/>
                </w:rPr>
                <w:alias w:val="חודש"/>
                <w:tag w:val=""/>
                <w:id w:val="-559559699"/>
                <w:placeholder>
                  <w:docPart w:val="7419D82EB5874B63920261D5DF8972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5D4045" w:rsidRPr="00D754B7">
                  <w:rPr>
                    <w:rStyle w:val="a5"/>
                    <w:rFonts w:ascii="Tahoma" w:hAnsi="Tahoma" w:cs="Tahoma"/>
                    <w:rtl/>
                    <w:lang w:val="he-IL"/>
                  </w:rPr>
                  <w:t>[חודש]</w:t>
                </w:r>
              </w:sdtContent>
            </w:sdt>
            <w:r w:rsidR="005D4045" w:rsidRPr="00D754B7">
              <w:rPr>
                <w:rFonts w:ascii="Tahoma" w:hAnsi="Tahoma" w:cs="Tahoma"/>
              </w:rPr>
              <w:br/>
            </w:r>
            <w:r w:rsidR="00D9377F">
              <w:rPr>
                <w:rFonts w:ascii="Tahoma" w:hAnsi="Tahoma" w:cs="Tahoma"/>
                <w:rtl/>
                <w:lang w:val="he-IL"/>
              </w:rPr>
              <w:t>אלפיים ו</w:t>
            </w:r>
            <w:sdt>
              <w:sdtPr>
                <w:rPr>
                  <w:rFonts w:ascii="Tahoma" w:hAnsi="Tahoma" w:cs="Tahoma"/>
                  <w:rtl/>
                </w:rPr>
                <w:alias w:val="שנה"/>
                <w:tag w:val=""/>
                <w:id w:val="-1306855705"/>
                <w:placeholder>
                  <w:docPart w:val="6C0E702ED351472EBEDAD4ADA284FFE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/>
              <w:sdtContent>
                <w:r w:rsidR="005D4045" w:rsidRPr="00D754B7">
                  <w:rPr>
                    <w:rStyle w:val="a5"/>
                    <w:rFonts w:ascii="Tahoma" w:hAnsi="Tahoma" w:cs="Tahoma"/>
                    <w:rtl/>
                    <w:lang w:val="he-IL"/>
                  </w:rPr>
                  <w:t>[שנה]</w:t>
                </w:r>
              </w:sdtContent>
            </w:sdt>
            <w:r w:rsidR="005D4045" w:rsidRPr="00D754B7">
              <w:rPr>
                <w:rFonts w:ascii="Tahoma" w:hAnsi="Tahoma" w:cs="Tahoma"/>
              </w:rPr>
              <w:br/>
            </w:r>
            <w:r w:rsidR="005D4045" w:rsidRPr="00D754B7">
              <w:rPr>
                <w:rFonts w:ascii="Tahoma" w:hAnsi="Tahoma" w:cs="Tahoma"/>
                <w:rtl/>
                <w:lang w:val="he-IL"/>
              </w:rPr>
              <w:t xml:space="preserve">בשעה </w:t>
            </w:r>
            <w:sdt>
              <w:sdtPr>
                <w:rPr>
                  <w:rFonts w:ascii="Tahoma" w:hAnsi="Tahoma" w:cs="Tahoma"/>
                  <w:rtl/>
                </w:rPr>
                <w:alias w:val="שעה"/>
                <w:tag w:val=""/>
                <w:id w:val="1760330827"/>
                <w:placeholder>
                  <w:docPart w:val="63CA350F2DBA4E44A6FDAC358BA4D3B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5D4045" w:rsidRPr="00D754B7">
                  <w:rPr>
                    <w:rStyle w:val="a5"/>
                    <w:rFonts w:ascii="Tahoma" w:hAnsi="Tahoma" w:cs="Tahoma"/>
                    <w:rtl/>
                    <w:lang w:val="he-IL"/>
                  </w:rPr>
                  <w:t>[שעה]</w:t>
                </w:r>
              </w:sdtContent>
            </w:sdt>
            <w:r w:rsidR="005D4045" w:rsidRPr="00D754B7">
              <w:rPr>
                <w:rFonts w:ascii="Tahoma" w:hAnsi="Tahoma" w:cs="Tahoma"/>
                <w:rtl/>
                <w:lang w:val="he-IL"/>
              </w:rPr>
              <w:t xml:space="preserve"> .</w:t>
            </w:r>
          </w:p>
          <w:p w:rsidR="00DF7792" w:rsidRPr="00D754B7" w:rsidRDefault="004F4E84" w:rsidP="00D9377F">
            <w:pPr>
              <w:bidi/>
              <w:rPr>
                <w:rFonts w:ascii="Tahoma" w:hAnsi="Tahoma" w:cs="Tahoma"/>
              </w:rPr>
            </w:pPr>
            <w:sdt>
              <w:sdtPr>
                <w:rPr>
                  <w:rFonts w:ascii="Tahoma" w:hAnsi="Tahoma" w:cs="Tahoma"/>
                  <w:rtl/>
                </w:rPr>
                <w:alias w:val="מיקום"/>
                <w:tag w:val=""/>
                <w:id w:val="892926005"/>
                <w:placeholder>
                  <w:docPart w:val="F275AAC5AF524D48BB354F64B190C1B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5D4045" w:rsidRPr="00D754B7">
                  <w:rPr>
                    <w:rStyle w:val="a5"/>
                    <w:rFonts w:ascii="Tahoma" w:hAnsi="Tahoma" w:cs="Tahoma"/>
                    <w:rtl/>
                    <w:lang w:val="he-IL"/>
                  </w:rPr>
                  <w:t>[מיקום]</w:t>
                </w:r>
              </w:sdtContent>
            </w:sdt>
            <w:r w:rsidR="005D4045" w:rsidRPr="00D754B7">
              <w:rPr>
                <w:rFonts w:ascii="Tahoma" w:hAnsi="Tahoma" w:cs="Tahoma"/>
              </w:rPr>
              <w:br/>
            </w:r>
            <w:sdt>
              <w:sdtPr>
                <w:rPr>
                  <w:rFonts w:ascii="Tahoma" w:hAnsi="Tahoma" w:cs="Tahoma"/>
                  <w:rtl/>
                </w:rPr>
                <w:alias w:val="עיר"/>
                <w:tag w:val=""/>
                <w:id w:val="143627974"/>
                <w:placeholder>
                  <w:docPart w:val="FDD94D8B63D049B19845E4D5B6270FA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5D4045" w:rsidRPr="00D754B7">
                  <w:rPr>
                    <w:rStyle w:val="a5"/>
                    <w:rFonts w:ascii="Tahoma" w:hAnsi="Tahoma" w:cs="Tahoma"/>
                    <w:rtl/>
                    <w:lang w:val="he-IL"/>
                  </w:rPr>
                  <w:t>[עיר]</w:t>
                </w:r>
              </w:sdtContent>
            </w:sdt>
          </w:p>
          <w:p w:rsidR="00DF7792" w:rsidRPr="00D754B7" w:rsidRDefault="005D4045" w:rsidP="00D9377F">
            <w:pPr>
              <w:bidi/>
              <w:rPr>
                <w:rFonts w:ascii="Tahoma" w:hAnsi="Tahoma" w:cs="Tahoma"/>
              </w:rPr>
            </w:pPr>
            <w:r w:rsidRPr="00D754B7">
              <w:rPr>
                <w:rFonts w:ascii="Tahoma" w:hAnsi="Tahoma" w:cs="Tahoma"/>
                <w:rtl/>
                <w:lang w:val="he-IL"/>
              </w:rPr>
              <w:t>נא אשרו את השתתפותכם</w:t>
            </w:r>
          </w:p>
        </w:tc>
        <w:tc>
          <w:tcPr>
            <w:tcW w:w="720" w:type="dxa"/>
          </w:tcPr>
          <w:p w:rsidR="00DF7792" w:rsidRPr="00D754B7" w:rsidRDefault="00DF7792" w:rsidP="00D9377F">
            <w:pPr>
              <w:rPr>
                <w:rFonts w:ascii="Tahoma" w:hAnsi="Tahoma" w:cs="Tahoma"/>
              </w:rPr>
            </w:pPr>
          </w:p>
        </w:tc>
        <w:tc>
          <w:tcPr>
            <w:tcW w:w="5760" w:type="dxa"/>
          </w:tcPr>
          <w:p w:rsidR="00DF7792" w:rsidRPr="00D754B7" w:rsidRDefault="004847BA" w:rsidP="00D9377F">
            <w:pPr>
              <w:bidi/>
              <w:rPr>
                <w:rFonts w:ascii="Tahoma" w:hAnsi="Tahoma" w:cs="Tahoma"/>
              </w:rPr>
            </w:pPr>
            <w:r w:rsidRPr="004847BA">
              <w:rPr>
                <w:rFonts w:ascii="Tahoma" w:hAnsi="Tahoma" w:cs="Tahoma" w:hint="cs"/>
                <w:rtl/>
                <w:lang w:val="he-IL"/>
              </w:rPr>
              <w:t>מר</w:t>
            </w:r>
            <w:r w:rsidRPr="004847BA">
              <w:rPr>
                <w:rFonts w:ascii="Tahoma" w:hAnsi="Tahoma" w:cs="Tahoma"/>
                <w:rtl/>
                <w:lang w:val="he-IL"/>
              </w:rPr>
              <w:t xml:space="preserve"> </w:t>
            </w:r>
            <w:r w:rsidRPr="004847BA">
              <w:rPr>
                <w:rFonts w:ascii="Tahoma" w:hAnsi="Tahoma" w:cs="Tahoma" w:hint="cs"/>
                <w:rtl/>
                <w:lang w:val="he-IL"/>
              </w:rPr>
              <w:t>וגברת</w:t>
            </w:r>
            <w:r w:rsidR="00D9377F">
              <w:rPr>
                <w:rFonts w:ascii="Tahoma" w:hAnsi="Tahoma" w:cs="Tahoma" w:hint="cs"/>
                <w:rtl/>
              </w:rPr>
              <w:t xml:space="preserve"> </w:t>
            </w:r>
            <w:sdt>
              <w:sdtPr>
                <w:rPr>
                  <w:rFonts w:ascii="Tahoma" w:hAnsi="Tahoma" w:cs="Tahoma"/>
                  <w:rtl/>
                </w:rPr>
                <w:alias w:val="שם"/>
                <w:tag w:val=""/>
                <w:id w:val="1083953382"/>
                <w:placeholder>
                  <w:docPart w:val="4092553B43614014A62EF935ADFA72EB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 w:rsidR="005D4045" w:rsidRPr="00D754B7">
                  <w:rPr>
                    <w:rStyle w:val="a5"/>
                    <w:rFonts w:ascii="Tahoma" w:hAnsi="Tahoma" w:cs="Tahoma"/>
                    <w:rtl/>
                    <w:lang w:val="he-IL"/>
                  </w:rPr>
                  <w:t>[שם]</w:t>
                </w:r>
              </w:sdtContent>
            </w:sdt>
            <w:r w:rsidR="005D4045" w:rsidRPr="00D754B7">
              <w:rPr>
                <w:rFonts w:ascii="Tahoma" w:hAnsi="Tahoma" w:cs="Tahoma"/>
              </w:rPr>
              <w:br/>
            </w:r>
            <w:r w:rsidR="005D4045" w:rsidRPr="00D754B7">
              <w:rPr>
                <w:rFonts w:ascii="Tahoma" w:hAnsi="Tahoma" w:cs="Tahoma"/>
                <w:rtl/>
                <w:lang w:val="he-IL"/>
              </w:rPr>
              <w:t>שמחים להזמינכם</w:t>
            </w:r>
            <w:r w:rsidR="005D4045" w:rsidRPr="00D754B7">
              <w:rPr>
                <w:rFonts w:ascii="Tahoma" w:hAnsi="Tahoma" w:cs="Tahoma"/>
              </w:rPr>
              <w:br/>
            </w:r>
            <w:r w:rsidR="005D4045" w:rsidRPr="00D754B7">
              <w:rPr>
                <w:rFonts w:ascii="Tahoma" w:hAnsi="Tahoma" w:cs="Tahoma"/>
                <w:rtl/>
                <w:lang w:val="he-IL"/>
              </w:rPr>
              <w:t>לחתונת בתם</w:t>
            </w:r>
          </w:p>
          <w:sdt>
            <w:sdtPr>
              <w:rPr>
                <w:rFonts w:ascii="Tahoma" w:hAnsi="Tahoma" w:cs="Tahoma"/>
                <w:rtl/>
              </w:rPr>
              <w:alias w:val="שם הכלה"/>
              <w:tag w:val=""/>
              <w:id w:val="1792861025"/>
              <w:placeholder>
                <w:docPart w:val="4C7C36C4A9E545F0B970E66F442EEC5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DF7792" w:rsidRPr="00D754B7" w:rsidRDefault="005D4045" w:rsidP="00D9377F">
                <w:pPr>
                  <w:pStyle w:val="a6"/>
                  <w:bidi/>
                  <w:spacing w:line="240" w:lineRule="auto"/>
                  <w:rPr>
                    <w:rFonts w:ascii="Tahoma" w:hAnsi="Tahoma" w:cs="Tahoma"/>
                  </w:rPr>
                </w:pPr>
                <w:r w:rsidRPr="00F1096C">
                  <w:rPr>
                    <w:rFonts w:ascii="Tahoma" w:hAnsi="Tahoma" w:cs="Tahoma"/>
                    <w:sz w:val="56"/>
                    <w:szCs w:val="56"/>
                    <w:rtl/>
                    <w:lang w:val="he-IL"/>
                  </w:rPr>
                  <w:t>[שם הכלה]</w:t>
                </w:r>
              </w:p>
            </w:sdtContent>
          </w:sdt>
          <w:p w:rsidR="00DF7792" w:rsidRPr="00D754B7" w:rsidRDefault="005D4045" w:rsidP="00D9377F">
            <w:pPr>
              <w:pStyle w:val="a4"/>
              <w:bidi/>
              <w:rPr>
                <w:rFonts w:ascii="Tahoma" w:hAnsi="Tahoma" w:cs="Tahoma"/>
              </w:rPr>
            </w:pPr>
            <w:r w:rsidRPr="00D754B7">
              <w:rPr>
                <w:rFonts w:ascii="Tahoma" w:hAnsi="Tahoma" w:cs="Tahoma"/>
                <w:rtl/>
                <w:lang w:val="he-IL"/>
              </w:rPr>
              <w:t>עם</w:t>
            </w:r>
          </w:p>
          <w:sdt>
            <w:sdtPr>
              <w:rPr>
                <w:rFonts w:ascii="Tahoma" w:hAnsi="Tahoma" w:cs="Tahoma"/>
                <w:rtl/>
              </w:rPr>
              <w:alias w:val="שם החתן"/>
              <w:tag w:val=""/>
              <w:id w:val="1682238134"/>
              <w:placeholder>
                <w:docPart w:val="B31E7664E8284B5398DD64AB0F8EFA6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DF7792" w:rsidRPr="00D754B7" w:rsidRDefault="005D4045" w:rsidP="00D9377F">
                <w:pPr>
                  <w:pStyle w:val="a6"/>
                  <w:bidi/>
                  <w:spacing w:line="240" w:lineRule="auto"/>
                  <w:rPr>
                    <w:rFonts w:ascii="Tahoma" w:hAnsi="Tahoma" w:cs="Tahoma"/>
                  </w:rPr>
                </w:pPr>
                <w:r w:rsidRPr="00F1096C">
                  <w:rPr>
                    <w:rFonts w:ascii="Tahoma" w:hAnsi="Tahoma" w:cs="Tahoma"/>
                    <w:sz w:val="56"/>
                    <w:szCs w:val="56"/>
                    <w:rtl/>
                    <w:lang w:val="he-IL"/>
                  </w:rPr>
                  <w:t>[שם החתן]</w:t>
                </w:r>
              </w:p>
            </w:sdtContent>
          </w:sdt>
          <w:p w:rsidR="00DF7792" w:rsidRPr="00D754B7" w:rsidRDefault="004F4E84" w:rsidP="00D9377F">
            <w:pPr>
              <w:bidi/>
              <w:rPr>
                <w:rFonts w:ascii="Tahoma" w:hAnsi="Tahoma" w:cs="Tahoma"/>
              </w:rPr>
            </w:pPr>
            <w:sdt>
              <w:sdtPr>
                <w:rPr>
                  <w:rFonts w:ascii="Tahoma" w:hAnsi="Tahoma" w:cs="Tahoma"/>
                  <w:rtl/>
                </w:rPr>
                <w:alias w:val="יום"/>
                <w:tag w:val=""/>
                <w:id w:val="-1183744315"/>
                <w:placeholder>
                  <w:docPart w:val="B9CAB75E97904A3F8A743230E21C0AF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5D4045" w:rsidRPr="00D754B7">
                  <w:rPr>
                    <w:rStyle w:val="a5"/>
                    <w:rFonts w:ascii="Tahoma" w:hAnsi="Tahoma" w:cs="Tahoma"/>
                    <w:rtl/>
                    <w:lang w:val="he-IL"/>
                  </w:rPr>
                  <w:t>[יום]</w:t>
                </w:r>
              </w:sdtContent>
            </w:sdt>
            <w:r w:rsidR="00D9377F">
              <w:rPr>
                <w:rFonts w:ascii="Tahoma" w:hAnsi="Tahoma" w:cs="Tahoma" w:hint="cs"/>
                <w:rtl/>
              </w:rPr>
              <w:t xml:space="preserve"> </w:t>
            </w:r>
            <w:r w:rsidR="005D4045" w:rsidRPr="00D754B7">
              <w:rPr>
                <w:rFonts w:ascii="Tahoma" w:hAnsi="Tahoma" w:cs="Tahoma"/>
                <w:rtl/>
                <w:lang w:val="he-IL"/>
              </w:rPr>
              <w:t xml:space="preserve">ה- </w:t>
            </w:r>
            <w:sdt>
              <w:sdtPr>
                <w:rPr>
                  <w:rFonts w:ascii="Tahoma" w:hAnsi="Tahoma" w:cs="Tahoma"/>
                  <w:rtl/>
                </w:rPr>
                <w:alias w:val="תאריך"/>
                <w:tag w:val=""/>
                <w:id w:val="-1466658296"/>
                <w:placeholder>
                  <w:docPart w:val="59567409A7074975BB8D58B9CB13125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5D4045" w:rsidRPr="00D754B7">
                  <w:rPr>
                    <w:rStyle w:val="a5"/>
                    <w:rFonts w:ascii="Tahoma" w:hAnsi="Tahoma" w:cs="Tahoma"/>
                    <w:rtl/>
                    <w:lang w:val="he-IL"/>
                  </w:rPr>
                  <w:t>[תאריך]</w:t>
                </w:r>
              </w:sdtContent>
            </w:sdt>
            <w:r w:rsidR="00D9377F">
              <w:rPr>
                <w:rFonts w:ascii="Tahoma" w:hAnsi="Tahoma" w:cs="Tahoma"/>
                <w:rtl/>
                <w:lang w:val="he-IL"/>
              </w:rPr>
              <w:t xml:space="preserve"> ב</w:t>
            </w:r>
            <w:sdt>
              <w:sdtPr>
                <w:rPr>
                  <w:rFonts w:ascii="Tahoma" w:hAnsi="Tahoma" w:cs="Tahoma"/>
                  <w:rtl/>
                </w:rPr>
                <w:alias w:val="חודש"/>
                <w:tag w:val=""/>
                <w:id w:val="-1645118439"/>
                <w:placeholder>
                  <w:docPart w:val="470F27FF31D44C9DA847A2FBBFA0E8B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5D4045" w:rsidRPr="00D754B7">
                  <w:rPr>
                    <w:rStyle w:val="a5"/>
                    <w:rFonts w:ascii="Tahoma" w:hAnsi="Tahoma" w:cs="Tahoma"/>
                    <w:rtl/>
                    <w:lang w:val="he-IL"/>
                  </w:rPr>
                  <w:t>[חודש]</w:t>
                </w:r>
              </w:sdtContent>
            </w:sdt>
            <w:r w:rsidR="005D4045" w:rsidRPr="00D754B7">
              <w:rPr>
                <w:rFonts w:ascii="Tahoma" w:hAnsi="Tahoma" w:cs="Tahoma"/>
              </w:rPr>
              <w:br/>
            </w:r>
            <w:r w:rsidR="00D9377F">
              <w:rPr>
                <w:rFonts w:ascii="Tahoma" w:hAnsi="Tahoma" w:cs="Tahoma"/>
                <w:rtl/>
                <w:lang w:val="he-IL"/>
              </w:rPr>
              <w:t>אלפיים ו</w:t>
            </w:r>
            <w:sdt>
              <w:sdtPr>
                <w:rPr>
                  <w:rFonts w:ascii="Tahoma" w:hAnsi="Tahoma" w:cs="Tahoma"/>
                  <w:rtl/>
                </w:rPr>
                <w:alias w:val="שנה"/>
                <w:tag w:val=""/>
                <w:id w:val="757642090"/>
                <w:placeholder>
                  <w:docPart w:val="5DC60899749E4CFA81B9BCE2C8AC11E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/>
              <w:sdtContent>
                <w:r w:rsidR="005D4045" w:rsidRPr="00D754B7">
                  <w:rPr>
                    <w:rStyle w:val="a5"/>
                    <w:rFonts w:ascii="Tahoma" w:hAnsi="Tahoma" w:cs="Tahoma"/>
                    <w:rtl/>
                    <w:lang w:val="he-IL"/>
                  </w:rPr>
                  <w:t>[שנה]</w:t>
                </w:r>
              </w:sdtContent>
            </w:sdt>
            <w:r w:rsidR="005D4045" w:rsidRPr="00D754B7">
              <w:rPr>
                <w:rFonts w:ascii="Tahoma" w:hAnsi="Tahoma" w:cs="Tahoma"/>
              </w:rPr>
              <w:br/>
            </w:r>
            <w:r w:rsidR="005D4045" w:rsidRPr="00D754B7">
              <w:rPr>
                <w:rFonts w:ascii="Tahoma" w:hAnsi="Tahoma" w:cs="Tahoma"/>
                <w:rtl/>
                <w:lang w:val="he-IL"/>
              </w:rPr>
              <w:t xml:space="preserve">בשעה </w:t>
            </w:r>
            <w:sdt>
              <w:sdtPr>
                <w:rPr>
                  <w:rFonts w:ascii="Tahoma" w:hAnsi="Tahoma" w:cs="Tahoma"/>
                  <w:rtl/>
                </w:rPr>
                <w:alias w:val="שעה"/>
                <w:tag w:val=""/>
                <w:id w:val="1332566881"/>
                <w:placeholder>
                  <w:docPart w:val="2193881505E14FF69ED82C9D2B8C7BE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5D4045" w:rsidRPr="00D754B7">
                  <w:rPr>
                    <w:rStyle w:val="a5"/>
                    <w:rFonts w:ascii="Tahoma" w:hAnsi="Tahoma" w:cs="Tahoma"/>
                    <w:rtl/>
                    <w:lang w:val="he-IL"/>
                  </w:rPr>
                  <w:t>[שעה]</w:t>
                </w:r>
              </w:sdtContent>
            </w:sdt>
            <w:r w:rsidR="005D4045" w:rsidRPr="00D754B7">
              <w:rPr>
                <w:rFonts w:ascii="Tahoma" w:hAnsi="Tahoma" w:cs="Tahoma"/>
                <w:rtl/>
                <w:lang w:val="he-IL"/>
              </w:rPr>
              <w:t xml:space="preserve"> .</w:t>
            </w:r>
          </w:p>
          <w:p w:rsidR="00DF7792" w:rsidRPr="00D754B7" w:rsidRDefault="004F4E84" w:rsidP="00D9377F">
            <w:pPr>
              <w:bidi/>
              <w:rPr>
                <w:rFonts w:ascii="Tahoma" w:hAnsi="Tahoma" w:cs="Tahoma"/>
              </w:rPr>
            </w:pPr>
            <w:sdt>
              <w:sdtPr>
                <w:rPr>
                  <w:rFonts w:ascii="Tahoma" w:hAnsi="Tahoma" w:cs="Tahoma"/>
                  <w:rtl/>
                </w:rPr>
                <w:alias w:val="מיקום"/>
                <w:tag w:val=""/>
                <w:id w:val="-333372792"/>
                <w:placeholder>
                  <w:docPart w:val="186A96DDDAD2499D97B23CB2BA404AE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5D4045" w:rsidRPr="00D754B7">
                  <w:rPr>
                    <w:rStyle w:val="a5"/>
                    <w:rFonts w:ascii="Tahoma" w:hAnsi="Tahoma" w:cs="Tahoma"/>
                    <w:rtl/>
                    <w:lang w:val="he-IL"/>
                  </w:rPr>
                  <w:t>[מיקום]</w:t>
                </w:r>
              </w:sdtContent>
            </w:sdt>
            <w:r w:rsidR="005D4045" w:rsidRPr="00D754B7">
              <w:rPr>
                <w:rFonts w:ascii="Tahoma" w:hAnsi="Tahoma" w:cs="Tahoma"/>
              </w:rPr>
              <w:br/>
            </w:r>
            <w:sdt>
              <w:sdtPr>
                <w:rPr>
                  <w:rFonts w:ascii="Tahoma" w:hAnsi="Tahoma" w:cs="Tahoma"/>
                  <w:rtl/>
                </w:rPr>
                <w:alias w:val="עיר"/>
                <w:tag w:val=""/>
                <w:id w:val="-97640777"/>
                <w:placeholder>
                  <w:docPart w:val="C49CEBB491E0402B920304980F4B0545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5D4045" w:rsidRPr="00D754B7">
                  <w:rPr>
                    <w:rStyle w:val="a5"/>
                    <w:rFonts w:ascii="Tahoma" w:hAnsi="Tahoma" w:cs="Tahoma"/>
                    <w:rtl/>
                    <w:lang w:val="he-IL"/>
                  </w:rPr>
                  <w:t>[עיר]</w:t>
                </w:r>
              </w:sdtContent>
            </w:sdt>
          </w:p>
          <w:p w:rsidR="00DF7792" w:rsidRPr="00D754B7" w:rsidRDefault="005D4045" w:rsidP="00D9377F">
            <w:pPr>
              <w:bidi/>
              <w:rPr>
                <w:rFonts w:ascii="Tahoma" w:hAnsi="Tahoma" w:cs="Tahoma"/>
              </w:rPr>
            </w:pPr>
            <w:r w:rsidRPr="00D754B7">
              <w:rPr>
                <w:rFonts w:ascii="Tahoma" w:hAnsi="Tahoma" w:cs="Tahoma"/>
                <w:rtl/>
                <w:lang w:val="he-IL"/>
              </w:rPr>
              <w:t>נא אשרו את השתתפותכם</w:t>
            </w:r>
          </w:p>
        </w:tc>
      </w:tr>
    </w:tbl>
    <w:p w:rsidR="00DF7792" w:rsidRPr="00D754B7" w:rsidRDefault="005D4045">
      <w:pPr>
        <w:rPr>
          <w:rFonts w:ascii="Tahoma" w:hAnsi="Tahoma" w:cs="Tahoma"/>
        </w:rPr>
      </w:pPr>
      <w:r w:rsidRPr="00D754B7"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1171575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4" name="גרפיקת רקע ימי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2" name="תמונה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תמונה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תמונה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תמונה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7E66A" id="גרפיקת רקע ימין" o:spid="_x0000_s1026" style="position:absolute;left:0;text-align:left;margin-left:92.25pt;margin-top:141.75pt;width:4in;height:381.75pt;flip:x;z-index:-251657216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2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xyZ3EAAAA2gAAAA8AAABkcnMvZG93bnJldi54bWxEj0FrAjEUhO9C/0N4hd66WfdQZWsUEQSx&#10;tFAtFG+PzWt2dfOyJHFd++tNoeBxmJlvmNlisK3oyYfGsYJxloMgrpxu2Cj42q+fpyBCRNbYOiYF&#10;VwqwmD+MZlhqd+FP6nfRiAThUKKCOsaulDJUNVkMmeuIk/fjvMWYpDdSe7wkuG1lkecv0mLDaaHG&#10;jlY1Vafd2Sr47q+me/uwoXifbif2sDoejP9V6ulxWL6CiDTEe/i/vdEKCvi7km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xyZ3EAAAA2gAAAA8AAAAAAAAAAAAAAAAA&#10;nwIAAGRycy9kb3ducmV2LnhtbFBLBQYAAAAABAAEAPcAAACQAwAAAAA=&#10;">
                  <v:imagedata r:id="rId14" o:title="" recolortarget="#730927 [1444]"/>
                  <v:path arrowok="t"/>
                </v:shape>
                <v:shape id="תמונה 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DAkDEAAAA2gAAAA8AAABkcnMvZG93bnJldi54bWxEj09rwkAUxO+C32F5BW9107SITd0EWwiI&#10;vWjsxdsz+/KHZt+G7Fajn75bKHgcZuY3zCobTSfONLjWsoKneQSCuLS65VrB1yF/XIJwHlljZ5kU&#10;XMlBlk4nK0y0vfCezoWvRYCwS1BB432fSOnKhgy6ue2Jg1fZwaAPcqilHvAS4KaTcRQtpMGWw0KD&#10;PX00VH4XP0YB3aQ+5TFVr+X77nh7ybdj8YlKzR7G9RsIT6O/h//bG63gGf6uhBs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DAkDEAAAA2gAAAA8AAAAAAAAAAAAAAAAA&#10;nwIAAGRycy9kb3ducmV2LnhtbFBLBQYAAAAABAAEAPcAAACQAwAAAAA=&#10;">
                  <v:imagedata r:id="rId15" o:title="" recolortarget="black"/>
                  <v:path arrowok="t"/>
                </v:shape>
                <v:shape id="תמונה 4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JQjBAAAA2gAAAA8AAABkcnMvZG93bnJldi54bWxEj0FrwkAUhO+F/oflFbzVFyWIRFfRgrS3&#10;UqueH9nnJph9G7LbJP77bkHocZiZb5j1dnSN6rkLtRcNs2kGiqX0phar4fR9eF2CCpHEUOOFNdw5&#10;wHbz/LSmwvhBvrg/RqsSREJBGqoY2wIxlBU7ClPfsiTv6jtHMcnOouloSHDX4DzLFuiolrRQUctv&#10;FZe344/T4Nv8/XqZ2+F82R+W+Jlj1lvUevIy7lagIo/xP/xofxgNOfxdSTcA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vJQjBAAAA2gAAAA8AAAAAAAAAAAAAAAAAnwIA&#10;AGRycy9kb3ducmV2LnhtbFBLBQYAAAAABAAEAPcAAACNAwAAAAA=&#10;">
                  <v:imagedata r:id="rId16" o:title="" recolortarget="#774104 [1446]"/>
                  <v:path arrowok="t"/>
                </v:shape>
                <v:shape id="תמונה 5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R72+AAAA2gAAAA8AAABkcnMvZG93bnJldi54bWxEj80KwjAQhO+C7xBW8KapoqLVKCIoXv1B&#10;9LY0a1tsNqWJtb69EQSPw8x8wyxWjSlETZXLLSsY9CMQxInVOacKzqdtbwrCeWSNhWVS8CYHq2W7&#10;tcBY2xcfqD76VAQIuxgVZN6XsZQuycig69uSOHh3Wxn0QVap1BW+AtwUchhFE2kw57CQYUmbjJLH&#10;8WkU3EdvGu3s4Lq9Fb6e2WQ3208uSnU7zXoOwlPj/+Ffe68VjOF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D8R72+AAAA2gAAAA8AAAAAAAAAAAAAAAAAnwIAAGRy&#10;cy9kb3ducmV2LnhtbFBLBQYAAAAABAAEAPcAAACKAwAAAAA=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  <w:r w:rsidRPr="00D754B7"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5286375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" name="גרפיקת רקע שמאל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6" name="תמונה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תמונה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תמונה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תמונה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B550B" id="גרפיקת רקע שמאל" o:spid="_x0000_s1026" style="position:absolute;left:0;text-align:left;margin-left:416.25pt;margin-top:141.75pt;width:4in;height:381.75pt;flip:x;z-index:-251655168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">
                <v:shape id="תמונה 6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z57DAAAA2gAAAA8AAABkcnMvZG93bnJldi54bWxEj0FrAjEUhO8F/0N4grea1YOV1SgiCKVF&#10;QVsQb4/NM7u6eVmSdF399Y1Q6HGYmW+Y+bKztWjJh8qxgtEwA0FcOF2xUfD9tXmdgggRWWPtmBTc&#10;KcBy0XuZY67djffUHqIRCcIhRwVljE0uZShKshiGriFO3tl5izFJb6T2eEtwW8txlk2kxYrTQokN&#10;rUsqrocfq+DY3k3zubNhvJ1+vNnT+nIy/qHUoN+tZiAidfE//Nd+1wom8LySb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rPnsMAAADaAAAADwAAAAAAAAAAAAAAAACf&#10;AgAAZHJzL2Rvd25yZXYueG1sUEsFBgAAAAAEAAQA9wAAAI8DAAAAAA==&#10;">
                  <v:imagedata r:id="rId14" o:title="" recolortarget="#730927 [1444]"/>
                  <v:path arrowok="t"/>
                </v:shape>
                <v:shape id="תמונה 1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CfrCAAAA2wAAAA8AAABkcnMvZG93bnJldi54bWxET0trwkAQvhf8D8sIvenGKMWmboItBEp7&#10;qbEXb2N28qDZ2ZBdNfXXuwWht/n4nrPJRtOJMw2utaxgMY9AEJdWt1wr+N7nszUI55E1dpZJwS85&#10;yNLJwwYTbS+8o3PhaxFC2CWooPG+T6R0ZUMG3dz2xIGr7GDQBzjUUg94CeGmk3EUPUmDLYeGBnt6&#10;a6j8KU5GAV2lPuYxVc/l69fhuso/xuITlXqcjtsXEJ5G/y++u991mL+Ev1/CAT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ign6wgAAANsAAAAPAAAAAAAAAAAAAAAAAJ8C&#10;AABkcnMvZG93bnJldi54bWxQSwUGAAAAAAQABAD3AAAAjgMAAAAA&#10;">
                  <v:imagedata r:id="rId15" o:title="" recolortarget="black"/>
                  <v:path arrowok="t"/>
                </v:shape>
                <v:shape id="תמונה 15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uHXAAAAA2wAAAA8AAABkcnMvZG93bnJldi54bWxET01rwkAQvRf8D8sI3upEsUWiq2hB9FZq&#10;q+chO26C2dmQ3Sbx33cLhd7m8T5nvR1crTpuQ+VFw2yagWIpvKnEavj6PDwvQYVIYqj2whoeHGC7&#10;GT2tKTe+lw/uztGqFCIhJw1ljE2OGIqSHYWpb1gSd/Oto5hga9G01KdwV+M8y17RUSWpoaSG30ou&#10;7udvp8E3i+PtOrf95bo/LPF9gVlnUevJeNitQEUe4r/4z30yaf4L/P6SDs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64dcAAAADbAAAADwAAAAAAAAAAAAAAAACfAgAA&#10;ZHJzL2Rvd25yZXYueG1sUEsFBgAAAAAEAAQA9wAAAIwDAAAAAA==&#10;">
                  <v:imagedata r:id="rId16" o:title="" recolortarget="#774104 [1446]"/>
                  <v:path arrowok="t"/>
                </v:shape>
                <v:shape id="תמונה 16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bJa8AAAA2wAAAA8AAABkcnMvZG93bnJldi54bWxET0sKwjAQ3QveIYzgTlNFilajiKC49YPo&#10;bmjGtthMShNrvb0RBHfzeN9ZrFpTioZqV1hWMBpGIIhTqwvOFJxP28EUhPPIGkvLpOBNDlbLbmeB&#10;ibYvPlBz9JkIIewSVJB7XyVSujQng25oK+LA3W1t0AdYZ1LX+ArhppTjKIqlwYJDQ44VbXJKH8en&#10;UXCfvGmys6Pr9lb6ZmbT3WwfX5Tq99r1HISn1v/FP/deh/kxfH8JB8jl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xMGyWvAAAANsAAAAPAAAAAAAAAAAAAAAAAJ8CAABkcnMv&#10;ZG93bnJldi54bWxQSwUGAAAAAAQABAD3AAAAiAMAAAAA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DF7792" w:rsidRPr="00D754B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5840" w:h="12240" w:orient="landscape" w:code="1"/>
      <w:pgMar w:top="1800" w:right="1800" w:bottom="720" w:left="1800" w:header="144" w:footer="72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E84" w:rsidRDefault="004F4E84">
      <w:pPr>
        <w:spacing w:before="0" w:after="0"/>
      </w:pPr>
      <w:r>
        <w:separator/>
      </w:r>
    </w:p>
  </w:endnote>
  <w:endnote w:type="continuationSeparator" w:id="0">
    <w:p w:rsidR="004F4E84" w:rsidRDefault="004F4E8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68A" w:rsidRDefault="00D8068A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68A" w:rsidRDefault="00D8068A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68A" w:rsidRDefault="00D8068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E84" w:rsidRDefault="004F4E84">
      <w:pPr>
        <w:spacing w:before="0" w:after="0"/>
      </w:pPr>
      <w:r>
        <w:separator/>
      </w:r>
    </w:p>
  </w:footnote>
  <w:footnote w:type="continuationSeparator" w:id="0">
    <w:p w:rsidR="004F4E84" w:rsidRDefault="004F4E8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68A" w:rsidRDefault="00D8068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ahoma" w:hAnsi="Tahoma" w:cs="Tahoma"/>
        <w:sz w:val="16"/>
        <w:rtl/>
      </w:rPr>
      <w:id w:val="2019121121"/>
      <w:placeholder>
        <w:docPart w:val="3869F2871F3C4DF483C75BAE66951917"/>
      </w:placeholder>
    </w:sdtPr>
    <w:sdtEndPr/>
    <w:sdtContent>
      <w:p w:rsidR="00F1096C" w:rsidRPr="00F1096C" w:rsidRDefault="00F1096C" w:rsidP="00D8068A">
        <w:pPr>
          <w:pStyle w:val="a7"/>
          <w:bidi/>
          <w:spacing w:after="120"/>
          <w:rPr>
            <w:rFonts w:ascii="Tahoma" w:hAnsi="Tahoma" w:cs="Tahoma"/>
            <w:sz w:val="16"/>
          </w:rPr>
        </w:pPr>
        <w:r w:rsidRPr="00F1096C">
          <w:rPr>
            <w:rFonts w:ascii="Tahoma" w:hAnsi="Tahoma" w:cs="Tahoma"/>
            <w:sz w:val="16"/>
            <w:rtl/>
            <w:lang w:val="he-IL"/>
          </w:rPr>
          <w:t xml:space="preserve">כדי להחליף טקסט מציין מיקום בטקסט משלך, לחץ בתוך הטקסט והתחל להקליד. מתוך כל מציין מיקום, </w:t>
        </w:r>
        <w:r w:rsidR="00D9377F">
          <w:rPr>
            <w:rFonts w:ascii="Tahoma" w:hAnsi="Tahoma" w:cs="Tahoma"/>
            <w:sz w:val="16"/>
            <w:rtl/>
            <w:lang w:val="he-IL"/>
          </w:rPr>
          <w:t>הקש על מקש</w:t>
        </w:r>
        <w:r w:rsidR="00D8068A">
          <w:rPr>
            <w:rFonts w:ascii="Tahoma" w:hAnsi="Tahoma" w:cs="Tahoma" w:hint="cs"/>
            <w:sz w:val="16"/>
            <w:rtl/>
            <w:lang w:val="he-IL"/>
          </w:rPr>
          <w:t xml:space="preserve"> </w:t>
        </w:r>
        <w:r w:rsidR="00D8068A" w:rsidRPr="00D8068A">
          <w:rPr>
            <w:rFonts w:ascii="Tahoma" w:hAnsi="Tahoma" w:cs="Tahoma"/>
            <w:color w:val="auto"/>
            <w:lang w:eastAsia="ko-KR" w:bidi="th-TH"/>
          </w:rPr>
          <w:t>Tab</w:t>
        </w:r>
        <w:r w:rsidRPr="00F1096C">
          <w:rPr>
            <w:rFonts w:ascii="Tahoma" w:hAnsi="Tahoma" w:cs="Tahoma"/>
            <w:sz w:val="16"/>
            <w:rtl/>
            <w:lang w:val="he-IL"/>
          </w:rPr>
          <w:t>כדי לעבור למציין המיקום הבא.</w:t>
        </w:r>
      </w:p>
      <w:p w:rsidR="00DF7792" w:rsidRPr="00F1096C" w:rsidRDefault="00F1096C" w:rsidP="00D9377F">
        <w:pPr>
          <w:pStyle w:val="a7"/>
          <w:bidi/>
          <w:rPr>
            <w:rFonts w:ascii="Tahoma" w:hAnsi="Tahoma" w:cs="Tahoma"/>
            <w:sz w:val="16"/>
          </w:rPr>
        </w:pPr>
        <w:r w:rsidRPr="00F1096C">
          <w:rPr>
            <w:rFonts w:ascii="Tahoma" w:hAnsi="Tahoma" w:cs="Tahoma"/>
            <w:sz w:val="16"/>
            <w:rtl/>
            <w:lang w:val="he-IL"/>
          </w:rPr>
          <w:t xml:space="preserve">כדי לשנות צבעים בהזמנות אלה, בכרטיסיה </w:t>
        </w:r>
        <w:r w:rsidRPr="00D9377F">
          <w:rPr>
            <w:rFonts w:ascii="Tahoma" w:hAnsi="Tahoma" w:cs="Tahoma"/>
            <w:bCs/>
            <w:sz w:val="16"/>
            <w:rtl/>
            <w:lang w:val="he-IL"/>
          </w:rPr>
          <w:t>עיצוב</w:t>
        </w:r>
        <w:r w:rsidRPr="00D9377F">
          <w:rPr>
            <w:rFonts w:ascii="Tahoma" w:hAnsi="Tahoma" w:cs="Tahoma"/>
            <w:b/>
            <w:sz w:val="16"/>
            <w:rtl/>
            <w:lang w:val="he-IL"/>
          </w:rPr>
          <w:t>,</w:t>
        </w:r>
        <w:r w:rsidRPr="00F1096C">
          <w:rPr>
            <w:rFonts w:ascii="Tahoma" w:hAnsi="Tahoma" w:cs="Tahoma"/>
            <w:sz w:val="16"/>
            <w:rtl/>
            <w:lang w:val="he-IL"/>
          </w:rPr>
          <w:t xml:space="preserve"> </w:t>
        </w:r>
        <w:r w:rsidRPr="00F1096C">
          <w:rPr>
            <w:rFonts w:ascii="Tahoma" w:hAnsi="Tahoma" w:cs="Tahoma"/>
            <w:color w:val="000000"/>
            <w:sz w:val="16"/>
            <w:rtl/>
          </w:rPr>
          <w:t>בקבוצה</w:t>
        </w:r>
        <w:r w:rsidRPr="00F1096C">
          <w:rPr>
            <w:rFonts w:ascii="Tahoma" w:hAnsi="Tahoma" w:cs="Tahoma"/>
            <w:color w:val="000000"/>
            <w:sz w:val="16"/>
            <w:lang w:bidi="th-TH"/>
          </w:rPr>
          <w:t xml:space="preserve"> </w:t>
        </w:r>
        <w:r w:rsidRPr="00D9377F">
          <w:rPr>
            <w:rFonts w:ascii="Tahoma" w:hAnsi="Tahoma" w:cs="Tahoma"/>
            <w:b/>
            <w:bCs/>
            <w:color w:val="000000"/>
            <w:sz w:val="16"/>
            <w:rtl/>
          </w:rPr>
          <w:t>עיצוב</w:t>
        </w:r>
        <w:r w:rsidRPr="00D9377F">
          <w:rPr>
            <w:rFonts w:ascii="Tahoma" w:hAnsi="Tahoma" w:cs="Tahoma"/>
            <w:b/>
            <w:bCs/>
            <w:color w:val="000000"/>
            <w:sz w:val="16"/>
            <w:lang w:bidi="th-TH"/>
          </w:rPr>
          <w:t xml:space="preserve"> </w:t>
        </w:r>
        <w:r w:rsidRPr="00D9377F">
          <w:rPr>
            <w:rFonts w:ascii="Tahoma" w:hAnsi="Tahoma" w:cs="Tahoma"/>
            <w:b/>
            <w:bCs/>
            <w:color w:val="000000"/>
            <w:sz w:val="16"/>
            <w:rtl/>
          </w:rPr>
          <w:t>מסמכים</w:t>
        </w:r>
        <w:r w:rsidRPr="00F1096C">
          <w:rPr>
            <w:rFonts w:ascii="Tahoma" w:hAnsi="Tahoma" w:cs="Tahoma"/>
            <w:b/>
            <w:sz w:val="16"/>
            <w:rtl/>
            <w:lang w:val="he-IL"/>
          </w:rPr>
          <w:t>,</w:t>
        </w:r>
        <w:r w:rsidRPr="00F1096C">
          <w:rPr>
            <w:rFonts w:ascii="Tahoma" w:hAnsi="Tahoma" w:cs="Tahoma"/>
            <w:sz w:val="16"/>
            <w:rtl/>
            <w:lang w:val="he-IL"/>
          </w:rPr>
          <w:t xml:space="preserve"> לחץ על </w:t>
        </w:r>
        <w:r w:rsidRPr="00D9377F">
          <w:rPr>
            <w:rFonts w:ascii="Tahoma" w:hAnsi="Tahoma" w:cs="Tahoma"/>
            <w:bCs/>
            <w:sz w:val="16"/>
            <w:rtl/>
            <w:lang w:val="he-IL"/>
          </w:rPr>
          <w:t>צבעים</w:t>
        </w:r>
        <w:r w:rsidRPr="00F1096C">
          <w:rPr>
            <w:rFonts w:ascii="Tahoma" w:hAnsi="Tahoma" w:cs="Tahoma"/>
            <w:sz w:val="16"/>
            <w:rtl/>
            <w:lang w:val="he-IL"/>
          </w:rPr>
          <w:t xml:space="preserve">. הצבע על ערכות הצבעים המוכללות כדי לראות תצוגה מקדימה, ולאחר מכן לחץ כדי להחיל את ערכת הצבעים שמוצאת חן בעיניך. לחלופין, כדי להשתמש בצבעי החתונה שלך, בתחתית גלריית </w:t>
        </w:r>
        <w:r w:rsidRPr="00D9377F">
          <w:rPr>
            <w:rFonts w:ascii="Tahoma" w:hAnsi="Tahoma" w:cs="Tahoma"/>
            <w:bCs/>
            <w:sz w:val="16"/>
            <w:rtl/>
            <w:lang w:val="he-IL"/>
          </w:rPr>
          <w:t>צבעים</w:t>
        </w:r>
        <w:r w:rsidRPr="00F1096C">
          <w:rPr>
            <w:rFonts w:ascii="Tahoma" w:hAnsi="Tahoma" w:cs="Tahoma"/>
            <w:b/>
            <w:sz w:val="16"/>
            <w:rtl/>
            <w:lang w:val="he-IL"/>
          </w:rPr>
          <w:t>,</w:t>
        </w:r>
        <w:r w:rsidRPr="00F1096C">
          <w:rPr>
            <w:rFonts w:ascii="Tahoma" w:hAnsi="Tahoma" w:cs="Tahoma"/>
            <w:sz w:val="16"/>
            <w:rtl/>
            <w:lang w:val="he-IL"/>
          </w:rPr>
          <w:t xml:space="preserve"> לחץ על </w:t>
        </w:r>
        <w:r w:rsidRPr="00D9377F">
          <w:rPr>
            <w:rFonts w:ascii="Tahoma" w:hAnsi="Tahoma" w:cs="Tahoma"/>
            <w:b/>
            <w:bCs/>
            <w:color w:val="000000"/>
            <w:sz w:val="16"/>
            <w:rtl/>
          </w:rPr>
          <w:t>התאמה</w:t>
        </w:r>
        <w:r w:rsidRPr="00D9377F">
          <w:rPr>
            <w:rFonts w:ascii="Tahoma" w:hAnsi="Tahoma" w:cs="Tahoma"/>
            <w:b/>
            <w:bCs/>
            <w:color w:val="000000"/>
            <w:sz w:val="16"/>
            <w:lang w:bidi="th-TH"/>
          </w:rPr>
          <w:t xml:space="preserve"> </w:t>
        </w:r>
        <w:r w:rsidRPr="00D9377F">
          <w:rPr>
            <w:rFonts w:ascii="Tahoma" w:hAnsi="Tahoma" w:cs="Tahoma"/>
            <w:b/>
            <w:bCs/>
            <w:color w:val="000000"/>
            <w:sz w:val="16"/>
            <w:rtl/>
          </w:rPr>
          <w:t>אישית</w:t>
        </w:r>
        <w:r w:rsidRPr="00D9377F">
          <w:rPr>
            <w:rFonts w:ascii="Tahoma" w:hAnsi="Tahoma" w:cs="Tahoma"/>
            <w:b/>
            <w:bCs/>
            <w:color w:val="000000"/>
            <w:sz w:val="16"/>
            <w:lang w:bidi="th-TH"/>
          </w:rPr>
          <w:t xml:space="preserve"> </w:t>
        </w:r>
        <w:r w:rsidRPr="00D9377F">
          <w:rPr>
            <w:rFonts w:ascii="Tahoma" w:hAnsi="Tahoma" w:cs="Tahoma"/>
            <w:b/>
            <w:bCs/>
            <w:color w:val="000000"/>
            <w:sz w:val="16"/>
            <w:rtl/>
          </w:rPr>
          <w:t>של</w:t>
        </w:r>
        <w:r w:rsidRPr="00D9377F">
          <w:rPr>
            <w:rFonts w:ascii="Tahoma" w:hAnsi="Tahoma" w:cs="Tahoma"/>
            <w:b/>
            <w:bCs/>
            <w:color w:val="000000"/>
            <w:sz w:val="16"/>
            <w:lang w:bidi="th-TH"/>
          </w:rPr>
          <w:t xml:space="preserve"> </w:t>
        </w:r>
        <w:r w:rsidRPr="00D9377F">
          <w:rPr>
            <w:rFonts w:ascii="Tahoma" w:hAnsi="Tahoma" w:cs="Tahoma"/>
            <w:b/>
            <w:bCs/>
            <w:color w:val="000000"/>
            <w:sz w:val="16"/>
            <w:rtl/>
          </w:rPr>
          <w:t>צבעים</w:t>
        </w:r>
        <w:r w:rsidRPr="00F1096C">
          <w:rPr>
            <w:rFonts w:ascii="Tahoma" w:hAnsi="Tahoma" w:cs="Tahoma"/>
            <w:sz w:val="16"/>
            <w:rtl/>
            <w:lang w:val="he-IL"/>
          </w:rPr>
          <w:t xml:space="preserve">. בחר צבעים משלך עבור הדגשה 1, הדגשה 2 והדגשה 3, ולאחר מכן, כאשר תלחץ על </w:t>
        </w:r>
        <w:r w:rsidR="00D9377F" w:rsidRPr="00D9377F">
          <w:rPr>
            <w:rFonts w:ascii="Tahoma" w:hAnsi="Tahoma" w:cs="Tahoma" w:hint="cs"/>
            <w:bCs/>
            <w:sz w:val="16"/>
            <w:rtl/>
            <w:lang w:val="he-IL"/>
          </w:rPr>
          <w:t>שמור</w:t>
        </w:r>
        <w:r w:rsidRPr="00F1096C">
          <w:rPr>
            <w:rFonts w:ascii="Tahoma" w:hAnsi="Tahoma" w:cs="Tahoma"/>
            <w:b/>
            <w:sz w:val="16"/>
            <w:rtl/>
            <w:lang w:val="he-IL"/>
          </w:rPr>
          <w:t>, צבעי הפרח יתעדכנו.</w: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68A" w:rsidRDefault="00D8068A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792"/>
    <w:rsid w:val="004847BA"/>
    <w:rsid w:val="004F4E84"/>
    <w:rsid w:val="00555195"/>
    <w:rsid w:val="005D1C0C"/>
    <w:rsid w:val="005D4045"/>
    <w:rsid w:val="005E42C9"/>
    <w:rsid w:val="00910E43"/>
    <w:rsid w:val="00A80D4A"/>
    <w:rsid w:val="00CF47B6"/>
    <w:rsid w:val="00D754B7"/>
    <w:rsid w:val="00D8068A"/>
    <w:rsid w:val="00D9377F"/>
    <w:rsid w:val="00DF7792"/>
    <w:rsid w:val="00F1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D4543" w:themeColor="text2"/>
        <w:sz w:val="16"/>
        <w:szCs w:val="16"/>
        <w:lang w:val="en-US" w:eastAsia="en-US" w:bidi="he-IL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096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רשת טבלה1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name w:val="פריסת כרטיס"/>
    <w:basedOn w:val="a1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ללא רווח"/>
    <w:uiPriority w:val="1"/>
    <w:qFormat/>
    <w:pPr>
      <w:spacing w:before="0" w:after="0"/>
    </w:pPr>
  </w:style>
  <w:style w:type="character" w:styleId="a5">
    <w:name w:val="Placeholder Text"/>
    <w:basedOn w:val="a0"/>
    <w:uiPriority w:val="99"/>
    <w:semiHidden/>
    <w:rPr>
      <w:color w:val="808080"/>
    </w:rPr>
  </w:style>
  <w:style w:type="paragraph" w:customStyle="1" w:styleId="a6">
    <w:name w:val="שם"/>
    <w:basedOn w:val="a"/>
    <w:uiPriority w:val="1"/>
    <w:qFormat/>
    <w:rsid w:val="00F1096C"/>
    <w:pPr>
      <w:spacing w:before="0" w:line="168" w:lineRule="auto"/>
    </w:pPr>
    <w:rPr>
      <w:rFonts w:asciiTheme="majorHAnsi" w:eastAsia="Tahoma" w:hAnsiTheme="majorHAnsi"/>
      <w:sz w:val="60"/>
      <w14:stylisticSets>
        <w14:styleSet w14:id="5"/>
      </w14:stylisticSets>
    </w:rPr>
  </w:style>
  <w:style w:type="paragraph" w:styleId="a7">
    <w:name w:val="header"/>
    <w:basedOn w:val="a"/>
    <w:link w:val="a8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a8">
    <w:name w:val="כותרת עליונה תו"/>
    <w:basedOn w:val="a0"/>
    <w:link w:val="a7"/>
    <w:uiPriority w:val="99"/>
    <w:rPr>
      <w:color w:val="000000" w:themeColor="text1"/>
      <w:sz w:val="17"/>
    </w:rPr>
  </w:style>
  <w:style w:type="paragraph" w:styleId="a9">
    <w:name w:val="footer"/>
    <w:basedOn w:val="a"/>
    <w:link w:val="aa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aa">
    <w:name w:val="כותרת תחתונה תו"/>
    <w:basedOn w:val="a0"/>
    <w:link w:val="a9"/>
    <w:uiPriority w:val="99"/>
  </w:style>
  <w:style w:type="paragraph" w:styleId="ab">
    <w:name w:val="Balloon Text"/>
    <w:basedOn w:val="a"/>
    <w:link w:val="ac"/>
    <w:uiPriority w:val="99"/>
    <w:semiHidden/>
    <w:unhideWhenUsed/>
    <w:rsid w:val="00F1096C"/>
    <w:pPr>
      <w:spacing w:before="0" w:after="0"/>
    </w:pPr>
    <w:rPr>
      <w:sz w:val="18"/>
      <w:szCs w:val="18"/>
    </w:rPr>
  </w:style>
  <w:style w:type="character" w:customStyle="1" w:styleId="ac">
    <w:name w:val="טקסט בלונים תו"/>
    <w:basedOn w:val="a0"/>
    <w:link w:val="ab"/>
    <w:uiPriority w:val="99"/>
    <w:semiHidden/>
    <w:rsid w:val="00F1096C"/>
    <w:rPr>
      <w:sz w:val="18"/>
      <w:szCs w:val="18"/>
    </w:rPr>
  </w:style>
  <w:style w:type="character" w:customStyle="1" w:styleId="10">
    <w:name w:val="כותרת 1 תו"/>
    <w:basedOn w:val="a0"/>
    <w:link w:val="1"/>
    <w:uiPriority w:val="9"/>
    <w:rsid w:val="00F1096C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0E686E0C68646BFA69BECC8218B0D92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E3CEE42B-677E-4BA9-B6C6-E81086ED494D}"/>
      </w:docPartPr>
      <w:docPartBody>
        <w:p w:rsidR="002B16DC" w:rsidRDefault="00D33873" w:rsidP="00D33873">
          <w:pPr>
            <w:pStyle w:val="D0E686E0C68646BFA69BECC8218B0D9210"/>
          </w:pPr>
          <w:r w:rsidRPr="00D754B7">
            <w:rPr>
              <w:rStyle w:val="a3"/>
              <w:rFonts w:ascii="Tahoma" w:hAnsi="Tahoma" w:cs="Tahoma"/>
              <w:rtl/>
              <w:lang w:val="he-IL"/>
            </w:rPr>
            <w:t>[שם]</w:t>
          </w:r>
        </w:p>
      </w:docPartBody>
    </w:docPart>
    <w:docPart>
      <w:docPartPr>
        <w:name w:val="0F066513B74A4B6DBB21FBF591D3044D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DB170883-560E-42AF-A757-FDD34AD8ED77}"/>
      </w:docPartPr>
      <w:docPartBody>
        <w:p w:rsidR="002B16DC" w:rsidRDefault="00D33873" w:rsidP="00D33873">
          <w:pPr>
            <w:pStyle w:val="0F066513B74A4B6DBB21FBF591D3044D10"/>
          </w:pPr>
          <w:r w:rsidRPr="00F1096C">
            <w:rPr>
              <w:rFonts w:ascii="Tahoma" w:hAnsi="Tahoma" w:cs="Tahoma"/>
              <w:szCs w:val="60"/>
              <w:rtl/>
            </w:rPr>
            <w:t>[שם הכלה]</w:t>
          </w:r>
        </w:p>
      </w:docPartBody>
    </w:docPart>
    <w:docPart>
      <w:docPartPr>
        <w:name w:val="236695B5DA2A40E2BDB6FA7244F9C0F9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E0A1A1E4-D70C-4377-A7E0-CC01E096BFB1}"/>
      </w:docPartPr>
      <w:docPartBody>
        <w:p w:rsidR="002B16DC" w:rsidRDefault="00D33873" w:rsidP="00D33873">
          <w:pPr>
            <w:pStyle w:val="236695B5DA2A40E2BDB6FA7244F9C0F910"/>
          </w:pPr>
          <w:r w:rsidRPr="00D754B7">
            <w:rPr>
              <w:rFonts w:ascii="Tahoma" w:hAnsi="Tahoma" w:cs="Tahoma"/>
              <w:sz w:val="56"/>
              <w:szCs w:val="56"/>
              <w:rtl/>
              <w:lang w:val="he-IL"/>
            </w:rPr>
            <w:t>[שם החתן]</w:t>
          </w:r>
        </w:p>
      </w:docPartBody>
    </w:docPart>
    <w:docPart>
      <w:docPartPr>
        <w:name w:val="78993A6A6FC840BD986792889F0169D1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CB2B75A7-CD3B-4B41-8658-7F2D78B2AF64}"/>
      </w:docPartPr>
      <w:docPartBody>
        <w:p w:rsidR="002B16DC" w:rsidRDefault="00D33873" w:rsidP="00D33873">
          <w:pPr>
            <w:pStyle w:val="78993A6A6FC840BD986792889F0169D110"/>
          </w:pPr>
          <w:r w:rsidRPr="00D754B7">
            <w:rPr>
              <w:rStyle w:val="a3"/>
              <w:rFonts w:ascii="Tahoma" w:hAnsi="Tahoma" w:cs="Tahoma"/>
              <w:rtl/>
              <w:lang w:val="he-IL"/>
            </w:rPr>
            <w:t>[יום]</w:t>
          </w:r>
        </w:p>
      </w:docPartBody>
    </w:docPart>
    <w:docPart>
      <w:docPartPr>
        <w:name w:val="E42C02EB82464F449CA9B0DA9B4877E3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770D8A56-F76C-4844-94D6-98532C15C7BA}"/>
      </w:docPartPr>
      <w:docPartBody>
        <w:p w:rsidR="002B16DC" w:rsidRDefault="00D33873" w:rsidP="00D33873">
          <w:pPr>
            <w:pStyle w:val="E42C02EB82464F449CA9B0DA9B4877E310"/>
          </w:pPr>
          <w:r w:rsidRPr="00D754B7">
            <w:rPr>
              <w:rStyle w:val="a3"/>
              <w:rFonts w:ascii="Tahoma" w:hAnsi="Tahoma" w:cs="Tahoma"/>
              <w:rtl/>
              <w:lang w:val="he-IL"/>
            </w:rPr>
            <w:t>[תאריך]</w:t>
          </w:r>
        </w:p>
      </w:docPartBody>
    </w:docPart>
    <w:docPart>
      <w:docPartPr>
        <w:name w:val="7419D82EB5874B63920261D5DF897247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AA9DAB66-D5AC-458B-9F5B-568158655241}"/>
      </w:docPartPr>
      <w:docPartBody>
        <w:p w:rsidR="002B16DC" w:rsidRDefault="00D33873" w:rsidP="00D33873">
          <w:pPr>
            <w:pStyle w:val="7419D82EB5874B63920261D5DF89724710"/>
          </w:pPr>
          <w:r w:rsidRPr="00D754B7">
            <w:rPr>
              <w:rStyle w:val="a3"/>
              <w:rFonts w:ascii="Tahoma" w:hAnsi="Tahoma" w:cs="Tahoma"/>
              <w:rtl/>
              <w:lang w:val="he-IL"/>
            </w:rPr>
            <w:t>[חודש]</w:t>
          </w:r>
        </w:p>
      </w:docPartBody>
    </w:docPart>
    <w:docPart>
      <w:docPartPr>
        <w:name w:val="6C0E702ED351472EBEDAD4ADA284FFE5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7712A8A8-A0BE-4ABF-9022-DAEF9A1DD568}"/>
      </w:docPartPr>
      <w:docPartBody>
        <w:p w:rsidR="002B16DC" w:rsidRDefault="00D33873" w:rsidP="00D33873">
          <w:pPr>
            <w:pStyle w:val="6C0E702ED351472EBEDAD4ADA284FFE510"/>
          </w:pPr>
          <w:r w:rsidRPr="00D754B7">
            <w:rPr>
              <w:rStyle w:val="a3"/>
              <w:rFonts w:ascii="Tahoma" w:hAnsi="Tahoma" w:cs="Tahoma"/>
              <w:rtl/>
              <w:lang w:val="he-IL"/>
            </w:rPr>
            <w:t>[שנה]</w:t>
          </w:r>
        </w:p>
      </w:docPartBody>
    </w:docPart>
    <w:docPart>
      <w:docPartPr>
        <w:name w:val="63CA350F2DBA4E44A6FDAC358BA4D3B9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3F33903E-F7D9-482C-8A23-484CCF2679E7}"/>
      </w:docPartPr>
      <w:docPartBody>
        <w:p w:rsidR="002B16DC" w:rsidRDefault="00D33873" w:rsidP="00D33873">
          <w:pPr>
            <w:pStyle w:val="63CA350F2DBA4E44A6FDAC358BA4D3B910"/>
          </w:pPr>
          <w:r w:rsidRPr="00D754B7">
            <w:rPr>
              <w:rStyle w:val="a3"/>
              <w:rFonts w:ascii="Tahoma" w:hAnsi="Tahoma" w:cs="Tahoma"/>
              <w:rtl/>
              <w:lang w:val="he-IL"/>
            </w:rPr>
            <w:t>[שעה]</w:t>
          </w:r>
        </w:p>
      </w:docPartBody>
    </w:docPart>
    <w:docPart>
      <w:docPartPr>
        <w:name w:val="F275AAC5AF524D48BB354F64B190C1B9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63622998-A6AF-4B1E-A9B4-286F97217160}"/>
      </w:docPartPr>
      <w:docPartBody>
        <w:p w:rsidR="002B16DC" w:rsidRDefault="00D33873" w:rsidP="00D33873">
          <w:pPr>
            <w:pStyle w:val="F275AAC5AF524D48BB354F64B190C1B910"/>
          </w:pPr>
          <w:r w:rsidRPr="00D754B7">
            <w:rPr>
              <w:rStyle w:val="a3"/>
              <w:rFonts w:ascii="Tahoma" w:hAnsi="Tahoma" w:cs="Tahoma"/>
              <w:rtl/>
              <w:lang w:val="he-IL"/>
            </w:rPr>
            <w:t>[מיקום]</w:t>
          </w:r>
        </w:p>
      </w:docPartBody>
    </w:docPart>
    <w:docPart>
      <w:docPartPr>
        <w:name w:val="FDD94D8B63D049B19845E4D5B6270FA2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2011B087-A715-4916-A855-F2A055A375A6}"/>
      </w:docPartPr>
      <w:docPartBody>
        <w:p w:rsidR="002B16DC" w:rsidRDefault="00D33873" w:rsidP="00D33873">
          <w:pPr>
            <w:pStyle w:val="FDD94D8B63D049B19845E4D5B6270FA210"/>
          </w:pPr>
          <w:r w:rsidRPr="00D754B7">
            <w:rPr>
              <w:rStyle w:val="a3"/>
              <w:rFonts w:ascii="Tahoma" w:hAnsi="Tahoma" w:cs="Tahoma"/>
              <w:rtl/>
              <w:lang w:val="he-IL"/>
            </w:rPr>
            <w:t>[עיר]</w:t>
          </w:r>
        </w:p>
      </w:docPartBody>
    </w:docPart>
    <w:docPart>
      <w:docPartPr>
        <w:name w:val="4092553B43614014A62EF935ADFA72EB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82789450-0EDF-4E82-91DB-80315334F0FD}"/>
      </w:docPartPr>
      <w:docPartBody>
        <w:p w:rsidR="002B16DC" w:rsidRDefault="00D33873" w:rsidP="00D33873">
          <w:pPr>
            <w:pStyle w:val="4092553B43614014A62EF935ADFA72EB10"/>
          </w:pPr>
          <w:r w:rsidRPr="00D754B7">
            <w:rPr>
              <w:rStyle w:val="a3"/>
              <w:rFonts w:ascii="Tahoma" w:hAnsi="Tahoma" w:cs="Tahoma"/>
              <w:rtl/>
              <w:lang w:val="he-IL"/>
            </w:rPr>
            <w:t>[שם]</w:t>
          </w:r>
        </w:p>
      </w:docPartBody>
    </w:docPart>
    <w:docPart>
      <w:docPartPr>
        <w:name w:val="4C7C36C4A9E545F0B970E66F442EEC56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4341271E-80A2-4375-9860-98E76C0ECB4D}"/>
      </w:docPartPr>
      <w:docPartBody>
        <w:p w:rsidR="002B16DC" w:rsidRDefault="00D33873" w:rsidP="00D33873">
          <w:pPr>
            <w:pStyle w:val="4C7C36C4A9E545F0B970E66F442EEC5610"/>
          </w:pPr>
          <w:r w:rsidRPr="00F1096C">
            <w:rPr>
              <w:rFonts w:ascii="Tahoma" w:hAnsi="Tahoma" w:cs="Tahoma"/>
              <w:sz w:val="56"/>
              <w:szCs w:val="56"/>
              <w:rtl/>
              <w:lang w:val="he-IL"/>
            </w:rPr>
            <w:t>[שם הכלה]</w:t>
          </w:r>
        </w:p>
      </w:docPartBody>
    </w:docPart>
    <w:docPart>
      <w:docPartPr>
        <w:name w:val="B31E7664E8284B5398DD64AB0F8EFA69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94D37489-2529-4C73-B988-6BA0F5713CF0}"/>
      </w:docPartPr>
      <w:docPartBody>
        <w:p w:rsidR="002B16DC" w:rsidRDefault="00D33873" w:rsidP="00D33873">
          <w:pPr>
            <w:pStyle w:val="B31E7664E8284B5398DD64AB0F8EFA6910"/>
          </w:pPr>
          <w:r w:rsidRPr="00F1096C">
            <w:rPr>
              <w:rFonts w:ascii="Tahoma" w:hAnsi="Tahoma" w:cs="Tahoma"/>
              <w:sz w:val="56"/>
              <w:szCs w:val="56"/>
              <w:rtl/>
              <w:lang w:val="he-IL"/>
            </w:rPr>
            <w:t>[שם החתן]</w:t>
          </w:r>
        </w:p>
      </w:docPartBody>
    </w:docPart>
    <w:docPart>
      <w:docPartPr>
        <w:name w:val="B9CAB75E97904A3F8A743230E21C0AF6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DCAECC0E-875B-4303-B991-A9489932AACB}"/>
      </w:docPartPr>
      <w:docPartBody>
        <w:p w:rsidR="002B16DC" w:rsidRDefault="00D33873" w:rsidP="00D33873">
          <w:pPr>
            <w:pStyle w:val="B9CAB75E97904A3F8A743230E21C0AF610"/>
          </w:pPr>
          <w:r w:rsidRPr="00D754B7">
            <w:rPr>
              <w:rStyle w:val="a3"/>
              <w:rFonts w:ascii="Tahoma" w:hAnsi="Tahoma" w:cs="Tahoma"/>
              <w:rtl/>
              <w:lang w:val="he-IL"/>
            </w:rPr>
            <w:t>[יום]</w:t>
          </w:r>
        </w:p>
      </w:docPartBody>
    </w:docPart>
    <w:docPart>
      <w:docPartPr>
        <w:name w:val="59567409A7074975BB8D58B9CB13125A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7E44F202-3F75-43F2-AA9F-A9BADD1AD441}"/>
      </w:docPartPr>
      <w:docPartBody>
        <w:p w:rsidR="002B16DC" w:rsidRDefault="00D33873" w:rsidP="00D33873">
          <w:pPr>
            <w:pStyle w:val="59567409A7074975BB8D58B9CB13125A10"/>
          </w:pPr>
          <w:r w:rsidRPr="00D754B7">
            <w:rPr>
              <w:rStyle w:val="a3"/>
              <w:rFonts w:ascii="Tahoma" w:hAnsi="Tahoma" w:cs="Tahoma"/>
              <w:rtl/>
              <w:lang w:val="he-IL"/>
            </w:rPr>
            <w:t>[תאריך]</w:t>
          </w:r>
        </w:p>
      </w:docPartBody>
    </w:docPart>
    <w:docPart>
      <w:docPartPr>
        <w:name w:val="470F27FF31D44C9DA847A2FBBFA0E8B6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06E31709-E6CC-40C2-8BD4-7E8CDEC7E94E}"/>
      </w:docPartPr>
      <w:docPartBody>
        <w:p w:rsidR="002B16DC" w:rsidRDefault="00D33873" w:rsidP="00D33873">
          <w:pPr>
            <w:pStyle w:val="470F27FF31D44C9DA847A2FBBFA0E8B610"/>
          </w:pPr>
          <w:r w:rsidRPr="00D754B7">
            <w:rPr>
              <w:rStyle w:val="a3"/>
              <w:rFonts w:ascii="Tahoma" w:hAnsi="Tahoma" w:cs="Tahoma"/>
              <w:rtl/>
              <w:lang w:val="he-IL"/>
            </w:rPr>
            <w:t>[חודש]</w:t>
          </w:r>
        </w:p>
      </w:docPartBody>
    </w:docPart>
    <w:docPart>
      <w:docPartPr>
        <w:name w:val="5DC60899749E4CFA81B9BCE2C8AC11EA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3CCD2CDB-6849-4836-9646-EE064F325F60}"/>
      </w:docPartPr>
      <w:docPartBody>
        <w:p w:rsidR="002B16DC" w:rsidRDefault="00D33873" w:rsidP="00D33873">
          <w:pPr>
            <w:pStyle w:val="5DC60899749E4CFA81B9BCE2C8AC11EA10"/>
          </w:pPr>
          <w:r w:rsidRPr="00D754B7">
            <w:rPr>
              <w:rStyle w:val="a3"/>
              <w:rFonts w:ascii="Tahoma" w:hAnsi="Tahoma" w:cs="Tahoma"/>
              <w:rtl/>
              <w:lang w:val="he-IL"/>
            </w:rPr>
            <w:t>[שנה]</w:t>
          </w:r>
        </w:p>
      </w:docPartBody>
    </w:docPart>
    <w:docPart>
      <w:docPartPr>
        <w:name w:val="2193881505E14FF69ED82C9D2B8C7BEF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A01D69F4-3E88-46B7-B776-5CB2ECAB5759}"/>
      </w:docPartPr>
      <w:docPartBody>
        <w:p w:rsidR="002B16DC" w:rsidRDefault="00D33873" w:rsidP="00D33873">
          <w:pPr>
            <w:pStyle w:val="2193881505E14FF69ED82C9D2B8C7BEF10"/>
          </w:pPr>
          <w:r w:rsidRPr="00D754B7">
            <w:rPr>
              <w:rStyle w:val="a3"/>
              <w:rFonts w:ascii="Tahoma" w:hAnsi="Tahoma" w:cs="Tahoma"/>
              <w:rtl/>
              <w:lang w:val="he-IL"/>
            </w:rPr>
            <w:t>[שעה]</w:t>
          </w:r>
        </w:p>
      </w:docPartBody>
    </w:docPart>
    <w:docPart>
      <w:docPartPr>
        <w:name w:val="186A96DDDAD2499D97B23CB2BA404AE0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8DD4E4AD-1ADD-4D1C-9053-014A3954ACD5}"/>
      </w:docPartPr>
      <w:docPartBody>
        <w:p w:rsidR="002B16DC" w:rsidRDefault="00D33873" w:rsidP="00D33873">
          <w:pPr>
            <w:pStyle w:val="186A96DDDAD2499D97B23CB2BA404AE010"/>
          </w:pPr>
          <w:r w:rsidRPr="00D754B7">
            <w:rPr>
              <w:rStyle w:val="a3"/>
              <w:rFonts w:ascii="Tahoma" w:hAnsi="Tahoma" w:cs="Tahoma"/>
              <w:rtl/>
              <w:lang w:val="he-IL"/>
            </w:rPr>
            <w:t>[מיקום]</w:t>
          </w:r>
        </w:p>
      </w:docPartBody>
    </w:docPart>
    <w:docPart>
      <w:docPartPr>
        <w:name w:val="C49CEBB491E0402B920304980F4B0545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1E5DD4AA-5187-4A64-9686-64E95B9A1FFF}"/>
      </w:docPartPr>
      <w:docPartBody>
        <w:p w:rsidR="002B16DC" w:rsidRDefault="00D33873" w:rsidP="00D33873">
          <w:pPr>
            <w:pStyle w:val="C49CEBB491E0402B920304980F4B054510"/>
          </w:pPr>
          <w:r w:rsidRPr="00D754B7">
            <w:rPr>
              <w:rStyle w:val="a3"/>
              <w:rFonts w:ascii="Tahoma" w:hAnsi="Tahoma" w:cs="Tahoma"/>
              <w:rtl/>
              <w:lang w:val="he-IL"/>
            </w:rPr>
            <w:t>[עיר]</w:t>
          </w:r>
        </w:p>
      </w:docPartBody>
    </w:docPart>
    <w:docPart>
      <w:docPartPr>
        <w:name w:val="3869F2871F3C4DF483C75BAE66951917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E2412E4F-AED2-4BDA-A3CD-842AA3CD64B5}"/>
      </w:docPartPr>
      <w:docPartBody>
        <w:p w:rsidR="00033FEA" w:rsidRPr="00F1096C" w:rsidRDefault="00033FEA" w:rsidP="004847BA">
          <w:pPr>
            <w:pStyle w:val="a4"/>
            <w:bidi/>
            <w:spacing w:after="120"/>
            <w:rPr>
              <w:rFonts w:ascii="Tahoma" w:hAnsi="Tahoma" w:cs="Tahoma"/>
              <w:sz w:val="16"/>
            </w:rPr>
          </w:pPr>
          <w:r w:rsidRPr="00F1096C">
            <w:rPr>
              <w:rFonts w:ascii="Tahoma" w:hAnsi="Tahoma" w:cs="Tahoma"/>
              <w:sz w:val="16"/>
              <w:rtl/>
              <w:lang w:val="he-IL"/>
            </w:rPr>
            <w:t>כדי להחליף טקסט מציין מיקום בטקסט משלך, לחץ בתוך הטקסט והתחל להקליד. מתוך כל מציין מיקום, הקש על מקש Tab כדי לעבור למציין המיקום הבא.</w:t>
          </w:r>
        </w:p>
        <w:p w:rsidR="001D0F1F" w:rsidRDefault="00033FEA" w:rsidP="00033FEA">
          <w:pPr>
            <w:pStyle w:val="3869F2871F3C4DF483C75BAE669519176"/>
          </w:pPr>
          <w:r w:rsidRPr="00F1096C">
            <w:rPr>
              <w:rFonts w:ascii="Tahoma" w:hAnsi="Tahoma" w:cs="Tahoma"/>
              <w:sz w:val="16"/>
              <w:rtl/>
              <w:lang w:val="he-IL"/>
            </w:rPr>
            <w:t xml:space="preserve">כדי לשנות צבעים בהזמנות אלה, בכרטיסיה </w:t>
          </w:r>
          <w:r w:rsidRPr="00F1096C">
            <w:rPr>
              <w:rFonts w:ascii="Tahoma" w:hAnsi="Tahoma" w:cs="Tahoma"/>
              <w:b/>
              <w:sz w:val="16"/>
              <w:rtl/>
              <w:lang w:val="he-IL"/>
            </w:rPr>
            <w:t>עיצוב,</w:t>
          </w:r>
          <w:r w:rsidRPr="00F1096C">
            <w:rPr>
              <w:rFonts w:ascii="Tahoma" w:hAnsi="Tahoma" w:cs="Tahoma"/>
              <w:sz w:val="16"/>
              <w:rtl/>
              <w:lang w:val="he-IL"/>
            </w:rPr>
            <w:t xml:space="preserve"> </w:t>
          </w:r>
          <w:r w:rsidRPr="00F1096C">
            <w:rPr>
              <w:rFonts w:ascii="Tahoma" w:hAnsi="Tahoma" w:cs="Tahoma"/>
              <w:color w:val="000000"/>
              <w:sz w:val="16"/>
              <w:rtl/>
            </w:rPr>
            <w:t>בקבוצה</w:t>
          </w:r>
          <w:r w:rsidRPr="00F1096C">
            <w:rPr>
              <w:rFonts w:ascii="Tahoma" w:hAnsi="Tahoma" w:cs="Tahoma"/>
              <w:color w:val="000000"/>
              <w:sz w:val="16"/>
              <w:lang w:bidi="th-TH"/>
            </w:rPr>
            <w:t xml:space="preserve"> </w:t>
          </w:r>
          <w:r w:rsidRPr="00F1096C">
            <w:rPr>
              <w:rFonts w:ascii="Tahoma" w:hAnsi="Tahoma" w:cs="Tahoma"/>
              <w:color w:val="000000"/>
              <w:sz w:val="16"/>
              <w:rtl/>
            </w:rPr>
            <w:t>עיצוב</w:t>
          </w:r>
          <w:r w:rsidRPr="00F1096C">
            <w:rPr>
              <w:rFonts w:ascii="Tahoma" w:hAnsi="Tahoma" w:cs="Tahoma"/>
              <w:color w:val="000000"/>
              <w:sz w:val="16"/>
              <w:lang w:bidi="th-TH"/>
            </w:rPr>
            <w:t xml:space="preserve"> </w:t>
          </w:r>
          <w:r w:rsidRPr="00F1096C">
            <w:rPr>
              <w:rFonts w:ascii="Tahoma" w:hAnsi="Tahoma" w:cs="Tahoma"/>
              <w:color w:val="000000"/>
              <w:sz w:val="16"/>
              <w:rtl/>
            </w:rPr>
            <w:t>מסמכים</w:t>
          </w:r>
          <w:r w:rsidRPr="00F1096C">
            <w:rPr>
              <w:rFonts w:ascii="Tahoma" w:hAnsi="Tahoma" w:cs="Tahoma"/>
              <w:b/>
              <w:sz w:val="16"/>
              <w:rtl/>
              <w:lang w:val="he-IL"/>
            </w:rPr>
            <w:t>,</w:t>
          </w:r>
          <w:r w:rsidRPr="00F1096C">
            <w:rPr>
              <w:rFonts w:ascii="Tahoma" w:hAnsi="Tahoma" w:cs="Tahoma"/>
              <w:sz w:val="16"/>
              <w:rtl/>
              <w:lang w:val="he-IL"/>
            </w:rPr>
            <w:t xml:space="preserve"> לחץ על </w:t>
          </w:r>
          <w:r w:rsidRPr="00F1096C">
            <w:rPr>
              <w:rFonts w:ascii="Tahoma" w:hAnsi="Tahoma" w:cs="Tahoma"/>
              <w:b/>
              <w:sz w:val="16"/>
              <w:rtl/>
              <w:lang w:val="he-IL"/>
            </w:rPr>
            <w:t>צבעים</w:t>
          </w:r>
          <w:r w:rsidRPr="00F1096C">
            <w:rPr>
              <w:rFonts w:ascii="Tahoma" w:hAnsi="Tahoma" w:cs="Tahoma"/>
              <w:sz w:val="16"/>
              <w:rtl/>
              <w:lang w:val="he-IL"/>
            </w:rPr>
            <w:t xml:space="preserve">. הצבע על ערכות הצבעים המוכללות כדי לראות תצוגה מקדימה, ולאחר מכן לחץ כדי להחיל את ערכת הצבעים שמוצאת חן בעיניך. לחלופין, כדי להשתמש בצבעי החתונה שלך, בתחתית גלריית </w:t>
          </w:r>
          <w:r w:rsidRPr="00F1096C">
            <w:rPr>
              <w:rFonts w:ascii="Tahoma" w:hAnsi="Tahoma" w:cs="Tahoma"/>
              <w:b/>
              <w:sz w:val="16"/>
              <w:rtl/>
              <w:lang w:val="he-IL"/>
            </w:rPr>
            <w:t>צבעים,</w:t>
          </w:r>
          <w:r w:rsidRPr="00F1096C">
            <w:rPr>
              <w:rFonts w:ascii="Tahoma" w:hAnsi="Tahoma" w:cs="Tahoma"/>
              <w:sz w:val="16"/>
              <w:rtl/>
              <w:lang w:val="he-IL"/>
            </w:rPr>
            <w:t xml:space="preserve"> לחץ על </w:t>
          </w:r>
          <w:r w:rsidRPr="00F1096C">
            <w:rPr>
              <w:rFonts w:ascii="Tahoma" w:hAnsi="Tahoma" w:cs="Tahoma"/>
              <w:color w:val="000000"/>
              <w:sz w:val="16"/>
              <w:rtl/>
            </w:rPr>
            <w:t>התאמה</w:t>
          </w:r>
          <w:r w:rsidRPr="00F1096C">
            <w:rPr>
              <w:rFonts w:ascii="Tahoma" w:hAnsi="Tahoma" w:cs="Tahoma"/>
              <w:color w:val="000000"/>
              <w:sz w:val="16"/>
              <w:lang w:bidi="th-TH"/>
            </w:rPr>
            <w:t xml:space="preserve"> </w:t>
          </w:r>
          <w:r w:rsidRPr="00F1096C">
            <w:rPr>
              <w:rFonts w:ascii="Tahoma" w:hAnsi="Tahoma" w:cs="Tahoma"/>
              <w:color w:val="000000"/>
              <w:sz w:val="16"/>
              <w:rtl/>
            </w:rPr>
            <w:t>אישית</w:t>
          </w:r>
          <w:r w:rsidRPr="00F1096C">
            <w:rPr>
              <w:rFonts w:ascii="Tahoma" w:hAnsi="Tahoma" w:cs="Tahoma"/>
              <w:color w:val="000000"/>
              <w:sz w:val="16"/>
              <w:lang w:bidi="th-TH"/>
            </w:rPr>
            <w:t xml:space="preserve"> </w:t>
          </w:r>
          <w:r w:rsidRPr="00F1096C">
            <w:rPr>
              <w:rFonts w:ascii="Tahoma" w:hAnsi="Tahoma" w:cs="Tahoma"/>
              <w:color w:val="000000"/>
              <w:sz w:val="16"/>
              <w:rtl/>
            </w:rPr>
            <w:t>של</w:t>
          </w:r>
          <w:r w:rsidRPr="00F1096C">
            <w:rPr>
              <w:rFonts w:ascii="Tahoma" w:hAnsi="Tahoma" w:cs="Tahoma"/>
              <w:color w:val="000000"/>
              <w:sz w:val="16"/>
              <w:lang w:bidi="th-TH"/>
            </w:rPr>
            <w:t xml:space="preserve"> </w:t>
          </w:r>
          <w:r w:rsidRPr="00F1096C">
            <w:rPr>
              <w:rFonts w:ascii="Tahoma" w:hAnsi="Tahoma" w:cs="Tahoma"/>
              <w:color w:val="000000"/>
              <w:sz w:val="16"/>
              <w:rtl/>
            </w:rPr>
            <w:t>צבעים</w:t>
          </w:r>
          <w:r w:rsidRPr="00F1096C">
            <w:rPr>
              <w:rFonts w:ascii="Tahoma" w:hAnsi="Tahoma" w:cs="Tahoma"/>
              <w:sz w:val="16"/>
              <w:rtl/>
              <w:lang w:val="he-IL"/>
            </w:rPr>
            <w:t xml:space="preserve">. בחר צבעים משלך עבור הדגשה 1, הדגשה 2 והדגשה 3, ולאחר מכן, כאשר תלחץ על </w:t>
          </w:r>
          <w:r w:rsidRPr="00F1096C">
            <w:rPr>
              <w:rFonts w:ascii="Tahoma" w:hAnsi="Tahoma" w:cs="Tahoma"/>
              <w:b/>
              <w:sz w:val="16"/>
              <w:rtl/>
              <w:lang w:val="he-IL"/>
            </w:rPr>
            <w:t>'שמור', צבעי הפרח יתעדכנו.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6DC"/>
    <w:rsid w:val="00033FEA"/>
    <w:rsid w:val="001D0F1F"/>
    <w:rsid w:val="00262145"/>
    <w:rsid w:val="002B16DC"/>
    <w:rsid w:val="002E63DF"/>
    <w:rsid w:val="0040374E"/>
    <w:rsid w:val="006F404C"/>
    <w:rsid w:val="00BF621D"/>
    <w:rsid w:val="00D33873"/>
    <w:rsid w:val="00E6589D"/>
    <w:rsid w:val="00EB3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33873"/>
    <w:rPr>
      <w:color w:val="808080"/>
    </w:rPr>
  </w:style>
  <w:style w:type="paragraph" w:customStyle="1" w:styleId="D0E686E0C68646BFA69BECC8218B0D92">
    <w:name w:val="D0E686E0C68646BFA69BECC8218B0D92"/>
  </w:style>
  <w:style w:type="paragraph" w:customStyle="1" w:styleId="0F066513B74A4B6DBB21FBF591D3044D">
    <w:name w:val="0F066513B74A4B6DBB21FBF591D3044D"/>
  </w:style>
  <w:style w:type="paragraph" w:customStyle="1" w:styleId="236695B5DA2A40E2BDB6FA7244F9C0F9">
    <w:name w:val="236695B5DA2A40E2BDB6FA7244F9C0F9"/>
  </w:style>
  <w:style w:type="paragraph" w:customStyle="1" w:styleId="78993A6A6FC840BD986792889F0169D1">
    <w:name w:val="78993A6A6FC840BD986792889F0169D1"/>
  </w:style>
  <w:style w:type="paragraph" w:customStyle="1" w:styleId="E42C02EB82464F449CA9B0DA9B4877E3">
    <w:name w:val="E42C02EB82464F449CA9B0DA9B4877E3"/>
  </w:style>
  <w:style w:type="paragraph" w:customStyle="1" w:styleId="7419D82EB5874B63920261D5DF897247">
    <w:name w:val="7419D82EB5874B63920261D5DF897247"/>
  </w:style>
  <w:style w:type="paragraph" w:customStyle="1" w:styleId="6C0E702ED351472EBEDAD4ADA284FFE5">
    <w:name w:val="6C0E702ED351472EBEDAD4ADA284FFE5"/>
  </w:style>
  <w:style w:type="paragraph" w:customStyle="1" w:styleId="63CA350F2DBA4E44A6FDAC358BA4D3B9">
    <w:name w:val="63CA350F2DBA4E44A6FDAC358BA4D3B9"/>
  </w:style>
  <w:style w:type="paragraph" w:customStyle="1" w:styleId="F275AAC5AF524D48BB354F64B190C1B9">
    <w:name w:val="F275AAC5AF524D48BB354F64B190C1B9"/>
  </w:style>
  <w:style w:type="paragraph" w:customStyle="1" w:styleId="FDD94D8B63D049B19845E4D5B6270FA2">
    <w:name w:val="FDD94D8B63D049B19845E4D5B6270FA2"/>
  </w:style>
  <w:style w:type="paragraph" w:customStyle="1" w:styleId="4092553B43614014A62EF935ADFA72EB">
    <w:name w:val="4092553B43614014A62EF935ADFA72EB"/>
  </w:style>
  <w:style w:type="paragraph" w:customStyle="1" w:styleId="4C7C36C4A9E545F0B970E66F442EEC56">
    <w:name w:val="4C7C36C4A9E545F0B970E66F442EEC56"/>
  </w:style>
  <w:style w:type="paragraph" w:customStyle="1" w:styleId="B31E7664E8284B5398DD64AB0F8EFA69">
    <w:name w:val="B31E7664E8284B5398DD64AB0F8EFA69"/>
  </w:style>
  <w:style w:type="paragraph" w:customStyle="1" w:styleId="B9CAB75E97904A3F8A743230E21C0AF6">
    <w:name w:val="B9CAB75E97904A3F8A743230E21C0AF6"/>
  </w:style>
  <w:style w:type="paragraph" w:customStyle="1" w:styleId="59567409A7074975BB8D58B9CB13125A">
    <w:name w:val="59567409A7074975BB8D58B9CB13125A"/>
  </w:style>
  <w:style w:type="paragraph" w:customStyle="1" w:styleId="470F27FF31D44C9DA847A2FBBFA0E8B6">
    <w:name w:val="470F27FF31D44C9DA847A2FBBFA0E8B6"/>
  </w:style>
  <w:style w:type="paragraph" w:customStyle="1" w:styleId="5DC60899749E4CFA81B9BCE2C8AC11EA">
    <w:name w:val="5DC60899749E4CFA81B9BCE2C8AC11EA"/>
  </w:style>
  <w:style w:type="paragraph" w:customStyle="1" w:styleId="2193881505E14FF69ED82C9D2B8C7BEF">
    <w:name w:val="2193881505E14FF69ED82C9D2B8C7BEF"/>
  </w:style>
  <w:style w:type="paragraph" w:customStyle="1" w:styleId="186A96DDDAD2499D97B23CB2BA404AE0">
    <w:name w:val="186A96DDDAD2499D97B23CB2BA404AE0"/>
  </w:style>
  <w:style w:type="paragraph" w:customStyle="1" w:styleId="C49CEBB491E0402B920304980F4B0545">
    <w:name w:val="C49CEBB491E0402B920304980F4B0545"/>
  </w:style>
  <w:style w:type="paragraph" w:customStyle="1" w:styleId="D0E686E0C68646BFA69BECC8218B0D921">
    <w:name w:val="D0E686E0C68646BFA69BECC8218B0D921"/>
    <w:rsid w:val="002B16DC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0F066513B74A4B6DBB21FBF591D3044D1">
    <w:name w:val="0F066513B74A4B6DBB21FBF591D3044D1"/>
    <w:rsid w:val="002B16DC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1">
    <w:name w:val="236695B5DA2A40E2BDB6FA7244F9C0F91"/>
    <w:rsid w:val="002B16DC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8993A6A6FC840BD986792889F0169D11">
    <w:name w:val="78993A6A6FC840BD986792889F0169D11"/>
    <w:rsid w:val="002B16DC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1">
    <w:name w:val="E42C02EB82464F449CA9B0DA9B4877E31"/>
    <w:rsid w:val="002B16DC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1">
    <w:name w:val="7419D82EB5874B63920261D5DF8972471"/>
    <w:rsid w:val="002B16DC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1">
    <w:name w:val="6C0E702ED351472EBEDAD4ADA284FFE51"/>
    <w:rsid w:val="002B16DC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1">
    <w:name w:val="63CA350F2DBA4E44A6FDAC358BA4D3B91"/>
    <w:rsid w:val="002B16DC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1">
    <w:name w:val="F275AAC5AF524D48BB354F64B190C1B91"/>
    <w:rsid w:val="002B16DC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1">
    <w:name w:val="FDD94D8B63D049B19845E4D5B6270FA21"/>
    <w:rsid w:val="002B16DC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1">
    <w:name w:val="4092553B43614014A62EF935ADFA72EB1"/>
    <w:rsid w:val="002B16DC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C7C36C4A9E545F0B970E66F442EEC561">
    <w:name w:val="4C7C36C4A9E545F0B970E66F442EEC561"/>
    <w:rsid w:val="002B16DC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1">
    <w:name w:val="B31E7664E8284B5398DD64AB0F8EFA691"/>
    <w:rsid w:val="002B16DC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1">
    <w:name w:val="B9CAB75E97904A3F8A743230E21C0AF61"/>
    <w:rsid w:val="002B16DC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1">
    <w:name w:val="59567409A7074975BB8D58B9CB13125A1"/>
    <w:rsid w:val="002B16DC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1">
    <w:name w:val="470F27FF31D44C9DA847A2FBBFA0E8B61"/>
    <w:rsid w:val="002B16DC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1">
    <w:name w:val="5DC60899749E4CFA81B9BCE2C8AC11EA1"/>
    <w:rsid w:val="002B16DC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1">
    <w:name w:val="2193881505E14FF69ED82C9D2B8C7BEF1"/>
    <w:rsid w:val="002B16DC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1">
    <w:name w:val="186A96DDDAD2499D97B23CB2BA404AE01"/>
    <w:rsid w:val="002B16DC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1">
    <w:name w:val="C49CEBB491E0402B920304980F4B05451"/>
    <w:rsid w:val="002B16DC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styleId="a4">
    <w:name w:val="header"/>
    <w:basedOn w:val="a"/>
    <w:link w:val="a5"/>
    <w:uiPriority w:val="99"/>
    <w:unhideWhenUsed/>
    <w:rsid w:val="00033FEA"/>
    <w:pPr>
      <w:tabs>
        <w:tab w:val="center" w:pos="4680"/>
        <w:tab w:val="right" w:pos="9360"/>
      </w:tabs>
      <w:spacing w:after="0" w:line="240" w:lineRule="auto"/>
      <w:ind w:left="720" w:right="720"/>
    </w:pPr>
    <w:rPr>
      <w:color w:val="000000" w:themeColor="text1"/>
      <w:sz w:val="17"/>
      <w:szCs w:val="16"/>
    </w:rPr>
  </w:style>
  <w:style w:type="character" w:customStyle="1" w:styleId="a5">
    <w:name w:val="כותרת עליונה תו"/>
    <w:basedOn w:val="a0"/>
    <w:link w:val="a4"/>
    <w:uiPriority w:val="99"/>
    <w:rsid w:val="00033FEA"/>
    <w:rPr>
      <w:color w:val="000000" w:themeColor="text1"/>
      <w:sz w:val="17"/>
      <w:szCs w:val="16"/>
    </w:rPr>
  </w:style>
  <w:style w:type="paragraph" w:customStyle="1" w:styleId="3869F2871F3C4DF483C75BAE66951917">
    <w:name w:val="3869F2871F3C4DF483C75BAE66951917"/>
    <w:rsid w:val="002B16DC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paragraph" w:customStyle="1" w:styleId="D0E686E0C68646BFA69BECC8218B0D922">
    <w:name w:val="D0E686E0C68646BFA69BECC8218B0D922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0F066513B74A4B6DBB21FBF591D3044D2">
    <w:name w:val="0F066513B74A4B6DBB21FBF591D3044D2"/>
    <w:rsid w:val="001D0F1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2">
    <w:name w:val="236695B5DA2A40E2BDB6FA7244F9C0F92"/>
    <w:rsid w:val="001D0F1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8993A6A6FC840BD986792889F0169D12">
    <w:name w:val="78993A6A6FC840BD986792889F0169D12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2">
    <w:name w:val="E42C02EB82464F449CA9B0DA9B4877E32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2">
    <w:name w:val="7419D82EB5874B63920261D5DF8972472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2">
    <w:name w:val="6C0E702ED351472EBEDAD4ADA284FFE52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2">
    <w:name w:val="63CA350F2DBA4E44A6FDAC358BA4D3B92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2">
    <w:name w:val="F275AAC5AF524D48BB354F64B190C1B92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2">
    <w:name w:val="FDD94D8B63D049B19845E4D5B6270FA22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2">
    <w:name w:val="4092553B43614014A62EF935ADFA72EB2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C7C36C4A9E545F0B970E66F442EEC562">
    <w:name w:val="4C7C36C4A9E545F0B970E66F442EEC562"/>
    <w:rsid w:val="001D0F1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2">
    <w:name w:val="B31E7664E8284B5398DD64AB0F8EFA692"/>
    <w:rsid w:val="001D0F1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2">
    <w:name w:val="B9CAB75E97904A3F8A743230E21C0AF62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2">
    <w:name w:val="59567409A7074975BB8D58B9CB13125A2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2">
    <w:name w:val="470F27FF31D44C9DA847A2FBBFA0E8B62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2">
    <w:name w:val="5DC60899749E4CFA81B9BCE2C8AC11EA2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2">
    <w:name w:val="2193881505E14FF69ED82C9D2B8C7BEF2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2">
    <w:name w:val="186A96DDDAD2499D97B23CB2BA404AE02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2">
    <w:name w:val="C49CEBB491E0402B920304980F4B05452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3869F2871F3C4DF483C75BAE669519171">
    <w:name w:val="3869F2871F3C4DF483C75BAE669519171"/>
    <w:rsid w:val="001D0F1F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paragraph" w:customStyle="1" w:styleId="D0E686E0C68646BFA69BECC8218B0D923">
    <w:name w:val="D0E686E0C68646BFA69BECC8218B0D923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0F066513B74A4B6DBB21FBF591D3044D3">
    <w:name w:val="0F066513B74A4B6DBB21FBF591D3044D3"/>
    <w:rsid w:val="001D0F1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3">
    <w:name w:val="236695B5DA2A40E2BDB6FA7244F9C0F93"/>
    <w:rsid w:val="001D0F1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8993A6A6FC840BD986792889F0169D13">
    <w:name w:val="78993A6A6FC840BD986792889F0169D13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3">
    <w:name w:val="E42C02EB82464F449CA9B0DA9B4877E33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3">
    <w:name w:val="7419D82EB5874B63920261D5DF8972473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3">
    <w:name w:val="6C0E702ED351472EBEDAD4ADA284FFE53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3">
    <w:name w:val="63CA350F2DBA4E44A6FDAC358BA4D3B93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3">
    <w:name w:val="F275AAC5AF524D48BB354F64B190C1B93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3">
    <w:name w:val="FDD94D8B63D049B19845E4D5B6270FA23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3">
    <w:name w:val="4092553B43614014A62EF935ADFA72EB3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C7C36C4A9E545F0B970E66F442EEC563">
    <w:name w:val="4C7C36C4A9E545F0B970E66F442EEC563"/>
    <w:rsid w:val="001D0F1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3">
    <w:name w:val="B31E7664E8284B5398DD64AB0F8EFA693"/>
    <w:rsid w:val="001D0F1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3">
    <w:name w:val="B9CAB75E97904A3F8A743230E21C0AF63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3">
    <w:name w:val="59567409A7074975BB8D58B9CB13125A3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3">
    <w:name w:val="470F27FF31D44C9DA847A2FBBFA0E8B63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3">
    <w:name w:val="5DC60899749E4CFA81B9BCE2C8AC11EA3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3">
    <w:name w:val="2193881505E14FF69ED82C9D2B8C7BEF3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3">
    <w:name w:val="186A96DDDAD2499D97B23CB2BA404AE03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3">
    <w:name w:val="C49CEBB491E0402B920304980F4B05453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3869F2871F3C4DF483C75BAE669519172">
    <w:name w:val="3869F2871F3C4DF483C75BAE669519172"/>
    <w:rsid w:val="001D0F1F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paragraph" w:customStyle="1" w:styleId="D0E686E0C68646BFA69BECC8218B0D924">
    <w:name w:val="D0E686E0C68646BFA69BECC8218B0D924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0F066513B74A4B6DBB21FBF591D3044D4">
    <w:name w:val="0F066513B74A4B6DBB21FBF591D3044D4"/>
    <w:rsid w:val="001D0F1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4">
    <w:name w:val="236695B5DA2A40E2BDB6FA7244F9C0F94"/>
    <w:rsid w:val="001D0F1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8993A6A6FC840BD986792889F0169D14">
    <w:name w:val="78993A6A6FC840BD986792889F0169D14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E42C02EB82464F449CA9B0DA9B4877E34">
    <w:name w:val="E42C02EB82464F449CA9B0DA9B4877E34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7419D82EB5874B63920261D5DF8972474">
    <w:name w:val="7419D82EB5874B63920261D5DF8972474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C0E702ED351472EBEDAD4ADA284FFE54">
    <w:name w:val="6C0E702ED351472EBEDAD4ADA284FFE54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63CA350F2DBA4E44A6FDAC358BA4D3B94">
    <w:name w:val="63CA350F2DBA4E44A6FDAC358BA4D3B94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275AAC5AF524D48BB354F64B190C1B94">
    <w:name w:val="F275AAC5AF524D48BB354F64B190C1B94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FDD94D8B63D049B19845E4D5B6270FA24">
    <w:name w:val="FDD94D8B63D049B19845E4D5B6270FA24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092553B43614014A62EF935ADFA72EB4">
    <w:name w:val="4092553B43614014A62EF935ADFA72EB4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C7C36C4A9E545F0B970E66F442EEC564">
    <w:name w:val="4C7C36C4A9E545F0B970E66F442EEC564"/>
    <w:rsid w:val="001D0F1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4">
    <w:name w:val="B31E7664E8284B5398DD64AB0F8EFA694"/>
    <w:rsid w:val="001D0F1F"/>
    <w:pPr>
      <w:spacing w:line="168" w:lineRule="auto"/>
      <w:ind w:left="720" w:right="720"/>
    </w:pPr>
    <w:rPr>
      <w:rFonts w:asciiTheme="majorHAnsi" w:eastAsiaTheme="min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4">
    <w:name w:val="B9CAB75E97904A3F8A743230E21C0AF64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9567409A7074975BB8D58B9CB13125A4">
    <w:name w:val="59567409A7074975BB8D58B9CB13125A4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470F27FF31D44C9DA847A2FBBFA0E8B64">
    <w:name w:val="470F27FF31D44C9DA847A2FBBFA0E8B64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5DC60899749E4CFA81B9BCE2C8AC11EA4">
    <w:name w:val="5DC60899749E4CFA81B9BCE2C8AC11EA4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2193881505E14FF69ED82C9D2B8C7BEF4">
    <w:name w:val="2193881505E14FF69ED82C9D2B8C7BEF4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186A96DDDAD2499D97B23CB2BA404AE04">
    <w:name w:val="186A96DDDAD2499D97B23CB2BA404AE04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C49CEBB491E0402B920304980F4B05454">
    <w:name w:val="C49CEBB491E0402B920304980F4B05454"/>
    <w:rsid w:val="001D0F1F"/>
    <w:pPr>
      <w:spacing w:before="200" w:line="240" w:lineRule="auto"/>
      <w:ind w:left="720" w:right="720"/>
    </w:pPr>
    <w:rPr>
      <w:rFonts w:eastAsiaTheme="minorHAnsi"/>
      <w:color w:val="44546A" w:themeColor="text2"/>
      <w:sz w:val="16"/>
      <w:szCs w:val="16"/>
    </w:rPr>
  </w:style>
  <w:style w:type="paragraph" w:customStyle="1" w:styleId="3869F2871F3C4DF483C75BAE669519173">
    <w:name w:val="3869F2871F3C4DF483C75BAE669519173"/>
    <w:rsid w:val="001D0F1F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paragraph" w:customStyle="1" w:styleId="D0E686E0C68646BFA69BECC8218B0D925">
    <w:name w:val="D0E686E0C68646BFA69BECC8218B0D925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0F066513B74A4B6DBB21FBF591D3044D5">
    <w:name w:val="0F066513B74A4B6DBB21FBF591D3044D5"/>
    <w:rsid w:val="00033FEA"/>
    <w:pPr>
      <w:spacing w:line="168" w:lineRule="auto"/>
      <w:ind w:left="720" w:right="720"/>
    </w:pPr>
    <w:rPr>
      <w:rFonts w:asciiTheme="maj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5">
    <w:name w:val="236695B5DA2A40E2BDB6FA7244F9C0F95"/>
    <w:rsid w:val="00033FEA"/>
    <w:pPr>
      <w:spacing w:line="168" w:lineRule="auto"/>
      <w:ind w:left="720" w:right="720"/>
    </w:pPr>
    <w:rPr>
      <w:rFonts w:asciiTheme="maj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8993A6A6FC840BD986792889F0169D15">
    <w:name w:val="78993A6A6FC840BD986792889F0169D15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E42C02EB82464F449CA9B0DA9B4877E35">
    <w:name w:val="E42C02EB82464F449CA9B0DA9B4877E35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7419D82EB5874B63920261D5DF8972475">
    <w:name w:val="7419D82EB5874B63920261D5DF8972475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C0E702ED351472EBEDAD4ADA284FFE55">
    <w:name w:val="6C0E702ED351472EBEDAD4ADA284FFE55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3CA350F2DBA4E44A6FDAC358BA4D3B95">
    <w:name w:val="63CA350F2DBA4E44A6FDAC358BA4D3B95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275AAC5AF524D48BB354F64B190C1B95">
    <w:name w:val="F275AAC5AF524D48BB354F64B190C1B95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DD94D8B63D049B19845E4D5B6270FA25">
    <w:name w:val="FDD94D8B63D049B19845E4D5B6270FA25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092553B43614014A62EF935ADFA72EB5">
    <w:name w:val="4092553B43614014A62EF935ADFA72EB5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C7C36C4A9E545F0B970E66F442EEC565">
    <w:name w:val="4C7C36C4A9E545F0B970E66F442EEC565"/>
    <w:rsid w:val="00033FEA"/>
    <w:pPr>
      <w:spacing w:line="168" w:lineRule="auto"/>
      <w:ind w:left="720" w:right="720"/>
    </w:pPr>
    <w:rPr>
      <w:rFonts w:asciiTheme="maj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5">
    <w:name w:val="B31E7664E8284B5398DD64AB0F8EFA695"/>
    <w:rsid w:val="00033FEA"/>
    <w:pPr>
      <w:spacing w:line="168" w:lineRule="auto"/>
      <w:ind w:left="720" w:right="720"/>
    </w:pPr>
    <w:rPr>
      <w:rFonts w:asciiTheme="majorHAnsi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5">
    <w:name w:val="B9CAB75E97904A3F8A743230E21C0AF65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9567409A7074975BB8D58B9CB13125A5">
    <w:name w:val="59567409A7074975BB8D58B9CB13125A5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70F27FF31D44C9DA847A2FBBFA0E8B65">
    <w:name w:val="470F27FF31D44C9DA847A2FBBFA0E8B65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DC60899749E4CFA81B9BCE2C8AC11EA5">
    <w:name w:val="5DC60899749E4CFA81B9BCE2C8AC11EA5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2193881505E14FF69ED82C9D2B8C7BEF5">
    <w:name w:val="2193881505E14FF69ED82C9D2B8C7BEF5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186A96DDDAD2499D97B23CB2BA404AE05">
    <w:name w:val="186A96DDDAD2499D97B23CB2BA404AE05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C49CEBB491E0402B920304980F4B05455">
    <w:name w:val="C49CEBB491E0402B920304980F4B05455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3869F2871F3C4DF483C75BAE669519174">
    <w:name w:val="3869F2871F3C4DF483C75BAE669519174"/>
    <w:rsid w:val="00033FEA"/>
    <w:pPr>
      <w:tabs>
        <w:tab w:val="center" w:pos="4680"/>
        <w:tab w:val="right" w:pos="9360"/>
      </w:tabs>
      <w:spacing w:after="0" w:line="240" w:lineRule="auto"/>
      <w:ind w:left="720" w:right="720"/>
    </w:pPr>
    <w:rPr>
      <w:color w:val="000000" w:themeColor="text1"/>
      <w:sz w:val="17"/>
      <w:szCs w:val="16"/>
    </w:rPr>
  </w:style>
  <w:style w:type="paragraph" w:customStyle="1" w:styleId="D0E686E0C68646BFA69BECC8218B0D926">
    <w:name w:val="D0E686E0C68646BFA69BECC8218B0D926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0F066513B74A4B6DBB21FBF591D3044D6">
    <w:name w:val="0F066513B74A4B6DBB21FBF591D3044D6"/>
    <w:rsid w:val="00033FEA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6">
    <w:name w:val="236695B5DA2A40E2BDB6FA7244F9C0F96"/>
    <w:rsid w:val="00033FEA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8993A6A6FC840BD986792889F0169D16">
    <w:name w:val="78993A6A6FC840BD986792889F0169D16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E42C02EB82464F449CA9B0DA9B4877E36">
    <w:name w:val="E42C02EB82464F449CA9B0DA9B4877E36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7419D82EB5874B63920261D5DF8972476">
    <w:name w:val="7419D82EB5874B63920261D5DF8972476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C0E702ED351472EBEDAD4ADA284FFE56">
    <w:name w:val="6C0E702ED351472EBEDAD4ADA284FFE56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3CA350F2DBA4E44A6FDAC358BA4D3B96">
    <w:name w:val="63CA350F2DBA4E44A6FDAC358BA4D3B96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275AAC5AF524D48BB354F64B190C1B96">
    <w:name w:val="F275AAC5AF524D48BB354F64B190C1B96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DD94D8B63D049B19845E4D5B6270FA26">
    <w:name w:val="FDD94D8B63D049B19845E4D5B6270FA26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092553B43614014A62EF935ADFA72EB6">
    <w:name w:val="4092553B43614014A62EF935ADFA72EB6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C7C36C4A9E545F0B970E66F442EEC566">
    <w:name w:val="4C7C36C4A9E545F0B970E66F442EEC566"/>
    <w:rsid w:val="00033FEA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6">
    <w:name w:val="B31E7664E8284B5398DD64AB0F8EFA696"/>
    <w:rsid w:val="00033FEA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6">
    <w:name w:val="B9CAB75E97904A3F8A743230E21C0AF66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9567409A7074975BB8D58B9CB13125A6">
    <w:name w:val="59567409A7074975BB8D58B9CB13125A6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70F27FF31D44C9DA847A2FBBFA0E8B66">
    <w:name w:val="470F27FF31D44C9DA847A2FBBFA0E8B66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DC60899749E4CFA81B9BCE2C8AC11EA6">
    <w:name w:val="5DC60899749E4CFA81B9BCE2C8AC11EA6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2193881505E14FF69ED82C9D2B8C7BEF6">
    <w:name w:val="2193881505E14FF69ED82C9D2B8C7BEF6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186A96DDDAD2499D97B23CB2BA404AE06">
    <w:name w:val="186A96DDDAD2499D97B23CB2BA404AE06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C49CEBB491E0402B920304980F4B05456">
    <w:name w:val="C49CEBB491E0402B920304980F4B05456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3869F2871F3C4DF483C75BAE669519175">
    <w:name w:val="3869F2871F3C4DF483C75BAE669519175"/>
    <w:rsid w:val="00033FEA"/>
    <w:pPr>
      <w:tabs>
        <w:tab w:val="center" w:pos="4680"/>
        <w:tab w:val="right" w:pos="9360"/>
      </w:tabs>
      <w:spacing w:after="0" w:line="240" w:lineRule="auto"/>
      <w:ind w:left="720" w:right="720"/>
    </w:pPr>
    <w:rPr>
      <w:color w:val="000000" w:themeColor="text1"/>
      <w:sz w:val="17"/>
      <w:szCs w:val="16"/>
    </w:rPr>
  </w:style>
  <w:style w:type="paragraph" w:customStyle="1" w:styleId="D0E686E0C68646BFA69BECC8218B0D927">
    <w:name w:val="D0E686E0C68646BFA69BECC8218B0D927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0F066513B74A4B6DBB21FBF591D3044D7">
    <w:name w:val="0F066513B74A4B6DBB21FBF591D3044D7"/>
    <w:rsid w:val="00033FEA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7">
    <w:name w:val="236695B5DA2A40E2BDB6FA7244F9C0F97"/>
    <w:rsid w:val="00033FEA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8993A6A6FC840BD986792889F0169D17">
    <w:name w:val="78993A6A6FC840BD986792889F0169D17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E42C02EB82464F449CA9B0DA9B4877E37">
    <w:name w:val="E42C02EB82464F449CA9B0DA9B4877E37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7419D82EB5874B63920261D5DF8972477">
    <w:name w:val="7419D82EB5874B63920261D5DF8972477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C0E702ED351472EBEDAD4ADA284FFE57">
    <w:name w:val="6C0E702ED351472EBEDAD4ADA284FFE57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3CA350F2DBA4E44A6FDAC358BA4D3B97">
    <w:name w:val="63CA350F2DBA4E44A6FDAC358BA4D3B97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275AAC5AF524D48BB354F64B190C1B97">
    <w:name w:val="F275AAC5AF524D48BB354F64B190C1B97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DD94D8B63D049B19845E4D5B6270FA27">
    <w:name w:val="FDD94D8B63D049B19845E4D5B6270FA27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092553B43614014A62EF935ADFA72EB7">
    <w:name w:val="4092553B43614014A62EF935ADFA72EB7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C7C36C4A9E545F0B970E66F442EEC567">
    <w:name w:val="4C7C36C4A9E545F0B970E66F442EEC567"/>
    <w:rsid w:val="00033FEA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7">
    <w:name w:val="B31E7664E8284B5398DD64AB0F8EFA697"/>
    <w:rsid w:val="00033FEA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7">
    <w:name w:val="B9CAB75E97904A3F8A743230E21C0AF67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9567409A7074975BB8D58B9CB13125A7">
    <w:name w:val="59567409A7074975BB8D58B9CB13125A7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70F27FF31D44C9DA847A2FBBFA0E8B67">
    <w:name w:val="470F27FF31D44C9DA847A2FBBFA0E8B67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DC60899749E4CFA81B9BCE2C8AC11EA7">
    <w:name w:val="5DC60899749E4CFA81B9BCE2C8AC11EA7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2193881505E14FF69ED82C9D2B8C7BEF7">
    <w:name w:val="2193881505E14FF69ED82C9D2B8C7BEF7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186A96DDDAD2499D97B23CB2BA404AE07">
    <w:name w:val="186A96DDDAD2499D97B23CB2BA404AE07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C49CEBB491E0402B920304980F4B05457">
    <w:name w:val="C49CEBB491E0402B920304980F4B05457"/>
    <w:rsid w:val="00033FEA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3869F2871F3C4DF483C75BAE669519176">
    <w:name w:val="3869F2871F3C4DF483C75BAE669519176"/>
    <w:rsid w:val="00033FEA"/>
    <w:pPr>
      <w:tabs>
        <w:tab w:val="center" w:pos="4680"/>
        <w:tab w:val="right" w:pos="9360"/>
      </w:tabs>
      <w:spacing w:after="0" w:line="240" w:lineRule="auto"/>
      <w:ind w:left="720" w:right="720"/>
    </w:pPr>
    <w:rPr>
      <w:color w:val="000000" w:themeColor="text1"/>
      <w:sz w:val="17"/>
      <w:szCs w:val="16"/>
    </w:rPr>
  </w:style>
  <w:style w:type="paragraph" w:customStyle="1" w:styleId="D0E686E0C68646BFA69BECC8218B0D928">
    <w:name w:val="D0E686E0C68646BFA69BECC8218B0D928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0F066513B74A4B6DBB21FBF591D3044D8">
    <w:name w:val="0F066513B74A4B6DBB21FBF591D3044D8"/>
    <w:rsid w:val="006F404C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8">
    <w:name w:val="236695B5DA2A40E2BDB6FA7244F9C0F98"/>
    <w:rsid w:val="006F404C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8993A6A6FC840BD986792889F0169D18">
    <w:name w:val="78993A6A6FC840BD986792889F0169D18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E42C02EB82464F449CA9B0DA9B4877E38">
    <w:name w:val="E42C02EB82464F449CA9B0DA9B4877E38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7419D82EB5874B63920261D5DF8972478">
    <w:name w:val="7419D82EB5874B63920261D5DF8972478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C0E702ED351472EBEDAD4ADA284FFE58">
    <w:name w:val="6C0E702ED351472EBEDAD4ADA284FFE58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3CA350F2DBA4E44A6FDAC358BA4D3B98">
    <w:name w:val="63CA350F2DBA4E44A6FDAC358BA4D3B98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275AAC5AF524D48BB354F64B190C1B98">
    <w:name w:val="F275AAC5AF524D48BB354F64B190C1B98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DD94D8B63D049B19845E4D5B6270FA28">
    <w:name w:val="FDD94D8B63D049B19845E4D5B6270FA28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092553B43614014A62EF935ADFA72EB8">
    <w:name w:val="4092553B43614014A62EF935ADFA72EB8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C7C36C4A9E545F0B970E66F442EEC568">
    <w:name w:val="4C7C36C4A9E545F0B970E66F442EEC568"/>
    <w:rsid w:val="006F404C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8">
    <w:name w:val="B31E7664E8284B5398DD64AB0F8EFA698"/>
    <w:rsid w:val="006F404C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8">
    <w:name w:val="B9CAB75E97904A3F8A743230E21C0AF68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9567409A7074975BB8D58B9CB13125A8">
    <w:name w:val="59567409A7074975BB8D58B9CB13125A8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70F27FF31D44C9DA847A2FBBFA0E8B68">
    <w:name w:val="470F27FF31D44C9DA847A2FBBFA0E8B68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DC60899749E4CFA81B9BCE2C8AC11EA8">
    <w:name w:val="5DC60899749E4CFA81B9BCE2C8AC11EA8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2193881505E14FF69ED82C9D2B8C7BEF8">
    <w:name w:val="2193881505E14FF69ED82C9D2B8C7BEF8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186A96DDDAD2499D97B23CB2BA404AE08">
    <w:name w:val="186A96DDDAD2499D97B23CB2BA404AE08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C49CEBB491E0402B920304980F4B05458">
    <w:name w:val="C49CEBB491E0402B920304980F4B05458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D0E686E0C68646BFA69BECC8218B0D929">
    <w:name w:val="D0E686E0C68646BFA69BECC8218B0D929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0F066513B74A4B6DBB21FBF591D3044D9">
    <w:name w:val="0F066513B74A4B6DBB21FBF591D3044D9"/>
    <w:rsid w:val="006F404C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9">
    <w:name w:val="236695B5DA2A40E2BDB6FA7244F9C0F99"/>
    <w:rsid w:val="006F404C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8993A6A6FC840BD986792889F0169D19">
    <w:name w:val="78993A6A6FC840BD986792889F0169D19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E42C02EB82464F449CA9B0DA9B4877E39">
    <w:name w:val="E42C02EB82464F449CA9B0DA9B4877E39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7419D82EB5874B63920261D5DF8972479">
    <w:name w:val="7419D82EB5874B63920261D5DF8972479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C0E702ED351472EBEDAD4ADA284FFE59">
    <w:name w:val="6C0E702ED351472EBEDAD4ADA284FFE59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3CA350F2DBA4E44A6FDAC358BA4D3B99">
    <w:name w:val="63CA350F2DBA4E44A6FDAC358BA4D3B99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275AAC5AF524D48BB354F64B190C1B99">
    <w:name w:val="F275AAC5AF524D48BB354F64B190C1B99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DD94D8B63D049B19845E4D5B6270FA29">
    <w:name w:val="FDD94D8B63D049B19845E4D5B6270FA29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092553B43614014A62EF935ADFA72EB9">
    <w:name w:val="4092553B43614014A62EF935ADFA72EB9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C7C36C4A9E545F0B970E66F442EEC569">
    <w:name w:val="4C7C36C4A9E545F0B970E66F442EEC569"/>
    <w:rsid w:val="006F404C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9">
    <w:name w:val="B31E7664E8284B5398DD64AB0F8EFA699"/>
    <w:rsid w:val="006F404C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9">
    <w:name w:val="B9CAB75E97904A3F8A743230E21C0AF69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9567409A7074975BB8D58B9CB13125A9">
    <w:name w:val="59567409A7074975BB8D58B9CB13125A9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70F27FF31D44C9DA847A2FBBFA0E8B69">
    <w:name w:val="470F27FF31D44C9DA847A2FBBFA0E8B69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DC60899749E4CFA81B9BCE2C8AC11EA9">
    <w:name w:val="5DC60899749E4CFA81B9BCE2C8AC11EA9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2193881505E14FF69ED82C9D2B8C7BEF9">
    <w:name w:val="2193881505E14FF69ED82C9D2B8C7BEF9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186A96DDDAD2499D97B23CB2BA404AE09">
    <w:name w:val="186A96DDDAD2499D97B23CB2BA404AE09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C49CEBB491E0402B920304980F4B05459">
    <w:name w:val="C49CEBB491E0402B920304980F4B05459"/>
    <w:rsid w:val="006F404C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D0E686E0C68646BFA69BECC8218B0D9210">
    <w:name w:val="D0E686E0C68646BFA69BECC8218B0D9210"/>
    <w:rsid w:val="00D33873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0F066513B74A4B6DBB21FBF591D3044D10">
    <w:name w:val="0F066513B74A4B6DBB21FBF591D3044D10"/>
    <w:rsid w:val="00D33873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236695B5DA2A40E2BDB6FA7244F9C0F910">
    <w:name w:val="236695B5DA2A40E2BDB6FA7244F9C0F910"/>
    <w:rsid w:val="00D33873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78993A6A6FC840BD986792889F0169D110">
    <w:name w:val="78993A6A6FC840BD986792889F0169D110"/>
    <w:rsid w:val="00D33873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E42C02EB82464F449CA9B0DA9B4877E310">
    <w:name w:val="E42C02EB82464F449CA9B0DA9B4877E310"/>
    <w:rsid w:val="00D33873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7419D82EB5874B63920261D5DF89724710">
    <w:name w:val="7419D82EB5874B63920261D5DF89724710"/>
    <w:rsid w:val="00D33873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C0E702ED351472EBEDAD4ADA284FFE510">
    <w:name w:val="6C0E702ED351472EBEDAD4ADA284FFE510"/>
    <w:rsid w:val="00D33873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63CA350F2DBA4E44A6FDAC358BA4D3B910">
    <w:name w:val="63CA350F2DBA4E44A6FDAC358BA4D3B910"/>
    <w:rsid w:val="00D33873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275AAC5AF524D48BB354F64B190C1B910">
    <w:name w:val="F275AAC5AF524D48BB354F64B190C1B910"/>
    <w:rsid w:val="00D33873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FDD94D8B63D049B19845E4D5B6270FA210">
    <w:name w:val="FDD94D8B63D049B19845E4D5B6270FA210"/>
    <w:rsid w:val="00D33873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092553B43614014A62EF935ADFA72EB10">
    <w:name w:val="4092553B43614014A62EF935ADFA72EB10"/>
    <w:rsid w:val="00D33873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C7C36C4A9E545F0B970E66F442EEC5610">
    <w:name w:val="4C7C36C4A9E545F0B970E66F442EEC5610"/>
    <w:rsid w:val="00D33873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31E7664E8284B5398DD64AB0F8EFA6910">
    <w:name w:val="B31E7664E8284B5398DD64AB0F8EFA6910"/>
    <w:rsid w:val="00D33873"/>
    <w:pPr>
      <w:spacing w:line="168" w:lineRule="auto"/>
      <w:ind w:left="720" w:right="720"/>
    </w:pPr>
    <w:rPr>
      <w:rFonts w:asciiTheme="majorHAnsi" w:eastAsia="Tahoma" w:hAnsiTheme="majorHAnsi"/>
      <w:color w:val="44546A" w:themeColor="text2"/>
      <w:sz w:val="60"/>
      <w:szCs w:val="16"/>
      <w14:stylisticSets>
        <w14:styleSet w14:id="5"/>
      </w14:stylisticSets>
    </w:rPr>
  </w:style>
  <w:style w:type="paragraph" w:customStyle="1" w:styleId="B9CAB75E97904A3F8A743230E21C0AF610">
    <w:name w:val="B9CAB75E97904A3F8A743230E21C0AF610"/>
    <w:rsid w:val="00D33873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9567409A7074975BB8D58B9CB13125A10">
    <w:name w:val="59567409A7074975BB8D58B9CB13125A10"/>
    <w:rsid w:val="00D33873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470F27FF31D44C9DA847A2FBBFA0E8B610">
    <w:name w:val="470F27FF31D44C9DA847A2FBBFA0E8B610"/>
    <w:rsid w:val="00D33873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5DC60899749E4CFA81B9BCE2C8AC11EA10">
    <w:name w:val="5DC60899749E4CFA81B9BCE2C8AC11EA10"/>
    <w:rsid w:val="00D33873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2193881505E14FF69ED82C9D2B8C7BEF10">
    <w:name w:val="2193881505E14FF69ED82C9D2B8C7BEF10"/>
    <w:rsid w:val="00D33873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186A96DDDAD2499D97B23CB2BA404AE010">
    <w:name w:val="186A96DDDAD2499D97B23CB2BA404AE010"/>
    <w:rsid w:val="00D33873"/>
    <w:pPr>
      <w:spacing w:before="200" w:line="240" w:lineRule="auto"/>
      <w:ind w:left="720" w:right="720"/>
    </w:pPr>
    <w:rPr>
      <w:color w:val="44546A" w:themeColor="text2"/>
      <w:sz w:val="16"/>
      <w:szCs w:val="16"/>
    </w:rPr>
  </w:style>
  <w:style w:type="paragraph" w:customStyle="1" w:styleId="C49CEBB491E0402B920304980F4B054510">
    <w:name w:val="C49CEBB491E0402B920304980F4B054510"/>
    <w:rsid w:val="00D33873"/>
    <w:pPr>
      <w:spacing w:before="200" w:line="240" w:lineRule="auto"/>
      <w:ind w:left="720" w:right="720"/>
    </w:pPr>
    <w:rPr>
      <w:color w:val="44546A" w:themeColor="text2"/>
      <w:sz w:val="16"/>
      <w:szCs w:val="1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PublishedLinkedAssetsLookup xmlns="6e9ea02a-742f-4d68-9828-878561d4a93c" xsi:nil="true"/>
    <ApprovalStatus xmlns="6e9ea02a-742f-4d68-9828-878561d4a93c">InProgress</ApprovalStatus>
    <MarketSpecific xmlns="6e9ea02a-742f-4d68-9828-878561d4a93c">false</MarketSpecific>
    <LocComments xmlns="6e9ea02a-742f-4d68-9828-878561d4a93c" xsi:nil="true"/>
    <LocLastLocAttemptVersionTypeLookup xmlns="6e9ea02a-742f-4d68-9828-878561d4a93c" xsi:nil="true"/>
    <DirectSourceMarket xmlns="6e9ea02a-742f-4d68-9828-878561d4a93c">english</DirectSourceMarket>
    <ThumbnailAssetId xmlns="6e9ea02a-742f-4d68-9828-878561d4a93c" xsi:nil="true"/>
    <PrimaryImageGen xmlns="6e9ea02a-742f-4d68-9828-878561d4a93c">true</PrimaryImageGen>
    <LocNewPublishedVersionLookup xmlns="6e9ea02a-742f-4d68-9828-878561d4a93c" xsi:nil="true"/>
    <LegacyData xmlns="6e9ea02a-742f-4d68-9828-878561d4a93c" xsi:nil="true"/>
    <LocRecommendedHandoff xmlns="6e9ea02a-742f-4d68-9828-878561d4a93c" xsi:nil="true"/>
    <BusinessGroup xmlns="6e9ea02a-742f-4d68-9828-878561d4a93c" xsi:nil="true"/>
    <BlockPublish xmlns="6e9ea02a-742f-4d68-9828-878561d4a93c">false</BlockPublish>
    <TPFriendlyName xmlns="6e9ea02a-742f-4d68-9828-878561d4a93c" xsi:nil="true"/>
    <LocOverallPublishStatusLookup xmlns="6e9ea02a-742f-4d68-9828-878561d4a93c" xsi:nil="true"/>
    <NumericId xmlns="6e9ea02a-742f-4d68-9828-878561d4a93c" xsi:nil="true"/>
    <APEditor xmlns="6e9ea02a-742f-4d68-9828-878561d4a93c">
      <UserInfo>
        <DisplayName/>
        <AccountId xsi:nil="true"/>
        <AccountType/>
      </UserInfo>
    </APEditor>
    <SourceTitle xmlns="6e9ea02a-742f-4d68-9828-878561d4a93c" xsi:nil="true"/>
    <OpenTemplate xmlns="6e9ea02a-742f-4d68-9828-878561d4a93c">true</OpenTemplate>
    <LocOverallLocStatusLookup xmlns="6e9ea02a-742f-4d68-9828-878561d4a93c" xsi:nil="true"/>
    <UALocComments xmlns="6e9ea02a-742f-4d68-9828-878561d4a93c" xsi:nil="true"/>
    <ParentAssetId xmlns="6e9ea02a-742f-4d68-9828-878561d4a93c" xsi:nil="true"/>
    <IntlLangReviewDate xmlns="6e9ea02a-742f-4d68-9828-878561d4a93c" xsi:nil="true"/>
    <FeatureTagsTaxHTField0 xmlns="6e9ea02a-742f-4d68-9828-878561d4a93c">
      <Terms xmlns="http://schemas.microsoft.com/office/infopath/2007/PartnerControls"/>
    </FeatureTagsTaxHTField0>
    <PublishStatusLookup xmlns="6e9ea02a-742f-4d68-9828-878561d4a93c">
      <Value>289073</Value>
    </PublishStatusLookup>
    <Providers xmlns="6e9ea02a-742f-4d68-9828-878561d4a93c" xsi:nil="true"/>
    <MachineTranslated xmlns="6e9ea02a-742f-4d68-9828-878561d4a93c">false</MachineTranslated>
    <OriginalSourceMarket xmlns="6e9ea02a-742f-4d68-9828-878561d4a93c">english</OriginalSourceMarket>
    <APDescription xmlns="6e9ea02a-742f-4d68-9828-878561d4a93c">הזמנה לחתונה זו, בגודל ‎4 x 6 אינץ', מאפשרת התאמה אישית ומיועדת לכרטיסי Avery מס' 5889 או 8386.</APDescription>
    <ClipArtFilename xmlns="6e9ea02a-742f-4d68-9828-878561d4a93c" xsi:nil="true"/>
    <ContentItem xmlns="6e9ea02a-742f-4d68-9828-878561d4a93c" xsi:nil="true"/>
    <TPInstallLocation xmlns="6e9ea02a-742f-4d68-9828-878561d4a93c" xsi:nil="true"/>
    <PublishTargets xmlns="6e9ea02a-742f-4d68-9828-878561d4a93c">OfficeOnlineVNext</PublishTargets>
    <TimesCloned xmlns="6e9ea02a-742f-4d68-9828-878561d4a93c" xsi:nil="true"/>
    <AssetStart xmlns="6e9ea02a-742f-4d68-9828-878561d4a93c">2011-12-02T20:42:00+00:00</AssetStart>
    <Provider xmlns="6e9ea02a-742f-4d68-9828-878561d4a93c" xsi:nil="true"/>
    <AcquiredFrom xmlns="6e9ea02a-742f-4d68-9828-878561d4a93c">Internal MS</AcquiredFrom>
    <FriendlyTitle xmlns="6e9ea02a-742f-4d68-9828-878561d4a93c" xsi:nil="true"/>
    <LastHandOff xmlns="6e9ea02a-742f-4d68-9828-878561d4a93c" xsi:nil="true"/>
    <TPClientViewer xmlns="6e9ea02a-742f-4d68-9828-878561d4a93c" xsi:nil="true"/>
    <ShowIn xmlns="6e9ea02a-742f-4d68-9828-878561d4a93c">Show everywhere</ShowIn>
    <UANotes xmlns="6e9ea02a-742f-4d68-9828-878561d4a93c" xsi:nil="true"/>
    <TemplateStatus xmlns="6e9ea02a-742f-4d68-9828-878561d4a93c">Complete</TemplateStatus>
    <InternalTagsTaxHTField0 xmlns="6e9ea02a-742f-4d68-9828-878561d4a93c">
      <Terms xmlns="http://schemas.microsoft.com/office/infopath/2007/PartnerControls"/>
    </InternalTagsTaxHTField0>
    <CSXHash xmlns="6e9ea02a-742f-4d68-9828-878561d4a93c" xsi:nil="true"/>
    <Downloads xmlns="6e9ea02a-742f-4d68-9828-878561d4a93c">0</Downloads>
    <VoteCount xmlns="6e9ea02a-742f-4d68-9828-878561d4a93c" xsi:nil="true"/>
    <OOCacheId xmlns="6e9ea02a-742f-4d68-9828-878561d4a93c" xsi:nil="true"/>
    <IsDeleted xmlns="6e9ea02a-742f-4d68-9828-878561d4a93c">false</IsDeleted>
    <AssetExpire xmlns="6e9ea02a-742f-4d68-9828-878561d4a93c">2029-05-12T07:00:00+00:00</AssetExpire>
    <DSATActionTaken xmlns="6e9ea02a-742f-4d68-9828-878561d4a93c" xsi:nil="true"/>
    <LocPublishedDependentAssetsLookup xmlns="6e9ea02a-742f-4d68-9828-878561d4a93c" xsi:nil="true"/>
    <CSXSubmissionMarket xmlns="6e9ea02a-742f-4d68-9828-878561d4a93c" xsi:nil="true"/>
    <TPExecutable xmlns="6e9ea02a-742f-4d68-9828-878561d4a93c" xsi:nil="true"/>
    <EditorialTags xmlns="6e9ea02a-742f-4d68-9828-878561d4a93c" xsi:nil="true"/>
    <SubmitterId xmlns="6e9ea02a-742f-4d68-9828-878561d4a93c" xsi:nil="true"/>
    <ApprovalLog xmlns="6e9ea02a-742f-4d68-9828-878561d4a93c" xsi:nil="true"/>
    <AssetType xmlns="6e9ea02a-742f-4d68-9828-878561d4a93c">TP</AssetType>
    <BugNumber xmlns="6e9ea02a-742f-4d68-9828-878561d4a93c" xsi:nil="true"/>
    <CSXSubmissionDate xmlns="6e9ea02a-742f-4d68-9828-878561d4a93c" xsi:nil="true"/>
    <CSXUpdate xmlns="6e9ea02a-742f-4d68-9828-878561d4a93c">false</CSXUpdate>
    <Milestone xmlns="6e9ea02a-742f-4d68-9828-878561d4a93c" xsi:nil="true"/>
    <RecommendationsModifier xmlns="6e9ea02a-742f-4d68-9828-878561d4a93c" xsi:nil="true"/>
    <OriginAsset xmlns="6e9ea02a-742f-4d68-9828-878561d4a93c" xsi:nil="true"/>
    <TPComponent xmlns="6e9ea02a-742f-4d68-9828-878561d4a93c" xsi:nil="true"/>
    <AssetId xmlns="6e9ea02a-742f-4d68-9828-878561d4a93c">TP102790977</AssetId>
    <IntlLocPriority xmlns="6e9ea02a-742f-4d68-9828-878561d4a93c" xsi:nil="true"/>
    <PolicheckWords xmlns="6e9ea02a-742f-4d68-9828-878561d4a93c" xsi:nil="true"/>
    <TPLaunchHelpLink xmlns="6e9ea02a-742f-4d68-9828-878561d4a93c" xsi:nil="true"/>
    <TPApplication xmlns="6e9ea02a-742f-4d68-9828-878561d4a93c" xsi:nil="true"/>
    <CrawlForDependencies xmlns="6e9ea02a-742f-4d68-9828-878561d4a93c">false</CrawlForDependencies>
    <HandoffToMSDN xmlns="6e9ea02a-742f-4d68-9828-878561d4a93c" xsi:nil="true"/>
    <PlannedPubDate xmlns="6e9ea02a-742f-4d68-9828-878561d4a93c" xsi:nil="true"/>
    <IntlLangReviewer xmlns="6e9ea02a-742f-4d68-9828-878561d4a93c" xsi:nil="true"/>
    <TrustLevel xmlns="6e9ea02a-742f-4d68-9828-878561d4a93c">1 Microsoft Managed Content</TrustLevel>
    <LocLastLocAttemptVersionLookup xmlns="6e9ea02a-742f-4d68-9828-878561d4a93c">694836</LocLastLocAttemptVersionLookup>
    <LocProcessedForHandoffsLookup xmlns="6e9ea02a-742f-4d68-9828-878561d4a93c" xsi:nil="true"/>
    <IsSearchable xmlns="6e9ea02a-742f-4d68-9828-878561d4a93c">true</IsSearchable>
    <TemplateTemplateType xmlns="6e9ea02a-742f-4d68-9828-878561d4a93c">Word Document Template</TemplateTemplateType>
    <CampaignTagsTaxHTField0 xmlns="6e9ea02a-742f-4d68-9828-878561d4a93c">
      <Terms xmlns="http://schemas.microsoft.com/office/infopath/2007/PartnerControls"/>
    </CampaignTagsTaxHTField0>
    <TPNamespace xmlns="6e9ea02a-742f-4d68-9828-878561d4a93c" xsi:nil="true"/>
    <LocOverallPreviewStatusLookup xmlns="6e9ea02a-742f-4d68-9828-878561d4a93c" xsi:nil="true"/>
    <TaxCatchAll xmlns="6e9ea02a-742f-4d68-9828-878561d4a93c"/>
    <Markets xmlns="6e9ea02a-742f-4d68-9828-878561d4a93c"/>
    <UAProjectedTotalWords xmlns="6e9ea02a-742f-4d68-9828-878561d4a93c" xsi:nil="true"/>
    <IntlLangReview xmlns="6e9ea02a-742f-4d68-9828-878561d4a93c" xsi:nil="true"/>
    <OutputCachingOn xmlns="6e9ea02a-742f-4d68-9828-878561d4a93c">false</OutputCachingOn>
    <APAuthor xmlns="6e9ea02a-742f-4d68-9828-878561d4a93c">
      <UserInfo>
        <DisplayName>REDMOND\ncrowell</DisplayName>
        <AccountId>81</AccountId>
        <AccountType/>
      </UserInfo>
    </APAuthor>
    <LocManualTestRequired xmlns="6e9ea02a-742f-4d68-9828-878561d4a93c">false</LocManualTestRequired>
    <TPCommandLine xmlns="6e9ea02a-742f-4d68-9828-878561d4a93c" xsi:nil="true"/>
    <TPAppVersion xmlns="6e9ea02a-742f-4d68-9828-878561d4a93c" xsi:nil="true"/>
    <EditorialStatus xmlns="6e9ea02a-742f-4d68-9828-878561d4a93c">Complete</EditorialStatus>
    <LastModifiedDateTime xmlns="6e9ea02a-742f-4d68-9828-878561d4a93c" xsi:nil="true"/>
    <ScenarioTagsTaxHTField0 xmlns="6e9ea02a-742f-4d68-9828-878561d4a93c">
      <Terms xmlns="http://schemas.microsoft.com/office/infopath/2007/PartnerControls"/>
    </ScenarioTagsTaxHTField0>
    <LocProcessedForMarketsLookup xmlns="6e9ea02a-742f-4d68-9828-878561d4a93c" xsi:nil="true"/>
    <TPLaunchHelpLinkType xmlns="6e9ea02a-742f-4d68-9828-878561d4a93c">Template</TPLaunchHelpLinkType>
    <LocalizationTagsTaxHTField0 xmlns="6e9ea02a-742f-4d68-9828-878561d4a93c">
      <Terms xmlns="http://schemas.microsoft.com/office/infopath/2007/PartnerControls"/>
    </LocalizationTagsTaxHTField0>
    <UACurrentWords xmlns="6e9ea02a-742f-4d68-9828-878561d4a93c" xsi:nil="true"/>
    <ArtSampleDocs xmlns="6e9ea02a-742f-4d68-9828-878561d4a93c" xsi:nil="true"/>
    <UALocRecommendation xmlns="6e9ea02a-742f-4d68-9828-878561d4a93c">Localize</UALocRecommendation>
    <Manager xmlns="6e9ea02a-742f-4d68-9828-878561d4a93c" xsi:nil="true"/>
    <LocOverallHandbackStatusLookup xmlns="6e9ea02a-742f-4d68-9828-878561d4a93c" xsi:nil="true"/>
    <OriginalRelease xmlns="6e9ea02a-742f-4d68-9828-878561d4a93c">15</OriginalRelease>
    <LocMarketGroupTiers2 xmlns="6e9ea02a-742f-4d68-9828-878561d4a93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mappings xmlns="http://schemas.microsoft.com/pics">
  <picture>/9j/4AAQSkZJRgABAQEBLAEsAAD/4gJASUNDX1BST0ZJTEUAAQEAAAIwQURCRQIQAABtbnRyUkdCIFhZWiAHzwAGAAMAAAAAAABhY3NwQVBQTAAAAABub25lAAAAAAAAAAAAAAAAAAAAAAAA9tYAAQAAAADTLUFEQkUAAAAAAAAAAAAAAAAAAAAAAAAAAAAAAAAAAAAAAAAAAAAAAAAAAAAAAAAAAAAAAApjcHJ0AAAA/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</picture>
</mapping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EBB3141636B894099107E6745BE213F04000498BE45EB900B4AB4820FEB2B334769" ma:contentTypeVersion="56" ma:contentTypeDescription="Create a new document." ma:contentTypeScope="" ma:versionID="88e980705863785d62b24b2f127d8bb3">
  <xsd:schema xmlns:xsd="http://www.w3.org/2001/XMLSchema" xmlns:xs="http://www.w3.org/2001/XMLSchema" xmlns:p="http://schemas.microsoft.com/office/2006/metadata/properties" xmlns:ns2="6e9ea02a-742f-4d68-9828-878561d4a93c" targetNamespace="http://schemas.microsoft.com/office/2006/metadata/properties" ma:root="true" ma:fieldsID="41e2f71470f72663579db268ee2082ab" ns2:_="">
    <xsd:import namespace="6e9ea02a-742f-4d68-9828-878561d4a93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ea02a-742f-4d68-9828-878561d4a93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f49aea52-57cf-43e7-ad0f-73ec13c09c9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97E9BFDD-1396-425A-819C-F21D6585E878}" ma:internalName="CSXSubmissionMarket" ma:readOnly="false" ma:showField="MarketName" ma:web="6e9ea02a-742f-4d68-9828-878561d4a93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42c02ad2-dcd2-4ab7-b59e-0790aa7a8b17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B6637CC4-9BDF-4FFE-8FBF-4FC2310BA3C9}" ma:internalName="InProjectListLookup" ma:readOnly="true" ma:showField="InProjectList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481df231-2158-47e1-bee4-ea5880ea189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B6637CC4-9BDF-4FFE-8FBF-4FC2310BA3C9}" ma:internalName="LastCompleteVersionLookup" ma:readOnly="true" ma:showField="LastCompleteVersion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B6637CC4-9BDF-4FFE-8FBF-4FC2310BA3C9}" ma:internalName="LastPreviewErrorLookup" ma:readOnly="true" ma:showField="LastPreviewError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B6637CC4-9BDF-4FFE-8FBF-4FC2310BA3C9}" ma:internalName="LastPreviewResultLookup" ma:readOnly="true" ma:showField="LastPreviewResult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B6637CC4-9BDF-4FFE-8FBF-4FC2310BA3C9}" ma:internalName="LastPreviewAttemptDateLookup" ma:readOnly="true" ma:showField="LastPreviewAttemptDat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B6637CC4-9BDF-4FFE-8FBF-4FC2310BA3C9}" ma:internalName="LastPreviewedByLookup" ma:readOnly="true" ma:showField="LastPreviewedBy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B6637CC4-9BDF-4FFE-8FBF-4FC2310BA3C9}" ma:internalName="LastPreviewTimeLookup" ma:readOnly="true" ma:showField="LastPreviewTim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B6637CC4-9BDF-4FFE-8FBF-4FC2310BA3C9}" ma:internalName="LastPreviewVersionLookup" ma:readOnly="true" ma:showField="LastPreviewVersion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B6637CC4-9BDF-4FFE-8FBF-4FC2310BA3C9}" ma:internalName="LastPublishErrorLookup" ma:readOnly="true" ma:showField="LastPublishError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B6637CC4-9BDF-4FFE-8FBF-4FC2310BA3C9}" ma:internalName="LastPublishResultLookup" ma:readOnly="true" ma:showField="LastPublishResult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B6637CC4-9BDF-4FFE-8FBF-4FC2310BA3C9}" ma:internalName="LastPublishAttemptDateLookup" ma:readOnly="true" ma:showField="LastPublishAttemptDat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B6637CC4-9BDF-4FFE-8FBF-4FC2310BA3C9}" ma:internalName="LastPublishedByLookup" ma:readOnly="true" ma:showField="LastPublishedBy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B6637CC4-9BDF-4FFE-8FBF-4FC2310BA3C9}" ma:internalName="LastPublishTimeLookup" ma:readOnly="true" ma:showField="LastPublishTim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B6637CC4-9BDF-4FFE-8FBF-4FC2310BA3C9}" ma:internalName="LastPublishVersionLookup" ma:readOnly="true" ma:showField="LastPublishVersion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622F070B-DDF0-482B-8229-151EA03F1CC6}" ma:internalName="LocLastLocAttemptVersionLookup" ma:readOnly="false" ma:showField="LastLocAttemptVersion" ma:web="6e9ea02a-742f-4d68-9828-878561d4a93c">
      <xsd:simpleType>
        <xsd:restriction base="dms:Lookup"/>
      </xsd:simpleType>
    </xsd:element>
    <xsd:element name="LocLastLocAttemptVersionTypeLookup" ma:index="71" nillable="true" ma:displayName="Loc Last Loc Attempt Version Type" ma:default="" ma:list="{622F070B-DDF0-482B-8229-151EA03F1CC6}" ma:internalName="LocLastLocAttemptVersionTypeLookup" ma:readOnly="true" ma:showField="LastLocAttemptVersionType" ma:web="6e9ea02a-742f-4d68-9828-878561d4a93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622F070B-DDF0-482B-8229-151EA03F1CC6}" ma:internalName="LocNewPublishedVersionLookup" ma:readOnly="true" ma:showField="NewPublishedVersion" ma:web="6e9ea02a-742f-4d68-9828-878561d4a93c">
      <xsd:simpleType>
        <xsd:restriction base="dms:Lookup"/>
      </xsd:simpleType>
    </xsd:element>
    <xsd:element name="LocOverallHandbackStatusLookup" ma:index="75" nillable="true" ma:displayName="Loc Overall Handback Status" ma:default="" ma:list="{622F070B-DDF0-482B-8229-151EA03F1CC6}" ma:internalName="LocOverallHandbackStatusLookup" ma:readOnly="true" ma:showField="OverallHandbackStatus" ma:web="6e9ea02a-742f-4d68-9828-878561d4a93c">
      <xsd:simpleType>
        <xsd:restriction base="dms:Lookup"/>
      </xsd:simpleType>
    </xsd:element>
    <xsd:element name="LocOverallLocStatusLookup" ma:index="76" nillable="true" ma:displayName="Loc Overall Localize Status" ma:default="" ma:list="{622F070B-DDF0-482B-8229-151EA03F1CC6}" ma:internalName="LocOverallLocStatusLookup" ma:readOnly="true" ma:showField="OverallLocStatus" ma:web="6e9ea02a-742f-4d68-9828-878561d4a93c">
      <xsd:simpleType>
        <xsd:restriction base="dms:Lookup"/>
      </xsd:simpleType>
    </xsd:element>
    <xsd:element name="LocOverallPreviewStatusLookup" ma:index="77" nillable="true" ma:displayName="Loc Overall Preview Status" ma:default="" ma:list="{622F070B-DDF0-482B-8229-151EA03F1CC6}" ma:internalName="LocOverallPreviewStatusLookup" ma:readOnly="true" ma:showField="OverallPreviewStatus" ma:web="6e9ea02a-742f-4d68-9828-878561d4a93c">
      <xsd:simpleType>
        <xsd:restriction base="dms:Lookup"/>
      </xsd:simpleType>
    </xsd:element>
    <xsd:element name="LocOverallPublishStatusLookup" ma:index="78" nillable="true" ma:displayName="Loc Overall Publish Status" ma:default="" ma:list="{622F070B-DDF0-482B-8229-151EA03F1CC6}" ma:internalName="LocOverallPublishStatusLookup" ma:readOnly="true" ma:showField="OverallPublishStatus" ma:web="6e9ea02a-742f-4d68-9828-878561d4a93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622F070B-DDF0-482B-8229-151EA03F1CC6}" ma:internalName="LocProcessedForHandoffsLookup" ma:readOnly="true" ma:showField="ProcessedForHandoffs" ma:web="6e9ea02a-742f-4d68-9828-878561d4a93c">
      <xsd:simpleType>
        <xsd:restriction base="dms:Lookup"/>
      </xsd:simpleType>
    </xsd:element>
    <xsd:element name="LocProcessedForMarketsLookup" ma:index="81" nillable="true" ma:displayName="Loc Processed For Markets" ma:default="" ma:list="{622F070B-DDF0-482B-8229-151EA03F1CC6}" ma:internalName="LocProcessedForMarketsLookup" ma:readOnly="true" ma:showField="ProcessedForMarkets" ma:web="6e9ea02a-742f-4d68-9828-878561d4a93c">
      <xsd:simpleType>
        <xsd:restriction base="dms:Lookup"/>
      </xsd:simpleType>
    </xsd:element>
    <xsd:element name="LocPublishedDependentAssetsLookup" ma:index="82" nillable="true" ma:displayName="Loc Published Dependent Assets" ma:default="" ma:list="{622F070B-DDF0-482B-8229-151EA03F1CC6}" ma:internalName="LocPublishedDependentAssetsLookup" ma:readOnly="true" ma:showField="PublishedDependentAssets" ma:web="6e9ea02a-742f-4d68-9828-878561d4a93c">
      <xsd:simpleType>
        <xsd:restriction base="dms:Lookup"/>
      </xsd:simpleType>
    </xsd:element>
    <xsd:element name="LocPublishedLinkedAssetsLookup" ma:index="83" nillable="true" ma:displayName="Loc Published Linked Assets" ma:default="" ma:list="{622F070B-DDF0-482B-8229-151EA03F1CC6}" ma:internalName="LocPublishedLinkedAssetsLookup" ma:readOnly="true" ma:showField="PublishedLinkedAssets" ma:web="6e9ea02a-742f-4d68-9828-878561d4a93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beb7c97e-5beb-4bf0-a64a-0521b62690f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97E9BFDD-1396-425A-819C-F21D6585E878}" ma:internalName="Markets" ma:readOnly="false" ma:showField="MarketName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B6637CC4-9BDF-4FFE-8FBF-4FC2310BA3C9}" ma:internalName="NumOfRatingsLookup" ma:readOnly="true" ma:showField="NumOfRatings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B6637CC4-9BDF-4FFE-8FBF-4FC2310BA3C9}" ma:internalName="PublishStatusLookup" ma:readOnly="false" ma:showField="PublishStatus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2b17064f-d481-4d1f-8972-3daed425d45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cf79a0c3-d835-43ca-aa56-b38f2035bf82}" ma:internalName="TaxCatchAll" ma:showField="CatchAllData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cf79a0c3-d835-43ca-aa56-b38f2035bf82}" ma:internalName="TaxCatchAllLabel" ma:readOnly="true" ma:showField="CatchAllDataLabel" ma:web="6e9ea02a-742f-4d68-9828-878561d4a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F78409-BDC4-4486-AAE7-10AD474ED0FF}"/>
</file>

<file path=customXml/itemProps2.xml><?xml version="1.0" encoding="utf-8"?>
<ds:datastoreItem xmlns:ds="http://schemas.openxmlformats.org/officeDocument/2006/customXml" ds:itemID="{0685FB1D-7F5C-4B36-A33E-357920F89C1A}"/>
</file>

<file path=customXml/itemProps3.xml><?xml version="1.0" encoding="utf-8"?>
<ds:datastoreItem xmlns:ds="http://schemas.openxmlformats.org/officeDocument/2006/customXml" ds:itemID="{EE87A778-34BD-43A9-8BDF-93EEEA29A30B}"/>
</file>

<file path=customXml/itemProps4.xml><?xml version="1.0" encoding="utf-8"?>
<ds:datastoreItem xmlns:ds="http://schemas.openxmlformats.org/officeDocument/2006/customXml" ds:itemID="{C481543B-A162-4540-9E81-755C870AF185}"/>
</file>

<file path=docProps/app.xml><?xml version="1.0" encoding="utf-8"?>
<Properties xmlns="http://schemas.openxmlformats.org/officeDocument/2006/extended-properties" xmlns:vt="http://schemas.openxmlformats.org/officeDocument/2006/docPropsVTypes">
  <Template>Wedding Invitation_15_TP102790977</Template>
  <TotalTime>29</TotalTime>
  <Pages>1</Pages>
  <Words>58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Wittawat Da-asa</dc:creator>
  <cp:lastModifiedBy>Wittawat Da-asa</cp:lastModifiedBy>
  <cp:revision>14</cp:revision>
  <dcterms:created xsi:type="dcterms:W3CDTF">2011-11-16T20:50:00Z</dcterms:created>
  <dcterms:modified xsi:type="dcterms:W3CDTF">2013-01-30T04:35:00Z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0x010100DEBB3141636B894099107E6745BE213F04000498BE45EB900B4AB4820FEB2B334769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