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Default="00653946" w:rsidP="00653946"/>
        </w:tc>
      </w:tr>
    </w:tbl>
    <w:p w14:paraId="3E56EF1D" w14:textId="116C60BE" w:rsidR="00534C7A" w:rsidRDefault="00C1369A">
      <w:bookmarkStart w:id="0" w:name="_GoBack"/>
      <w:r>
        <w:rPr>
          <w:lang w:bidi="fr-FR"/>
        </w:rPr>
        <w:drawing>
          <wp:anchor distT="0" distB="0" distL="114300" distR="114300" simplePos="0" relativeHeight="251660288" behindDoc="1" locked="0" layoutInCell="1" allowOverlap="1" wp14:anchorId="005FB409" wp14:editId="123E1989">
            <wp:simplePos x="0" y="0"/>
            <wp:positionH relativeFrom="column">
              <wp:posOffset>-219075</wp:posOffset>
            </wp:positionH>
            <wp:positionV relativeFrom="page">
              <wp:posOffset>0</wp:posOffset>
            </wp:positionV>
            <wp:extent cx="7765200" cy="5256000"/>
            <wp:effectExtent l="0" t="0" r="7620" b="1905"/>
            <wp:wrapNone/>
            <wp:docPr id="7" name="Image 7" descr="motif de chemise d’homme en arrière-pla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te de fête des mères illustrant une mère et son bébé - pliable en quatre-0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00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8A">
        <w:rPr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00DB1" wp14:editId="664525D7">
                <wp:simplePos x="0" y="0"/>
                <wp:positionH relativeFrom="column">
                  <wp:posOffset>4274820</wp:posOffset>
                </wp:positionH>
                <wp:positionV relativeFrom="page">
                  <wp:posOffset>7001510</wp:posOffset>
                </wp:positionV>
                <wp:extent cx="2715895" cy="1869440"/>
                <wp:effectExtent l="0" t="0" r="0" b="0"/>
                <wp:wrapNone/>
                <wp:docPr id="9" name="Zone de texte 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895" cy="186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EDD7" w14:textId="77777777" w:rsidR="00575B22" w:rsidRPr="00575B22" w:rsidRDefault="00575B22" w:rsidP="00575B22">
                            <w:pPr>
                              <w:pStyle w:val="Titre1"/>
                              <w:spacing w:after="240"/>
                              <w:jc w:val="center"/>
                              <w:rPr>
                                <w:color w:val="C00000"/>
                              </w:rPr>
                            </w:pPr>
                            <w:r w:rsidRPr="00575B22">
                              <w:rPr>
                                <w:color w:val="C00000"/>
                                <w:lang w:bidi="fr-FR"/>
                              </w:rPr>
                              <w:t>Pour toi, papa !</w:t>
                            </w:r>
                          </w:p>
                          <w:p w14:paraId="26A3687F" w14:textId="77777777" w:rsidR="00575B22" w:rsidRPr="00E8568B" w:rsidRDefault="00575B22" w:rsidP="00575B22">
                            <w:pPr>
                              <w:jc w:val="center"/>
                              <w:rPr>
                                <w:szCs w:val="26"/>
                              </w:rPr>
                            </w:pPr>
                            <w:r w:rsidRPr="00E8568B">
                              <w:rPr>
                                <w:szCs w:val="26"/>
                                <w:lang w:bidi="fr-FR"/>
                              </w:rPr>
                              <w:t>C’est ta journée.</w:t>
                            </w:r>
                          </w:p>
                          <w:p w14:paraId="65EC8D5A" w14:textId="77777777" w:rsidR="00575B22" w:rsidRPr="00E8568B" w:rsidRDefault="00575B22" w:rsidP="00575B22">
                            <w:pPr>
                              <w:jc w:val="center"/>
                              <w:rPr>
                                <w:szCs w:val="26"/>
                              </w:rPr>
                            </w:pPr>
                            <w:r w:rsidRPr="00E8568B">
                              <w:rPr>
                                <w:szCs w:val="26"/>
                                <w:lang w:bidi="fr-FR"/>
                              </w:rPr>
                              <w:t>Je suis ravi que nous puissions</w:t>
                            </w:r>
                          </w:p>
                          <w:p w14:paraId="3EF79EE5" w14:textId="77777777" w:rsidR="00575B22" w:rsidRPr="00E8568B" w:rsidRDefault="00575B22" w:rsidP="00575B22">
                            <w:pPr>
                              <w:jc w:val="center"/>
                              <w:rPr>
                                <w:szCs w:val="26"/>
                              </w:rPr>
                            </w:pPr>
                            <w:proofErr w:type="gramStart"/>
                            <w:r w:rsidRPr="00E8568B">
                              <w:rPr>
                                <w:szCs w:val="26"/>
                                <w:lang w:bidi="fr-FR"/>
                              </w:rPr>
                              <w:t>la</w:t>
                            </w:r>
                            <w:proofErr w:type="gramEnd"/>
                            <w:r w:rsidRPr="00E8568B">
                              <w:rPr>
                                <w:szCs w:val="26"/>
                                <w:lang w:bidi="fr-FR"/>
                              </w:rPr>
                              <w:t xml:space="preserve"> passer ensemble.</w:t>
                            </w:r>
                          </w:p>
                          <w:p w14:paraId="3C9791EE" w14:textId="77777777" w:rsidR="00575B22" w:rsidRPr="00E8568B" w:rsidRDefault="00575B22" w:rsidP="00575B22">
                            <w:pPr>
                              <w:jc w:val="center"/>
                              <w:rPr>
                                <w:szCs w:val="26"/>
                              </w:rPr>
                            </w:pPr>
                          </w:p>
                          <w:p w14:paraId="372D10E1" w14:textId="7633B4C1" w:rsidR="0008354E" w:rsidRPr="0008354E" w:rsidRDefault="0008354E" w:rsidP="0008354E">
                            <w:pPr>
                              <w:spacing w:line="216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00DB1" id="_x0000_t202" coordsize="21600,21600" o:spt="202" path="m,l,21600r21600,l21600,xe">
                <v:stroke joinstyle="miter"/>
                <v:path gradientshapeok="t" o:connecttype="rect"/>
              </v:shapetype>
              <v:shape id="Zone de texte 9" o:spid="_x0000_s1026" type="#_x0000_t202" style="position:absolute;margin-left:336.6pt;margin-top:551.3pt;width:213.85pt;height:147.2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" filled="f" stroked="f" strokeweight=".5pt">
                <v:textbox>
                  <w:txbxContent>
                    <w:p w14:paraId="2120EDD7" w14:textId="77777777" w:rsidR="00575B22" w:rsidRPr="00575B22" w:rsidRDefault="00575B22" w:rsidP="00575B22">
                      <w:pPr>
                        <w:pStyle w:val="Titre1"/>
                        <w:spacing w:after="240"/>
                        <w:jc w:val="center"/>
                        <w:rPr>
                          <w:color w:val="C00000"/>
                        </w:rPr>
                      </w:pPr>
                      <w:r w:rsidRPr="00575B22">
                        <w:rPr>
                          <w:color w:val="C00000"/>
                          <w:lang w:bidi="fr-FR"/>
                        </w:rPr>
                        <w:t>Pour toi, papa !</w:t>
                      </w:r>
                    </w:p>
                    <w:p w14:paraId="26A3687F" w14:textId="77777777" w:rsidR="00575B22" w:rsidRPr="00E8568B" w:rsidRDefault="00575B22" w:rsidP="00575B22">
                      <w:pPr>
                        <w:jc w:val="center"/>
                        <w:rPr>
                          <w:szCs w:val="26"/>
                        </w:rPr>
                      </w:pPr>
                      <w:r w:rsidRPr="00E8568B">
                        <w:rPr>
                          <w:szCs w:val="26"/>
                          <w:lang w:bidi="fr-FR"/>
                        </w:rPr>
                        <w:t>C’est ta journée.</w:t>
                      </w:r>
                    </w:p>
                    <w:p w14:paraId="65EC8D5A" w14:textId="77777777" w:rsidR="00575B22" w:rsidRPr="00E8568B" w:rsidRDefault="00575B22" w:rsidP="00575B22">
                      <w:pPr>
                        <w:jc w:val="center"/>
                        <w:rPr>
                          <w:szCs w:val="26"/>
                        </w:rPr>
                      </w:pPr>
                      <w:r w:rsidRPr="00E8568B">
                        <w:rPr>
                          <w:szCs w:val="26"/>
                          <w:lang w:bidi="fr-FR"/>
                        </w:rPr>
                        <w:t>Je suis ravi que nous puissions</w:t>
                      </w:r>
                    </w:p>
                    <w:p w14:paraId="3EF79EE5" w14:textId="77777777" w:rsidR="00575B22" w:rsidRPr="00E8568B" w:rsidRDefault="00575B22" w:rsidP="00575B22">
                      <w:pPr>
                        <w:jc w:val="center"/>
                        <w:rPr>
                          <w:szCs w:val="26"/>
                        </w:rPr>
                      </w:pPr>
                      <w:proofErr w:type="gramStart"/>
                      <w:r w:rsidRPr="00E8568B">
                        <w:rPr>
                          <w:szCs w:val="26"/>
                          <w:lang w:bidi="fr-FR"/>
                        </w:rPr>
                        <w:t>la</w:t>
                      </w:r>
                      <w:proofErr w:type="gramEnd"/>
                      <w:r w:rsidRPr="00E8568B">
                        <w:rPr>
                          <w:szCs w:val="26"/>
                          <w:lang w:bidi="fr-FR"/>
                        </w:rPr>
                        <w:t xml:space="preserve"> passer ensemble.</w:t>
                      </w:r>
                    </w:p>
                    <w:p w14:paraId="3C9791EE" w14:textId="77777777" w:rsidR="00575B22" w:rsidRPr="00E8568B" w:rsidRDefault="00575B22" w:rsidP="00575B22">
                      <w:pPr>
                        <w:jc w:val="center"/>
                        <w:rPr>
                          <w:szCs w:val="26"/>
                        </w:rPr>
                      </w:pPr>
                    </w:p>
                    <w:p w14:paraId="372D10E1" w14:textId="7633B4C1" w:rsidR="0008354E" w:rsidRPr="0008354E" w:rsidRDefault="0008354E" w:rsidP="0008354E">
                      <w:pPr>
                        <w:spacing w:line="216" w:lineRule="auto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B5E8A">
        <w:rPr>
          <w:lang w:bidi="fr-FR"/>
        </w:rPr>
        <w:drawing>
          <wp:anchor distT="0" distB="0" distL="114300" distR="114300" simplePos="0" relativeHeight="251659264" behindDoc="1" locked="0" layoutInCell="1" allowOverlap="1" wp14:anchorId="44369F82" wp14:editId="05C80742">
            <wp:simplePos x="0" y="0"/>
            <wp:positionH relativeFrom="column">
              <wp:posOffset>-219075</wp:posOffset>
            </wp:positionH>
            <wp:positionV relativeFrom="page">
              <wp:posOffset>5257801</wp:posOffset>
            </wp:positionV>
            <wp:extent cx="7766685" cy="5424170"/>
            <wp:effectExtent l="0" t="0" r="5715" b="5080"/>
            <wp:wrapNone/>
            <wp:docPr id="6" name="Image 6" descr="motif de chemise d’homme en arrière-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te de fête des mères illustrant une mère et son bébé - pliable en quatre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34C7A" w:rsidSect="000B5E8A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1693FD" w14:textId="77777777" w:rsidR="00D47704" w:rsidRDefault="00D47704" w:rsidP="00395569">
      <w:pPr>
        <w:spacing w:line="240" w:lineRule="auto"/>
      </w:pPr>
      <w:r>
        <w:separator/>
      </w:r>
    </w:p>
  </w:endnote>
  <w:endnote w:type="continuationSeparator" w:id="0">
    <w:p w14:paraId="0BDDC1A1" w14:textId="77777777" w:rsidR="00D47704" w:rsidRDefault="00D47704" w:rsidP="00395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4912E" w14:textId="77777777" w:rsidR="00D47704" w:rsidRDefault="00D47704" w:rsidP="00395569">
      <w:pPr>
        <w:spacing w:line="240" w:lineRule="auto"/>
      </w:pPr>
      <w:r>
        <w:separator/>
      </w:r>
    </w:p>
  </w:footnote>
  <w:footnote w:type="continuationSeparator" w:id="0">
    <w:p w14:paraId="128A6C48" w14:textId="77777777" w:rsidR="00D47704" w:rsidRDefault="00D47704" w:rsidP="003955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B5E8A"/>
    <w:rsid w:val="000C7DEB"/>
    <w:rsid w:val="00237778"/>
    <w:rsid w:val="002E486B"/>
    <w:rsid w:val="00395569"/>
    <w:rsid w:val="003A195E"/>
    <w:rsid w:val="00411637"/>
    <w:rsid w:val="00575B22"/>
    <w:rsid w:val="00653946"/>
    <w:rsid w:val="00714D66"/>
    <w:rsid w:val="00730479"/>
    <w:rsid w:val="007D7B7E"/>
    <w:rsid w:val="00927648"/>
    <w:rsid w:val="0094524E"/>
    <w:rsid w:val="00AE38DF"/>
    <w:rsid w:val="00C03DA5"/>
    <w:rsid w:val="00C1369A"/>
    <w:rsid w:val="00C400B8"/>
    <w:rsid w:val="00CD2C04"/>
    <w:rsid w:val="00D47704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95E"/>
    <w:pPr>
      <w:spacing w:after="0" w:line="276" w:lineRule="auto"/>
    </w:pPr>
    <w:rPr>
      <w:rFonts w:eastAsiaTheme="minorEastAsia"/>
      <w:sz w:val="26"/>
      <w:szCs w:val="20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3A195E"/>
    <w:pPr>
      <w:keepNext/>
      <w:keepLines/>
      <w:spacing w:before="240"/>
      <w:outlineLvl w:val="0"/>
    </w:pPr>
    <w:rPr>
      <w:rFonts w:ascii="Brush Script MT" w:eastAsiaTheme="majorEastAsia" w:hAnsi="Brush Script MT" w:cstheme="majorBidi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3DA5"/>
    <w:pPr>
      <w:keepNext/>
      <w:keepLines/>
      <w:spacing w:before="40"/>
      <w:outlineLvl w:val="1"/>
    </w:pPr>
    <w:rPr>
      <w:rFonts w:ascii="Franklin Gothic Demi" w:eastAsiaTheme="majorEastAsia" w:hAnsi="Franklin Gothic Demi" w:cstheme="majorBidi"/>
      <w:sz w:val="32"/>
      <w:szCs w:val="26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3777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A195E"/>
    <w:rPr>
      <w:rFonts w:ascii="Brush Script MT" w:eastAsiaTheme="majorEastAsia" w:hAnsi="Brush Script MT" w:cstheme="majorBidi"/>
      <w:sz w:val="52"/>
      <w:szCs w:val="32"/>
      <w:lang w:eastAsia="ja-JP"/>
    </w:rPr>
  </w:style>
  <w:style w:type="character" w:customStyle="1" w:styleId="Titre2Car">
    <w:name w:val="Titre 2 Car"/>
    <w:basedOn w:val="Policepardfaut"/>
    <w:link w:val="Titre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Sansinterligne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En-tte">
    <w:name w:val="header"/>
    <w:basedOn w:val="Normal"/>
    <w:link w:val="En-tteC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5569"/>
    <w:rPr>
      <w:rFonts w:eastAsiaTheme="minorEastAsia"/>
      <w:sz w:val="20"/>
      <w:szCs w:val="20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5569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Office_38384557_TF03991858</Template>
  <TotalTime>2</TotalTime>
  <Pages>1</Pages>
  <Words>0</Words>
  <Characters>5</Characters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2019-11-15T13:35:00Z</dcterms:created>
  <dcterms:modified xsi:type="dcterms:W3CDTF">2019-11-20T09:34:00Z</dcterms:modified>
</cp:coreProperties>
</file>