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E1C71" w:rsidRDefault="00C3389D">
      <w:pPr>
        <w:pStyle w:val="Title"/>
      </w:pPr>
      <w:sdt>
        <w:sdtPr>
          <w:alias w:val="Entrez le titre du certificat :"/>
          <w:tag w:val="Entrez le titre du certificat 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fr-FR"/>
            </w:rPr>
            <w:t>Joueur le plus charismatique</w:t>
          </w:r>
        </w:sdtContent>
      </w:sdt>
    </w:p>
    <w:p w:rsidR="006E1C71" w:rsidRPr="00C83C1D" w:rsidRDefault="00C3389D" w:rsidP="00C83C1D">
      <w:pPr>
        <w:pStyle w:val="Heading1"/>
      </w:pPr>
      <w:sdt>
        <w:sdtPr>
          <w:alias w:val="Entrez le nom du destinataire :"/>
          <w:tag w:val="Entrez le nom du destinataire 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fr-FR"/>
            </w:rPr>
            <w:t>Nom du destinataire</w:t>
          </w:r>
        </w:sdtContent>
      </w:sdt>
    </w:p>
    <w:sdt>
      <w:sdtPr>
        <w:alias w:val="Description du certificat :"/>
        <w:tag w:val="Description du certificat 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fr-FR"/>
            </w:rPr>
            <w:t>est ici reconnu comme le joueur le plus charismatique de cette saison suite à l’attitude exemplaire qu’il a eue au sein de l’équipe</w:t>
          </w:r>
        </w:p>
      </w:sdtContent>
    </w:sdt>
    <w:p w:rsidR="006E1C71" w:rsidRPr="00C83C1D" w:rsidRDefault="00C3389D" w:rsidP="00C83C1D">
      <w:pPr>
        <w:pStyle w:val="Heading2"/>
      </w:pPr>
      <w:sdt>
        <w:sdtPr>
          <w:alias w:val="Entrez le nom de l’équipe :"/>
          <w:tag w:val="Entrez le nom de l’équipe 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fr-FR"/>
            </w:rPr>
            <w:t>Nom de l’équipe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ceau pour récompense et tableau de signature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oupe 1" descr="Sceau pour récompens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ceau" descr="Sceau pour récompense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e du sceau" descr="Forme du sceau pour récompens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Texture du sceau" descr="Texture du sceau pour récompens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-ball" descr="Icône du base-ba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 1" o:spid="_x0000_s1026" alt="Sceau pour récompense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">
                      <v:group id="Sceau" o:spid="_x0000_s1027" alt="Sceau pour récompense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Forme du sceau" o:spid="_x0000_s1028" alt="Forme du sceau pour récompense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Q3MQA&#10;AADaAAAADwAAAGRycy9kb3ducmV2LnhtbESPQWvCQBSE74X+h+UVvNVNpcY2ugmlUJDcqh48PrPP&#10;JDb7NmTXJPrru4LgcZiZb5hVNppG9NS52rKCt2kEgriwuuZSwW778/oBwnlkjY1lUnAhB1n6/LTC&#10;RNuBf6nf+FIECLsEFVTet4mUrqjIoJvaljh4R9sZ9EF2pdQdDgFuGjmLolgarDksVNjSd0XF3+Zs&#10;FOxP8zGXi9nh/J7Hn80hv562i6tSk5fxawnC0+gf4Xt7rRXEcLsSb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UNzEAAAA2g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e du sceau" o:spid="_x0000_s1029" type="#_x0000_t75" alt="Texture du sceau pour récompense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lnHFAAAA2gAAAA8AAABkcnMvZG93bnJldi54bWxEj0FrwkAUhO9C/8PyCr2ZTS2kJboJbUTq&#10;xYPaFnt7ZJ9JMPs2Zrca/31XEDwOM/MNM8sH04oT9a6xrOA5ikEQl1Y3XCn42i7GbyCcR9bYWiYF&#10;F3KQZw+jGabannlNp42vRICwS1FB7X2XSunKmgy6yHbEwdvb3qAPsq+k7vEc4KaVkzhOpMGGw0KN&#10;HRU1lYfNn1Gw+PX7XVF8fq9/VoeX6jhJ5tuPRKmnx+F9CsLT4O/hW3upFbzC9Uq4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ZZxxQAAANoAAAAPAAAAAAAAAAAAAAAA&#10;AJ8CAABkcnMvZG93bnJldi54bWxQSwUGAAAAAAQABAD3AAAAkQMAAAAA&#10;">
                          <v:imagedata r:id="rId11" o:title="Texture du sceau pour récompense" croptop="-2164f" cropleft="19433f" cropright="-949f"/>
                          <v:path arrowok="t"/>
                        </v:shape>
                      </v:group>
                      <v:shape id="Base-ball" o:spid="_x0000_s1030" type="#_x0000_t75" alt="Icône du base-ball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1NC/AAAA2gAAAA8AAABkcnMvZG93bnJldi54bWxET8uKwjAU3Q/4D+EKbgZNlWGQahQRKurO&#10;9/bSXNtic1OSqNWvnyyEWR7OezpvTS0e5HxlWcFwkIAgzq2uuFBwPGT9MQgfkDXWlknBizzMZ52v&#10;KabaPnlHj30oRAxhn6KCMoQmldLnJRn0A9sQR+5qncEQoSukdviM4aaWoyT5lQYrjg0lNrQsKb/t&#10;70bB9mddnA/f79Uqc/nlvtmcxrd3plSv2y4mIAK14V/8ca+1grg1Xok3QM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oNTQvwAAANoAAAAPAAAAAAAAAAAAAAAAAJ8CAABk&#10;cnMvZG93bnJldi54bWxQSwUGAAAAAAQABAD3AAAAiwMAAAAA&#10;">
                        <v:imagedata r:id="rId12" o:title="Icône du base-bal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et tableau de signature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C3389D" w:rsidP="009C610B">
                  <w:pPr>
                    <w:pStyle w:val="Heading3"/>
                  </w:pPr>
                  <w:sdt>
                    <w:sdtPr>
                      <w:alias w:val="Émis par :"/>
                      <w:tag w:val="Émis par 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fr-FR"/>
                        </w:rPr>
                        <w:t>Émis par :</w:t>
                      </w:r>
                    </w:sdtContent>
                  </w:sdt>
                </w:p>
              </w:tc>
              <w:sdt>
                <w:sdtPr>
                  <w:alias w:val="Entrez le nom/la fonction de l’émetteur :"/>
                  <w:tag w:val="Entrez le nom/la fonction de l’émetteur 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bidi="fr-FR"/>
                        </w:rPr>
                        <w:t>Nom/fonction de l’émetteur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Ce jour :"/>
                  <w:tag w:val="Ce jour 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bidi="fr-FR"/>
                        </w:rPr>
                        <w:t>Ce jour :</w:t>
                      </w:r>
                    </w:p>
                  </w:tc>
                </w:sdtContent>
              </w:sdt>
              <w:sdt>
                <w:sdtPr>
                  <w:alias w:val="Entrez la date :"/>
                  <w:tag w:val="Entrez la date 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bidi="fr-FR"/>
                        </w:rPr>
                        <w:t>Entrez la date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3"/>
      <w:footerReference w:type="default" r:id="rId14"/>
      <w:head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C3389D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4B8" w:rsidRDefault="00F46DDC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e 11" descr="2 rectangles aux angles interconnectés avec des rayons partant du centre vers les bord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ons" descr="2 rectangles aux angles interconnectés avec des rayons partant du centre vers les bord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ure noire" descr="2 rectangles aux angles interconnectés avec des rayons partant du centre vers les bord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Bordure des rectangles" descr="2 rectangles aux angles interconnectés avec des rayons partant du centre vers les bord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 11" o:spid="_x0000_s1026" alt="2 rectangles aux angles interconnectés avec des rayons partant du centre vers les bord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ons" o:spid="_x0000_s1027" type="#_x0000_t75" alt="2 rectangles aux angles interconnectés avec des rayons partant du centre vers les bords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2 rectangles aux angles interconnectés avec des rayons partant du centre vers les bords"/>
                <v:path arrowok="t"/>
              </v:shape>
              <v:shape id="Bordure noire" o:spid="_x0000_s1028" type="#_x0000_t75" alt="2 rectangles aux angles interconnectés avec des rayons partant du centre vers les bords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2 rectangles aux angles interconnectés avec des rayons partant du centre vers les bords"/>
                <v:path arrowok="t"/>
              </v:shape>
              <v:rect id="Bordure des rectangles" o:spid="_x0000_s1029" alt="2 rectangles aux angles interconnectés avec des rayons partant du centre vers les bords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Cv8AA&#10;AADbAAAADwAAAGRycy9kb3ducmV2LnhtbERPy4rCMBTdD/gP4QruNFXEkWoUn6DDDPgCt5fm2hab&#10;m9LEWv/eLIRZHs57Om9MIWqqXG5ZQb8XgSBOrM45VXA5b7tjEM4jaywsk4IXOZjPWl9TjLV98pHq&#10;k09FCGEXo4LM+zKW0iUZGXQ9WxIH7mYrgz7AKpW6wmcIN4UcRNFIGsw5NGRY0iqj5H56GAX1Yb/6&#10;xp/136g/TH9xvOTDdXNVqtNuFhMQnhr/L/64d1rBIKwP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vCv8AAAADbAAAADwAAAAAAAAAAAAAAAACYAgAAZHJzL2Rvd25y&#10;ZXYueG1sUEsFBgAAAAAEAAQA9QAAAIUD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DDC" w:rsidRDefault="00F46DDC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e 4" descr="2 rectangles aux angles interconnectés avec des rayons partant du centre vers les bord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ons" descr="2 rectangles aux angles interconnectés avec des rayons partant du centre vers les bord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ordure noire" descr="2 rectangles aux angles interconnectés avec des rayons partant du centre vers les bord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Bordure des rectangles" descr="2 rectangles aux angles interconnectés avec des rayons partant du centre vers les bord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 4" o:spid="_x0000_s1026" alt="2 rectangles aux angles interconnectés avec des rayons partant du centre vers les bord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/uHu7McEAACx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ons" o:spid="_x0000_s1027" type="#_x0000_t75" alt="2 rectangles aux angles interconnectés avec des rayons partant du centre vers les bords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TVbDAAAA2gAAAA8AAABkcnMvZG93bnJldi54bWxEj81qwzAQhO+FvIPYQC+lkVNI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lNVsMAAADaAAAADwAAAAAAAAAAAAAAAACf&#10;AgAAZHJzL2Rvd25yZXYueG1sUEsFBgAAAAAEAAQA9wAAAI8DAAAAAA==&#10;">
                <v:imagedata r:id="rId3" o:title="2 rectangles aux angles interconnectés avec des rayons partant du centre vers les bords"/>
                <v:path arrowok="t"/>
              </v:shape>
              <v:shape id="Bordure noire" o:spid="_x0000_s1028" type="#_x0000_t75" alt="2 rectangles aux angles interconnectés avec des rayons partant du centre vers les bords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R2PBAAAA2gAAAA8AAABkcnMvZG93bnJldi54bWxEj0GLwjAUhO+C/yE8wYto6h50rUapwoIX&#10;V7b6Ax7Nsyk2L6WJWv+9EYQ9DjPzDbPadLYWd2p95VjBdJKAIC6crrhUcD79jL9B+ICssXZMCp7k&#10;YbPu91aYavfgP7rnoRQRwj5FBSaEJpXSF4Ys+olriKN3ca3FEGVbSt3iI8JtLb+SZCYtVhwXDDa0&#10;M1Rc85tV8Dsvm9H8mO8ORVeb6fZIlGU3pYaDLluCCNSF//CnvdcKFvC+Em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OR2PBAAAA2gAAAA8AAAAAAAAAAAAAAAAAnwIA&#10;AGRycy9kb3ducmV2LnhtbFBLBQYAAAAABAAEAPcAAACNAwAAAAA=&#10;">
                <v:imagedata r:id="rId4" o:title="2 rectangles aux angles interconnectés avec des rayons partant du centre vers les bords"/>
                <v:path arrowok="t"/>
              </v:shape>
              <v:rect id="Bordure des rectangles" o:spid="_x0000_s1029" alt="2 rectangles aux angles interconnectés avec des rayons partant du centre vers les bords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IAsQA&#10;AADbAAAADwAAAGRycy9kb3ducmV2LnhtbESPQWvCQBCF7wX/wzKF3upGKVZSV6m2ghYFtYLXITsm&#10;wexsyK4x/nvnUOhthvfmvW8ms85VqqUmlJ4NDPoJKOLM25JzA8ff5esYVIjIFivPZOBOAWbT3tME&#10;U+tvvKf2EHMlIRxSNFDEWKdah6wgh6Hva2LRzr5xGGVtcm0bvEm4q/QwSUbaYcnSUGBNi4Kyy+Hq&#10;DLS79eIdf762o8FbvsHxnHen75MxL8/d5weoSF38N/9dr6zgC738IgP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CALEAAAA2wAAAA8AAAAAAAAAAAAAAAAAmAIAAGRycy9k&#10;b3ducmV2LnhtbFBLBQYAAAAABAAEAPUAAACJAw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3389D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fr-F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fr-F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bidi="fr-FR"/>
            </w:rPr>
            <w:t>Nom du destinataire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bidi="fr-FR"/>
            </w:rPr>
            <w:t>est ici reconnu comme le joueur le plus charismatique de cette saison suite à l’attitude exemplaire qu’il a eue au sein de l’équipe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bidi="fr-FR"/>
            </w:rPr>
            <w:t>Nom de l’équipe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bidi="fr-FR"/>
            </w:rPr>
            <w:t>Nom/fonction de l’émetteur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bidi="fr-FR"/>
            </w:rPr>
            <w:t>Entrez la date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bidi="fr-FR"/>
            </w:rPr>
            <w:t>Joueur le plus charismatique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bidi="fr-FR"/>
            </w:rPr>
            <w:t>Émis par 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bidi="fr-FR"/>
            </w:rPr>
            <w:t>Ce jour 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29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EC7B2-FB70-4E63-B36A-A2EBB50C0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636586118515030328_2552871.dotx</Template>
  <TotalTime>0</TotalTime>
  <Pages>2</Pages>
  <Words>42</Words>
  <Characters>241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2018-04-06T10:44:00Z</dcterms:created>
  <dcterms:modified xsi:type="dcterms:W3CDTF">2018-04-06T10:44:00Z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