
<file path=[Content_Types].xml><?xml version="1.0" encoding="utf-8"?>
<Types xmlns="http://schemas.openxmlformats.org/package/2006/content-types">
  <Default Extension="bin" ContentType="application/vnd.ms-office.vbaPro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template.macroEnabledTemplate.main+xml"/>
  <Override PartName="/word/customizations.xml" ContentType="application/vnd.ms-word.keyMapCustomizations+xml"/>
  <Override PartName="/word/vbaData.xml" ContentType="application/vnd.ms-word.vbaData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0bff048f7bd54677" Type="http://schemas.microsoft.com/office/2007/relationships/ui/extensibility" Target="customUI/customUI14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Tableau de contenu d’en-tête"/>
      </w:tblPr>
      <w:tblGrid>
        <w:gridCol w:w="1530"/>
        <w:gridCol w:w="1530"/>
        <w:gridCol w:w="1530"/>
        <w:gridCol w:w="1530"/>
        <w:gridCol w:w="1530"/>
        <w:gridCol w:w="1530"/>
        <w:gridCol w:w="1530"/>
      </w:tblGrid>
      <w:tr w:rsidR="00F154D0" w:rsidRPr="00D67CB6" w14:paraId="030A0F2E" w14:textId="77777777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030A0F27" w14:textId="77777777" w:rsidR="00F154D0" w:rsidRPr="00D67CB6" w:rsidRDefault="004562B5">
            <w:pPr>
              <w:pStyle w:val="Jours"/>
            </w:pPr>
            <w:r w:rsidRPr="00D67CB6">
              <w:rPr>
                <w:lang w:bidi="fr-FR"/>
              </w:rPr>
              <w:t>Lundi</w:t>
            </w:r>
          </w:p>
        </w:tc>
        <w:tc>
          <w:tcPr>
            <w:tcW w:w="1530" w:type="dxa"/>
            <w:vAlign w:val="center"/>
          </w:tcPr>
          <w:p w14:paraId="030A0F28" w14:textId="77777777" w:rsidR="00F154D0" w:rsidRPr="00D67CB6" w:rsidRDefault="004562B5">
            <w:pPr>
              <w:pStyle w:val="Jours-sombre"/>
            </w:pPr>
            <w:r w:rsidRPr="00D67CB6">
              <w:rPr>
                <w:lang w:bidi="fr-FR"/>
              </w:rPr>
              <w:t>Mardi</w:t>
            </w:r>
          </w:p>
        </w:tc>
        <w:tc>
          <w:tcPr>
            <w:tcW w:w="1530" w:type="dxa"/>
            <w:vAlign w:val="center"/>
          </w:tcPr>
          <w:p w14:paraId="030A0F29" w14:textId="77777777" w:rsidR="00F154D0" w:rsidRPr="00D67CB6" w:rsidRDefault="004562B5">
            <w:pPr>
              <w:pStyle w:val="Jours"/>
            </w:pPr>
            <w:r w:rsidRPr="00D67CB6">
              <w:rPr>
                <w:lang w:bidi="fr-FR"/>
              </w:rPr>
              <w:t>Mercredi</w:t>
            </w:r>
          </w:p>
        </w:tc>
        <w:tc>
          <w:tcPr>
            <w:tcW w:w="1530" w:type="dxa"/>
            <w:vAlign w:val="center"/>
          </w:tcPr>
          <w:p w14:paraId="030A0F2A" w14:textId="77777777" w:rsidR="00F154D0" w:rsidRPr="00D67CB6" w:rsidRDefault="004562B5">
            <w:pPr>
              <w:pStyle w:val="Jours-sombre"/>
            </w:pPr>
            <w:r w:rsidRPr="00D67CB6">
              <w:rPr>
                <w:lang w:bidi="fr-FR"/>
              </w:rPr>
              <w:t>Jeudi</w:t>
            </w:r>
          </w:p>
        </w:tc>
        <w:tc>
          <w:tcPr>
            <w:tcW w:w="1530" w:type="dxa"/>
            <w:vAlign w:val="center"/>
          </w:tcPr>
          <w:p w14:paraId="030A0F2B" w14:textId="77777777" w:rsidR="00F154D0" w:rsidRPr="00D67CB6" w:rsidRDefault="004562B5">
            <w:pPr>
              <w:pStyle w:val="Jours"/>
            </w:pPr>
            <w:r w:rsidRPr="00D67CB6">
              <w:rPr>
                <w:lang w:bidi="fr-FR"/>
              </w:rPr>
              <w:t>Vendredi</w:t>
            </w:r>
          </w:p>
        </w:tc>
        <w:tc>
          <w:tcPr>
            <w:tcW w:w="1530" w:type="dxa"/>
            <w:vAlign w:val="center"/>
          </w:tcPr>
          <w:p w14:paraId="030A0F2C" w14:textId="77777777" w:rsidR="00F154D0" w:rsidRPr="00D67CB6" w:rsidRDefault="004562B5">
            <w:pPr>
              <w:pStyle w:val="Jours-sombre"/>
            </w:pPr>
            <w:r w:rsidRPr="00D67CB6">
              <w:rPr>
                <w:lang w:bidi="fr-FR"/>
              </w:rPr>
              <w:t>Samedi</w:t>
            </w:r>
          </w:p>
        </w:tc>
        <w:tc>
          <w:tcPr>
            <w:tcW w:w="1530" w:type="dxa"/>
            <w:vAlign w:val="center"/>
          </w:tcPr>
          <w:p w14:paraId="030A0F2D" w14:textId="77777777" w:rsidR="00F154D0" w:rsidRPr="00D67CB6" w:rsidRDefault="004562B5">
            <w:pPr>
              <w:pStyle w:val="Jours"/>
            </w:pPr>
            <w:r w:rsidRPr="00D67CB6">
              <w:rPr>
                <w:lang w:bidi="fr-FR"/>
              </w:rPr>
              <w:t>Dimanche</w:t>
            </w:r>
          </w:p>
        </w:tc>
      </w:tr>
    </w:tbl>
    <w:p w14:paraId="030A0F2F" w14:textId="77777777" w:rsidR="00F154D0" w:rsidRPr="00D67CB6" w:rsidRDefault="004562B5">
      <w:pPr>
        <w:pStyle w:val="Sansinterligne"/>
        <w:rPr>
          <w:sz w:val="2"/>
        </w:rPr>
      </w:pPr>
      <w:r w:rsidRPr="00D67CB6">
        <w:rPr>
          <w:noProof/>
          <w:sz w:val="2"/>
          <w:szCs w:val="2"/>
          <w:lang w:bidi="fr-F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30A0FFE" wp14:editId="030A0FFF">
                <wp:simplePos x="0" y="0"/>
                <wp:positionH relativeFrom="column">
                  <wp:posOffset>-38100</wp:posOffset>
                </wp:positionH>
                <wp:positionV relativeFrom="paragraph">
                  <wp:posOffset>-349250</wp:posOffset>
                </wp:positionV>
                <wp:extent cx="6939915" cy="401955"/>
                <wp:effectExtent l="0" t="0" r="0" b="0"/>
                <wp:wrapNone/>
                <wp:docPr id="6" name="Motif de grille de calendrier-En-têtes de tableau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9915" cy="401955"/>
                          <a:chOff x="0" y="0"/>
                          <a:chExt cx="6939915" cy="401955"/>
                        </a:xfrm>
                      </wpg:grpSpPr>
                      <wps:wsp>
                        <wps:cNvPr id="131" name="Forme libre 131"/>
                        <wps:cNvSpPr>
                          <a:spLocks noEditPoints="1"/>
                        </wps:cNvSpPr>
                        <wps:spPr bwMode="auto">
                          <a:xfrm>
                            <a:off x="5934075" y="38100"/>
                            <a:ext cx="988566" cy="310967"/>
                          </a:xfrm>
                          <a:custGeom>
                            <a:avLst/>
                            <a:gdLst>
                              <a:gd name="T0" fmla="*/ 326 w 618"/>
                              <a:gd name="T1" fmla="*/ 2 h 195"/>
                              <a:gd name="T2" fmla="*/ 331 w 618"/>
                              <a:gd name="T3" fmla="*/ 2 h 195"/>
                              <a:gd name="T4" fmla="*/ 320 w 618"/>
                              <a:gd name="T5" fmla="*/ 2 h 195"/>
                              <a:gd name="T6" fmla="*/ 324 w 618"/>
                              <a:gd name="T7" fmla="*/ 2 h 195"/>
                              <a:gd name="T8" fmla="*/ 271 w 618"/>
                              <a:gd name="T9" fmla="*/ 2 h 195"/>
                              <a:gd name="T10" fmla="*/ 271 w 618"/>
                              <a:gd name="T11" fmla="*/ 2 h 195"/>
                              <a:gd name="T12" fmla="*/ 278 w 618"/>
                              <a:gd name="T13" fmla="*/ 2 h 195"/>
                              <a:gd name="T14" fmla="*/ 291 w 618"/>
                              <a:gd name="T15" fmla="*/ 2 h 195"/>
                              <a:gd name="T16" fmla="*/ 326 w 618"/>
                              <a:gd name="T17" fmla="*/ 0 h 195"/>
                              <a:gd name="T18" fmla="*/ 389 w 618"/>
                              <a:gd name="T19" fmla="*/ 5 h 195"/>
                              <a:gd name="T20" fmla="*/ 424 w 618"/>
                              <a:gd name="T21" fmla="*/ 12 h 195"/>
                              <a:gd name="T22" fmla="*/ 461 w 618"/>
                              <a:gd name="T23" fmla="*/ 9 h 195"/>
                              <a:gd name="T24" fmla="*/ 508 w 618"/>
                              <a:gd name="T25" fmla="*/ 8 h 195"/>
                              <a:gd name="T26" fmla="*/ 584 w 618"/>
                              <a:gd name="T27" fmla="*/ 3 h 195"/>
                              <a:gd name="T28" fmla="*/ 616 w 618"/>
                              <a:gd name="T29" fmla="*/ 191 h 195"/>
                              <a:gd name="T30" fmla="*/ 618 w 618"/>
                              <a:gd name="T31" fmla="*/ 193 h 195"/>
                              <a:gd name="T32" fmla="*/ 616 w 618"/>
                              <a:gd name="T33" fmla="*/ 194 h 195"/>
                              <a:gd name="T34" fmla="*/ 614 w 618"/>
                              <a:gd name="T35" fmla="*/ 195 h 195"/>
                              <a:gd name="T36" fmla="*/ 609 w 618"/>
                              <a:gd name="T37" fmla="*/ 195 h 195"/>
                              <a:gd name="T38" fmla="*/ 609 w 618"/>
                              <a:gd name="T39" fmla="*/ 195 h 195"/>
                              <a:gd name="T40" fmla="*/ 609 w 618"/>
                              <a:gd name="T41" fmla="*/ 194 h 195"/>
                              <a:gd name="T42" fmla="*/ 608 w 618"/>
                              <a:gd name="T43" fmla="*/ 194 h 195"/>
                              <a:gd name="T44" fmla="*/ 608 w 618"/>
                              <a:gd name="T45" fmla="*/ 193 h 195"/>
                              <a:gd name="T46" fmla="*/ 581 w 618"/>
                              <a:gd name="T47" fmla="*/ 193 h 195"/>
                              <a:gd name="T48" fmla="*/ 578 w 618"/>
                              <a:gd name="T49" fmla="*/ 194 h 195"/>
                              <a:gd name="T50" fmla="*/ 576 w 618"/>
                              <a:gd name="T51" fmla="*/ 193 h 195"/>
                              <a:gd name="T52" fmla="*/ 574 w 618"/>
                              <a:gd name="T53" fmla="*/ 193 h 195"/>
                              <a:gd name="T54" fmla="*/ 564 w 618"/>
                              <a:gd name="T55" fmla="*/ 193 h 195"/>
                              <a:gd name="T56" fmla="*/ 554 w 618"/>
                              <a:gd name="T57" fmla="*/ 193 h 195"/>
                              <a:gd name="T58" fmla="*/ 524 w 618"/>
                              <a:gd name="T59" fmla="*/ 193 h 195"/>
                              <a:gd name="T60" fmla="*/ 288 w 618"/>
                              <a:gd name="T61" fmla="*/ 194 h 195"/>
                              <a:gd name="T62" fmla="*/ 190 w 618"/>
                              <a:gd name="T63" fmla="*/ 193 h 195"/>
                              <a:gd name="T64" fmla="*/ 152 w 618"/>
                              <a:gd name="T65" fmla="*/ 193 h 195"/>
                              <a:gd name="T66" fmla="*/ 117 w 618"/>
                              <a:gd name="T67" fmla="*/ 193 h 195"/>
                              <a:gd name="T68" fmla="*/ 36 w 618"/>
                              <a:gd name="T69" fmla="*/ 194 h 195"/>
                              <a:gd name="T70" fmla="*/ 0 w 618"/>
                              <a:gd name="T71" fmla="*/ 194 h 195"/>
                              <a:gd name="T72" fmla="*/ 0 w 618"/>
                              <a:gd name="T73" fmla="*/ 153 h 195"/>
                              <a:gd name="T74" fmla="*/ 2 w 618"/>
                              <a:gd name="T75" fmla="*/ 115 h 195"/>
                              <a:gd name="T76" fmla="*/ 0 w 618"/>
                              <a:gd name="T77" fmla="*/ 3 h 195"/>
                              <a:gd name="T78" fmla="*/ 15 w 618"/>
                              <a:gd name="T79" fmla="*/ 4 h 195"/>
                              <a:gd name="T80" fmla="*/ 40 w 618"/>
                              <a:gd name="T81" fmla="*/ 7 h 195"/>
                              <a:gd name="T82" fmla="*/ 89 w 618"/>
                              <a:gd name="T83" fmla="*/ 3 h 195"/>
                              <a:gd name="T84" fmla="*/ 131 w 618"/>
                              <a:gd name="T85" fmla="*/ 2 h 195"/>
                              <a:gd name="T86" fmla="*/ 161 w 618"/>
                              <a:gd name="T87" fmla="*/ 5 h 195"/>
                              <a:gd name="T88" fmla="*/ 197 w 618"/>
                              <a:gd name="T89" fmla="*/ 3 h 195"/>
                              <a:gd name="T90" fmla="*/ 257 w 618"/>
                              <a:gd name="T9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18" h="195">
                                <a:moveTo>
                                  <a:pt x="331" y="2"/>
                                </a:moveTo>
                                <a:lnTo>
                                  <a:pt x="326" y="2"/>
                                </a:lnTo>
                                <a:lnTo>
                                  <a:pt x="335" y="2"/>
                                </a:lnTo>
                                <a:lnTo>
                                  <a:pt x="331" y="2"/>
                                </a:lnTo>
                                <a:close/>
                                <a:moveTo>
                                  <a:pt x="324" y="2"/>
                                </a:moveTo>
                                <a:lnTo>
                                  <a:pt x="320" y="2"/>
                                </a:lnTo>
                                <a:lnTo>
                                  <a:pt x="322" y="2"/>
                                </a:lnTo>
                                <a:lnTo>
                                  <a:pt x="324" y="2"/>
                                </a:lnTo>
                                <a:close/>
                                <a:moveTo>
                                  <a:pt x="271" y="2"/>
                                </a:moveTo>
                                <a:lnTo>
                                  <a:pt x="271" y="2"/>
                                </a:lnTo>
                                <a:lnTo>
                                  <a:pt x="274" y="2"/>
                                </a:lnTo>
                                <a:lnTo>
                                  <a:pt x="271" y="2"/>
                                </a:lnTo>
                                <a:close/>
                                <a:moveTo>
                                  <a:pt x="291" y="2"/>
                                </a:moveTo>
                                <a:lnTo>
                                  <a:pt x="278" y="2"/>
                                </a:lnTo>
                                <a:lnTo>
                                  <a:pt x="304" y="2"/>
                                </a:lnTo>
                                <a:lnTo>
                                  <a:pt x="291" y="2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326" y="0"/>
                                </a:lnTo>
                                <a:lnTo>
                                  <a:pt x="359" y="3"/>
                                </a:lnTo>
                                <a:lnTo>
                                  <a:pt x="389" y="5"/>
                                </a:lnTo>
                                <a:lnTo>
                                  <a:pt x="414" y="11"/>
                                </a:lnTo>
                                <a:lnTo>
                                  <a:pt x="424" y="12"/>
                                </a:lnTo>
                                <a:lnTo>
                                  <a:pt x="441" y="11"/>
                                </a:lnTo>
                                <a:lnTo>
                                  <a:pt x="461" y="9"/>
                                </a:lnTo>
                                <a:lnTo>
                                  <a:pt x="485" y="8"/>
                                </a:lnTo>
                                <a:lnTo>
                                  <a:pt x="508" y="8"/>
                                </a:lnTo>
                                <a:lnTo>
                                  <a:pt x="529" y="9"/>
                                </a:lnTo>
                                <a:lnTo>
                                  <a:pt x="584" y="3"/>
                                </a:lnTo>
                                <a:lnTo>
                                  <a:pt x="616" y="4"/>
                                </a:lnTo>
                                <a:lnTo>
                                  <a:pt x="616" y="191"/>
                                </a:lnTo>
                                <a:lnTo>
                                  <a:pt x="618" y="191"/>
                                </a:lnTo>
                                <a:lnTo>
                                  <a:pt x="618" y="193"/>
                                </a:lnTo>
                                <a:lnTo>
                                  <a:pt x="617" y="193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4" y="195"/>
                                </a:lnTo>
                                <a:lnTo>
                                  <a:pt x="612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6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3"/>
                                </a:lnTo>
                                <a:lnTo>
                                  <a:pt x="606" y="193"/>
                                </a:lnTo>
                                <a:lnTo>
                                  <a:pt x="581" y="193"/>
                                </a:lnTo>
                                <a:lnTo>
                                  <a:pt x="580" y="193"/>
                                </a:lnTo>
                                <a:lnTo>
                                  <a:pt x="578" y="194"/>
                                </a:lnTo>
                                <a:lnTo>
                                  <a:pt x="575" y="193"/>
                                </a:lnTo>
                                <a:lnTo>
                                  <a:pt x="576" y="193"/>
                                </a:lnTo>
                                <a:lnTo>
                                  <a:pt x="575" y="193"/>
                                </a:lnTo>
                                <a:lnTo>
                                  <a:pt x="574" y="193"/>
                                </a:lnTo>
                                <a:lnTo>
                                  <a:pt x="570" y="193"/>
                                </a:lnTo>
                                <a:lnTo>
                                  <a:pt x="564" y="193"/>
                                </a:lnTo>
                                <a:lnTo>
                                  <a:pt x="559" y="193"/>
                                </a:lnTo>
                                <a:lnTo>
                                  <a:pt x="554" y="193"/>
                                </a:lnTo>
                                <a:lnTo>
                                  <a:pt x="555" y="194"/>
                                </a:lnTo>
                                <a:lnTo>
                                  <a:pt x="524" y="193"/>
                                </a:lnTo>
                                <a:lnTo>
                                  <a:pt x="345" y="193"/>
                                </a:lnTo>
                                <a:lnTo>
                                  <a:pt x="288" y="194"/>
                                </a:lnTo>
                                <a:lnTo>
                                  <a:pt x="232" y="193"/>
                                </a:lnTo>
                                <a:lnTo>
                                  <a:pt x="190" y="193"/>
                                </a:lnTo>
                                <a:lnTo>
                                  <a:pt x="170" y="193"/>
                                </a:lnTo>
                                <a:lnTo>
                                  <a:pt x="152" y="193"/>
                                </a:lnTo>
                                <a:lnTo>
                                  <a:pt x="147" y="193"/>
                                </a:lnTo>
                                <a:lnTo>
                                  <a:pt x="117" y="193"/>
                                </a:lnTo>
                                <a:lnTo>
                                  <a:pt x="76" y="194"/>
                                </a:lnTo>
                                <a:lnTo>
                                  <a:pt x="36" y="194"/>
                                </a:lnTo>
                                <a:lnTo>
                                  <a:pt x="2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93"/>
                                </a:lnTo>
                                <a:lnTo>
                                  <a:pt x="0" y="153"/>
                                </a:lnTo>
                                <a:lnTo>
                                  <a:pt x="0" y="115"/>
                                </a:lnTo>
                                <a:lnTo>
                                  <a:pt x="2" y="115"/>
                                </a:lnTo>
                                <a:lnTo>
                                  <a:pt x="0" y="59"/>
                                </a:lnTo>
                                <a:lnTo>
                                  <a:pt x="0" y="3"/>
                                </a:lnTo>
                                <a:lnTo>
                                  <a:pt x="8" y="3"/>
                                </a:lnTo>
                                <a:lnTo>
                                  <a:pt x="15" y="4"/>
                                </a:lnTo>
                                <a:lnTo>
                                  <a:pt x="20" y="5"/>
                                </a:lnTo>
                                <a:lnTo>
                                  <a:pt x="40" y="7"/>
                                </a:lnTo>
                                <a:lnTo>
                                  <a:pt x="64" y="5"/>
                                </a:lnTo>
                                <a:lnTo>
                                  <a:pt x="89" y="3"/>
                                </a:lnTo>
                                <a:lnTo>
                                  <a:pt x="115" y="2"/>
                                </a:lnTo>
                                <a:lnTo>
                                  <a:pt x="131" y="2"/>
                                </a:lnTo>
                                <a:lnTo>
                                  <a:pt x="147" y="3"/>
                                </a:lnTo>
                                <a:lnTo>
                                  <a:pt x="161" y="5"/>
                                </a:lnTo>
                                <a:lnTo>
                                  <a:pt x="174" y="5"/>
                                </a:lnTo>
                                <a:lnTo>
                                  <a:pt x="197" y="3"/>
                                </a:lnTo>
                                <a:lnTo>
                                  <a:pt x="225" y="2"/>
                                </a:lnTo>
                                <a:lnTo>
                                  <a:pt x="257" y="0"/>
                                </a:lnTo>
                                <a:lnTo>
                                  <a:pt x="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" name="Forme libre 132"/>
                        <wps:cNvSpPr>
                          <a:spLocks noEditPoints="1"/>
                        </wps:cNvSpPr>
                        <wps:spPr bwMode="auto">
                          <a:xfrm>
                            <a:off x="28575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326 w 618"/>
                              <a:gd name="T1" fmla="*/ 3 h 196"/>
                              <a:gd name="T2" fmla="*/ 331 w 618"/>
                              <a:gd name="T3" fmla="*/ 3 h 196"/>
                              <a:gd name="T4" fmla="*/ 319 w 618"/>
                              <a:gd name="T5" fmla="*/ 3 h 196"/>
                              <a:gd name="T6" fmla="*/ 323 w 618"/>
                              <a:gd name="T7" fmla="*/ 3 h 196"/>
                              <a:gd name="T8" fmla="*/ 271 w 618"/>
                              <a:gd name="T9" fmla="*/ 3 h 196"/>
                              <a:gd name="T10" fmla="*/ 271 w 618"/>
                              <a:gd name="T11" fmla="*/ 3 h 196"/>
                              <a:gd name="T12" fmla="*/ 277 w 618"/>
                              <a:gd name="T13" fmla="*/ 3 h 196"/>
                              <a:gd name="T14" fmla="*/ 291 w 618"/>
                              <a:gd name="T15" fmla="*/ 3 h 196"/>
                              <a:gd name="T16" fmla="*/ 407 w 618"/>
                              <a:gd name="T17" fmla="*/ 0 h 196"/>
                              <a:gd name="T18" fmla="*/ 431 w 618"/>
                              <a:gd name="T19" fmla="*/ 4 h 196"/>
                              <a:gd name="T20" fmla="*/ 445 w 618"/>
                              <a:gd name="T21" fmla="*/ 0 h 196"/>
                              <a:gd name="T22" fmla="*/ 505 w 618"/>
                              <a:gd name="T23" fmla="*/ 0 h 196"/>
                              <a:gd name="T24" fmla="*/ 517 w 618"/>
                              <a:gd name="T25" fmla="*/ 0 h 196"/>
                              <a:gd name="T26" fmla="*/ 543 w 618"/>
                              <a:gd name="T27" fmla="*/ 4 h 196"/>
                              <a:gd name="T28" fmla="*/ 577 w 618"/>
                              <a:gd name="T29" fmla="*/ 1 h 196"/>
                              <a:gd name="T30" fmla="*/ 573 w 618"/>
                              <a:gd name="T31" fmla="*/ 3 h 196"/>
                              <a:gd name="T32" fmla="*/ 607 w 618"/>
                              <a:gd name="T33" fmla="*/ 4 h 196"/>
                              <a:gd name="T34" fmla="*/ 615 w 618"/>
                              <a:gd name="T35" fmla="*/ 192 h 196"/>
                              <a:gd name="T36" fmla="*/ 618 w 618"/>
                              <a:gd name="T37" fmla="*/ 194 h 196"/>
                              <a:gd name="T38" fmla="*/ 615 w 618"/>
                              <a:gd name="T39" fmla="*/ 195 h 196"/>
                              <a:gd name="T40" fmla="*/ 614 w 618"/>
                              <a:gd name="T41" fmla="*/ 196 h 196"/>
                              <a:gd name="T42" fmla="*/ 609 w 618"/>
                              <a:gd name="T43" fmla="*/ 196 h 196"/>
                              <a:gd name="T44" fmla="*/ 609 w 618"/>
                              <a:gd name="T45" fmla="*/ 196 h 196"/>
                              <a:gd name="T46" fmla="*/ 609 w 618"/>
                              <a:gd name="T47" fmla="*/ 195 h 196"/>
                              <a:gd name="T48" fmla="*/ 607 w 618"/>
                              <a:gd name="T49" fmla="*/ 195 h 196"/>
                              <a:gd name="T50" fmla="*/ 607 w 618"/>
                              <a:gd name="T51" fmla="*/ 194 h 196"/>
                              <a:gd name="T52" fmla="*/ 581 w 618"/>
                              <a:gd name="T53" fmla="*/ 194 h 196"/>
                              <a:gd name="T54" fmla="*/ 577 w 618"/>
                              <a:gd name="T55" fmla="*/ 195 h 196"/>
                              <a:gd name="T56" fmla="*/ 576 w 618"/>
                              <a:gd name="T57" fmla="*/ 194 h 196"/>
                              <a:gd name="T58" fmla="*/ 573 w 618"/>
                              <a:gd name="T59" fmla="*/ 194 h 196"/>
                              <a:gd name="T60" fmla="*/ 564 w 618"/>
                              <a:gd name="T61" fmla="*/ 194 h 196"/>
                              <a:gd name="T62" fmla="*/ 554 w 618"/>
                              <a:gd name="T63" fmla="*/ 194 h 196"/>
                              <a:gd name="T64" fmla="*/ 524 w 618"/>
                              <a:gd name="T65" fmla="*/ 194 h 196"/>
                              <a:gd name="T66" fmla="*/ 288 w 618"/>
                              <a:gd name="T67" fmla="*/ 195 h 196"/>
                              <a:gd name="T68" fmla="*/ 190 w 618"/>
                              <a:gd name="T69" fmla="*/ 194 h 196"/>
                              <a:gd name="T70" fmla="*/ 152 w 618"/>
                              <a:gd name="T71" fmla="*/ 194 h 196"/>
                              <a:gd name="T72" fmla="*/ 116 w 618"/>
                              <a:gd name="T73" fmla="*/ 194 h 196"/>
                              <a:gd name="T74" fmla="*/ 35 w 618"/>
                              <a:gd name="T75" fmla="*/ 195 h 196"/>
                              <a:gd name="T76" fmla="*/ 0 w 618"/>
                              <a:gd name="T77" fmla="*/ 195 h 196"/>
                              <a:gd name="T78" fmla="*/ 0 w 618"/>
                              <a:gd name="T79" fmla="*/ 154 h 196"/>
                              <a:gd name="T80" fmla="*/ 1 w 618"/>
                              <a:gd name="T81" fmla="*/ 116 h 196"/>
                              <a:gd name="T82" fmla="*/ 6 w 618"/>
                              <a:gd name="T83" fmla="*/ 114 h 196"/>
                              <a:gd name="T84" fmla="*/ 9 w 618"/>
                              <a:gd name="T85" fmla="*/ 63 h 196"/>
                              <a:gd name="T86" fmla="*/ 16 w 618"/>
                              <a:gd name="T87" fmla="*/ 16 h 196"/>
                              <a:gd name="T88" fmla="*/ 21 w 618"/>
                              <a:gd name="T89" fmla="*/ 18 h 196"/>
                              <a:gd name="T90" fmla="*/ 22 w 618"/>
                              <a:gd name="T91" fmla="*/ 16 h 196"/>
                              <a:gd name="T92" fmla="*/ 22 w 618"/>
                              <a:gd name="T93" fmla="*/ 14 h 196"/>
                              <a:gd name="T94" fmla="*/ 23 w 618"/>
                              <a:gd name="T95" fmla="*/ 10 h 196"/>
                              <a:gd name="T96" fmla="*/ 30 w 618"/>
                              <a:gd name="T97" fmla="*/ 6 h 196"/>
                              <a:gd name="T98" fmla="*/ 39 w 618"/>
                              <a:gd name="T99" fmla="*/ 4 h 196"/>
                              <a:gd name="T100" fmla="*/ 89 w 618"/>
                              <a:gd name="T101" fmla="*/ 1 h 196"/>
                              <a:gd name="T102" fmla="*/ 119 w 618"/>
                              <a:gd name="T103" fmla="*/ 9 h 196"/>
                              <a:gd name="T104" fmla="*/ 120 w 618"/>
                              <a:gd name="T105" fmla="*/ 14 h 196"/>
                              <a:gd name="T106" fmla="*/ 119 w 618"/>
                              <a:gd name="T107" fmla="*/ 14 h 196"/>
                              <a:gd name="T108" fmla="*/ 114 w 618"/>
                              <a:gd name="T109" fmla="*/ 16 h 196"/>
                              <a:gd name="T110" fmla="*/ 123 w 618"/>
                              <a:gd name="T111" fmla="*/ 17 h 196"/>
                              <a:gd name="T112" fmla="*/ 147 w 618"/>
                              <a:gd name="T113" fmla="*/ 5 h 196"/>
                              <a:gd name="T114" fmla="*/ 357 w 618"/>
                              <a:gd name="T115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331" y="3"/>
                                </a:moveTo>
                                <a:lnTo>
                                  <a:pt x="326" y="3"/>
                                </a:lnTo>
                                <a:lnTo>
                                  <a:pt x="335" y="3"/>
                                </a:lnTo>
                                <a:lnTo>
                                  <a:pt x="331" y="3"/>
                                </a:lnTo>
                                <a:close/>
                                <a:moveTo>
                                  <a:pt x="323" y="3"/>
                                </a:moveTo>
                                <a:lnTo>
                                  <a:pt x="319" y="3"/>
                                </a:lnTo>
                                <a:lnTo>
                                  <a:pt x="322" y="3"/>
                                </a:lnTo>
                                <a:lnTo>
                                  <a:pt x="323" y="3"/>
                                </a:lnTo>
                                <a:close/>
                                <a:moveTo>
                                  <a:pt x="271" y="3"/>
                                </a:moveTo>
                                <a:lnTo>
                                  <a:pt x="271" y="3"/>
                                </a:lnTo>
                                <a:lnTo>
                                  <a:pt x="274" y="3"/>
                                </a:lnTo>
                                <a:lnTo>
                                  <a:pt x="271" y="3"/>
                                </a:lnTo>
                                <a:close/>
                                <a:moveTo>
                                  <a:pt x="291" y="3"/>
                                </a:moveTo>
                                <a:lnTo>
                                  <a:pt x="277" y="3"/>
                                </a:lnTo>
                                <a:lnTo>
                                  <a:pt x="304" y="3"/>
                                </a:lnTo>
                                <a:lnTo>
                                  <a:pt x="291" y="3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407" y="0"/>
                                </a:lnTo>
                                <a:lnTo>
                                  <a:pt x="418" y="3"/>
                                </a:lnTo>
                                <a:lnTo>
                                  <a:pt x="431" y="4"/>
                                </a:lnTo>
                                <a:lnTo>
                                  <a:pt x="445" y="3"/>
                                </a:lnTo>
                                <a:lnTo>
                                  <a:pt x="445" y="0"/>
                                </a:lnTo>
                                <a:lnTo>
                                  <a:pt x="499" y="1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7" y="0"/>
                                </a:lnTo>
                                <a:lnTo>
                                  <a:pt x="529" y="4"/>
                                </a:lnTo>
                                <a:lnTo>
                                  <a:pt x="543" y="4"/>
                                </a:lnTo>
                                <a:lnTo>
                                  <a:pt x="559" y="3"/>
                                </a:lnTo>
                                <a:lnTo>
                                  <a:pt x="577" y="1"/>
                                </a:lnTo>
                                <a:lnTo>
                                  <a:pt x="597" y="3"/>
                                </a:lnTo>
                                <a:lnTo>
                                  <a:pt x="573" y="3"/>
                                </a:lnTo>
                                <a:lnTo>
                                  <a:pt x="599" y="3"/>
                                </a:lnTo>
                                <a:lnTo>
                                  <a:pt x="607" y="4"/>
                                </a:lnTo>
                                <a:lnTo>
                                  <a:pt x="615" y="5"/>
                                </a:lnTo>
                                <a:lnTo>
                                  <a:pt x="615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7" y="194"/>
                                </a:lnTo>
                                <a:lnTo>
                                  <a:pt x="615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6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1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5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4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2" y="194"/>
                                </a:lnTo>
                                <a:lnTo>
                                  <a:pt x="190" y="194"/>
                                </a:lnTo>
                                <a:lnTo>
                                  <a:pt x="170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0" y="154"/>
                                </a:lnTo>
                                <a:lnTo>
                                  <a:pt x="0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99"/>
                                </a:lnTo>
                                <a:lnTo>
                                  <a:pt x="6" y="114"/>
                                </a:lnTo>
                                <a:lnTo>
                                  <a:pt x="6" y="89"/>
                                </a:lnTo>
                                <a:lnTo>
                                  <a:pt x="9" y="63"/>
                                </a:lnTo>
                                <a:lnTo>
                                  <a:pt x="13" y="39"/>
                                </a:lnTo>
                                <a:lnTo>
                                  <a:pt x="16" y="16"/>
                                </a:lnTo>
                                <a:lnTo>
                                  <a:pt x="20" y="20"/>
                                </a:lnTo>
                                <a:lnTo>
                                  <a:pt x="21" y="18"/>
                                </a:lnTo>
                                <a:lnTo>
                                  <a:pt x="22" y="17"/>
                                </a:lnTo>
                                <a:lnTo>
                                  <a:pt x="22" y="16"/>
                                </a:lnTo>
                                <a:lnTo>
                                  <a:pt x="22" y="16"/>
                                </a:lnTo>
                                <a:lnTo>
                                  <a:pt x="22" y="14"/>
                                </a:lnTo>
                                <a:lnTo>
                                  <a:pt x="22" y="12"/>
                                </a:lnTo>
                                <a:lnTo>
                                  <a:pt x="23" y="10"/>
                                </a:lnTo>
                                <a:lnTo>
                                  <a:pt x="26" y="8"/>
                                </a:lnTo>
                                <a:lnTo>
                                  <a:pt x="30" y="6"/>
                                </a:lnTo>
                                <a:lnTo>
                                  <a:pt x="34" y="5"/>
                                </a:lnTo>
                                <a:lnTo>
                                  <a:pt x="39" y="4"/>
                                </a:lnTo>
                                <a:lnTo>
                                  <a:pt x="41" y="1"/>
                                </a:lnTo>
                                <a:lnTo>
                                  <a:pt x="89" y="1"/>
                                </a:lnTo>
                                <a:lnTo>
                                  <a:pt x="103" y="6"/>
                                </a:lnTo>
                                <a:lnTo>
                                  <a:pt x="119" y="9"/>
                                </a:lnTo>
                                <a:lnTo>
                                  <a:pt x="120" y="12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19" y="14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4" y="21"/>
                                </a:lnTo>
                                <a:lnTo>
                                  <a:pt x="123" y="17"/>
                                </a:lnTo>
                                <a:lnTo>
                                  <a:pt x="135" y="10"/>
                                </a:lnTo>
                                <a:lnTo>
                                  <a:pt x="147" y="5"/>
                                </a:lnTo>
                                <a:lnTo>
                                  <a:pt x="160" y="1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" name="Forme libre 133"/>
                        <wps:cNvSpPr>
                          <a:spLocks/>
                        </wps:cNvSpPr>
                        <wps:spPr bwMode="auto">
                          <a:xfrm>
                            <a:off x="3962400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237 w 618"/>
                              <a:gd name="T1" fmla="*/ 4 h 196"/>
                              <a:gd name="T2" fmla="*/ 267 w 618"/>
                              <a:gd name="T3" fmla="*/ 6 h 196"/>
                              <a:gd name="T4" fmla="*/ 303 w 618"/>
                              <a:gd name="T5" fmla="*/ 5 h 196"/>
                              <a:gd name="T6" fmla="*/ 334 w 618"/>
                              <a:gd name="T7" fmla="*/ 4 h 196"/>
                              <a:gd name="T8" fmla="*/ 616 w 618"/>
                              <a:gd name="T9" fmla="*/ 4 h 196"/>
                              <a:gd name="T10" fmla="*/ 618 w 618"/>
                              <a:gd name="T11" fmla="*/ 192 h 196"/>
                              <a:gd name="T12" fmla="*/ 616 w 618"/>
                              <a:gd name="T13" fmla="*/ 194 h 196"/>
                              <a:gd name="T14" fmla="*/ 615 w 618"/>
                              <a:gd name="T15" fmla="*/ 196 h 196"/>
                              <a:gd name="T16" fmla="*/ 611 w 618"/>
                              <a:gd name="T17" fmla="*/ 196 h 196"/>
                              <a:gd name="T18" fmla="*/ 607 w 618"/>
                              <a:gd name="T19" fmla="*/ 196 h 196"/>
                              <a:gd name="T20" fmla="*/ 610 w 618"/>
                              <a:gd name="T21" fmla="*/ 196 h 196"/>
                              <a:gd name="T22" fmla="*/ 608 w 618"/>
                              <a:gd name="T23" fmla="*/ 195 h 196"/>
                              <a:gd name="T24" fmla="*/ 608 w 618"/>
                              <a:gd name="T25" fmla="*/ 195 h 196"/>
                              <a:gd name="T26" fmla="*/ 606 w 618"/>
                              <a:gd name="T27" fmla="*/ 194 h 196"/>
                              <a:gd name="T28" fmla="*/ 580 w 618"/>
                              <a:gd name="T29" fmla="*/ 194 h 196"/>
                              <a:gd name="T30" fmla="*/ 576 w 618"/>
                              <a:gd name="T31" fmla="*/ 194 h 196"/>
                              <a:gd name="T32" fmla="*/ 574 w 618"/>
                              <a:gd name="T33" fmla="*/ 194 h 196"/>
                              <a:gd name="T34" fmla="*/ 569 w 618"/>
                              <a:gd name="T35" fmla="*/ 194 h 196"/>
                              <a:gd name="T36" fmla="*/ 559 w 618"/>
                              <a:gd name="T37" fmla="*/ 194 h 196"/>
                              <a:gd name="T38" fmla="*/ 555 w 618"/>
                              <a:gd name="T39" fmla="*/ 195 h 196"/>
                              <a:gd name="T40" fmla="*/ 344 w 618"/>
                              <a:gd name="T41" fmla="*/ 194 h 196"/>
                              <a:gd name="T42" fmla="*/ 231 w 618"/>
                              <a:gd name="T43" fmla="*/ 194 h 196"/>
                              <a:gd name="T44" fmla="*/ 171 w 618"/>
                              <a:gd name="T45" fmla="*/ 194 h 196"/>
                              <a:gd name="T46" fmla="*/ 146 w 618"/>
                              <a:gd name="T47" fmla="*/ 194 h 196"/>
                              <a:gd name="T48" fmla="*/ 76 w 618"/>
                              <a:gd name="T49" fmla="*/ 195 h 196"/>
                              <a:gd name="T50" fmla="*/ 1 w 618"/>
                              <a:gd name="T51" fmla="*/ 195 h 196"/>
                              <a:gd name="T52" fmla="*/ 0 w 618"/>
                              <a:gd name="T53" fmla="*/ 194 h 196"/>
                              <a:gd name="T54" fmla="*/ 1 w 618"/>
                              <a:gd name="T55" fmla="*/ 116 h 196"/>
                              <a:gd name="T56" fmla="*/ 1 w 618"/>
                              <a:gd name="T57" fmla="*/ 60 h 196"/>
                              <a:gd name="T58" fmla="*/ 0 w 618"/>
                              <a:gd name="T59" fmla="*/ 3 h 196"/>
                              <a:gd name="T60" fmla="*/ 1 w 618"/>
                              <a:gd name="T61" fmla="*/ 3 h 196"/>
                              <a:gd name="T62" fmla="*/ 73 w 618"/>
                              <a:gd name="T63" fmla="*/ 1 h 196"/>
                              <a:gd name="T64" fmla="*/ 119 w 618"/>
                              <a:gd name="T65" fmla="*/ 3 h 196"/>
                              <a:gd name="T66" fmla="*/ 169 w 618"/>
                              <a:gd name="T67" fmla="*/ 4 h 196"/>
                              <a:gd name="T68" fmla="*/ 210 w 618"/>
                              <a:gd name="T69" fmla="*/ 3 h 196"/>
                              <a:gd name="T70" fmla="*/ 230 w 618"/>
                              <a:gd name="T71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230" y="0"/>
                                </a:moveTo>
                                <a:lnTo>
                                  <a:pt x="237" y="4"/>
                                </a:lnTo>
                                <a:lnTo>
                                  <a:pt x="250" y="5"/>
                                </a:lnTo>
                                <a:lnTo>
                                  <a:pt x="267" y="6"/>
                                </a:lnTo>
                                <a:lnTo>
                                  <a:pt x="285" y="5"/>
                                </a:lnTo>
                                <a:lnTo>
                                  <a:pt x="303" y="5"/>
                                </a:lnTo>
                                <a:lnTo>
                                  <a:pt x="320" y="4"/>
                                </a:lnTo>
                                <a:lnTo>
                                  <a:pt x="334" y="4"/>
                                </a:lnTo>
                                <a:lnTo>
                                  <a:pt x="343" y="4"/>
                                </a:lnTo>
                                <a:lnTo>
                                  <a:pt x="616" y="4"/>
                                </a:lnTo>
                                <a:lnTo>
                                  <a:pt x="616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07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2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6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3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3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1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1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6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4"/>
                                </a:lnTo>
                                <a:lnTo>
                                  <a:pt x="1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6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27" y="3"/>
                                </a:lnTo>
                                <a:lnTo>
                                  <a:pt x="73" y="1"/>
                                </a:lnTo>
                                <a:lnTo>
                                  <a:pt x="94" y="1"/>
                                </a:lnTo>
                                <a:lnTo>
                                  <a:pt x="119" y="3"/>
                                </a:lnTo>
                                <a:lnTo>
                                  <a:pt x="144" y="3"/>
                                </a:lnTo>
                                <a:lnTo>
                                  <a:pt x="169" y="4"/>
                                </a:lnTo>
                                <a:lnTo>
                                  <a:pt x="191" y="3"/>
                                </a:lnTo>
                                <a:lnTo>
                                  <a:pt x="210" y="3"/>
                                </a:lnTo>
                                <a:lnTo>
                                  <a:pt x="224" y="1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" name="Forme libre 134"/>
                        <wps:cNvSpPr>
                          <a:spLocks/>
                        </wps:cNvSpPr>
                        <wps:spPr bwMode="auto">
                          <a:xfrm>
                            <a:off x="1990725" y="38100"/>
                            <a:ext cx="994965" cy="314156"/>
                          </a:xfrm>
                          <a:custGeom>
                            <a:avLst/>
                            <a:gdLst>
                              <a:gd name="T0" fmla="*/ 621 w 622"/>
                              <a:gd name="T1" fmla="*/ 4 h 197"/>
                              <a:gd name="T2" fmla="*/ 621 w 622"/>
                              <a:gd name="T3" fmla="*/ 93 h 197"/>
                              <a:gd name="T4" fmla="*/ 622 w 622"/>
                              <a:gd name="T5" fmla="*/ 98 h 197"/>
                              <a:gd name="T6" fmla="*/ 621 w 622"/>
                              <a:gd name="T7" fmla="*/ 105 h 197"/>
                              <a:gd name="T8" fmla="*/ 621 w 622"/>
                              <a:gd name="T9" fmla="*/ 111 h 197"/>
                              <a:gd name="T10" fmla="*/ 622 w 622"/>
                              <a:gd name="T11" fmla="*/ 129 h 197"/>
                              <a:gd name="T12" fmla="*/ 622 w 622"/>
                              <a:gd name="T13" fmla="*/ 145 h 197"/>
                              <a:gd name="T14" fmla="*/ 621 w 622"/>
                              <a:gd name="T15" fmla="*/ 145 h 197"/>
                              <a:gd name="T16" fmla="*/ 621 w 622"/>
                              <a:gd name="T17" fmla="*/ 148 h 197"/>
                              <a:gd name="T18" fmla="*/ 621 w 622"/>
                              <a:gd name="T19" fmla="*/ 149 h 197"/>
                              <a:gd name="T20" fmla="*/ 622 w 622"/>
                              <a:gd name="T21" fmla="*/ 150 h 197"/>
                              <a:gd name="T22" fmla="*/ 621 w 622"/>
                              <a:gd name="T23" fmla="*/ 150 h 197"/>
                              <a:gd name="T24" fmla="*/ 621 w 622"/>
                              <a:gd name="T25" fmla="*/ 161 h 197"/>
                              <a:gd name="T26" fmla="*/ 622 w 622"/>
                              <a:gd name="T27" fmla="*/ 171 h 197"/>
                              <a:gd name="T28" fmla="*/ 621 w 622"/>
                              <a:gd name="T29" fmla="*/ 171 h 197"/>
                              <a:gd name="T30" fmla="*/ 621 w 622"/>
                              <a:gd name="T31" fmla="*/ 171 h 197"/>
                              <a:gd name="T32" fmla="*/ 621 w 622"/>
                              <a:gd name="T33" fmla="*/ 136 h 197"/>
                              <a:gd name="T34" fmla="*/ 619 w 622"/>
                              <a:gd name="T35" fmla="*/ 101 h 197"/>
                              <a:gd name="T36" fmla="*/ 619 w 622"/>
                              <a:gd name="T37" fmla="*/ 59 h 197"/>
                              <a:gd name="T38" fmla="*/ 618 w 622"/>
                              <a:gd name="T39" fmla="*/ 20 h 197"/>
                              <a:gd name="T40" fmla="*/ 617 w 622"/>
                              <a:gd name="T41" fmla="*/ 17 h 197"/>
                              <a:gd name="T42" fmla="*/ 617 w 622"/>
                              <a:gd name="T43" fmla="*/ 9 h 197"/>
                              <a:gd name="T44" fmla="*/ 617 w 622"/>
                              <a:gd name="T45" fmla="*/ 4 h 197"/>
                              <a:gd name="T46" fmla="*/ 613 w 622"/>
                              <a:gd name="T47" fmla="*/ 4 h 197"/>
                              <a:gd name="T48" fmla="*/ 605 w 622"/>
                              <a:gd name="T49" fmla="*/ 3 h 197"/>
                              <a:gd name="T50" fmla="*/ 604 w 622"/>
                              <a:gd name="T51" fmla="*/ 3 h 197"/>
                              <a:gd name="T52" fmla="*/ 602 w 622"/>
                              <a:gd name="T53" fmla="*/ 3 h 197"/>
                              <a:gd name="T54" fmla="*/ 617 w 622"/>
                              <a:gd name="T55" fmla="*/ 4 h 197"/>
                              <a:gd name="T56" fmla="*/ 618 w 622"/>
                              <a:gd name="T57" fmla="*/ 194 h 197"/>
                              <a:gd name="T58" fmla="*/ 618 w 622"/>
                              <a:gd name="T59" fmla="*/ 195 h 197"/>
                              <a:gd name="T60" fmla="*/ 617 w 622"/>
                              <a:gd name="T61" fmla="*/ 196 h 197"/>
                              <a:gd name="T62" fmla="*/ 612 w 622"/>
                              <a:gd name="T63" fmla="*/ 197 h 197"/>
                              <a:gd name="T64" fmla="*/ 608 w 622"/>
                              <a:gd name="T65" fmla="*/ 197 h 197"/>
                              <a:gd name="T66" fmla="*/ 610 w 622"/>
                              <a:gd name="T67" fmla="*/ 196 h 197"/>
                              <a:gd name="T68" fmla="*/ 609 w 622"/>
                              <a:gd name="T69" fmla="*/ 195 h 197"/>
                              <a:gd name="T70" fmla="*/ 609 w 622"/>
                              <a:gd name="T71" fmla="*/ 195 h 197"/>
                              <a:gd name="T72" fmla="*/ 606 w 622"/>
                              <a:gd name="T73" fmla="*/ 194 h 197"/>
                              <a:gd name="T74" fmla="*/ 580 w 622"/>
                              <a:gd name="T75" fmla="*/ 195 h 197"/>
                              <a:gd name="T76" fmla="*/ 576 w 622"/>
                              <a:gd name="T77" fmla="*/ 195 h 197"/>
                              <a:gd name="T78" fmla="*/ 575 w 622"/>
                              <a:gd name="T79" fmla="*/ 194 h 197"/>
                              <a:gd name="T80" fmla="*/ 571 w 622"/>
                              <a:gd name="T81" fmla="*/ 194 h 197"/>
                              <a:gd name="T82" fmla="*/ 560 w 622"/>
                              <a:gd name="T83" fmla="*/ 195 h 197"/>
                              <a:gd name="T84" fmla="*/ 555 w 622"/>
                              <a:gd name="T85" fmla="*/ 195 h 197"/>
                              <a:gd name="T86" fmla="*/ 346 w 622"/>
                              <a:gd name="T87" fmla="*/ 194 h 197"/>
                              <a:gd name="T88" fmla="*/ 232 w 622"/>
                              <a:gd name="T89" fmla="*/ 194 h 197"/>
                              <a:gd name="T90" fmla="*/ 172 w 622"/>
                              <a:gd name="T91" fmla="*/ 195 h 197"/>
                              <a:gd name="T92" fmla="*/ 147 w 622"/>
                              <a:gd name="T93" fmla="*/ 194 h 197"/>
                              <a:gd name="T94" fmla="*/ 76 w 622"/>
                              <a:gd name="T95" fmla="*/ 195 h 197"/>
                              <a:gd name="T96" fmla="*/ 3 w 622"/>
                              <a:gd name="T97" fmla="*/ 195 h 197"/>
                              <a:gd name="T98" fmla="*/ 0 w 622"/>
                              <a:gd name="T99" fmla="*/ 194 h 197"/>
                              <a:gd name="T100" fmla="*/ 1 w 622"/>
                              <a:gd name="T101" fmla="*/ 118 h 197"/>
                              <a:gd name="T102" fmla="*/ 1 w 622"/>
                              <a:gd name="T103" fmla="*/ 63 h 197"/>
                              <a:gd name="T104" fmla="*/ 284 w 622"/>
                              <a:gd name="T105" fmla="*/ 8 h 197"/>
                              <a:gd name="T106" fmla="*/ 574 w 622"/>
                              <a:gd name="T107" fmla="*/ 10 h 197"/>
                              <a:gd name="T108" fmla="*/ 583 w 622"/>
                              <a:gd name="T109" fmla="*/ 1 h 197"/>
                              <a:gd name="T110" fmla="*/ 617 w 622"/>
                              <a:gd name="T111" fmla="*/ 0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22" h="197">
                                <a:moveTo>
                                  <a:pt x="621" y="0"/>
                                </a:moveTo>
                                <a:lnTo>
                                  <a:pt x="621" y="4"/>
                                </a:lnTo>
                                <a:lnTo>
                                  <a:pt x="621" y="91"/>
                                </a:lnTo>
                                <a:lnTo>
                                  <a:pt x="621" y="93"/>
                                </a:lnTo>
                                <a:lnTo>
                                  <a:pt x="622" y="95"/>
                                </a:lnTo>
                                <a:lnTo>
                                  <a:pt x="622" y="98"/>
                                </a:lnTo>
                                <a:lnTo>
                                  <a:pt x="622" y="101"/>
                                </a:lnTo>
                                <a:lnTo>
                                  <a:pt x="621" y="105"/>
                                </a:lnTo>
                                <a:lnTo>
                                  <a:pt x="621" y="108"/>
                                </a:lnTo>
                                <a:lnTo>
                                  <a:pt x="621" y="111"/>
                                </a:lnTo>
                                <a:lnTo>
                                  <a:pt x="621" y="114"/>
                                </a:lnTo>
                                <a:lnTo>
                                  <a:pt x="622" y="129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9"/>
                                </a:lnTo>
                                <a:lnTo>
                                  <a:pt x="622" y="149"/>
                                </a:lnTo>
                                <a:lnTo>
                                  <a:pt x="622" y="150"/>
                                </a:lnTo>
                                <a:lnTo>
                                  <a:pt x="622" y="152"/>
                                </a:lnTo>
                                <a:lnTo>
                                  <a:pt x="621" y="150"/>
                                </a:lnTo>
                                <a:lnTo>
                                  <a:pt x="621" y="156"/>
                                </a:lnTo>
                                <a:lnTo>
                                  <a:pt x="621" y="161"/>
                                </a:lnTo>
                                <a:lnTo>
                                  <a:pt x="622" y="166"/>
                                </a:lnTo>
                                <a:lnTo>
                                  <a:pt x="622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36"/>
                                </a:lnTo>
                                <a:lnTo>
                                  <a:pt x="619" y="101"/>
                                </a:lnTo>
                                <a:lnTo>
                                  <a:pt x="619" y="101"/>
                                </a:lnTo>
                                <a:lnTo>
                                  <a:pt x="621" y="99"/>
                                </a:lnTo>
                                <a:lnTo>
                                  <a:pt x="619" y="59"/>
                                </a:lnTo>
                                <a:lnTo>
                                  <a:pt x="618" y="18"/>
                                </a:lnTo>
                                <a:lnTo>
                                  <a:pt x="618" y="20"/>
                                </a:lnTo>
                                <a:lnTo>
                                  <a:pt x="618" y="18"/>
                                </a:lnTo>
                                <a:lnTo>
                                  <a:pt x="617" y="17"/>
                                </a:lnTo>
                                <a:lnTo>
                                  <a:pt x="618" y="13"/>
                                </a:lnTo>
                                <a:lnTo>
                                  <a:pt x="617" y="9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3" y="4"/>
                                </a:lnTo>
                                <a:lnTo>
                                  <a:pt x="609" y="4"/>
                                </a:lnTo>
                                <a:lnTo>
                                  <a:pt x="605" y="3"/>
                                </a:lnTo>
                                <a:lnTo>
                                  <a:pt x="606" y="3"/>
                                </a:lnTo>
                                <a:lnTo>
                                  <a:pt x="604" y="3"/>
                                </a:lnTo>
                                <a:lnTo>
                                  <a:pt x="601" y="4"/>
                                </a:lnTo>
                                <a:lnTo>
                                  <a:pt x="602" y="3"/>
                                </a:lnTo>
                                <a:lnTo>
                                  <a:pt x="575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5"/>
                                </a:lnTo>
                                <a:lnTo>
                                  <a:pt x="617" y="196"/>
                                </a:lnTo>
                                <a:lnTo>
                                  <a:pt x="617" y="196"/>
                                </a:lnTo>
                                <a:lnTo>
                                  <a:pt x="614" y="197"/>
                                </a:lnTo>
                                <a:lnTo>
                                  <a:pt x="612" y="197"/>
                                </a:lnTo>
                                <a:lnTo>
                                  <a:pt x="609" y="197"/>
                                </a:lnTo>
                                <a:lnTo>
                                  <a:pt x="608" y="197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3" y="194"/>
                                </a:lnTo>
                                <a:lnTo>
                                  <a:pt x="580" y="195"/>
                                </a:lnTo>
                                <a:lnTo>
                                  <a:pt x="579" y="195"/>
                                </a:lnTo>
                                <a:lnTo>
                                  <a:pt x="576" y="195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1" y="194"/>
                                </a:lnTo>
                                <a:lnTo>
                                  <a:pt x="566" y="195"/>
                                </a:lnTo>
                                <a:lnTo>
                                  <a:pt x="560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6" y="194"/>
                                </a:lnTo>
                                <a:lnTo>
                                  <a:pt x="289" y="196"/>
                                </a:lnTo>
                                <a:lnTo>
                                  <a:pt x="232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2" y="195"/>
                                </a:lnTo>
                                <a:lnTo>
                                  <a:pt x="153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8" y="194"/>
                                </a:lnTo>
                                <a:lnTo>
                                  <a:pt x="76" y="195"/>
                                </a:lnTo>
                                <a:lnTo>
                                  <a:pt x="36" y="195"/>
                                </a:lnTo>
                                <a:lnTo>
                                  <a:pt x="3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6"/>
                                </a:lnTo>
                                <a:lnTo>
                                  <a:pt x="1" y="118"/>
                                </a:lnTo>
                                <a:lnTo>
                                  <a:pt x="1" y="118"/>
                                </a:lnTo>
                                <a:lnTo>
                                  <a:pt x="1" y="63"/>
                                </a:lnTo>
                                <a:lnTo>
                                  <a:pt x="1" y="8"/>
                                </a:lnTo>
                                <a:lnTo>
                                  <a:pt x="284" y="8"/>
                                </a:lnTo>
                                <a:lnTo>
                                  <a:pt x="566" y="12"/>
                                </a:lnTo>
                                <a:lnTo>
                                  <a:pt x="574" y="10"/>
                                </a:lnTo>
                                <a:lnTo>
                                  <a:pt x="574" y="1"/>
                                </a:lnTo>
                                <a:lnTo>
                                  <a:pt x="583" y="1"/>
                                </a:lnTo>
                                <a:lnTo>
                                  <a:pt x="592" y="0"/>
                                </a:lnTo>
                                <a:lnTo>
                                  <a:pt x="617" y="0"/>
                                </a:lnTo>
                                <a:lnTo>
                                  <a:pt x="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" name="Forme libre 135"/>
                        <wps:cNvSpPr>
                          <a:spLocks noEditPoints="1"/>
                        </wps:cNvSpPr>
                        <wps:spPr bwMode="auto">
                          <a:xfrm>
                            <a:off x="2971800" y="38100"/>
                            <a:ext cx="990166" cy="312561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3 h 196"/>
                              <a:gd name="T2" fmla="*/ 297 w 619"/>
                              <a:gd name="T3" fmla="*/ 193 h 196"/>
                              <a:gd name="T4" fmla="*/ 342 w 619"/>
                              <a:gd name="T5" fmla="*/ 193 h 196"/>
                              <a:gd name="T6" fmla="*/ 337 w 619"/>
                              <a:gd name="T7" fmla="*/ 193 h 196"/>
                              <a:gd name="T8" fmla="*/ 346 w 619"/>
                              <a:gd name="T9" fmla="*/ 193 h 196"/>
                              <a:gd name="T10" fmla="*/ 3 w 619"/>
                              <a:gd name="T11" fmla="*/ 185 h 196"/>
                              <a:gd name="T12" fmla="*/ 3 w 619"/>
                              <a:gd name="T13" fmla="*/ 185 h 196"/>
                              <a:gd name="T14" fmla="*/ 3 w 619"/>
                              <a:gd name="T15" fmla="*/ 182 h 196"/>
                              <a:gd name="T16" fmla="*/ 583 w 619"/>
                              <a:gd name="T17" fmla="*/ 2 h 196"/>
                              <a:gd name="T18" fmla="*/ 619 w 619"/>
                              <a:gd name="T19" fmla="*/ 2 h 196"/>
                              <a:gd name="T20" fmla="*/ 617 w 619"/>
                              <a:gd name="T21" fmla="*/ 2 h 196"/>
                              <a:gd name="T22" fmla="*/ 618 w 619"/>
                              <a:gd name="T23" fmla="*/ 115 h 196"/>
                              <a:gd name="T24" fmla="*/ 617 w 619"/>
                              <a:gd name="T25" fmla="*/ 191 h 196"/>
                              <a:gd name="T26" fmla="*/ 615 w 619"/>
                              <a:gd name="T27" fmla="*/ 190 h 196"/>
                              <a:gd name="T28" fmla="*/ 555 w 619"/>
                              <a:gd name="T29" fmla="*/ 193 h 196"/>
                              <a:gd name="T30" fmla="*/ 478 w 619"/>
                              <a:gd name="T31" fmla="*/ 194 h 196"/>
                              <a:gd name="T32" fmla="*/ 445 w 619"/>
                              <a:gd name="T33" fmla="*/ 194 h 196"/>
                              <a:gd name="T34" fmla="*/ 433 w 619"/>
                              <a:gd name="T35" fmla="*/ 194 h 196"/>
                              <a:gd name="T36" fmla="*/ 355 w 619"/>
                              <a:gd name="T37" fmla="*/ 196 h 196"/>
                              <a:gd name="T38" fmla="*/ 240 w 619"/>
                              <a:gd name="T39" fmla="*/ 195 h 196"/>
                              <a:gd name="T40" fmla="*/ 121 w 619"/>
                              <a:gd name="T41" fmla="*/ 194 h 196"/>
                              <a:gd name="T42" fmla="*/ 101 w 619"/>
                              <a:gd name="T43" fmla="*/ 195 h 196"/>
                              <a:gd name="T44" fmla="*/ 89 w 619"/>
                              <a:gd name="T45" fmla="*/ 195 h 196"/>
                              <a:gd name="T46" fmla="*/ 46 w 619"/>
                              <a:gd name="T47" fmla="*/ 195 h 196"/>
                              <a:gd name="T48" fmla="*/ 4 w 619"/>
                              <a:gd name="T49" fmla="*/ 196 h 196"/>
                              <a:gd name="T50" fmla="*/ 1 w 619"/>
                              <a:gd name="T51" fmla="*/ 195 h 196"/>
                              <a:gd name="T52" fmla="*/ 4 w 619"/>
                              <a:gd name="T53" fmla="*/ 193 h 196"/>
                              <a:gd name="T54" fmla="*/ 16 w 619"/>
                              <a:gd name="T55" fmla="*/ 194 h 196"/>
                              <a:gd name="T56" fmla="*/ 17 w 619"/>
                              <a:gd name="T57" fmla="*/ 194 h 196"/>
                              <a:gd name="T58" fmla="*/ 46 w 619"/>
                              <a:gd name="T59" fmla="*/ 193 h 196"/>
                              <a:gd name="T60" fmla="*/ 4 w 619"/>
                              <a:gd name="T61" fmla="*/ 191 h 196"/>
                              <a:gd name="T62" fmla="*/ 3 w 619"/>
                              <a:gd name="T63" fmla="*/ 3 h 196"/>
                              <a:gd name="T64" fmla="*/ 3 w 619"/>
                              <a:gd name="T65" fmla="*/ 3 h 196"/>
                              <a:gd name="T66" fmla="*/ 3 w 619"/>
                              <a:gd name="T67" fmla="*/ 8 h 196"/>
                              <a:gd name="T68" fmla="*/ 4 w 619"/>
                              <a:gd name="T69" fmla="*/ 17 h 196"/>
                              <a:gd name="T70" fmla="*/ 5 w 619"/>
                              <a:gd name="T71" fmla="*/ 58 h 196"/>
                              <a:gd name="T72" fmla="*/ 5 w 619"/>
                              <a:gd name="T73" fmla="*/ 100 h 196"/>
                              <a:gd name="T74" fmla="*/ 7 w 619"/>
                              <a:gd name="T75" fmla="*/ 170 h 196"/>
                              <a:gd name="T76" fmla="*/ 7 w 619"/>
                              <a:gd name="T77" fmla="*/ 169 h 196"/>
                              <a:gd name="T78" fmla="*/ 8 w 619"/>
                              <a:gd name="T79" fmla="*/ 165 h 196"/>
                              <a:gd name="T80" fmla="*/ 7 w 619"/>
                              <a:gd name="T81" fmla="*/ 149 h 196"/>
                              <a:gd name="T82" fmla="*/ 8 w 619"/>
                              <a:gd name="T83" fmla="*/ 148 h 196"/>
                              <a:gd name="T84" fmla="*/ 7 w 619"/>
                              <a:gd name="T85" fmla="*/ 147 h 196"/>
                              <a:gd name="T86" fmla="*/ 8 w 619"/>
                              <a:gd name="T87" fmla="*/ 144 h 196"/>
                              <a:gd name="T88" fmla="*/ 8 w 619"/>
                              <a:gd name="T89" fmla="*/ 144 h 196"/>
                              <a:gd name="T90" fmla="*/ 7 w 619"/>
                              <a:gd name="T91" fmla="*/ 110 h 196"/>
                              <a:gd name="T92" fmla="*/ 8 w 619"/>
                              <a:gd name="T93" fmla="*/ 100 h 196"/>
                              <a:gd name="T94" fmla="*/ 7 w 619"/>
                              <a:gd name="T95" fmla="*/ 92 h 196"/>
                              <a:gd name="T96" fmla="*/ 16 w 619"/>
                              <a:gd name="T97" fmla="*/ 7 h 196"/>
                              <a:gd name="T98" fmla="*/ 38 w 619"/>
                              <a:gd name="T99" fmla="*/ 15 h 196"/>
                              <a:gd name="T100" fmla="*/ 37 w 619"/>
                              <a:gd name="T101" fmla="*/ 17 h 196"/>
                              <a:gd name="T102" fmla="*/ 32 w 619"/>
                              <a:gd name="T103" fmla="*/ 24 h 196"/>
                              <a:gd name="T104" fmla="*/ 64 w 619"/>
                              <a:gd name="T105" fmla="*/ 8 h 196"/>
                              <a:gd name="T106" fmla="*/ 274 w 619"/>
                              <a:gd name="T107" fmla="*/ 2 h 196"/>
                              <a:gd name="T108" fmla="*/ 428 w 619"/>
                              <a:gd name="T109" fmla="*/ 2 h 196"/>
                              <a:gd name="T110" fmla="*/ 467 w 619"/>
                              <a:gd name="T111" fmla="*/ 2 h 196"/>
                              <a:gd name="T112" fmla="*/ 546 w 619"/>
                              <a:gd name="T113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19" h="196">
                                <a:moveTo>
                                  <a:pt x="293" y="193"/>
                                </a:moveTo>
                                <a:lnTo>
                                  <a:pt x="284" y="193"/>
                                </a:lnTo>
                                <a:lnTo>
                                  <a:pt x="288" y="193"/>
                                </a:lnTo>
                                <a:lnTo>
                                  <a:pt x="293" y="193"/>
                                </a:lnTo>
                                <a:close/>
                                <a:moveTo>
                                  <a:pt x="300" y="193"/>
                                </a:moveTo>
                                <a:lnTo>
                                  <a:pt x="297" y="193"/>
                                </a:lnTo>
                                <a:lnTo>
                                  <a:pt x="296" y="193"/>
                                </a:lnTo>
                                <a:lnTo>
                                  <a:pt x="300" y="193"/>
                                </a:lnTo>
                                <a:close/>
                                <a:moveTo>
                                  <a:pt x="342" y="193"/>
                                </a:moveTo>
                                <a:lnTo>
                                  <a:pt x="316" y="193"/>
                                </a:lnTo>
                                <a:lnTo>
                                  <a:pt x="331" y="193"/>
                                </a:lnTo>
                                <a:lnTo>
                                  <a:pt x="337" y="193"/>
                                </a:lnTo>
                                <a:lnTo>
                                  <a:pt x="342" y="193"/>
                                </a:lnTo>
                                <a:close/>
                                <a:moveTo>
                                  <a:pt x="348" y="193"/>
                                </a:moveTo>
                                <a:lnTo>
                                  <a:pt x="346" y="193"/>
                                </a:lnTo>
                                <a:lnTo>
                                  <a:pt x="348" y="193"/>
                                </a:lnTo>
                                <a:lnTo>
                                  <a:pt x="348" y="193"/>
                                </a:lnTo>
                                <a:close/>
                                <a:moveTo>
                                  <a:pt x="3" y="185"/>
                                </a:moveTo>
                                <a:lnTo>
                                  <a:pt x="3" y="191"/>
                                </a:lnTo>
                                <a:lnTo>
                                  <a:pt x="3" y="191"/>
                                </a:lnTo>
                                <a:lnTo>
                                  <a:pt x="3" y="185"/>
                                </a:lnTo>
                                <a:close/>
                                <a:moveTo>
                                  <a:pt x="3" y="178"/>
                                </a:moveTo>
                                <a:lnTo>
                                  <a:pt x="3" y="179"/>
                                </a:lnTo>
                                <a:lnTo>
                                  <a:pt x="3" y="182"/>
                                </a:lnTo>
                                <a:lnTo>
                                  <a:pt x="3" y="178"/>
                                </a:lnTo>
                                <a:close/>
                                <a:moveTo>
                                  <a:pt x="546" y="0"/>
                                </a:moveTo>
                                <a:lnTo>
                                  <a:pt x="583" y="2"/>
                                </a:lnTo>
                                <a:lnTo>
                                  <a:pt x="619" y="0"/>
                                </a:lnTo>
                                <a:lnTo>
                                  <a:pt x="619" y="0"/>
                                </a:lnTo>
                                <a:lnTo>
                                  <a:pt x="619" y="2"/>
                                </a:lnTo>
                                <a:lnTo>
                                  <a:pt x="618" y="2"/>
                                </a:lnTo>
                                <a:lnTo>
                                  <a:pt x="618" y="2"/>
                                </a:lnTo>
                                <a:lnTo>
                                  <a:pt x="617" y="2"/>
                                </a:lnTo>
                                <a:lnTo>
                                  <a:pt x="617" y="2"/>
                                </a:lnTo>
                                <a:lnTo>
                                  <a:pt x="618" y="59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53"/>
                                </a:lnTo>
                                <a:lnTo>
                                  <a:pt x="617" y="191"/>
                                </a:lnTo>
                                <a:lnTo>
                                  <a:pt x="617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3"/>
                                </a:lnTo>
                                <a:lnTo>
                                  <a:pt x="592" y="193"/>
                                </a:lnTo>
                                <a:lnTo>
                                  <a:pt x="555" y="193"/>
                                </a:lnTo>
                                <a:lnTo>
                                  <a:pt x="516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65" y="194"/>
                                </a:lnTo>
                                <a:lnTo>
                                  <a:pt x="456" y="194"/>
                                </a:lnTo>
                                <a:lnTo>
                                  <a:pt x="445" y="194"/>
                                </a:lnTo>
                                <a:lnTo>
                                  <a:pt x="432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394" y="195"/>
                                </a:lnTo>
                                <a:lnTo>
                                  <a:pt x="355" y="196"/>
                                </a:lnTo>
                                <a:lnTo>
                                  <a:pt x="313" y="195"/>
                                </a:lnTo>
                                <a:lnTo>
                                  <a:pt x="271" y="195"/>
                                </a:lnTo>
                                <a:lnTo>
                                  <a:pt x="240" y="195"/>
                                </a:lnTo>
                                <a:lnTo>
                                  <a:pt x="211" y="195"/>
                                </a:lnTo>
                                <a:lnTo>
                                  <a:pt x="182" y="195"/>
                                </a:lnTo>
                                <a:lnTo>
                                  <a:pt x="121" y="194"/>
                                </a:lnTo>
                                <a:lnTo>
                                  <a:pt x="114" y="195"/>
                                </a:lnTo>
                                <a:lnTo>
                                  <a:pt x="107" y="195"/>
                                </a:lnTo>
                                <a:lnTo>
                                  <a:pt x="101" y="195"/>
                                </a:lnTo>
                                <a:lnTo>
                                  <a:pt x="94" y="195"/>
                                </a:lnTo>
                                <a:lnTo>
                                  <a:pt x="88" y="196"/>
                                </a:lnTo>
                                <a:lnTo>
                                  <a:pt x="89" y="195"/>
                                </a:lnTo>
                                <a:lnTo>
                                  <a:pt x="80" y="196"/>
                                </a:lnTo>
                                <a:lnTo>
                                  <a:pt x="63" y="195"/>
                                </a:lnTo>
                                <a:lnTo>
                                  <a:pt x="46" y="195"/>
                                </a:lnTo>
                                <a:lnTo>
                                  <a:pt x="37" y="195"/>
                                </a:lnTo>
                                <a:lnTo>
                                  <a:pt x="29" y="196"/>
                                </a:lnTo>
                                <a:lnTo>
                                  <a:pt x="4" y="196"/>
                                </a:lnTo>
                                <a:lnTo>
                                  <a:pt x="0" y="196"/>
                                </a:lnTo>
                                <a:lnTo>
                                  <a:pt x="0" y="196"/>
                                </a:lnTo>
                                <a:lnTo>
                                  <a:pt x="1" y="195"/>
                                </a:lnTo>
                                <a:lnTo>
                                  <a:pt x="3" y="195"/>
                                </a:lnTo>
                                <a:lnTo>
                                  <a:pt x="3" y="195"/>
                                </a:lnTo>
                                <a:lnTo>
                                  <a:pt x="4" y="193"/>
                                </a:lnTo>
                                <a:lnTo>
                                  <a:pt x="9" y="193"/>
                                </a:lnTo>
                                <a:lnTo>
                                  <a:pt x="13" y="193"/>
                                </a:lnTo>
                                <a:lnTo>
                                  <a:pt x="16" y="194"/>
                                </a:lnTo>
                                <a:lnTo>
                                  <a:pt x="15" y="194"/>
                                </a:lnTo>
                                <a:lnTo>
                                  <a:pt x="15" y="194"/>
                                </a:lnTo>
                                <a:lnTo>
                                  <a:pt x="17" y="194"/>
                                </a:lnTo>
                                <a:lnTo>
                                  <a:pt x="20" y="193"/>
                                </a:lnTo>
                                <a:lnTo>
                                  <a:pt x="18" y="194"/>
                                </a:lnTo>
                                <a:lnTo>
                                  <a:pt x="46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1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8"/>
                                </a:lnTo>
                                <a:lnTo>
                                  <a:pt x="4" y="12"/>
                                </a:lnTo>
                                <a:lnTo>
                                  <a:pt x="3" y="16"/>
                                </a:lnTo>
                                <a:lnTo>
                                  <a:pt x="4" y="17"/>
                                </a:lnTo>
                                <a:lnTo>
                                  <a:pt x="4" y="19"/>
                                </a:lnTo>
                                <a:lnTo>
                                  <a:pt x="4" y="17"/>
                                </a:lnTo>
                                <a:lnTo>
                                  <a:pt x="5" y="58"/>
                                </a:lnTo>
                                <a:lnTo>
                                  <a:pt x="7" y="98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7" y="135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69"/>
                                </a:lnTo>
                                <a:lnTo>
                                  <a:pt x="7" y="170"/>
                                </a:lnTo>
                                <a:lnTo>
                                  <a:pt x="8" y="170"/>
                                </a:lnTo>
                                <a:lnTo>
                                  <a:pt x="8" y="165"/>
                                </a:lnTo>
                                <a:lnTo>
                                  <a:pt x="7" y="160"/>
                                </a:lnTo>
                                <a:lnTo>
                                  <a:pt x="7" y="155"/>
                                </a:lnTo>
                                <a:lnTo>
                                  <a:pt x="7" y="149"/>
                                </a:lnTo>
                                <a:lnTo>
                                  <a:pt x="8" y="151"/>
                                </a:lnTo>
                                <a:lnTo>
                                  <a:pt x="8" y="149"/>
                                </a:lnTo>
                                <a:lnTo>
                                  <a:pt x="8" y="148"/>
                                </a:lnTo>
                                <a:lnTo>
                                  <a:pt x="7" y="148"/>
                                </a:lnTo>
                                <a:lnTo>
                                  <a:pt x="7" y="147"/>
                                </a:lnTo>
                                <a:lnTo>
                                  <a:pt x="7" y="147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28"/>
                                </a:lnTo>
                                <a:lnTo>
                                  <a:pt x="7" y="113"/>
                                </a:lnTo>
                                <a:lnTo>
                                  <a:pt x="7" y="110"/>
                                </a:lnTo>
                                <a:lnTo>
                                  <a:pt x="7" y="107"/>
                                </a:lnTo>
                                <a:lnTo>
                                  <a:pt x="7" y="104"/>
                                </a:lnTo>
                                <a:lnTo>
                                  <a:pt x="8" y="100"/>
                                </a:lnTo>
                                <a:lnTo>
                                  <a:pt x="8" y="97"/>
                                </a:lnTo>
                                <a:lnTo>
                                  <a:pt x="8" y="94"/>
                                </a:lnTo>
                                <a:lnTo>
                                  <a:pt x="7" y="92"/>
                                </a:lnTo>
                                <a:lnTo>
                                  <a:pt x="7" y="90"/>
                                </a:lnTo>
                                <a:lnTo>
                                  <a:pt x="7" y="3"/>
                                </a:lnTo>
                                <a:lnTo>
                                  <a:pt x="16" y="7"/>
                                </a:lnTo>
                                <a:lnTo>
                                  <a:pt x="26" y="11"/>
                                </a:lnTo>
                                <a:lnTo>
                                  <a:pt x="38" y="12"/>
                                </a:lnTo>
                                <a:lnTo>
                                  <a:pt x="38" y="15"/>
                                </a:lnTo>
                                <a:lnTo>
                                  <a:pt x="38" y="16"/>
                                </a:lnTo>
                                <a:lnTo>
                                  <a:pt x="38" y="17"/>
                                </a:lnTo>
                                <a:lnTo>
                                  <a:pt x="37" y="17"/>
                                </a:lnTo>
                                <a:lnTo>
                                  <a:pt x="35" y="17"/>
                                </a:lnTo>
                                <a:lnTo>
                                  <a:pt x="32" y="17"/>
                                </a:lnTo>
                                <a:lnTo>
                                  <a:pt x="32" y="24"/>
                                </a:lnTo>
                                <a:lnTo>
                                  <a:pt x="42" y="19"/>
                                </a:lnTo>
                                <a:lnTo>
                                  <a:pt x="52" y="13"/>
                                </a:lnTo>
                                <a:lnTo>
                                  <a:pt x="64" y="8"/>
                                </a:lnTo>
                                <a:lnTo>
                                  <a:pt x="77" y="4"/>
                                </a:lnTo>
                                <a:lnTo>
                                  <a:pt x="240" y="2"/>
                                </a:lnTo>
                                <a:lnTo>
                                  <a:pt x="274" y="2"/>
                                </a:lnTo>
                                <a:lnTo>
                                  <a:pt x="340" y="0"/>
                                </a:lnTo>
                                <a:lnTo>
                                  <a:pt x="388" y="2"/>
                                </a:lnTo>
                                <a:lnTo>
                                  <a:pt x="428" y="2"/>
                                </a:lnTo>
                                <a:lnTo>
                                  <a:pt x="453" y="0"/>
                                </a:lnTo>
                                <a:lnTo>
                                  <a:pt x="460" y="0"/>
                                </a:lnTo>
                                <a:lnTo>
                                  <a:pt x="467" y="2"/>
                                </a:lnTo>
                                <a:lnTo>
                                  <a:pt x="473" y="2"/>
                                </a:lnTo>
                                <a:lnTo>
                                  <a:pt x="503" y="2"/>
                                </a:ln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" name="Forme libre 137"/>
                        <wps:cNvSpPr>
                          <a:spLocks noEditPoints="1"/>
                        </wps:cNvSpPr>
                        <wps:spPr bwMode="auto">
                          <a:xfrm>
                            <a:off x="4943475" y="28575"/>
                            <a:ext cx="986967" cy="315751"/>
                          </a:xfrm>
                          <a:custGeom>
                            <a:avLst/>
                            <a:gdLst>
                              <a:gd name="T0" fmla="*/ 291 w 617"/>
                              <a:gd name="T1" fmla="*/ 194 h 198"/>
                              <a:gd name="T2" fmla="*/ 298 w 617"/>
                              <a:gd name="T3" fmla="*/ 194 h 198"/>
                              <a:gd name="T4" fmla="*/ 335 w 617"/>
                              <a:gd name="T5" fmla="*/ 194 h 198"/>
                              <a:gd name="T6" fmla="*/ 347 w 617"/>
                              <a:gd name="T7" fmla="*/ 194 h 198"/>
                              <a:gd name="T8" fmla="*/ 1 w 617"/>
                              <a:gd name="T9" fmla="*/ 183 h 198"/>
                              <a:gd name="T10" fmla="*/ 1 w 617"/>
                              <a:gd name="T11" fmla="*/ 17 h 198"/>
                              <a:gd name="T12" fmla="*/ 3 w 617"/>
                              <a:gd name="T13" fmla="*/ 22 h 198"/>
                              <a:gd name="T14" fmla="*/ 4 w 617"/>
                              <a:gd name="T15" fmla="*/ 105 h 198"/>
                              <a:gd name="T16" fmla="*/ 4 w 617"/>
                              <a:gd name="T17" fmla="*/ 175 h 198"/>
                              <a:gd name="T18" fmla="*/ 5 w 617"/>
                              <a:gd name="T19" fmla="*/ 175 h 198"/>
                              <a:gd name="T20" fmla="*/ 5 w 617"/>
                              <a:gd name="T21" fmla="*/ 154 h 198"/>
                              <a:gd name="T22" fmla="*/ 5 w 617"/>
                              <a:gd name="T23" fmla="*/ 152 h 198"/>
                              <a:gd name="T24" fmla="*/ 5 w 617"/>
                              <a:gd name="T25" fmla="*/ 148 h 198"/>
                              <a:gd name="T26" fmla="*/ 5 w 617"/>
                              <a:gd name="T27" fmla="*/ 148 h 198"/>
                              <a:gd name="T28" fmla="*/ 5 w 617"/>
                              <a:gd name="T29" fmla="*/ 111 h 198"/>
                              <a:gd name="T30" fmla="*/ 5 w 617"/>
                              <a:gd name="T31" fmla="*/ 99 h 198"/>
                              <a:gd name="T32" fmla="*/ 1 w 617"/>
                              <a:gd name="T33" fmla="*/ 8 h 198"/>
                              <a:gd name="T34" fmla="*/ 8 w 617"/>
                              <a:gd name="T35" fmla="*/ 1 h 198"/>
                              <a:gd name="T36" fmla="*/ 9 w 617"/>
                              <a:gd name="T37" fmla="*/ 3 h 198"/>
                              <a:gd name="T38" fmla="*/ 16 w 617"/>
                              <a:gd name="T39" fmla="*/ 4 h 198"/>
                              <a:gd name="T40" fmla="*/ 41 w 617"/>
                              <a:gd name="T41" fmla="*/ 3 h 198"/>
                              <a:gd name="T42" fmla="*/ 44 w 617"/>
                              <a:gd name="T43" fmla="*/ 4 h 198"/>
                              <a:gd name="T44" fmla="*/ 63 w 617"/>
                              <a:gd name="T45" fmla="*/ 3 h 198"/>
                              <a:gd name="T46" fmla="*/ 124 w 617"/>
                              <a:gd name="T47" fmla="*/ 4 h 198"/>
                              <a:gd name="T48" fmla="*/ 178 w 617"/>
                              <a:gd name="T49" fmla="*/ 10 h 198"/>
                              <a:gd name="T50" fmla="*/ 236 w 617"/>
                              <a:gd name="T51" fmla="*/ 3 h 198"/>
                              <a:gd name="T52" fmla="*/ 427 w 617"/>
                              <a:gd name="T53" fmla="*/ 3 h 198"/>
                              <a:gd name="T54" fmla="*/ 471 w 617"/>
                              <a:gd name="T55" fmla="*/ 3 h 198"/>
                              <a:gd name="T56" fmla="*/ 562 w 617"/>
                              <a:gd name="T57" fmla="*/ 12 h 198"/>
                              <a:gd name="T58" fmla="*/ 590 w 617"/>
                              <a:gd name="T59" fmla="*/ 26 h 198"/>
                              <a:gd name="T60" fmla="*/ 571 w 617"/>
                              <a:gd name="T61" fmla="*/ 3 h 198"/>
                              <a:gd name="T62" fmla="*/ 617 w 617"/>
                              <a:gd name="T63" fmla="*/ 3 h 198"/>
                              <a:gd name="T64" fmla="*/ 617 w 617"/>
                              <a:gd name="T65" fmla="*/ 120 h 198"/>
                              <a:gd name="T66" fmla="*/ 590 w 617"/>
                              <a:gd name="T67" fmla="*/ 194 h 198"/>
                              <a:gd name="T68" fmla="*/ 476 w 617"/>
                              <a:gd name="T69" fmla="*/ 195 h 198"/>
                              <a:gd name="T70" fmla="*/ 431 w 617"/>
                              <a:gd name="T71" fmla="*/ 195 h 198"/>
                              <a:gd name="T72" fmla="*/ 391 w 617"/>
                              <a:gd name="T73" fmla="*/ 196 h 198"/>
                              <a:gd name="T74" fmla="*/ 238 w 617"/>
                              <a:gd name="T75" fmla="*/ 196 h 198"/>
                              <a:gd name="T76" fmla="*/ 111 w 617"/>
                              <a:gd name="T77" fmla="*/ 196 h 198"/>
                              <a:gd name="T78" fmla="*/ 86 w 617"/>
                              <a:gd name="T79" fmla="*/ 198 h 198"/>
                              <a:gd name="T80" fmla="*/ 44 w 617"/>
                              <a:gd name="T81" fmla="*/ 196 h 198"/>
                              <a:gd name="T82" fmla="*/ 3 w 617"/>
                              <a:gd name="T83" fmla="*/ 196 h 198"/>
                              <a:gd name="T84" fmla="*/ 1 w 617"/>
                              <a:gd name="T85" fmla="*/ 190 h 198"/>
                              <a:gd name="T86" fmla="*/ 8 w 617"/>
                              <a:gd name="T87" fmla="*/ 194 h 198"/>
                              <a:gd name="T88" fmla="*/ 13 w 617"/>
                              <a:gd name="T89" fmla="*/ 195 h 198"/>
                              <a:gd name="T90" fmla="*/ 44 w 617"/>
                              <a:gd name="T91" fmla="*/ 194 h 198"/>
                              <a:gd name="T92" fmla="*/ 0 w 617"/>
                              <a:gd name="T93" fmla="*/ 4 h 198"/>
                              <a:gd name="T94" fmla="*/ 3 w 617"/>
                              <a:gd name="T95" fmla="*/ 1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17" h="198">
                                <a:moveTo>
                                  <a:pt x="291" y="194"/>
                                </a:moveTo>
                                <a:lnTo>
                                  <a:pt x="281" y="194"/>
                                </a:lnTo>
                                <a:lnTo>
                                  <a:pt x="285" y="194"/>
                                </a:lnTo>
                                <a:lnTo>
                                  <a:pt x="291" y="194"/>
                                </a:lnTo>
                                <a:close/>
                                <a:moveTo>
                                  <a:pt x="298" y="194"/>
                                </a:moveTo>
                                <a:lnTo>
                                  <a:pt x="295" y="194"/>
                                </a:lnTo>
                                <a:lnTo>
                                  <a:pt x="295" y="194"/>
                                </a:lnTo>
                                <a:lnTo>
                                  <a:pt x="298" y="194"/>
                                </a:lnTo>
                                <a:close/>
                                <a:moveTo>
                                  <a:pt x="340" y="192"/>
                                </a:moveTo>
                                <a:lnTo>
                                  <a:pt x="314" y="194"/>
                                </a:lnTo>
                                <a:lnTo>
                                  <a:pt x="330" y="194"/>
                                </a:lnTo>
                                <a:lnTo>
                                  <a:pt x="335" y="194"/>
                                </a:lnTo>
                                <a:lnTo>
                                  <a:pt x="340" y="192"/>
                                </a:lnTo>
                                <a:close/>
                                <a:moveTo>
                                  <a:pt x="347" y="192"/>
                                </a:moveTo>
                                <a:lnTo>
                                  <a:pt x="344" y="192"/>
                                </a:lnTo>
                                <a:lnTo>
                                  <a:pt x="347" y="194"/>
                                </a:lnTo>
                                <a:lnTo>
                                  <a:pt x="347" y="192"/>
                                </a:lnTo>
                                <a:close/>
                                <a:moveTo>
                                  <a:pt x="1" y="179"/>
                                </a:moveTo>
                                <a:lnTo>
                                  <a:pt x="1" y="181"/>
                                </a:lnTo>
                                <a:lnTo>
                                  <a:pt x="1" y="183"/>
                                </a:lnTo>
                                <a:lnTo>
                                  <a:pt x="1" y="179"/>
                                </a:lnTo>
                                <a:close/>
                                <a:moveTo>
                                  <a:pt x="1" y="8"/>
                                </a:moveTo>
                                <a:lnTo>
                                  <a:pt x="1" y="13"/>
                                </a:lnTo>
                                <a:lnTo>
                                  <a:pt x="1" y="17"/>
                                </a:lnTo>
                                <a:lnTo>
                                  <a:pt x="1" y="20"/>
                                </a:lnTo>
                                <a:lnTo>
                                  <a:pt x="1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63"/>
                                </a:lnTo>
                                <a:lnTo>
                                  <a:pt x="4" y="103"/>
                                </a:lnTo>
                                <a:lnTo>
                                  <a:pt x="4" y="105"/>
                                </a:lnTo>
                                <a:lnTo>
                                  <a:pt x="4" y="105"/>
                                </a:lnTo>
                                <a:lnTo>
                                  <a:pt x="3" y="105"/>
                                </a:lnTo>
                                <a:lnTo>
                                  <a:pt x="5" y="140"/>
                                </a:lnTo>
                                <a:lnTo>
                                  <a:pt x="4" y="175"/>
                                </a:lnTo>
                                <a:lnTo>
                                  <a:pt x="4" y="175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5"/>
                                </a:lnTo>
                                <a:lnTo>
                                  <a:pt x="5" y="169"/>
                                </a:lnTo>
                                <a:lnTo>
                                  <a:pt x="5" y="165"/>
                                </a:lnTo>
                                <a:lnTo>
                                  <a:pt x="5" y="160"/>
                                </a:lnTo>
                                <a:lnTo>
                                  <a:pt x="5" y="154"/>
                                </a:lnTo>
                                <a:lnTo>
                                  <a:pt x="5" y="154"/>
                                </a:lnTo>
                                <a:lnTo>
                                  <a:pt x="5" y="153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0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32"/>
                                </a:lnTo>
                                <a:lnTo>
                                  <a:pt x="5" y="116"/>
                                </a:lnTo>
                                <a:lnTo>
                                  <a:pt x="5" y="115"/>
                                </a:lnTo>
                                <a:lnTo>
                                  <a:pt x="5" y="111"/>
                                </a:lnTo>
                                <a:lnTo>
                                  <a:pt x="5" y="107"/>
                                </a:lnTo>
                                <a:lnTo>
                                  <a:pt x="5" y="105"/>
                                </a:lnTo>
                                <a:lnTo>
                                  <a:pt x="7" y="102"/>
                                </a:lnTo>
                                <a:lnTo>
                                  <a:pt x="5" y="99"/>
                                </a:lnTo>
                                <a:lnTo>
                                  <a:pt x="5" y="97"/>
                                </a:lnTo>
                                <a:lnTo>
                                  <a:pt x="5" y="95"/>
                                </a:lnTo>
                                <a:lnTo>
                                  <a:pt x="4" y="8"/>
                                </a:lnTo>
                                <a:lnTo>
                                  <a:pt x="1" y="8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4"/>
                                </a:lnTo>
                                <a:lnTo>
                                  <a:pt x="10" y="4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35" y="4"/>
                                </a:lnTo>
                                <a:lnTo>
                                  <a:pt x="38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2" y="3"/>
                                </a:lnTo>
                                <a:lnTo>
                                  <a:pt x="59" y="3"/>
                                </a:lnTo>
                                <a:lnTo>
                                  <a:pt x="63" y="3"/>
                                </a:lnTo>
                                <a:lnTo>
                                  <a:pt x="63" y="3"/>
                                </a:lnTo>
                                <a:lnTo>
                                  <a:pt x="67" y="3"/>
                                </a:lnTo>
                                <a:lnTo>
                                  <a:pt x="94" y="4"/>
                                </a:lnTo>
                                <a:lnTo>
                                  <a:pt x="124" y="4"/>
                                </a:lnTo>
                                <a:lnTo>
                                  <a:pt x="135" y="8"/>
                                </a:lnTo>
                                <a:lnTo>
                                  <a:pt x="148" y="10"/>
                                </a:lnTo>
                                <a:lnTo>
                                  <a:pt x="164" y="12"/>
                                </a:lnTo>
                                <a:lnTo>
                                  <a:pt x="178" y="10"/>
                                </a:lnTo>
                                <a:lnTo>
                                  <a:pt x="191" y="9"/>
                                </a:lnTo>
                                <a:lnTo>
                                  <a:pt x="202" y="7"/>
                                </a:lnTo>
                                <a:lnTo>
                                  <a:pt x="216" y="5"/>
                                </a:lnTo>
                                <a:lnTo>
                                  <a:pt x="236" y="3"/>
                                </a:lnTo>
                                <a:lnTo>
                                  <a:pt x="272" y="3"/>
                                </a:lnTo>
                                <a:lnTo>
                                  <a:pt x="338" y="1"/>
                                </a:lnTo>
                                <a:lnTo>
                                  <a:pt x="385" y="3"/>
                                </a:lnTo>
                                <a:lnTo>
                                  <a:pt x="427" y="3"/>
                                </a:lnTo>
                                <a:lnTo>
                                  <a:pt x="450" y="1"/>
                                </a:lnTo>
                                <a:lnTo>
                                  <a:pt x="458" y="1"/>
                                </a:lnTo>
                                <a:lnTo>
                                  <a:pt x="465" y="3"/>
                                </a:lnTo>
                                <a:lnTo>
                                  <a:pt x="471" y="3"/>
                                </a:lnTo>
                                <a:lnTo>
                                  <a:pt x="500" y="3"/>
                                </a:lnTo>
                                <a:lnTo>
                                  <a:pt x="551" y="0"/>
                                </a:lnTo>
                                <a:lnTo>
                                  <a:pt x="555" y="5"/>
                                </a:lnTo>
                                <a:lnTo>
                                  <a:pt x="562" y="12"/>
                                </a:lnTo>
                                <a:lnTo>
                                  <a:pt x="571" y="17"/>
                                </a:lnTo>
                                <a:lnTo>
                                  <a:pt x="580" y="22"/>
                                </a:lnTo>
                                <a:lnTo>
                                  <a:pt x="586" y="25"/>
                                </a:lnTo>
                                <a:lnTo>
                                  <a:pt x="590" y="26"/>
                                </a:lnTo>
                                <a:lnTo>
                                  <a:pt x="590" y="26"/>
                                </a:lnTo>
                                <a:lnTo>
                                  <a:pt x="569" y="4"/>
                                </a:lnTo>
                                <a:lnTo>
                                  <a:pt x="566" y="4"/>
                                </a:lnTo>
                                <a:lnTo>
                                  <a:pt x="571" y="3"/>
                                </a:lnTo>
                                <a:lnTo>
                                  <a:pt x="576" y="1"/>
                                </a:lnTo>
                                <a:lnTo>
                                  <a:pt x="583" y="0"/>
                                </a:lnTo>
                                <a:lnTo>
                                  <a:pt x="592" y="0"/>
                                </a:lnTo>
                                <a:lnTo>
                                  <a:pt x="617" y="3"/>
                                </a:lnTo>
                                <a:lnTo>
                                  <a:pt x="617" y="8"/>
                                </a:lnTo>
                                <a:lnTo>
                                  <a:pt x="615" y="8"/>
                                </a:lnTo>
                                <a:lnTo>
                                  <a:pt x="615" y="64"/>
                                </a:lnTo>
                                <a:lnTo>
                                  <a:pt x="617" y="120"/>
                                </a:lnTo>
                                <a:lnTo>
                                  <a:pt x="615" y="120"/>
                                </a:lnTo>
                                <a:lnTo>
                                  <a:pt x="615" y="157"/>
                                </a:lnTo>
                                <a:lnTo>
                                  <a:pt x="615" y="194"/>
                                </a:lnTo>
                                <a:lnTo>
                                  <a:pt x="590" y="194"/>
                                </a:lnTo>
                                <a:lnTo>
                                  <a:pt x="552" y="194"/>
                                </a:lnTo>
                                <a:lnTo>
                                  <a:pt x="514" y="194"/>
                                </a:lnTo>
                                <a:lnTo>
                                  <a:pt x="476" y="195"/>
                                </a:lnTo>
                                <a:lnTo>
                                  <a:pt x="476" y="195"/>
                                </a:lnTo>
                                <a:lnTo>
                                  <a:pt x="463" y="195"/>
                                </a:lnTo>
                                <a:lnTo>
                                  <a:pt x="453" y="195"/>
                                </a:lnTo>
                                <a:lnTo>
                                  <a:pt x="442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391" y="196"/>
                                </a:lnTo>
                                <a:lnTo>
                                  <a:pt x="353" y="198"/>
                                </a:lnTo>
                                <a:lnTo>
                                  <a:pt x="312" y="196"/>
                                </a:lnTo>
                                <a:lnTo>
                                  <a:pt x="268" y="196"/>
                                </a:lnTo>
                                <a:lnTo>
                                  <a:pt x="238" y="196"/>
                                </a:lnTo>
                                <a:lnTo>
                                  <a:pt x="209" y="196"/>
                                </a:lnTo>
                                <a:lnTo>
                                  <a:pt x="181" y="196"/>
                                </a:lnTo>
                                <a:lnTo>
                                  <a:pt x="119" y="195"/>
                                </a:lnTo>
                                <a:lnTo>
                                  <a:pt x="111" y="196"/>
                                </a:lnTo>
                                <a:lnTo>
                                  <a:pt x="105" y="196"/>
                                </a:lnTo>
                                <a:lnTo>
                                  <a:pt x="98" y="196"/>
                                </a:lnTo>
                                <a:lnTo>
                                  <a:pt x="92" y="196"/>
                                </a:lnTo>
                                <a:lnTo>
                                  <a:pt x="86" y="198"/>
                                </a:lnTo>
                                <a:lnTo>
                                  <a:pt x="86" y="196"/>
                                </a:lnTo>
                                <a:lnTo>
                                  <a:pt x="77" y="196"/>
                                </a:lnTo>
                                <a:lnTo>
                                  <a:pt x="60" y="196"/>
                                </a:lnTo>
                                <a:lnTo>
                                  <a:pt x="44" y="196"/>
                                </a:lnTo>
                                <a:lnTo>
                                  <a:pt x="35" y="196"/>
                                </a:lnTo>
                                <a:lnTo>
                                  <a:pt x="26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6"/>
                                </a:lnTo>
                                <a:lnTo>
                                  <a:pt x="3" y="196"/>
                                </a:lnTo>
                                <a:lnTo>
                                  <a:pt x="1" y="196"/>
                                </a:lnTo>
                                <a:lnTo>
                                  <a:pt x="1" y="186"/>
                                </a:lnTo>
                                <a:lnTo>
                                  <a:pt x="1" y="190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8" y="194"/>
                                </a:lnTo>
                                <a:lnTo>
                                  <a:pt x="10" y="194"/>
                                </a:lnTo>
                                <a:lnTo>
                                  <a:pt x="14" y="195"/>
                                </a:lnTo>
                                <a:lnTo>
                                  <a:pt x="13" y="195"/>
                                </a:lnTo>
                                <a:lnTo>
                                  <a:pt x="13" y="195"/>
                                </a:lnTo>
                                <a:lnTo>
                                  <a:pt x="16" y="195"/>
                                </a:lnTo>
                                <a:lnTo>
                                  <a:pt x="18" y="194"/>
                                </a:lnTo>
                                <a:lnTo>
                                  <a:pt x="17" y="195"/>
                                </a:lnTo>
                                <a:lnTo>
                                  <a:pt x="44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5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" name="Forme libre 138"/>
                        <wps:cNvSpPr>
                          <a:spLocks noEditPoints="1"/>
                        </wps:cNvSpPr>
                        <wps:spPr bwMode="auto">
                          <a:xfrm>
                            <a:off x="1009650" y="47625"/>
                            <a:ext cx="990166" cy="310967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1 h 195"/>
                              <a:gd name="T2" fmla="*/ 297 w 619"/>
                              <a:gd name="T3" fmla="*/ 191 h 195"/>
                              <a:gd name="T4" fmla="*/ 341 w 619"/>
                              <a:gd name="T5" fmla="*/ 191 h 195"/>
                              <a:gd name="T6" fmla="*/ 336 w 619"/>
                              <a:gd name="T7" fmla="*/ 191 h 195"/>
                              <a:gd name="T8" fmla="*/ 346 w 619"/>
                              <a:gd name="T9" fmla="*/ 191 h 195"/>
                              <a:gd name="T10" fmla="*/ 619 w 619"/>
                              <a:gd name="T11" fmla="*/ 189 h 195"/>
                              <a:gd name="T12" fmla="*/ 619 w 619"/>
                              <a:gd name="T13" fmla="*/ 189 h 195"/>
                              <a:gd name="T14" fmla="*/ 2 w 619"/>
                              <a:gd name="T15" fmla="*/ 186 h 195"/>
                              <a:gd name="T16" fmla="*/ 4 w 619"/>
                              <a:gd name="T17" fmla="*/ 178 h 195"/>
                              <a:gd name="T18" fmla="*/ 315 w 619"/>
                              <a:gd name="T19" fmla="*/ 0 h 195"/>
                              <a:gd name="T20" fmla="*/ 354 w 619"/>
                              <a:gd name="T21" fmla="*/ 7 h 195"/>
                              <a:gd name="T22" fmla="*/ 436 w 619"/>
                              <a:gd name="T23" fmla="*/ 4 h 195"/>
                              <a:gd name="T24" fmla="*/ 494 w 619"/>
                              <a:gd name="T25" fmla="*/ 6 h 195"/>
                              <a:gd name="T26" fmla="*/ 617 w 619"/>
                              <a:gd name="T27" fmla="*/ 112 h 195"/>
                              <a:gd name="T28" fmla="*/ 616 w 619"/>
                              <a:gd name="T29" fmla="*/ 185 h 195"/>
                              <a:gd name="T30" fmla="*/ 615 w 619"/>
                              <a:gd name="T31" fmla="*/ 188 h 195"/>
                              <a:gd name="T32" fmla="*/ 555 w 619"/>
                              <a:gd name="T33" fmla="*/ 191 h 195"/>
                              <a:gd name="T34" fmla="*/ 477 w 619"/>
                              <a:gd name="T35" fmla="*/ 193 h 195"/>
                              <a:gd name="T36" fmla="*/ 445 w 619"/>
                              <a:gd name="T37" fmla="*/ 193 h 195"/>
                              <a:gd name="T38" fmla="*/ 433 w 619"/>
                              <a:gd name="T39" fmla="*/ 193 h 195"/>
                              <a:gd name="T40" fmla="*/ 354 w 619"/>
                              <a:gd name="T41" fmla="*/ 195 h 195"/>
                              <a:gd name="T42" fmla="*/ 239 w 619"/>
                              <a:gd name="T43" fmla="*/ 194 h 195"/>
                              <a:gd name="T44" fmla="*/ 120 w 619"/>
                              <a:gd name="T45" fmla="*/ 193 h 195"/>
                              <a:gd name="T46" fmla="*/ 100 w 619"/>
                              <a:gd name="T47" fmla="*/ 194 h 195"/>
                              <a:gd name="T48" fmla="*/ 89 w 619"/>
                              <a:gd name="T49" fmla="*/ 194 h 195"/>
                              <a:gd name="T50" fmla="*/ 47 w 619"/>
                              <a:gd name="T51" fmla="*/ 194 h 195"/>
                              <a:gd name="T52" fmla="*/ 4 w 619"/>
                              <a:gd name="T53" fmla="*/ 195 h 195"/>
                              <a:gd name="T54" fmla="*/ 0 w 619"/>
                              <a:gd name="T55" fmla="*/ 190 h 195"/>
                              <a:gd name="T56" fmla="*/ 2 w 619"/>
                              <a:gd name="T57" fmla="*/ 189 h 195"/>
                              <a:gd name="T58" fmla="*/ 4 w 619"/>
                              <a:gd name="T59" fmla="*/ 193 h 195"/>
                              <a:gd name="T60" fmla="*/ 13 w 619"/>
                              <a:gd name="T61" fmla="*/ 191 h 195"/>
                              <a:gd name="T62" fmla="*/ 15 w 619"/>
                              <a:gd name="T63" fmla="*/ 193 h 195"/>
                              <a:gd name="T64" fmla="*/ 18 w 619"/>
                              <a:gd name="T65" fmla="*/ 193 h 195"/>
                              <a:gd name="T66" fmla="*/ 4 w 619"/>
                              <a:gd name="T67" fmla="*/ 189 h 195"/>
                              <a:gd name="T68" fmla="*/ 4 w 619"/>
                              <a:gd name="T69" fmla="*/ 186 h 195"/>
                              <a:gd name="T70" fmla="*/ 4 w 619"/>
                              <a:gd name="T71" fmla="*/ 7 h 195"/>
                              <a:gd name="T72" fmla="*/ 4 w 619"/>
                              <a:gd name="T73" fmla="*/ 12 h 195"/>
                              <a:gd name="T74" fmla="*/ 6 w 619"/>
                              <a:gd name="T75" fmla="*/ 93 h 195"/>
                              <a:gd name="T76" fmla="*/ 5 w 619"/>
                              <a:gd name="T77" fmla="*/ 95 h 195"/>
                              <a:gd name="T78" fmla="*/ 6 w 619"/>
                              <a:gd name="T79" fmla="*/ 165 h 195"/>
                              <a:gd name="T80" fmla="*/ 7 w 619"/>
                              <a:gd name="T81" fmla="*/ 164 h 195"/>
                              <a:gd name="T82" fmla="*/ 7 w 619"/>
                              <a:gd name="T83" fmla="*/ 155 h 195"/>
                              <a:gd name="T84" fmla="*/ 7 w 619"/>
                              <a:gd name="T85" fmla="*/ 144 h 195"/>
                              <a:gd name="T86" fmla="*/ 7 w 619"/>
                              <a:gd name="T87" fmla="*/ 142 h 195"/>
                              <a:gd name="T88" fmla="*/ 7 w 619"/>
                              <a:gd name="T89" fmla="*/ 139 h 195"/>
                              <a:gd name="T90" fmla="*/ 7 w 619"/>
                              <a:gd name="T91" fmla="*/ 138 h 195"/>
                              <a:gd name="T92" fmla="*/ 7 w 619"/>
                              <a:gd name="T93" fmla="*/ 122 h 195"/>
                              <a:gd name="T94" fmla="*/ 7 w 619"/>
                              <a:gd name="T95" fmla="*/ 101 h 195"/>
                              <a:gd name="T96" fmla="*/ 7 w 619"/>
                              <a:gd name="T97" fmla="*/ 92 h 195"/>
                              <a:gd name="T98" fmla="*/ 6 w 619"/>
                              <a:gd name="T99" fmla="*/ 85 h 195"/>
                              <a:gd name="T100" fmla="*/ 43 w 619"/>
                              <a:gd name="T101" fmla="*/ 3 h 195"/>
                              <a:gd name="T102" fmla="*/ 148 w 619"/>
                              <a:gd name="T103" fmla="*/ 2 h 195"/>
                              <a:gd name="T104" fmla="*/ 210 w 619"/>
                              <a:gd name="T105" fmla="*/ 3 h 195"/>
                              <a:gd name="T106" fmla="*/ 259 w 619"/>
                              <a:gd name="T107" fmla="*/ 3 h 195"/>
                              <a:gd name="T108" fmla="*/ 290 w 619"/>
                              <a:gd name="T109" fmla="*/ 2 h 195"/>
                              <a:gd name="T110" fmla="*/ 315 w 619"/>
                              <a:gd name="T11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19" h="195">
                                <a:moveTo>
                                  <a:pt x="293" y="191"/>
                                </a:moveTo>
                                <a:lnTo>
                                  <a:pt x="284" y="191"/>
                                </a:lnTo>
                                <a:lnTo>
                                  <a:pt x="288" y="191"/>
                                </a:lnTo>
                                <a:lnTo>
                                  <a:pt x="293" y="191"/>
                                </a:lnTo>
                                <a:close/>
                                <a:moveTo>
                                  <a:pt x="299" y="191"/>
                                </a:moveTo>
                                <a:lnTo>
                                  <a:pt x="297" y="191"/>
                                </a:lnTo>
                                <a:lnTo>
                                  <a:pt x="297" y="191"/>
                                </a:lnTo>
                                <a:lnTo>
                                  <a:pt x="299" y="191"/>
                                </a:lnTo>
                                <a:close/>
                                <a:moveTo>
                                  <a:pt x="341" y="191"/>
                                </a:moveTo>
                                <a:lnTo>
                                  <a:pt x="316" y="191"/>
                                </a:lnTo>
                                <a:lnTo>
                                  <a:pt x="331" y="191"/>
                                </a:lnTo>
                                <a:lnTo>
                                  <a:pt x="336" y="191"/>
                                </a:lnTo>
                                <a:lnTo>
                                  <a:pt x="341" y="191"/>
                                </a:lnTo>
                                <a:close/>
                                <a:moveTo>
                                  <a:pt x="348" y="191"/>
                                </a:moveTo>
                                <a:lnTo>
                                  <a:pt x="346" y="191"/>
                                </a:lnTo>
                                <a:lnTo>
                                  <a:pt x="348" y="191"/>
                                </a:lnTo>
                                <a:lnTo>
                                  <a:pt x="348" y="191"/>
                                </a:lnTo>
                                <a:close/>
                                <a:moveTo>
                                  <a:pt x="619" y="189"/>
                                </a:move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close/>
                                <a:moveTo>
                                  <a:pt x="2" y="184"/>
                                </a:moveTo>
                                <a:lnTo>
                                  <a:pt x="2" y="186"/>
                                </a:lnTo>
                                <a:lnTo>
                                  <a:pt x="2" y="186"/>
                                </a:lnTo>
                                <a:lnTo>
                                  <a:pt x="2" y="184"/>
                                </a:lnTo>
                                <a:close/>
                                <a:moveTo>
                                  <a:pt x="2" y="177"/>
                                </a:moveTo>
                                <a:lnTo>
                                  <a:pt x="4" y="178"/>
                                </a:lnTo>
                                <a:lnTo>
                                  <a:pt x="2" y="181"/>
                                </a:lnTo>
                                <a:lnTo>
                                  <a:pt x="2" y="177"/>
                                </a:lnTo>
                                <a:close/>
                                <a:moveTo>
                                  <a:pt x="315" y="0"/>
                                </a:moveTo>
                                <a:lnTo>
                                  <a:pt x="323" y="4"/>
                                </a:lnTo>
                                <a:lnTo>
                                  <a:pt x="336" y="7"/>
                                </a:lnTo>
                                <a:lnTo>
                                  <a:pt x="354" y="7"/>
                                </a:lnTo>
                                <a:lnTo>
                                  <a:pt x="379" y="7"/>
                                </a:lnTo>
                                <a:lnTo>
                                  <a:pt x="407" y="6"/>
                                </a:lnTo>
                                <a:lnTo>
                                  <a:pt x="436" y="4"/>
                                </a:lnTo>
                                <a:lnTo>
                                  <a:pt x="462" y="3"/>
                                </a:lnTo>
                                <a:lnTo>
                                  <a:pt x="480" y="4"/>
                                </a:lnTo>
                                <a:lnTo>
                                  <a:pt x="494" y="6"/>
                                </a:lnTo>
                                <a:lnTo>
                                  <a:pt x="617" y="6"/>
                                </a:lnTo>
                                <a:lnTo>
                                  <a:pt x="617" y="58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48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5" y="188"/>
                                </a:lnTo>
                                <a:lnTo>
                                  <a:pt x="615" y="191"/>
                                </a:lnTo>
                                <a:lnTo>
                                  <a:pt x="591" y="191"/>
                                </a:lnTo>
                                <a:lnTo>
                                  <a:pt x="555" y="191"/>
                                </a:lnTo>
                                <a:lnTo>
                                  <a:pt x="515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66" y="193"/>
                                </a:lnTo>
                                <a:lnTo>
                                  <a:pt x="455" y="193"/>
                                </a:lnTo>
                                <a:lnTo>
                                  <a:pt x="445" y="193"/>
                                </a:lnTo>
                                <a:lnTo>
                                  <a:pt x="432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394" y="194"/>
                                </a:lnTo>
                                <a:lnTo>
                                  <a:pt x="354" y="195"/>
                                </a:lnTo>
                                <a:lnTo>
                                  <a:pt x="314" y="194"/>
                                </a:lnTo>
                                <a:lnTo>
                                  <a:pt x="271" y="194"/>
                                </a:lnTo>
                                <a:lnTo>
                                  <a:pt x="239" y="194"/>
                                </a:lnTo>
                                <a:lnTo>
                                  <a:pt x="210" y="194"/>
                                </a:lnTo>
                                <a:lnTo>
                                  <a:pt x="183" y="194"/>
                                </a:lnTo>
                                <a:lnTo>
                                  <a:pt x="120" y="193"/>
                                </a:lnTo>
                                <a:lnTo>
                                  <a:pt x="113" y="194"/>
                                </a:lnTo>
                                <a:lnTo>
                                  <a:pt x="107" y="194"/>
                                </a:lnTo>
                                <a:lnTo>
                                  <a:pt x="100" y="194"/>
                                </a:lnTo>
                                <a:lnTo>
                                  <a:pt x="94" y="194"/>
                                </a:lnTo>
                                <a:lnTo>
                                  <a:pt x="89" y="195"/>
                                </a:lnTo>
                                <a:lnTo>
                                  <a:pt x="89" y="194"/>
                                </a:lnTo>
                                <a:lnTo>
                                  <a:pt x="79" y="195"/>
                                </a:lnTo>
                                <a:lnTo>
                                  <a:pt x="62" y="194"/>
                                </a:lnTo>
                                <a:lnTo>
                                  <a:pt x="47" y="194"/>
                                </a:lnTo>
                                <a:lnTo>
                                  <a:pt x="38" y="194"/>
                                </a:lnTo>
                                <a:lnTo>
                                  <a:pt x="28" y="195"/>
                                </a:lnTo>
                                <a:lnTo>
                                  <a:pt x="4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1"/>
                                </a:lnTo>
                                <a:lnTo>
                                  <a:pt x="0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89"/>
                                </a:lnTo>
                                <a:lnTo>
                                  <a:pt x="4" y="189"/>
                                </a:lnTo>
                                <a:lnTo>
                                  <a:pt x="4" y="191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10" y="191"/>
                                </a:lnTo>
                                <a:lnTo>
                                  <a:pt x="13" y="191"/>
                                </a:lnTo>
                                <a:lnTo>
                                  <a:pt x="15" y="193"/>
                                </a:lnTo>
                                <a:lnTo>
                                  <a:pt x="14" y="193"/>
                                </a:lnTo>
                                <a:lnTo>
                                  <a:pt x="15" y="193"/>
                                </a:lnTo>
                                <a:lnTo>
                                  <a:pt x="18" y="193"/>
                                </a:lnTo>
                                <a:lnTo>
                                  <a:pt x="19" y="193"/>
                                </a:lnTo>
                                <a:lnTo>
                                  <a:pt x="18" y="193"/>
                                </a:lnTo>
                                <a:lnTo>
                                  <a:pt x="45" y="191"/>
                                </a:lnTo>
                                <a:lnTo>
                                  <a:pt x="4" y="191"/>
                                </a:lnTo>
                                <a:lnTo>
                                  <a:pt x="4" y="189"/>
                                </a:lnTo>
                                <a:lnTo>
                                  <a:pt x="5" y="188"/>
                                </a:lnTo>
                                <a:lnTo>
                                  <a:pt x="5" y="186"/>
                                </a:lnTo>
                                <a:lnTo>
                                  <a:pt x="4" y="186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53"/>
                                </a:lnTo>
                                <a:lnTo>
                                  <a:pt x="6" y="93"/>
                                </a:lnTo>
                                <a:lnTo>
                                  <a:pt x="6" y="95"/>
                                </a:lnTo>
                                <a:lnTo>
                                  <a:pt x="5" y="95"/>
                                </a:lnTo>
                                <a:lnTo>
                                  <a:pt x="5" y="95"/>
                                </a:lnTo>
                                <a:lnTo>
                                  <a:pt x="6" y="130"/>
                                </a:lnTo>
                                <a:lnTo>
                                  <a:pt x="6" y="165"/>
                                </a:lnTo>
                                <a:lnTo>
                                  <a:pt x="6" y="165"/>
                                </a:lnTo>
                                <a:lnTo>
                                  <a:pt x="6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5"/>
                                </a:lnTo>
                                <a:lnTo>
                                  <a:pt x="7" y="159"/>
                                </a:lnTo>
                                <a:lnTo>
                                  <a:pt x="7" y="155"/>
                                </a:lnTo>
                                <a:lnTo>
                                  <a:pt x="6" y="150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7" y="143"/>
                                </a:lnTo>
                                <a:lnTo>
                                  <a:pt x="7" y="142"/>
                                </a:lnTo>
                                <a:lnTo>
                                  <a:pt x="7" y="142"/>
                                </a:lnTo>
                                <a:lnTo>
                                  <a:pt x="6" y="142"/>
                                </a:lnTo>
                                <a:lnTo>
                                  <a:pt x="6" y="140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22"/>
                                </a:lnTo>
                                <a:lnTo>
                                  <a:pt x="6" y="106"/>
                                </a:lnTo>
                                <a:lnTo>
                                  <a:pt x="7" y="105"/>
                                </a:lnTo>
                                <a:lnTo>
                                  <a:pt x="7" y="101"/>
                                </a:lnTo>
                                <a:lnTo>
                                  <a:pt x="7" y="97"/>
                                </a:lnTo>
                                <a:lnTo>
                                  <a:pt x="7" y="95"/>
                                </a:lnTo>
                                <a:lnTo>
                                  <a:pt x="7" y="92"/>
                                </a:lnTo>
                                <a:lnTo>
                                  <a:pt x="7" y="89"/>
                                </a:lnTo>
                                <a:lnTo>
                                  <a:pt x="7" y="87"/>
                                </a:lnTo>
                                <a:lnTo>
                                  <a:pt x="6" y="85"/>
                                </a:lnTo>
                                <a:lnTo>
                                  <a:pt x="6" y="4"/>
                                </a:lnTo>
                                <a:lnTo>
                                  <a:pt x="13" y="4"/>
                                </a:lnTo>
                                <a:lnTo>
                                  <a:pt x="43" y="3"/>
                                </a:lnTo>
                                <a:lnTo>
                                  <a:pt x="74" y="0"/>
                                </a:lnTo>
                                <a:lnTo>
                                  <a:pt x="95" y="2"/>
                                </a:lnTo>
                                <a:lnTo>
                                  <a:pt x="148" y="2"/>
                                </a:lnTo>
                                <a:lnTo>
                                  <a:pt x="163" y="3"/>
                                </a:lnTo>
                                <a:lnTo>
                                  <a:pt x="180" y="3"/>
                                </a:lnTo>
                                <a:lnTo>
                                  <a:pt x="210" y="3"/>
                                </a:lnTo>
                                <a:lnTo>
                                  <a:pt x="242" y="2"/>
                                </a:lnTo>
                                <a:lnTo>
                                  <a:pt x="257" y="3"/>
                                </a:lnTo>
                                <a:lnTo>
                                  <a:pt x="259" y="3"/>
                                </a:lnTo>
                                <a:lnTo>
                                  <a:pt x="265" y="2"/>
                                </a:lnTo>
                                <a:lnTo>
                                  <a:pt x="277" y="2"/>
                                </a:lnTo>
                                <a:lnTo>
                                  <a:pt x="290" y="2"/>
                                </a:lnTo>
                                <a:lnTo>
                                  <a:pt x="302" y="0"/>
                                </a:lnTo>
                                <a:lnTo>
                                  <a:pt x="311" y="0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86" name="Texture" descr="Texture d’arrière-pla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39915" cy="401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CB327F" id="Motif de grille de calendrier-En-têtes de tableau" o:spid="_x0000_s1026" style="position:absolute;margin-left:-3pt;margin-top:-27.5pt;width:546.45pt;height:31.65pt;z-index:-251655168" coordsize="69399,4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">
                <v:shape id="Forme libre 131" o:spid="_x0000_s1027" style="position:absolute;left:59340;top:381;width:9886;height:3109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<v:path arrowok="t" o:connecttype="custom" o:connectlocs="521477,3189;529475,3189;511879,3189;518277,3189;433497,3189;433497,3189;444695,3189;465490,3189;521477,0;622253,7974;678239,19136;737425,14352;812608,12758;934179,4784;985367,304588;988566,307778;985367,309372;982168,310967;974169,310967;974169,310967;974169,309372;972570,309372;972570,307778;929380,307778;924581,309372;921382,307778;918183,307778;902186,307778;886190,307778;838202,307778;460691,309372;303928,307778;243142,307778;187156,307778;57586,309372;0,309372;0,243989;3199,183391;0,4784;23994,6379;63985,11163;142366,4784;209550,3189;257539,7974;315125,4784;411103,0" o:connectangles="0,0,0,0,0,0,0,0,0,0,0,0,0,0,0,0,0,0,0,0,0,0,0,0,0,0,0,0,0,0,0,0,0,0,0,0,0,0,0,0,0,0,0,0,0,0"/>
                  <o:lock v:ext="edit" verticies="t"/>
                </v:shape>
                <v:shape id="Forme libre 132" o:spid="_x0000_s1028" style="position:absolute;left:285;top:381;width:9886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<v:path arrowok="t" o:connecttype="custom" o:connectlocs="521477,4784;529475,4784;510279,4784;516678,4784;433497,4784;433497,4784;443095,4784;465490,4784;651046,0;689437,6379;711832,0;807809,0;827004,0;868594,6379;922982,1595;916583,4784;970970,6379;983767,306182;988566,309372;983767,310966;982168,312561;974169,312561;974169,312561;974169,310966;970970,310966;970970,309372;929380,309372;922982,310966;921382,309372;916583,309372;902186,309372;886190,309372;838202,309372;460691,310966;303928,309372;243142,309372;185556,309372;55987,310966;0,310966;0,245584;1600,184985;9598,181796;14397,100466;25594,25515;33592,28705;35192,25515;35192,22326;36791,15947;47989,9568;62385,6379;142366,1595;190355,14352;191955,22326;190355,22326;182357,25515;196753,27110;235144,7973;571065,0" o:connectangles="0,0,0,0,0,0,0,0,0,0,0,0,0,0,0,0,0,0,0,0,0,0,0,0,0,0,0,0,0,0,0,0,0,0,0,0,0,0,0,0,0,0,0,0,0,0,0,0,0,0,0,0,0,0,0,0,0,0"/>
                  <o:lock v:ext="edit" verticies="t"/>
                </v:shape>
                <v:shape id="Forme libre 133" o:spid="_x0000_s1029" style="position:absolute;left:39624;top:381;width:9885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<v:path arrowok="t" o:connecttype="custom" o:connectlocs="379110,6379;427099,9568;484685,7973;534274,6379;985367,6379;988566,306182;985367,309372;983767,312561;977369,312561;970970,312561;975769,312561;972570,310966;972570,310966;969371,309372;927780,309372;921382,309372;918183,309372;910185,309372;894188,309372;887790,310966;550270,309372;369513,309372;273535,309372;233545,309372;121571,310966;1600,310966;0,309372;1600,184985;1600,95682;0,4784;1600,4784;116772,1595;190355,4784;270336,6379;335920,4784;367913,0" o:connectangles="0,0,0,0,0,0,0,0,0,0,0,0,0,0,0,0,0,0,0,0,0,0,0,0,0,0,0,0,0,0,0,0,0,0,0,0"/>
                </v:shape>
                <v:shape id="Forme libre 134" o:spid="_x0000_s1030" style="position:absolute;left:19907;top:381;width:9949;height:3141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<v:path arrowok="t" o:connecttype="custom" o:connectlocs="993365,6379;993365,148307;994965,156281;993365,167444;993365,177012;994965,205716;994965,231232;993365,231232;993365,236016;993365,237610;994965,239205;993365,239205;993365,256747;994965,272694;993365,272694;993365,272694;993365,216879;990166,161065;990166,94087;988567,31894;986967,27110;986967,14352;986967,6379;980568,6379;967771,4784;966172,4784;962973,4784;986967,6379;988567,309372;988567,310967;986967,312561;978969,314156;972570,314156;975770,312561;974170,310967;974170,310967;969371,309372;927781,310967;921382,310967;919783,309372;913384,309372;895788,310967;887790,310967;553469,309372;371112,309372;275135,310967;235144,309372;121571,310967;4799,310967;0,309372;1600,188175;1600,100466;454293,12758;918183,15947;932580,1595;986967,0" o:connectangles="0,0,0,0,0,0,0,0,0,0,0,0,0,0,0,0,0,0,0,0,0,0,0,0,0,0,0,0,0,0,0,0,0,0,0,0,0,0,0,0,0,0,0,0,0,0,0,0,0,0,0,0,0,0,0,0"/>
                </v:shape>
                <v:shape id="Forme libre 135" o:spid="_x0000_s1031" style="position:absolute;left:29718;top:381;width:9901;height:3125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<v:path arrowok="t" o:connecttype="custom" o:connectlocs="460691,307777;475088,307777;547071,307777;539073,307777;553469,307777;4799,295019;4799,295019;4799,290235;932580,3189;990166,3189;986967,3189;988566,183390;986967,304588;983768,302993;887790,307777;764619,309372;711832,309372;692636,309372;567866,312561;383909,310966;193554,309372;161562,310966;142366,310966;73583,310966;6398,312561;1600,310966;6398,307777;25594,309372;27194,309372;73583,307777;6398,304588;4799,4784;4799,4784;4799,12758;6398,27110;7998,92493;7998,159470;11197,271099;11197,269504;12797,263125;11197,237610;12797,236015;11197,234421;12797,229637;12797,229637;11197,175417;12797,159470;11197,146712;25594,11163;60786,23920;59186,27110;51188,38273;102376,12758;438296,3189;684638,3189;747023,3189;873394,0" o:connectangles="0,0,0,0,0,0,0,0,0,0,0,0,0,0,0,0,0,0,0,0,0,0,0,0,0,0,0,0,0,0,0,0,0,0,0,0,0,0,0,0,0,0,0,0,0,0,0,0,0,0,0,0,0,0,0,0,0"/>
                  <o:lock v:ext="edit" verticies="t"/>
                </v:shape>
                <v:shape id="Forme libre 137" o:spid="_x0000_s1032" style="position:absolute;left:49434;top:285;width:9870;height:3158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<v:path arrowok="t" o:connecttype="custom" o:connectlocs="465490,309372;476687,309372;535873,309372;555069,309372;1600,291830;1600,27110;4799,35083;6398,167444;6398,279073;7998,279073;7998,245584;7998,242395;7998,236016;7998,236016;7998,177012;7998,157876;1600,12758;12797,1595;14397,4784;25594,6379;65585,4784;70383,6379;100776,4784;198353,6379;284733,15947;377511,4784;683039,4784;753422,4784;898988,19136;943777,41462;913384,4784;986967,4784;986967,191364;943777,309372;761420,310967;689437,310967;625452,312562;380710,312562;177558,312562;137568,315751;70383,312562;4799,312562;1600,302993;12797,309372;20795,310967;70383,309372;0,6379;4799,1595" o:connectangles="0,0,0,0,0,0,0,0,0,0,0,0,0,0,0,0,0,0,0,0,0,0,0,0,0,0,0,0,0,0,0,0,0,0,0,0,0,0,0,0,0,0,0,0,0,0,0,0"/>
                  <o:lock v:ext="edit" verticies="t"/>
                </v:shape>
                <v:shape id="Forme libre 138" o:spid="_x0000_s1033" style="position:absolute;left:10096;top:476;width:9902;height:3109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<v:path arrowok="t" o:connecttype="custom" o:connectlocs="460691,304588;475088,304588;545471,304588;537473,304588;553469,304588;990166,301399;990166,301399;3199,296615;6398,283857;503881,0;566266,11163;697435,6379;790213,9568;986967,178607;985367,295020;983768,299804;887790,304588;763020,307778;711832,307778;692636,307778;566266,310967;382310,309372;191955,307778;159962,309372;142366,309372;75182,309372;6398,310967;0,302993;3199,301399;6398,307778;20795,304588;23994,307778;28793,307778;6398,301399;6398,296615;6398,11163;6398,19136;9598,148307;7998,151497;9598,263126;11197,261531;11197,247179;11197,229637;11197,226448;11197,221664;11197,220069;11197,194554;11197,161065;11197,146713;9598,135550;68784,4784;236744,3189;335921,4784;414302,4784;463890,3189;503881,0" o:connectangles="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ure" o:spid="_x0000_s1034" type="#_x0000_t75" alt="Texture d’arrière-plan" style="position:absolute;width:69399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">
                  <v:imagedata r:id="rId9" o:title="Texture d’arrière-plan"/>
                </v:shape>
              </v:group>
            </w:pict>
          </mc:Fallback>
        </mc:AlternateContent>
      </w:r>
    </w:p>
    <w:tbl>
      <w:tblPr>
        <w:tblW w:w="10794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Tableau de disposition de calendrier"/>
      </w:tblPr>
      <w:tblGrid>
        <w:gridCol w:w="1196"/>
        <w:gridCol w:w="346"/>
        <w:gridCol w:w="1196"/>
        <w:gridCol w:w="346"/>
        <w:gridCol w:w="1196"/>
        <w:gridCol w:w="346"/>
        <w:gridCol w:w="1196"/>
        <w:gridCol w:w="346"/>
        <w:gridCol w:w="1196"/>
        <w:gridCol w:w="346"/>
        <w:gridCol w:w="1196"/>
        <w:gridCol w:w="346"/>
        <w:gridCol w:w="1196"/>
        <w:gridCol w:w="346"/>
      </w:tblGrid>
      <w:tr w:rsidR="00F154D0" w:rsidRPr="00D67CB6" w14:paraId="030A0F3E" w14:textId="77777777" w:rsidTr="002801CC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30" w14:textId="77777777" w:rsidR="00F154D0" w:rsidRPr="00D67CB6" w:rsidRDefault="00F154D0"/>
        </w:tc>
        <w:tc>
          <w:tcPr>
            <w:tcW w:w="346" w:type="dxa"/>
            <w:vAlign w:val="bottom"/>
          </w:tcPr>
          <w:p w14:paraId="030A0F31" w14:textId="774E8238" w:rsidR="00F154D0" w:rsidRPr="00D67CB6" w:rsidRDefault="004562B5">
            <w:pPr>
              <w:pStyle w:val="Dates"/>
            </w:pP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IF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DocVariable MonthStart \@ dddd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lang w:bidi="fr-FR"/>
              </w:rPr>
              <w:instrText>samedi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= "</w:instrText>
            </w:r>
            <w:r w:rsidR="00FC58C2" w:rsidRPr="00D67CB6">
              <w:rPr>
                <w:lang w:bidi="fr-FR"/>
              </w:rPr>
              <w:instrText>lundi</w:instrText>
            </w:r>
            <w:r w:rsidRPr="00D67CB6">
              <w:rPr>
                <w:lang w:bidi="fr-FR"/>
              </w:rPr>
              <w:instrText>" 1 ""</w:instrText>
            </w:r>
            <w:r w:rsidRPr="00D67CB6">
              <w:rPr>
                <w:lang w:bidi="fr-FR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32" w14:textId="77777777" w:rsidR="00F154D0" w:rsidRPr="00D67CB6" w:rsidRDefault="00F154D0"/>
        </w:tc>
        <w:tc>
          <w:tcPr>
            <w:tcW w:w="346" w:type="dxa"/>
            <w:vAlign w:val="bottom"/>
          </w:tcPr>
          <w:p w14:paraId="030A0F33" w14:textId="190F20EF" w:rsidR="00F154D0" w:rsidRPr="00D67CB6" w:rsidRDefault="004562B5">
            <w:pPr>
              <w:pStyle w:val="Dates"/>
            </w:pP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IF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DocVariable MonthStart \@ dddd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lang w:bidi="fr-FR"/>
              </w:rPr>
              <w:instrText>samedi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= "</w:instrText>
            </w:r>
            <w:r w:rsidR="00FC58C2" w:rsidRPr="00D67CB6">
              <w:rPr>
                <w:lang w:bidi="fr-FR"/>
              </w:rPr>
              <w:instrText>mardi</w:instrText>
            </w:r>
            <w:r w:rsidRPr="00D67CB6">
              <w:rPr>
                <w:lang w:bidi="fr-FR"/>
              </w:rPr>
              <w:instrText xml:space="preserve">" 1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IF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=B1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instrText>0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&lt;&gt; 0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=B1+1 </w:instrText>
            </w:r>
            <w:r w:rsidRPr="00D67CB6">
              <w:rPr>
                <w:lang w:bidi="fr-FR"/>
              </w:rPr>
              <w:fldChar w:fldCharType="separate"/>
            </w:r>
            <w:r w:rsidRPr="00D67CB6">
              <w:rPr>
                <w:noProof/>
                <w:lang w:bidi="fr-FR"/>
              </w:rPr>
              <w:instrText>2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"" 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34" w14:textId="77777777" w:rsidR="00F154D0" w:rsidRPr="00D67CB6" w:rsidRDefault="00F154D0"/>
        </w:tc>
        <w:tc>
          <w:tcPr>
            <w:tcW w:w="346" w:type="dxa"/>
            <w:vAlign w:val="bottom"/>
          </w:tcPr>
          <w:p w14:paraId="030A0F35" w14:textId="164DE860" w:rsidR="00F154D0" w:rsidRPr="00D67CB6" w:rsidRDefault="004562B5">
            <w:pPr>
              <w:pStyle w:val="Dates"/>
            </w:pP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IF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DocVariable MonthStart \@ dddd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lang w:bidi="fr-FR"/>
              </w:rPr>
              <w:instrText>samedi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= "</w:instrText>
            </w:r>
            <w:r w:rsidR="00FC58C2" w:rsidRPr="00D67CB6">
              <w:rPr>
                <w:lang w:bidi="fr-FR"/>
              </w:rPr>
              <w:instrText>mercredi</w:instrText>
            </w:r>
            <w:r w:rsidRPr="00D67CB6">
              <w:rPr>
                <w:lang w:bidi="fr-FR"/>
              </w:rPr>
              <w:instrText xml:space="preserve">" 1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IF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=D1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instrText>0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&lt;&gt; 0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=D1+1 </w:instrText>
            </w:r>
            <w:r w:rsidRPr="00D67CB6">
              <w:rPr>
                <w:lang w:bidi="fr-FR"/>
              </w:rPr>
              <w:fldChar w:fldCharType="separate"/>
            </w:r>
            <w:r w:rsidR="006B5A63" w:rsidRPr="00D67CB6">
              <w:rPr>
                <w:noProof/>
                <w:lang w:bidi="fr-FR"/>
              </w:rPr>
              <w:instrText>2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"" 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36" w14:textId="77777777" w:rsidR="00F154D0" w:rsidRPr="00D67CB6" w:rsidRDefault="00F154D0"/>
        </w:tc>
        <w:tc>
          <w:tcPr>
            <w:tcW w:w="346" w:type="dxa"/>
            <w:vAlign w:val="bottom"/>
          </w:tcPr>
          <w:p w14:paraId="030A0F37" w14:textId="35134E3D" w:rsidR="00F154D0" w:rsidRPr="00D67CB6" w:rsidRDefault="004562B5">
            <w:pPr>
              <w:pStyle w:val="Dates"/>
            </w:pP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IF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DocVariable MonthStart \@ dddd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lang w:bidi="fr-FR"/>
              </w:rPr>
              <w:instrText>samedi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= "</w:instrText>
            </w:r>
            <w:r w:rsidR="00FC58C2" w:rsidRPr="00D67CB6">
              <w:rPr>
                <w:lang w:bidi="fr-FR"/>
              </w:rPr>
              <w:instrText>jeudi</w:instrText>
            </w:r>
            <w:r w:rsidRPr="00D67CB6">
              <w:rPr>
                <w:lang w:bidi="fr-FR"/>
              </w:rPr>
              <w:instrText xml:space="preserve">" 1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IF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=F1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instrText>0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&lt;&gt; 0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=F1+1 </w:instrText>
            </w:r>
            <w:r w:rsidRPr="00D67CB6">
              <w:rPr>
                <w:lang w:bidi="fr-FR"/>
              </w:rPr>
              <w:fldChar w:fldCharType="separate"/>
            </w:r>
            <w:r w:rsidR="006B5A63" w:rsidRPr="00D67CB6">
              <w:rPr>
                <w:noProof/>
                <w:lang w:bidi="fr-FR"/>
              </w:rPr>
              <w:instrText>3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"" 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38" w14:textId="2902C15D" w:rsidR="00F154D0" w:rsidRPr="00D67CB6" w:rsidRDefault="00F154D0"/>
        </w:tc>
        <w:tc>
          <w:tcPr>
            <w:tcW w:w="346" w:type="dxa"/>
            <w:vAlign w:val="bottom"/>
          </w:tcPr>
          <w:p w14:paraId="030A0F39" w14:textId="5CE87EA1" w:rsidR="00F154D0" w:rsidRPr="00D67CB6" w:rsidRDefault="004562B5">
            <w:pPr>
              <w:pStyle w:val="Dates"/>
            </w:pP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IF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DocVariable MonthStart \@ dddd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lang w:bidi="fr-FR"/>
              </w:rPr>
              <w:instrText>samedi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>= "</w:instrText>
            </w:r>
            <w:r w:rsidR="00FC58C2" w:rsidRPr="00D67CB6">
              <w:rPr>
                <w:lang w:bidi="fr-FR"/>
              </w:rPr>
              <w:instrText>vendredi</w:instrText>
            </w:r>
            <w:r w:rsidRPr="00D67CB6">
              <w:rPr>
                <w:lang w:bidi="fr-FR"/>
              </w:rPr>
              <w:instrText xml:space="preserve">" 1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IF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=H1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instrText>0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&lt;&gt; 0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=H1+1 </w:instrText>
            </w:r>
            <w:r w:rsidRPr="00D67CB6">
              <w:rPr>
                <w:lang w:bidi="fr-FR"/>
              </w:rPr>
              <w:fldChar w:fldCharType="separate"/>
            </w:r>
            <w:r w:rsidR="006B5A63" w:rsidRPr="00D67CB6">
              <w:rPr>
                <w:noProof/>
                <w:lang w:bidi="fr-FR"/>
              </w:rPr>
              <w:instrText>4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"" 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3A" w14:textId="77777777" w:rsidR="00F154D0" w:rsidRPr="00D67CB6" w:rsidRDefault="00F154D0"/>
        </w:tc>
        <w:tc>
          <w:tcPr>
            <w:tcW w:w="346" w:type="dxa"/>
            <w:vAlign w:val="bottom"/>
          </w:tcPr>
          <w:p w14:paraId="030A0F3B" w14:textId="4024BE59" w:rsidR="00F154D0" w:rsidRPr="00D67CB6" w:rsidRDefault="004562B5">
            <w:pPr>
              <w:pStyle w:val="Dates"/>
            </w:pP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IF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DocVariable MonthStart \@ dddd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lang w:bidi="fr-FR"/>
              </w:rPr>
              <w:instrText>samedi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= "</w:instrText>
            </w:r>
            <w:r w:rsidR="00FC58C2" w:rsidRPr="00D67CB6">
              <w:rPr>
                <w:lang w:bidi="fr-FR"/>
              </w:rPr>
              <w:instrText>samedi</w:instrText>
            </w:r>
            <w:r w:rsidRPr="00D67CB6">
              <w:rPr>
                <w:lang w:bidi="fr-FR"/>
              </w:rPr>
              <w:instrText xml:space="preserve">" 1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IF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=J1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instrText>0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&lt;&gt; 0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=J1+1 </w:instrText>
            </w:r>
            <w:r w:rsidRPr="00D67CB6">
              <w:rPr>
                <w:lang w:bidi="fr-FR"/>
              </w:rPr>
              <w:fldChar w:fldCharType="separate"/>
            </w:r>
            <w:r w:rsidR="006B5A63" w:rsidRPr="00D67CB6">
              <w:rPr>
                <w:noProof/>
                <w:lang w:bidi="fr-FR"/>
              </w:rPr>
              <w:instrText>5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"" 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3C" w14:textId="77777777" w:rsidR="00F154D0" w:rsidRPr="00D67CB6" w:rsidRDefault="00F154D0"/>
        </w:tc>
        <w:tc>
          <w:tcPr>
            <w:tcW w:w="346" w:type="dxa"/>
            <w:vAlign w:val="bottom"/>
          </w:tcPr>
          <w:p w14:paraId="030A0F3D" w14:textId="6474C67C" w:rsidR="00F154D0" w:rsidRPr="00D67CB6" w:rsidRDefault="004562B5">
            <w:pPr>
              <w:pStyle w:val="Dates"/>
            </w:pP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IF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DocVariable MonthStart \@ dddd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lang w:bidi="fr-FR"/>
              </w:rPr>
              <w:instrText>samedi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= "</w:instrText>
            </w:r>
            <w:r w:rsidR="00FC58C2" w:rsidRPr="00D67CB6">
              <w:rPr>
                <w:lang w:bidi="fr-FR"/>
              </w:rPr>
              <w:instrText>dimanche</w:instrText>
            </w:r>
            <w:r w:rsidRPr="00D67CB6">
              <w:rPr>
                <w:lang w:bidi="fr-FR"/>
              </w:rPr>
              <w:instrText xml:space="preserve">" 1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IF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=L1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instrText>0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&lt;&gt; 0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=L1+1 </w:instrText>
            </w:r>
            <w:r w:rsidRPr="00D67CB6">
              <w:rPr>
                <w:lang w:bidi="fr-FR"/>
              </w:rPr>
              <w:fldChar w:fldCharType="separate"/>
            </w:r>
            <w:r w:rsidR="00141533" w:rsidRPr="00D67CB6">
              <w:rPr>
                <w:noProof/>
                <w:lang w:bidi="fr-FR"/>
              </w:rPr>
              <w:instrText>2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"" 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fldChar w:fldCharType="end"/>
            </w:r>
          </w:p>
        </w:tc>
      </w:tr>
      <w:tr w:rsidR="00F154D0" w:rsidRPr="00D67CB6" w14:paraId="030A0F4D" w14:textId="77777777" w:rsidTr="002801CC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3F" w14:textId="77777777" w:rsidR="00F154D0" w:rsidRPr="00D67CB6" w:rsidRDefault="00F154D0"/>
        </w:tc>
        <w:tc>
          <w:tcPr>
            <w:tcW w:w="346" w:type="dxa"/>
            <w:vAlign w:val="bottom"/>
          </w:tcPr>
          <w:p w14:paraId="030A0F40" w14:textId="2C6522EB" w:rsidR="00F154D0" w:rsidRPr="00D67CB6" w:rsidRDefault="004562B5">
            <w:pPr>
              <w:pStyle w:val="Dates"/>
            </w:pP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=N1+1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t>1</w:t>
            </w:r>
            <w:r w:rsidRPr="00D67CB6">
              <w:rPr>
                <w:lang w:bidi="fr-FR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41" w14:textId="77777777" w:rsidR="00F154D0" w:rsidRPr="00D67CB6" w:rsidRDefault="00F154D0"/>
        </w:tc>
        <w:tc>
          <w:tcPr>
            <w:tcW w:w="346" w:type="dxa"/>
            <w:vAlign w:val="bottom"/>
          </w:tcPr>
          <w:p w14:paraId="030A0F42" w14:textId="7FE0BBD0" w:rsidR="00F154D0" w:rsidRPr="00D67CB6" w:rsidRDefault="004562B5">
            <w:pPr>
              <w:pStyle w:val="Dates"/>
            </w:pP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=B2+1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t>2</w:t>
            </w:r>
            <w:r w:rsidRPr="00D67CB6">
              <w:rPr>
                <w:lang w:bidi="fr-FR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43" w14:textId="77777777" w:rsidR="00F154D0" w:rsidRPr="00D67CB6" w:rsidRDefault="00F154D0"/>
        </w:tc>
        <w:tc>
          <w:tcPr>
            <w:tcW w:w="346" w:type="dxa"/>
            <w:vAlign w:val="bottom"/>
          </w:tcPr>
          <w:p w14:paraId="030A0F44" w14:textId="604D352F" w:rsidR="00F154D0" w:rsidRPr="00D67CB6" w:rsidRDefault="004562B5">
            <w:pPr>
              <w:pStyle w:val="Dates"/>
            </w:pP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=D2+1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t>3</w:t>
            </w:r>
            <w:r w:rsidRPr="00D67CB6">
              <w:rPr>
                <w:lang w:bidi="fr-FR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45" w14:textId="69C2BE90" w:rsidR="00F154D0" w:rsidRPr="00D67CB6" w:rsidRDefault="00F154D0"/>
        </w:tc>
        <w:tc>
          <w:tcPr>
            <w:tcW w:w="346" w:type="dxa"/>
            <w:vAlign w:val="bottom"/>
          </w:tcPr>
          <w:p w14:paraId="030A0F46" w14:textId="11F21AC8" w:rsidR="00F154D0" w:rsidRPr="00D67CB6" w:rsidRDefault="004562B5">
            <w:pPr>
              <w:pStyle w:val="Dates"/>
            </w:pP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=F2+1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t>4</w:t>
            </w:r>
            <w:r w:rsidRPr="00D67CB6">
              <w:rPr>
                <w:lang w:bidi="fr-FR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47" w14:textId="77777777" w:rsidR="00F154D0" w:rsidRPr="00D67CB6" w:rsidRDefault="00F154D0"/>
        </w:tc>
        <w:tc>
          <w:tcPr>
            <w:tcW w:w="346" w:type="dxa"/>
            <w:vAlign w:val="bottom"/>
          </w:tcPr>
          <w:p w14:paraId="030A0F48" w14:textId="07CAA264" w:rsidR="00F154D0" w:rsidRPr="00D67CB6" w:rsidRDefault="004562B5">
            <w:pPr>
              <w:pStyle w:val="Dates"/>
            </w:pP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=H2+1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t>5</w:t>
            </w:r>
            <w:r w:rsidRPr="00D67CB6">
              <w:rPr>
                <w:lang w:bidi="fr-FR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49" w14:textId="77777777" w:rsidR="00F154D0" w:rsidRPr="00D67CB6" w:rsidRDefault="00F154D0"/>
        </w:tc>
        <w:tc>
          <w:tcPr>
            <w:tcW w:w="346" w:type="dxa"/>
            <w:vAlign w:val="bottom"/>
          </w:tcPr>
          <w:p w14:paraId="030A0F4A" w14:textId="274BE579" w:rsidR="00F154D0" w:rsidRPr="00D67CB6" w:rsidRDefault="004562B5">
            <w:pPr>
              <w:pStyle w:val="Dates"/>
            </w:pP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=J2+1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t>6</w:t>
            </w:r>
            <w:r w:rsidRPr="00D67CB6">
              <w:rPr>
                <w:lang w:bidi="fr-FR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4B" w14:textId="77777777" w:rsidR="00F154D0" w:rsidRPr="00D67CB6" w:rsidRDefault="00F154D0"/>
        </w:tc>
        <w:tc>
          <w:tcPr>
            <w:tcW w:w="346" w:type="dxa"/>
            <w:vAlign w:val="bottom"/>
          </w:tcPr>
          <w:p w14:paraId="030A0F4C" w14:textId="4A6DB5C4" w:rsidR="00F154D0" w:rsidRPr="00D67CB6" w:rsidRDefault="004562B5">
            <w:pPr>
              <w:pStyle w:val="Dates"/>
            </w:pP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=L2+1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t>7</w:t>
            </w:r>
            <w:r w:rsidRPr="00D67CB6">
              <w:rPr>
                <w:lang w:bidi="fr-FR"/>
              </w:rPr>
              <w:fldChar w:fldCharType="end"/>
            </w:r>
          </w:p>
        </w:tc>
      </w:tr>
      <w:tr w:rsidR="00F154D0" w:rsidRPr="00D67CB6" w14:paraId="030A0F5C" w14:textId="77777777" w:rsidTr="002801CC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4E" w14:textId="77777777" w:rsidR="00F154D0" w:rsidRPr="00D67CB6" w:rsidRDefault="00F154D0"/>
        </w:tc>
        <w:tc>
          <w:tcPr>
            <w:tcW w:w="346" w:type="dxa"/>
            <w:vAlign w:val="bottom"/>
          </w:tcPr>
          <w:p w14:paraId="030A0F4F" w14:textId="390F391D" w:rsidR="00F154D0" w:rsidRPr="00D67CB6" w:rsidRDefault="004562B5">
            <w:pPr>
              <w:pStyle w:val="Dates"/>
            </w:pP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=N2+1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t>8</w:t>
            </w:r>
            <w:r w:rsidRPr="00D67CB6">
              <w:rPr>
                <w:lang w:bidi="fr-FR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50" w14:textId="77777777" w:rsidR="00F154D0" w:rsidRPr="00D67CB6" w:rsidRDefault="00F154D0"/>
        </w:tc>
        <w:tc>
          <w:tcPr>
            <w:tcW w:w="346" w:type="dxa"/>
            <w:vAlign w:val="bottom"/>
          </w:tcPr>
          <w:p w14:paraId="030A0F51" w14:textId="10338F84" w:rsidR="00F154D0" w:rsidRPr="00D67CB6" w:rsidRDefault="004562B5">
            <w:pPr>
              <w:pStyle w:val="Dates"/>
            </w:pP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=B3+1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t>9</w:t>
            </w:r>
            <w:r w:rsidRPr="00D67CB6">
              <w:rPr>
                <w:lang w:bidi="fr-FR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52" w14:textId="35C58954" w:rsidR="00F154D0" w:rsidRPr="00D67CB6" w:rsidRDefault="00F154D0"/>
        </w:tc>
        <w:tc>
          <w:tcPr>
            <w:tcW w:w="346" w:type="dxa"/>
            <w:vAlign w:val="bottom"/>
          </w:tcPr>
          <w:p w14:paraId="030A0F53" w14:textId="4051999E" w:rsidR="00F154D0" w:rsidRPr="00D67CB6" w:rsidRDefault="004562B5">
            <w:pPr>
              <w:pStyle w:val="Dates"/>
            </w:pP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=D3+1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t>10</w:t>
            </w:r>
            <w:r w:rsidRPr="00D67CB6">
              <w:rPr>
                <w:lang w:bidi="fr-FR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54" w14:textId="6F159B43" w:rsidR="00F154D0" w:rsidRPr="00D67CB6" w:rsidRDefault="00F154D0"/>
        </w:tc>
        <w:tc>
          <w:tcPr>
            <w:tcW w:w="346" w:type="dxa"/>
            <w:vAlign w:val="bottom"/>
          </w:tcPr>
          <w:p w14:paraId="030A0F55" w14:textId="49DB1147" w:rsidR="00F154D0" w:rsidRPr="00D67CB6" w:rsidRDefault="004562B5">
            <w:pPr>
              <w:pStyle w:val="Dates"/>
            </w:pP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=F3+1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t>11</w:t>
            </w:r>
            <w:r w:rsidRPr="00D67CB6">
              <w:rPr>
                <w:lang w:bidi="fr-FR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56" w14:textId="3BF6CFD1" w:rsidR="00F154D0" w:rsidRPr="00D67CB6" w:rsidRDefault="00F154D0"/>
        </w:tc>
        <w:tc>
          <w:tcPr>
            <w:tcW w:w="346" w:type="dxa"/>
            <w:vAlign w:val="bottom"/>
          </w:tcPr>
          <w:p w14:paraId="030A0F57" w14:textId="58278ABF" w:rsidR="00F154D0" w:rsidRPr="00D67CB6" w:rsidRDefault="004562B5">
            <w:pPr>
              <w:pStyle w:val="Dates"/>
            </w:pP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=H3+1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t>12</w:t>
            </w:r>
            <w:r w:rsidRPr="00D67CB6">
              <w:rPr>
                <w:lang w:bidi="fr-FR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58" w14:textId="77777777" w:rsidR="00F154D0" w:rsidRPr="00D67CB6" w:rsidRDefault="00F154D0"/>
        </w:tc>
        <w:tc>
          <w:tcPr>
            <w:tcW w:w="346" w:type="dxa"/>
            <w:vAlign w:val="bottom"/>
          </w:tcPr>
          <w:p w14:paraId="030A0F59" w14:textId="7E5D5980" w:rsidR="00F154D0" w:rsidRPr="00D67CB6" w:rsidRDefault="004562B5">
            <w:pPr>
              <w:pStyle w:val="Dates"/>
            </w:pP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=J3+1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t>13</w:t>
            </w:r>
            <w:r w:rsidRPr="00D67CB6">
              <w:rPr>
                <w:lang w:bidi="fr-FR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5A" w14:textId="77777777" w:rsidR="00F154D0" w:rsidRPr="00D67CB6" w:rsidRDefault="00F154D0"/>
        </w:tc>
        <w:tc>
          <w:tcPr>
            <w:tcW w:w="346" w:type="dxa"/>
            <w:vAlign w:val="bottom"/>
          </w:tcPr>
          <w:p w14:paraId="030A0F5B" w14:textId="426AD56E" w:rsidR="00F154D0" w:rsidRPr="00D67CB6" w:rsidRDefault="004562B5">
            <w:pPr>
              <w:pStyle w:val="Dates"/>
            </w:pP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=L3+1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t>14</w:t>
            </w:r>
            <w:r w:rsidRPr="00D67CB6">
              <w:rPr>
                <w:lang w:bidi="fr-FR"/>
              </w:rPr>
              <w:fldChar w:fldCharType="end"/>
            </w:r>
          </w:p>
        </w:tc>
      </w:tr>
      <w:tr w:rsidR="00F154D0" w:rsidRPr="00D67CB6" w14:paraId="030A0F6B" w14:textId="77777777" w:rsidTr="002801CC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5D" w14:textId="77777777" w:rsidR="00F154D0" w:rsidRPr="00D67CB6" w:rsidRDefault="00F154D0"/>
        </w:tc>
        <w:tc>
          <w:tcPr>
            <w:tcW w:w="346" w:type="dxa"/>
            <w:vAlign w:val="bottom"/>
          </w:tcPr>
          <w:p w14:paraId="030A0F5E" w14:textId="3E1B1916" w:rsidR="00F154D0" w:rsidRPr="00D67CB6" w:rsidRDefault="004562B5">
            <w:pPr>
              <w:pStyle w:val="Dates"/>
            </w:pP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=N3+1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t>15</w:t>
            </w:r>
            <w:r w:rsidRPr="00D67CB6">
              <w:rPr>
                <w:lang w:bidi="fr-FR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5F" w14:textId="77777777" w:rsidR="00F154D0" w:rsidRPr="00D67CB6" w:rsidRDefault="00F154D0"/>
        </w:tc>
        <w:tc>
          <w:tcPr>
            <w:tcW w:w="346" w:type="dxa"/>
            <w:vAlign w:val="bottom"/>
          </w:tcPr>
          <w:p w14:paraId="030A0F60" w14:textId="419CEB0B" w:rsidR="00F154D0" w:rsidRPr="00D67CB6" w:rsidRDefault="004562B5">
            <w:pPr>
              <w:pStyle w:val="Dates"/>
            </w:pP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=B4+1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t>16</w:t>
            </w:r>
            <w:r w:rsidRPr="00D67CB6">
              <w:rPr>
                <w:lang w:bidi="fr-FR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61" w14:textId="77777777" w:rsidR="00F154D0" w:rsidRPr="00D67CB6" w:rsidRDefault="00F154D0"/>
        </w:tc>
        <w:tc>
          <w:tcPr>
            <w:tcW w:w="346" w:type="dxa"/>
            <w:vAlign w:val="bottom"/>
          </w:tcPr>
          <w:p w14:paraId="030A0F62" w14:textId="4707800C" w:rsidR="00F154D0" w:rsidRPr="00D67CB6" w:rsidRDefault="004562B5">
            <w:pPr>
              <w:pStyle w:val="Dates"/>
            </w:pP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=D4+1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t>17</w:t>
            </w:r>
            <w:r w:rsidRPr="00D67CB6">
              <w:rPr>
                <w:lang w:bidi="fr-FR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63" w14:textId="068F4BE3" w:rsidR="00F154D0" w:rsidRPr="00D67CB6" w:rsidRDefault="00F154D0"/>
        </w:tc>
        <w:tc>
          <w:tcPr>
            <w:tcW w:w="346" w:type="dxa"/>
            <w:vAlign w:val="bottom"/>
          </w:tcPr>
          <w:p w14:paraId="030A0F64" w14:textId="6934F24B" w:rsidR="00F154D0" w:rsidRPr="00D67CB6" w:rsidRDefault="004562B5">
            <w:pPr>
              <w:pStyle w:val="Dates"/>
            </w:pP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=F4+1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t>18</w:t>
            </w:r>
            <w:r w:rsidRPr="00D67CB6">
              <w:rPr>
                <w:lang w:bidi="fr-FR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65" w14:textId="77777777" w:rsidR="00F154D0" w:rsidRPr="00D67CB6" w:rsidRDefault="00F154D0"/>
        </w:tc>
        <w:tc>
          <w:tcPr>
            <w:tcW w:w="346" w:type="dxa"/>
            <w:vAlign w:val="bottom"/>
          </w:tcPr>
          <w:p w14:paraId="030A0F66" w14:textId="4978AC7F" w:rsidR="00F154D0" w:rsidRPr="00D67CB6" w:rsidRDefault="004562B5">
            <w:pPr>
              <w:pStyle w:val="Dates"/>
            </w:pP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=H4+1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t>19</w:t>
            </w:r>
            <w:r w:rsidRPr="00D67CB6">
              <w:rPr>
                <w:lang w:bidi="fr-FR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67" w14:textId="77777777" w:rsidR="00F154D0" w:rsidRPr="00D67CB6" w:rsidRDefault="00F154D0"/>
        </w:tc>
        <w:tc>
          <w:tcPr>
            <w:tcW w:w="346" w:type="dxa"/>
            <w:vAlign w:val="bottom"/>
          </w:tcPr>
          <w:p w14:paraId="030A0F68" w14:textId="49D4496B" w:rsidR="00F154D0" w:rsidRPr="00D67CB6" w:rsidRDefault="004562B5">
            <w:pPr>
              <w:pStyle w:val="Dates"/>
            </w:pP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=J4+1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t>20</w:t>
            </w:r>
            <w:r w:rsidRPr="00D67CB6">
              <w:rPr>
                <w:lang w:bidi="fr-FR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69" w14:textId="77777777" w:rsidR="00F154D0" w:rsidRPr="00D67CB6" w:rsidRDefault="00F154D0"/>
        </w:tc>
        <w:tc>
          <w:tcPr>
            <w:tcW w:w="346" w:type="dxa"/>
            <w:vAlign w:val="bottom"/>
          </w:tcPr>
          <w:p w14:paraId="030A0F6A" w14:textId="65F86BF8" w:rsidR="00F154D0" w:rsidRPr="00D67CB6" w:rsidRDefault="004562B5">
            <w:pPr>
              <w:pStyle w:val="Dates"/>
            </w:pP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=L4+1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t>21</w:t>
            </w:r>
            <w:r w:rsidRPr="00D67CB6">
              <w:rPr>
                <w:lang w:bidi="fr-FR"/>
              </w:rPr>
              <w:fldChar w:fldCharType="end"/>
            </w:r>
          </w:p>
        </w:tc>
      </w:tr>
      <w:tr w:rsidR="00F154D0" w:rsidRPr="00D67CB6" w14:paraId="030A0F7A" w14:textId="77777777" w:rsidTr="002801CC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6C" w14:textId="77777777" w:rsidR="00F154D0" w:rsidRPr="00D67CB6" w:rsidRDefault="00F154D0"/>
        </w:tc>
        <w:tc>
          <w:tcPr>
            <w:tcW w:w="346" w:type="dxa"/>
            <w:vAlign w:val="bottom"/>
          </w:tcPr>
          <w:p w14:paraId="030A0F6D" w14:textId="6032B549" w:rsidR="00F154D0" w:rsidRPr="00D67CB6" w:rsidRDefault="004562B5">
            <w:pPr>
              <w:pStyle w:val="Dates"/>
            </w:pP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IF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=N4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instrText>21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= 0,""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IF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=N4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instrText>21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 &lt;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DocVariable MonthEnd \@ d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lang w:bidi="fr-FR"/>
              </w:rPr>
              <w:instrText>29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=N4+1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instrText>22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""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instrText>22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t>22</w:t>
            </w:r>
            <w:r w:rsidRPr="00D67CB6">
              <w:rPr>
                <w:lang w:bidi="fr-FR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6E" w14:textId="77777777" w:rsidR="00F154D0" w:rsidRPr="00D67CB6" w:rsidRDefault="00F154D0"/>
        </w:tc>
        <w:tc>
          <w:tcPr>
            <w:tcW w:w="346" w:type="dxa"/>
            <w:vAlign w:val="bottom"/>
          </w:tcPr>
          <w:p w14:paraId="030A0F6F" w14:textId="52B0FD7F" w:rsidR="00F154D0" w:rsidRPr="00D67CB6" w:rsidRDefault="004562B5">
            <w:pPr>
              <w:pStyle w:val="Dates"/>
            </w:pP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IF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=B5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instrText>22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= 0,""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IF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=B5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instrText>22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 &lt;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DocVariable MonthEnd \@ d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lang w:bidi="fr-FR"/>
              </w:rPr>
              <w:instrText>29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=B5+1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instrText>23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""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instrText>23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t>23</w:t>
            </w:r>
            <w:r w:rsidRPr="00D67CB6">
              <w:rPr>
                <w:lang w:bidi="fr-FR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70" w14:textId="77777777" w:rsidR="00F154D0" w:rsidRPr="00D67CB6" w:rsidRDefault="00F154D0"/>
        </w:tc>
        <w:tc>
          <w:tcPr>
            <w:tcW w:w="346" w:type="dxa"/>
            <w:vAlign w:val="bottom"/>
          </w:tcPr>
          <w:p w14:paraId="030A0F71" w14:textId="779119A8" w:rsidR="00F154D0" w:rsidRPr="00D67CB6" w:rsidRDefault="004562B5">
            <w:pPr>
              <w:pStyle w:val="Dates"/>
            </w:pP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IF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=D5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instrText>23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= 0,""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IF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=D5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instrText>23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 &lt;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DocVariable MonthEnd \@ d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lang w:bidi="fr-FR"/>
              </w:rPr>
              <w:instrText>29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=D5+1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instrText>24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""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instrText>24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t>24</w:t>
            </w:r>
            <w:r w:rsidRPr="00D67CB6">
              <w:rPr>
                <w:lang w:bidi="fr-FR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72" w14:textId="77777777" w:rsidR="00F154D0" w:rsidRPr="00D67CB6" w:rsidRDefault="00F154D0"/>
        </w:tc>
        <w:tc>
          <w:tcPr>
            <w:tcW w:w="346" w:type="dxa"/>
            <w:vAlign w:val="bottom"/>
          </w:tcPr>
          <w:p w14:paraId="030A0F73" w14:textId="605252B9" w:rsidR="00F154D0" w:rsidRPr="00D67CB6" w:rsidRDefault="004562B5">
            <w:pPr>
              <w:pStyle w:val="Dates"/>
            </w:pP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IF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=F5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instrText>24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= 0,""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IF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=F5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instrText>24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 &lt;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DocVariable MonthEnd \@ d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lang w:bidi="fr-FR"/>
              </w:rPr>
              <w:instrText>29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=F5+1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instrText>25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""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instrText>25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t>25</w:t>
            </w:r>
            <w:r w:rsidRPr="00D67CB6">
              <w:rPr>
                <w:lang w:bidi="fr-FR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74" w14:textId="77777777" w:rsidR="00F154D0" w:rsidRPr="00D67CB6" w:rsidRDefault="00F154D0"/>
        </w:tc>
        <w:tc>
          <w:tcPr>
            <w:tcW w:w="346" w:type="dxa"/>
            <w:vAlign w:val="bottom"/>
          </w:tcPr>
          <w:p w14:paraId="030A0F75" w14:textId="0ACB3ADE" w:rsidR="00F154D0" w:rsidRPr="00D67CB6" w:rsidRDefault="004562B5">
            <w:pPr>
              <w:pStyle w:val="Dates"/>
            </w:pP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IF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=H5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instrText>25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= 0,""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IF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=H5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instrText>25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 &lt;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DocVariable MonthEnd \@ d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lang w:bidi="fr-FR"/>
              </w:rPr>
              <w:instrText>29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=H5+1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instrText>26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""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instrText>26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t>26</w:t>
            </w:r>
            <w:r w:rsidRPr="00D67CB6">
              <w:rPr>
                <w:lang w:bidi="fr-FR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76" w14:textId="77777777" w:rsidR="00F154D0" w:rsidRPr="00D67CB6" w:rsidRDefault="00F154D0"/>
        </w:tc>
        <w:tc>
          <w:tcPr>
            <w:tcW w:w="346" w:type="dxa"/>
            <w:vAlign w:val="bottom"/>
          </w:tcPr>
          <w:p w14:paraId="030A0F77" w14:textId="1B3F1491" w:rsidR="00F154D0" w:rsidRPr="00D67CB6" w:rsidRDefault="004562B5">
            <w:pPr>
              <w:pStyle w:val="Dates"/>
            </w:pP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IF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=J5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instrText>26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= 0,""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IF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=J5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instrText>26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 &lt;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DocVariable MonthEnd \@ d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lang w:bidi="fr-FR"/>
              </w:rPr>
              <w:instrText>29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=J5+1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instrText>27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""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instrText>27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t>27</w:t>
            </w:r>
            <w:r w:rsidRPr="00D67CB6">
              <w:rPr>
                <w:lang w:bidi="fr-FR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78" w14:textId="77777777" w:rsidR="00F154D0" w:rsidRPr="00D67CB6" w:rsidRDefault="00F154D0"/>
        </w:tc>
        <w:tc>
          <w:tcPr>
            <w:tcW w:w="346" w:type="dxa"/>
            <w:vAlign w:val="bottom"/>
          </w:tcPr>
          <w:p w14:paraId="030A0F79" w14:textId="6226D1AB" w:rsidR="00F154D0" w:rsidRPr="00D67CB6" w:rsidRDefault="004562B5">
            <w:pPr>
              <w:pStyle w:val="Dates"/>
            </w:pP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IF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=L5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instrText>27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= 0,""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IF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=L5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instrText>27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 &lt;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DocVariable MonthEnd \@ d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lang w:bidi="fr-FR"/>
              </w:rPr>
              <w:instrText>29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=L5+1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instrText>28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"" </w:instrText>
            </w:r>
            <w:r w:rsidR="00FC58C2"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instrText>28</w:instrText>
            </w:r>
            <w:r w:rsidRPr="00D67CB6">
              <w:rPr>
                <w:lang w:bidi="fr-FR"/>
              </w:rPr>
              <w:fldChar w:fldCharType="end"/>
            </w:r>
            <w:r w:rsidR="00FC58C2"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t>28</w:t>
            </w:r>
            <w:r w:rsidRPr="00D67CB6">
              <w:rPr>
                <w:lang w:bidi="fr-FR"/>
              </w:rPr>
              <w:fldChar w:fldCharType="end"/>
            </w:r>
          </w:p>
        </w:tc>
      </w:tr>
      <w:tr w:rsidR="00F154D0" w:rsidRPr="00D67CB6" w14:paraId="030A0F89" w14:textId="77777777" w:rsidTr="002801CC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7B" w14:textId="77777777" w:rsidR="00F154D0" w:rsidRPr="00D67CB6" w:rsidRDefault="00F154D0"/>
        </w:tc>
        <w:tc>
          <w:tcPr>
            <w:tcW w:w="346" w:type="dxa"/>
            <w:vAlign w:val="bottom"/>
          </w:tcPr>
          <w:p w14:paraId="030A0F7C" w14:textId="12856A13" w:rsidR="00F154D0" w:rsidRPr="00D67CB6" w:rsidRDefault="004562B5">
            <w:pPr>
              <w:pStyle w:val="Dates"/>
            </w:pP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IF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=N5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instrText>28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= 0,""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IF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=N5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instrText>28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 &lt;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DocVariable MonthEnd \@ d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lang w:bidi="fr-FR"/>
              </w:rPr>
              <w:instrText>29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=N5+1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instrText>29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""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instrText>29</w:instrText>
            </w:r>
            <w:r w:rsidRPr="00D67CB6">
              <w:rPr>
                <w:lang w:bidi="fr-FR"/>
              </w:rPr>
              <w:fldChar w:fldCharType="end"/>
            </w:r>
            <w:r w:rsidR="00FC58C2"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t>29</w:t>
            </w:r>
            <w:r w:rsidRPr="00D67CB6">
              <w:rPr>
                <w:lang w:bidi="fr-FR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7D" w14:textId="77777777" w:rsidR="00F154D0" w:rsidRPr="00D67CB6" w:rsidRDefault="00F154D0"/>
        </w:tc>
        <w:tc>
          <w:tcPr>
            <w:tcW w:w="346" w:type="dxa"/>
            <w:vAlign w:val="bottom"/>
          </w:tcPr>
          <w:p w14:paraId="030A0F7E" w14:textId="28DB55AB" w:rsidR="00F154D0" w:rsidRPr="00D67CB6" w:rsidRDefault="004562B5">
            <w:pPr>
              <w:pStyle w:val="Dates"/>
            </w:pP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IF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=B6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instrText>29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= 0,""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IF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=B6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noProof/>
                <w:lang w:bidi="fr-FR"/>
              </w:rPr>
              <w:instrText>29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 &lt;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DocVariable MonthEnd \@ d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lang w:bidi="fr-FR"/>
              </w:rPr>
              <w:instrText>29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 </w:instrText>
            </w: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=B6+1 </w:instrText>
            </w:r>
            <w:r w:rsidRPr="00D67CB6">
              <w:rPr>
                <w:lang w:bidi="fr-FR"/>
              </w:rPr>
              <w:fldChar w:fldCharType="separate"/>
            </w:r>
            <w:r w:rsidR="005F1DB1" w:rsidRPr="00D67CB6">
              <w:rPr>
                <w:noProof/>
                <w:lang w:bidi="fr-FR"/>
              </w:rPr>
              <w:instrText>31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instrText xml:space="preserve"> "" </w:instrText>
            </w:r>
            <w:r w:rsidRPr="00D67CB6">
              <w:rPr>
                <w:lang w:bidi="fr-FR"/>
              </w:rPr>
              <w:fldChar w:fldCharType="end"/>
            </w:r>
            <w:r w:rsidRPr="00D67CB6">
              <w:rPr>
                <w:lang w:bidi="fr-FR"/>
              </w:rPr>
              <w:fldChar w:fldCharType="end"/>
            </w:r>
          </w:p>
        </w:tc>
        <w:tc>
          <w:tcPr>
            <w:tcW w:w="1196" w:type="dxa"/>
            <w:vAlign w:val="bottom"/>
          </w:tcPr>
          <w:p w14:paraId="030A0F7F" w14:textId="77777777" w:rsidR="00F154D0" w:rsidRPr="00D67CB6" w:rsidRDefault="00F154D0"/>
        </w:tc>
        <w:tc>
          <w:tcPr>
            <w:tcW w:w="346" w:type="dxa"/>
            <w:vAlign w:val="bottom"/>
          </w:tcPr>
          <w:p w14:paraId="030A0F80" w14:textId="77777777" w:rsidR="00F154D0" w:rsidRPr="00D67CB6" w:rsidRDefault="00F154D0">
            <w:pPr>
              <w:pStyle w:val="Dates"/>
            </w:pPr>
          </w:p>
        </w:tc>
        <w:tc>
          <w:tcPr>
            <w:tcW w:w="1196" w:type="dxa"/>
            <w:vAlign w:val="bottom"/>
          </w:tcPr>
          <w:p w14:paraId="030A0F81" w14:textId="77777777" w:rsidR="00F154D0" w:rsidRPr="00D67CB6" w:rsidRDefault="00F154D0"/>
        </w:tc>
        <w:tc>
          <w:tcPr>
            <w:tcW w:w="346" w:type="dxa"/>
            <w:vAlign w:val="bottom"/>
          </w:tcPr>
          <w:p w14:paraId="030A0F82" w14:textId="77777777" w:rsidR="00F154D0" w:rsidRPr="00D67CB6" w:rsidRDefault="00F154D0">
            <w:pPr>
              <w:pStyle w:val="Dates"/>
            </w:pPr>
          </w:p>
        </w:tc>
        <w:tc>
          <w:tcPr>
            <w:tcW w:w="1196" w:type="dxa"/>
            <w:vAlign w:val="bottom"/>
          </w:tcPr>
          <w:p w14:paraId="030A0F83" w14:textId="77777777" w:rsidR="00F154D0" w:rsidRPr="00D67CB6" w:rsidRDefault="00F154D0"/>
        </w:tc>
        <w:tc>
          <w:tcPr>
            <w:tcW w:w="346" w:type="dxa"/>
            <w:vAlign w:val="bottom"/>
          </w:tcPr>
          <w:p w14:paraId="030A0F84" w14:textId="77777777" w:rsidR="00F154D0" w:rsidRPr="00D67CB6" w:rsidRDefault="00F154D0">
            <w:pPr>
              <w:pStyle w:val="Dates"/>
            </w:pPr>
          </w:p>
        </w:tc>
        <w:tc>
          <w:tcPr>
            <w:tcW w:w="1196" w:type="dxa"/>
            <w:vAlign w:val="bottom"/>
          </w:tcPr>
          <w:p w14:paraId="030A0F85" w14:textId="77777777" w:rsidR="00F154D0" w:rsidRPr="00D67CB6" w:rsidRDefault="00F154D0"/>
        </w:tc>
        <w:tc>
          <w:tcPr>
            <w:tcW w:w="346" w:type="dxa"/>
            <w:vAlign w:val="bottom"/>
          </w:tcPr>
          <w:p w14:paraId="030A0F86" w14:textId="77777777" w:rsidR="00F154D0" w:rsidRPr="00D67CB6" w:rsidRDefault="00F154D0">
            <w:pPr>
              <w:pStyle w:val="Dates"/>
            </w:pPr>
          </w:p>
        </w:tc>
        <w:tc>
          <w:tcPr>
            <w:tcW w:w="1196" w:type="dxa"/>
            <w:vAlign w:val="bottom"/>
          </w:tcPr>
          <w:p w14:paraId="030A0F87" w14:textId="77777777" w:rsidR="00F154D0" w:rsidRPr="00D67CB6" w:rsidRDefault="00F154D0"/>
        </w:tc>
        <w:tc>
          <w:tcPr>
            <w:tcW w:w="346" w:type="dxa"/>
            <w:vAlign w:val="bottom"/>
          </w:tcPr>
          <w:p w14:paraId="030A0F88" w14:textId="77777777" w:rsidR="00F154D0" w:rsidRPr="00D67CB6" w:rsidRDefault="00F154D0">
            <w:pPr>
              <w:pStyle w:val="Dates"/>
            </w:pPr>
          </w:p>
        </w:tc>
      </w:tr>
    </w:tbl>
    <w:p w14:paraId="030A0F8A" w14:textId="77777777" w:rsidR="00F154D0" w:rsidRPr="00D67CB6" w:rsidRDefault="00F154D0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Tableau de disposition"/>
      </w:tblPr>
      <w:tblGrid>
        <w:gridCol w:w="5760"/>
        <w:gridCol w:w="629"/>
        <w:gridCol w:w="4411"/>
      </w:tblGrid>
      <w:tr w:rsidR="00F154D0" w:rsidRPr="00D67CB6" w14:paraId="030A0FFC" w14:textId="77777777" w:rsidTr="002801CC">
        <w:trPr>
          <w:trHeight w:hRule="exact" w:val="4592"/>
          <w:jc w:val="center"/>
        </w:trPr>
        <w:tc>
          <w:tcPr>
            <w:tcW w:w="5760" w:type="dxa"/>
          </w:tcPr>
          <w:p w14:paraId="030A0F8B" w14:textId="6005F1CF" w:rsidR="00F154D0" w:rsidRPr="00D67CB6" w:rsidRDefault="004562B5">
            <w:pPr>
              <w:pStyle w:val="Mois"/>
            </w:pP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DOCVARIABLE  MonthStart \@ MMMM \* MERGEFORMAT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lang w:bidi="fr-FR"/>
              </w:rPr>
              <w:t>février</w:t>
            </w:r>
            <w:r w:rsidRPr="00D67CB6">
              <w:rPr>
                <w:lang w:bidi="fr-FR"/>
              </w:rPr>
              <w:fldChar w:fldCharType="end"/>
            </w:r>
          </w:p>
          <w:p w14:paraId="030A0F8C" w14:textId="1F53F507" w:rsidR="00F154D0" w:rsidRPr="00D67CB6" w:rsidRDefault="004562B5">
            <w:pPr>
              <w:pStyle w:val="Anne"/>
              <w:spacing w:after="240"/>
            </w:pPr>
            <w:r w:rsidRPr="00D67CB6">
              <w:rPr>
                <w:lang w:bidi="fr-FR"/>
              </w:rPr>
              <w:fldChar w:fldCharType="begin"/>
            </w:r>
            <w:r w:rsidRPr="00D67CB6">
              <w:rPr>
                <w:lang w:bidi="fr-FR"/>
              </w:rPr>
              <w:instrText xml:space="preserve"> DOCVARIABLE  MonthStart \@  yyyy   \* MERGEFORMAT </w:instrText>
            </w:r>
            <w:r w:rsidRPr="00D67CB6">
              <w:rPr>
                <w:lang w:bidi="fr-FR"/>
              </w:rPr>
              <w:fldChar w:fldCharType="separate"/>
            </w:r>
            <w:r w:rsidR="00FC58C2" w:rsidRPr="00D67CB6">
              <w:rPr>
                <w:lang w:bidi="fr-FR"/>
              </w:rPr>
              <w:t>2020</w:t>
            </w:r>
            <w:r w:rsidRPr="00D67CB6">
              <w:rPr>
                <w:lang w:bidi="fr-FR"/>
              </w:rP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Mois précédent et suivant"/>
            </w:tblPr>
            <w:tblGrid>
              <w:gridCol w:w="2254"/>
              <w:gridCol w:w="482"/>
              <w:gridCol w:w="2254"/>
            </w:tblGrid>
            <w:tr w:rsidR="00F154D0" w:rsidRPr="00D67CB6" w14:paraId="030A0FF0" w14:textId="77777777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2261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Tableau de disposition de calendrier - Mois précédent"/>
                  </w:tblPr>
                  <w:tblGrid>
                    <w:gridCol w:w="323"/>
                    <w:gridCol w:w="323"/>
                    <w:gridCol w:w="323"/>
                    <w:gridCol w:w="323"/>
                    <w:gridCol w:w="323"/>
                    <w:gridCol w:w="323"/>
                    <w:gridCol w:w="323"/>
                  </w:tblGrid>
                  <w:tr w:rsidR="00F154D0" w:rsidRPr="00D67CB6" w14:paraId="030A0F94" w14:textId="77777777" w:rsidTr="002801CC">
                    <w:tc>
                      <w:tcPr>
                        <w:tcW w:w="714" w:type="pct"/>
                      </w:tcPr>
                      <w:p w14:paraId="030A0F8D" w14:textId="67BF75C5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DocVariable MonthStartB \@ dddd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lang w:bidi="fr-FR"/>
                          </w:rPr>
                          <w:instrText>mercredi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= “</w:instrText>
                        </w:r>
                        <w:r w:rsidR="00FC58C2" w:rsidRPr="00D67CB6">
                          <w:rPr>
                            <w:lang w:bidi="fr-FR"/>
                          </w:rPr>
                          <w:instrText>lundi</w:instrText>
                        </w:r>
                        <w:r w:rsidRPr="00D67CB6">
                          <w:rPr>
                            <w:lang w:bidi="fr-FR"/>
                          </w:rPr>
                          <w:instrText>" 1 ""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8E" w14:textId="1F0DCBAF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DocVariable MonthStartB \@ dddd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lang w:bidi="fr-FR"/>
                          </w:rPr>
                          <w:instrText>mercredi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= “</w:instrText>
                        </w:r>
                        <w:r w:rsidR="00FC58C2" w:rsidRPr="00D67CB6">
                          <w:rPr>
                            <w:lang w:bidi="fr-FR"/>
                          </w:rPr>
                          <w:instrText>mardi</w:instrText>
                        </w:r>
                        <w:r w:rsidRPr="00D67CB6">
                          <w:rPr>
                            <w:lang w:bidi="fr-FR"/>
                          </w:rPr>
                          <w:instrText xml:space="preserve">" 1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=A1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&lt;&gt; 0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=A1+1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Pr="00D67CB6"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"" 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8F" w14:textId="299D5ABC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DocVariable MonthStartB \@ dddd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lang w:bidi="fr-FR"/>
                          </w:rPr>
                          <w:instrText>mercredi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= “</w:instrText>
                        </w:r>
                        <w:r w:rsidR="00FC58C2" w:rsidRPr="00D67CB6">
                          <w:rPr>
                            <w:lang w:bidi="fr-FR"/>
                          </w:rPr>
                          <w:instrText>mercredi</w:instrText>
                        </w:r>
                        <w:r w:rsidRPr="00D67CB6">
                          <w:rPr>
                            <w:lang w:bidi="fr-FR"/>
                          </w:rPr>
                          <w:instrText xml:space="preserve">" 1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=B1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&lt;&gt; 0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=B1+1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6D52F3" w:rsidRPr="00D67CB6"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"" 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0" w14:textId="76C99C5D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DocVariable MonthStartB \@ dddd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lang w:bidi="fr-FR"/>
                          </w:rPr>
                          <w:instrText>mercredi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= “</w:instrText>
                        </w:r>
                        <w:r w:rsidR="00FC58C2" w:rsidRPr="00D67CB6">
                          <w:rPr>
                            <w:lang w:bidi="fr-FR"/>
                          </w:rPr>
                          <w:instrText>jeudi</w:instrText>
                        </w:r>
                        <w:r w:rsidRPr="00D67CB6">
                          <w:rPr>
                            <w:lang w:bidi="fr-FR"/>
                          </w:rPr>
                          <w:instrText xml:space="preserve">" 1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=C1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&lt;&gt; 0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=C1+1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141533" w:rsidRPr="00D67CB6"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"" 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1" w14:textId="04ED3E0D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DocVariable MonthStartB \@ dddd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lang w:bidi="fr-FR"/>
                          </w:rPr>
                          <w:instrText>mercredi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>= “</w:instrText>
                        </w:r>
                        <w:r w:rsidR="00FC58C2" w:rsidRPr="00D67CB6">
                          <w:rPr>
                            <w:lang w:bidi="fr-FR"/>
                          </w:rPr>
                          <w:instrText>vendredi</w:instrText>
                        </w:r>
                        <w:r w:rsidRPr="00D67CB6">
                          <w:rPr>
                            <w:lang w:bidi="fr-FR"/>
                          </w:rPr>
                          <w:instrText xml:space="preserve">" 1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=D1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&lt;&gt; 0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=D1+1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141533" w:rsidRPr="00D67CB6">
                          <w:rPr>
                            <w:noProof/>
                            <w:lang w:bidi="fr-FR"/>
                          </w:rPr>
                          <w:instrText>3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"" 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2" w14:textId="28474ECB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DocVariable MonthStartB \@ dddd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lang w:bidi="fr-FR"/>
                          </w:rPr>
                          <w:instrText>mercredi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= “</w:instrText>
                        </w:r>
                        <w:r w:rsidR="00FC58C2" w:rsidRPr="00D67CB6">
                          <w:rPr>
                            <w:lang w:bidi="fr-FR"/>
                          </w:rPr>
                          <w:instrText>samedi</w:instrText>
                        </w:r>
                        <w:r w:rsidRPr="00D67CB6">
                          <w:rPr>
                            <w:lang w:bidi="fr-FR"/>
                          </w:rPr>
                          <w:instrText xml:space="preserve">" 1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=E1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&lt;&gt; 0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=E1+1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141533" w:rsidRPr="00D67CB6">
                          <w:rPr>
                            <w:noProof/>
                            <w:lang w:bidi="fr-FR"/>
                          </w:rPr>
                          <w:instrText>4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"" 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3" w14:textId="317BF8CA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DocVariable MonthStartB \@ dddd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lang w:bidi="fr-FR"/>
                          </w:rPr>
                          <w:instrText>mercredi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= “</w:instrText>
                        </w:r>
                        <w:r w:rsidR="00FC58C2" w:rsidRPr="00D67CB6">
                          <w:rPr>
                            <w:lang w:bidi="fr-FR"/>
                          </w:rPr>
                          <w:instrText>dimanche</w:instrText>
                        </w:r>
                        <w:r w:rsidRPr="00D67CB6">
                          <w:rPr>
                            <w:lang w:bidi="fr-FR"/>
                          </w:rPr>
                          <w:instrText xml:space="preserve">" 1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=F1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&lt;&gt; 0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=F1+1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141533" w:rsidRPr="00D67CB6">
                          <w:rPr>
                            <w:noProof/>
                            <w:lang w:bidi="fr-FR"/>
                          </w:rPr>
                          <w:instrText>5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"" 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F154D0" w:rsidRPr="00D67CB6" w14:paraId="030A0F9C" w14:textId="77777777" w:rsidTr="002801CC">
                    <w:tc>
                      <w:tcPr>
                        <w:tcW w:w="714" w:type="pct"/>
                      </w:tcPr>
                      <w:p w14:paraId="030A0F95" w14:textId="7484EDD2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=G1+1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1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6" w14:textId="03830226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=A2+1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2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7" w14:textId="24AD783C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=B2+1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3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8" w14:textId="12F8125A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=C2+1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4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9" w14:textId="4E7F1EE4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=D2+1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5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A" w14:textId="50E76964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=E2+1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6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B" w14:textId="4AC2F6F3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=F2+1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7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F154D0" w:rsidRPr="00D67CB6" w14:paraId="030A0FA4" w14:textId="77777777" w:rsidTr="002801CC">
                    <w:tc>
                      <w:tcPr>
                        <w:tcW w:w="714" w:type="pct"/>
                      </w:tcPr>
                      <w:p w14:paraId="030A0F9D" w14:textId="77EB7423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=G2+1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8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E" w14:textId="2E2AA742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=A3+1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9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F" w14:textId="26032598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=B3+1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10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0" w14:textId="044596EE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=C3+1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11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1" w14:textId="4E6CF24C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=D3+1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12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2" w14:textId="1E505FE1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=E3+1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13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3" w14:textId="66645F5F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=F3+1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14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F154D0" w:rsidRPr="00D67CB6" w14:paraId="030A0FAC" w14:textId="77777777" w:rsidTr="002801CC">
                    <w:tc>
                      <w:tcPr>
                        <w:tcW w:w="714" w:type="pct"/>
                      </w:tcPr>
                      <w:p w14:paraId="030A0FA5" w14:textId="5A4096B1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=G3+1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15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6" w14:textId="48BA3E3B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=A4+1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16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7" w14:textId="042E61E7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=B4+1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17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8" w14:textId="64EF5AA8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=C4+1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18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9" w14:textId="3B448907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=D4+1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19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A" w14:textId="580A02BB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=E4+1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20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B" w14:textId="0B9E30AA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=F4+1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21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F154D0" w:rsidRPr="00D67CB6" w14:paraId="030A0FB4" w14:textId="77777777" w:rsidTr="002801CC">
                    <w:tc>
                      <w:tcPr>
                        <w:tcW w:w="714" w:type="pct"/>
                      </w:tcPr>
                      <w:p w14:paraId="030A0FAD" w14:textId="6ADEAAEB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=G4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21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= 0,""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=G4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21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 &lt;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DocVariable MonthEndB \@ d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lang w:bidi="fr-FR"/>
                          </w:rPr>
                          <w:instrText>31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=G4+1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22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""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22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22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E" w14:textId="1C3B4D8D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=A5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22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= 0,""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=A5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22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 &lt;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DocVariable MonthEndB \@ d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lang w:bidi="fr-FR"/>
                          </w:rPr>
                          <w:instrText>31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=A5+1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23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""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23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23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F" w14:textId="095B1DCE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=B5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23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= 0,""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=B5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23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 &lt;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DocVariable MonthEndB \@ d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lang w:bidi="fr-FR"/>
                          </w:rPr>
                          <w:instrText>31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=B5+1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24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""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24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24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0" w14:textId="77DDC325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=C5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24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= 0,""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=C5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24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 &lt;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DocVariable MonthEndB \@ d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lang w:bidi="fr-FR"/>
                          </w:rPr>
                          <w:instrText>31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=C5+1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25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""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25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25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1" w14:textId="297BF39F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=D5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25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= 0,""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=D5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25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 &lt;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DocVariable MonthEndB \@ d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lang w:bidi="fr-FR"/>
                          </w:rPr>
                          <w:instrText>31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=D5+1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26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""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26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26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2" w14:textId="005DC0CE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=E5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26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= 0,""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=E5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26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 &lt;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DocVariable MonthEndB \@ d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lang w:bidi="fr-FR"/>
                          </w:rPr>
                          <w:instrText>31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=E5+1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"" </w:instrText>
                        </w:r>
                        <w:r w:rsidR="00FC58C2"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="00FC58C2"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27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3" w14:textId="1B9DD995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=F5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= 0,""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=F5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 &lt;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DocVariable MonthEndB \@ d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lang w:bidi="fr-FR"/>
                          </w:rPr>
                          <w:instrText>31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=F5+1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""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="00FC58C2"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28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F154D0" w:rsidRPr="00D67CB6" w14:paraId="030A0FBC" w14:textId="77777777" w:rsidTr="002801CC">
                    <w:tc>
                      <w:tcPr>
                        <w:tcW w:w="714" w:type="pct"/>
                      </w:tcPr>
                      <w:p w14:paraId="030A0FB5" w14:textId="21F4F622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=G5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= 0,""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=G5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 &lt;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DocVariable MonthEndB \@ d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lang w:bidi="fr-FR"/>
                          </w:rPr>
                          <w:instrText>31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=G5+1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""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="00FC58C2"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29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6" w14:textId="6BEC25BF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=A6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= 0,""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=A6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 &lt;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DocVariable MonthEndB \@ d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lang w:bidi="fr-FR"/>
                          </w:rPr>
                          <w:instrText>31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=A6+1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"" </w:instrText>
                        </w:r>
                        <w:r w:rsidR="00FC58C2"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="00FC58C2"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30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7" w14:textId="77777777" w:rsidR="00F154D0" w:rsidRPr="00D67CB6" w:rsidRDefault="00F154D0">
                        <w:pPr>
                          <w:pStyle w:val="Dateshorscalendrier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8" w14:textId="77777777" w:rsidR="00F154D0" w:rsidRPr="00D67CB6" w:rsidRDefault="00F154D0">
                        <w:pPr>
                          <w:pStyle w:val="Dateshorscalendrier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9" w14:textId="77777777" w:rsidR="00F154D0" w:rsidRPr="00D67CB6" w:rsidRDefault="00F154D0">
                        <w:pPr>
                          <w:pStyle w:val="Dateshorscalendrier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A" w14:textId="77777777" w:rsidR="00F154D0" w:rsidRPr="00D67CB6" w:rsidRDefault="00F154D0">
                        <w:pPr>
                          <w:pStyle w:val="Dateshorscalendrier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B" w14:textId="77777777" w:rsidR="00F154D0" w:rsidRPr="00D67CB6" w:rsidRDefault="00F154D0">
                        <w:pPr>
                          <w:pStyle w:val="Dateshorscalendrier"/>
                        </w:pPr>
                      </w:p>
                    </w:tc>
                  </w:tr>
                </w:tbl>
                <w:p w14:paraId="030A0FBD" w14:textId="77777777" w:rsidR="00F154D0" w:rsidRPr="00D67CB6" w:rsidRDefault="00F154D0"/>
              </w:tc>
              <w:tc>
                <w:tcPr>
                  <w:tcW w:w="482" w:type="dxa"/>
                </w:tcPr>
                <w:p w14:paraId="030A0FBE" w14:textId="77777777" w:rsidR="00F154D0" w:rsidRPr="00D67CB6" w:rsidRDefault="00F154D0"/>
              </w:tc>
              <w:tc>
                <w:tcPr>
                  <w:tcW w:w="2254" w:type="dxa"/>
                </w:tcPr>
                <w:tbl>
                  <w:tblPr>
                    <w:tblW w:w="2261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Tableau de disposition de calendrier - Mois suivant"/>
                  </w:tblPr>
                  <w:tblGrid>
                    <w:gridCol w:w="323"/>
                    <w:gridCol w:w="323"/>
                    <w:gridCol w:w="323"/>
                    <w:gridCol w:w="323"/>
                    <w:gridCol w:w="323"/>
                    <w:gridCol w:w="323"/>
                    <w:gridCol w:w="323"/>
                  </w:tblGrid>
                  <w:tr w:rsidR="00F154D0" w:rsidRPr="00D67CB6" w14:paraId="030A0FC6" w14:textId="77777777" w:rsidTr="002801CC">
                    <w:tc>
                      <w:tcPr>
                        <w:tcW w:w="714" w:type="pct"/>
                      </w:tcPr>
                      <w:p w14:paraId="030A0FBF" w14:textId="602606BB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DocVariable MonthStartA \@ dddd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lang w:bidi="fr-FR"/>
                          </w:rPr>
                          <w:instrText>dimanche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= “</w:instrText>
                        </w:r>
                        <w:r w:rsidR="00FC58C2" w:rsidRPr="00D67CB6">
                          <w:rPr>
                            <w:lang w:bidi="fr-FR"/>
                          </w:rPr>
                          <w:instrText>lundi</w:instrText>
                        </w:r>
                        <w:r w:rsidRPr="00D67CB6">
                          <w:rPr>
                            <w:lang w:bidi="fr-FR"/>
                          </w:rPr>
                          <w:instrText>" 1 ""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0" w14:textId="458CFAF6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DocVariable MonthStartA \@ dddd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lang w:bidi="fr-FR"/>
                          </w:rPr>
                          <w:instrText>dimanche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= “</w:instrText>
                        </w:r>
                        <w:r w:rsidR="00FC58C2" w:rsidRPr="00D67CB6">
                          <w:rPr>
                            <w:lang w:bidi="fr-FR"/>
                          </w:rPr>
                          <w:instrText>mardi</w:instrText>
                        </w:r>
                        <w:r w:rsidRPr="00D67CB6">
                          <w:rPr>
                            <w:lang w:bidi="fr-FR"/>
                          </w:rPr>
                          <w:instrText xml:space="preserve">" 1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=A1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&lt;&gt; 0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=A1+1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Pr="00D67CB6"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"" 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1" w14:textId="0A6B4FF7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DocVariable MonthStartA \@ dddd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lang w:bidi="fr-FR"/>
                          </w:rPr>
                          <w:instrText>dimanche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= “</w:instrText>
                        </w:r>
                        <w:r w:rsidR="00FC58C2" w:rsidRPr="00D67CB6">
                          <w:rPr>
                            <w:lang w:bidi="fr-FR"/>
                          </w:rPr>
                          <w:instrText>mercredi</w:instrText>
                        </w:r>
                        <w:r w:rsidRPr="00D67CB6">
                          <w:rPr>
                            <w:lang w:bidi="fr-FR"/>
                          </w:rPr>
                          <w:instrText xml:space="preserve">" 1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=B1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&lt;&gt; 0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=B1+1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Pr="00D67CB6"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"" 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2" w14:textId="70AB7029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DocVariable MonthStartA \@ dddd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lang w:bidi="fr-FR"/>
                          </w:rPr>
                          <w:instrText>dimanche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= “</w:instrText>
                        </w:r>
                        <w:r w:rsidR="00FC58C2" w:rsidRPr="00D67CB6">
                          <w:rPr>
                            <w:lang w:bidi="fr-FR"/>
                          </w:rPr>
                          <w:instrText>jeudi</w:instrText>
                        </w:r>
                        <w:r w:rsidRPr="00D67CB6">
                          <w:rPr>
                            <w:lang w:bidi="fr-FR"/>
                          </w:rPr>
                          <w:instrText xml:space="preserve">" 1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=C1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&lt;&gt; 0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=C1+1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5F1DB1" w:rsidRPr="00D67CB6"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"" 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3" w14:textId="6213BDD6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DocVariable MonthStartA \@ dddd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lang w:bidi="fr-FR"/>
                          </w:rPr>
                          <w:instrText>dimanche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>= “</w:instrText>
                        </w:r>
                        <w:r w:rsidR="00FC58C2" w:rsidRPr="00D67CB6">
                          <w:rPr>
                            <w:lang w:bidi="fr-FR"/>
                          </w:rPr>
                          <w:instrText>vendredi</w:instrText>
                        </w:r>
                        <w:r w:rsidRPr="00D67CB6">
                          <w:rPr>
                            <w:lang w:bidi="fr-FR"/>
                          </w:rPr>
                          <w:instrText xml:space="preserve">" 1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=D1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&lt;&gt; 0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=D1+1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5F1DB1" w:rsidRPr="00D67CB6">
                          <w:rPr>
                            <w:noProof/>
                            <w:lang w:bidi="fr-FR"/>
                          </w:rPr>
                          <w:instrText>3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"" 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4" w14:textId="5A10B92B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DocVariable MonthStartA \@ dddd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lang w:bidi="fr-FR"/>
                          </w:rPr>
                          <w:instrText>dimanche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= “</w:instrText>
                        </w:r>
                        <w:r w:rsidR="00FC58C2" w:rsidRPr="00D67CB6">
                          <w:rPr>
                            <w:lang w:bidi="fr-FR"/>
                          </w:rPr>
                          <w:instrText>samedi</w:instrText>
                        </w:r>
                        <w:r w:rsidRPr="00D67CB6">
                          <w:rPr>
                            <w:lang w:bidi="fr-FR"/>
                          </w:rPr>
                          <w:instrText xml:space="preserve">" 1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=E1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&lt;&gt; 0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=E1+1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6B5A63" w:rsidRPr="00D67CB6">
                          <w:rPr>
                            <w:noProof/>
                            <w:lang w:bidi="fr-FR"/>
                          </w:rPr>
                          <w:instrText>2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"" 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5" w14:textId="499C0DCF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DocVariable MonthStartA \@ dddd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lang w:bidi="fr-FR"/>
                          </w:rPr>
                          <w:instrText>dimanche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= “</w:instrText>
                        </w:r>
                        <w:r w:rsidR="00FC58C2" w:rsidRPr="00D67CB6">
                          <w:rPr>
                            <w:lang w:bidi="fr-FR"/>
                          </w:rPr>
                          <w:instrText>dimanche</w:instrText>
                        </w:r>
                        <w:r w:rsidRPr="00D67CB6">
                          <w:rPr>
                            <w:lang w:bidi="fr-FR"/>
                          </w:rPr>
                          <w:instrText xml:space="preserve">" 1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=F1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0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&lt;&gt; 0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=F1+1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6B5A63" w:rsidRPr="00D67CB6">
                          <w:rPr>
                            <w:noProof/>
                            <w:lang w:bidi="fr-FR"/>
                          </w:rPr>
                          <w:instrText>3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"" 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F154D0" w:rsidRPr="00D67CB6" w14:paraId="030A0FCE" w14:textId="77777777" w:rsidTr="002801CC">
                    <w:tc>
                      <w:tcPr>
                        <w:tcW w:w="714" w:type="pct"/>
                      </w:tcPr>
                      <w:p w14:paraId="030A0FC7" w14:textId="293D5C86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=G1+1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1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8" w14:textId="2ACC7A44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=A2+1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2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9" w14:textId="73D0DB38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=B2+1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3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A" w14:textId="2195BFBD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=C2+1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4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B" w14:textId="7EAC8749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=D2+1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5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C" w14:textId="1036C78A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=E2+1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6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D" w14:textId="0F894EFE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=F2+1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7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F154D0" w:rsidRPr="00D67CB6" w14:paraId="030A0FD6" w14:textId="77777777" w:rsidTr="002801CC">
                    <w:tc>
                      <w:tcPr>
                        <w:tcW w:w="714" w:type="pct"/>
                      </w:tcPr>
                      <w:p w14:paraId="030A0FCF" w14:textId="4BF5E9A2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=G2+1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8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0" w14:textId="030402E6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=A3+1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9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1" w14:textId="4CD91997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=B3+1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10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2" w14:textId="7F97B6C4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=C3+1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11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3" w14:textId="3A36F1A3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=D3+1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12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4" w14:textId="1251047D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=E3+1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13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5" w14:textId="4DB1ADCF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=F3+1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14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F154D0" w:rsidRPr="00D67CB6" w14:paraId="030A0FDE" w14:textId="77777777" w:rsidTr="002801CC">
                    <w:tc>
                      <w:tcPr>
                        <w:tcW w:w="714" w:type="pct"/>
                      </w:tcPr>
                      <w:p w14:paraId="030A0FD7" w14:textId="3DA2A5AF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=G3+1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15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8" w14:textId="58886979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=A4+1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16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9" w14:textId="1EA9FFA5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=B4+1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17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A" w14:textId="5ECA4612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=C4+1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18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B" w14:textId="3F077EDF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=D4+1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19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C" w14:textId="5E866FAE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=E4+1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20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D" w14:textId="079C0781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=F4+1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21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F154D0" w:rsidRPr="00D67CB6" w14:paraId="030A0FE6" w14:textId="77777777" w:rsidTr="002801CC">
                    <w:tc>
                      <w:tcPr>
                        <w:tcW w:w="714" w:type="pct"/>
                      </w:tcPr>
                      <w:p w14:paraId="030A0FDF" w14:textId="0D9B342D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=G4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21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= 0,""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=G4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21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 &lt;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DocVariable MonthEndA \@ d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lang w:bidi="fr-FR"/>
                          </w:rPr>
                          <w:instrText>31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=G4+1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22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""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22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22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0" w14:textId="27A0B715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=A5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22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= 0,""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=A5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22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 &lt;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DocVariable MonthEndA \@ d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lang w:bidi="fr-FR"/>
                          </w:rPr>
                          <w:instrText>31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=A5+1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23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""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23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23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1" w14:textId="731D71CB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=B5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23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= 0,""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=B5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23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 &lt;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DocVariable MonthEndA \@ d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lang w:bidi="fr-FR"/>
                          </w:rPr>
                          <w:instrText>31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=B5+1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24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""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24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24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2" w14:textId="780E72BE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=C5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24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= 0,""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=C5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24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 &lt;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DocVariable MonthEndA \@ d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lang w:bidi="fr-FR"/>
                          </w:rPr>
                          <w:instrText>31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=C5+1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25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""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25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25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3" w14:textId="779E69AE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=D5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25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= 0,""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=D5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25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 &lt;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DocVariable MonthEndA \@ d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lang w:bidi="fr-FR"/>
                          </w:rPr>
                          <w:instrText>31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=D5+1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26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""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26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26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4" w14:textId="7FBA1071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=E5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26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= 0,""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=E5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26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 &lt;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DocVariable MonthEndA \@ d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lang w:bidi="fr-FR"/>
                          </w:rPr>
                          <w:instrText>31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=E5+1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""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27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5" w14:textId="437063BF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=F5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= 0,""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=F5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27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 &lt;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DocVariable MonthEndA \@ d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lang w:bidi="fr-FR"/>
                          </w:rPr>
                          <w:instrText>31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=F5+1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""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28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</w:tr>
                  <w:tr w:rsidR="00F154D0" w:rsidRPr="00D67CB6" w14:paraId="030A0FEE" w14:textId="77777777" w:rsidTr="002801CC">
                    <w:tc>
                      <w:tcPr>
                        <w:tcW w:w="714" w:type="pct"/>
                      </w:tcPr>
                      <w:p w14:paraId="030A0FE7" w14:textId="60F040BB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=G5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= 0,""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=G5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28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 &lt;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DocVariable MonthEndA \@ d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lang w:bidi="fr-FR"/>
                          </w:rPr>
                          <w:instrText>31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=G5+1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""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29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8" w14:textId="1092DBCC" w:rsidR="00F154D0" w:rsidRPr="00D67CB6" w:rsidRDefault="004562B5">
                        <w:pPr>
                          <w:pStyle w:val="Dateshorscalendrier"/>
                        </w:pP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=A6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= 0,""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IF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=A6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29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 &lt;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DocVariable MonthEndA \@ d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lang w:bidi="fr-FR"/>
                          </w:rPr>
                          <w:instrText>31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 </w:instrText>
                        </w:r>
                        <w:r w:rsidRPr="00D67CB6">
                          <w:rPr>
                            <w:lang w:bidi="fr-FR"/>
                          </w:rPr>
                          <w:fldChar w:fldCharType="begin"/>
                        </w:r>
                        <w:r w:rsidRPr="00D67CB6">
                          <w:rPr>
                            <w:lang w:bidi="fr-FR"/>
                          </w:rPr>
                          <w:instrText xml:space="preserve"> =A6+1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instrText xml:space="preserve"> "" </w:instrText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instrText>30</w:instrTex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  <w:r w:rsidRPr="00D67CB6">
                          <w:rPr>
                            <w:lang w:bidi="fr-FR"/>
                          </w:rPr>
                          <w:fldChar w:fldCharType="separate"/>
                        </w:r>
                        <w:r w:rsidR="00FC58C2" w:rsidRPr="00D67CB6">
                          <w:rPr>
                            <w:noProof/>
                            <w:lang w:bidi="fr-FR"/>
                          </w:rPr>
                          <w:t>30</w:t>
                        </w:r>
                        <w:r w:rsidRPr="00D67CB6">
                          <w:rPr>
                            <w:lang w:bidi="fr-FR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9" w14:textId="77777777" w:rsidR="00F154D0" w:rsidRPr="00D67CB6" w:rsidRDefault="00F154D0">
                        <w:pPr>
                          <w:pStyle w:val="Dateshorscalendrier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A" w14:textId="77777777" w:rsidR="00F154D0" w:rsidRPr="00D67CB6" w:rsidRDefault="00F154D0">
                        <w:pPr>
                          <w:pStyle w:val="Dateshorscalendrier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B" w14:textId="77777777" w:rsidR="00F154D0" w:rsidRPr="00D67CB6" w:rsidRDefault="00F154D0">
                        <w:pPr>
                          <w:pStyle w:val="Dateshorscalendrier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C" w14:textId="77777777" w:rsidR="00F154D0" w:rsidRPr="00D67CB6" w:rsidRDefault="00F154D0">
                        <w:pPr>
                          <w:pStyle w:val="Dateshorscalendrier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D" w14:textId="77777777" w:rsidR="00F154D0" w:rsidRPr="00D67CB6" w:rsidRDefault="00F154D0">
                        <w:pPr>
                          <w:pStyle w:val="Dateshorscalendrier"/>
                        </w:pPr>
                      </w:p>
                    </w:tc>
                  </w:tr>
                </w:tbl>
                <w:p w14:paraId="030A0FEF" w14:textId="77777777" w:rsidR="00F154D0" w:rsidRPr="00D67CB6" w:rsidRDefault="00F154D0"/>
              </w:tc>
            </w:tr>
          </w:tbl>
          <w:p w14:paraId="030A0FF1" w14:textId="77777777" w:rsidR="00F154D0" w:rsidRPr="00D67CB6" w:rsidRDefault="00F154D0">
            <w:pPr>
              <w:pStyle w:val="Sansinterligne"/>
              <w:rPr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Tableau de disposition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F154D0" w:rsidRPr="00D67CB6" w14:paraId="030A0FF7" w14:textId="77777777" w:rsidTr="002801CC">
              <w:trPr>
                <w:trHeight w:hRule="exact" w:val="340"/>
                <w:jc w:val="center"/>
              </w:trPr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030A0FF2" w14:textId="64F94991" w:rsidR="00F154D0" w:rsidRPr="00D67CB6" w:rsidRDefault="004562B5">
                  <w:pPr>
                    <w:pStyle w:val="Moishorscalendrier"/>
                  </w:pPr>
                  <w:r w:rsidRPr="00D67CB6">
                    <w:rPr>
                      <w:lang w:bidi="fr-FR"/>
                    </w:rPr>
                    <w:fldChar w:fldCharType="begin"/>
                  </w:r>
                  <w:r w:rsidRPr="00D67CB6">
                    <w:rPr>
                      <w:lang w:bidi="fr-FR"/>
                    </w:rPr>
                    <w:instrText xml:space="preserve"> DOCVARIABLE  MonthStartB \@ MMMM \* MERGEFORMAT </w:instrText>
                  </w:r>
                  <w:r w:rsidRPr="00D67CB6">
                    <w:rPr>
                      <w:lang w:bidi="fr-FR"/>
                    </w:rPr>
                    <w:fldChar w:fldCharType="separate"/>
                  </w:r>
                  <w:r w:rsidR="00FC58C2" w:rsidRPr="00D67CB6">
                    <w:rPr>
                      <w:lang w:bidi="fr-FR"/>
                    </w:rPr>
                    <w:t>janvier</w:t>
                  </w:r>
                  <w:r w:rsidRPr="00D67CB6">
                    <w:rPr>
                      <w:lang w:bidi="fr-FR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030A0FF3" w14:textId="21605241" w:rsidR="00F154D0" w:rsidRPr="00D67CB6" w:rsidRDefault="004562B5">
                  <w:pPr>
                    <w:pStyle w:val="Anneshorscalendrier"/>
                  </w:pPr>
                  <w:r w:rsidRPr="00D67CB6">
                    <w:rPr>
                      <w:lang w:bidi="fr-FR"/>
                    </w:rPr>
                    <w:fldChar w:fldCharType="begin"/>
                  </w:r>
                  <w:r w:rsidRPr="00D67CB6">
                    <w:rPr>
                      <w:lang w:bidi="fr-FR"/>
                    </w:rPr>
                    <w:instrText xml:space="preserve"> DOCVARIABLE  MonthStartB \@  yyyy   \* MERGEFORMAT </w:instrText>
                  </w:r>
                  <w:r w:rsidRPr="00D67CB6">
                    <w:rPr>
                      <w:lang w:bidi="fr-FR"/>
                    </w:rPr>
                    <w:fldChar w:fldCharType="separate"/>
                  </w:r>
                  <w:r w:rsidR="00FC58C2" w:rsidRPr="00D67CB6">
                    <w:rPr>
                      <w:lang w:bidi="fr-FR"/>
                    </w:rPr>
                    <w:t>2020</w:t>
                  </w:r>
                  <w:r w:rsidRPr="00D67CB6">
                    <w:rPr>
                      <w:lang w:bidi="fr-FR"/>
                    </w:rP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14:paraId="030A0FF4" w14:textId="77777777" w:rsidR="00F154D0" w:rsidRPr="00D67CB6" w:rsidRDefault="00F154D0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030A0FF5" w14:textId="37D13BAF" w:rsidR="00F154D0" w:rsidRPr="00D67CB6" w:rsidRDefault="004562B5">
                  <w:pPr>
                    <w:pStyle w:val="Moishorscalendrier"/>
                  </w:pPr>
                  <w:r w:rsidRPr="00D67CB6">
                    <w:rPr>
                      <w:lang w:bidi="fr-FR"/>
                    </w:rPr>
                    <w:fldChar w:fldCharType="begin"/>
                  </w:r>
                  <w:r w:rsidRPr="00D67CB6">
                    <w:rPr>
                      <w:lang w:bidi="fr-FR"/>
                    </w:rPr>
                    <w:instrText xml:space="preserve"> DOCVARIABLE  MonthStartA \@ MMMM \* MERGEFORMAT </w:instrText>
                  </w:r>
                  <w:r w:rsidRPr="00D67CB6">
                    <w:rPr>
                      <w:lang w:bidi="fr-FR"/>
                    </w:rPr>
                    <w:fldChar w:fldCharType="separate"/>
                  </w:r>
                  <w:r w:rsidR="00FC58C2" w:rsidRPr="00D67CB6">
                    <w:rPr>
                      <w:lang w:bidi="fr-FR"/>
                    </w:rPr>
                    <w:t>mars</w:t>
                  </w:r>
                  <w:r w:rsidRPr="00D67CB6">
                    <w:rPr>
                      <w:lang w:bidi="fr-FR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030A0FF6" w14:textId="5060B1B6" w:rsidR="00F154D0" w:rsidRPr="00D67CB6" w:rsidRDefault="004562B5">
                  <w:pPr>
                    <w:pStyle w:val="Anneshorscalendrier"/>
                  </w:pPr>
                  <w:r w:rsidRPr="00D67CB6">
                    <w:rPr>
                      <w:lang w:bidi="fr-FR"/>
                    </w:rPr>
                    <w:fldChar w:fldCharType="begin"/>
                  </w:r>
                  <w:r w:rsidRPr="00D67CB6">
                    <w:rPr>
                      <w:lang w:bidi="fr-FR"/>
                    </w:rPr>
                    <w:instrText xml:space="preserve"> DOCVARIABLE  MonthStartA \@  yyyy   \* MERGEFORMAT </w:instrText>
                  </w:r>
                  <w:r w:rsidRPr="00D67CB6">
                    <w:rPr>
                      <w:lang w:bidi="fr-FR"/>
                    </w:rPr>
                    <w:fldChar w:fldCharType="separate"/>
                  </w:r>
                  <w:r w:rsidR="00FC58C2" w:rsidRPr="00D67CB6">
                    <w:rPr>
                      <w:lang w:bidi="fr-FR"/>
                    </w:rPr>
                    <w:t>2020</w:t>
                  </w:r>
                  <w:r w:rsidRPr="00D67CB6">
                    <w:rPr>
                      <w:lang w:bidi="fr-FR"/>
                    </w:rPr>
                    <w:fldChar w:fldCharType="end"/>
                  </w:r>
                </w:p>
              </w:tc>
            </w:tr>
          </w:tbl>
          <w:p w14:paraId="030A0FF8" w14:textId="77777777" w:rsidR="00F154D0" w:rsidRPr="00D67CB6" w:rsidRDefault="00F154D0"/>
        </w:tc>
        <w:tc>
          <w:tcPr>
            <w:tcW w:w="629" w:type="dxa"/>
          </w:tcPr>
          <w:p w14:paraId="030A0FF9" w14:textId="77777777" w:rsidR="00F154D0" w:rsidRPr="00D67CB6" w:rsidRDefault="00F154D0"/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030A0FFA" w14:textId="77777777" w:rsidR="00F154D0" w:rsidRPr="00D67CB6" w:rsidRDefault="004562B5">
            <w:pPr>
              <w:pStyle w:val="Titre1"/>
            </w:pPr>
            <w:r w:rsidRPr="00D67CB6">
              <w:rPr>
                <w:lang w:bidi="fr-FR"/>
              </w:rPr>
              <w:t>Notes :</w:t>
            </w:r>
          </w:p>
          <w:p w14:paraId="030A0FFB" w14:textId="77777777" w:rsidR="00F154D0" w:rsidRPr="00D67CB6" w:rsidRDefault="00FC58C2">
            <w:pPr>
              <w:pStyle w:val="Notes"/>
            </w:pPr>
            <w:sdt>
              <w:sdtPr>
                <w:id w:val="625590177"/>
                <w:placeholder>
                  <w:docPart w:val="26F24D41C48947CDAA4674FD4BB2AFB1"/>
                </w:placeholder>
                <w:temporary/>
                <w:showingPlcHdr/>
                <w15:appearance w15:val="hidden"/>
                <w:text w:multiLine="1"/>
              </w:sdtPr>
              <w:sdtContent>
                <w:r w:rsidR="004562B5" w:rsidRPr="00D67CB6">
                  <w:rPr>
                    <w:lang w:bidi="fr-FR"/>
                  </w:rPr>
                  <w:t>Pour commencer immédiatement, cliquez sur le texte d’un espace réservé, puis commencez à saisir du texte.</w:t>
                </w:r>
                <w:r w:rsidR="004562B5" w:rsidRPr="00D67CB6">
                  <w:rPr>
                    <w:lang w:bidi="fr-FR"/>
                  </w:rPr>
                  <w:br/>
                  <w:t>Vous pouvez enregistrer simplement le document dans le cloud à partir de Word sur votre appareil Windows, Mac, Android ou iOS.</w:t>
                </w:r>
              </w:sdtContent>
            </w:sdt>
          </w:p>
        </w:tc>
      </w:tr>
    </w:tbl>
    <w:p w14:paraId="030A0FFD" w14:textId="77777777" w:rsidR="00F154D0" w:rsidRPr="00D67CB6" w:rsidRDefault="00F154D0">
      <w:pPr>
        <w:pStyle w:val="Sansinterligne"/>
      </w:pPr>
    </w:p>
    <w:sectPr w:rsidR="00F154D0" w:rsidRPr="00D67CB6" w:rsidSect="00141533">
      <w:headerReference w:type="default" r:id="rId10"/>
      <w:footerReference w:type="default" r:id="rId11"/>
      <w:pgSz w:w="11906" w:h="16838" w:code="9"/>
      <w:pgMar w:top="720" w:right="539" w:bottom="720" w:left="539" w:header="431" w:footer="431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50D">
      <wne:macro wne:macroName="TEMPLATEPROJECT.CALMENUS.CUSTOMIZECALENDARA"/>
    </wne:keymap>
    <wne:keymap wne:kcmPrimary="0A0D">
      <wne:macro wne:macroName="TEMPLATEPROJECT.CALMENUS.CUSTOMIZECALENDARA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A2DF24" w14:textId="77777777" w:rsidR="00210E59" w:rsidRDefault="00210E59">
      <w:pPr>
        <w:spacing w:after="0"/>
      </w:pPr>
      <w:r>
        <w:separator/>
      </w:r>
    </w:p>
  </w:endnote>
  <w:endnote w:type="continuationSeparator" w:id="0">
    <w:p w14:paraId="7204C302" w14:textId="77777777" w:rsidR="00210E59" w:rsidRDefault="00210E5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A1005" w14:textId="7834EF61" w:rsidR="002801CC" w:rsidRDefault="002801CC">
    <w:pPr>
      <w:pStyle w:val="Pieddepage"/>
    </w:pPr>
    <w:r>
      <w:rPr>
        <w:lang w:bidi="fr-FR"/>
      </w:rPr>
      <mc:AlternateContent>
        <mc:Choice Requires="wpg">
          <w:drawing>
            <wp:anchor distT="0" distB="0" distL="114300" distR="114300" simplePos="0" relativeHeight="251613184" behindDoc="1" locked="0" layoutInCell="1" allowOverlap="1" wp14:anchorId="030A10B2" wp14:editId="4336490C">
              <wp:simplePos x="0" y="0"/>
              <wp:positionH relativeFrom="column">
                <wp:posOffset>228600</wp:posOffset>
              </wp:positionH>
              <wp:positionV relativeFrom="paragraph">
                <wp:posOffset>-2948305</wp:posOffset>
              </wp:positionV>
              <wp:extent cx="3118104" cy="411480"/>
              <wp:effectExtent l="0" t="0" r="6350" b="7620"/>
              <wp:wrapNone/>
              <wp:docPr id="5" name="Sauvegarde d’année" title="Graphique de sauvegarde d’anné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18104" cy="411480"/>
                        <a:chOff x="0" y="0"/>
                        <a:chExt cx="3118104" cy="411480"/>
                      </a:xfrm>
                    </wpg:grpSpPr>
                    <wps:wsp>
                      <wps:cNvPr id="191" name="Forme libre 191"/>
                      <wps:cNvSpPr>
                        <a:spLocks noEditPoints="1"/>
                      </wps:cNvSpPr>
                      <wps:spPr bwMode="auto">
                        <a:xfrm>
                          <a:off x="2209800" y="0"/>
                          <a:ext cx="800698" cy="411480"/>
                        </a:xfrm>
                        <a:custGeom>
                          <a:avLst/>
                          <a:gdLst>
                            <a:gd name="T0" fmla="*/ 76 w 87"/>
                            <a:gd name="T1" fmla="*/ 1 h 45"/>
                            <a:gd name="T2" fmla="*/ 70 w 87"/>
                            <a:gd name="T3" fmla="*/ 1 h 45"/>
                            <a:gd name="T4" fmla="*/ 70 w 87"/>
                            <a:gd name="T5" fmla="*/ 1 h 45"/>
                            <a:gd name="T6" fmla="*/ 78 w 87"/>
                            <a:gd name="T7" fmla="*/ 0 h 45"/>
                            <a:gd name="T8" fmla="*/ 76 w 87"/>
                            <a:gd name="T9" fmla="*/ 1 h 45"/>
                            <a:gd name="T10" fmla="*/ 76 w 87"/>
                            <a:gd name="T11" fmla="*/ 1 h 45"/>
                            <a:gd name="T12" fmla="*/ 74 w 87"/>
                            <a:gd name="T13" fmla="*/ 1 h 45"/>
                            <a:gd name="T14" fmla="*/ 74 w 87"/>
                            <a:gd name="T15" fmla="*/ 1 h 45"/>
                            <a:gd name="T16" fmla="*/ 72 w 87"/>
                            <a:gd name="T17" fmla="*/ 1 h 45"/>
                            <a:gd name="T18" fmla="*/ 71 w 87"/>
                            <a:gd name="T19" fmla="*/ 1 h 45"/>
                            <a:gd name="T20" fmla="*/ 70 w 87"/>
                            <a:gd name="T21" fmla="*/ 1 h 45"/>
                            <a:gd name="T22" fmla="*/ 44 w 87"/>
                            <a:gd name="T23" fmla="*/ 2 h 45"/>
                            <a:gd name="T24" fmla="*/ 43 w 87"/>
                            <a:gd name="T25" fmla="*/ 2 h 45"/>
                            <a:gd name="T26" fmla="*/ 43 w 87"/>
                            <a:gd name="T27" fmla="*/ 2 h 45"/>
                            <a:gd name="T28" fmla="*/ 37 w 87"/>
                            <a:gd name="T29" fmla="*/ 2 h 45"/>
                            <a:gd name="T30" fmla="*/ 35 w 87"/>
                            <a:gd name="T31" fmla="*/ 2 h 45"/>
                            <a:gd name="T32" fmla="*/ 33 w 87"/>
                            <a:gd name="T33" fmla="*/ 3 h 45"/>
                            <a:gd name="T34" fmla="*/ 20 w 87"/>
                            <a:gd name="T35" fmla="*/ 3 h 45"/>
                            <a:gd name="T36" fmla="*/ 9 w 87"/>
                            <a:gd name="T37" fmla="*/ 4 h 45"/>
                            <a:gd name="T38" fmla="*/ 0 w 87"/>
                            <a:gd name="T39" fmla="*/ 4 h 45"/>
                            <a:gd name="T40" fmla="*/ 1 w 87"/>
                            <a:gd name="T41" fmla="*/ 10 h 45"/>
                            <a:gd name="T42" fmla="*/ 1 w 87"/>
                            <a:gd name="T43" fmla="*/ 15 h 45"/>
                            <a:gd name="T44" fmla="*/ 1 w 87"/>
                            <a:gd name="T45" fmla="*/ 25 h 45"/>
                            <a:gd name="T46" fmla="*/ 2 w 87"/>
                            <a:gd name="T47" fmla="*/ 27 h 45"/>
                            <a:gd name="T48" fmla="*/ 2 w 87"/>
                            <a:gd name="T49" fmla="*/ 27 h 45"/>
                            <a:gd name="T50" fmla="*/ 2 w 87"/>
                            <a:gd name="T51" fmla="*/ 31 h 45"/>
                            <a:gd name="T52" fmla="*/ 2 w 87"/>
                            <a:gd name="T53" fmla="*/ 34 h 45"/>
                            <a:gd name="T54" fmla="*/ 2 w 87"/>
                            <a:gd name="T55" fmla="*/ 34 h 45"/>
                            <a:gd name="T56" fmla="*/ 2 w 87"/>
                            <a:gd name="T57" fmla="*/ 36 h 45"/>
                            <a:gd name="T58" fmla="*/ 2 w 87"/>
                            <a:gd name="T59" fmla="*/ 43 h 45"/>
                            <a:gd name="T60" fmla="*/ 3 w 87"/>
                            <a:gd name="T61" fmla="*/ 45 h 45"/>
                            <a:gd name="T62" fmla="*/ 3 w 87"/>
                            <a:gd name="T63" fmla="*/ 45 h 45"/>
                            <a:gd name="T64" fmla="*/ 5 w 87"/>
                            <a:gd name="T65" fmla="*/ 45 h 45"/>
                            <a:gd name="T66" fmla="*/ 6 w 87"/>
                            <a:gd name="T67" fmla="*/ 45 h 45"/>
                            <a:gd name="T68" fmla="*/ 13 w 87"/>
                            <a:gd name="T69" fmla="*/ 45 h 45"/>
                            <a:gd name="T70" fmla="*/ 19 w 87"/>
                            <a:gd name="T71" fmla="*/ 45 h 45"/>
                            <a:gd name="T72" fmla="*/ 52 w 87"/>
                            <a:gd name="T73" fmla="*/ 43 h 45"/>
                            <a:gd name="T74" fmla="*/ 68 w 87"/>
                            <a:gd name="T75" fmla="*/ 43 h 45"/>
                            <a:gd name="T76" fmla="*/ 68 w 87"/>
                            <a:gd name="T77" fmla="*/ 43 h 45"/>
                            <a:gd name="T78" fmla="*/ 70 w 87"/>
                            <a:gd name="T79" fmla="*/ 43 h 45"/>
                            <a:gd name="T80" fmla="*/ 71 w 87"/>
                            <a:gd name="T81" fmla="*/ 43 h 45"/>
                            <a:gd name="T82" fmla="*/ 72 w 87"/>
                            <a:gd name="T83" fmla="*/ 43 h 45"/>
                            <a:gd name="T84" fmla="*/ 73 w 87"/>
                            <a:gd name="T85" fmla="*/ 43 h 45"/>
                            <a:gd name="T86" fmla="*/ 73 w 87"/>
                            <a:gd name="T87" fmla="*/ 43 h 45"/>
                            <a:gd name="T88" fmla="*/ 81 w 87"/>
                            <a:gd name="T89" fmla="*/ 43 h 45"/>
                            <a:gd name="T90" fmla="*/ 85 w 87"/>
                            <a:gd name="T91" fmla="*/ 43 h 45"/>
                            <a:gd name="T92" fmla="*/ 85 w 87"/>
                            <a:gd name="T93" fmla="*/ 43 h 45"/>
                            <a:gd name="T94" fmla="*/ 87 w 87"/>
                            <a:gd name="T95" fmla="*/ 43 h 45"/>
                            <a:gd name="T96" fmla="*/ 87 w 87"/>
                            <a:gd name="T97" fmla="*/ 41 h 45"/>
                            <a:gd name="T98" fmla="*/ 87 w 87"/>
                            <a:gd name="T99" fmla="*/ 38 h 45"/>
                            <a:gd name="T100" fmla="*/ 87 w 87"/>
                            <a:gd name="T101" fmla="*/ 33 h 45"/>
                            <a:gd name="T102" fmla="*/ 86 w 87"/>
                            <a:gd name="T103" fmla="*/ 24 h 45"/>
                            <a:gd name="T104" fmla="*/ 85 w 87"/>
                            <a:gd name="T105" fmla="*/ 19 h 45"/>
                            <a:gd name="T106" fmla="*/ 85 w 87"/>
                            <a:gd name="T107" fmla="*/ 13 h 45"/>
                            <a:gd name="T108" fmla="*/ 84 w 87"/>
                            <a:gd name="T109" fmla="*/ 1 h 45"/>
                            <a:gd name="T110" fmla="*/ 84 w 87"/>
                            <a:gd name="T111" fmla="*/ 1 h 45"/>
                            <a:gd name="T112" fmla="*/ 78 w 87"/>
                            <a:gd name="T113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87" h="45">
                              <a:moveTo>
                                <a:pt x="76" y="1"/>
                              </a:move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moveTo>
                                <a:pt x="70" y="1"/>
                              </a:move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moveTo>
                                <a:pt x="78" y="0"/>
                              </a:move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  <a:cubicBezTo>
                                <a:pt x="78" y="1"/>
                                <a:pt x="77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5" y="1"/>
                                <a:pt x="75" y="1"/>
                              </a:cubicBezTo>
                              <a:cubicBezTo>
                                <a:pt x="75" y="1"/>
                                <a:pt x="74" y="1"/>
                                <a:pt x="74" y="1"/>
                              </a:cubicBezTo>
                              <a:cubicBezTo>
                                <a:pt x="74" y="1"/>
                                <a:pt x="74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4" y="1"/>
                              </a:cubicBezTo>
                              <a:cubicBezTo>
                                <a:pt x="73" y="1"/>
                                <a:pt x="73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2" y="1"/>
                              </a:cubicBezTo>
                              <a:cubicBezTo>
                                <a:pt x="72" y="1"/>
                                <a:pt x="72" y="1"/>
                                <a:pt x="72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62" y="1"/>
                                <a:pt x="53" y="2"/>
                                <a:pt x="44" y="2"/>
                              </a:cubicBezTo>
                              <a:cubicBezTo>
                                <a:pt x="45" y="2"/>
                                <a:pt x="45" y="2"/>
                                <a:pt x="45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1" y="2"/>
                                <a:pt x="39" y="2"/>
                                <a:pt x="37" y="2"/>
                              </a:cubicBezTo>
                              <a:cubicBezTo>
                                <a:pt x="37" y="2"/>
                                <a:pt x="37" y="2"/>
                                <a:pt x="37" y="2"/>
                              </a:cubicBezTo>
                              <a:cubicBezTo>
                                <a:pt x="36" y="2"/>
                                <a:pt x="36" y="2"/>
                                <a:pt x="36" y="2"/>
                              </a:cubicBezTo>
                              <a:cubicBezTo>
                                <a:pt x="35" y="2"/>
                                <a:pt x="35" y="2"/>
                                <a:pt x="35" y="2"/>
                              </a:cubicBezTo>
                              <a:cubicBezTo>
                                <a:pt x="35" y="2"/>
                                <a:pt x="35" y="2"/>
                                <a:pt x="34" y="2"/>
                              </a:cubicBezTo>
                              <a:cubicBezTo>
                                <a:pt x="34" y="2"/>
                                <a:pt x="34" y="2"/>
                                <a:pt x="33" y="3"/>
                              </a:cubicBezTo>
                              <a:cubicBezTo>
                                <a:pt x="33" y="3"/>
                                <a:pt x="33" y="2"/>
                                <a:pt x="34" y="2"/>
                              </a:cubicBezTo>
                              <a:cubicBezTo>
                                <a:pt x="29" y="3"/>
                                <a:pt x="25" y="3"/>
                                <a:pt x="20" y="3"/>
                              </a:cubicBezTo>
                              <a:cubicBezTo>
                                <a:pt x="17" y="4"/>
                                <a:pt x="13" y="3"/>
                                <a:pt x="9" y="4"/>
                              </a:cubicBezTo>
                              <a:cubicBezTo>
                                <a:pt x="9" y="4"/>
                                <a:pt x="9" y="4"/>
                                <a:pt x="9" y="4"/>
                              </a:cubicBezTo>
                              <a:cubicBezTo>
                                <a:pt x="6" y="4"/>
                                <a:pt x="3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6"/>
                                <a:pt x="0" y="8"/>
                                <a:pt x="1" y="10"/>
                              </a:cubicBezTo>
                              <a:cubicBezTo>
                                <a:pt x="1" y="12"/>
                                <a:pt x="1" y="13"/>
                                <a:pt x="1" y="15"/>
                              </a:cubicBezTo>
                              <a:cubicBezTo>
                                <a:pt x="1" y="15"/>
                                <a:pt x="1" y="15"/>
                                <a:pt x="1" y="15"/>
                              </a:cubicBezTo>
                              <a:cubicBezTo>
                                <a:pt x="1" y="18"/>
                                <a:pt x="1" y="22"/>
                                <a:pt x="1" y="25"/>
                              </a:cubicBezTo>
                              <a:cubicBezTo>
                                <a:pt x="1" y="25"/>
                                <a:pt x="1" y="25"/>
                                <a:pt x="1" y="25"/>
                              </a:cubicBezTo>
                              <a:cubicBezTo>
                                <a:pt x="2" y="25"/>
                                <a:pt x="1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8"/>
                              </a:cubicBezTo>
                              <a:cubicBezTo>
                                <a:pt x="2" y="31"/>
                                <a:pt x="2" y="31"/>
                                <a:pt x="2" y="31"/>
                              </a:cubicBezTo>
                              <a:cubicBezTo>
                                <a:pt x="2" y="32"/>
                                <a:pt x="2" y="33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8"/>
                                <a:pt x="2" y="41"/>
                                <a:pt x="2" y="43"/>
                              </a:cubicBezTo>
                              <a:cubicBezTo>
                                <a:pt x="2" y="43"/>
                                <a:pt x="2" y="43"/>
                                <a:pt x="2" y="43"/>
                              </a:cubicBezTo>
                              <a:cubicBezTo>
                                <a:pt x="2" y="43"/>
                                <a:pt x="2" y="44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4" y="45"/>
                                <a:pt x="5" y="45"/>
                                <a:pt x="5" y="45"/>
                              </a:cubicBezTo>
                              <a:cubicBezTo>
                                <a:pt x="5" y="45"/>
                                <a:pt x="5" y="45"/>
                                <a:pt x="5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8" y="45"/>
                                <a:pt x="11" y="45"/>
                                <a:pt x="13" y="45"/>
                              </a:cubicBezTo>
                              <a:cubicBezTo>
                                <a:pt x="13" y="45"/>
                                <a:pt x="13" y="45"/>
                                <a:pt x="13" y="45"/>
                              </a:cubicBezTo>
                              <a:cubicBezTo>
                                <a:pt x="15" y="45"/>
                                <a:pt x="17" y="45"/>
                                <a:pt x="19" y="45"/>
                              </a:cubicBezTo>
                              <a:cubicBezTo>
                                <a:pt x="19" y="45"/>
                                <a:pt x="19" y="45"/>
                                <a:pt x="19" y="45"/>
                              </a:cubicBezTo>
                              <a:cubicBezTo>
                                <a:pt x="23" y="45"/>
                                <a:pt x="27" y="44"/>
                                <a:pt x="30" y="44"/>
                              </a:cubicBezTo>
                              <a:cubicBezTo>
                                <a:pt x="52" y="43"/>
                                <a:pt x="52" y="43"/>
                                <a:pt x="52" y="43"/>
                              </a:cubicBezTo>
                              <a:cubicBezTo>
                                <a:pt x="67" y="43"/>
                                <a:pt x="67" y="43"/>
                                <a:pt x="67" y="43"/>
                              </a:cubicBezTo>
                              <a:cubicBezTo>
                                <a:pt x="67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9" y="43"/>
                                <a:pt x="70" y="43"/>
                                <a:pt x="70" y="43"/>
                              </a:cubicBezTo>
                              <a:cubicBezTo>
                                <a:pt x="70" y="43"/>
                                <a:pt x="70" y="43"/>
                                <a:pt x="70" y="43"/>
                              </a:cubicBezTo>
                              <a:cubicBezTo>
                                <a:pt x="71" y="43"/>
                                <a:pt x="71" y="43"/>
                                <a:pt x="71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5" y="43"/>
                                <a:pt x="78" y="43"/>
                                <a:pt x="80" y="43"/>
                              </a:cubicBezTo>
                              <a:cubicBezTo>
                                <a:pt x="80" y="43"/>
                                <a:pt x="82" y="43"/>
                                <a:pt x="81" y="43"/>
                              </a:cubicBezTo>
                              <a:cubicBezTo>
                                <a:pt x="82" y="43"/>
                                <a:pt x="83" y="43"/>
                                <a:pt x="84" y="43"/>
                              </a:cubicBezTo>
                              <a:cubicBezTo>
                                <a:pt x="84" y="43"/>
                                <a:pt x="84" y="43"/>
                                <a:pt x="85" y="43"/>
                              </a:cubicBezTo>
                              <a:cubicBezTo>
                                <a:pt x="84" y="43"/>
                                <a:pt x="84" y="43"/>
                                <a:pt x="84" y="43"/>
                              </a:cubicBezTo>
                              <a:cubicBezTo>
                                <a:pt x="85" y="43"/>
                                <a:pt x="85" y="43"/>
                                <a:pt x="85" y="43"/>
                              </a:cubicBezTo>
                              <a:cubicBezTo>
                                <a:pt x="85" y="43"/>
                                <a:pt x="86" y="43"/>
                                <a:pt x="86" y="43"/>
                              </a:cubicBezTo>
                              <a:cubicBezTo>
                                <a:pt x="87" y="43"/>
                                <a:pt x="87" y="43"/>
                                <a:pt x="87" y="43"/>
                              </a:cubicBezTo>
                              <a:cubicBezTo>
                                <a:pt x="87" y="42"/>
                                <a:pt x="87" y="42"/>
                                <a:pt x="87" y="42"/>
                              </a:cubicBezTo>
                              <a:cubicBezTo>
                                <a:pt x="87" y="42"/>
                                <a:pt x="87" y="42"/>
                                <a:pt x="87" y="41"/>
                              </a:cubicBezTo>
                              <a:cubicBezTo>
                                <a:pt x="87" y="41"/>
                                <a:pt x="87" y="39"/>
                                <a:pt x="86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6"/>
                                <a:pt x="87" y="34"/>
                                <a:pt x="87" y="33"/>
                              </a:cubicBezTo>
                              <a:cubicBezTo>
                                <a:pt x="86" y="31"/>
                                <a:pt x="86" y="29"/>
                                <a:pt x="86" y="28"/>
                              </a:cubicBezTo>
                              <a:cubicBezTo>
                                <a:pt x="86" y="27"/>
                                <a:pt x="86" y="25"/>
                                <a:pt x="86" y="24"/>
                              </a:cubicBezTo>
                              <a:cubicBezTo>
                                <a:pt x="86" y="24"/>
                                <a:pt x="86" y="24"/>
                                <a:pt x="86" y="24"/>
                              </a:cubicBezTo>
                              <a:cubicBezTo>
                                <a:pt x="86" y="22"/>
                                <a:pt x="86" y="20"/>
                                <a:pt x="85" y="19"/>
                              </a:cubicBezTo>
                              <a:cubicBezTo>
                                <a:pt x="86" y="19"/>
                                <a:pt x="86" y="18"/>
                                <a:pt x="86" y="18"/>
                              </a:cubicBezTo>
                              <a:cubicBezTo>
                                <a:pt x="85" y="16"/>
                                <a:pt x="85" y="14"/>
                                <a:pt x="85" y="13"/>
                              </a:cubicBezTo>
                              <a:cubicBezTo>
                                <a:pt x="85" y="12"/>
                                <a:pt x="85" y="11"/>
                                <a:pt x="85" y="11"/>
                              </a:cubicBezTo>
                              <a:cubicBezTo>
                                <a:pt x="85" y="8"/>
                                <a:pt x="85" y="5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3" y="1"/>
                              </a:cubicBezTo>
                              <a:cubicBezTo>
                                <a:pt x="82" y="1"/>
                                <a:pt x="80" y="1"/>
                                <a:pt x="78" y="0"/>
                              </a:cubicBez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3" name="Rectangle 193"/>
                      <wps:cNvSpPr>
                        <a:spLocks noChangeArrowheads="1"/>
                      </wps:cNvSpPr>
                      <wps:spPr bwMode="auto">
                        <a:xfrm>
                          <a:off x="95250" y="57150"/>
                          <a:ext cx="28230" cy="12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Forme libre 194"/>
                      <wps:cNvSpPr>
                        <a:spLocks/>
                      </wps:cNvSpPr>
                      <wps:spPr bwMode="auto">
                        <a:xfrm>
                          <a:off x="95250" y="57150"/>
                          <a:ext cx="28230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Forme libre 195"/>
                      <wps:cNvSpPr>
                        <a:spLocks/>
                      </wps:cNvSpPr>
                      <wps:spPr bwMode="auto">
                        <a:xfrm>
                          <a:off x="142875" y="57150"/>
                          <a:ext cx="91106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Forme libre 196"/>
                      <wps:cNvSpPr>
                        <a:spLocks noEditPoints="1"/>
                      </wps:cNvSpPr>
                      <wps:spPr bwMode="auto">
                        <a:xfrm>
                          <a:off x="266700" y="57150"/>
                          <a:ext cx="55177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Forme libre 197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Forme libre 198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Forme libre 199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118104" cy="196905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Forme libre 200"/>
                      <wps:cNvSpPr>
                        <a:spLocks/>
                      </wps:cNvSpPr>
                      <wps:spPr bwMode="auto">
                        <a:xfrm>
                          <a:off x="2314575" y="123825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Forme libre 201"/>
                      <wps:cNvSpPr>
                        <a:spLocks/>
                      </wps:cNvSpPr>
                      <wps:spPr bwMode="auto">
                        <a:xfrm>
                          <a:off x="304800" y="114300"/>
                          <a:ext cx="17964" cy="10098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8E4F4A1" id="Sauvegarde d’année" o:spid="_x0000_s1026" alt="Titre : Graphique de sauvegarde d’année" style="position:absolute;margin-left:18pt;margin-top:-232.15pt;width:245.5pt;height:32.4pt;z-index:-251703296" coordsize="31181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">
              <v:shape id="Forme libre 191" o:spid="_x0000_s1027" style="position:absolute;left:22098;width:8006;height:4114;visibility:visible;mso-wrap-style:square;v-text-anchor:top" coordsize="8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  <v:path arrowok="t" o:connecttype="custom" o:connectlocs="699460,9144;644240,9144;644240,9144;717867,0;699460,9144;699460,9144;681053,9144;681053,9144;662647,9144;653443,9144;644240,9144;404951,18288;395747,18288;395747,18288;340527,18288;322120,18288;303713,27432;184069,27432;82831,36576;0,36576;9203,91440;9203,137160;9203,228600;18407,246888;18407,246888;18407,283464;18407,310896;18407,310896;18407,329184;18407,393192;27610,411480;27610,411480;46017,411480;55221,411480;119645,411480;174865,411480;478578,393192;625833,393192;625833,393192;644240,393192;653443,393192;662647,393192;671850,393192;671850,393192;745477,393192;782291,393192;782291,393192;800698,393192;800698,374904;800698,347472;800698,301752;791495,219456;782291,173736;782291,118872;773088,9144;773088,9144;717867,0" o:connectangles="0,0,0,0,0,0,0,0,0,0,0,0,0,0,0,0,0,0,0,0,0,0,0,0,0,0,0,0,0,0,0,0,0,0,0,0,0,0,0,0,0,0,0,0,0,0,0,0,0,0,0,0,0,0,0,0,0"/>
                <o:lock v:ext="edit" verticies="t"/>
              </v:shape>
              <v:rect id="Rectangle 193" o:spid="_x0000_s1028" style="position:absolute;left:952;top:571;width:282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" fillcolor="#8ed6ef [1300]" stroked="f"/>
              <v:shape id="Forme libre 194" o:spid="_x0000_s1029" style="position:absolute;left:952;top:571;width:282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" path="m22,l,,,,22,e" fillcolor="#8ed6ef [1300]" stroked="f">
                <v:path arrowok="t" o:connecttype="custom" o:connectlocs="28230,0;0,0;0,0;28230,0" o:connectangles="0,0,0,0"/>
              </v:shape>
              <v:shape id="Forme libre 195" o:spid="_x0000_s1030" style="position:absolute;left:1428;top:571;width:911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" path="m9,c6,,3,,,,1,,2,,2,,4,,5,,6,,7,,8,,9,v,,1,,1,c10,,10,,9,e" fillcolor="#8ed6ef [1300]" stroked="f">
                <v:path arrowok="t" o:connecttype="custom" o:connectlocs="81995,0;0,0;18221,0;54664,0;81995,0;91106,0;81995,0" o:connectangles="0,0,0,0,0,0,0"/>
              </v:shape>
              <v:shape id="Forme libre 196" o:spid="_x0000_s1031" style="position:absolute;left:2667;top:571;width:551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" path="m6,v,,,,-1,c6,,6,,6,m,c,,,,,,1,,2,,3,,4,,5,,5,v,,,,,c4,,3,,3,,2,,1,,,e" fillcolor="#8ed6ef [1300]" stroked="f">
                <v:path arrowok="t" o:connecttype="custom" o:connectlocs="55177,0;45981,0;55177,0;0,0;0,0;27589,0;45981,0;45981,0;27589,0;0,0" o:connectangles="0,0,0,0,0,0,0,0,0,0"/>
                <o:lock v:ext="edit" verticies="t"/>
              </v:shape>
              <v:shape id="Forme libre 197" o:spid="_x0000_s1032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" path="m,l7,7r7,l7,15,,15r7,l14,7,7,7,,x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Forme libre 198" o:spid="_x0000_s1033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" path="m,l7,7r7,l7,15,,15r7,l14,7,7,7,,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Forme libre 199" o:spid="_x0000_s1034" style="position:absolute;width:31181;height:1969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color="#8ed6ef [1300]" stroked="f">
                <v:path arrowok="t" o:connecttype="custom" o:connectlocs="784085,187529;2881055,84388;519684,150023;1176127,168776;784085,187529;528801,187529;364691,187529;2379606,168776;2434309,140646;975547,131270;1914625,140646;2251964,150023;1796101,168776;638208,150023;547036,103141;501449,140646;2142557,121894;1312886,140646;1394941,112517;3026931,84388;2826352,121894;373808,93764;218814,112517;209697,84388;2716944,121894;1759632,75011;2443427,93764;2361371,131270;2014915,121894;1586404,84388;437629,84388;583505,65635;975547,65635;957313,56259;1294651,56259;1631990,65635;1203479,56259;711147,56259;2726062,46882;2334019,84388;1914625,65635;2142557,65635;2671358,46882;1905508,56259;866140,46882;565270,56259;428511,84388;9117,103141;164111,131270;0,178152;9117,196905;1486114,178152;2525482,168776;2935759,131270;3099869,93764;2771648,121894;2881055,84388;2926641,9376" o:connectangles="0,0,0,0,0,0,0,0,0,0,0,0,0,0,0,0,0,0,0,0,0,0,0,0,0,0,0,0,0,0,0,0,0,0,0,0,0,0,0,0,0,0,0,0,0,0,0,0,0,0,0,0,0,0,0,0,0,0"/>
                <o:lock v:ext="edit" verticies="t"/>
              </v:shape>
              <v:shape id="Forme libre 200" o:spid="_x0000_s1035" style="position:absolute;left:23145;top:123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" path="m,c,,,,,,,,,,,,,,,,,e" fillcolor="#8ed6ef [1300]" stroked="f">
                <v:path arrowok="t" o:connecttype="custom" o:connectlocs="0,0;0,0;0,0;0,0" o:connectangles="0,0,0,0"/>
              </v:shape>
              <v:shape id="Forme libre 201" o:spid="_x0000_s1036" style="position:absolute;left:3048;top:1143;width:179;height:100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" path="m2,c,1,,1,,1v,,,,,c,1,1,,2,e" fillcolor="#8ed6ef [1300]" stroked="f">
                <v:path arrowok="t" o:connecttype="custom" o:connectlocs="17964,0;0,10098;0,10098;17964,0" o:connectangles="0,0,0,0"/>
              </v:shape>
            </v:group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18304" behindDoc="1" locked="1" layoutInCell="1" allowOverlap="1" wp14:anchorId="030A1074" wp14:editId="030A1075">
              <wp:simplePos x="0" y="0"/>
              <wp:positionH relativeFrom="column">
                <wp:posOffset>6867652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14" name="Forme libr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D90D912" id="Forme libre 14" o:spid="_x0000_s1026" style="position:absolute;margin-left:540.75pt;margin-top:501pt;width:0;height:.5pt;z-index:-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19328" behindDoc="1" locked="1" layoutInCell="1" allowOverlap="1" wp14:anchorId="030A1076" wp14:editId="030A1077">
              <wp:simplePos x="0" y="0"/>
              <wp:positionH relativeFrom="column">
                <wp:posOffset>-19050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15" name="Forme libr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955E3D4" id="Forme libre 15" o:spid="_x0000_s1026" style="position:absolute;margin-left:-1.5pt;margin-top:505.5pt;width:.1pt;height:.75pt;z-index:-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20352" behindDoc="1" locked="1" layoutInCell="1" allowOverlap="1" wp14:anchorId="030A1078" wp14:editId="030A1079">
              <wp:simplePos x="0" y="0"/>
              <wp:positionH relativeFrom="column">
                <wp:posOffset>-19050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16" name="Forme libre 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6AC0333" id="Forme libre 16" o:spid="_x0000_s1026" style="position:absolute;margin-left:-1.5pt;margin-top:502.5pt;width:.35pt;height:2.35pt;z-index:-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" path="m,l,3,2,7r1,4l3,15r,4l,2r,l,xe" fillcolor="#8ed6ef [1300]" strokecolor="#8ed6ef [1300]" strokeweight="0">
              <v:path arrowok="t" o:connecttype="custom" o:connectlocs="0,0;0,4712;2963,10996;4445,17279;4445,23562;4445,29845;0,3142;0,3142;0,0" o:connectangles="0,0,0,0,0,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22400" behindDoc="1" locked="1" layoutInCell="1" allowOverlap="1" wp14:anchorId="030A107A" wp14:editId="030A107B">
              <wp:simplePos x="0" y="0"/>
              <wp:positionH relativeFrom="column">
                <wp:posOffset>-19050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17" name="Forme libre 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F3AEAC9" id="Forme libre 17" o:spid="_x0000_s1026" style="position:absolute;margin-left:-1.5pt;margin-top:500.25pt;width:.25pt;height:1.1pt;z-index:-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" path="m,l,1,2,3r,2l2,9,,9r,l,6,,4,,1,,xe" fillcolor="#8ed6ef [1300]" strokecolor="#8ed6ef [1300]" strokeweight="0">
              <v:path arrowok="t" o:connecttype="custom" o:connectlocs="0,0;0,1552;3175,4657;3175,7761;3175,13970;0,13970;0,13970;0,9313;0,6209;0,1552;0,0" o:connectangles="0,0,0,0,0,0,0,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23424" behindDoc="1" locked="1" layoutInCell="1" allowOverlap="1" wp14:anchorId="030A107C" wp14:editId="030A107D">
              <wp:simplePos x="0" y="0"/>
              <wp:positionH relativeFrom="column">
                <wp:posOffset>-19050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18" name="Forme libre 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5EEBA7E" id="Forme libre 18" o:spid="_x0000_s1026" style="position:absolute;margin-left:-1.5pt;margin-top:429.75pt;width:0;height:.25pt;z-index:-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24448" behindDoc="1" locked="1" layoutInCell="1" allowOverlap="1" wp14:anchorId="030A107E" wp14:editId="030A107F">
              <wp:simplePos x="0" y="0"/>
              <wp:positionH relativeFrom="column">
                <wp:posOffset>-28575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20" name="Rectangle 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8BACEFE" id="Rectangle 20" o:spid="_x0000_s1026" style="position:absolute;margin-left:-2.25pt;margin-top:450pt;width:.1pt;height:.1pt;z-index:-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25472" behindDoc="1" locked="1" layoutInCell="1" allowOverlap="1" wp14:anchorId="030A1080" wp14:editId="030A1081">
              <wp:simplePos x="0" y="0"/>
              <wp:positionH relativeFrom="column">
                <wp:posOffset>-28575</wp:posOffset>
              </wp:positionH>
              <wp:positionV relativeFrom="page">
                <wp:posOffset>5486400</wp:posOffset>
              </wp:positionV>
              <wp:extent cx="12700" cy="1270"/>
              <wp:effectExtent l="0" t="0" r="25400" b="17780"/>
              <wp:wrapNone/>
              <wp:docPr id="21" name="Forme libre 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D9643DF" id="Forme libre 21" o:spid="_x0000_s1026" style="position:absolute;margin-left:-2.25pt;margin-top:6in;width:1pt;height:.1pt;z-index:-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" path="m8,l6,,3,1r,l,1,3,,6,,8,xe" fillcolor="#8ed6ef [1300]" strokecolor="#8ed6ef [1300]" strokeweight="0">
              <v:path arrowok="t" o:connecttype="custom" o:connectlocs="12700,0;9525,0;4763,1270;4763,1270;0,1270;4763,0;9525,0;12700,0" o:connectangles="0,0,0,0,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26496" behindDoc="1" locked="1" layoutInCell="1" allowOverlap="1" wp14:anchorId="030A1082" wp14:editId="030A1083">
              <wp:simplePos x="0" y="0"/>
              <wp:positionH relativeFrom="column">
                <wp:posOffset>-9524</wp:posOffset>
              </wp:positionH>
              <wp:positionV relativeFrom="page">
                <wp:posOffset>5486400</wp:posOffset>
              </wp:positionV>
              <wp:extent cx="34925" cy="4445"/>
              <wp:effectExtent l="0" t="0" r="22225" b="14605"/>
              <wp:wrapNone/>
              <wp:docPr id="22" name="Forme libre 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B35AC6A" id="Forme libre 22" o:spid="_x0000_s1026" style="position:absolute;margin-left:-.75pt;margin-top:6in;width:2.75pt;height:.35pt;z-index:-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" path="m21,r,l22,,20,,17,,13,2,9,2,4,3,,3,21,xe" fillcolor="#8ed6ef [1300]" strokecolor="#8ed6ef [1300]" strokeweight="0">
              <v:path arrowok="t" o:connecttype="custom" o:connectlocs="33338,0;33338,0;34925,0;31750,0;26988,0;20638,2963;14288,2963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27520" behindDoc="1" locked="1" layoutInCell="1" allowOverlap="1" wp14:anchorId="030A1084" wp14:editId="030A1085">
              <wp:simplePos x="0" y="0"/>
              <wp:positionH relativeFrom="column">
                <wp:posOffset>38101</wp:posOffset>
              </wp:positionH>
              <wp:positionV relativeFrom="page">
                <wp:posOffset>5486400</wp:posOffset>
              </wp:positionV>
              <wp:extent cx="20320" cy="0"/>
              <wp:effectExtent l="0" t="0" r="17780" b="19050"/>
              <wp:wrapNone/>
              <wp:docPr id="23" name="Forme libr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7588107" id="Forme libre 23" o:spid="_x0000_s1026" style="position:absolute;margin-left:3pt;margin-top:6in;width:1.6pt;height:0;z-index:-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57216" behindDoc="1" locked="1" layoutInCell="1" allowOverlap="1" wp14:anchorId="030A1086" wp14:editId="030A1087">
              <wp:simplePos x="0" y="0"/>
              <wp:positionH relativeFrom="column">
                <wp:posOffset>1143022</wp:posOffset>
              </wp:positionH>
              <wp:positionV relativeFrom="page">
                <wp:posOffset>5486400</wp:posOffset>
              </wp:positionV>
              <wp:extent cx="4445" cy="0"/>
              <wp:effectExtent l="0" t="0" r="0" b="0"/>
              <wp:wrapNone/>
              <wp:docPr id="24" name="Forme libr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6D83199" id="Forme libre 24" o:spid="_x0000_s1026" style="position:absolute;margin-left:90pt;margin-top:6in;width:.35pt;height:0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030A1088" wp14:editId="030A1089">
              <wp:simplePos x="0" y="0"/>
              <wp:positionH relativeFrom="column">
                <wp:posOffset>66677</wp:posOffset>
              </wp:positionH>
              <wp:positionV relativeFrom="page">
                <wp:posOffset>5476875</wp:posOffset>
              </wp:positionV>
              <wp:extent cx="6805295" cy="17145"/>
              <wp:effectExtent l="0" t="0" r="14605" b="20955"/>
              <wp:wrapNone/>
              <wp:docPr id="25" name="Forme libre 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FBADF02" id="Forme libre 25" o:spid="_x0000_s1026" style="position:absolute;margin-left:5.25pt;margin-top:431.25pt;width:535.85pt;height:1.3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60,10910;826632,14028;325206,17145;115344,17145;108936,14028;91314,17145;1602,17145;150588,14028;653616,10910;711288,10910;1603602,9352;1784628,9352;1542726,14028;1047708,14028;1209510,9352;1457820,9352;2540772,9352;2845152,9352;2601648,12469;2252412,17145;1919196,9352;2076192,10910;2207556,9352;3771107,4676;3836789,4676;3839993,10910;2939670,12469;3252060,6235;3747077,6235;4669829,3117;4759541,3117;4820417,4676;4310981,12469;3964949,4676;4381469,4676;6199739,3117;6249401,3117;6310277,3117;6351929,3117;6430427,4676;6654707,4676;6683543,4676;6739613,4676;6786071,9352;6805295,9352;6787673,14028;6766847,14028;6763643,12469;6726797,9352;6702767,9352;6688349,6235;6651503,10910;6595433,10910;6414407,10910;5820065,3117;6026723,0;5773607,3117;5363495,12469;4852457,6235;5073533,4676;5414759,3117;5550929,3117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030A108A" wp14:editId="030A108B">
              <wp:simplePos x="0" y="0"/>
              <wp:positionH relativeFrom="column">
                <wp:posOffset>838216</wp:posOffset>
              </wp:positionH>
              <wp:positionV relativeFrom="page">
                <wp:posOffset>5486400</wp:posOffset>
              </wp:positionV>
              <wp:extent cx="1270" cy="1270"/>
              <wp:effectExtent l="0" t="0" r="0" b="0"/>
              <wp:wrapNone/>
              <wp:docPr id="26" name="Rectangle 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7C69934" id="Rectangle 26" o:spid="_x0000_s1026" style="position:absolute;margin-left:66pt;margin-top:6in;width:.1pt;height:.1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030A108C" wp14:editId="030A108D">
              <wp:simplePos x="0" y="0"/>
              <wp:positionH relativeFrom="column">
                <wp:posOffset>6781925</wp:posOffset>
              </wp:positionH>
              <wp:positionV relativeFrom="page">
                <wp:posOffset>5476875</wp:posOffset>
              </wp:positionV>
              <wp:extent cx="6350" cy="0"/>
              <wp:effectExtent l="0" t="0" r="0" b="0"/>
              <wp:wrapNone/>
              <wp:docPr id="27" name="Forme libre 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A22199E" id="Forme libre 27" o:spid="_x0000_s1026" style="position:absolute;margin-left:534pt;margin-top:431.25pt;width:.5pt;height:0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030A108E" wp14:editId="030A108F">
              <wp:simplePos x="0" y="0"/>
              <wp:positionH relativeFrom="column">
                <wp:posOffset>5886559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56" name="Forme libre 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EAFA755" id="Forme libre 56" o:spid="_x0000_s1026" style="position:absolute;margin-left:463.5pt;margin-top:505.5pt;width:.1pt;height:.7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" path="m,l1,5,,6,,xe" fillcolor="#8ed6ef [1300]" strokecolor="#8ed6ef [1300]" strokeweight="0">
              <v:path arrowok="t" o:connecttype="custom" o:connectlocs="0,0;1270,7938;0,9525;0,0" o:connectangles="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030A1090" wp14:editId="030A1091">
              <wp:simplePos x="0" y="0"/>
              <wp:positionH relativeFrom="column">
                <wp:posOffset>5877033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57" name="Forme libr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244FFF6" id="Forme libre 57" o:spid="_x0000_s1026" style="position:absolute;margin-left:462.75pt;margin-top:502.5pt;width:.35pt;height:2.3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" path="m2,r,3l2,7r1,4l3,15r,4l,2r2,l2,xe" fillcolor="#8ed6ef [1300]" strokecolor="#8ed6ef [1300]" strokeweight="0">
              <v:path arrowok="t" o:connecttype="custom" o:connectlocs="2963,0;2963,4712;2963,10996;4445,17279;4445,23562;4445,29845;0,3142;2963,3142;2963,0" o:connectangles="0,0,0,0,0,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70528" behindDoc="1" locked="1" layoutInCell="1" allowOverlap="1" wp14:anchorId="030A1092" wp14:editId="030A1093">
              <wp:simplePos x="0" y="0"/>
              <wp:positionH relativeFrom="column">
                <wp:posOffset>5877033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58" name="Forme libr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B0C8A9A" id="Forme libre 58" o:spid="_x0000_s1026" style="position:absolute;margin-left:462.75pt;margin-top:500.25pt;width:.25pt;height:1.1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" path="m,l2,1r,2l2,5r,4l2,9r,l2,6,2,4,2,1,,xe" fillcolor="#8ed6ef [1300]" strokecolor="#8ed6ef [1300]" strokeweight="0">
              <v:path arrowok="t" o:connecttype="custom" o:connectlocs="0,0;3175,1552;3175,4657;3175,7761;3175,13970;3175,13970;3175,13970;3175,9313;3175,6209;3175,1552;0,0" o:connectangles="0,0,0,0,0,0,0,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030A1094" wp14:editId="030A1095">
              <wp:simplePos x="0" y="0"/>
              <wp:positionH relativeFrom="column">
                <wp:posOffset>5886559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59" name="Forme libre 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0E66DE0" id="Forme libre 59" o:spid="_x0000_s1026" style="position:absolute;margin-left:463.5pt;margin-top:429.75pt;width:0;height:.2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87936" behindDoc="1" locked="1" layoutInCell="1" allowOverlap="1" wp14:anchorId="030A1096" wp14:editId="030A1097">
              <wp:simplePos x="0" y="0"/>
              <wp:positionH relativeFrom="column">
                <wp:posOffset>5877033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61" name="Rectangle 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7627E72" id="Rectangle 61" o:spid="_x0000_s1026" style="position:absolute;margin-left:462.75pt;margin-top:450pt;width:.1pt;height:.1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88960" behindDoc="1" locked="1" layoutInCell="1" allowOverlap="1" wp14:anchorId="030A1098" wp14:editId="030A1099">
              <wp:simplePos x="0" y="0"/>
              <wp:positionH relativeFrom="column">
                <wp:posOffset>4895940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64" name="Forme libre 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599A124" id="Forme libre 64" o:spid="_x0000_s1026" style="position:absolute;margin-left:385.5pt;margin-top:501pt;width:0;height:.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89984" behindDoc="1" locked="1" layoutInCell="1" allowOverlap="1" wp14:anchorId="030A109A" wp14:editId="030A109B">
              <wp:simplePos x="0" y="0"/>
              <wp:positionH relativeFrom="column">
                <wp:posOffset>3914847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65" name="Forme libr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00B85ED" id="Forme libre 65" o:spid="_x0000_s1026" style="position:absolute;margin-left:308.25pt;margin-top:505.5pt;width:.1pt;height:.7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91008" behindDoc="1" locked="1" layoutInCell="1" allowOverlap="1" wp14:anchorId="030A109C" wp14:editId="030A109D">
              <wp:simplePos x="0" y="0"/>
              <wp:positionH relativeFrom="column">
                <wp:posOffset>3914847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66" name="Forme libr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F324FF7" id="Forme libre 66" o:spid="_x0000_s1026" style="position:absolute;margin-left:308.25pt;margin-top:502.5pt;width:.35pt;height:2.3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" path="m,l,3,2,7r,4l3,15r,4l,2r,l,xe" fillcolor="#8ed6ef [1300]" strokecolor="#8ed6ef [1300]" strokeweight="0">
              <v:path arrowok="t" o:connecttype="custom" o:connectlocs="0,0;0,4712;2963,10996;2963,17279;4445,23562;4445,29845;0,3142;0,3142;0,0" o:connectangles="0,0,0,0,0,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92032" behindDoc="1" locked="1" layoutInCell="1" allowOverlap="1" wp14:anchorId="030A109E" wp14:editId="030A109F">
              <wp:simplePos x="0" y="0"/>
              <wp:positionH relativeFrom="column">
                <wp:posOffset>3914847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67" name="Forme libr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14BB0B2" id="Forme libre 67" o:spid="_x0000_s1026" style="position:absolute;margin-left:308.25pt;margin-top:500.25pt;width:.25pt;height:1.1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" path="m,l,1,,3,2,5,,9r,l,9,,6,,4,,1,,xe" fillcolor="#8ed6ef [1300]" strokecolor="#8ed6ef [1300]" strokeweight="0">
              <v:path arrowok="t" o:connecttype="custom" o:connectlocs="0,0;0,1552;0,4657;3175,7761;0,13970;0,13970;0,13970;0,9313;0,6209;0,1552;0,0" o:connectangles="0,0,0,0,0,0,0,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93056" behindDoc="1" locked="1" layoutInCell="1" allowOverlap="1" wp14:anchorId="030A10A0" wp14:editId="030A10A1">
              <wp:simplePos x="0" y="0"/>
              <wp:positionH relativeFrom="column">
                <wp:posOffset>3914847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68" name="Forme libre 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A5AB462" id="Forme libre 68" o:spid="_x0000_s1026" style="position:absolute;margin-left:308.25pt;margin-top:429.75pt;width:0;height:.2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94080" behindDoc="1" locked="1" layoutInCell="1" allowOverlap="1" wp14:anchorId="030A10A2" wp14:editId="030A10A3">
              <wp:simplePos x="0" y="0"/>
              <wp:positionH relativeFrom="column">
                <wp:posOffset>3905322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70" name="Rectangle 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998CE82" id="Rectangle 70" o:spid="_x0000_s1026" style="position:absolute;margin-left:307.5pt;margin-top:450pt;width:.1pt;height:.1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95104" behindDoc="1" locked="1" layoutInCell="1" allowOverlap="1" wp14:anchorId="030A10A4" wp14:editId="030A10A5">
              <wp:simplePos x="0" y="0"/>
              <wp:positionH relativeFrom="column">
                <wp:posOffset>2924229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74" name="Forme libre 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7783E75" id="Forme libre 74" o:spid="_x0000_s1026" style="position:absolute;margin-left:230.25pt;margin-top:501pt;width:0;height:.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97152" behindDoc="1" locked="1" layoutInCell="1" allowOverlap="1" wp14:anchorId="030A10A6" wp14:editId="030A10A7">
              <wp:simplePos x="0" y="0"/>
              <wp:positionH relativeFrom="column">
                <wp:posOffset>1943136</wp:posOffset>
              </wp:positionH>
              <wp:positionV relativeFrom="page">
                <wp:posOffset>6419850</wp:posOffset>
              </wp:positionV>
              <wp:extent cx="0" cy="9525"/>
              <wp:effectExtent l="0" t="0" r="19050" b="28575"/>
              <wp:wrapNone/>
              <wp:docPr id="75" name="Forme libr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25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53C6C5F" id="Forme libre 75" o:spid="_x0000_s1026" style="position:absolute;margin-left:153pt;margin-top:505.5pt;width:0;height:.75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" path="m,l,5,,6,,xe" fillcolor="#8ed6ef [1300]" strokecolor="#8ed6ef [1300]" strokeweight="0">
              <v:path arrowok="t" o:connecttype="custom" o:connectlocs="0,0;0,7938;0,9525;0,0" o:connectangles="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98176" behindDoc="1" locked="1" layoutInCell="1" allowOverlap="1" wp14:anchorId="030A10A8" wp14:editId="030A10A9">
              <wp:simplePos x="0" y="0"/>
              <wp:positionH relativeFrom="column">
                <wp:posOffset>1943136</wp:posOffset>
              </wp:positionH>
              <wp:positionV relativeFrom="page">
                <wp:posOffset>6381750</wp:posOffset>
              </wp:positionV>
              <wp:extent cx="3175" cy="29845"/>
              <wp:effectExtent l="0" t="0" r="15875" b="27305"/>
              <wp:wrapNone/>
              <wp:docPr id="76" name="Forme libr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29845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BF5433A" id="Forme libre 76" o:spid="_x0000_s1026" style="position:absolute;margin-left:153pt;margin-top:502.5pt;width:.25pt;height:2.3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" path="m1,r,3l1,7r1,4l2,15r,4l,2r1,l1,xe" fillcolor="#8ed6ef [1300]" strokecolor="#8ed6ef [1300]" strokeweight="0">
              <v:path arrowok="t" o:connecttype="custom" o:connectlocs="1588,0;1588,4712;1588,10996;3175,17279;3175,23562;3175,29845;0,3142;1588,3142;1588,0" o:connectangles="0,0,0,0,0,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99200" behindDoc="1" locked="1" layoutInCell="1" allowOverlap="1" wp14:anchorId="030A10AA" wp14:editId="030A10AB">
              <wp:simplePos x="0" y="0"/>
              <wp:positionH relativeFrom="column">
                <wp:posOffset>1943136</wp:posOffset>
              </wp:positionH>
              <wp:positionV relativeFrom="page">
                <wp:posOffset>6353175</wp:posOffset>
              </wp:positionV>
              <wp:extent cx="1270" cy="13970"/>
              <wp:effectExtent l="0" t="0" r="17780" b="24130"/>
              <wp:wrapNone/>
              <wp:docPr id="77" name="Forme libr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3970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9B0ECB3" id="Forme libre 77" o:spid="_x0000_s1026" style="position:absolute;margin-left:153pt;margin-top:500.25pt;width:.1pt;height:1.1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" path="m,l1,1r,2l1,5r,4l1,9r,l,6,1,4,,1,,xe" fillcolor="#8ed6ef [1300]" strokecolor="#8ed6ef [1300]" strokeweight="0">
              <v:path arrowok="t" o:connecttype="custom" o:connectlocs="0,0;1270,1552;1270,4657;1270,7761;1270,13970;1270,13970;1270,13970;0,9313;1270,6209;0,1552;0,0" o:connectangles="0,0,0,0,0,0,0,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700224" behindDoc="1" locked="1" layoutInCell="1" allowOverlap="1" wp14:anchorId="030A10AC" wp14:editId="030A10AD">
              <wp:simplePos x="0" y="0"/>
              <wp:positionH relativeFrom="column">
                <wp:posOffset>1943136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78" name="Forme libre 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99C0F85" id="Forme libre 78" o:spid="_x0000_s1026" style="position:absolute;margin-left:153pt;margin-top:429.75pt;width:0;height:.2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701248" behindDoc="1" locked="1" layoutInCell="1" allowOverlap="1" wp14:anchorId="030A10AE" wp14:editId="030A10AF">
              <wp:simplePos x="0" y="0"/>
              <wp:positionH relativeFrom="column">
                <wp:posOffset>1933611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80" name="Rectangle 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7854144" id="Rectangle 80" o:spid="_x0000_s1026" style="position:absolute;margin-left:152.25pt;margin-top:450pt;width:.1pt;height:.1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702272" behindDoc="1" locked="1" layoutInCell="1" allowOverlap="1" wp14:anchorId="030A10B0" wp14:editId="6A0C1857">
              <wp:simplePos x="0" y="0"/>
              <wp:positionH relativeFrom="column">
                <wp:posOffset>962043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95" name="Forme libre 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0902EA5" id="Forme libre 95" o:spid="_x0000_s1026" style="position:absolute;margin-left:75.75pt;margin-top:501pt;width:0;height:.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g">
          <w:drawing>
            <wp:anchor distT="0" distB="0" distL="114300" distR="114300" simplePos="0" relativeHeight="251614208" behindDoc="1" locked="1" layoutInCell="1" allowOverlap="1" wp14:anchorId="030A10B4" wp14:editId="32BBBED2">
              <wp:simplePos x="0" y="0"/>
              <wp:positionH relativeFrom="page">
                <wp:posOffset>4339590</wp:posOffset>
              </wp:positionH>
              <wp:positionV relativeFrom="page">
                <wp:posOffset>6840220</wp:posOffset>
              </wp:positionV>
              <wp:extent cx="2834640" cy="2724785"/>
              <wp:effectExtent l="0" t="0" r="3810" b="0"/>
              <wp:wrapNone/>
              <wp:docPr id="187" name="Sauvegarde de note" descr="Graphique de sauvegarde de note" title="Graphique de sauvegarde de not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4640" cy="2724785"/>
                        <a:chOff x="0" y="0"/>
                        <a:chExt cx="3387725" cy="3308350"/>
                      </a:xfrm>
                    </wpg:grpSpPr>
                    <wps:wsp>
                      <wps:cNvPr id="188" name="Forme libre 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Image 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8DCAD8" id="Sauvegarde de note" o:spid="_x0000_s1026" alt="Titre : Graphique de sauvegarde de note - Description : Graphique de sauvegarde de note" style="position:absolute;margin-left:341.7pt;margin-top:538.6pt;width:223.2pt;height:214.55pt;z-index:-251702272;mso-position-horizontal-relative:page;mso-position-vertical-relative:page;mso-width-relative:margin;mso-height-relative:margin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">
              <v:shape id="Forme libre 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 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">
                <v:imagedata r:id="rId2" o:title=""/>
              </v:shape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7BA2A1" w14:textId="77777777" w:rsidR="00210E59" w:rsidRDefault="00210E59">
      <w:pPr>
        <w:spacing w:after="0"/>
      </w:pPr>
      <w:r>
        <w:separator/>
      </w:r>
    </w:p>
  </w:footnote>
  <w:footnote w:type="continuationSeparator" w:id="0">
    <w:p w14:paraId="61A75659" w14:textId="77777777" w:rsidR="00210E59" w:rsidRDefault="00210E5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A1004" w14:textId="77777777" w:rsidR="002801CC" w:rsidRDefault="002801CC">
    <w:pPr>
      <w:pStyle w:val="En-tte"/>
    </w:pPr>
    <w:r>
      <w:rPr>
        <w:lang w:bidi="fr-FR"/>
      </w:rPr>
      <w:drawing>
        <wp:anchor distT="0" distB="0" distL="114300" distR="114300" simplePos="0" relativeHeight="251696128" behindDoc="1" locked="1" layoutInCell="1" allowOverlap="1" wp14:anchorId="030A1006" wp14:editId="030A1007">
          <wp:simplePos x="0" y="0"/>
          <wp:positionH relativeFrom="column">
            <wp:posOffset>-38100</wp:posOffset>
          </wp:positionH>
          <wp:positionV relativeFrom="page">
            <wp:posOffset>447675</wp:posOffset>
          </wp:positionV>
          <wp:extent cx="6931025" cy="9144000"/>
          <wp:effectExtent l="0" t="0" r="3175" b="0"/>
          <wp:wrapNone/>
          <wp:docPr id="1" name="Texture" descr="Texture d’arrière-pl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xture" descr="Texture d’arrière-plan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bidi="fr-FR"/>
      </w:rPr>
      <mc:AlternateContent>
        <mc:Choice Requires="wps">
          <w:drawing>
            <wp:anchor distT="0" distB="0" distL="114300" distR="114300" simplePos="0" relativeHeight="251615232" behindDoc="1" locked="1" layoutInCell="1" allowOverlap="1" wp14:anchorId="030A1008" wp14:editId="030A1009">
              <wp:simplePos x="0" y="0"/>
              <wp:positionH relativeFrom="column">
                <wp:posOffset>6858126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11" name="Forme libre 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32140ED" id="Forme libre 11" o:spid="_x0000_s1026" style="position:absolute;margin-left:540pt;margin-top:136.5pt;width:0;height:.35pt;z-index:-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16256" behindDoc="1" locked="1" layoutInCell="1" allowOverlap="1" wp14:anchorId="030A100A" wp14:editId="030A100B">
              <wp:simplePos x="0" y="0"/>
              <wp:positionH relativeFrom="column">
                <wp:posOffset>6858126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12" name="Forme libre 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050AA97" id="Forme libre 12" o:spid="_x0000_s1026" style="position:absolute;margin-left:540pt;margin-top:66.75pt;width:1.25pt;height:439.85pt;z-index:-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288,4769898;15875,4946502;14288,5119924;15875,5199475;12700,5266299;12700,5288573;14288,5463586;14288,5476314;14288,5524045;7938,5570185;6350,5584504;1588,5570185;1588,5554274;3175,5552683;7938,5509726;7938,5492224;9525,5485860;6350,5439721;6350,5288573;7938,4641025;15875,4060300;12700,3073864;12700,3148642;12700,3288652;14288,3878923;12700,3923472;9525,4014161;12700,4246450;14288,4462830;12700,4625115;7938,4158944;7938,3683227;6350,2952946;6350,1802633;7938,1842409;7938,2166978;9525,2645878;1588,2257667;3175,2100155;6350,1801042;7938,1128038;7938,1320552;9525,1521022;7938,1626029;6350,1801042;3175,1003938;1588,870292;1588,0;3175,396166;6350,561632;6350,631638;7938,862337;1588,478899;0,246609;0,93871;1588,84324;0,71596;0,4773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17280" behindDoc="1" locked="1" layoutInCell="1" allowOverlap="1" wp14:anchorId="030A100C" wp14:editId="030A100D">
              <wp:simplePos x="0" y="0"/>
              <wp:positionH relativeFrom="column">
                <wp:posOffset>6858126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13" name="Rectangle 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F20F11C" id="Rectangle 13" o:spid="_x0000_s1026" style="position:absolute;margin-left:540pt;margin-top:116.25pt;width:.1pt;height:.1pt;z-index:-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21376" behindDoc="1" locked="1" layoutInCell="1" allowOverlap="1" wp14:anchorId="030A100E" wp14:editId="030A100F">
              <wp:simplePos x="0" y="0"/>
              <wp:positionH relativeFrom="column">
                <wp:posOffset>-38100</wp:posOffset>
              </wp:positionH>
              <wp:positionV relativeFrom="page">
                <wp:posOffset>771525</wp:posOffset>
              </wp:positionV>
              <wp:extent cx="19050" cy="5579745"/>
              <wp:effectExtent l="0" t="0" r="19050" b="20955"/>
              <wp:wrapNone/>
              <wp:docPr id="19" name="Forme libre 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050" cy="5579745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FBFA1D3" id="Forme libre 19" o:spid="_x0000_s1026" style="position:absolute;margin-left:-3pt;margin-top:60.75pt;width:1.5pt;height:439.35pt;z-index:-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463,5298133;17463,5347455;17463,5485874;17463,5498602;17463,5506558;17463,5576563;14288,5331544;11113,5040386;11113,4944924;11113,4932195;17463,3770743;14288,4633082;9525,4586942;9525,4306920;9525,4197139;11113,4003033;11113,3912345;9525,3775516;12700,3053188;14288,3479584;17463,3622777;9525,3738922;9525,3492313;9525,3040460;12700,1886963;11113,2836808;6350,2505874;4763,2431095;6350,2291084;11113,1890145;9525,0;14288,9546;14288,25456;12700,27048;9525,70005;9525,87507;9525,89098;12700,143193;12700,214789;9525,878249;11113,1357149;12700,1880598;4763,1703994;4763,1622851;6350,1567165;4763,1333284;4763,1116904;4763,954618;3175,773241;3175,491629;3175,442307;3175,364346;6350,299114;4763,284795;4763,116145;3175,100235;4763,42958;9525,6364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28544" behindDoc="1" locked="1" layoutInCell="1" allowOverlap="1" wp14:anchorId="030A1010" wp14:editId="030A1011">
              <wp:simplePos x="0" y="0"/>
              <wp:positionH relativeFrom="column">
                <wp:posOffset>6848601</wp:posOffset>
              </wp:positionH>
              <wp:positionV relativeFrom="page">
                <wp:posOffset>4524375</wp:posOffset>
              </wp:positionV>
              <wp:extent cx="12700" cy="3175"/>
              <wp:effectExtent l="0" t="0" r="25400" b="15875"/>
              <wp:wrapNone/>
              <wp:docPr id="28" name="Forme libre 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EA3E6A2" id="Forme libre 28" o:spid="_x0000_s1026" style="position:absolute;margin-left:539.25pt;margin-top:356.25pt;width:1pt;height:.25pt;z-index:-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" path="m5,l7,,8,,7,2,,2,5,xe" fillcolor="#8ed6ef [1300]" strokecolor="#8ed6ef [1300]" strokeweight="0">
              <v:path arrowok="t" o:connecttype="custom" o:connectlocs="7938,0;11113,0;12700,0;11113,3175;0,3175;7938,0" o:connectangles="0,0,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29568" behindDoc="1" locked="1" layoutInCell="1" allowOverlap="1" wp14:anchorId="030A1012" wp14:editId="030A1013">
              <wp:simplePos x="0" y="0"/>
              <wp:positionH relativeFrom="column">
                <wp:posOffset>6810500</wp:posOffset>
              </wp:positionH>
              <wp:positionV relativeFrom="page">
                <wp:posOffset>4524375</wp:posOffset>
              </wp:positionV>
              <wp:extent cx="34925" cy="4445"/>
              <wp:effectExtent l="0" t="0" r="22225" b="14605"/>
              <wp:wrapNone/>
              <wp:docPr id="29" name="Forme libr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A71D439" id="Forme libre 29" o:spid="_x0000_s1026" style="position:absolute;margin-left:536.25pt;margin-top:356.25pt;width:2.75pt;height:.35pt;z-index:-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" path="m18,r4,l1,3r,l,3r2,l5,3,9,2r4,l18,xe" fillcolor="#8ed6ef [1300]" strokecolor="#8ed6ef [1300]" strokeweight="0">
              <v:path arrowok="t" o:connecttype="custom" o:connectlocs="28575,0;34925,0;1588,4445;1588,4445;0,4445;3175,4445;7938,4445;14288,2963;20638,2963;28575,0" o:connectangles="0,0,0,0,0,0,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30592" behindDoc="1" locked="1" layoutInCell="1" allowOverlap="1" wp14:anchorId="030A1014" wp14:editId="030A1015">
              <wp:simplePos x="0" y="0"/>
              <wp:positionH relativeFrom="column">
                <wp:posOffset>6772400</wp:posOffset>
              </wp:positionH>
              <wp:positionV relativeFrom="page">
                <wp:posOffset>4533900</wp:posOffset>
              </wp:positionV>
              <wp:extent cx="20320" cy="0"/>
              <wp:effectExtent l="0" t="0" r="17780" b="19050"/>
              <wp:wrapNone/>
              <wp:docPr id="30" name="Forme libr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BE1733D" id="Forme libre 30" o:spid="_x0000_s1026" style="position:absolute;margin-left:533.25pt;margin-top:357pt;width:1.6pt;height:0;z-index:-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" path="m8,r5,l12,,11,,9,,7,,5,,3,,,,2,,5,,8,xe" fillcolor="#8ed6ef [1300]" strokecolor="#8ed6ef [1300]" strokeweight="0">
              <v:path arrowok="t" o:connecttype="custom" o:connectlocs="12505,0;20320,0;18757,0;17194,0;14068,0;10942,0;7815,0;4689,0;0,0;3126,0;7815,0;12505,0" o:connectangles="0,0,0,0,0,0,0,0,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31616" behindDoc="1" locked="1" layoutInCell="1" allowOverlap="1" wp14:anchorId="030A1016" wp14:editId="030A1017">
              <wp:simplePos x="0" y="0"/>
              <wp:positionH relativeFrom="column">
                <wp:posOffset>5686530</wp:posOffset>
              </wp:positionH>
              <wp:positionV relativeFrom="page">
                <wp:posOffset>4533900</wp:posOffset>
              </wp:positionV>
              <wp:extent cx="4445" cy="0"/>
              <wp:effectExtent l="0" t="0" r="0" b="0"/>
              <wp:wrapNone/>
              <wp:docPr id="31" name="Forme libr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624C3A5" id="Forme libre 31" o:spid="_x0000_s1026" style="position:absolute;margin-left:447.75pt;margin-top:357pt;width:.35pt;height:0;z-index:-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32640" behindDoc="1" locked="1" layoutInCell="1" allowOverlap="1" wp14:anchorId="030A1018" wp14:editId="030A1019">
              <wp:simplePos x="0" y="0"/>
              <wp:positionH relativeFrom="column">
                <wp:posOffset>-38100</wp:posOffset>
              </wp:positionH>
              <wp:positionV relativeFrom="page">
                <wp:posOffset>4533900</wp:posOffset>
              </wp:positionV>
              <wp:extent cx="6805295" cy="15875"/>
              <wp:effectExtent l="0" t="0" r="14605" b="22225"/>
              <wp:wrapNone/>
              <wp:docPr id="32" name="Forme libre 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25D8207" id="Forme libre 32" o:spid="_x0000_s1026" style="position:absolute;margin-left:-3pt;margin-top:357pt;width:535.85pt;height:1.25pt;z-index:-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794,14288;2494314,3175;2840346,12700;2427030,12700;2064978,12700;1989684,12700;2430234,3175;1975266,12700;1858320,15875;1398546,14288;1291212,14288;1070136,14288;1440198,3175;3564449,9525;3059820,12700;2982924,12700;2966904,9525;3812759,3175;5903369,3175;5565347,7938;5256161,9525;5142419,7938;4937363,9525;5613407,3175;41652,1588;41652,3175;67284,7938;102528,7938;115344,7938;144180,7938;197046,7938;286758,6350;990036,7938;820224,14288;583128,14288;511038,14288;450162,14288;387684,12700;241902,12700;129762,14288;76896,14288;22428,9525;0,7938;11214,1588;4927751,1588;4878089,6350;4626575,7938;4584923,7938;4408703,7938;4112333,7938;4099517,1588;4245299,3175;6555383,1588;6689951,0;6705971,0;6773255,0;6805295,1588;6321491,3175;6124445,6350;6037937,6350;5920991,6350;6465671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33664" behindDoc="1" locked="1" layoutInCell="1" allowOverlap="1" wp14:anchorId="030A101A" wp14:editId="030A101B">
              <wp:simplePos x="0" y="0"/>
              <wp:positionH relativeFrom="column">
                <wp:posOffset>5991335</wp:posOffset>
              </wp:positionH>
              <wp:positionV relativeFrom="page">
                <wp:posOffset>4533900</wp:posOffset>
              </wp:positionV>
              <wp:extent cx="1270" cy="1270"/>
              <wp:effectExtent l="0" t="0" r="0" b="0"/>
              <wp:wrapNone/>
              <wp:docPr id="33" name="Rectangle 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3E6EC88" id="Rectangle 33" o:spid="_x0000_s1026" style="position:absolute;margin-left:471.75pt;margin-top:357pt;width:.1pt;height:.1pt;z-index:-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34688" behindDoc="1" locked="1" layoutInCell="1" allowOverlap="1" wp14:anchorId="030A101C" wp14:editId="030A101D">
              <wp:simplePos x="0" y="0"/>
              <wp:positionH relativeFrom="column">
                <wp:posOffset>38101</wp:posOffset>
              </wp:positionH>
              <wp:positionV relativeFrom="page">
                <wp:posOffset>4543425</wp:posOffset>
              </wp:positionV>
              <wp:extent cx="6350" cy="0"/>
              <wp:effectExtent l="0" t="0" r="0" b="0"/>
              <wp:wrapNone/>
              <wp:docPr id="34" name="Forme libre 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7F0DB6B" id="Forme libre 34" o:spid="_x0000_s1026" style="position:absolute;margin-left:3pt;margin-top:357.75pt;width:.5pt;height:0;z-index:-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35712" behindDoc="1" locked="1" layoutInCell="1" allowOverlap="1" wp14:anchorId="030A101E" wp14:editId="030A101F">
              <wp:simplePos x="0" y="0"/>
              <wp:positionH relativeFrom="column">
                <wp:posOffset>-28575</wp:posOffset>
              </wp:positionH>
              <wp:positionV relativeFrom="page">
                <wp:posOffset>3600450</wp:posOffset>
              </wp:positionV>
              <wp:extent cx="12700" cy="0"/>
              <wp:effectExtent l="0" t="0" r="25400" b="19050"/>
              <wp:wrapNone/>
              <wp:docPr id="35" name="Forme libr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C74D06E" id="Forme libre 35" o:spid="_x0000_s1026" style="position:absolute;margin-left:-2.25pt;margin-top:283.5pt;width:1pt;height:0;z-index:-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" path="m8,l4,,3,,1,,,,1,,4,,8,xe" fillcolor="#8ed6ef [1300]" strokecolor="#8ed6ef [1300]" strokeweight="0">
              <v:path arrowok="t" o:connecttype="custom" o:connectlocs="12700,0;6350,0;4763,0;1588,0;0,0;1588,0;6350,0;12700,0" o:connectangles="0,0,0,0,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36736" behindDoc="1" locked="1" layoutInCell="1" allowOverlap="1" wp14:anchorId="030A1020" wp14:editId="030A1021">
              <wp:simplePos x="0" y="0"/>
              <wp:positionH relativeFrom="column">
                <wp:posOffset>-9524</wp:posOffset>
              </wp:positionH>
              <wp:positionV relativeFrom="page">
                <wp:posOffset>3600450</wp:posOffset>
              </wp:positionV>
              <wp:extent cx="34925" cy="4445"/>
              <wp:effectExtent l="0" t="0" r="22225" b="14605"/>
              <wp:wrapNone/>
              <wp:docPr id="36" name="Forme libr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F344380" id="Forme libre 36" o:spid="_x0000_s1026" style="position:absolute;margin-left:-.75pt;margin-top:283.5pt;width:2.75pt;height:.35pt;z-index:-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" path="m21,r,l22,1r-2,l17,1r-4,l9,3,4,3,,3,21,xe" fillcolor="#8ed6ef [1300]" strokecolor="#8ed6ef [1300]" strokeweight="0">
              <v:path arrowok="t" o:connecttype="custom" o:connectlocs="33338,0;33338,0;34925,1482;31750,1482;26988,1482;20638,1482;14288,4445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37760" behindDoc="1" locked="1" layoutInCell="1" allowOverlap="1" wp14:anchorId="030A1022" wp14:editId="030A1023">
              <wp:simplePos x="0" y="0"/>
              <wp:positionH relativeFrom="column">
                <wp:posOffset>38101</wp:posOffset>
              </wp:positionH>
              <wp:positionV relativeFrom="page">
                <wp:posOffset>3600450</wp:posOffset>
              </wp:positionV>
              <wp:extent cx="20320" cy="1270"/>
              <wp:effectExtent l="0" t="0" r="17780" b="17780"/>
              <wp:wrapNone/>
              <wp:docPr id="37" name="Forme libr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85601B6" id="Forme libre 37" o:spid="_x0000_s1026" style="position:absolute;margin-left:3pt;margin-top:283.5pt;width:1.6pt;height:.1pt;z-index:-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" path="m13,l11,1,7,1,5,1,,1r1,l2,,3,,6,,7,r3,l13,xe" fillcolor="#8ed6ef [1300]" strokecolor="#8ed6ef [1300]" strokeweight="0">
              <v:path arrowok="t" o:connecttype="custom" o:connectlocs="20320,0;17194,1270;10942,1270;7815,1270;0,1270;1563,127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38784" behindDoc="1" locked="1" layoutInCell="1" allowOverlap="1" wp14:anchorId="030A1024" wp14:editId="030A1025">
              <wp:simplePos x="0" y="0"/>
              <wp:positionH relativeFrom="column">
                <wp:posOffset>1143022</wp:posOffset>
              </wp:positionH>
              <wp:positionV relativeFrom="page">
                <wp:posOffset>3600450</wp:posOffset>
              </wp:positionV>
              <wp:extent cx="4445" cy="0"/>
              <wp:effectExtent l="0" t="0" r="0" b="0"/>
              <wp:wrapNone/>
              <wp:docPr id="38" name="Forme libr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E0D44EF" id="Forme libre 38" o:spid="_x0000_s1026" style="position:absolute;margin-left:90pt;margin-top:283.5pt;width:.35pt;height:0;z-index:-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39808" behindDoc="1" locked="1" layoutInCell="1" allowOverlap="1" wp14:anchorId="030A1026" wp14:editId="030A1027">
              <wp:simplePos x="0" y="0"/>
              <wp:positionH relativeFrom="column">
                <wp:posOffset>66677</wp:posOffset>
              </wp:positionH>
              <wp:positionV relativeFrom="page">
                <wp:posOffset>3590925</wp:posOffset>
              </wp:positionV>
              <wp:extent cx="6805295" cy="17145"/>
              <wp:effectExtent l="0" t="0" r="14605" b="20955"/>
              <wp:wrapNone/>
              <wp:docPr id="39" name="Forme libre 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051D1C9" id="Forme libre 39" o:spid="_x0000_s1026" style="position:absolute;margin-left:5.25pt;margin-top:282.75pt;width:535.85pt;height:1.35pt;z-index:-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60,10910;826632,12469;325206,17145;115344,17145;108936,14028;91314,17145;1602,14028;150588,14028;653616,10910;711288,7793;1549134,7793;1691712,6235;1872738,12469;1161450,12469;893916,12469;1278396,6235;2476692,7793;2728206,6235;2654514,12469;2403000,14028;1919196,7793;2018520,7793;2201148,6235;2249208,6235;3836789,3117;3836789,7793;2992536,10910;3228030,6235;3745475,4676;4727501,3117;4738715,3117;4815611,4676;4375061,10910;3904073,4676;4085099,4676;6026723,0;6234983,0;6302267,3117;6353531,0;6432029,4676;6656309,3117;6678737,3117;6726797,3117;6784469,6235;6805295,7793;6784469,12469;6770051,12469;6765245,10910;6723593,7793;6699563,7793;6688349,6235;6641891,10910;6581015,7793;6315083,6235;5855309,0;5578163,0;5768801,0;5144021,7793;4886099,4676;5203295,4676;5422769,3117;5578163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40832" behindDoc="1" locked="1" layoutInCell="1" allowOverlap="1" wp14:anchorId="030A1028" wp14:editId="030A1029">
              <wp:simplePos x="0" y="0"/>
              <wp:positionH relativeFrom="column">
                <wp:posOffset>838216</wp:posOffset>
              </wp:positionH>
              <wp:positionV relativeFrom="page">
                <wp:posOffset>3590925</wp:posOffset>
              </wp:positionV>
              <wp:extent cx="1270" cy="1270"/>
              <wp:effectExtent l="0" t="0" r="0" b="0"/>
              <wp:wrapNone/>
              <wp:docPr id="40" name="Rectangle 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1036FC0" id="Rectangle 40" o:spid="_x0000_s1026" style="position:absolute;margin-left:66pt;margin-top:282.75pt;width:.1pt;height:.1pt;z-index:-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41856" behindDoc="1" locked="1" layoutInCell="1" allowOverlap="1" wp14:anchorId="030A102A" wp14:editId="030A102B">
              <wp:simplePos x="0" y="0"/>
              <wp:positionH relativeFrom="column">
                <wp:posOffset>6781925</wp:posOffset>
              </wp:positionH>
              <wp:positionV relativeFrom="page">
                <wp:posOffset>3590925</wp:posOffset>
              </wp:positionV>
              <wp:extent cx="6350" cy="0"/>
              <wp:effectExtent l="0" t="0" r="0" b="0"/>
              <wp:wrapNone/>
              <wp:docPr id="41" name="Forme libre 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3C97F8A" id="Forme libre 41" o:spid="_x0000_s1026" style="position:absolute;margin-left:534pt;margin-top:282.75pt;width:.5pt;height:0;z-index:-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030A102C" wp14:editId="030A102D">
              <wp:simplePos x="0" y="0"/>
              <wp:positionH relativeFrom="column">
                <wp:posOffset>6848601</wp:posOffset>
              </wp:positionH>
              <wp:positionV relativeFrom="page">
                <wp:posOffset>2647950</wp:posOffset>
              </wp:positionV>
              <wp:extent cx="12700" cy="1270"/>
              <wp:effectExtent l="0" t="0" r="25400" b="17780"/>
              <wp:wrapNone/>
              <wp:docPr id="42" name="Forme libr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ACDDBC4" id="Forme libre 42" o:spid="_x0000_s1026" style="position:absolute;margin-left:539.25pt;margin-top:208.5pt;width:1pt;height:.1pt;z-index:-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" path="m5,l7,,8,,7,,3,1,,1,3,,5,xe" fillcolor="#8ed6ef [1300]" strokecolor="#8ed6ef [1300]" strokeweight="0">
              <v:path arrowok="t" o:connecttype="custom" o:connectlocs="7938,0;11113,0;12700,0;11113,0;4763,1270;0,1270;4763,0;7938,0" o:connectangles="0,0,0,0,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43904" behindDoc="1" locked="1" layoutInCell="1" allowOverlap="1" wp14:anchorId="030A102E" wp14:editId="030A102F">
              <wp:simplePos x="0" y="0"/>
              <wp:positionH relativeFrom="column">
                <wp:posOffset>6810500</wp:posOffset>
              </wp:positionH>
              <wp:positionV relativeFrom="page">
                <wp:posOffset>2647950</wp:posOffset>
              </wp:positionV>
              <wp:extent cx="34925" cy="3175"/>
              <wp:effectExtent l="0" t="0" r="22225" b="15875"/>
              <wp:wrapNone/>
              <wp:docPr id="43" name="Forme libr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3175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74BF16E" id="Forme libre 43" o:spid="_x0000_s1026" style="position:absolute;margin-left:536.25pt;margin-top:208.5pt;width:2.75pt;height:.25pt;z-index:-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" path="m18,r4,l1,2r,l,2r2,l5,2,9,1,13,r5,xe" fillcolor="#8ed6ef [1300]" strokecolor="#8ed6ef [1300]" strokeweight="0">
              <v:path arrowok="t" o:connecttype="custom" o:connectlocs="28575,0;34925,0;1588,3175;1588,3175;0,3175;3175,3175;7938,3175;14288,1588;20638,0;28575,0" o:connectangles="0,0,0,0,0,0,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44928" behindDoc="1" locked="1" layoutInCell="1" allowOverlap="1" wp14:anchorId="030A1030" wp14:editId="030A1031">
              <wp:simplePos x="0" y="0"/>
              <wp:positionH relativeFrom="column">
                <wp:posOffset>6772400</wp:posOffset>
              </wp:positionH>
              <wp:positionV relativeFrom="page">
                <wp:posOffset>2647950</wp:posOffset>
              </wp:positionV>
              <wp:extent cx="20320" cy="1270"/>
              <wp:effectExtent l="0" t="0" r="17780" b="17780"/>
              <wp:wrapNone/>
              <wp:docPr id="44" name="Forme libr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0CCB659" id="Forme libre 44" o:spid="_x0000_s1026" style="position:absolute;margin-left:533.25pt;margin-top:208.5pt;width:1.6pt;height:.1pt;z-index:-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" path="m8,r5,1l12,1r-1,l9,1,7,1,5,1,3,1,,1r2,l5,1,8,xe" fillcolor="#8ed6ef [1300]" strokecolor="#8ed6ef [1300]" strokeweight="0">
              <v:path arrowok="t" o:connecttype="custom" o:connectlocs="12505,0;20320,1270;18757,1270;17194,1270;14068,1270;10942,1270;7815,1270;4689,1270;0,1270;3126,1270;7815,1270;12505,0" o:connectangles="0,0,0,0,0,0,0,0,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45952" behindDoc="1" locked="1" layoutInCell="1" allowOverlap="1" wp14:anchorId="030A1032" wp14:editId="030A1033">
              <wp:simplePos x="0" y="0"/>
              <wp:positionH relativeFrom="column">
                <wp:posOffset>5686530</wp:posOffset>
              </wp:positionH>
              <wp:positionV relativeFrom="page">
                <wp:posOffset>2647950</wp:posOffset>
              </wp:positionV>
              <wp:extent cx="4445" cy="0"/>
              <wp:effectExtent l="0" t="0" r="0" b="0"/>
              <wp:wrapNone/>
              <wp:docPr id="45" name="Forme libre 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0E9DDCC" id="Forme libre 45" o:spid="_x0000_s1026" style="position:absolute;margin-left:447.75pt;margin-top:208.5pt;width:.35pt;height:0;z-index:-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46976" behindDoc="1" locked="1" layoutInCell="1" allowOverlap="1" wp14:anchorId="030A1034" wp14:editId="030A1035">
              <wp:simplePos x="0" y="0"/>
              <wp:positionH relativeFrom="column">
                <wp:posOffset>-38100</wp:posOffset>
              </wp:positionH>
              <wp:positionV relativeFrom="page">
                <wp:posOffset>2647950</wp:posOffset>
              </wp:positionV>
              <wp:extent cx="6805295" cy="15875"/>
              <wp:effectExtent l="0" t="0" r="14605" b="22225"/>
              <wp:wrapNone/>
              <wp:docPr id="46" name="Forme libre 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BCF9EC8" id="Forme libre 46" o:spid="_x0000_s1026" style="position:absolute;margin-left:-3pt;margin-top:208.5pt;width:535.85pt;height:1.25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794,14288;2952486,6350;2757042,12700;2084202,12700;1986480,12700;1992888,6350;1826280,6350;1917594,11113;1411362,14288;1371312,14288;1169460,12700;991638,14288;3841595,7938;3255264,11113;3014964,12700;2970108,12700;3194388,6350;3937715,4763;5908175,6350;5488451,7938;5232131,7938;5097563,7938;4940567,1588;5685497,1588;35244,1588;40050,4763;81702,6350;104130,7938;116946,7938;163404,6350;224280,6350;538272,7938;916344,12700;605556,14288;541476,14288;487008,14288;454968,14288;368460,12700;150588,12700;113742,12700;54468,12700;16020,7938;0,6350;20826,1588;4882895,7938;4825223,7938;4608953,7938;4570505,7938;4262921,7938;3960143,7938;4202045,1588;4552883,0;6689951,0;6696359,0;6712379,0;6803693,0;6654707,0;6151679,4763;6094007,6350;6036335,6350;5978663,1588;6480089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48000" behindDoc="1" locked="1" layoutInCell="1" allowOverlap="1" wp14:anchorId="030A1036" wp14:editId="030A1037">
              <wp:simplePos x="0" y="0"/>
              <wp:positionH relativeFrom="column">
                <wp:posOffset>5991335</wp:posOffset>
              </wp:positionH>
              <wp:positionV relativeFrom="page">
                <wp:posOffset>2657475</wp:posOffset>
              </wp:positionV>
              <wp:extent cx="1270" cy="1270"/>
              <wp:effectExtent l="0" t="0" r="0" b="0"/>
              <wp:wrapNone/>
              <wp:docPr id="47" name="Rectangle 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8D2B2CE" id="Rectangle 47" o:spid="_x0000_s1026" style="position:absolute;margin-left:471.75pt;margin-top:209.25pt;width:.1pt;height:.1pt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49024" behindDoc="1" locked="1" layoutInCell="1" allowOverlap="1" wp14:anchorId="030A1038" wp14:editId="030A1039">
              <wp:simplePos x="0" y="0"/>
              <wp:positionH relativeFrom="column">
                <wp:posOffset>38101</wp:posOffset>
              </wp:positionH>
              <wp:positionV relativeFrom="page">
                <wp:posOffset>2657475</wp:posOffset>
              </wp:positionV>
              <wp:extent cx="6350" cy="0"/>
              <wp:effectExtent l="0" t="0" r="0" b="0"/>
              <wp:wrapNone/>
              <wp:docPr id="48" name="Forme libre 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EEF7D75" id="Forme libre 48" o:spid="_x0000_s1026" style="position:absolute;margin-left:3pt;margin-top:209.25pt;width:.5pt;height:0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50048" behindDoc="1" locked="1" layoutInCell="1" allowOverlap="1" wp14:anchorId="030A103A" wp14:editId="030A103B">
              <wp:simplePos x="0" y="0"/>
              <wp:positionH relativeFrom="column">
                <wp:posOffset>-28575</wp:posOffset>
              </wp:positionH>
              <wp:positionV relativeFrom="page">
                <wp:posOffset>1714500</wp:posOffset>
              </wp:positionV>
              <wp:extent cx="12700" cy="3175"/>
              <wp:effectExtent l="0" t="0" r="25400" b="15875"/>
              <wp:wrapNone/>
              <wp:docPr id="49" name="Forme libr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8CF6520" id="Forme libre 49" o:spid="_x0000_s1026" style="position:absolute;margin-left:-2.25pt;margin-top:135pt;width:1pt;height:.25pt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" path="m8,l4,2,3,2,,2,4,,8,xe" fillcolor="#8ed6ef [1300]" strokecolor="#8ed6ef [1300]" strokeweight="0">
              <v:path arrowok="t" o:connecttype="custom" o:connectlocs="12700,0;6350,3175;4763,3175;0,3175;6350,0;12700,0" o:connectangles="0,0,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51072" behindDoc="1" locked="1" layoutInCell="1" allowOverlap="1" wp14:anchorId="030A103C" wp14:editId="030A103D">
              <wp:simplePos x="0" y="0"/>
              <wp:positionH relativeFrom="column">
                <wp:posOffset>-9524</wp:posOffset>
              </wp:positionH>
              <wp:positionV relativeFrom="page">
                <wp:posOffset>1714500</wp:posOffset>
              </wp:positionV>
              <wp:extent cx="34925" cy="4445"/>
              <wp:effectExtent l="0" t="0" r="22225" b="14605"/>
              <wp:wrapNone/>
              <wp:docPr id="50" name="Forme libr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9CC4954" id="Forme libre 50" o:spid="_x0000_s1026" style="position:absolute;margin-left:-.75pt;margin-top:135pt;width:2.75pt;height:.35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" path="m21,r,l22,,20,,17,,13,1,9,1,4,3,,3,21,xe" fillcolor="#8ed6ef [1300]" strokecolor="#8ed6ef [1300]" strokeweight="0">
              <v:path arrowok="t" o:connecttype="custom" o:connectlocs="33338,0;33338,0;34925,0;31750,0;26988,0;20638,1482;14288,1482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52096" behindDoc="1" locked="1" layoutInCell="1" allowOverlap="1" wp14:anchorId="030A103E" wp14:editId="030A103F">
              <wp:simplePos x="0" y="0"/>
              <wp:positionH relativeFrom="column">
                <wp:posOffset>38101</wp:posOffset>
              </wp:positionH>
              <wp:positionV relativeFrom="page">
                <wp:posOffset>1714500</wp:posOffset>
              </wp:positionV>
              <wp:extent cx="20320" cy="0"/>
              <wp:effectExtent l="0" t="0" r="17780" b="19050"/>
              <wp:wrapNone/>
              <wp:docPr id="51" name="Forme libr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201C07C" id="Forme libre 51" o:spid="_x0000_s1026" style="position:absolute;margin-left:3pt;margin-top:135pt;width:1.6pt;height:0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53120" behindDoc="1" locked="1" layoutInCell="1" allowOverlap="1" wp14:anchorId="030A1040" wp14:editId="030A1041">
              <wp:simplePos x="0" y="0"/>
              <wp:positionH relativeFrom="column">
                <wp:posOffset>1143022</wp:posOffset>
              </wp:positionH>
              <wp:positionV relativeFrom="page">
                <wp:posOffset>1714500</wp:posOffset>
              </wp:positionV>
              <wp:extent cx="4445" cy="0"/>
              <wp:effectExtent l="0" t="0" r="0" b="0"/>
              <wp:wrapNone/>
              <wp:docPr id="52" name="Forme libr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ADED1AC" id="Forme libre 52" o:spid="_x0000_s1026" style="position:absolute;margin-left:90pt;margin-top:135pt;width:.35pt;height:0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54144" behindDoc="1" locked="1" layoutInCell="1" allowOverlap="1" wp14:anchorId="030A1042" wp14:editId="030A1043">
              <wp:simplePos x="0" y="0"/>
              <wp:positionH relativeFrom="column">
                <wp:posOffset>66677</wp:posOffset>
              </wp:positionH>
              <wp:positionV relativeFrom="page">
                <wp:posOffset>1704975</wp:posOffset>
              </wp:positionV>
              <wp:extent cx="6805295" cy="15875"/>
              <wp:effectExtent l="0" t="0" r="14605" b="22225"/>
              <wp:wrapNone/>
              <wp:docPr id="53" name="Forme libre 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32D304B" id="Forme libre 53" o:spid="_x0000_s1026" style="position:absolute;margin-left:5.25pt;margin-top:134.25pt;width:535.85pt;height:1.25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60,9525;826632,14288;325206,15875;115344,15875;108936,14288;91314,15875;1602,15875;150588,14288;653616,9525;711288,9525;1603602,7938;1784628,7938;1542726,14288;1047708,14288;1209510,7938;1457820,7938;2540772,7938;2845152,7938;2601648,12700;2252412,15875;1919196,7938;2076192,9525;2207556,7938;3771107,3175;3836789,3175;3839993,9525;2939670,12700;3239244,6350;3745475,3175;4727501,1588;4738715,3175;4815611,3175;4375061,12700;3846401,6350;4038641,3175;4948577,0;6222167,1588;6292655,1588;6353531,1588;6417611,3175;6563393,3175;6675533,1588;6726797,1588;6781265,6350;6803693,7938;6798887,12700;6757235,14288;6763643,12700;6747623,7938;6705971,6350;6689951,7938;6669125,7938;6617861,9525;6534557,9525;5823269,7938;5962643,1588;5698313,1588;5546123,9525;4831631,3175;4946975,0;5406749,1588;5512481,1588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55168" behindDoc="1" locked="1" layoutInCell="1" allowOverlap="1" wp14:anchorId="030A1044" wp14:editId="030A1045">
              <wp:simplePos x="0" y="0"/>
              <wp:positionH relativeFrom="column">
                <wp:posOffset>838216</wp:posOffset>
              </wp:positionH>
              <wp:positionV relativeFrom="page">
                <wp:posOffset>1714500</wp:posOffset>
              </wp:positionV>
              <wp:extent cx="1270" cy="1270"/>
              <wp:effectExtent l="0" t="0" r="0" b="0"/>
              <wp:wrapNone/>
              <wp:docPr id="54" name="Rectangle 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D844DC7" id="Rectangle 54" o:spid="_x0000_s1026" style="position:absolute;margin-left:66pt;margin-top:135pt;width:.1pt;height:.1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56192" behindDoc="1" locked="1" layoutInCell="1" allowOverlap="1" wp14:anchorId="030A1046" wp14:editId="030A1047">
              <wp:simplePos x="0" y="0"/>
              <wp:positionH relativeFrom="column">
                <wp:posOffset>6781925</wp:posOffset>
              </wp:positionH>
              <wp:positionV relativeFrom="page">
                <wp:posOffset>1704975</wp:posOffset>
              </wp:positionV>
              <wp:extent cx="6350" cy="0"/>
              <wp:effectExtent l="0" t="0" r="0" b="0"/>
              <wp:wrapNone/>
              <wp:docPr id="55" name="Forme libre 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7D93E8C" id="Forme libre 55" o:spid="_x0000_s1026" style="position:absolute;margin-left:534pt;margin-top:134.25pt;width:.5pt;height:0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030A1048" wp14:editId="030A1049">
              <wp:simplePos x="0" y="0"/>
              <wp:positionH relativeFrom="column">
                <wp:posOffset>5867508</wp:posOffset>
              </wp:positionH>
              <wp:positionV relativeFrom="page">
                <wp:posOffset>762000</wp:posOffset>
              </wp:positionV>
              <wp:extent cx="17145" cy="5586095"/>
              <wp:effectExtent l="0" t="0" r="20955" b="14605"/>
              <wp:wrapNone/>
              <wp:docPr id="60" name="Forme libre 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80C2E9B" id="Forme libre 60" o:spid="_x0000_s1026" style="position:absolute;margin-left:462pt;margin-top:60pt;width:1.35pt;height:439.8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0910,1591;15586,15910;12469,31821;10910,33412;6235,76369;9352,93871;6235,95462;10910,149557;10910,221153;6235,884611;9352,1427151;10910,1891731;10910,2825664;12469,3326837;12469,3484349;15586,3912335;12469,4668073;12469,4849450;17145,5318803;17145,5434947;15586,5493815;17145,5506544;17145,5581322;15586,5586095;12469,5188338;10910,5024463;10910,4954457;9352,4720576;9352,4458057;9352,4265543;6235,4065073;9352,3960066;9352,3783462;9352,3754823;9352,3498668;6235,3046816;4676,2653833;3117,2491548;4676,2439044;4676,2264031;3117,1711945;4676,1630802;6235,1573525;4676,1245774;3117,1093035;3117,946661;3117,779603;3117,497991;3117,448670;3117,370709;6235,305477;4676,291158;3117,122509;3117,106599;4676,49322;9352,12728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60288" behindDoc="1" locked="1" layoutInCell="1" allowOverlap="1" wp14:anchorId="030A104A" wp14:editId="030A104B">
              <wp:simplePos x="0" y="0"/>
              <wp:positionH relativeFrom="column">
                <wp:posOffset>4886415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62" name="Forme libre 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4329240" id="Forme libre 62" o:spid="_x0000_s1026" style="position:absolute;margin-left:384.75pt;margin-top:66.75pt;width:1.35pt;height:439.8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117,0;4676,396166;6235,561632;6235,631638;10910,859154;9352,1128038;10910,1320552;10910,1521022;9352,1626029;9352,1802633;10910,1829681;9352,2087427;10910,2539279;12469,2932262;15586,3094547;12469,3147051;12469,3322064;15586,3872559;12469,3952111;10910,4012570;15586,4338730;15586,4493060;15586,4633070;17145,4769898;17145,4946502;15586,5119924;17145,5199475;12469,5266299;12469,5288573;15586,5463586;15586,5476314;15586,5524045;10910,5570185;6235,5584504;3117,5570185;4676,5554274;6235,5552683;10910,5509726;9352,5492224;10910,5485860;6235,5439721;6235,5288573;9352,4639434;6235,4017343;6235,3344338;6235,2658606;4676,2098564;4676,2100155;4676,1266457;4676,890975;3117,478899;0,246609;0,93871;3117,84324;0,71596;3117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030A104C" wp14:editId="030A104D">
              <wp:simplePos x="0" y="0"/>
              <wp:positionH relativeFrom="column">
                <wp:posOffset>4886415</wp:posOffset>
              </wp:positionH>
              <wp:positionV relativeFrom="page">
                <wp:posOffset>1476375</wp:posOffset>
              </wp:positionV>
              <wp:extent cx="3175" cy="0"/>
              <wp:effectExtent l="0" t="0" r="0" b="0"/>
              <wp:wrapNone/>
              <wp:docPr id="63" name="Forme libre 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9CA4685" id="Forme libre 63" o:spid="_x0000_s1026" style="position:absolute;margin-left:384.75pt;margin-top:116.25pt;width:.25pt;height:0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" path="m,l2,,,,,xe" fillcolor="#8ed6ef [1300]" strokecolor="#8ed6ef [1300]" strokeweight="0">
              <v:path arrowok="t" o:connecttype="custom" o:connectlocs="0,0;3175,0;0,0;0,0" o:connectangles="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030A104E" wp14:editId="030A104F">
              <wp:simplePos x="0" y="0"/>
              <wp:positionH relativeFrom="column">
                <wp:posOffset>3895797</wp:posOffset>
              </wp:positionH>
              <wp:positionV relativeFrom="page">
                <wp:posOffset>762000</wp:posOffset>
              </wp:positionV>
              <wp:extent cx="17145" cy="5581015"/>
              <wp:effectExtent l="0" t="0" r="20955" b="19685"/>
              <wp:wrapNone/>
              <wp:docPr id="69" name="Forme libre 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1015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9318695" id="Forme libre 69" o:spid="_x0000_s1026" style="position:absolute;margin-left:306.75pt;margin-top:60pt;width:1.35pt;height:439.4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0910,0;14028,4773;14028,28637;12469,30228;7793,65229;7793,84320;7793,90684;10910,128866;10910,219550;7793,730241;7793,1358662;10910,1885263;10910,2628232;14028,3321881;12469,3479384;17145,3772117;12469,4634406;14028,4780773;17145,5307373;14028,5375784;17145,5487150;17145,5499877;17145,5581015;14028,5581015;14028,5328056;10910,5035323;10910,4949412;7793,4825319;6235,4449857;7793,4292354;7793,4118942;10910,3982121;7793,3792799;7793,3767344;7793,3495294;7793,3150060;4676,2792098;6235,2504138;4676,2432546;6235,2297316;1559,1705487;4676,1624349;6235,1568666;4676,1334798;4676,1118430;4676,956155;1559,846380;1559,660240;1559,475691;1559,396144;4676,334097;4676,299097;4676,192504;1559,109775;1559,57274;6235,14318;10910,0" o:connectangles="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66432" behindDoc="1" locked="1" layoutInCell="1" allowOverlap="1" wp14:anchorId="030A1050" wp14:editId="030A1051">
              <wp:simplePos x="0" y="0"/>
              <wp:positionH relativeFrom="column">
                <wp:posOffset>2914704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71" name="Forme libre 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1233151" id="Forme libre 71" o:spid="_x0000_s1026" style="position:absolute;margin-left:229.5pt;margin-top:136.5pt;width:0;height:.3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67456" behindDoc="1" locked="1" layoutInCell="1" allowOverlap="1" wp14:anchorId="030A1052" wp14:editId="030A1053">
              <wp:simplePos x="0" y="0"/>
              <wp:positionH relativeFrom="column">
                <wp:posOffset>2914704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72" name="Forme libre 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54452F6" id="Forme libre 72" o:spid="_x0000_s1026" style="position:absolute;margin-left:229.5pt;margin-top:66.75pt;width:1.35pt;height:439.8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117,0;4676,396166;6235,561632;6235,631638;7793,863928;7793,1128038;7793,1320552;7793,1521022;7793,1626029;6235,1802633;7793,1831272;7793,2087427;7793,2539279;10910,2932262;12469,3094547;10910,3147051;12469,3322064;14028,3875741;12469,3956884;10910,4012570;12469,4246450;12469,4462830;12469,4625115;14028,4734896;14028,4919455;14028,5105605;14028,5185156;12469,5247206;12469,5282209;12469,5388808;14028,5471541;14028,5524045;10910,5567003;7793,5586095;3117,5573367;3117,5552683;4676,5551092;7793,5516090;7793,5496998;7793,5490633;6235,5436538;4676,5363351;7793,4701484;7793,4158944;6235,3692773;6235,2754067;3117,2257667;4676,2100155;3117,1672169;3117,918022;4676,736645;0,267292;0,149557;0,92280;0,79551;0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68480" behindDoc="1" locked="1" layoutInCell="1" allowOverlap="1" wp14:anchorId="030A1054" wp14:editId="030A1055">
              <wp:simplePos x="0" y="0"/>
              <wp:positionH relativeFrom="column">
                <wp:posOffset>2924229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73" name="Rectangle 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6B1EDE3" id="Rectangle 73" o:spid="_x0000_s1026" style="position:absolute;margin-left:230.25pt;margin-top:116.25pt;width:.1pt;height:.1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72576" behindDoc="1" locked="1" layoutInCell="1" allowOverlap="1" wp14:anchorId="030A1056" wp14:editId="030A1057">
              <wp:simplePos x="0" y="0"/>
              <wp:positionH relativeFrom="column">
                <wp:posOffset>1933611</wp:posOffset>
              </wp:positionH>
              <wp:positionV relativeFrom="page">
                <wp:posOffset>771525</wp:posOffset>
              </wp:positionV>
              <wp:extent cx="15875" cy="5579745"/>
              <wp:effectExtent l="0" t="0" r="22225" b="20955"/>
              <wp:wrapNone/>
              <wp:docPr id="79" name="Forme libre 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79745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13E11D6" id="Forme libre 79" o:spid="_x0000_s1026" style="position:absolute;margin-left:152.25pt;margin-top:60.75pt;width:1.25pt;height:439.3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700,6364;12700,25456;9525,27048;6350,70005;7938,87507;6350,89098;9525,143193;9525,214789;6350,878249;7938,1492387;9525,2041293;9525,2832035;12700,3400033;12700,3477993;12700,4049173;14288,4688768;14288,4900375;15875,5320407;15875,5485874;14288,5492238;15875,5504967;14288,5574972;14288,5454054;9525,5040386;7938,4992655;9525,4940151;6350,4711042;6350,4380108;7938,4228960;7938,4001442;7938,3958485;7938,3777107;6350,3732558;7938,3450946;7938,3040460;4763,2502691;4763,2461325;4763,2432686;4763,2264037;4763,1705585;4763,1627625;6350,1563983;0,1151906;0,1053262;1588,938708;1588,773241;0,491629;1588,442307;1588,364346;4763,299114;4763,284795;1588,116145;1588,100235;1588,42958;7938,6364;12700,0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73600" behindDoc="1" locked="1" layoutInCell="1" allowOverlap="1" wp14:anchorId="030A1058" wp14:editId="030A1059">
              <wp:simplePos x="0" y="0"/>
              <wp:positionH relativeFrom="column">
                <wp:posOffset>6848601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1" name="Forme libre 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AF65653" id="Forme libre 81" o:spid="_x0000_s1026" style="position:absolute;margin-left:539.25pt;margin-top:61.5pt;width:.35pt;height:2.3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" path="m2,l3,17r,l3,19r,-4l2,12,2,8,,4,2,xe" fillcolor="#8ed6ef [1300]" strokecolor="#8ed6ef [1300]" strokeweight="0">
              <v:path arrowok="t" o:connecttype="custom" o:connectlocs="2963,0;4445,26703;4445,26703;4445,29845;4445,23562;2963,18849;2963,12566;0,6283;2963,0" o:connectangles="0,0,0,0,0,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74624" behindDoc="1" locked="1" layoutInCell="1" allowOverlap="1" wp14:anchorId="030A105A" wp14:editId="030A105B">
              <wp:simplePos x="0" y="0"/>
              <wp:positionH relativeFrom="column">
                <wp:posOffset>6858126</wp:posOffset>
              </wp:positionH>
              <wp:positionV relativeFrom="page">
                <wp:posOffset>819150</wp:posOffset>
              </wp:positionV>
              <wp:extent cx="0" cy="15875"/>
              <wp:effectExtent l="0" t="0" r="19050" b="22225"/>
              <wp:wrapNone/>
              <wp:docPr id="82" name="Forme libr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875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2152B6F" id="Forme libre 82" o:spid="_x0000_s1026" style="position:absolute;margin-left:540pt;margin-top:64.5pt;width:0;height:1.2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" path="m,l,1,,3,,6,,9r,1l,9,,7,,3,,1,,xe" fillcolor="#8ed6ef [1300]" strokecolor="#8ed6ef [1300]" strokeweight="0">
              <v:path arrowok="t" o:connecttype="custom" o:connectlocs="0,0;0,1588;0,4763;0,9525;0,14288;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75648" behindDoc="1" locked="1" layoutInCell="1" allowOverlap="1" wp14:anchorId="030A105C" wp14:editId="030A105D">
              <wp:simplePos x="0" y="0"/>
              <wp:positionH relativeFrom="column">
                <wp:posOffset>-28575</wp:posOffset>
              </wp:positionH>
              <wp:positionV relativeFrom="page">
                <wp:posOffset>819150</wp:posOffset>
              </wp:positionV>
              <wp:extent cx="1270" cy="6350"/>
              <wp:effectExtent l="0" t="0" r="0" b="0"/>
              <wp:wrapNone/>
              <wp:docPr id="83" name="Forme libr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6350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6B4D80D" id="Forme libre 83" o:spid="_x0000_s1026" style="position:absolute;margin-left:-2.25pt;margin-top:64.5pt;width:.1pt;height:.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" path="m1,l,4,,3,,1,1,xe" fillcolor="#8ed6ef [1300]" strokecolor="#8ed6ef [1300]" strokeweight="0">
              <v:path arrowok="t" o:connecttype="custom" o:connectlocs="1270,0;0,6350;0,4763;0,1588;1270,0" o:connectangles="0,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76672" behindDoc="1" locked="1" layoutInCell="1" allowOverlap="1" wp14:anchorId="030A105E" wp14:editId="030A105F">
              <wp:simplePos x="0" y="0"/>
              <wp:positionH relativeFrom="column">
                <wp:posOffset>5867508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4" name="Forme libre 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993271C" id="Forme libre 84" o:spid="_x0000_s1026" style="position:absolute;margin-left:462pt;margin-top:64.5pt;width:0;height:.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77696" behindDoc="1" locked="1" layoutInCell="1" allowOverlap="1" wp14:anchorId="030A1060" wp14:editId="030A1061">
              <wp:simplePos x="0" y="0"/>
              <wp:positionH relativeFrom="column">
                <wp:posOffset>4886415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5" name="Forme libre 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DA1D462" id="Forme libre 85" o:spid="_x0000_s1026" style="position:absolute;margin-left:384.75pt;margin-top:61.5pt;width:.35pt;height:2.3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" path="m,l3,17r-1,l2,19r,-4l2,12,,8,,4,,xe" fillcolor="#8ed6ef [1300]" strokecolor="#8ed6ef [1300]" strokeweight="0">
              <v:path arrowok="t" o:connecttype="custom" o:connectlocs="0,0;4445,26703;2963,26703;2963,29845;2963,23562;2963,18849;0,12566;0,6283;0,0" o:connectangles="0,0,0,0,0,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78720" behindDoc="1" locked="1" layoutInCell="1" allowOverlap="1" wp14:anchorId="030A1062" wp14:editId="030A1063">
              <wp:simplePos x="0" y="0"/>
              <wp:positionH relativeFrom="column">
                <wp:posOffset>4886415</wp:posOffset>
              </wp:positionH>
              <wp:positionV relativeFrom="page">
                <wp:posOffset>819150</wp:posOffset>
              </wp:positionV>
              <wp:extent cx="1270" cy="15875"/>
              <wp:effectExtent l="0" t="0" r="17780" b="22225"/>
              <wp:wrapNone/>
              <wp:docPr id="86" name="Forme libre 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5875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580E92C" id="Forme libre 86" o:spid="_x0000_s1026" style="position:absolute;margin-left:384.75pt;margin-top:64.5pt;width:.1pt;height:1.2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" path="m,l,1,1,3,,6,1,9r,1l,9,,7,,3,,1,,xe" fillcolor="#8ed6ef [1300]" strokecolor="#8ed6ef [1300]" strokeweight="0">
              <v:path arrowok="t" o:connecttype="custom" o:connectlocs="0,0;0,1588;1270,4763;0,9525;1270,14288;127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79744" behindDoc="1" locked="1" layoutInCell="1" allowOverlap="1" wp14:anchorId="030A1064" wp14:editId="030A1065">
              <wp:simplePos x="0" y="0"/>
              <wp:positionH relativeFrom="column">
                <wp:posOffset>3895797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7" name="Forme libre 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5B777BF" id="Forme libre 87" o:spid="_x0000_s1026" style="position:absolute;margin-left:306.75pt;margin-top:64.5pt;width:0;height:.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80768" behindDoc="1" locked="1" layoutInCell="1" allowOverlap="1" wp14:anchorId="030A1066" wp14:editId="030A1067">
              <wp:simplePos x="0" y="0"/>
              <wp:positionH relativeFrom="column">
                <wp:posOffset>2914704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8" name="Forme libre 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E99C88D" id="Forme libre 88" o:spid="_x0000_s1026" style="position:absolute;margin-left:229.5pt;margin-top:61.5pt;width:.35pt;height:2.3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" path="m,l3,17r,l3,19r,-4l1,12,1,8,,4,,xe" fillcolor="#8ed6ef [1300]" strokecolor="#8ed6ef [1300]" strokeweight="0">
              <v:path arrowok="t" o:connecttype="custom" o:connectlocs="0,0;4445,26703;4445,26703;4445,29845;4445,23562;1482,18849;1482,12566;0,6283;0,0" o:connectangles="0,0,0,0,0,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81792" behindDoc="1" locked="1" layoutInCell="1" allowOverlap="1" wp14:anchorId="030A1068" wp14:editId="030A1069">
              <wp:simplePos x="0" y="0"/>
              <wp:positionH relativeFrom="column">
                <wp:posOffset>2914704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89" name="Forme libre 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92F577B" id="Forme libre 89" o:spid="_x0000_s1026" style="position:absolute;margin-left:229.5pt;margin-top:64.5pt;width:.25pt;height:1.2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" path="m2,r,1l2,3r,3l2,9r,1l2,9,2,7,,3,2,1,2,xe" fillcolor="#8ed6ef [1300]" strokecolor="#8ed6ef [1300]" strokeweight="0">
              <v:path arrowok="t" o:connecttype="custom" o:connectlocs="3175,0;3175,1588;3175,4763;3175,9525;3175,14288;3175,15875;3175,14288;3175,11113;0,4763;3175,1588;3175,0" o:connectangles="0,0,0,0,0,0,0,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82816" behindDoc="1" locked="1" layoutInCell="1" allowOverlap="1" wp14:anchorId="030A106A" wp14:editId="030A106B">
              <wp:simplePos x="0" y="0"/>
              <wp:positionH relativeFrom="column">
                <wp:posOffset>1933611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90" name="Forme libre 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9BB1C3D" id="Forme libre 90" o:spid="_x0000_s1026" style="position:absolute;margin-left:152.25pt;margin-top:64.5pt;width:0;height:.5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83840" behindDoc="1" locked="1" layoutInCell="1" allowOverlap="1" wp14:anchorId="030A106C" wp14:editId="030A106D">
              <wp:simplePos x="0" y="0"/>
              <wp:positionH relativeFrom="column">
                <wp:posOffset>942993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91" name="Forme libre 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401D872" id="Forme libre 91" o:spid="_x0000_s1026" style="position:absolute;margin-left:74.25pt;margin-top:61.5pt;width:.35pt;height:2.3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" path="m,l3,17r-2,l1,19r,-4l1,12,,8,,4,,xe" fillcolor="#8ed6ef [1300]" strokecolor="#8ed6ef [1300]" strokeweight="0">
              <v:path arrowok="t" o:connecttype="custom" o:connectlocs="0,0;4445,26703;1482,26703;1482,29845;1482,23562;1482,18849;0,12566;0,6283;0,0" o:connectangles="0,0,0,0,0,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84864" behindDoc="1" locked="1" layoutInCell="1" allowOverlap="1" wp14:anchorId="030A106E" wp14:editId="030A106F">
              <wp:simplePos x="0" y="0"/>
              <wp:positionH relativeFrom="column">
                <wp:posOffset>942993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92" name="Forme libre 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BA2543F" id="Forme libre 92" o:spid="_x0000_s1026" style="position:absolute;margin-left:74.25pt;margin-top:64.5pt;width:.25pt;height:1.2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" path="m,l,1,,3,,6,,9r2,1l,9,,7,,3,,1,,xe" fillcolor="#8ed6ef [1300]" strokecolor="#8ed6ef [1300]" strokeweight="0">
              <v:path arrowok="t" o:connecttype="custom" o:connectlocs="0,0;0,1588;0,4763;0,9525;0,14288;3175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85888" behindDoc="1" locked="1" layoutInCell="1" allowOverlap="1" wp14:anchorId="030A1070" wp14:editId="030A1071">
              <wp:simplePos x="0" y="0"/>
              <wp:positionH relativeFrom="column">
                <wp:posOffset>942993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93" name="Forme libre 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86BFDB0" id="Forme libre 93" o:spid="_x0000_s1026" style="position:absolute;margin-left:74.25pt;margin-top:66.75pt;width:1.25pt;height:439.8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588,0;4763,396166;6350,561632;6350,631638;7938,865519;7938,1128038;7938,1320552;11113,1521022;7938,1626029;7938,1802633;7938,1824908;7938,2006285;7938,2321308;11113,2755658;12700,3077046;12700,3148642;12700,3283879;14288,3875741;12700,3956884;11113,4012570;12700,4338730;14288,4493060;14288,4637843;15875,4769898;15875,4946502;14288,5119924;15875,5199475;12700,5266299;12700,5288573;14288,5463586;14288,5476314;14288,5524045;11113,5570185;6350,5584504;1588,5570185;4763,5554274;6350,5552683;11113,5509726;7938,5492224;11113,5485860;6350,5439721;6350,5288573;7938,4641025;7938,4087348;6350,3538444;6350,2750885;4763,2179707;4763,2100155;1588,1530568;1588,890975;1588,679368;0,257746;0,93871;1588,87506;0,74778;1588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86912" behindDoc="1" locked="1" layoutInCell="1" allowOverlap="1" wp14:anchorId="030A1072" wp14:editId="030A1073">
              <wp:simplePos x="0" y="0"/>
              <wp:positionH relativeFrom="column">
                <wp:posOffset>952518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94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E0BCEB5" id="Rectangle 94" o:spid="_x0000_s1026" style="position:absolute;margin-left:75pt;margin-top:116.25pt;width:.1pt;height:.1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" fillcolor="#8ed6ef [1300]" strokecolor="#8ed6ef [1300]" strokeweight="0">
              <w10:wrap anchory="page"/>
              <w10:anchorlock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29/02/2020"/>
    <w:docVar w:name="MonthEndA" w:val="31/03/2020"/>
    <w:docVar w:name="MonthEndB" w:val="31/01/2020"/>
    <w:docVar w:name="MonthStart" w:val="01/02/2020"/>
    <w:docVar w:name="MonthStartA" w:val="01/03/2020"/>
    <w:docVar w:name="MonthStartB" w:val="01/01/2020"/>
  </w:docVars>
  <w:rsids>
    <w:rsidRoot w:val="00F154D0"/>
    <w:rsid w:val="000E7F53"/>
    <w:rsid w:val="00115511"/>
    <w:rsid w:val="00141533"/>
    <w:rsid w:val="00210E59"/>
    <w:rsid w:val="00272ADA"/>
    <w:rsid w:val="002801CC"/>
    <w:rsid w:val="002F2D41"/>
    <w:rsid w:val="004341E1"/>
    <w:rsid w:val="004562B5"/>
    <w:rsid w:val="004D048B"/>
    <w:rsid w:val="005F1DB1"/>
    <w:rsid w:val="00644DC3"/>
    <w:rsid w:val="00692A5F"/>
    <w:rsid w:val="006B5A63"/>
    <w:rsid w:val="006D52F3"/>
    <w:rsid w:val="00700E7F"/>
    <w:rsid w:val="0074412F"/>
    <w:rsid w:val="007635B6"/>
    <w:rsid w:val="008A57DD"/>
    <w:rsid w:val="0093355F"/>
    <w:rsid w:val="00A823E2"/>
    <w:rsid w:val="00AF5697"/>
    <w:rsid w:val="00B41633"/>
    <w:rsid w:val="00D67CB6"/>
    <w:rsid w:val="00DA742E"/>
    <w:rsid w:val="00EA09D3"/>
    <w:rsid w:val="00F154D0"/>
    <w:rsid w:val="00FC5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0A0F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fr-FR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36"/>
    <w:unhideWhenUsed/>
    <w:qFormat/>
    <w:pPr>
      <w:spacing w:after="0"/>
    </w:p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  <w:style w:type="paragraph" w:customStyle="1" w:styleId="Jours">
    <w:name w:val="Jour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es">
    <w:name w:val="Dates"/>
    <w:basedOn w:val="Normal"/>
    <w:uiPriority w:val="2"/>
    <w:qFormat/>
    <w:pPr>
      <w:jc w:val="right"/>
    </w:pPr>
    <w:rPr>
      <w:b/>
    </w:rPr>
  </w:style>
  <w:style w:type="paragraph" w:customStyle="1" w:styleId="Notes">
    <w:name w:val="Notes"/>
    <w:basedOn w:val="Normal"/>
    <w:uiPriority w:val="10"/>
    <w:qFormat/>
    <w:pPr>
      <w:spacing w:after="20" w:line="552" w:lineRule="auto"/>
    </w:p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Mois">
    <w:name w:val="Mois"/>
    <w:basedOn w:val="Normal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Anne">
    <w:name w:val="Année"/>
    <w:basedOn w:val="Normal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Dateshorscalendrier">
    <w:name w:val="Dates hors calendrier"/>
    <w:basedOn w:val="Normal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Moishorscalendrier">
    <w:name w:val="Mois hors calendrier"/>
    <w:basedOn w:val="Normal"/>
    <w:uiPriority w:val="5"/>
    <w:qFormat/>
    <w:rsid w:val="002801CC"/>
    <w:pPr>
      <w:spacing w:after="0" w:line="240" w:lineRule="exact"/>
      <w:ind w:left="74" w:right="74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Anneshorscalendrier">
    <w:name w:val="Années hors calendrier"/>
    <w:basedOn w:val="Normal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pPr>
      <w:spacing w:after="0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spacing w:after="0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Titre">
    <w:name w:val="Title"/>
    <w:basedOn w:val="Normal"/>
    <w:link w:val="TitreCar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Jours-sombre">
    <w:name w:val="Jours-sombre"/>
    <w:basedOn w:val="Normal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TitreCar">
    <w:name w:val="Titre Car"/>
    <w:basedOn w:val="Policepardfaut"/>
    <w:link w:val="Titre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ous-titre">
    <w:name w:val="Subtitle"/>
    <w:basedOn w:val="Normal"/>
    <w:link w:val="Sous-titreCar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Titre1Car">
    <w:name w:val="Titre 1 Car"/>
    <w:basedOn w:val="Policepardfaut"/>
    <w:link w:val="Titre1"/>
    <w:uiPriority w:val="9"/>
    <w:rPr>
      <w:rFonts w:eastAsiaTheme="minorEastAsia" w:cstheme="majorBidi"/>
      <w:b/>
      <w:caps/>
      <w:sz w:val="36"/>
      <w:szCs w:val="32"/>
    </w:rPr>
  </w:style>
</w:styles>
</file>

<file path=word/vbaData.xml><?xml version="1.0" encoding="utf-8"?>
<wne:vbaSuppData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ne:docEvents>
    <wne:eventDocNew/>
    <wne:eventDocOpen/>
  </wne:docEvents>
  <wne:mcds>
    <wne:mcd wne:macroName="TEMPLATEPROJECT.CALMENUS.CUSTOMIZECALENDARA" wne:name="TemplateProject.CalMenus.CustomizeCalendarA" wne:bEncrypt="00" wne:cmg="56"/>
  </wne:mcds>
</wne:vbaSuppData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microsoft.com/office/2006/relationships/keyMapCustomizations" Target="customizations.xml"/><Relationship Id="rId1" Type="http://schemas.microsoft.com/office/2006/relationships/vbaProject" Target="vbaProject.bin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vbaProject.bin.rels><?xml version="1.0" encoding="UTF-8" standalone="yes"?>
<Relationships xmlns="http://schemas.openxmlformats.org/package/2006/relationships"><Relationship Id="rId1" Type="http://schemas.microsoft.com/office/2006/relationships/wordVbaData" Target="vbaData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6F24D41C48947CDAA4674FD4BB2A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F17B0-05F8-4AE2-AFE3-078C3EE0B047}"/>
      </w:docPartPr>
      <w:docPartBody>
        <w:p w:rsidR="00F44DA4" w:rsidRDefault="0085618B" w:rsidP="0085618B">
          <w:pPr>
            <w:pStyle w:val="26F24D41C48947CDAA4674FD4BB2AFB12"/>
          </w:pPr>
          <w:r w:rsidRPr="00D67CB6">
            <w:rPr>
              <w:lang w:bidi="fr-FR"/>
            </w:rPr>
            <w:t>Pour commencer immédiatement, cliquez sur le texte d’un espace réservé, puis commencez à saisir du texte.</w:t>
          </w:r>
          <w:r w:rsidRPr="00D67CB6">
            <w:rPr>
              <w:lang w:bidi="fr-FR"/>
            </w:rPr>
            <w:br/>
            <w:t>Vous pouvez enregistrer simplement le document dans le cloud à partir de Word sur votre appareil Windows, Mac, Android ou iOS.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DA4"/>
    <w:rsid w:val="00166985"/>
    <w:rsid w:val="0060728C"/>
    <w:rsid w:val="007A76C2"/>
    <w:rsid w:val="0085618B"/>
    <w:rsid w:val="00F44DA4"/>
    <w:rsid w:val="00F75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5618B"/>
    <w:rPr>
      <w:color w:val="808080"/>
    </w:rPr>
  </w:style>
  <w:style w:type="paragraph" w:customStyle="1" w:styleId="26F24D41C48947CDAA4674FD4BB2AFB1">
    <w:name w:val="26F24D41C48947CDAA4674FD4BB2AFB1"/>
    <w:rsid w:val="0085618B"/>
    <w:pPr>
      <w:spacing w:after="20" w:line="552" w:lineRule="auto"/>
    </w:pPr>
    <w:rPr>
      <w:rFonts w:eastAsiaTheme="minorHAnsi"/>
      <w:color w:val="2F5496" w:themeColor="accent1" w:themeShade="BF"/>
      <w:sz w:val="18"/>
      <w:szCs w:val="18"/>
    </w:rPr>
  </w:style>
  <w:style w:type="paragraph" w:customStyle="1" w:styleId="26F24D41C48947CDAA4674FD4BB2AFB11">
    <w:name w:val="26F24D41C48947CDAA4674FD4BB2AFB11"/>
    <w:rsid w:val="0085618B"/>
    <w:pPr>
      <w:spacing w:after="20" w:line="552" w:lineRule="auto"/>
    </w:pPr>
    <w:rPr>
      <w:rFonts w:eastAsiaTheme="minorHAnsi"/>
      <w:color w:val="2F5496" w:themeColor="accent1" w:themeShade="BF"/>
      <w:sz w:val="18"/>
      <w:szCs w:val="18"/>
    </w:rPr>
  </w:style>
  <w:style w:type="paragraph" w:customStyle="1" w:styleId="26F24D41C48947CDAA4674FD4BB2AFB12">
    <w:name w:val="26F24D41C48947CDAA4674FD4BB2AFB12"/>
    <w:rsid w:val="0085618B"/>
    <w:pPr>
      <w:spacing w:after="20" w:line="552" w:lineRule="auto"/>
    </w:pPr>
    <w:rPr>
      <w:rFonts w:eastAsiaTheme="minorHAnsi"/>
      <w:color w:val="2F5496" w:themeColor="accent1" w:themeShade="BF"/>
      <w:sz w:val="18"/>
      <w:szCs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Calendrier" insertBeforeMso="TabHome">
        <group id="Calendar" label="Calendrier">
          <button id="NewDates" visible="true" size="large" label="Sélectionner de nouvelles dates" keytip="D" screentip="Sélectionnez un mois et une année pour ce calendrier." onAction="CustomizeCalendar" imageMso="CalendarMonthDetailsSplitButton"/>
        </group>
        <group id="Themes" label="Thèmes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docProps/app.xml><?xml version="1.0" encoding="utf-8"?>
<Properties xmlns="http://schemas.openxmlformats.org/officeDocument/2006/extended-properties" xmlns:vt="http://schemas.openxmlformats.org/officeDocument/2006/docPropsVTypes">
  <Template>Office_41885213_TF02805138</Template>
  <TotalTime>24</TotalTime>
  <Pages>1</Pages>
  <Words>957</Words>
  <Characters>5264</Characters>
  <DocSecurity>0</DocSecurity>
  <Lines>43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dcterms:created xsi:type="dcterms:W3CDTF">2020-02-20T10:57:00Z</dcterms:created>
  <dcterms:modified xsi:type="dcterms:W3CDTF">2020-02-27T07:46:00Z</dcterms:modified>
  <cp:version/>
</cp:coreProperties>
</file>