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word/glossary/numbering.xml" ContentType="application/vnd.openxmlformats-officedocument.wordprocessingml.numbering+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template.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065E" w:rsidRPr="009531A9" w:rsidRDefault="00370E3A">
      <w:pPr>
        <w:pStyle w:val="NoSpacing"/>
        <w:rPr>
          <w:lang w:val="fr-FR"/>
        </w:rPr>
      </w:pPr>
      <w:r w:rsidRPr="00370E3A">
        <w:rPr>
          <w:lang w:val="fr-FR"/>
        </w:rPr>
        <w:pict>
          <v:shapetype id="_x0000_t202" coordsize="21600,21600" o:spt="202" path="m,l,21600r21600,l21600,xe">
            <v:stroke joinstyle="miter"/>
            <v:path gradientshapeok="t" o:connecttype="rect"/>
          </v:shapetype>
          <v:shape id="Text Box 5" o:spid="_x0000_s1026" type="#_x0000_t202" style="position:absolute;margin-left:-.3pt;margin-top:321.9pt;width:356.25pt;height:49.35pt;z-index:251657216;visibility:visible;mso-position-horizontal-relative:margin;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" o:allowincell="f" filled="f" stroked="f" strokeweight=".5pt">
            <v:textbox inset="0,0,0,0">
              <w:txbxContent>
                <w:sdt>
                  <w:sdtPr>
                    <w:rPr>
                      <w:noProof/>
                      <w:lang w:val="es-ES_tradnl"/>
                    </w:rPr>
                    <w:alias w:val="Titre"/>
                    <w:tag w:val="Titre"/>
                    <w:id w:val="-642811213"/>
                    <w:placeholder>
                      <w:docPart w:val="FF5C53C51C0D4809844B8C5EBBE71D0D"/>
                    </w:placeholder>
                    <w:temporary/>
                    <w:showingPlcHdr/>
                  </w:sdtPr>
                  <w:sdtContent>
                    <w:p w:rsidR="00542778" w:rsidRPr="00D50B6C" w:rsidRDefault="00542778" w:rsidP="00C5217C">
                      <w:pPr>
                        <w:pStyle w:val="Heading1"/>
                        <w:spacing w:before="0"/>
                        <w:rPr>
                          <w:noProof/>
                          <w:lang w:val="es-ES_tradnl"/>
                        </w:rPr>
                      </w:pPr>
                      <w:r w:rsidRPr="00D50B6C">
                        <w:rPr>
                          <w:rFonts w:ascii="Trebuchet MS" w:hAnsi="Trebuchet MS"/>
                          <w:noProof/>
                          <w:color w:val="000000"/>
                          <w:lang w:val="es-ES_tradnl"/>
                        </w:rPr>
                        <w:t>Comment utiliser ce modèle</w:t>
                      </w:r>
                    </w:p>
                  </w:sdtContent>
                </w:sdt>
                <w:p w:rsidR="00542778" w:rsidRPr="00D50B6C" w:rsidRDefault="00542778">
                  <w:pPr>
                    <w:pStyle w:val="Name"/>
                    <w:rPr>
                      <w:noProof/>
                      <w:lang w:val="es-ES_tradnl"/>
                    </w:rPr>
                  </w:pPr>
                  <w:r w:rsidRPr="00D50B6C">
                    <w:rPr>
                      <w:rStyle w:val="Emphasis"/>
                      <w:rFonts w:ascii="Trebuchet MS" w:hAnsi="Trebuchet MS"/>
                      <w:noProof/>
                      <w:color w:val="FF5C0B"/>
                      <w:lang w:val="es-ES_tradnl"/>
                    </w:rPr>
                    <w:t xml:space="preserve">par </w:t>
                  </w:r>
                  <w:r w:rsidRPr="00D50B6C">
                    <w:rPr>
                      <w:rFonts w:ascii="Corbel" w:hAnsi="Corbel"/>
                      <w:noProof/>
                      <w:color w:val="404040"/>
                      <w:lang w:val="es-ES_tradnl"/>
                    </w:rPr>
                    <w:t xml:space="preserve"> </w:t>
                  </w:r>
                  <w:sdt>
                    <w:sdtPr>
                      <w:rPr>
                        <w:rFonts w:ascii="Corbel" w:hAnsi="Corbel"/>
                        <w:noProof/>
                        <w:color w:val="404040"/>
                        <w:lang w:val="es-ES_tradnl"/>
                      </w:rPr>
                      <w:alias w:val="Auteur de l’article"/>
                      <w:tag w:val="Article Author"/>
                      <w:id w:val="3445956"/>
                    </w:sdtPr>
                    <w:sdtEndPr>
                      <w:rPr>
                        <w:rFonts w:asciiTheme="minorHAnsi" w:hAnsiTheme="minorHAnsi"/>
                        <w:color w:val="404040" w:themeColor="text1" w:themeTint="BF"/>
                      </w:rPr>
                    </w:sdtEndPr>
                    <w:sdtContent>
                      <w:r w:rsidRPr="00D50B6C">
                        <w:rPr>
                          <w:noProof/>
                          <w:lang w:val="es-ES_tradnl"/>
                        </w:rPr>
                        <w:t>[Auteur de l’article]</w:t>
                      </w:r>
                    </w:sdtContent>
                  </w:sdt>
                  <w:r w:rsidRPr="006916FC">
                    <w:t xml:space="preserve"> </w:t>
                  </w:r>
                </w:p>
              </w:txbxContent>
            </v:textbox>
            <w10:wrap type="square" anchorx="margin" anchory="page"/>
          </v:shape>
        </w:pic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7660"/>
        <w:gridCol w:w="71"/>
        <w:gridCol w:w="3789"/>
      </w:tblGrid>
      <w:tr w:rsidR="0001065E" w:rsidRPr="009531A9" w:rsidTr="00C5217C">
        <w:trPr>
          <w:cantSplit/>
          <w:trHeight w:hRule="exact" w:val="5136"/>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Pr="009531A9" w:rsidRDefault="00797CD0">
            <w:pPr>
              <w:pStyle w:val="NoSpacing"/>
              <w:rPr>
                <w:lang w:val="fr-FR"/>
              </w:rPr>
            </w:pPr>
            <w:r w:rsidRPr="009531A9">
              <w:rPr>
                <w:lang w:eastAsia="zh-CN"/>
              </w:rPr>
              <w:drawing>
                <wp:inline distT="0" distB="0" distL="0" distR="0">
                  <wp:extent cx="4867275" cy="3462338"/>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l="4912" r="2308" b="963"/>
                          <a:stretch/>
                        </pic:blipFill>
                        <pic:spPr bwMode="auto">
                          <a:xfrm>
                            <a:off x="0" y="0"/>
                            <a:ext cx="4870968" cy="3464965"/>
                          </a:xfrm>
                          <a:prstGeom prst="rect">
                            <a:avLst/>
                          </a:prstGeom>
                          <a:noFill/>
                          <a:ln>
                            <a:noFill/>
                          </a:ln>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Pr="009531A9" w:rsidRDefault="0001065E">
            <w:pPr>
              <w:pStyle w:val="NoSpacing"/>
              <w:rPr>
                <w:lang w:val="fr-FR"/>
              </w:rPr>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tblPr>
            <w:tblGrid>
              <w:gridCol w:w="3779"/>
            </w:tblGrid>
            <w:tr w:rsidR="0001065E" w:rsidRPr="009531A9">
              <w:tc>
                <w:tcPr>
                  <w:tcW w:w="5000" w:type="pct"/>
                </w:tcPr>
                <w:p w:rsidR="0001065E" w:rsidRPr="009531A9" w:rsidRDefault="00370E3A">
                  <w:pPr>
                    <w:pStyle w:val="Title"/>
                    <w:rPr>
                      <w:noProof/>
                      <w:lang w:val="fr-FR"/>
                    </w:rPr>
                  </w:pPr>
                  <w:sdt>
                    <w:sdtPr>
                      <w:rPr>
                        <w:noProof/>
                        <w:lang w:val="fr-FR"/>
                      </w:rPr>
                      <w:alias w:val="Titre"/>
                      <w:tag w:val="Titre"/>
                      <w:id w:val="-627160405"/>
                      <w:dataBinding w:prefixMappings="xmlns:ns0='http://purl.org/dc/elements/1.1/' xmlns:ns1='http://schemas.openxmlformats.org/package/2006/metadata/core-properties' " w:xpath="/ns1:coreProperties[1]/ns0:subject[1]" w:storeItemID="{6C3C8BC8-F283-45AE-878A-BAB7291924A1}"/>
                      <w:text/>
                    </w:sdtPr>
                    <w:sdtContent>
                      <w:r w:rsidR="0058261A" w:rsidRPr="009531A9">
                        <w:rPr>
                          <w:noProof/>
                          <w:lang w:val="fr-FR"/>
                        </w:rPr>
                        <w:t>Titre</w:t>
                      </w:r>
                    </w:sdtContent>
                  </w:sdt>
                </w:p>
                <w:sdt>
                  <w:sdtPr>
                    <w:rPr>
                      <w:noProof/>
                      <w:lang w:val="fr-FR"/>
                    </w:rPr>
                    <w:alias w:val="Sous-titre"/>
                    <w:tag w:val="Sous-titre"/>
                    <w:id w:val="-1656985340"/>
                    <w:dataBinding w:prefixMappings="xmlns:ns0='http://purl.org/dc/elements/1.1/' xmlns:ns1='http://schemas.openxmlformats.org/package/2006/metadata/core-properties' " w:xpath="/ns1:coreProperties[1]/ns1:contentStatus[1]" w:storeItemID="{6C3C8BC8-F283-45AE-878A-BAB7291924A1}"/>
                    <w:text/>
                  </w:sdtPr>
                  <w:sdtContent>
                    <w:p w:rsidR="005D640F" w:rsidRDefault="005D640F" w:rsidP="005D640F">
                      <w:pPr>
                        <w:pStyle w:val="Subtitle"/>
                      </w:pPr>
                      <w:r w:rsidRPr="005D640F">
                        <w:rPr>
                          <w:noProof/>
                          <w:lang w:val="fr-FR"/>
                        </w:rPr>
                        <w:t>Sous-titre</w:t>
                      </w:r>
                    </w:p>
                  </w:sdtContent>
                </w:sdt>
                <w:p w:rsidR="0001065E" w:rsidRPr="009531A9" w:rsidRDefault="005D640F" w:rsidP="005D640F">
                  <w:pPr>
                    <w:pStyle w:val="Subtitle"/>
                    <w:rPr>
                      <w:noProof/>
                      <w:lang w:val="fr-FR"/>
                    </w:rPr>
                  </w:pPr>
                  <w:r w:rsidRPr="009531A9">
                    <w:rPr>
                      <w:noProof/>
                      <w:lang w:val="fr-FR"/>
                    </w:rPr>
                    <w:t xml:space="preserve"> </w:t>
                  </w:r>
                </w:p>
              </w:tc>
            </w:tr>
            <w:tr w:rsidR="0001065E" w:rsidRPr="009531A9" w:rsidTr="00B27952">
              <w:trPr>
                <w:trHeight w:val="2403"/>
              </w:trPr>
              <w:tc>
                <w:tcPr>
                  <w:tcW w:w="5000" w:type="pct"/>
                  <w:vAlign w:val="bottom"/>
                </w:tcPr>
                <w:p w:rsidR="0001065E" w:rsidRPr="009531A9" w:rsidRDefault="00370E3A">
                  <w:pPr>
                    <w:pStyle w:val="Subtitle"/>
                    <w:rPr>
                      <w:noProof/>
                      <w:lang w:val="fr-FR"/>
                    </w:rPr>
                  </w:pPr>
                  <w:sdt>
                    <w:sdtPr>
                      <w:rPr>
                        <w:noProof/>
                        <w:lang w:val="fr-FR"/>
                      </w:rPr>
                      <w:alias w:val="Date du numéro"/>
                      <w:tag w:val="Date du numéro"/>
                      <w:id w:val="-191461034"/>
                      <w:placeholder>
                        <w:docPart w:val="0A0132DF1FEE45E98EB29879F8972B20"/>
                      </w:placeholder>
                      <w:temporary/>
                      <w:showingPlcHdr/>
                    </w:sdtPr>
                    <w:sdtContent>
                      <w:r w:rsidR="00D50B6C" w:rsidRPr="009531A9">
                        <w:rPr>
                          <w:noProof/>
                          <w:lang w:val="fr-FR"/>
                        </w:rPr>
                        <w:t>Date du numéro</w:t>
                      </w:r>
                    </w:sdtContent>
                  </w:sdt>
                </w:p>
              </w:tc>
            </w:tr>
          </w:tbl>
          <w:p w:rsidR="0001065E" w:rsidRPr="009531A9" w:rsidRDefault="0001065E">
            <w:pPr>
              <w:pStyle w:val="Subtitle"/>
              <w:rPr>
                <w:noProof/>
                <w:lang w:val="fr-FR"/>
              </w:rPr>
            </w:pPr>
          </w:p>
        </w:tc>
      </w:tr>
      <w:tr w:rsidR="0001065E" w:rsidRPr="009531A9">
        <w:trPr>
          <w:cantSplit/>
          <w:trHeight w:hRule="exact" w:val="72"/>
          <w:jc w:val="center"/>
        </w:trPr>
        <w:tc>
          <w:tcPr>
            <w:tcW w:w="7660" w:type="dxa"/>
            <w:tcBorders>
              <w:top w:val="single" w:sz="4" w:space="0" w:color="FFFFFF" w:themeColor="background1"/>
            </w:tcBorders>
          </w:tcPr>
          <w:p w:rsidR="0001065E" w:rsidRPr="009531A9" w:rsidRDefault="0001065E">
            <w:pPr>
              <w:pStyle w:val="NoSpacing"/>
              <w:rPr>
                <w:lang w:val="fr-FR"/>
              </w:rPr>
            </w:pPr>
          </w:p>
        </w:tc>
        <w:tc>
          <w:tcPr>
            <w:tcW w:w="71" w:type="dxa"/>
          </w:tcPr>
          <w:p w:rsidR="0001065E" w:rsidRPr="009531A9" w:rsidRDefault="0001065E">
            <w:pPr>
              <w:pStyle w:val="NoSpacing"/>
              <w:rPr>
                <w:lang w:val="fr-FR"/>
              </w:rPr>
            </w:pPr>
          </w:p>
        </w:tc>
        <w:tc>
          <w:tcPr>
            <w:tcW w:w="3789" w:type="dxa"/>
            <w:tcBorders>
              <w:top w:val="single" w:sz="4" w:space="0" w:color="FFFFFF" w:themeColor="background1"/>
            </w:tcBorders>
          </w:tcPr>
          <w:p w:rsidR="0001065E" w:rsidRPr="009531A9" w:rsidRDefault="0001065E">
            <w:pPr>
              <w:pStyle w:val="NoSpacing"/>
              <w:rPr>
                <w:lang w:val="fr-FR"/>
              </w:rPr>
            </w:pPr>
          </w:p>
        </w:tc>
      </w:tr>
      <w:tr w:rsidR="0001065E" w:rsidRPr="009531A9">
        <w:trPr>
          <w:cantSplit/>
          <w:trHeight w:val="360"/>
          <w:jc w:val="center"/>
        </w:trPr>
        <w:sdt>
          <w:sdtPr>
            <w:rPr>
              <w:noProof/>
              <w:lang w:val="fr-FR"/>
            </w:rPr>
            <w:alias w:val="Slogan"/>
            <w:tag w:val="Slogan"/>
            <w:id w:val="1960369073"/>
            <w:placeholder>
              <w:docPart w:val="1FC3E186ED13465192C46ED79854EFFA"/>
            </w:placeholder>
            <w:temporary/>
            <w:showingPlcHdr/>
          </w:sdtPr>
          <w:sdtContent>
            <w:tc>
              <w:tcPr>
                <w:tcW w:w="7660" w:type="dxa"/>
                <w:shd w:val="clear" w:color="auto" w:fill="FFA830" w:themeFill="accent2"/>
                <w:tcMar>
                  <w:left w:w="0" w:type="dxa"/>
                  <w:right w:w="115" w:type="dxa"/>
                </w:tcMar>
                <w:vAlign w:val="center"/>
              </w:tcPr>
              <w:p w:rsidR="0001065E" w:rsidRPr="009531A9" w:rsidRDefault="00797CD0">
                <w:pPr>
                  <w:pStyle w:val="Heading4"/>
                  <w:outlineLvl w:val="3"/>
                  <w:rPr>
                    <w:noProof/>
                    <w:lang w:val="fr-FR"/>
                  </w:rPr>
                </w:pPr>
                <w:r w:rsidRPr="009531A9">
                  <w:rPr>
                    <w:rFonts w:ascii="Corbel" w:hAnsi="Corbel"/>
                    <w:noProof/>
                    <w:color w:val="FFFFFF"/>
                    <w:lang w:val="fr-FR"/>
                  </w:rPr>
                  <w:t>Tapez le slogan ici</w:t>
                </w:r>
              </w:p>
            </w:tc>
          </w:sdtContent>
        </w:sdt>
        <w:tc>
          <w:tcPr>
            <w:tcW w:w="71" w:type="dxa"/>
            <w:tcMar>
              <w:left w:w="0" w:type="dxa"/>
              <w:right w:w="0" w:type="dxa"/>
            </w:tcMar>
            <w:vAlign w:val="center"/>
          </w:tcPr>
          <w:p w:rsidR="0001065E" w:rsidRPr="009531A9" w:rsidRDefault="0001065E">
            <w:pPr>
              <w:pStyle w:val="NoSpacing"/>
              <w:rPr>
                <w:lang w:val="fr-FR"/>
              </w:rPr>
            </w:pPr>
          </w:p>
        </w:tc>
        <w:tc>
          <w:tcPr>
            <w:tcW w:w="3789" w:type="dxa"/>
            <w:shd w:val="clear" w:color="auto" w:fill="404040" w:themeFill="text1" w:themeFillTint="BF"/>
            <w:tcMar>
              <w:left w:w="0" w:type="dxa"/>
              <w:right w:w="115" w:type="dxa"/>
            </w:tcMar>
            <w:vAlign w:val="center"/>
          </w:tcPr>
          <w:p w:rsidR="0001065E" w:rsidRPr="009531A9" w:rsidRDefault="00797CD0">
            <w:pPr>
              <w:pStyle w:val="Heading4"/>
              <w:outlineLvl w:val="3"/>
              <w:rPr>
                <w:noProof/>
                <w:lang w:val="fr-FR"/>
              </w:rPr>
            </w:pPr>
            <w:r w:rsidRPr="009531A9">
              <w:rPr>
                <w:rFonts w:ascii="Corbel" w:hAnsi="Corbel"/>
                <w:noProof/>
                <w:color w:val="FFFFFF"/>
                <w:lang w:val="fr-FR"/>
              </w:rPr>
              <w:t>Dans ce numéro</w:t>
            </w:r>
          </w:p>
        </w:tc>
      </w:tr>
    </w:tbl>
    <w:p w:rsidR="0001065E" w:rsidRPr="009531A9" w:rsidRDefault="0001065E">
      <w:pPr>
        <w:rPr>
          <w:noProof/>
          <w:lang w:val="fr-FR"/>
        </w:rPr>
        <w:sectPr w:rsidR="0001065E" w:rsidRPr="009531A9">
          <w:headerReference w:type="default" r:id="rId12"/>
          <w:headerReference w:type="first" r:id="rId13"/>
          <w:pgSz w:w="12240" w:h="15840" w:code="1"/>
          <w:pgMar w:top="720" w:right="576" w:bottom="720" w:left="576" w:header="360" w:footer="720" w:gutter="0"/>
          <w:cols w:space="720"/>
          <w:titlePg/>
          <w:docGrid w:linePitch="360"/>
        </w:sectPr>
      </w:pPr>
    </w:p>
    <w:sdt>
      <w:sdtPr>
        <w:rPr>
          <w:noProof/>
          <w:lang w:val="fr-FR"/>
        </w:rPr>
        <w:alias w:val="Texte de l’article"/>
        <w:tag w:val="Texte de l’article"/>
        <w:id w:val="221638610"/>
        <w:placeholder>
          <w:docPart w:val="DEDD5504A9F240F4BB87374B6FE81323"/>
        </w:placeholder>
        <w:temporary/>
        <w:showingPlcHdr/>
      </w:sdtPr>
      <w:sdtContent>
        <w:p w:rsidR="0001065E" w:rsidRPr="009531A9" w:rsidRDefault="00797CD0" w:rsidP="00D50B6C">
          <w:pPr>
            <w:spacing w:after="60"/>
            <w:rPr>
              <w:noProof/>
              <w:spacing w:val="-4"/>
              <w:lang w:val="fr-FR"/>
            </w:rPr>
          </w:pPr>
          <w:r w:rsidRPr="009531A9">
            <w:rPr>
              <w:rFonts w:ascii="Corbel" w:hAnsi="Corbel"/>
              <w:noProof/>
              <w:color w:val="262626"/>
              <w:spacing w:val="-4"/>
              <w:lang w:val="fr-FR"/>
            </w:rPr>
            <w:t xml:space="preserve">Ce bulletin est créé principalement au moyen de colonnes de texte, de sorte que le texte est automatiquement renvoyé d’une colonne à l’autre. La fonction Colonnes se trouve sous l’onglet </w:t>
          </w:r>
          <w:r w:rsidRPr="009531A9">
            <w:rPr>
              <w:rStyle w:val="Strong"/>
              <w:rFonts w:ascii="Corbel" w:hAnsi="Corbel"/>
              <w:noProof/>
              <w:color w:val="262626"/>
              <w:spacing w:val="-4"/>
              <w:lang w:val="fr-FR"/>
            </w:rPr>
            <w:t>Mise en page</w:t>
          </w:r>
          <w:r w:rsidRPr="009531A9">
            <w:rPr>
              <w:rFonts w:ascii="Corbel" w:hAnsi="Corbel"/>
              <w:noProof/>
              <w:color w:val="262626"/>
              <w:spacing w:val="-4"/>
              <w:lang w:val="fr-FR"/>
            </w:rPr>
            <w:t xml:space="preserve">, dans le groupe </w:t>
          </w:r>
          <w:r w:rsidRPr="009531A9">
            <w:rPr>
              <w:rStyle w:val="Strong"/>
              <w:rFonts w:ascii="Corbel" w:hAnsi="Corbel"/>
              <w:noProof/>
              <w:color w:val="262626"/>
              <w:spacing w:val="-4"/>
              <w:lang w:val="fr-FR"/>
            </w:rPr>
            <w:t>Mise en page</w:t>
          </w:r>
          <w:r w:rsidRPr="009531A9">
            <w:rPr>
              <w:rFonts w:ascii="Corbel" w:hAnsi="Corbel"/>
              <w:noProof/>
              <w:color w:val="262626"/>
              <w:spacing w:val="-4"/>
              <w:lang w:val="fr-FR"/>
            </w:rPr>
            <w:t>. Pour des astuces sur la configuration et l’utilisation de colonnes de texte, voir plus loin dans ce modèle.</w:t>
          </w:r>
        </w:p>
        <w:p w:rsidR="0001065E" w:rsidRPr="009531A9" w:rsidRDefault="00797CD0">
          <w:pPr>
            <w:pStyle w:val="Heading2"/>
            <w:rPr>
              <w:noProof/>
              <w:spacing w:val="-4"/>
              <w:lang w:val="fr-FR"/>
            </w:rPr>
          </w:pPr>
          <w:r w:rsidRPr="009531A9">
            <w:rPr>
              <w:rFonts w:ascii="Trebuchet MS" w:hAnsi="Trebuchet MS"/>
              <w:noProof/>
              <w:color w:val="FF5C0B"/>
              <w:spacing w:val="-4"/>
              <w:lang w:val="fr-FR"/>
            </w:rPr>
            <w:t>Ajout de votre propre contenu</w:t>
          </w:r>
        </w:p>
        <w:p w:rsidR="0001065E" w:rsidRPr="009531A9" w:rsidRDefault="00797CD0" w:rsidP="00D50B6C">
          <w:pPr>
            <w:spacing w:after="60"/>
            <w:rPr>
              <w:noProof/>
              <w:spacing w:val="-4"/>
              <w:lang w:val="fr-FR"/>
            </w:rPr>
          </w:pPr>
          <w:r w:rsidRPr="009531A9">
            <w:rPr>
              <w:rFonts w:ascii="Corbel" w:hAnsi="Corbel"/>
              <w:noProof/>
              <w:color w:val="262626"/>
              <w:spacing w:val="-4"/>
              <w:lang w:val="fr-FR"/>
            </w:rPr>
            <w:t>Le texte d’espace réservé pour plusieurs articles dans ce modèle propose des astuces sur la façon de personnaliser ce bulletin d’informations pour l’adapter à vos besoins.</w:t>
          </w:r>
        </w:p>
        <w:p w:rsidR="0001065E" w:rsidRPr="009531A9" w:rsidRDefault="00797CD0">
          <w:pPr>
            <w:rPr>
              <w:noProof/>
              <w:spacing w:val="-4"/>
              <w:lang w:val="fr-FR"/>
            </w:rPr>
          </w:pPr>
          <w:r w:rsidRPr="009531A9">
            <w:rPr>
              <w:rFonts w:ascii="Corbel" w:hAnsi="Corbel"/>
              <w:noProof/>
              <w:color w:val="262626"/>
              <w:spacing w:val="-4"/>
              <w:lang w:val="fr-FR"/>
            </w:rPr>
            <w:t>Pour remplacer le texte d’un espace réservé par votre texte, il vous suffit de le sélectionner et de commencer à taper. Remarquez que si le texte d’espace réservé que vous remplacez est long, comme dans cet article, la mise en page peut sembler biaisée mais ce n’est pas le cas. Le contenu figurant plus bas sur la page est déplacé vers le haut uniquement parce qu’il y a moins de contenu lorsque vous commencez à remplacer votre propre texte. Lorsque vous tapez pour ajouter votre texte, le contenu revient automatiquement à sa place.</w:t>
          </w:r>
        </w:p>
        <w:p w:rsidR="0001065E" w:rsidRPr="009531A9" w:rsidRDefault="00797CD0">
          <w:pPr>
            <w:pStyle w:val="Heading2"/>
            <w:rPr>
              <w:noProof/>
              <w:spacing w:val="-4"/>
              <w:lang w:val="fr-FR"/>
            </w:rPr>
          </w:pPr>
          <w:r w:rsidRPr="009531A9">
            <w:rPr>
              <w:rFonts w:ascii="Trebuchet MS" w:hAnsi="Trebuchet MS"/>
              <w:noProof/>
              <w:color w:val="FF5C0B"/>
              <w:spacing w:val="-4"/>
              <w:lang w:val="fr-FR"/>
            </w:rPr>
            <w:t>Espaces réservés qui restent lorsque vous ajoutez du texte</w:t>
          </w:r>
        </w:p>
        <w:p w:rsidR="0001065E" w:rsidRPr="009531A9" w:rsidRDefault="00797CD0" w:rsidP="00D50B6C">
          <w:pPr>
            <w:spacing w:after="60"/>
            <w:rPr>
              <w:noProof/>
              <w:spacing w:val="-4"/>
              <w:lang w:val="fr-FR"/>
            </w:rPr>
          </w:pPr>
          <w:r w:rsidRPr="009531A9">
            <w:rPr>
              <w:rFonts w:ascii="Corbel" w:hAnsi="Corbel"/>
              <w:noProof/>
              <w:color w:val="262626"/>
              <w:spacing w:val="-4"/>
              <w:lang w:val="fr-FR"/>
            </w:rPr>
            <w:t>Les espaces réservés du titre et du sous-titre ne disparaissent pas lorsque vous ajoutez votre propre texte.  À l’impression, ils ressemblent à du texte normal, mais lorsque vous cliquez dessus, vous pouvez voir le contour bleu et le titre de l’espace réservé.</w:t>
          </w:r>
        </w:p>
        <w:p w:rsidR="0001065E" w:rsidRPr="009531A9" w:rsidRDefault="00797CD0" w:rsidP="00D50B6C">
          <w:pPr>
            <w:spacing w:after="60"/>
            <w:rPr>
              <w:noProof/>
              <w:spacing w:val="-4"/>
              <w:lang w:val="fr-FR"/>
            </w:rPr>
          </w:pPr>
          <w:r w:rsidRPr="009531A9">
            <w:rPr>
              <w:rFonts w:ascii="Corbel" w:hAnsi="Corbel"/>
              <w:noProof/>
              <w:color w:val="262626"/>
              <w:spacing w:val="-4"/>
              <w:lang w:val="fr-FR"/>
            </w:rPr>
            <w:t xml:space="preserve">La raison pour laquelle ces espaces réservés restent est qu’il sont liés à d’autres espaces réservés utilisant le même texte. Par conséquent, lorsque vous remplacez le texte des espaces réservés du titre et du sous-titre par votre propre texte, ce dernier est automatiquement inséré dans les espaces réservés correspondants dans les en-têtes et dans la zone de l’expéditeur à la dernière page. </w:t>
          </w:r>
        </w:p>
        <w:p w:rsidR="0001065E" w:rsidRPr="009531A9" w:rsidRDefault="00797CD0">
          <w:pPr>
            <w:pStyle w:val="Heading2"/>
            <w:rPr>
              <w:noProof/>
              <w:spacing w:val="-4"/>
              <w:lang w:val="fr-FR"/>
            </w:rPr>
          </w:pPr>
          <w:r w:rsidRPr="009531A9">
            <w:rPr>
              <w:rFonts w:ascii="Trebuchet MS" w:hAnsi="Trebuchet MS"/>
              <w:noProof/>
              <w:color w:val="FF5C0B"/>
              <w:spacing w:val="-4"/>
              <w:lang w:val="fr-FR"/>
            </w:rPr>
            <w:t>Remplacement d’images</w:t>
          </w:r>
        </w:p>
        <w:p w:rsidR="0001065E" w:rsidRPr="009531A9" w:rsidRDefault="00797CD0" w:rsidP="00D50B6C">
          <w:pPr>
            <w:spacing w:after="60"/>
            <w:rPr>
              <w:noProof/>
              <w:spacing w:val="-4"/>
              <w:lang w:val="fr-FR"/>
            </w:rPr>
          </w:pPr>
          <w:r w:rsidRPr="009531A9">
            <w:rPr>
              <w:rFonts w:ascii="Corbel" w:hAnsi="Corbel"/>
              <w:noProof/>
              <w:color w:val="262626"/>
              <w:spacing w:val="-4"/>
              <w:lang w:val="fr-FR"/>
            </w:rPr>
            <w:t xml:space="preserve">Pour remplacer une image dans ce modèle par votre propre image, sélectionnez-la puis, sous l’onglet </w:t>
          </w:r>
          <w:r w:rsidRPr="009531A9">
            <w:rPr>
              <w:rStyle w:val="Strong"/>
              <w:rFonts w:ascii="Corbel" w:hAnsi="Corbel"/>
              <w:noProof/>
              <w:color w:val="262626"/>
              <w:spacing w:val="-4"/>
              <w:lang w:val="fr-FR"/>
            </w:rPr>
            <w:t>Format des Outils Image</w:t>
          </w:r>
          <w:r w:rsidRPr="009531A9">
            <w:rPr>
              <w:rFonts w:ascii="Corbel" w:hAnsi="Corbel"/>
              <w:noProof/>
              <w:color w:val="262626"/>
              <w:spacing w:val="-4"/>
              <w:lang w:val="fr-FR"/>
            </w:rPr>
            <w:t xml:space="preserve">, dans le groupe </w:t>
          </w:r>
          <w:r w:rsidRPr="009531A9">
            <w:rPr>
              <w:rStyle w:val="Strong"/>
              <w:rFonts w:ascii="Corbel" w:hAnsi="Corbel"/>
              <w:noProof/>
              <w:color w:val="262626"/>
              <w:spacing w:val="-4"/>
              <w:lang w:val="fr-FR"/>
            </w:rPr>
            <w:t>Ajuster</w:t>
          </w:r>
          <w:r w:rsidRPr="009531A9">
            <w:rPr>
              <w:rFonts w:ascii="Corbel" w:hAnsi="Corbel"/>
              <w:noProof/>
              <w:color w:val="262626"/>
              <w:spacing w:val="-4"/>
              <w:lang w:val="fr-FR"/>
            </w:rPr>
            <w:t xml:space="preserve">, cliquez sur </w:t>
          </w:r>
          <w:r w:rsidRPr="009531A9">
            <w:rPr>
              <w:rStyle w:val="Strong"/>
              <w:rFonts w:ascii="Corbel" w:hAnsi="Corbel"/>
              <w:noProof/>
              <w:color w:val="262626"/>
              <w:spacing w:val="-4"/>
              <w:lang w:val="fr-FR"/>
            </w:rPr>
            <w:t>Modifier l’image</w:t>
          </w:r>
          <w:r w:rsidRPr="009531A9">
            <w:rPr>
              <w:rFonts w:ascii="Corbel" w:hAnsi="Corbel"/>
              <w:noProof/>
              <w:color w:val="262626"/>
              <w:spacing w:val="-4"/>
              <w:lang w:val="fr-FR"/>
            </w:rPr>
            <w:t>. (Ou, cliquez avec le bouton droit sur une photo pour accéder à la commande Modifier l’image.)</w:t>
          </w:r>
        </w:p>
        <w:p w:rsidR="0001065E" w:rsidRPr="009531A9" w:rsidRDefault="00797CD0" w:rsidP="00D50B6C">
          <w:pPr>
            <w:spacing w:after="60"/>
            <w:rPr>
              <w:noProof/>
              <w:spacing w:val="-4"/>
              <w:lang w:val="fr-FR"/>
            </w:rPr>
          </w:pPr>
          <w:r w:rsidRPr="009531A9">
            <w:rPr>
              <w:rFonts w:ascii="Corbel" w:hAnsi="Corbel"/>
              <w:noProof/>
              <w:color w:val="262626"/>
              <w:spacing w:val="-4"/>
              <w:lang w:val="fr-FR"/>
            </w:rPr>
            <w:t>Les images que vous voyez dans les encadrés, comme celles figurant dans la zone à droite Dans ce numéro, présentent une mise en forme « Aligné sur le texte », de sorte qu’elles sont insérées de façon précise dans une marque de paragraphe et peuvent être mises en forme aussi facilement que du texte. Le style de paragraphe personnalisé Photo encadré applique une mise en forme en retrait qui permet d’aligner les photos de façon exacte par rapport aux autres contenus de l’encadré.</w:t>
          </w:r>
        </w:p>
        <w:p w:rsidR="0001065E" w:rsidRPr="009531A9" w:rsidRDefault="00797CD0" w:rsidP="00D50B6C">
          <w:pPr>
            <w:spacing w:after="60"/>
            <w:rPr>
              <w:noProof/>
              <w:lang w:val="fr-FR"/>
            </w:rPr>
          </w:pPr>
          <w:r w:rsidRPr="009531A9">
            <w:rPr>
              <w:rFonts w:ascii="Corbel" w:hAnsi="Corbel"/>
              <w:noProof/>
              <w:color w:val="262626"/>
              <w:spacing w:val="-4"/>
              <w:lang w:val="fr-FR"/>
            </w:rPr>
            <w:t xml:space="preserve">Les images qui sont ajustées à du texte dans ce bulletin d’informations font appel à des paramètres de texte et de positionnement. Pour apprendre à placer du texte autour d’images (fonctionnalité appelée « habillage du texte »), voir plus loin dans ce modèle. </w:t>
          </w:r>
        </w:p>
      </w:sdtContent>
    </w:sdt>
    <w:p w:rsidR="0001065E" w:rsidRPr="009531A9" w:rsidRDefault="00797CD0" w:rsidP="00C5217C">
      <w:pPr>
        <w:pStyle w:val="Sidebarphoto"/>
        <w:ind w:leftChars="-38" w:left="-68"/>
        <w:rPr>
          <w:lang w:val="fr-FR"/>
        </w:rPr>
      </w:pPr>
      <w:bookmarkStart w:id="0" w:name="_GoBack"/>
      <w:bookmarkEnd w:id="0"/>
      <w:r w:rsidRPr="009531A9">
        <w:rPr>
          <w:lang w:val="fr-FR"/>
        </w:rPr>
        <w:br w:type="column"/>
      </w:r>
      <w:r w:rsidRPr="009531A9">
        <w:rPr>
          <w:lang w:eastAsia="zh-CN"/>
        </w:rPr>
        <w:lastRenderedPageBreak/>
        <w:drawing>
          <wp:inline distT="0" distB="0" distL="0" distR="0">
            <wp:extent cx="2415396" cy="1326311"/>
            <wp:effectExtent l="57150" t="57150" r="61595" b="4572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b="26786"/>
                    <a:stretch/>
                  </pic:blipFill>
                  <pic:spPr bwMode="auto">
                    <a:xfrm>
                      <a:off x="0" y="0"/>
                      <a:ext cx="2414611" cy="132588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a:ext>
                    </a:extLst>
                  </pic:spPr>
                </pic:pic>
              </a:graphicData>
            </a:graphic>
          </wp:inline>
        </w:drawing>
      </w:r>
    </w:p>
    <w:sdt>
      <w:sdtPr>
        <w:rPr>
          <w:noProof/>
          <w:lang w:val="fr-FR"/>
        </w:rPr>
        <w:alias w:val="Titre"/>
        <w:tag w:val="Titre"/>
        <w:id w:val="1771428811"/>
        <w:placeholder>
          <w:docPart w:val="1378B82BB71444749229D04C6EACCD73"/>
        </w:placeholder>
        <w:temporary/>
        <w:showingPlcHdr/>
      </w:sdtPr>
      <w:sdtContent>
        <w:p w:rsidR="0001065E" w:rsidRPr="009531A9" w:rsidRDefault="00797CD0" w:rsidP="00C5217C">
          <w:pPr>
            <w:pStyle w:val="SidebarHeading"/>
            <w:ind w:left="42"/>
            <w:rPr>
              <w:noProof/>
              <w:lang w:val="fr-FR"/>
            </w:rPr>
          </w:pPr>
          <w:r w:rsidRPr="009531A9">
            <w:rPr>
              <w:rFonts w:ascii="Trebuchet MS" w:hAnsi="Trebuchet MS"/>
              <w:noProof/>
              <w:color w:val="FF5C0B"/>
              <w:lang w:val="fr-FR"/>
            </w:rPr>
            <w:t>Titre de l’article</w:t>
          </w:r>
        </w:p>
      </w:sdtContent>
    </w:sdt>
    <w:sdt>
      <w:sdtPr>
        <w:rPr>
          <w:noProof/>
          <w:lang w:val="fr-FR"/>
        </w:rPr>
        <w:alias w:val="Résumé de l’article"/>
        <w:tag w:val="Résumé de l’article"/>
        <w:id w:val="624734049"/>
        <w:placeholder>
          <w:docPart w:val="9922B8E79A694834BEDE9AA208A028DB"/>
        </w:placeholder>
        <w:temporary/>
        <w:showingPlcHdr/>
      </w:sdtPr>
      <w:sdtContent>
        <w:p w:rsidR="0001065E" w:rsidRPr="009531A9" w:rsidRDefault="00797CD0" w:rsidP="00C5217C">
          <w:pPr>
            <w:pStyle w:val="SidebarText"/>
            <w:ind w:left="28"/>
            <w:rPr>
              <w:noProof/>
              <w:lang w:val="fr-FR"/>
            </w:rPr>
          </w:pPr>
          <w:r w:rsidRPr="009531A9">
            <w:rPr>
              <w:rFonts w:ascii="Corbel" w:hAnsi="Corbel"/>
              <w:noProof/>
              <w:color w:val="262626"/>
              <w:lang w:val="fr-FR"/>
            </w:rPr>
            <w:t xml:space="preserve">Un saut de colonne est inséré avant et après chaque colonne faisant office d’encadré. Pour insérer un saut de colonne, appuyez sur Ctrl+Maj+Entrée. Ou, sous l’onglet </w:t>
          </w:r>
          <w:r w:rsidRPr="009531A9">
            <w:rPr>
              <w:rStyle w:val="Strong"/>
              <w:rFonts w:ascii="Corbel" w:hAnsi="Corbel"/>
              <w:noProof/>
              <w:color w:val="262626"/>
              <w:lang w:val="fr-FR"/>
            </w:rPr>
            <w:t>Mise en page</w:t>
          </w:r>
          <w:r w:rsidRPr="009531A9">
            <w:rPr>
              <w:rFonts w:ascii="Corbel" w:hAnsi="Corbel"/>
              <w:noProof/>
              <w:color w:val="262626"/>
              <w:lang w:val="fr-FR"/>
            </w:rPr>
            <w:t xml:space="preserve">, dans le groupe </w:t>
          </w:r>
          <w:r w:rsidRPr="009531A9">
            <w:rPr>
              <w:rStyle w:val="Strong"/>
              <w:rFonts w:ascii="Corbel" w:hAnsi="Corbel"/>
              <w:noProof/>
              <w:color w:val="262626"/>
              <w:lang w:val="fr-FR"/>
            </w:rPr>
            <w:t>Mise en page</w:t>
          </w:r>
          <w:r w:rsidRPr="009531A9">
            <w:rPr>
              <w:rFonts w:ascii="Corbel" w:hAnsi="Corbel"/>
              <w:noProof/>
              <w:color w:val="262626"/>
              <w:lang w:val="fr-FR"/>
            </w:rPr>
            <w:t xml:space="preserve">, cliquez sur </w:t>
          </w:r>
          <w:r w:rsidRPr="009531A9">
            <w:rPr>
              <w:rStyle w:val="Strong"/>
              <w:rFonts w:ascii="Corbel" w:hAnsi="Corbel"/>
              <w:noProof/>
              <w:color w:val="262626"/>
              <w:lang w:val="fr-FR"/>
            </w:rPr>
            <w:t>Sauts de pages</w:t>
          </w:r>
          <w:r w:rsidRPr="009531A9">
            <w:rPr>
              <w:rFonts w:ascii="Corbel" w:hAnsi="Corbel"/>
              <w:noProof/>
              <w:color w:val="262626"/>
              <w:lang w:val="fr-FR"/>
            </w:rPr>
            <w:t xml:space="preserve">, puis cliquez sur </w:t>
          </w:r>
          <w:r w:rsidRPr="009531A9">
            <w:rPr>
              <w:rStyle w:val="Strong"/>
              <w:rFonts w:ascii="Corbel" w:hAnsi="Corbel"/>
              <w:noProof/>
              <w:color w:val="262626"/>
              <w:lang w:val="fr-FR"/>
            </w:rPr>
            <w:t>Colonne</w:t>
          </w:r>
          <w:r w:rsidRPr="009531A9">
            <w:rPr>
              <w:rFonts w:ascii="Corbel" w:hAnsi="Corbel"/>
              <w:noProof/>
              <w:color w:val="262626"/>
              <w:lang w:val="fr-FR"/>
            </w:rPr>
            <w:t>.</w:t>
          </w:r>
        </w:p>
      </w:sdtContent>
    </w:sdt>
    <w:p w:rsidR="0001065E" w:rsidRPr="009531A9" w:rsidRDefault="00797CD0">
      <w:pPr>
        <w:pStyle w:val="PageReference"/>
        <w:rPr>
          <w:rStyle w:val="PageNumber"/>
          <w:noProof/>
          <w:color w:val="000000" w:themeColor="text1"/>
          <w:lang w:val="fr-FR"/>
        </w:rPr>
      </w:pPr>
      <w:r w:rsidRPr="009531A9">
        <w:rPr>
          <w:rStyle w:val="PageNumber"/>
          <w:rFonts w:ascii="Corbel" w:hAnsi="Corbel"/>
          <w:noProof/>
          <w:color w:val="000000"/>
          <w:lang w:val="fr-FR"/>
        </w:rPr>
        <w:t xml:space="preserve">N° de page </w:t>
      </w:r>
      <w:sdt>
        <w:sdtPr>
          <w:rPr>
            <w:rStyle w:val="PageNumber"/>
            <w:noProof/>
            <w:color w:val="000000" w:themeColor="text1"/>
            <w:lang w:val="fr-FR"/>
          </w:rPr>
          <w:alias w:val="N° de page"/>
          <w:tag w:val="N° de page"/>
          <w:id w:val="-588229815"/>
          <w:placeholder>
            <w:docPart w:val="01B978F84CFC4B91BD68280040ABC347"/>
          </w:placeholder>
          <w:temporary/>
          <w:showingPlcHdr/>
        </w:sdtPr>
        <w:sdtContent>
          <w:r w:rsidRPr="009531A9">
            <w:rPr>
              <w:rStyle w:val="PageNumber"/>
              <w:noProof/>
              <w:color w:val="000000" w:themeColor="text1"/>
              <w:lang w:val="fr-FR"/>
            </w:rPr>
            <w:t>#</w:t>
          </w:r>
        </w:sdtContent>
      </w:sdt>
    </w:p>
    <w:p w:rsidR="0001065E" w:rsidRPr="009531A9" w:rsidRDefault="00797CD0" w:rsidP="00C5217C">
      <w:pPr>
        <w:pStyle w:val="Sidebarphoto"/>
        <w:ind w:left="-28"/>
        <w:rPr>
          <w:lang w:val="fr-FR"/>
        </w:rPr>
      </w:pPr>
      <w:r w:rsidRPr="009531A9">
        <w:rPr>
          <w:lang w:eastAsia="zh-CN"/>
        </w:rPr>
        <w:drawing>
          <wp:inline distT="0" distB="0" distL="0" distR="0">
            <wp:extent cx="2413000" cy="1277968"/>
            <wp:effectExtent l="57150" t="57150" r="44450" b="5588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t="2317" r="2351" b="20077"/>
                    <a:stretch/>
                  </pic:blipFill>
                  <pic:spPr bwMode="auto">
                    <a:xfrm>
                      <a:off x="0" y="0"/>
                      <a:ext cx="2417140" cy="128016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a:ext>
                    </a:extLst>
                  </pic:spPr>
                </pic:pic>
              </a:graphicData>
            </a:graphic>
          </wp:inline>
        </w:drawing>
      </w:r>
    </w:p>
    <w:sdt>
      <w:sdtPr>
        <w:rPr>
          <w:noProof/>
          <w:lang w:val="fr-FR"/>
        </w:rPr>
        <w:alias w:val="Titre"/>
        <w:tag w:val="Titre"/>
        <w:id w:val="1336109016"/>
        <w:placeholder>
          <w:docPart w:val="899FA768FCBF41CFB48AFAAFE5E54948"/>
        </w:placeholder>
        <w:temporary/>
        <w:showingPlcHdr/>
      </w:sdtPr>
      <w:sdtContent>
        <w:p w:rsidR="0001065E" w:rsidRPr="009531A9" w:rsidRDefault="00797CD0" w:rsidP="00C5217C">
          <w:pPr>
            <w:pStyle w:val="SidebarHeading"/>
            <w:ind w:left="56"/>
            <w:rPr>
              <w:rFonts w:asciiTheme="minorHAnsi" w:hAnsiTheme="minorHAnsi"/>
              <w:bCs/>
              <w:noProof/>
              <w:color w:val="262626" w:themeColor="text1" w:themeTint="D9"/>
              <w:sz w:val="18"/>
              <w:szCs w:val="22"/>
              <w:lang w:val="fr-FR"/>
            </w:rPr>
          </w:pPr>
          <w:r w:rsidRPr="009531A9">
            <w:rPr>
              <w:rFonts w:ascii="Trebuchet MS" w:hAnsi="Trebuchet MS"/>
              <w:noProof/>
              <w:color w:val="FF5C0B"/>
              <w:lang w:val="fr-FR"/>
            </w:rPr>
            <w:t>Titre de l’article</w:t>
          </w:r>
        </w:p>
      </w:sdtContent>
    </w:sdt>
    <w:sdt>
      <w:sdtPr>
        <w:rPr>
          <w:noProof/>
          <w:lang w:val="fr-FR"/>
        </w:rPr>
        <w:alias w:val="Résumé de l’article"/>
        <w:tag w:val="Résumé de l’article"/>
        <w:id w:val="1793088556"/>
        <w:placeholder>
          <w:docPart w:val="DE7BE60395B64CB886BC2852256A6A26"/>
        </w:placeholder>
        <w:temporary/>
        <w:showingPlcHdr/>
      </w:sdtPr>
      <w:sdtContent>
        <w:p w:rsidR="0001065E" w:rsidRPr="009531A9" w:rsidRDefault="00797CD0" w:rsidP="00C5217C">
          <w:pPr>
            <w:pStyle w:val="SidebarText"/>
            <w:ind w:left="42"/>
            <w:rPr>
              <w:noProof/>
              <w:sz w:val="18"/>
              <w:lang w:val="fr-FR"/>
            </w:rPr>
          </w:pPr>
          <w:r w:rsidRPr="009531A9">
            <w:rPr>
              <w:rFonts w:ascii="Corbel" w:hAnsi="Corbel"/>
              <w:noProof/>
              <w:color w:val="262626"/>
              <w:lang w:val="fr-FR"/>
            </w:rPr>
            <w:t xml:space="preserve">Pour afficher les sauts de colonnes, les sauts de sections et les autres marques de mise en forme, sous l’onglet </w:t>
          </w:r>
          <w:r w:rsidRPr="009531A9">
            <w:rPr>
              <w:rStyle w:val="Strong"/>
              <w:rFonts w:ascii="Corbel" w:hAnsi="Corbel"/>
              <w:noProof/>
              <w:color w:val="262626"/>
              <w:lang w:val="fr-FR"/>
            </w:rPr>
            <w:t>Accueil</w:t>
          </w:r>
          <w:r w:rsidRPr="009531A9">
            <w:rPr>
              <w:rFonts w:ascii="Corbel" w:hAnsi="Corbel"/>
              <w:noProof/>
              <w:color w:val="262626"/>
              <w:lang w:val="fr-FR"/>
            </w:rPr>
            <w:t xml:space="preserve">, dans le groupe </w:t>
          </w:r>
          <w:r w:rsidRPr="009531A9">
            <w:rPr>
              <w:rStyle w:val="Strong"/>
              <w:rFonts w:ascii="Corbel" w:hAnsi="Corbel"/>
              <w:noProof/>
              <w:color w:val="262626"/>
              <w:lang w:val="fr-FR"/>
            </w:rPr>
            <w:t>Paragraphe</w:t>
          </w:r>
          <w:r w:rsidRPr="009531A9">
            <w:rPr>
              <w:rFonts w:ascii="Corbel" w:hAnsi="Corbel"/>
              <w:noProof/>
              <w:color w:val="262626"/>
              <w:lang w:val="fr-FR"/>
            </w:rPr>
            <w:t>, cliquez sur l’icône de marque de paragraphe.</w:t>
          </w:r>
        </w:p>
      </w:sdtContent>
    </w:sdt>
    <w:p w:rsidR="0001065E" w:rsidRPr="009531A9" w:rsidRDefault="00797CD0">
      <w:pPr>
        <w:pStyle w:val="PageReference"/>
        <w:rPr>
          <w:noProof/>
          <w:lang w:val="fr-FR"/>
        </w:rPr>
      </w:pPr>
      <w:r w:rsidRPr="009531A9">
        <w:rPr>
          <w:rFonts w:ascii="Corbel" w:hAnsi="Corbel"/>
          <w:noProof/>
          <w:color w:val="000000"/>
          <w:lang w:val="fr-FR"/>
        </w:rPr>
        <w:t>N° de page</w:t>
      </w:r>
      <w:sdt>
        <w:sdtPr>
          <w:rPr>
            <w:noProof/>
            <w:lang w:val="fr-FR"/>
          </w:rPr>
          <w:alias w:val="N° de page"/>
          <w:tag w:val="N° de page"/>
          <w:id w:val="-2008894758"/>
          <w:placeholder>
            <w:docPart w:val="F9555A0D237745E3BDE692079F643D98"/>
          </w:placeholder>
          <w:temporary/>
          <w:showingPlcHdr/>
        </w:sdtPr>
        <w:sdtContent>
          <w:r w:rsidRPr="009531A9">
            <w:rPr>
              <w:noProof/>
              <w:lang w:val="fr-FR"/>
            </w:rPr>
            <w:t>#</w:t>
          </w:r>
        </w:sdtContent>
      </w:sdt>
    </w:p>
    <w:p w:rsidR="0001065E" w:rsidRPr="009531A9" w:rsidRDefault="00797CD0">
      <w:pPr>
        <w:rPr>
          <w:noProof/>
          <w:lang w:val="fr-FR"/>
        </w:rPr>
      </w:pPr>
      <w:r w:rsidRPr="009531A9">
        <w:rPr>
          <w:noProof/>
          <w:lang w:val="fr-FR"/>
        </w:rPr>
        <w:br w:type="column"/>
      </w:r>
      <w:r w:rsidRPr="009531A9">
        <w:rPr>
          <w:noProof/>
          <w:lang w:eastAsia="zh-CN"/>
        </w:rPr>
        <w:lastRenderedPageBreak/>
        <w:drawing>
          <wp:anchor distT="0" distB="45720" distL="114300" distR="114300" simplePos="0" relativeHeight="251658240" behindDoc="0" locked="0" layoutInCell="0" allowOverlap="1">
            <wp:simplePos x="0" y="0"/>
            <wp:positionH relativeFrom="page">
              <wp:posOffset>3289300</wp:posOffset>
            </wp:positionH>
            <wp:positionV relativeFrom="page">
              <wp:posOffset>592455</wp:posOffset>
            </wp:positionV>
            <wp:extent cx="3903980" cy="2601595"/>
            <wp:effectExtent l="228600" t="323850" r="325120" b="4654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6"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a:xfrm rot="698513">
                      <a:off x="0" y="0"/>
                      <a:ext cx="3903980" cy="260159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370E3A" w:rsidRPr="00370E3A">
        <w:rPr>
          <w:noProof/>
          <w:lang w:val="fr-FR"/>
        </w:rPr>
      </w:r>
      <w:r w:rsidR="00370E3A">
        <w:rPr>
          <w:noProof/>
          <w:lang w:val="fr-FR"/>
        </w:rPr>
        <w:pict>
          <v:shape id="Text Box 10" o:spid="_x0000_s1037" type="#_x0000_t202" style="width:219.75pt;height:67.2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" filled="f" stroked="f" strokeweight=".5pt">
            <v:textbox inset="0,14.4pt,0,0">
              <w:txbxContent>
                <w:p w:rsidR="00542778" w:rsidRPr="00C5217C" w:rsidRDefault="00370E3A">
                  <w:pPr>
                    <w:pStyle w:val="Heading3"/>
                    <w:rPr>
                      <w:noProof/>
                      <w:lang w:val="fr-FR"/>
                    </w:rPr>
                  </w:pPr>
                  <w:sdt>
                    <w:sdtPr>
                      <w:rPr>
                        <w:noProof/>
                        <w:lang w:val="fr-FR"/>
                      </w:rPr>
                      <w:alias w:val="Titre"/>
                      <w:tag w:val="Titre"/>
                      <w:id w:val="1480259465"/>
                      <w:placeholder>
                        <w:docPart w:val="DA59FED332C942EBA833BB7A7B5E152D"/>
                      </w:placeholder>
                      <w:temporary/>
                      <w:showingPlcHdr/>
                    </w:sdtPr>
                    <w:sdtContent>
                      <w:r w:rsidR="00542778" w:rsidRPr="00C5217C">
                        <w:rPr>
                          <w:noProof/>
                          <w:lang w:val="fr-FR"/>
                        </w:rPr>
                        <w:t>Utilisation de styles</w:t>
                      </w:r>
                    </w:sdtContent>
                  </w:sdt>
                </w:p>
                <w:p w:rsidR="00542778" w:rsidRPr="00C5217C" w:rsidRDefault="00542778">
                  <w:pPr>
                    <w:pStyle w:val="Name"/>
                    <w:rPr>
                      <w:noProof/>
                      <w:lang w:val="fr-FR"/>
                    </w:rPr>
                  </w:pPr>
                  <w:r w:rsidRPr="00C5217C">
                    <w:rPr>
                      <w:rStyle w:val="Emphasis"/>
                      <w:rFonts w:ascii="Trebuchet MS" w:hAnsi="Trebuchet MS"/>
                      <w:noProof/>
                      <w:color w:val="FF5C0B"/>
                      <w:lang w:val="fr-FR"/>
                    </w:rPr>
                    <w:t>Par</w:t>
                  </w:r>
                  <w:r>
                    <w:rPr>
                      <w:rStyle w:val="Emphasis"/>
                      <w:rFonts w:ascii="Trebuchet MS" w:hAnsi="Trebuchet MS"/>
                      <w:noProof/>
                      <w:color w:val="FF5C0B"/>
                      <w:lang w:val="fr-FR"/>
                    </w:rPr>
                    <w:t xml:space="preserve"> </w:t>
                  </w:r>
                  <w:sdt>
                    <w:sdtPr>
                      <w:rPr>
                        <w:rFonts w:asciiTheme="majorHAnsi" w:hAnsiTheme="majorHAnsi"/>
                        <w:iCs/>
                        <w:noProof/>
                        <w:color w:val="FF5C0B" w:themeColor="accent1"/>
                        <w:sz w:val="16"/>
                        <w:lang w:val="fr-FR"/>
                      </w:rPr>
                      <w:alias w:val="Auteur de l’article"/>
                      <w:tag w:val="Article Author"/>
                      <w:id w:val="-1408366055"/>
                      <w:temporary/>
                    </w:sdtPr>
                    <w:sdtContent>
                      <w:r w:rsidRPr="00C5217C">
                        <w:rPr>
                          <w:noProof/>
                          <w:lang w:val="fr-FR"/>
                        </w:rPr>
                        <w:t>Nom du style</w:t>
                      </w:r>
                    </w:sdtContent>
                  </w:sdt>
                </w:p>
              </w:txbxContent>
            </v:textbox>
            <w10:wrap type="none"/>
            <w10:anchorlock/>
          </v:shape>
        </w:pict>
      </w:r>
    </w:p>
    <w:sdt>
      <w:sdtPr>
        <w:rPr>
          <w:noProof/>
          <w:spacing w:val="-2"/>
          <w:lang w:val="fr-FR"/>
        </w:rPr>
        <w:alias w:val="Texte de l’article"/>
        <w:tag w:val="Texte de l’article"/>
        <w:id w:val="1963453579"/>
        <w:placeholder>
          <w:docPart w:val="EE21511A250D4C889796C33D0AA752C4"/>
        </w:placeholder>
        <w:temporary/>
        <w:showingPlcHdr/>
      </w:sdtPr>
      <w:sdtEndPr>
        <w:rPr>
          <w:spacing w:val="0"/>
        </w:rPr>
      </w:sdtEndPr>
      <w:sdtContent>
        <w:p w:rsidR="0001065E" w:rsidRPr="009531A9" w:rsidRDefault="00797CD0" w:rsidP="00176BFA">
          <w:pPr>
            <w:spacing w:after="0"/>
            <w:rPr>
              <w:noProof/>
              <w:lang w:val="fr-FR"/>
            </w:rPr>
          </w:pPr>
          <w:r w:rsidRPr="009531A9">
            <w:rPr>
              <w:rFonts w:ascii="Corbel" w:hAnsi="Corbel"/>
              <w:noProof/>
              <w:color w:val="262626"/>
              <w:lang w:val="fr-FR"/>
            </w:rPr>
            <w:t>Le corps de texte dans l’ensemble des articles de ce modèle utilise le style de paragraphe Normal. Voici quelques-uns des autres styles appliqués dans l’ensemble du modèle :</w:t>
          </w:r>
        </w:p>
        <w:p w:rsidR="0001065E" w:rsidRPr="009531A9" w:rsidRDefault="00797CD0" w:rsidP="00176BFA">
          <w:pPr>
            <w:pStyle w:val="ListBullet2"/>
            <w:spacing w:after="0"/>
            <w:rPr>
              <w:noProof/>
              <w:lang w:val="fr-FR"/>
            </w:rPr>
          </w:pPr>
          <w:r w:rsidRPr="009531A9">
            <w:rPr>
              <w:rFonts w:ascii="Corbel" w:hAnsi="Corbel"/>
              <w:noProof/>
              <w:color w:val="262626"/>
              <w:lang w:val="fr-FR"/>
            </w:rPr>
            <w:t xml:space="preserve">Les gros titres d’article, comme sur la première page, utilisent le style </w:t>
          </w:r>
          <w:r w:rsidRPr="009531A9">
            <w:rPr>
              <w:rStyle w:val="Strong"/>
              <w:rFonts w:ascii="Corbel" w:hAnsi="Corbel"/>
              <w:noProof/>
              <w:color w:val="262626"/>
              <w:lang w:val="fr-FR"/>
            </w:rPr>
            <w:t>Titre 1</w:t>
          </w:r>
          <w:r w:rsidRPr="009531A9">
            <w:rPr>
              <w:rFonts w:ascii="Corbel" w:hAnsi="Corbel"/>
              <w:noProof/>
              <w:color w:val="262626"/>
              <w:lang w:val="fr-FR"/>
            </w:rPr>
            <w:t>.</w:t>
          </w:r>
        </w:p>
        <w:p w:rsidR="0001065E" w:rsidRPr="009531A9" w:rsidRDefault="00797CD0" w:rsidP="00176BFA">
          <w:pPr>
            <w:pStyle w:val="ListBullet2"/>
            <w:spacing w:after="0"/>
            <w:rPr>
              <w:noProof/>
              <w:lang w:val="fr-FR"/>
            </w:rPr>
          </w:pPr>
          <w:r w:rsidRPr="009531A9">
            <w:rPr>
              <w:rFonts w:ascii="Corbel" w:hAnsi="Corbel"/>
              <w:noProof/>
              <w:color w:val="262626"/>
              <w:lang w:val="fr-FR"/>
            </w:rPr>
            <w:t xml:space="preserve">Les titres orange dans les encadrés et au sein des articles utilisent le style </w:t>
          </w:r>
          <w:r w:rsidRPr="009531A9">
            <w:rPr>
              <w:rStyle w:val="Strong"/>
              <w:rFonts w:ascii="Corbel" w:hAnsi="Corbel"/>
              <w:noProof/>
              <w:color w:val="262626"/>
              <w:lang w:val="fr-FR"/>
            </w:rPr>
            <w:t>Titre encadré</w:t>
          </w:r>
          <w:r w:rsidRPr="009531A9">
            <w:rPr>
              <w:rFonts w:ascii="Corbel" w:hAnsi="Corbel"/>
              <w:noProof/>
              <w:color w:val="262626"/>
              <w:lang w:val="fr-FR"/>
            </w:rPr>
            <w:t>.</w:t>
          </w:r>
        </w:p>
        <w:p w:rsidR="0001065E" w:rsidRPr="009531A9" w:rsidRDefault="00797CD0" w:rsidP="00176BFA">
          <w:pPr>
            <w:pStyle w:val="ListBullet2"/>
            <w:spacing w:after="0"/>
            <w:ind w:left="357" w:hanging="357"/>
            <w:rPr>
              <w:noProof/>
              <w:lang w:val="fr-FR"/>
            </w:rPr>
          </w:pPr>
          <w:r w:rsidRPr="009531A9">
            <w:rPr>
              <w:rFonts w:ascii="Corbel" w:hAnsi="Corbel"/>
              <w:noProof/>
              <w:color w:val="262626"/>
              <w:lang w:val="fr-FR"/>
            </w:rPr>
            <w:t xml:space="preserve">Les titres de section orange dans les articles utilisent le style </w:t>
          </w:r>
          <w:r w:rsidRPr="009531A9">
            <w:rPr>
              <w:rStyle w:val="Strong"/>
              <w:rFonts w:ascii="Corbel" w:hAnsi="Corbel"/>
              <w:noProof/>
              <w:color w:val="262626"/>
              <w:lang w:val="fr-FR"/>
            </w:rPr>
            <w:t>Titre 2</w:t>
          </w:r>
          <w:r w:rsidRPr="009531A9">
            <w:rPr>
              <w:rFonts w:ascii="Corbel" w:hAnsi="Corbel"/>
              <w:noProof/>
              <w:color w:val="262626"/>
              <w:lang w:val="fr-FR"/>
            </w:rPr>
            <w:t xml:space="preserve"> .</w:t>
          </w:r>
        </w:p>
        <w:p w:rsidR="0001065E" w:rsidRPr="009531A9" w:rsidRDefault="00797CD0" w:rsidP="00176BFA">
          <w:pPr>
            <w:pStyle w:val="ListBullet2"/>
            <w:spacing w:after="0"/>
            <w:rPr>
              <w:noProof/>
              <w:lang w:val="fr-FR"/>
            </w:rPr>
          </w:pPr>
          <w:r w:rsidRPr="009531A9">
            <w:rPr>
              <w:rFonts w:ascii="Corbel" w:hAnsi="Corbel"/>
              <w:noProof/>
              <w:color w:val="262626"/>
              <w:lang w:val="fr-FR"/>
            </w:rPr>
            <w:t xml:space="preserve">Les petits titres d’article utilisent le style </w:t>
          </w:r>
          <w:r w:rsidRPr="009531A9">
            <w:rPr>
              <w:rStyle w:val="Strong"/>
              <w:rFonts w:ascii="Corbel" w:hAnsi="Corbel"/>
              <w:noProof/>
              <w:color w:val="262626"/>
              <w:lang w:val="fr-FR"/>
            </w:rPr>
            <w:t>Titre 3</w:t>
          </w:r>
          <w:r w:rsidRPr="009531A9">
            <w:rPr>
              <w:rFonts w:ascii="Corbel" w:hAnsi="Corbel"/>
              <w:noProof/>
              <w:color w:val="262626"/>
              <w:lang w:val="fr-FR"/>
            </w:rPr>
            <w:t>.</w:t>
          </w:r>
        </w:p>
        <w:p w:rsidR="0001065E" w:rsidRPr="009531A9" w:rsidRDefault="00797CD0" w:rsidP="00176BFA">
          <w:pPr>
            <w:pStyle w:val="ListBullet2"/>
            <w:spacing w:after="0"/>
            <w:rPr>
              <w:noProof/>
              <w:lang w:val="fr-FR"/>
            </w:rPr>
          </w:pPr>
          <w:r w:rsidRPr="009531A9">
            <w:rPr>
              <w:rFonts w:ascii="Corbel" w:hAnsi="Corbel"/>
              <w:noProof/>
              <w:color w:val="262626"/>
              <w:lang w:val="fr-FR"/>
            </w:rPr>
            <w:t xml:space="preserve">Le présent style correspond à </w:t>
          </w:r>
          <w:r w:rsidRPr="009531A9">
            <w:rPr>
              <w:rStyle w:val="Strong"/>
              <w:rFonts w:ascii="Corbel" w:hAnsi="Corbel"/>
              <w:noProof/>
              <w:color w:val="262626"/>
              <w:lang w:val="fr-FR"/>
            </w:rPr>
            <w:t>Liste à puces 2</w:t>
          </w:r>
          <w:r w:rsidRPr="009531A9">
            <w:rPr>
              <w:rFonts w:ascii="Corbel" w:hAnsi="Corbel"/>
              <w:noProof/>
              <w:color w:val="262626"/>
              <w:lang w:val="fr-FR"/>
            </w:rPr>
            <w:t>.</w:t>
          </w:r>
        </w:p>
        <w:p w:rsidR="0001065E" w:rsidRPr="009531A9" w:rsidRDefault="00797CD0" w:rsidP="00176BFA">
          <w:pPr>
            <w:pStyle w:val="ListContinue"/>
            <w:spacing w:after="0"/>
            <w:ind w:left="357"/>
            <w:rPr>
              <w:noProof/>
              <w:lang w:val="fr-FR"/>
            </w:rPr>
          </w:pPr>
          <w:r w:rsidRPr="009531A9">
            <w:rPr>
              <w:rFonts w:ascii="Corbel" w:hAnsi="Corbel"/>
              <w:noProof/>
              <w:color w:val="262626"/>
              <w:lang w:val="fr-FR"/>
            </w:rPr>
            <w:t xml:space="preserve">Le présent style correspond à </w:t>
          </w:r>
          <w:r w:rsidRPr="009531A9">
            <w:rPr>
              <w:rStyle w:val="Strong"/>
              <w:rFonts w:ascii="Corbel" w:hAnsi="Corbel"/>
              <w:noProof/>
              <w:color w:val="262626"/>
              <w:lang w:val="fr-FR"/>
            </w:rPr>
            <w:t>Liste continue 2</w:t>
          </w:r>
          <w:r w:rsidRPr="009531A9">
            <w:rPr>
              <w:rFonts w:ascii="Corbel" w:hAnsi="Corbel"/>
              <w:noProof/>
              <w:color w:val="262626"/>
              <w:lang w:val="fr-FR"/>
            </w:rPr>
            <w:t xml:space="preserve">. </w:t>
          </w:r>
        </w:p>
        <w:p w:rsidR="0001065E" w:rsidRPr="009531A9" w:rsidRDefault="00797CD0" w:rsidP="00176BFA">
          <w:pPr>
            <w:pStyle w:val="ListBullet2"/>
            <w:spacing w:after="0"/>
            <w:rPr>
              <w:noProof/>
              <w:lang w:val="fr-FR"/>
            </w:rPr>
          </w:pPr>
          <w:r w:rsidRPr="009531A9">
            <w:rPr>
              <w:rFonts w:ascii="Corbel" w:hAnsi="Corbel"/>
              <w:noProof/>
              <w:color w:val="262626"/>
              <w:lang w:val="fr-FR"/>
            </w:rPr>
            <w:t xml:space="preserve">Le texte dans les encadrés utilise le style </w:t>
          </w:r>
          <w:r w:rsidRPr="009531A9">
            <w:rPr>
              <w:rStyle w:val="Strong"/>
              <w:rFonts w:ascii="Corbel" w:hAnsi="Corbel"/>
              <w:noProof/>
              <w:color w:val="262626"/>
              <w:lang w:val="fr-FR"/>
            </w:rPr>
            <w:t>Texte encadré</w:t>
          </w:r>
          <w:r w:rsidRPr="009531A9">
            <w:rPr>
              <w:rFonts w:ascii="Corbel" w:hAnsi="Corbel"/>
              <w:noProof/>
              <w:color w:val="262626"/>
              <w:lang w:val="fr-FR"/>
            </w:rPr>
            <w:t xml:space="preserve">. </w:t>
          </w:r>
        </w:p>
        <w:p w:rsidR="0001065E" w:rsidRPr="009531A9" w:rsidRDefault="00797CD0" w:rsidP="00176BFA">
          <w:pPr>
            <w:pStyle w:val="ListBullet2"/>
            <w:spacing w:after="0"/>
            <w:rPr>
              <w:noProof/>
              <w:lang w:val="fr-FR"/>
            </w:rPr>
          </w:pPr>
          <w:r w:rsidRPr="009531A9">
            <w:rPr>
              <w:rFonts w:ascii="Corbel" w:hAnsi="Corbel"/>
              <w:noProof/>
              <w:color w:val="262626"/>
              <w:lang w:val="fr-FR"/>
            </w:rPr>
            <w:t xml:space="preserve">Les titres blancs dans le texte orange des tableaux utilisent le style </w:t>
          </w:r>
          <w:r w:rsidRPr="009531A9">
            <w:rPr>
              <w:rStyle w:val="Strong"/>
              <w:rFonts w:ascii="Corbel" w:hAnsi="Corbel"/>
              <w:noProof/>
              <w:color w:val="262626"/>
              <w:lang w:val="fr-FR"/>
            </w:rPr>
            <w:t>Titre 4</w:t>
          </w:r>
          <w:r w:rsidRPr="009531A9">
            <w:rPr>
              <w:rFonts w:ascii="Corbel" w:hAnsi="Corbel"/>
              <w:noProof/>
              <w:color w:val="262626"/>
              <w:lang w:val="fr-FR"/>
            </w:rPr>
            <w:t>.</w:t>
          </w:r>
        </w:p>
        <w:p w:rsidR="0001065E" w:rsidRPr="009531A9" w:rsidRDefault="00797CD0" w:rsidP="00176BFA">
          <w:pPr>
            <w:pStyle w:val="ListBullet2"/>
            <w:spacing w:after="0"/>
            <w:rPr>
              <w:noProof/>
              <w:lang w:val="fr-FR"/>
            </w:rPr>
          </w:pPr>
          <w:r w:rsidRPr="009531A9">
            <w:rPr>
              <w:rFonts w:ascii="Corbel" w:hAnsi="Corbel"/>
              <w:noProof/>
              <w:color w:val="262626"/>
              <w:lang w:val="fr-FR"/>
            </w:rPr>
            <w:t xml:space="preserve">Le titre à l’intérieur des tableaux d’informations de contact utilise le style </w:t>
          </w:r>
          <w:r w:rsidRPr="009531A9">
            <w:rPr>
              <w:rStyle w:val="Strong"/>
              <w:rFonts w:ascii="Corbel" w:hAnsi="Corbel"/>
              <w:noProof/>
              <w:color w:val="262626"/>
              <w:lang w:val="fr-FR"/>
            </w:rPr>
            <w:t>Titre 5</w:t>
          </w:r>
          <w:r w:rsidRPr="009531A9">
            <w:rPr>
              <w:rFonts w:ascii="Corbel" w:hAnsi="Corbel"/>
              <w:noProof/>
              <w:color w:val="262626"/>
              <w:lang w:val="fr-FR"/>
            </w:rPr>
            <w:t>.</w:t>
          </w:r>
        </w:p>
        <w:p w:rsidR="0001065E" w:rsidRPr="009531A9" w:rsidRDefault="00797CD0" w:rsidP="00176BFA">
          <w:pPr>
            <w:pStyle w:val="ListBullet2"/>
            <w:spacing w:after="0"/>
            <w:rPr>
              <w:noProof/>
              <w:lang w:val="fr-FR"/>
            </w:rPr>
          </w:pPr>
          <w:r w:rsidRPr="009531A9">
            <w:rPr>
              <w:rStyle w:val="Strong"/>
              <w:rFonts w:ascii="Corbel" w:hAnsi="Corbel"/>
              <w:noProof/>
              <w:color w:val="262626"/>
              <w:lang w:val="fr-FR"/>
            </w:rPr>
            <w:t>Infos de contact</w:t>
          </w:r>
          <w:r w:rsidRPr="009531A9">
            <w:rPr>
              <w:rFonts w:ascii="Corbel" w:hAnsi="Corbel"/>
              <w:noProof/>
              <w:color w:val="262626"/>
              <w:lang w:val="fr-FR"/>
            </w:rPr>
            <w:t xml:space="preserve"> est le nom du style de texte gris à l’intérieur des petits tableaux d’informations de contact.</w:t>
          </w:r>
        </w:p>
        <w:p w:rsidR="0001065E" w:rsidRPr="009531A9" w:rsidRDefault="00797CD0" w:rsidP="00176BFA">
          <w:pPr>
            <w:spacing w:after="0"/>
            <w:rPr>
              <w:noProof/>
              <w:lang w:val="fr-FR"/>
            </w:rPr>
          </w:pPr>
          <w:r w:rsidRPr="009531A9">
            <w:rPr>
              <w:rFonts w:ascii="Corbel" w:hAnsi="Corbel"/>
              <w:noProof/>
              <w:color w:val="262626"/>
              <w:lang w:val="fr-FR"/>
            </w:rPr>
            <w:t xml:space="preserve">Pour accéder à tous les styles utilisés dans ce modèle, cliquez sur l’onglet </w:t>
          </w:r>
          <w:r w:rsidRPr="009531A9">
            <w:rPr>
              <w:rStyle w:val="Strong"/>
              <w:rFonts w:ascii="Corbel" w:hAnsi="Corbel"/>
              <w:noProof/>
              <w:color w:val="262626"/>
              <w:lang w:val="fr-FR"/>
            </w:rPr>
            <w:t>Accueil</w:t>
          </w:r>
          <w:r w:rsidRPr="009531A9">
            <w:rPr>
              <w:rFonts w:ascii="Corbel" w:hAnsi="Corbel"/>
              <w:noProof/>
              <w:color w:val="262626"/>
              <w:lang w:val="fr-FR"/>
            </w:rPr>
            <w:t xml:space="preserve">, puis sur le groupe </w:t>
          </w:r>
          <w:r w:rsidRPr="009531A9">
            <w:rPr>
              <w:rStyle w:val="Strong"/>
              <w:rFonts w:ascii="Corbel" w:hAnsi="Corbel"/>
              <w:noProof/>
              <w:color w:val="262626"/>
              <w:lang w:val="fr-FR"/>
            </w:rPr>
            <w:t>Styles</w:t>
          </w:r>
          <w:r w:rsidRPr="009531A9">
            <w:rPr>
              <w:rFonts w:ascii="Corbel" w:hAnsi="Corbel"/>
              <w:noProof/>
              <w:color w:val="262626"/>
              <w:lang w:val="fr-FR"/>
            </w:rPr>
            <w:t>.</w:t>
          </w:r>
        </w:p>
        <w:p w:rsidR="0001065E" w:rsidRPr="009531A9" w:rsidRDefault="00797CD0" w:rsidP="00176BFA">
          <w:pPr>
            <w:spacing w:after="0"/>
            <w:rPr>
              <w:noProof/>
              <w:lang w:val="fr-FR"/>
            </w:rPr>
          </w:pPr>
          <w:r w:rsidRPr="009531A9">
            <w:rPr>
              <w:rFonts w:ascii="Corbel" w:hAnsi="Corbel"/>
              <w:noProof/>
              <w:color w:val="262626"/>
              <w:lang w:val="fr-FR"/>
            </w:rPr>
            <w:t xml:space="preserve">L’utilisation de styles vous permet de gagner du temps et d’assurer la cohérence de votre document. Pour modifier un style, sous l’onglet </w:t>
          </w:r>
          <w:r w:rsidRPr="009531A9">
            <w:rPr>
              <w:rStyle w:val="Strong"/>
              <w:rFonts w:ascii="Corbel" w:hAnsi="Corbel"/>
              <w:noProof/>
              <w:color w:val="262626"/>
              <w:lang w:val="fr-FR"/>
            </w:rPr>
            <w:t>Accueil</w:t>
          </w:r>
          <w:r w:rsidRPr="009531A9">
            <w:rPr>
              <w:rFonts w:ascii="Corbel" w:hAnsi="Corbel"/>
              <w:noProof/>
              <w:color w:val="262626"/>
              <w:lang w:val="fr-FR"/>
            </w:rPr>
            <w:t xml:space="preserve">, dans le groupe </w:t>
          </w:r>
          <w:r w:rsidRPr="009531A9">
            <w:rPr>
              <w:rStyle w:val="Strong"/>
              <w:rFonts w:ascii="Corbel" w:hAnsi="Corbel"/>
              <w:noProof/>
              <w:color w:val="262626"/>
              <w:lang w:val="fr-FR"/>
            </w:rPr>
            <w:t>Styles</w:t>
          </w:r>
          <w:r w:rsidRPr="009531A9">
            <w:rPr>
              <w:rFonts w:ascii="Corbel" w:hAnsi="Corbel"/>
              <w:noProof/>
              <w:color w:val="262626"/>
              <w:lang w:val="fr-FR"/>
            </w:rPr>
            <w:t xml:space="preserve">, cliquez avec le bouton droit sur le nom du style à modifier, puis cliquez sur </w:t>
          </w:r>
          <w:r w:rsidRPr="009531A9">
            <w:rPr>
              <w:rStyle w:val="Strong"/>
              <w:rFonts w:ascii="Corbel" w:hAnsi="Corbel"/>
              <w:noProof/>
              <w:color w:val="262626"/>
              <w:lang w:val="fr-FR"/>
            </w:rPr>
            <w:t>Modifier</w:t>
          </w:r>
          <w:r w:rsidRPr="009531A9">
            <w:rPr>
              <w:rFonts w:ascii="Corbel" w:hAnsi="Corbel"/>
              <w:noProof/>
              <w:color w:val="262626"/>
              <w:lang w:val="fr-FR"/>
            </w:rPr>
            <w:t>. Tout contenu auquel le style est appliqué sera automatiquement mis à jour.</w:t>
          </w:r>
        </w:p>
        <w:p w:rsidR="0001065E" w:rsidRPr="009531A9" w:rsidRDefault="00797CD0" w:rsidP="00176BFA">
          <w:pPr>
            <w:spacing w:after="0"/>
            <w:rPr>
              <w:noProof/>
              <w:lang w:val="fr-FR"/>
            </w:rPr>
          </w:pPr>
          <w:r w:rsidRPr="009531A9">
            <w:rPr>
              <w:rFonts w:ascii="Corbel" w:hAnsi="Corbel"/>
              <w:noProof/>
              <w:color w:val="262626"/>
              <w:lang w:val="fr-FR"/>
            </w:rPr>
            <w:t xml:space="preserve">Une autre façon de modifier un style consiste simplement à personnaliser une instance du style à l’endroit où il est appliqué dans le document. Ensuite, sous l’onglet </w:t>
          </w:r>
          <w:r w:rsidRPr="009531A9">
            <w:rPr>
              <w:rStyle w:val="Strong"/>
              <w:rFonts w:ascii="Corbel" w:hAnsi="Corbel"/>
              <w:noProof/>
              <w:color w:val="262626"/>
              <w:lang w:val="fr-FR"/>
            </w:rPr>
            <w:t>Accueil</w:t>
          </w:r>
          <w:r w:rsidRPr="009531A9">
            <w:rPr>
              <w:rFonts w:ascii="Corbel" w:hAnsi="Corbel"/>
              <w:noProof/>
              <w:color w:val="262626"/>
              <w:lang w:val="fr-FR"/>
            </w:rPr>
            <w:t xml:space="preserve">, dans le groupe </w:t>
          </w:r>
          <w:r w:rsidRPr="009531A9">
            <w:rPr>
              <w:rStyle w:val="Strong"/>
              <w:rFonts w:ascii="Corbel" w:hAnsi="Corbel"/>
              <w:noProof/>
              <w:color w:val="262626"/>
              <w:lang w:val="fr-FR"/>
            </w:rPr>
            <w:t>Style</w:t>
          </w:r>
          <w:r w:rsidRPr="009531A9">
            <w:rPr>
              <w:rFonts w:ascii="Corbel" w:hAnsi="Corbel"/>
              <w:noProof/>
              <w:color w:val="262626"/>
              <w:lang w:val="fr-FR"/>
            </w:rPr>
            <w:t xml:space="preserve">, cliquez avec le bouton droit sur le nom du style, puis cliquez sur </w:t>
          </w:r>
          <w:r w:rsidRPr="009531A9">
            <w:rPr>
              <w:rStyle w:val="Strong"/>
              <w:rFonts w:ascii="Corbel" w:hAnsi="Corbel"/>
              <w:noProof/>
              <w:color w:val="262626"/>
              <w:lang w:val="fr-FR"/>
            </w:rPr>
            <w:t>Mettre à jour [style] pour correspondre à la sélection</w:t>
          </w:r>
          <w:r w:rsidRPr="009531A9">
            <w:rPr>
              <w:rFonts w:ascii="Corbel" w:hAnsi="Corbel"/>
              <w:noProof/>
              <w:color w:val="262626"/>
              <w:lang w:val="fr-FR"/>
            </w:rPr>
            <w:t>.</w:t>
          </w:r>
        </w:p>
      </w:sdtContent>
    </w:sdt>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03"/>
      </w:tblGrid>
      <w:tr w:rsidR="0001065E" w:rsidRPr="009531A9">
        <w:trPr>
          <w:trHeight w:val="360"/>
        </w:trPr>
        <w:sdt>
          <w:sdtPr>
            <w:rPr>
              <w:noProof/>
              <w:lang w:val="fr-FR"/>
            </w:rPr>
            <w:alias w:val="Titre du tableau"/>
            <w:tag w:val="Titre du tableau"/>
            <w:id w:val="-1874689292"/>
            <w:placeholder>
              <w:docPart w:val="16974221AA85439798B8133408B49824"/>
            </w:placeholder>
            <w:temporary/>
            <w:showingPlcHdr/>
          </w:sdtPr>
          <w:sdtContent>
            <w:tc>
              <w:tcPr>
                <w:tcW w:w="3475" w:type="dxa"/>
                <w:shd w:val="clear" w:color="auto" w:fill="FF5C0B" w:themeFill="accent1"/>
                <w:tcMar>
                  <w:left w:w="0" w:type="dxa"/>
                  <w:right w:w="115" w:type="dxa"/>
                </w:tcMar>
                <w:vAlign w:val="center"/>
              </w:tcPr>
              <w:p w:rsidR="0001065E" w:rsidRPr="009531A9" w:rsidRDefault="00797CD0">
                <w:pPr>
                  <w:pStyle w:val="Heading4"/>
                  <w:outlineLvl w:val="3"/>
                  <w:rPr>
                    <w:noProof/>
                    <w:lang w:val="fr-FR"/>
                  </w:rPr>
                </w:pPr>
                <w:r w:rsidRPr="009531A9">
                  <w:rPr>
                    <w:rFonts w:ascii="Corbel" w:hAnsi="Corbel"/>
                    <w:noProof/>
                    <w:color w:val="FFFFFF"/>
                    <w:lang w:val="fr-FR"/>
                  </w:rPr>
                  <w:t>Style titre 4</w:t>
                </w:r>
              </w:p>
            </w:tc>
          </w:sdtContent>
        </w:sdt>
      </w:tr>
      <w:tr w:rsidR="0001065E" w:rsidRPr="009531A9">
        <w:tc>
          <w:tcPr>
            <w:tcW w:w="3475" w:type="dxa"/>
            <w:shd w:val="clear" w:color="auto" w:fill="F2F2F2" w:themeFill="background1" w:themeFillShade="F2"/>
            <w:tcMar>
              <w:top w:w="144" w:type="dxa"/>
              <w:left w:w="216" w:type="dxa"/>
              <w:right w:w="144" w:type="dxa"/>
            </w:tcMar>
            <w:vAlign w:val="center"/>
          </w:tcPr>
          <w:sdt>
            <w:sdtPr>
              <w:rPr>
                <w:noProof/>
                <w:lang w:val="fr-FR"/>
              </w:rPr>
              <w:alias w:val="Texte de l’encadré"/>
              <w:tag w:val="Texte de l’encadré"/>
              <w:id w:val="804435497"/>
              <w:placeholder>
                <w:docPart w:val="4016FD063BD64546AEE4A0643DDB4579"/>
              </w:placeholder>
              <w:temporary/>
              <w:showingPlcHdr/>
            </w:sdtPr>
            <w:sdtContent>
              <w:p w:rsidR="0001065E" w:rsidRPr="009531A9" w:rsidRDefault="00797CD0">
                <w:pPr>
                  <w:pStyle w:val="SidebarTableText"/>
                  <w:rPr>
                    <w:noProof/>
                    <w:lang w:val="fr-FR"/>
                  </w:rPr>
                </w:pPr>
                <w:r w:rsidRPr="009531A9">
                  <w:rPr>
                    <w:rFonts w:ascii="Corbel" w:hAnsi="Corbel"/>
                    <w:noProof/>
                    <w:color w:val="262626"/>
                    <w:lang w:val="fr-FR"/>
                  </w:rPr>
                  <w:t>Utilisez les petits tableaux figurant dans certains des articles pour mettre en évidence de brèves informations de référence en rapport avec l’article, comme des informations de contact ou des dates d’événements.</w:t>
                </w:r>
              </w:p>
            </w:sdtContent>
          </w:sdt>
          <w:sdt>
            <w:sdtPr>
              <w:rPr>
                <w:noProof/>
                <w:lang w:val="fr-FR"/>
              </w:rPr>
              <w:alias w:val="Titre de la cellule du tableau"/>
              <w:tag w:val="Titre de la cellule du tableau"/>
              <w:id w:val="-1287889808"/>
              <w:placeholder>
                <w:docPart w:val="A593D9D5AC904047B4218E0B256E6C7C"/>
              </w:placeholder>
              <w:temporary/>
              <w:showingPlcHdr/>
              <w:text/>
            </w:sdtPr>
            <w:sdtContent>
              <w:p w:rsidR="0001065E" w:rsidRPr="009531A9" w:rsidRDefault="00797CD0">
                <w:pPr>
                  <w:pStyle w:val="Heading5"/>
                  <w:outlineLvl w:val="4"/>
                  <w:rPr>
                    <w:noProof/>
                    <w:lang w:val="fr-FR"/>
                  </w:rPr>
                </w:pPr>
                <w:r w:rsidRPr="009531A9">
                  <w:rPr>
                    <w:rFonts w:ascii="Corbel" w:hAnsi="Corbel"/>
                    <w:noProof/>
                    <w:color w:val="262626"/>
                    <w:lang w:val="fr-FR"/>
                  </w:rPr>
                  <w:t>Titre 5</w:t>
                </w:r>
              </w:p>
            </w:sdtContent>
          </w:sdt>
          <w:sdt>
            <w:sdtPr>
              <w:rPr>
                <w:noProof/>
              </w:rPr>
              <w:alias w:val="Téléphone"/>
              <w:tag w:val="Téléphone"/>
              <w:id w:val="-850179367"/>
              <w:placeholder>
                <w:docPart w:val="F533AE89BB4747BBBAE11BAFA02DEED3"/>
              </w:placeholder>
              <w:temporary/>
              <w:showingPlcHdr/>
            </w:sdtPr>
            <w:sdtContent>
              <w:p w:rsidR="0001065E" w:rsidRPr="009531A9" w:rsidRDefault="00797CD0">
                <w:pPr>
                  <w:pStyle w:val="ContactInfo"/>
                  <w:rPr>
                    <w:noProof/>
                  </w:rPr>
                </w:pPr>
                <w:r w:rsidRPr="009531A9">
                  <w:rPr>
                    <w:rFonts w:ascii="Corbel" w:hAnsi="Corbel"/>
                    <w:noProof/>
                    <w:color w:val="808080"/>
                  </w:rPr>
                  <w:t>Informations de contact</w:t>
                </w:r>
              </w:p>
            </w:sdtContent>
          </w:sdt>
        </w:tc>
      </w:tr>
    </w:tbl>
    <w:p w:rsidR="0001065E" w:rsidRPr="009531A9" w:rsidRDefault="00370E3A">
      <w:pPr>
        <w:rPr>
          <w:noProof/>
          <w:lang w:val="fr-FR"/>
        </w:rPr>
        <w:sectPr w:rsidR="0001065E" w:rsidRPr="009531A9" w:rsidSect="00D50B6C">
          <w:type w:val="continuous"/>
          <w:pgSz w:w="12240" w:h="15840" w:code="1"/>
          <w:pgMar w:top="720" w:right="576" w:bottom="720" w:left="576" w:header="360" w:footer="720" w:gutter="0"/>
          <w:cols w:num="3" w:space="162"/>
          <w:titlePg/>
          <w:docGrid w:linePitch="360"/>
        </w:sectPr>
      </w:pPr>
      <w:r w:rsidRPr="00370E3A">
        <w:rPr>
          <w:noProof/>
          <w:lang w:val="fr-FR"/>
        </w:rPr>
        <w:pict>
          <v:shape id="Text Box 17" o:spid="_x0000_s1028" type="#_x0000_t202" style="position:absolute;margin-left:216.75pt;margin-top:473.85pt;width:377.85pt;height:47.4pt;z-index:251663360;visibility:visible;mso-wrap-distance-bottom:1.45pt;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" o:allowincell="f" o:allowoverlap="f" filled="f" stroked="f" strokeweight=".5pt">
            <v:textbox>
              <w:txbxContent>
                <w:sdt>
                  <w:sdtPr>
                    <w:alias w:val="Titre"/>
                    <w:tag w:val="Titre"/>
                    <w:id w:val="-1321350723"/>
                    <w:placeholder>
                      <w:docPart w:val="E36896BFB4CE49F291AC955FFD3DB7F0"/>
                    </w:placeholder>
                    <w:temporary/>
                    <w:showingPlcHdr/>
                  </w:sdtPr>
                  <w:sdtContent>
                    <w:p w:rsidR="00542778" w:rsidRDefault="00542778" w:rsidP="00176BFA">
                      <w:pPr>
                        <w:pStyle w:val="Heading3"/>
                        <w:spacing w:before="0"/>
                      </w:pPr>
                      <w:r>
                        <w:rPr>
                          <w:rFonts w:ascii="Trebuchet MS" w:hAnsi="Trebuchet MS"/>
                          <w:color w:val="000000"/>
                        </w:rPr>
                        <w:t>Utilisation de colonnes</w:t>
                      </w:r>
                    </w:p>
                  </w:sdtContent>
                </w:sdt>
                <w:p w:rsidR="00542778" w:rsidRDefault="00542778" w:rsidP="00176BFA">
                  <w:pPr>
                    <w:pStyle w:val="Name"/>
                    <w:spacing w:after="60"/>
                  </w:pPr>
                  <w:r w:rsidRPr="00176BFA">
                    <w:rPr>
                      <w:rStyle w:val="Emphasis"/>
                      <w:rFonts w:ascii="Trebuchet MS" w:hAnsi="Trebuchet MS"/>
                      <w:noProof/>
                      <w:color w:val="FF5C0B"/>
                      <w:lang w:val="fr-FR"/>
                    </w:rPr>
                    <w:t>par</w:t>
                  </w:r>
                  <w:r>
                    <w:rPr>
                      <w:rStyle w:val="Emphasis"/>
                      <w:rFonts w:ascii="Trebuchet MS" w:hAnsi="Trebuchet MS"/>
                      <w:color w:val="FF5C0B"/>
                    </w:rPr>
                    <w:t xml:space="preserve"> </w:t>
                  </w:r>
                  <w:r>
                    <w:rPr>
                      <w:rFonts w:ascii="Corbel" w:hAnsi="Corbel"/>
                      <w:color w:val="404040"/>
                    </w:rPr>
                    <w:t xml:space="preserve"> </w:t>
                  </w:r>
                  <w:sdt>
                    <w:sdtPr>
                      <w:alias w:val="Auteur de l’article"/>
                      <w:tag w:val="Auteur de l’article"/>
                      <w:id w:val="-928270980"/>
                      <w:placeholder>
                        <w:docPart w:val="312FD5F7068C49FB9A5E3AD95D41B2E7"/>
                      </w:placeholder>
                      <w:temporary/>
                      <w:showingPlcHdr/>
                    </w:sdtPr>
                    <w:sdtContent>
                      <w:r w:rsidRPr="00176BFA">
                        <w:t>[Auteur de l’article]</w:t>
                      </w:r>
                    </w:sdtContent>
                  </w:sdt>
                </w:p>
              </w:txbxContent>
            </v:textbox>
            <w10:wrap type="topAndBottom" anchorx="page" anchory="page"/>
          </v:shape>
        </w:pict>
      </w:r>
      <w:r w:rsidRPr="00370E3A">
        <w:rPr>
          <w:noProof/>
          <w:lang w:val="fr-FR"/>
        </w:rPr>
        <w:pict>
          <v:rect id="Rectangle 1" o:spid="_x0000_s1036" style="position:absolute;margin-left:18pt;margin-top:462.95pt;width:8in;height:10.8pt;z-index:251694080;visibility:visible;mso-wrap-distance-top:18pt;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" o:allowincell="f" fillcolor="#ffa830 [3205]" stroked="f" strokeweight="2pt">
            <w10:wrap type="topAndBottom" anchorx="page" anchory="page"/>
          </v:rect>
        </w:pict>
      </w:r>
    </w:p>
    <w:p w:rsidR="0001065E" w:rsidRPr="009531A9" w:rsidRDefault="0001065E">
      <w:pPr>
        <w:rPr>
          <w:noProof/>
          <w:lang w:val="fr-FR"/>
        </w:rPr>
      </w:pPr>
    </w:p>
    <w:p w:rsidR="0001065E" w:rsidRPr="009531A9" w:rsidRDefault="00797CD0">
      <w:pPr>
        <w:pStyle w:val="NoSpacing"/>
        <w:rPr>
          <w:lang w:val="fr-FR"/>
        </w:rPr>
      </w:pPr>
      <w:r w:rsidRPr="009531A9">
        <w:rPr>
          <w:lang w:eastAsia="zh-CN"/>
        </w:rPr>
        <w:drawing>
          <wp:anchor distT="0" distB="0" distL="114300" distR="114300" simplePos="0" relativeHeight="251664384" behindDoc="0" locked="0" layoutInCell="0" allowOverlap="0">
            <wp:simplePos x="0" y="0"/>
            <wp:positionH relativeFrom="page">
              <wp:posOffset>628650</wp:posOffset>
            </wp:positionH>
            <wp:positionV relativeFrom="page">
              <wp:posOffset>6442075</wp:posOffset>
            </wp:positionV>
            <wp:extent cx="1755140" cy="1169035"/>
            <wp:effectExtent l="209550" t="190500" r="226060" b="2025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17"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l="7715" t="11635" r="13429" b="9509"/>
                    <a:stretch/>
                  </pic:blipFill>
                  <pic:spPr bwMode="auto">
                    <a:xfrm>
                      <a:off x="0" y="0"/>
                      <a:ext cx="1755140" cy="1169035"/>
                    </a:xfrm>
                    <a:prstGeom prst="rect">
                      <a:avLst/>
                    </a:prstGeom>
                    <a:solidFill>
                      <a:srgbClr val="FFFFFF">
                        <a:shade val="85000"/>
                      </a:srgbClr>
                    </a:solidFill>
                    <a:ln w="666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a:ext>
                    </a:extLst>
                  </pic:spPr>
                </pic:pic>
              </a:graphicData>
            </a:graphic>
          </wp:anchor>
        </w:drawing>
      </w:r>
      <w:r w:rsidR="00370E3A" w:rsidRPr="00370E3A">
        <w:rPr>
          <w:lang w:val="fr-FR"/>
        </w:rPr>
        <w:pict>
          <v:shape id="Text Box 22" o:spid="_x0000_s1029" type="#_x0000_t202" style="position:absolute;margin-left:25.95pt;margin-top:-24.9pt;width:139.8pt;height:56.25pt;z-index:25169305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" filled="f" stroked="f" strokeweight=".5pt">
            <v:textbox>
              <w:txbxContent>
                <w:sdt>
                  <w:sdtPr>
                    <w:alias w:val="Légende"/>
                    <w:tag w:val="Légende"/>
                    <w:id w:val="-991180688"/>
                    <w:placeholder>
                      <w:docPart w:val="22EE4E04332E450A9EC240DB13C82F83"/>
                    </w:placeholder>
                    <w:temporary/>
                    <w:showingPlcHdr/>
                  </w:sdtPr>
                  <w:sdtContent>
                    <w:p w:rsidR="00542778" w:rsidRPr="00D50B6C" w:rsidRDefault="00542778">
                      <w:pPr>
                        <w:pStyle w:val="Caption2"/>
                        <w:rPr>
                          <w:i w:val="0"/>
                          <w:color w:val="262626" w:themeColor="text1" w:themeTint="D9"/>
                          <w:sz w:val="18"/>
                          <w:lang w:val="fr-FR"/>
                        </w:rPr>
                      </w:pPr>
                      <w:r w:rsidRPr="00D50B6C">
                        <w:rPr>
                          <w:rFonts w:ascii="Corbel" w:hAnsi="Corbel"/>
                          <w:color w:val="7F7F7F"/>
                          <w:lang w:val="fr-FR"/>
                        </w:rPr>
                        <w:t xml:space="preserve">Cette légende d’image fait appel au style de paragraphe Légende 2 et figure à l’intérieur d’une zone de texte pour vous permettre de la déplacer facilement pour accompagner une photo. </w:t>
                      </w:r>
                    </w:p>
                  </w:sdtContent>
                </w:sdt>
              </w:txbxContent>
            </v:textbox>
          </v:shape>
        </w:pict>
      </w:r>
      <w:r w:rsidRPr="009531A9">
        <w:rPr>
          <w:lang w:val="fr-FR"/>
        </w:rPr>
        <w:br w:type="column"/>
      </w:r>
    </w:p>
    <w:sdt>
      <w:sdtPr>
        <w:rPr>
          <w:noProof/>
          <w:lang w:val="fr-FR"/>
        </w:rPr>
        <w:alias w:val="Texte de l’article"/>
        <w:tag w:val="Texte de l’article"/>
        <w:id w:val="-614993778"/>
        <w:placeholder>
          <w:docPart w:val="8DCB4C8455E7464A9AB1D71F772F1BB3"/>
        </w:placeholder>
        <w:temporary/>
        <w:showingPlcHdr/>
      </w:sdtPr>
      <w:sdtContent>
        <w:p w:rsidR="0001065E" w:rsidRPr="009531A9" w:rsidRDefault="00797CD0" w:rsidP="00176BFA">
          <w:pPr>
            <w:spacing w:after="60"/>
            <w:rPr>
              <w:noProof/>
              <w:spacing w:val="-4"/>
              <w:lang w:val="fr-FR"/>
            </w:rPr>
          </w:pPr>
          <w:r w:rsidRPr="009531A9">
            <w:rPr>
              <w:rFonts w:ascii="Corbel" w:hAnsi="Corbel"/>
              <w:noProof/>
              <w:color w:val="262626"/>
              <w:spacing w:val="-4"/>
              <w:lang w:val="fr-FR"/>
            </w:rPr>
            <w:t xml:space="preserve">Pour configurer un document sous forme de texte organisé en plusieurs colonnes, sous l’onglet </w:t>
          </w:r>
          <w:r w:rsidRPr="009531A9">
            <w:rPr>
              <w:rFonts w:ascii="Corbel" w:hAnsi="Corbel"/>
              <w:b/>
              <w:noProof/>
              <w:color w:val="262626"/>
              <w:spacing w:val="-4"/>
              <w:lang w:val="fr-FR"/>
            </w:rPr>
            <w:t>Mise en page</w:t>
          </w:r>
          <w:r w:rsidRPr="009531A9">
            <w:rPr>
              <w:rFonts w:ascii="Corbel" w:hAnsi="Corbel"/>
              <w:noProof/>
              <w:color w:val="262626"/>
              <w:spacing w:val="-4"/>
              <w:lang w:val="fr-FR"/>
            </w:rPr>
            <w:t xml:space="preserve">, dans le groupe </w:t>
          </w:r>
          <w:r w:rsidRPr="009531A9">
            <w:rPr>
              <w:rFonts w:ascii="Corbel" w:hAnsi="Corbel"/>
              <w:b/>
              <w:noProof/>
              <w:color w:val="262626"/>
              <w:spacing w:val="-4"/>
              <w:lang w:val="fr-FR"/>
            </w:rPr>
            <w:t>Mise en page</w:t>
          </w:r>
          <w:r w:rsidRPr="009531A9">
            <w:rPr>
              <w:rFonts w:ascii="Corbel" w:hAnsi="Corbel"/>
              <w:noProof/>
              <w:color w:val="262626"/>
              <w:spacing w:val="-4"/>
              <w:lang w:val="fr-FR"/>
            </w:rPr>
            <w:t xml:space="preserve">, cliquez sur </w:t>
          </w:r>
          <w:r w:rsidRPr="009531A9">
            <w:rPr>
              <w:rFonts w:ascii="Corbel" w:hAnsi="Corbel"/>
              <w:b/>
              <w:noProof/>
              <w:color w:val="262626"/>
              <w:spacing w:val="-4"/>
              <w:lang w:val="fr-FR"/>
            </w:rPr>
            <w:t>Colonnes</w:t>
          </w:r>
          <w:r w:rsidRPr="009531A9">
            <w:rPr>
              <w:rFonts w:ascii="Corbel" w:hAnsi="Corbel"/>
              <w:noProof/>
              <w:color w:val="262626"/>
              <w:spacing w:val="-4"/>
              <w:lang w:val="fr-FR"/>
            </w:rPr>
            <w:t>, puis cliquez sur le nombre de colonnes nécessaires. Vous pouvez également cliquer sur Autres colonnes pour spécifier des largeurs de colonne, l’espace entre les colonnes ou pour ajouter automatiquement un trait vertical entre les colonnes.</w:t>
          </w:r>
        </w:p>
        <w:p w:rsidR="0001065E" w:rsidRPr="009531A9" w:rsidRDefault="00797CD0" w:rsidP="00176BFA">
          <w:pPr>
            <w:spacing w:after="60"/>
            <w:rPr>
              <w:noProof/>
              <w:spacing w:val="-4"/>
              <w:lang w:val="fr-FR"/>
            </w:rPr>
          </w:pPr>
          <w:r w:rsidRPr="009531A9">
            <w:rPr>
              <w:rFonts w:ascii="Corbel" w:hAnsi="Corbel"/>
              <w:noProof/>
              <w:color w:val="262626"/>
              <w:spacing w:val="-4"/>
              <w:lang w:val="fr-FR"/>
            </w:rPr>
            <w:t xml:space="preserve">Pour changer le nombre de colonnes uniquement pour une partie du document (ou si vous voulez que le texte figure uniquement dans la partie supérieure de la page et qu’un nouvel article puisse commencer en dessous, comme illustré dans cette page), insérez un saut de section avant la position à laquelle vous voulez que commence la nouvelle disposition de colonne. Pour cela, sous l’onglet </w:t>
          </w:r>
          <w:r w:rsidRPr="009531A9">
            <w:rPr>
              <w:rFonts w:ascii="Corbel" w:hAnsi="Corbel"/>
              <w:b/>
              <w:noProof/>
              <w:color w:val="262626"/>
              <w:spacing w:val="-4"/>
              <w:lang w:val="fr-FR"/>
            </w:rPr>
            <w:t>Mise en page</w:t>
          </w:r>
          <w:r w:rsidRPr="009531A9">
            <w:rPr>
              <w:rFonts w:ascii="Corbel" w:hAnsi="Corbel"/>
              <w:noProof/>
              <w:color w:val="262626"/>
              <w:spacing w:val="-4"/>
              <w:lang w:val="fr-FR"/>
            </w:rPr>
            <w:t xml:space="preserve">, dans le groupe </w:t>
          </w:r>
          <w:r w:rsidRPr="009531A9">
            <w:rPr>
              <w:rFonts w:ascii="Corbel" w:hAnsi="Corbel"/>
              <w:b/>
              <w:noProof/>
              <w:color w:val="262626"/>
              <w:spacing w:val="-4"/>
              <w:lang w:val="fr-FR"/>
            </w:rPr>
            <w:t>Mise en page</w:t>
          </w:r>
          <w:r w:rsidRPr="009531A9">
            <w:rPr>
              <w:rFonts w:ascii="Corbel" w:hAnsi="Corbel"/>
              <w:noProof/>
              <w:color w:val="262626"/>
              <w:spacing w:val="-4"/>
              <w:lang w:val="fr-FR"/>
            </w:rPr>
            <w:t xml:space="preserve">, cliquez sur </w:t>
          </w:r>
          <w:r w:rsidRPr="009531A9">
            <w:rPr>
              <w:rFonts w:ascii="Corbel" w:hAnsi="Corbel"/>
              <w:b/>
              <w:noProof/>
              <w:color w:val="262626"/>
              <w:spacing w:val="-4"/>
              <w:lang w:val="fr-FR"/>
            </w:rPr>
            <w:t>Sauts de pages</w:t>
          </w:r>
          <w:r w:rsidRPr="009531A9">
            <w:rPr>
              <w:rFonts w:ascii="Corbel" w:hAnsi="Corbel"/>
              <w:noProof/>
              <w:color w:val="262626"/>
              <w:spacing w:val="-4"/>
              <w:lang w:val="fr-FR"/>
            </w:rPr>
            <w:t xml:space="preserve">, puis cliquez sur le type de saut de section que vous voulez. </w:t>
          </w:r>
        </w:p>
        <w:p w:rsidR="0001065E" w:rsidRPr="009531A9" w:rsidRDefault="00797CD0" w:rsidP="00176BFA">
          <w:pPr>
            <w:pStyle w:val="Heading2"/>
            <w:spacing w:before="60"/>
            <w:rPr>
              <w:noProof/>
              <w:spacing w:val="-4"/>
              <w:lang w:val="fr-FR"/>
            </w:rPr>
          </w:pPr>
          <w:r w:rsidRPr="009531A9">
            <w:rPr>
              <w:rFonts w:ascii="Trebuchet MS" w:hAnsi="Trebuchet MS"/>
              <w:noProof/>
              <w:color w:val="FF5C0B"/>
              <w:spacing w:val="-4"/>
              <w:lang w:val="fr-FR"/>
            </w:rPr>
            <w:t>Sélectionner un saut de section</w:t>
          </w:r>
        </w:p>
        <w:p w:rsidR="0001065E" w:rsidRPr="009531A9" w:rsidRDefault="00797CD0" w:rsidP="00176BFA">
          <w:pPr>
            <w:spacing w:after="0"/>
            <w:rPr>
              <w:noProof/>
              <w:lang w:val="fr-FR"/>
            </w:rPr>
          </w:pPr>
          <w:r w:rsidRPr="009531A9">
            <w:rPr>
              <w:rFonts w:ascii="Corbel" w:hAnsi="Corbel"/>
              <w:noProof/>
              <w:color w:val="262626"/>
              <w:spacing w:val="-4"/>
              <w:lang w:val="fr-FR"/>
            </w:rPr>
            <w:t xml:space="preserve">Lorsque vous modifiez plusieurs types de mises en forme pour seulement une partie du document (comme le format de papier, les marges ou l’orientation), le meilleur type de saut de section à utiliser est </w:t>
          </w:r>
          <w:r w:rsidRPr="009531A9">
            <w:rPr>
              <w:rFonts w:ascii="Corbel" w:hAnsi="Corbel"/>
              <w:b/>
              <w:noProof/>
              <w:color w:val="262626"/>
              <w:spacing w:val="-4"/>
              <w:lang w:val="fr-FR"/>
            </w:rPr>
            <w:t>Page suivante</w:t>
          </w:r>
          <w:r w:rsidRPr="009531A9">
            <w:rPr>
              <w:rFonts w:ascii="Corbel" w:hAnsi="Corbel"/>
              <w:noProof/>
              <w:color w:val="262626"/>
              <w:spacing w:val="-4"/>
              <w:lang w:val="fr-FR"/>
            </w:rPr>
            <w:t xml:space="preserve"> parce qu’il démarre automatiquement la nouvelle section sur une nouvelle page. Toutefois, lorsque vous modifiez le nombre de colonnes comme cela pourrait être le cas dans ce bulletin d’informations, vous trouverez peut-être plus utile de sélectionner le saut de section </w:t>
          </w:r>
          <w:r w:rsidRPr="009531A9">
            <w:rPr>
              <w:rFonts w:ascii="Corbel" w:hAnsi="Corbel"/>
              <w:b/>
              <w:noProof/>
              <w:color w:val="262626"/>
              <w:spacing w:val="-4"/>
              <w:lang w:val="fr-FR"/>
            </w:rPr>
            <w:t>Continu</w:t>
          </w:r>
          <w:r w:rsidRPr="009531A9">
            <w:rPr>
              <w:rFonts w:ascii="Corbel" w:hAnsi="Corbel"/>
              <w:noProof/>
              <w:color w:val="262626"/>
              <w:spacing w:val="-4"/>
              <w:lang w:val="fr-FR"/>
            </w:rPr>
            <w:t>. Le saut de section continu (qui a été utilisé quelques fois dans ce modèle) démarre une nouvelle section immédiatement à la suite de la précédente. Par conséquent, vous pouvez par exemple avoir un article en trois colonnes suivi d’un article en quatre colonnes, sur la même page.</w:t>
          </w:r>
        </w:p>
      </w:sdtContent>
    </w:sdt>
    <w:p w:rsidR="00176BFA" w:rsidRPr="009531A9" w:rsidRDefault="00176BFA">
      <w:pPr>
        <w:spacing w:after="200" w:line="276" w:lineRule="auto"/>
        <w:rPr>
          <w:noProof/>
          <w:lang w:val="fr-FR"/>
        </w:rPr>
      </w:pPr>
      <w:r w:rsidRPr="009531A9">
        <w:rPr>
          <w:noProof/>
          <w:lang w:val="fr-FR"/>
        </w:rPr>
        <w:br w:type="page"/>
      </w:r>
    </w:p>
    <w:p w:rsidR="0001065E" w:rsidRPr="009531A9" w:rsidRDefault="00370E3A">
      <w:pPr>
        <w:rPr>
          <w:noProof/>
          <w:lang w:val="fr-FR"/>
        </w:rPr>
      </w:pPr>
      <w:r w:rsidRPr="00370E3A">
        <w:rPr>
          <w:noProof/>
          <w:lang w:val="fr-FR"/>
        </w:rPr>
        <w:lastRenderedPageBreak/>
        <w:pict>
          <v:shape id="Text Box 25" o:spid="_x0000_s1030" type="#_x0000_t202" style="position:absolute;margin-left:224.25pt;margin-top:215.25pt;width:361.5pt;height:62.25pt;z-index:25166745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" o:allowincell="f" o:allowoverlap="f" filled="f" stroked="f" strokeweight=".5pt">
            <v:textbox inset="0,0,0,0">
              <w:txbxContent>
                <w:sdt>
                  <w:sdtPr>
                    <w:alias w:val="Titre"/>
                    <w:tag w:val="Titre"/>
                    <w:id w:val="-960873305"/>
                    <w:placeholder>
                      <w:docPart w:val="0B24F628D5ED4F1A853F569E963D0BA3"/>
                    </w:placeholder>
                    <w:temporary/>
                    <w:showingPlcHdr/>
                  </w:sdtPr>
                  <w:sdtContent>
                    <w:p w:rsidR="00542778" w:rsidRPr="00D50B6C" w:rsidRDefault="00542778">
                      <w:pPr>
                        <w:pStyle w:val="Heading3"/>
                        <w:rPr>
                          <w:lang w:val="fr-FR"/>
                        </w:rPr>
                      </w:pPr>
                      <w:r w:rsidRPr="00D50B6C">
                        <w:rPr>
                          <w:rFonts w:ascii="Trebuchet MS" w:hAnsi="Trebuchet MS"/>
                          <w:color w:val="000000"/>
                          <w:lang w:val="fr-FR"/>
                        </w:rPr>
                        <w:t>Conseils de mise en forme</w:t>
                      </w:r>
                    </w:p>
                  </w:sdtContent>
                </w:sdt>
                <w:p w:rsidR="00542778" w:rsidRDefault="00542778">
                  <w:pPr>
                    <w:pStyle w:val="Name"/>
                  </w:pPr>
                  <w:r w:rsidRPr="00EE1741">
                    <w:rPr>
                      <w:rStyle w:val="Emphasis"/>
                      <w:rFonts w:ascii="Trebuchet MS" w:hAnsi="Trebuchet MS"/>
                      <w:noProof/>
                      <w:color w:val="FF5C0B"/>
                      <w:lang w:val="fr-FR"/>
                    </w:rPr>
                    <w:t>par</w:t>
                  </w:r>
                  <w:r>
                    <w:rPr>
                      <w:rStyle w:val="Emphasis"/>
                      <w:rFonts w:ascii="Trebuchet MS" w:hAnsi="Trebuchet MS"/>
                      <w:color w:val="FF5C0B"/>
                    </w:rPr>
                    <w:t xml:space="preserve"> </w:t>
                  </w:r>
                  <w:r>
                    <w:rPr>
                      <w:rFonts w:ascii="Corbel" w:hAnsi="Corbel"/>
                      <w:color w:val="404040"/>
                    </w:rPr>
                    <w:t xml:space="preserve"> </w:t>
                  </w:r>
                  <w:sdt>
                    <w:sdtPr>
                      <w:alias w:val="Auteur de l’article"/>
                      <w:tag w:val="Auteur de l’article"/>
                      <w:id w:val="581116533"/>
                      <w:placeholder>
                        <w:docPart w:val="E35255B79DF948BDB513003638C203D5"/>
                      </w:placeholder>
                      <w:temporary/>
                      <w:showingPlcHdr/>
                    </w:sdtPr>
                    <w:sdtContent>
                      <w:r w:rsidRPr="00EE1741">
                        <w:t>[Auteur de l’article]</w:t>
                      </w:r>
                    </w:sdtContent>
                  </w:sdt>
                </w:p>
              </w:txbxContent>
            </v:textbox>
            <w10:wrap type="square" anchorx="page" anchory="page"/>
          </v:shape>
        </w:pict>
      </w:r>
      <w:r w:rsidR="00EE1741" w:rsidRPr="009531A9">
        <w:rPr>
          <w:noProof/>
          <w:lang w:eastAsia="zh-CN"/>
        </w:rPr>
        <w:drawing>
          <wp:anchor distT="0" distB="137160" distL="0" distR="1828800" simplePos="0" relativeHeight="251666432" behindDoc="0" locked="0" layoutInCell="0" allowOverlap="1">
            <wp:simplePos x="0" y="0"/>
            <wp:positionH relativeFrom="page">
              <wp:posOffset>2828925</wp:posOffset>
            </wp:positionH>
            <wp:positionV relativeFrom="page">
              <wp:posOffset>581025</wp:posOffset>
            </wp:positionV>
            <wp:extent cx="2880360" cy="1919605"/>
            <wp:effectExtent l="285750" t="228600" r="262890" b="17589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rotWithShape="1">
                    <a:blip r:embed="rId18"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t="22030" r="45175" b="23146"/>
                    <a:stretch/>
                  </pic:blipFill>
                  <pic:spPr bwMode="auto">
                    <a:xfrm>
                      <a:off x="0" y="0"/>
                      <a:ext cx="2880360" cy="191960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a:ext>
                    </a:extLst>
                  </pic:spPr>
                </pic:pic>
              </a:graphicData>
            </a:graphic>
          </wp:anchor>
        </w:drawing>
      </w:r>
    </w:p>
    <w:tbl>
      <w:tblPr>
        <w:tblStyle w:val="TableGrid"/>
        <w:tblW w:w="5143"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tblPr>
      <w:tblGrid>
        <w:gridCol w:w="3632"/>
      </w:tblGrid>
      <w:tr w:rsidR="0001065E" w:rsidRPr="009531A9" w:rsidTr="00EE1741">
        <w:trPr>
          <w:cantSplit/>
          <w:trHeight w:val="360"/>
        </w:trPr>
        <w:tc>
          <w:tcPr>
            <w:tcW w:w="3632" w:type="dxa"/>
            <w:shd w:val="clear" w:color="auto" w:fill="404040" w:themeFill="text1" w:themeFillTint="BF"/>
            <w:vAlign w:val="center"/>
          </w:tcPr>
          <w:p w:rsidR="0001065E" w:rsidRPr="009531A9" w:rsidRDefault="00370E3A">
            <w:pPr>
              <w:pStyle w:val="Heading4"/>
              <w:outlineLvl w:val="3"/>
              <w:rPr>
                <w:noProof/>
                <w:lang w:val="fr-FR"/>
              </w:rPr>
            </w:pPr>
            <w:sdt>
              <w:sdtPr>
                <w:rPr>
                  <w:noProof/>
                  <w:lang w:val="fr-FR"/>
                </w:rPr>
                <w:alias w:val="En-tęte de la barre latérale"/>
                <w:tag w:val="En-tęte de la barre latérale"/>
                <w:id w:val="323397360"/>
                <w:placeholder>
                  <w:docPart w:val="FBA41F5EF71E42FC830EB3AB9BCD2FD0"/>
                </w:placeholder>
                <w:temporary/>
                <w:showingPlcHdr/>
              </w:sdtPr>
              <w:sdtContent>
                <w:r w:rsidR="00797CD0" w:rsidRPr="009531A9">
                  <w:rPr>
                    <w:noProof/>
                    <w:lang w:val="fr-FR"/>
                  </w:rPr>
                  <w:t>Heading 4</w:t>
                </w:r>
              </w:sdtContent>
            </w:sdt>
          </w:p>
        </w:tc>
      </w:tr>
    </w:tbl>
    <w:p w:rsidR="0001065E" w:rsidRPr="009531A9" w:rsidRDefault="00797CD0">
      <w:pPr>
        <w:pStyle w:val="Sidebarphoto"/>
        <w:rPr>
          <w:lang w:val="fr-FR"/>
        </w:rPr>
      </w:pPr>
      <w:r w:rsidRPr="009531A9">
        <w:rPr>
          <w:lang w:eastAsia="zh-CN"/>
        </w:rPr>
        <w:drawing>
          <wp:inline distT="0" distB="0" distL="0" distR="0">
            <wp:extent cx="2266950" cy="1377950"/>
            <wp:effectExtent l="57150" t="57150" r="57150" b="5080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b="8788"/>
                    <a:stretch/>
                  </pic:blipFill>
                  <pic:spPr bwMode="auto">
                    <a:xfrm>
                      <a:off x="0" y="0"/>
                      <a:ext cx="2272937" cy="1381589"/>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a:ext>
                    </a:extLst>
                  </pic:spPr>
                </pic:pic>
              </a:graphicData>
            </a:graphic>
          </wp:inline>
        </w:drawing>
      </w:r>
    </w:p>
    <w:sdt>
      <w:sdtPr>
        <w:rPr>
          <w:noProof/>
          <w:lang w:val="fr-FR"/>
        </w:rPr>
        <w:alias w:val="Titre"/>
        <w:tag w:val="Titre"/>
        <w:id w:val="-2141028189"/>
        <w:placeholder>
          <w:docPart w:val="9160F0D958A64543A05AD7156309B7CB"/>
        </w:placeholder>
        <w:temporary/>
        <w:showingPlcHdr/>
      </w:sdtPr>
      <w:sdtContent>
        <w:p w:rsidR="0001065E" w:rsidRPr="009531A9" w:rsidRDefault="00797CD0">
          <w:pPr>
            <w:pStyle w:val="SidebarHeading"/>
            <w:rPr>
              <w:noProof/>
              <w:lang w:val="fr-FR"/>
            </w:rPr>
          </w:pPr>
          <w:r w:rsidRPr="009531A9">
            <w:rPr>
              <w:rFonts w:ascii="Trebuchet MS" w:hAnsi="Trebuchet MS"/>
              <w:noProof/>
              <w:color w:val="FF5C0B"/>
              <w:lang w:val="fr-FR"/>
            </w:rPr>
            <w:t>Configuration de l’encadré</w:t>
          </w:r>
        </w:p>
      </w:sdtContent>
    </w:sdt>
    <w:sdt>
      <w:sdtPr>
        <w:rPr>
          <w:noProof/>
          <w:lang w:val="fr-FR"/>
        </w:rPr>
        <w:alias w:val="Texte de l’encadré"/>
        <w:tag w:val="Texte de l’encadré"/>
        <w:id w:val="592751086"/>
        <w:placeholder>
          <w:docPart w:val="4E92B01CCB354419B68512F25A3134E3"/>
        </w:placeholder>
        <w:temporary/>
        <w:showingPlcHdr/>
      </w:sdtPr>
      <w:sdtContent>
        <w:p w:rsidR="0001065E" w:rsidRPr="009531A9" w:rsidRDefault="00797CD0" w:rsidP="00EE1741">
          <w:pPr>
            <w:pStyle w:val="SidebarText"/>
            <w:ind w:right="87"/>
            <w:rPr>
              <w:noProof/>
              <w:lang w:val="fr-FR"/>
            </w:rPr>
          </w:pPr>
          <w:r w:rsidRPr="009531A9">
            <w:rPr>
              <w:rFonts w:ascii="Corbel" w:hAnsi="Corbel"/>
              <w:noProof/>
              <w:color w:val="262626"/>
              <w:lang w:val="fr-FR"/>
            </w:rPr>
            <w:t>Les encadrés dans ce modèle utilisent des tableaux simples à une seule ligne pour les titres en grisé et des graphiques sous forme de thermomètre (illustrés ci-dessous) pour faciliter l’alignement.</w:t>
          </w:r>
        </w:p>
      </w:sdtContent>
    </w:sdt>
    <w:p w:rsidR="0001065E" w:rsidRPr="009531A9" w:rsidRDefault="00797CD0">
      <w:pPr>
        <w:pStyle w:val="Sidebarphoto"/>
        <w:rPr>
          <w:lang w:val="fr-FR"/>
        </w:rPr>
      </w:pPr>
      <w:r w:rsidRPr="009531A9">
        <w:rPr>
          <w:lang w:eastAsia="zh-CN"/>
        </w:rPr>
        <w:drawing>
          <wp:inline distT="0" distB="0" distL="0" distR="0">
            <wp:extent cx="2266950" cy="1390650"/>
            <wp:effectExtent l="57150" t="57150" r="57150" b="5715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b="7948"/>
                    <a:stretch/>
                  </pic:blipFill>
                  <pic:spPr bwMode="auto">
                    <a:xfrm>
                      <a:off x="0" y="0"/>
                      <a:ext cx="2271485" cy="139343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a:ext>
                    </a:extLst>
                  </pic:spPr>
                </pic:pic>
              </a:graphicData>
            </a:graphic>
          </wp:inline>
        </w:drawing>
      </w:r>
    </w:p>
    <w:p w:rsidR="0001065E" w:rsidRPr="009531A9" w:rsidRDefault="00370E3A">
      <w:pPr>
        <w:pStyle w:val="SidebarHeading"/>
        <w:rPr>
          <w:noProof/>
          <w:lang w:val="fr-FR"/>
        </w:rPr>
      </w:pPr>
      <w:sdt>
        <w:sdtPr>
          <w:rPr>
            <w:noProof/>
            <w:lang w:val="fr-FR"/>
          </w:rPr>
          <w:alias w:val="Titre"/>
          <w:tag w:val="Titre"/>
          <w:id w:val="1939400878"/>
          <w:placeholder>
            <w:docPart w:val="3289249D795A49B8935C4C20A8BCE873"/>
          </w:placeholder>
          <w:temporary/>
          <w:showingPlcHdr/>
        </w:sdtPr>
        <w:sdtContent>
          <w:r w:rsidR="00EE1741" w:rsidRPr="009531A9">
            <w:rPr>
              <w:noProof/>
              <w:lang w:val="fr-FR"/>
            </w:rPr>
            <w:t>Ajouter du contenu dans un encadré</w:t>
          </w:r>
        </w:sdtContent>
      </w:sdt>
    </w:p>
    <w:p w:rsidR="0001065E" w:rsidRPr="009531A9" w:rsidRDefault="00370E3A" w:rsidP="00EE1741">
      <w:pPr>
        <w:pStyle w:val="SidebarText"/>
        <w:ind w:right="-67"/>
        <w:rPr>
          <w:noProof/>
          <w:lang w:val="fr-FR"/>
        </w:rPr>
      </w:pPr>
      <w:sdt>
        <w:sdtPr>
          <w:rPr>
            <w:noProof/>
            <w:lang w:val="fr-FR"/>
          </w:rPr>
          <w:alias w:val="Texte de l’encadré"/>
          <w:tag w:val="Texte de l’encadré"/>
          <w:id w:val="-1187670022"/>
          <w:placeholder>
            <w:docPart w:val="96FCA504042F42A5870568059A480696"/>
          </w:placeholder>
          <w:temporary/>
          <w:showingPlcHdr/>
        </w:sdtPr>
        <w:sdtContent>
          <w:r w:rsidR="00EE1741" w:rsidRPr="009531A9">
            <w:rPr>
              <w:noProof/>
              <w:lang w:val="fr-FR"/>
            </w:rPr>
            <w:t>L’ajout de contenu dans une colonne pour créer un encadré n’est pas différent de l’ajout de texte. Comme indiqué plus haut dans ce modèle, appliquez les styles fournis pour les titres, le texte des encadrés et même les images pour les aligner facilement et rapidement.</w:t>
          </w:r>
        </w:sdtContent>
      </w:sdt>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3528"/>
      </w:tblGrid>
      <w:tr w:rsidR="0001065E" w:rsidRPr="009531A9">
        <w:trPr>
          <w:trHeight w:val="360"/>
        </w:trPr>
        <w:sdt>
          <w:sdtPr>
            <w:rPr>
              <w:noProof/>
              <w:lang w:val="fr-FR"/>
            </w:rPr>
            <w:alias w:val="En-tęte de la barre latérale"/>
            <w:tag w:val="En-tęte de la barre latérale"/>
            <w:id w:val="-1882312197"/>
            <w:placeholder>
              <w:docPart w:val="C2E8FC1ACB5A4633908EFEAB1D8DFF16"/>
            </w:placeholder>
            <w:temporary/>
            <w:showingPlcHdr/>
          </w:sdtPr>
          <w:sdtContent>
            <w:tc>
              <w:tcPr>
                <w:tcW w:w="3528" w:type="dxa"/>
                <w:shd w:val="clear" w:color="auto" w:fill="404040" w:themeFill="text1" w:themeFillTint="BF"/>
                <w:vAlign w:val="center"/>
              </w:tcPr>
              <w:p w:rsidR="0001065E" w:rsidRPr="009531A9" w:rsidRDefault="00797CD0">
                <w:pPr>
                  <w:pStyle w:val="Heading4"/>
                  <w:outlineLvl w:val="3"/>
                  <w:rPr>
                    <w:noProof/>
                    <w:lang w:val="fr-FR"/>
                  </w:rPr>
                </w:pPr>
                <w:r w:rsidRPr="009531A9">
                  <w:rPr>
                    <w:rFonts w:ascii="Corbel" w:hAnsi="Corbel"/>
                    <w:noProof/>
                    <w:color w:val="FFFFFF"/>
                    <w:lang w:val="fr-FR"/>
                  </w:rPr>
                  <w:t>Chiffres clés</w:t>
                </w:r>
              </w:p>
            </w:tc>
          </w:sdtContent>
        </w:sdt>
      </w:tr>
    </w:tbl>
    <w:p w:rsidR="0001065E" w:rsidRPr="009531A9" w:rsidRDefault="0001065E">
      <w:pPr>
        <w:pStyle w:val="NoSpacing"/>
        <w:rPr>
          <w:lang w:val="fr-FR"/>
        </w:rPr>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2399"/>
        <w:gridCol w:w="1129"/>
      </w:tblGrid>
      <w:tr w:rsidR="0001065E" w:rsidRPr="009531A9">
        <w:trPr>
          <w:trHeight w:hRule="exact" w:val="216"/>
        </w:trPr>
        <w:tc>
          <w:tcPr>
            <w:tcW w:w="3400" w:type="pct"/>
            <w:shd w:val="clear" w:color="auto" w:fill="FFA830" w:themeFill="accent2"/>
          </w:tcPr>
          <w:p w:rsidR="0001065E" w:rsidRPr="009531A9" w:rsidRDefault="0001065E">
            <w:pPr>
              <w:rPr>
                <w:noProof/>
                <w:lang w:val="fr-FR"/>
              </w:rPr>
            </w:pPr>
          </w:p>
        </w:tc>
        <w:tc>
          <w:tcPr>
            <w:tcW w:w="1600" w:type="pct"/>
            <w:shd w:val="clear" w:color="auto" w:fill="BFBFBF" w:themeFill="background1" w:themeFillShade="BF"/>
          </w:tcPr>
          <w:p w:rsidR="0001065E" w:rsidRPr="009531A9" w:rsidRDefault="0001065E">
            <w:pPr>
              <w:rPr>
                <w:noProof/>
                <w:lang w:val="fr-FR"/>
              </w:rPr>
            </w:pPr>
          </w:p>
        </w:tc>
      </w:tr>
    </w:tbl>
    <w:sdt>
      <w:sdtPr>
        <w:rPr>
          <w:noProof/>
          <w:lang w:val="fr-FR"/>
        </w:rPr>
        <w:alias w:val="Pourcentage"/>
        <w:tag w:val="Percentage"/>
        <w:id w:val="-1968508724"/>
        <w:placeholder>
          <w:docPart w:val="10A9623F7261490097FA78A65040D5D8"/>
        </w:placeholder>
        <w:temporary/>
        <w:showingPlcHdr/>
      </w:sdtPr>
      <w:sdtContent>
        <w:p w:rsidR="0001065E" w:rsidRPr="009531A9" w:rsidRDefault="00797CD0">
          <w:pPr>
            <w:pStyle w:val="Callout"/>
            <w:rPr>
              <w:noProof/>
              <w:lang w:val="fr-FR"/>
            </w:rPr>
          </w:pPr>
          <w:r w:rsidRPr="009531A9">
            <w:rPr>
              <w:rFonts w:ascii="Trebuchet MS" w:hAnsi="Trebuchet MS"/>
              <w:noProof/>
              <w:color w:val="D9D9D9"/>
              <w:lang w:val="fr-FR"/>
            </w:rPr>
            <w:t>68%</w:t>
          </w:r>
        </w:p>
      </w:sdtContent>
    </w:sdt>
    <w:sdt>
      <w:sdtPr>
        <w:rPr>
          <w:noProof/>
          <w:lang w:val="fr-FR"/>
        </w:rPr>
        <w:alias w:val="Texte de l’encadré"/>
        <w:tag w:val="Texte de l’encadré"/>
        <w:id w:val="-967586916"/>
        <w:placeholder>
          <w:docPart w:val="7758FCC3DDCC44269BA58A2508D7B1E0"/>
        </w:placeholder>
        <w:temporary/>
        <w:showingPlcHdr/>
      </w:sdtPr>
      <w:sdtContent>
        <w:p w:rsidR="0001065E" w:rsidRPr="009531A9" w:rsidRDefault="00797CD0">
          <w:pPr>
            <w:pStyle w:val="SidebarText"/>
            <w:rPr>
              <w:noProof/>
              <w:lang w:val="fr-FR"/>
            </w:rPr>
          </w:pPr>
          <w:r w:rsidRPr="009531A9">
            <w:rPr>
              <w:rFonts w:ascii="Corbel" w:hAnsi="Corbel"/>
              <w:noProof/>
              <w:color w:val="262626"/>
              <w:lang w:val="fr-FR"/>
            </w:rPr>
            <w:t>Découvrez les « graphiques thermomètre » dans l’article à droite.</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482"/>
        <w:gridCol w:w="2046"/>
      </w:tblGrid>
      <w:tr w:rsidR="0001065E" w:rsidRPr="009531A9">
        <w:trPr>
          <w:trHeight w:hRule="exact" w:val="216"/>
        </w:trPr>
        <w:tc>
          <w:tcPr>
            <w:tcW w:w="2100" w:type="pct"/>
            <w:shd w:val="clear" w:color="auto" w:fill="FFA830" w:themeFill="accent2"/>
          </w:tcPr>
          <w:p w:rsidR="0001065E" w:rsidRPr="009531A9" w:rsidRDefault="0001065E">
            <w:pPr>
              <w:rPr>
                <w:noProof/>
                <w:lang w:val="fr-FR"/>
              </w:rPr>
            </w:pPr>
          </w:p>
        </w:tc>
        <w:tc>
          <w:tcPr>
            <w:tcW w:w="2900" w:type="pct"/>
            <w:shd w:val="clear" w:color="auto" w:fill="BFBFBF" w:themeFill="background1" w:themeFillShade="BF"/>
          </w:tcPr>
          <w:p w:rsidR="0001065E" w:rsidRPr="009531A9" w:rsidRDefault="0001065E">
            <w:pPr>
              <w:rPr>
                <w:noProof/>
                <w:lang w:val="fr-FR"/>
              </w:rPr>
            </w:pPr>
          </w:p>
        </w:tc>
      </w:tr>
    </w:tbl>
    <w:sdt>
      <w:sdtPr>
        <w:rPr>
          <w:noProof/>
          <w:lang w:val="fr-FR"/>
        </w:rPr>
        <w:alias w:val="Pourcentage"/>
        <w:tag w:val="Pourcentage"/>
        <w:id w:val="65925877"/>
        <w:placeholder>
          <w:docPart w:val="A5583F82825543E99ECF79DF4CBCB755"/>
        </w:placeholder>
        <w:temporary/>
        <w:showingPlcHdr/>
      </w:sdtPr>
      <w:sdtContent>
        <w:p w:rsidR="0001065E" w:rsidRPr="009531A9" w:rsidRDefault="00797CD0">
          <w:pPr>
            <w:pStyle w:val="Callout"/>
            <w:rPr>
              <w:noProof/>
              <w:lang w:val="fr-FR"/>
            </w:rPr>
          </w:pPr>
          <w:r w:rsidRPr="009531A9">
            <w:rPr>
              <w:rFonts w:ascii="Trebuchet MS" w:hAnsi="Trebuchet MS"/>
              <w:noProof/>
              <w:color w:val="D9D9D9"/>
              <w:lang w:val="fr-FR"/>
            </w:rPr>
            <w:t>42%</w:t>
          </w:r>
        </w:p>
      </w:sdtContent>
    </w:sdt>
    <w:sdt>
      <w:sdtPr>
        <w:rPr>
          <w:noProof/>
          <w:lang w:val="fr-FR"/>
        </w:rPr>
        <w:alias w:val="Texte de l’encadré"/>
        <w:tag w:val="Texte de l’encadré"/>
        <w:id w:val="-895661402"/>
        <w:placeholder>
          <w:docPart w:val="35A34E9C6BEB43859D4C52AC8E84B3C5"/>
        </w:placeholder>
        <w:temporary/>
        <w:showingPlcHdr/>
      </w:sdtPr>
      <w:sdtContent>
        <w:p w:rsidR="0001065E" w:rsidRPr="009531A9" w:rsidRDefault="00797CD0">
          <w:pPr>
            <w:pStyle w:val="SidebarText"/>
            <w:rPr>
              <w:noProof/>
              <w:sz w:val="18"/>
              <w:lang w:val="fr-FR"/>
            </w:rPr>
          </w:pPr>
          <w:r w:rsidRPr="009531A9">
            <w:rPr>
              <w:rFonts w:ascii="Corbel" w:hAnsi="Corbel"/>
              <w:noProof/>
              <w:color w:val="262626"/>
              <w:lang w:val="fr-FR"/>
            </w:rPr>
            <w:t>Cras ut blandit diam. Suspendis quis urna semper aliquam.</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8"/>
      </w:tblGrid>
      <w:tr w:rsidR="0001065E" w:rsidRPr="009531A9">
        <w:trPr>
          <w:trHeight w:val="360"/>
        </w:trPr>
        <w:sdt>
          <w:sdtPr>
            <w:rPr>
              <w:noProof/>
              <w:lang w:val="fr-FR"/>
            </w:rPr>
            <w:alias w:val="Titre du tableau"/>
            <w:tag w:val="Titre du tableau"/>
            <w:id w:val="645391985"/>
            <w:placeholder>
              <w:docPart w:val="8F1C1820CB2A45D6A9FD6CAF41A6CD8C"/>
            </w:placeholder>
            <w:temporary/>
            <w:showingPlcHdr/>
          </w:sdtPr>
          <w:sdtContent>
            <w:tc>
              <w:tcPr>
                <w:tcW w:w="3576" w:type="dxa"/>
                <w:shd w:val="clear" w:color="auto" w:fill="FFA830" w:themeFill="accent2"/>
                <w:tcMar>
                  <w:left w:w="0" w:type="dxa"/>
                  <w:right w:w="115" w:type="dxa"/>
                </w:tcMar>
                <w:vAlign w:val="center"/>
              </w:tcPr>
              <w:p w:rsidR="0001065E" w:rsidRPr="009531A9" w:rsidRDefault="00797CD0">
                <w:pPr>
                  <w:pStyle w:val="Heading4"/>
                  <w:outlineLvl w:val="3"/>
                  <w:rPr>
                    <w:noProof/>
                    <w:lang w:val="fr-FR"/>
                  </w:rPr>
                </w:pPr>
                <w:r w:rsidRPr="009531A9">
                  <w:rPr>
                    <w:rFonts w:ascii="Corbel" w:hAnsi="Corbel"/>
                    <w:noProof/>
                    <w:color w:val="FFFFFF"/>
                    <w:lang w:val="fr-FR"/>
                  </w:rPr>
                  <w:t>Pour plus d’informations</w:t>
                </w:r>
              </w:p>
            </w:tc>
          </w:sdtContent>
        </w:sdt>
      </w:tr>
      <w:tr w:rsidR="0001065E" w:rsidRPr="009531A9">
        <w:tc>
          <w:tcPr>
            <w:tcW w:w="3576" w:type="dxa"/>
            <w:shd w:val="clear" w:color="auto" w:fill="F2F2F2" w:themeFill="background1" w:themeFillShade="F2"/>
            <w:tcMar>
              <w:top w:w="144" w:type="dxa"/>
              <w:left w:w="216" w:type="dxa"/>
              <w:right w:w="144" w:type="dxa"/>
            </w:tcMar>
            <w:vAlign w:val="center"/>
          </w:tcPr>
          <w:sdt>
            <w:sdtPr>
              <w:rPr>
                <w:noProof/>
                <w:lang w:val="fr-FR"/>
              </w:rPr>
              <w:alias w:val="Texte de l’encadré"/>
              <w:tag w:val="Texte de l’encadré"/>
              <w:id w:val="1839649489"/>
              <w:placeholder>
                <w:docPart w:val="52DDBD8A8BF04451AA1D24EF919B7F5F"/>
              </w:placeholder>
              <w:temporary/>
              <w:showingPlcHdr/>
            </w:sdtPr>
            <w:sdtContent>
              <w:p w:rsidR="0001065E" w:rsidRPr="009531A9" w:rsidRDefault="00797CD0">
                <w:pPr>
                  <w:pStyle w:val="SidebarTableText"/>
                  <w:rPr>
                    <w:noProof/>
                    <w:lang w:val="fr-FR"/>
                  </w:rPr>
                </w:pPr>
                <w:r w:rsidRPr="009531A9">
                  <w:rPr>
                    <w:rFonts w:ascii="Corbel" w:hAnsi="Corbel"/>
                    <w:noProof/>
                    <w:color w:val="262626"/>
                    <w:lang w:val="fr-FR"/>
                  </w:rPr>
                  <w:t>Abico eum, ille et, conventio obruo duis ullamcorper ut, neo demoveo. Vel reprobo:</w:t>
                </w:r>
              </w:p>
            </w:sdtContent>
          </w:sdt>
          <w:sdt>
            <w:sdtPr>
              <w:rPr>
                <w:noProof/>
                <w:lang w:val="fr-FR"/>
              </w:rPr>
              <w:alias w:val="Titre de la cellule du tableau"/>
              <w:tag w:val="Titre de la cellule du tableau"/>
              <w:id w:val="-1828358119"/>
              <w:placeholder>
                <w:docPart w:val="16E9BF2B7C524FC18CEA5370FC76F163"/>
              </w:placeholder>
              <w:temporary/>
              <w:showingPlcHdr/>
              <w:text/>
            </w:sdtPr>
            <w:sdtContent>
              <w:p w:rsidR="0001065E" w:rsidRPr="009531A9" w:rsidRDefault="00797CD0">
                <w:pPr>
                  <w:pStyle w:val="Heading5"/>
                  <w:outlineLvl w:val="4"/>
                  <w:rPr>
                    <w:rFonts w:eastAsiaTheme="minorHAnsi" w:cstheme="minorBidi"/>
                    <w:caps w:val="0"/>
                    <w:noProof/>
                    <w:sz w:val="18"/>
                    <w:lang w:val="fr-FR"/>
                  </w:rPr>
                </w:pPr>
                <w:r w:rsidRPr="009531A9">
                  <w:rPr>
                    <w:rFonts w:ascii="Corbel" w:hAnsi="Corbel"/>
                    <w:noProof/>
                    <w:color w:val="262626"/>
                    <w:lang w:val="fr-FR"/>
                  </w:rPr>
                  <w:t>Titre 5</w:t>
                </w:r>
              </w:p>
            </w:sdtContent>
          </w:sdt>
          <w:sdt>
            <w:sdtPr>
              <w:rPr>
                <w:noProof/>
              </w:rPr>
              <w:alias w:val="Téléphone"/>
              <w:tag w:val="Téléphone"/>
              <w:id w:val="-611669261"/>
              <w:placeholder>
                <w:docPart w:val="F8F576A3420F41159DF45156F39A5C7C"/>
              </w:placeholder>
              <w:temporary/>
              <w:showingPlcHdr/>
            </w:sdtPr>
            <w:sdtContent>
              <w:p w:rsidR="0001065E" w:rsidRPr="009531A9" w:rsidRDefault="00797CD0">
                <w:pPr>
                  <w:pStyle w:val="ContactInfo"/>
                  <w:rPr>
                    <w:noProof/>
                    <w:color w:val="262626" w:themeColor="text1" w:themeTint="D9"/>
                    <w:sz w:val="18"/>
                  </w:rPr>
                </w:pPr>
                <w:r w:rsidRPr="009531A9">
                  <w:rPr>
                    <w:rFonts w:ascii="Corbel" w:hAnsi="Corbel"/>
                    <w:noProof/>
                    <w:color w:val="808080"/>
                  </w:rPr>
                  <w:t>Informations de contact</w:t>
                </w:r>
              </w:p>
            </w:sdtContent>
          </w:sdt>
        </w:tc>
      </w:tr>
    </w:tbl>
    <w:p w:rsidR="0001065E" w:rsidRPr="009531A9" w:rsidRDefault="0001065E">
      <w:pPr>
        <w:pStyle w:val="NoSpacing"/>
        <w:rPr>
          <w:lang w:val="fr-FR"/>
        </w:rPr>
      </w:pPr>
    </w:p>
    <w:p w:rsidR="0001065E" w:rsidRPr="009531A9" w:rsidRDefault="00370E3A">
      <w:pPr>
        <w:pStyle w:val="NoSpacing"/>
        <w:rPr>
          <w:lang w:val="fr-FR"/>
        </w:rPr>
      </w:pPr>
      <w:r w:rsidRPr="00370E3A">
        <w:rPr>
          <w:rFonts w:eastAsia="Times New Roman" w:cs="Times New Roman"/>
          <w:sz w:val="18"/>
          <w:lang w:val="fr-FR"/>
        </w:rPr>
        <w:pict>
          <v:shape id="Text Box 14" o:spid="_x0000_s1031" type="#_x0000_t202" style="position:absolute;margin-left:468.55pt;margin-top:64.4pt;width:124.4pt;height:68.65pt;z-index:251698176;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" o:allowincell="f" filled="f" stroked="f" strokeweight=".5pt">
            <v:path arrowok="t"/>
            <v:textbox>
              <w:txbxContent>
                <w:sdt>
                  <w:sdtPr>
                    <w:alias w:val="Légende"/>
                    <w:tag w:val="Légende"/>
                    <w:id w:val="-875615678"/>
                    <w:placeholder>
                      <w:docPart w:val="D2D4226FCAAC41D1915C6075438897F6"/>
                    </w:placeholder>
                    <w:temporary/>
                    <w:showingPlcHdr/>
                    <w:text/>
                  </w:sdtPr>
                  <w:sdtContent>
                    <w:p w:rsidR="00542778" w:rsidRPr="00D50B6C" w:rsidRDefault="00542778">
                      <w:pPr>
                        <w:pStyle w:val="Caption2"/>
                        <w:rPr>
                          <w:lang w:val="fr-FR"/>
                        </w:rPr>
                      </w:pPr>
                      <w:r>
                        <w:rPr>
                          <w:rFonts w:ascii="Corbel" w:hAnsi="Corbel"/>
                          <w:color w:val="7F7F7F"/>
                        </w:rPr>
                        <w:t>Le style Légende 2 permet d’ajouter des légendes aux images. Les légendes se trouvent dans des zones de texte pour faciliter leur placement par rapport aux images.</w:t>
                      </w:r>
                    </w:p>
                  </w:sdtContent>
                </w:sdt>
              </w:txbxContent>
            </v:textbox>
            <w10:wrap anchorx="page" anchory="page"/>
          </v:shape>
        </w:pict>
      </w:r>
      <w:r w:rsidR="00797CD0" w:rsidRPr="009531A9">
        <w:rPr>
          <w:lang w:val="fr-FR"/>
        </w:rPr>
        <w:br w:type="column"/>
      </w:r>
    </w:p>
    <w:sdt>
      <w:sdtPr>
        <w:rPr>
          <w:noProof/>
          <w:lang w:val="fr-FR"/>
        </w:rPr>
        <w:alias w:val="Texte de l’article"/>
        <w:tag w:val="Texte de l’article"/>
        <w:id w:val="-802994159"/>
        <w:placeholder>
          <w:docPart w:val="D0ECB9CB28774F6F85229614FB2EC37C"/>
        </w:placeholder>
        <w:temporary/>
        <w:showingPlcHdr/>
      </w:sdtPr>
      <w:sdtContent>
        <w:p w:rsidR="0001065E" w:rsidRPr="009531A9" w:rsidRDefault="00797CD0">
          <w:pPr>
            <w:rPr>
              <w:noProof/>
              <w:lang w:val="fr-FR"/>
            </w:rPr>
          </w:pPr>
          <w:r w:rsidRPr="009531A9">
            <w:rPr>
              <w:rFonts w:ascii="Corbel" w:hAnsi="Corbel"/>
              <w:noProof/>
              <w:color w:val="262626"/>
              <w:lang w:val="fr-FR"/>
            </w:rPr>
            <w:t>Cet article sous forme d’espace réservé fournit les astuces suivantes :</w:t>
          </w:r>
        </w:p>
        <w:p w:rsidR="0001065E" w:rsidRPr="009531A9" w:rsidRDefault="00797CD0">
          <w:pPr>
            <w:pStyle w:val="ListBullet2"/>
            <w:rPr>
              <w:noProof/>
              <w:lang w:val="fr-FR"/>
            </w:rPr>
          </w:pPr>
          <w:r w:rsidRPr="009531A9">
            <w:rPr>
              <w:rFonts w:ascii="Corbel" w:hAnsi="Corbel"/>
              <w:noProof/>
              <w:color w:val="262626"/>
              <w:lang w:val="fr-FR"/>
            </w:rPr>
            <w:t>Création de « graphiques  thermomètre » à l’aide de tableaux, comme illustré à gauche</w:t>
          </w:r>
        </w:p>
        <w:p w:rsidR="0001065E" w:rsidRPr="009531A9" w:rsidRDefault="00797CD0">
          <w:pPr>
            <w:pStyle w:val="ListBullet2"/>
            <w:rPr>
              <w:noProof/>
              <w:lang w:val="fr-FR"/>
            </w:rPr>
          </w:pPr>
          <w:r w:rsidRPr="009531A9">
            <w:rPr>
              <w:rFonts w:ascii="Corbel" w:hAnsi="Corbel"/>
              <w:noProof/>
              <w:color w:val="262626"/>
              <w:lang w:val="fr-FR"/>
            </w:rPr>
            <w:t>Configuration d’articles de plusieurs pages</w:t>
          </w:r>
        </w:p>
        <w:p w:rsidR="0001065E" w:rsidRPr="009531A9" w:rsidRDefault="00797CD0">
          <w:pPr>
            <w:pStyle w:val="ListBullet2"/>
            <w:rPr>
              <w:noProof/>
              <w:lang w:val="fr-FR"/>
            </w:rPr>
          </w:pPr>
          <w:r w:rsidRPr="009531A9">
            <w:rPr>
              <w:rFonts w:ascii="Corbel" w:hAnsi="Corbel"/>
              <w:noProof/>
              <w:color w:val="262626"/>
              <w:lang w:val="fr-FR"/>
            </w:rPr>
            <w:t>Insertion de texte autour d’images</w:t>
          </w:r>
        </w:p>
        <w:p w:rsidR="0001065E" w:rsidRPr="009531A9" w:rsidRDefault="00797CD0">
          <w:pPr>
            <w:pStyle w:val="ListBullet2"/>
            <w:rPr>
              <w:noProof/>
              <w:lang w:val="fr-FR"/>
            </w:rPr>
          </w:pPr>
          <w:r w:rsidRPr="009531A9">
            <w:rPr>
              <w:rFonts w:ascii="Corbel" w:hAnsi="Corbel"/>
              <w:noProof/>
              <w:color w:val="262626"/>
              <w:lang w:val="fr-FR"/>
            </w:rPr>
            <w:t>Ajout de titres d’article et de lignes Par</w:t>
          </w:r>
        </w:p>
        <w:p w:rsidR="0001065E" w:rsidRPr="009531A9" w:rsidRDefault="00797CD0">
          <w:pPr>
            <w:pStyle w:val="Heading2"/>
            <w:rPr>
              <w:noProof/>
              <w:lang w:val="fr-FR"/>
            </w:rPr>
          </w:pPr>
          <w:r w:rsidRPr="009531A9">
            <w:rPr>
              <w:rFonts w:ascii="Trebuchet MS" w:hAnsi="Trebuchet MS"/>
              <w:noProof/>
              <w:color w:val="FF5C0B"/>
              <w:lang w:val="fr-FR"/>
            </w:rPr>
            <w:t>Création de graphiques thermomètre dans un encadré</w:t>
          </w:r>
        </w:p>
        <w:p w:rsidR="0001065E" w:rsidRPr="009531A9" w:rsidRDefault="00797CD0">
          <w:pPr>
            <w:rPr>
              <w:noProof/>
              <w:lang w:val="fr-FR"/>
            </w:rPr>
          </w:pPr>
          <w:r w:rsidRPr="009531A9">
            <w:rPr>
              <w:rFonts w:ascii="Corbel" w:hAnsi="Corbel"/>
              <w:noProof/>
              <w:color w:val="262626"/>
              <w:lang w:val="fr-FR"/>
            </w:rPr>
            <w:t xml:space="preserve">Lorsque vous travaillez dans Word 2010 (ou PowerPoint 2010), vous disposez d’un contrôle total sur les graphiques Excel 2010 (pour autant qu’Excel soit installé sur votre ordinateur). Insérez un graphique dans Word à partir de l’onglet </w:t>
          </w:r>
          <w:r w:rsidRPr="009531A9">
            <w:rPr>
              <w:rFonts w:ascii="Corbel" w:hAnsi="Corbel"/>
              <w:b/>
              <w:noProof/>
              <w:color w:val="262626"/>
              <w:lang w:val="fr-FR"/>
            </w:rPr>
            <w:t>Insertion</w:t>
          </w:r>
          <w:r w:rsidRPr="009531A9">
            <w:rPr>
              <w:rFonts w:ascii="Corbel" w:hAnsi="Corbel"/>
              <w:noProof/>
              <w:color w:val="262626"/>
              <w:lang w:val="fr-FR"/>
            </w:rPr>
            <w:t xml:space="preserve">, dans le groupe </w:t>
          </w:r>
          <w:r w:rsidRPr="009531A9">
            <w:rPr>
              <w:rFonts w:ascii="Corbel" w:hAnsi="Corbel"/>
              <w:b/>
              <w:noProof/>
              <w:color w:val="262626"/>
              <w:lang w:val="fr-FR"/>
            </w:rPr>
            <w:t>Illustrations</w:t>
          </w:r>
          <w:r w:rsidRPr="009531A9">
            <w:rPr>
              <w:rFonts w:ascii="Corbel" w:hAnsi="Corbel"/>
              <w:noProof/>
              <w:color w:val="262626"/>
              <w:lang w:val="fr-FR"/>
            </w:rPr>
            <w:t>. Les graphiques sont faciles à créer et à utiliser, et sont automatiquement coordonnés avec votre thème de document actif.</w:t>
          </w:r>
        </w:p>
        <w:p w:rsidR="0001065E" w:rsidRPr="009531A9" w:rsidRDefault="00797CD0">
          <w:pPr>
            <w:rPr>
              <w:noProof/>
              <w:lang w:val="fr-FR"/>
            </w:rPr>
          </w:pPr>
          <w:r w:rsidRPr="009531A9">
            <w:rPr>
              <w:rFonts w:ascii="Corbel" w:hAnsi="Corbel"/>
              <w:noProof/>
              <w:color w:val="262626"/>
              <w:lang w:val="fr-FR"/>
            </w:rPr>
            <w:t>Toutefois, remarquez dans l’encadré à gauche que les « graphiques thermomètre » ont été créés au moyen de tableaux Word à une seule ligne. C’est parce qu’ils s’adaptent automatiquement à l’espace étroit sans avoir à supprimer des éléments de graphique. Vous serez également surpris d’apprendre qu’il est facile de les rendre essentiellement exacts d’un point de vue mathématique.</w:t>
          </w:r>
        </w:p>
        <w:p w:rsidR="0001065E" w:rsidRPr="009531A9" w:rsidRDefault="00797CD0">
          <w:pPr>
            <w:rPr>
              <w:noProof/>
              <w:lang w:val="fr-FR"/>
            </w:rPr>
          </w:pPr>
          <w:r w:rsidRPr="009531A9">
            <w:rPr>
              <w:rFonts w:ascii="Corbel" w:hAnsi="Corbel"/>
              <w:noProof/>
              <w:color w:val="262626"/>
              <w:lang w:val="fr-FR"/>
            </w:rPr>
            <w:t>Pour utiliser un tableau sous forme de graphique thermomètre, procédez comme suit :</w:t>
          </w:r>
        </w:p>
        <w:p w:rsidR="0001065E" w:rsidRPr="009531A9" w:rsidRDefault="00797CD0">
          <w:pPr>
            <w:pStyle w:val="ListNumber"/>
            <w:rPr>
              <w:noProof/>
              <w:lang w:val="fr-FR"/>
            </w:rPr>
          </w:pPr>
          <w:r w:rsidRPr="009531A9">
            <w:rPr>
              <w:rFonts w:ascii="Corbel" w:hAnsi="Corbel"/>
              <w:noProof/>
              <w:color w:val="262626"/>
              <w:lang w:val="fr-FR"/>
            </w:rPr>
            <w:t xml:space="preserve">Sous l’onglet </w:t>
          </w:r>
          <w:r w:rsidRPr="009531A9">
            <w:rPr>
              <w:rFonts w:ascii="Corbel" w:hAnsi="Corbel"/>
              <w:b/>
              <w:noProof/>
              <w:color w:val="262626"/>
              <w:lang w:val="fr-FR"/>
            </w:rPr>
            <w:t>Insertion</w:t>
          </w:r>
          <w:r w:rsidRPr="009531A9">
            <w:rPr>
              <w:rFonts w:ascii="Corbel" w:hAnsi="Corbel"/>
              <w:noProof/>
              <w:color w:val="262626"/>
              <w:lang w:val="fr-FR"/>
            </w:rPr>
            <w:t xml:space="preserve">, dans le groupe </w:t>
          </w:r>
          <w:r w:rsidRPr="009531A9">
            <w:rPr>
              <w:rFonts w:ascii="Corbel" w:hAnsi="Corbel"/>
              <w:b/>
              <w:noProof/>
              <w:color w:val="262626"/>
              <w:lang w:val="fr-FR"/>
            </w:rPr>
            <w:t>Tableaux</w:t>
          </w:r>
          <w:r w:rsidRPr="009531A9">
            <w:rPr>
              <w:rFonts w:ascii="Corbel" w:hAnsi="Corbel"/>
              <w:noProof/>
              <w:color w:val="262626"/>
              <w:lang w:val="fr-FR"/>
            </w:rPr>
            <w:t xml:space="preserve">, cliquez sur </w:t>
          </w:r>
          <w:r w:rsidRPr="009531A9">
            <w:rPr>
              <w:rFonts w:ascii="Corbel" w:hAnsi="Corbel"/>
              <w:b/>
              <w:noProof/>
              <w:color w:val="262626"/>
              <w:lang w:val="fr-FR"/>
            </w:rPr>
            <w:t>Tableau</w:t>
          </w:r>
          <w:r w:rsidRPr="009531A9">
            <w:rPr>
              <w:rFonts w:ascii="Corbel" w:hAnsi="Corbel"/>
              <w:noProof/>
              <w:color w:val="262626"/>
              <w:lang w:val="fr-FR"/>
            </w:rPr>
            <w:t>, puis faites glisser le pointeur sur la grille pour sélectionner les deux premières cellules de la première ligne. Cliquez pour insérer un tableau se composant de deux cellules et d’une ligne.</w:t>
          </w:r>
        </w:p>
        <w:p w:rsidR="0001065E" w:rsidRPr="009531A9" w:rsidRDefault="00797CD0">
          <w:pPr>
            <w:pStyle w:val="ListNumber"/>
            <w:rPr>
              <w:noProof/>
              <w:lang w:val="fr-FR"/>
            </w:rPr>
          </w:pPr>
          <w:r w:rsidRPr="009531A9">
            <w:rPr>
              <w:rFonts w:ascii="Corbel" w:hAnsi="Corbel"/>
              <w:noProof/>
              <w:color w:val="262626"/>
              <w:lang w:val="fr-FR"/>
            </w:rPr>
            <w:t xml:space="preserve">Cliquez dans le tableau, puis, sous l’onglet </w:t>
          </w:r>
          <w:r w:rsidRPr="009531A9">
            <w:rPr>
              <w:rFonts w:ascii="Corbel" w:hAnsi="Corbel"/>
              <w:b/>
              <w:noProof/>
              <w:color w:val="262626"/>
              <w:lang w:val="fr-FR"/>
            </w:rPr>
            <w:t>Création des Outils de tableau</w:t>
          </w:r>
          <w:r w:rsidRPr="009531A9">
            <w:rPr>
              <w:rFonts w:ascii="Corbel" w:hAnsi="Corbel"/>
              <w:noProof/>
              <w:color w:val="262626"/>
              <w:lang w:val="fr-FR"/>
            </w:rPr>
            <w:t xml:space="preserve">, dans le groupe </w:t>
          </w:r>
          <w:r w:rsidRPr="009531A9">
            <w:rPr>
              <w:rFonts w:ascii="Corbel" w:hAnsi="Corbel"/>
              <w:b/>
              <w:noProof/>
              <w:color w:val="262626"/>
              <w:lang w:val="fr-FR"/>
            </w:rPr>
            <w:t>Tableau</w:t>
          </w:r>
          <w:r w:rsidRPr="009531A9">
            <w:rPr>
              <w:rFonts w:ascii="Corbel" w:hAnsi="Corbel"/>
              <w:noProof/>
              <w:color w:val="262626"/>
              <w:lang w:val="fr-FR"/>
            </w:rPr>
            <w:t xml:space="preserve">, cliquez sur </w:t>
          </w:r>
          <w:r w:rsidRPr="009531A9">
            <w:rPr>
              <w:rFonts w:ascii="Corbel" w:hAnsi="Corbel"/>
              <w:b/>
              <w:noProof/>
              <w:color w:val="262626"/>
              <w:lang w:val="fr-FR"/>
            </w:rPr>
            <w:t>Propriétés</w:t>
          </w:r>
          <w:r w:rsidRPr="009531A9">
            <w:rPr>
              <w:rFonts w:ascii="Corbel" w:hAnsi="Corbel"/>
              <w:noProof/>
              <w:color w:val="262626"/>
              <w:lang w:val="fr-FR"/>
            </w:rPr>
            <w:t xml:space="preserve">. </w:t>
          </w:r>
        </w:p>
        <w:p w:rsidR="0001065E" w:rsidRPr="009531A9" w:rsidRDefault="00797CD0">
          <w:pPr>
            <w:pStyle w:val="ListNumber"/>
            <w:rPr>
              <w:noProof/>
              <w:lang w:val="fr-FR"/>
            </w:rPr>
          </w:pPr>
          <w:r w:rsidRPr="009531A9">
            <w:rPr>
              <w:rFonts w:ascii="Corbel" w:hAnsi="Corbel"/>
              <w:noProof/>
              <w:color w:val="262626"/>
              <w:lang w:val="fr-FR"/>
            </w:rPr>
            <w:t xml:space="preserve">Sous l’onglet </w:t>
          </w:r>
          <w:r w:rsidRPr="009531A9">
            <w:rPr>
              <w:rFonts w:ascii="Corbel" w:hAnsi="Corbel"/>
              <w:b/>
              <w:noProof/>
              <w:color w:val="262626"/>
              <w:lang w:val="fr-FR"/>
            </w:rPr>
            <w:t>Colonnes</w:t>
          </w:r>
          <w:r w:rsidRPr="009531A9">
            <w:rPr>
              <w:rFonts w:ascii="Corbel" w:hAnsi="Corbel"/>
              <w:noProof/>
              <w:color w:val="262626"/>
              <w:lang w:val="fr-FR"/>
            </w:rPr>
            <w:t xml:space="preserve"> de la boîte de dialogue </w:t>
          </w:r>
          <w:r w:rsidRPr="009531A9">
            <w:rPr>
              <w:rFonts w:ascii="Corbel" w:hAnsi="Corbel"/>
              <w:b/>
              <w:noProof/>
              <w:color w:val="262626"/>
              <w:lang w:val="fr-FR"/>
            </w:rPr>
            <w:t>Propriétés du tableau</w:t>
          </w:r>
          <w:r w:rsidRPr="009531A9">
            <w:rPr>
              <w:rFonts w:ascii="Corbel" w:hAnsi="Corbel"/>
              <w:noProof/>
              <w:color w:val="262626"/>
              <w:lang w:val="fr-FR"/>
            </w:rPr>
            <w:t xml:space="preserve">, définissez le paramètre </w:t>
          </w:r>
          <w:r w:rsidRPr="009531A9">
            <w:rPr>
              <w:rFonts w:ascii="Corbel" w:hAnsi="Corbel"/>
              <w:b/>
              <w:noProof/>
              <w:color w:val="262626"/>
              <w:lang w:val="fr-FR"/>
            </w:rPr>
            <w:t>Mesurer en</w:t>
          </w:r>
          <w:r w:rsidRPr="009531A9">
            <w:rPr>
              <w:rFonts w:ascii="Corbel" w:hAnsi="Corbel"/>
              <w:noProof/>
              <w:color w:val="262626"/>
              <w:lang w:val="fr-FR"/>
            </w:rPr>
            <w:t xml:space="preserve"> sur </w:t>
          </w:r>
          <w:r w:rsidRPr="009531A9">
            <w:rPr>
              <w:rFonts w:ascii="Corbel" w:hAnsi="Corbel"/>
              <w:b/>
              <w:noProof/>
              <w:color w:val="262626"/>
              <w:lang w:val="fr-FR"/>
            </w:rPr>
            <w:t>Pourcentage</w:t>
          </w:r>
          <w:r w:rsidRPr="009531A9">
            <w:rPr>
              <w:rFonts w:ascii="Corbel" w:hAnsi="Corbel"/>
              <w:noProof/>
              <w:color w:val="262626"/>
              <w:lang w:val="fr-FR"/>
            </w:rPr>
            <w:t>. Vous pouvez ensuite définir le pourcentage avec une précision d’un chiffre après la virgule.</w:t>
          </w:r>
        </w:p>
        <w:p w:rsidR="0001065E" w:rsidRPr="009531A9" w:rsidRDefault="00797CD0">
          <w:pPr>
            <w:pStyle w:val="Heading2"/>
            <w:rPr>
              <w:noProof/>
              <w:lang w:val="fr-FR"/>
            </w:rPr>
          </w:pPr>
          <w:r w:rsidRPr="009531A9">
            <w:rPr>
              <w:rFonts w:ascii="Trebuchet MS" w:hAnsi="Trebuchet MS"/>
              <w:noProof/>
              <w:color w:val="FF5C0B"/>
              <w:lang w:val="fr-FR"/>
            </w:rPr>
            <w:t>Configuration d’articles de plusieurs pages</w:t>
          </w:r>
        </w:p>
        <w:p w:rsidR="0001065E" w:rsidRPr="009531A9" w:rsidRDefault="00797CD0">
          <w:pPr>
            <w:rPr>
              <w:noProof/>
              <w:lang w:val="fr-FR"/>
            </w:rPr>
          </w:pPr>
          <w:r w:rsidRPr="009531A9">
            <w:rPr>
              <w:rFonts w:ascii="Corbel" w:hAnsi="Corbel"/>
              <w:noProof/>
              <w:color w:val="262626"/>
              <w:lang w:val="fr-FR"/>
            </w:rPr>
            <w:t>Word est conçu pour permettre au texte de passer automatiquement d’une page à la suivante. Par conséquent, lorsque vous voulez qu’un article continue sur la page suivante, continuez simplement à taper.</w:t>
          </w:r>
        </w:p>
        <w:p w:rsidR="0001065E" w:rsidRPr="009531A9" w:rsidRDefault="00797CD0">
          <w:pPr>
            <w:rPr>
              <w:noProof/>
              <w:lang w:val="fr-FR"/>
            </w:rPr>
          </w:pPr>
          <w:r w:rsidRPr="009531A9">
            <w:rPr>
              <w:rFonts w:ascii="Corbel" w:hAnsi="Corbel"/>
              <w:noProof/>
              <w:color w:val="262626"/>
              <w:lang w:val="fr-FR"/>
            </w:rPr>
            <w:t>Dans le cas de cet article d’espace réservé, il est séparé en deux contrôles de contenu d’espace réservé (un sur cette page et un autre qui commence en haut de la page suivante), de façon à vous permettre de continuer à voir la mise en page de la page suivante pendant que vous commencez à ajouter votre propre texte sur cette page. Comme indiqué à la première page de ce modèle, rappelez-vous que la mise en page peut paraître biaisée lorsque vous remplacez un long extrait du texte d’espace réservé en commençant à taper votre propre texte, mais ce n’est pas le cas. À mesure que vous ajoutez votre contenu, la mise en page qui suit se déplace automatiquement vers le bas et retourne à sa position.</w:t>
          </w:r>
        </w:p>
        <w:p w:rsidR="0001065E" w:rsidRPr="009531A9" w:rsidRDefault="00797CD0">
          <w:pPr>
            <w:rPr>
              <w:noProof/>
              <w:lang w:val="fr-FR"/>
            </w:rPr>
          </w:pPr>
          <w:r w:rsidRPr="009531A9">
            <w:rPr>
              <w:rFonts w:ascii="Corbel" w:hAnsi="Corbel"/>
              <w:noProof/>
              <w:color w:val="262626"/>
              <w:lang w:val="fr-FR"/>
            </w:rPr>
            <w:t xml:space="preserve">Pour supprimer le deuxième contrôle d’espace réservé qui commence immédiatement à la suite de celui-ci, sélectionnez-le simplement, puis appuyez sur une touche quelconque. Vous pouvez ensuite continuer à taper à partir de </w:t>
          </w:r>
          <w:r w:rsidRPr="009531A9">
            <w:rPr>
              <w:rFonts w:ascii="Corbel" w:hAnsi="Corbel"/>
              <w:noProof/>
              <w:color w:val="262626"/>
              <w:lang w:val="fr-FR"/>
            </w:rPr>
            <w:lastRenderedPageBreak/>
            <w:t>cette page et votre texte passe automatiquement sur la page suivante.</w:t>
          </w:r>
        </w:p>
      </w:sdtContent>
    </w:sdt>
    <w:sdt>
      <w:sdtPr>
        <w:rPr>
          <w:rFonts w:asciiTheme="minorHAnsi" w:eastAsiaTheme="minorHAnsi" w:hAnsiTheme="minorHAnsi" w:cstheme="minorBidi"/>
          <w:bCs w:val="0"/>
          <w:noProof/>
          <w:color w:val="262626" w:themeColor="text1" w:themeTint="D9"/>
          <w:sz w:val="18"/>
          <w:szCs w:val="22"/>
          <w:lang w:val="fr-FR"/>
        </w:rPr>
        <w:alias w:val="Texte de l’article"/>
        <w:tag w:val="Texte de l’article"/>
        <w:id w:val="251786525"/>
        <w:placeholder>
          <w:docPart w:val="E0EB75E4236247CFA20BCE9551C7EABC"/>
        </w:placeholder>
        <w:temporary/>
        <w:showingPlcHdr/>
      </w:sdtPr>
      <w:sdtEndPr>
        <w:rPr>
          <w:rFonts w:eastAsia="Batang"/>
        </w:rPr>
      </w:sdtEndPr>
      <w:sdtContent>
        <w:p w:rsidR="0001065E" w:rsidRPr="00616442" w:rsidRDefault="00797CD0">
          <w:pPr>
            <w:pStyle w:val="Heading2"/>
            <w:rPr>
              <w:noProof/>
              <w:spacing w:val="-6"/>
              <w:lang w:val="fr-FR"/>
            </w:rPr>
          </w:pPr>
          <w:r w:rsidRPr="00616442">
            <w:rPr>
              <w:rFonts w:ascii="Trebuchet MS" w:hAnsi="Trebuchet MS"/>
              <w:noProof/>
              <w:color w:val="FF5C0B"/>
              <w:spacing w:val="-6"/>
              <w:lang w:val="fr-FR"/>
            </w:rPr>
            <w:t>Insérer du texte autour d’images</w:t>
          </w:r>
        </w:p>
        <w:p w:rsidR="0001065E" w:rsidRPr="00616442" w:rsidRDefault="00797CD0" w:rsidP="009531A9">
          <w:pPr>
            <w:spacing w:after="60"/>
            <w:rPr>
              <w:noProof/>
              <w:spacing w:val="-6"/>
              <w:lang w:val="fr-FR"/>
            </w:rPr>
          </w:pPr>
          <w:r w:rsidRPr="00616442">
            <w:rPr>
              <w:rFonts w:ascii="Corbel" w:hAnsi="Corbel"/>
              <w:noProof/>
              <w:color w:val="262626"/>
              <w:spacing w:val="-6"/>
              <w:lang w:val="fr-FR"/>
            </w:rPr>
            <w:t>Les photos dans cet article comportant des bordures blanches sont des images « flottantes ». C’est-à-dire qu’elles sont configurées pour que le texte les entoure (et c’est pourquoi elles peuvent s’étendre sur plusieurs colonnes dans une section à trois colonnes). En outre, comme indiqué plus haut, la photo de la jeune femme dans le corps de cet article est configurée pour permettre l’habillage du texte, de sorte que le texte viendra s’insérer autour de l’image à mesure que vous ajouterez votre propre texte.</w:t>
          </w:r>
        </w:p>
        <w:p w:rsidR="0001065E" w:rsidRPr="00616442" w:rsidRDefault="00797CD0" w:rsidP="00370E3A">
          <w:pPr>
            <w:spacing w:afterLines="60"/>
            <w:rPr>
              <w:noProof/>
              <w:spacing w:val="-6"/>
              <w:lang w:val="fr-FR"/>
            </w:rPr>
          </w:pPr>
          <w:r w:rsidRPr="00616442">
            <w:rPr>
              <w:rFonts w:ascii="Corbel" w:hAnsi="Corbel"/>
              <w:noProof/>
              <w:color w:val="262626"/>
              <w:spacing w:val="-6"/>
              <w:lang w:val="fr-FR"/>
            </w:rPr>
            <w:t>Pour sélectionner les paramètres d’habillage du texte, commencez par sélectionner les images, puis procédez comme suit :</w:t>
          </w:r>
        </w:p>
        <w:p w:rsidR="0001065E" w:rsidRPr="00616442" w:rsidRDefault="00797CD0" w:rsidP="009531A9">
          <w:pPr>
            <w:pStyle w:val="ListNumber"/>
            <w:numPr>
              <w:ilvl w:val="0"/>
              <w:numId w:val="4"/>
            </w:numPr>
            <w:spacing w:after="60"/>
            <w:ind w:left="357" w:hanging="357"/>
            <w:rPr>
              <w:noProof/>
              <w:spacing w:val="-6"/>
              <w:lang w:val="fr-FR"/>
            </w:rPr>
          </w:pPr>
          <w:r w:rsidRPr="00616442">
            <w:rPr>
              <w:rFonts w:ascii="Corbel" w:hAnsi="Corbel"/>
              <w:noProof/>
              <w:color w:val="262626"/>
              <w:spacing w:val="-6"/>
              <w:lang w:val="fr-FR"/>
            </w:rPr>
            <w:t xml:space="preserve">Sous l’onglet </w:t>
          </w:r>
          <w:r w:rsidRPr="00616442">
            <w:rPr>
              <w:rFonts w:ascii="Corbel" w:hAnsi="Corbel"/>
              <w:b/>
              <w:noProof/>
              <w:color w:val="262626"/>
              <w:spacing w:val="-6"/>
              <w:lang w:val="fr-FR"/>
            </w:rPr>
            <w:t>Format des Outils Image</w:t>
          </w:r>
          <w:r w:rsidRPr="00616442">
            <w:rPr>
              <w:rFonts w:ascii="Corbel" w:hAnsi="Corbel"/>
              <w:noProof/>
              <w:color w:val="262626"/>
              <w:spacing w:val="-6"/>
              <w:lang w:val="fr-FR"/>
            </w:rPr>
            <w:t xml:space="preserve">, dans le groupe Organiser, cliquez sur Habillage du texte, puis sélectionnez </w:t>
          </w:r>
          <w:r w:rsidRPr="00616442">
            <w:rPr>
              <w:rFonts w:ascii="Corbel" w:hAnsi="Corbel"/>
              <w:b/>
              <w:noProof/>
              <w:color w:val="262626"/>
              <w:spacing w:val="-6"/>
              <w:lang w:val="fr-FR"/>
            </w:rPr>
            <w:t>Carré</w:t>
          </w:r>
          <w:r w:rsidRPr="00616442">
            <w:rPr>
              <w:rFonts w:ascii="Corbel" w:hAnsi="Corbel"/>
              <w:noProof/>
              <w:color w:val="262626"/>
              <w:spacing w:val="-6"/>
              <w:lang w:val="fr-FR"/>
            </w:rPr>
            <w:t xml:space="preserve">, </w:t>
          </w:r>
          <w:r w:rsidRPr="00616442">
            <w:rPr>
              <w:rFonts w:ascii="Corbel" w:hAnsi="Corbel"/>
              <w:b/>
              <w:noProof/>
              <w:color w:val="262626"/>
              <w:spacing w:val="-6"/>
              <w:lang w:val="fr-FR"/>
            </w:rPr>
            <w:t>Rapproché</w:t>
          </w:r>
          <w:r w:rsidRPr="00616442">
            <w:rPr>
              <w:rFonts w:ascii="Corbel" w:hAnsi="Corbel"/>
              <w:noProof/>
              <w:color w:val="262626"/>
              <w:spacing w:val="-6"/>
              <w:lang w:val="fr-FR"/>
            </w:rPr>
            <w:t xml:space="preserve"> ou </w:t>
          </w:r>
          <w:r w:rsidRPr="00616442">
            <w:rPr>
              <w:rFonts w:ascii="Corbel" w:hAnsi="Corbel"/>
              <w:b/>
              <w:noProof/>
              <w:color w:val="262626"/>
              <w:spacing w:val="-6"/>
              <w:lang w:val="fr-FR"/>
            </w:rPr>
            <w:t>Haut et bas</w:t>
          </w:r>
          <w:r w:rsidRPr="00616442">
            <w:rPr>
              <w:rFonts w:ascii="Corbel" w:hAnsi="Corbel"/>
              <w:noProof/>
              <w:color w:val="262626"/>
              <w:spacing w:val="-6"/>
              <w:lang w:val="fr-FR"/>
            </w:rPr>
            <w:t xml:space="preserve">, en fonction de la façon dont vous voulez que le texte entoure l’image. </w:t>
          </w:r>
        </w:p>
        <w:p w:rsidR="0001065E" w:rsidRPr="00616442" w:rsidRDefault="00797CD0" w:rsidP="009531A9">
          <w:pPr>
            <w:pStyle w:val="ListContinue"/>
            <w:spacing w:after="60"/>
            <w:ind w:left="357"/>
            <w:rPr>
              <w:noProof/>
              <w:spacing w:val="-6"/>
              <w:lang w:val="fr-FR"/>
            </w:rPr>
          </w:pPr>
          <w:r w:rsidRPr="00616442">
            <w:rPr>
              <w:rFonts w:ascii="Corbel" w:hAnsi="Corbel"/>
              <w:noProof/>
              <w:color w:val="262626"/>
              <w:spacing w:val="-6"/>
              <w:lang w:val="fr-FR"/>
            </w:rPr>
            <w:t xml:space="preserve">La configuration par défaut vous conviendra peut-être. Si ce n’est pas le cas, passez à la </w:t>
          </w:r>
          <w:r w:rsidRPr="00616442">
            <w:rPr>
              <w:rFonts w:ascii="Corbel" w:hAnsi="Corbel"/>
              <w:noProof/>
              <w:color w:val="262626"/>
              <w:spacing w:val="-6"/>
              <w:lang w:val="fr-FR"/>
            </w:rPr>
            <w:lastRenderedPageBreak/>
            <w:t>deuxième étape pour accéder aux options de personnalisation.</w:t>
          </w:r>
        </w:p>
        <w:p w:rsidR="0001065E" w:rsidRPr="00616442" w:rsidRDefault="00797CD0" w:rsidP="009531A9">
          <w:pPr>
            <w:pStyle w:val="ListNumber"/>
            <w:numPr>
              <w:ilvl w:val="0"/>
              <w:numId w:val="4"/>
            </w:numPr>
            <w:spacing w:after="60"/>
            <w:ind w:left="357" w:hanging="357"/>
            <w:rPr>
              <w:noProof/>
              <w:spacing w:val="-6"/>
              <w:lang w:val="fr-FR"/>
            </w:rPr>
          </w:pPr>
          <w:r w:rsidRPr="00616442">
            <w:rPr>
              <w:rFonts w:ascii="Corbel" w:hAnsi="Corbel"/>
              <w:noProof/>
              <w:color w:val="262626"/>
              <w:spacing w:val="-6"/>
              <w:lang w:val="fr-FR"/>
            </w:rPr>
            <w:t xml:space="preserve">Pour définir une position spécifique ou le comportement d’un contrôle (par exemple, le déplacement ou non de l’image avec le texte), sous l’onglet </w:t>
          </w:r>
          <w:r w:rsidRPr="00616442">
            <w:rPr>
              <w:rFonts w:ascii="Corbel" w:hAnsi="Corbel"/>
              <w:b/>
              <w:noProof/>
              <w:color w:val="262626"/>
              <w:spacing w:val="-6"/>
              <w:lang w:val="fr-FR"/>
            </w:rPr>
            <w:t>Format des Outils Image</w:t>
          </w:r>
          <w:r w:rsidRPr="00616442">
            <w:rPr>
              <w:rFonts w:ascii="Corbel" w:hAnsi="Corbel"/>
              <w:noProof/>
              <w:color w:val="262626"/>
              <w:spacing w:val="-6"/>
              <w:lang w:val="fr-FR"/>
            </w:rPr>
            <w:t xml:space="preserve">, dans le groupe </w:t>
          </w:r>
          <w:r w:rsidRPr="00616442">
            <w:rPr>
              <w:rFonts w:ascii="Corbel" w:hAnsi="Corbel"/>
              <w:b/>
              <w:noProof/>
              <w:color w:val="262626"/>
              <w:spacing w:val="-6"/>
              <w:lang w:val="fr-FR"/>
            </w:rPr>
            <w:t>Organiser</w:t>
          </w:r>
          <w:r w:rsidRPr="00616442">
            <w:rPr>
              <w:rFonts w:ascii="Corbel" w:hAnsi="Corbel"/>
              <w:noProof/>
              <w:color w:val="262626"/>
              <w:spacing w:val="-6"/>
              <w:lang w:val="fr-FR"/>
            </w:rPr>
            <w:t xml:space="preserve">, cliquez sur </w:t>
          </w:r>
          <w:r w:rsidRPr="00616442">
            <w:rPr>
              <w:rFonts w:ascii="Corbel" w:hAnsi="Corbel"/>
              <w:b/>
              <w:noProof/>
              <w:color w:val="262626"/>
              <w:spacing w:val="-6"/>
              <w:lang w:val="fr-FR"/>
            </w:rPr>
            <w:t>Position</w:t>
          </w:r>
          <w:r w:rsidRPr="00616442">
            <w:rPr>
              <w:rFonts w:ascii="Corbel" w:hAnsi="Corbel"/>
              <w:noProof/>
              <w:color w:val="262626"/>
              <w:spacing w:val="-6"/>
              <w:lang w:val="fr-FR"/>
            </w:rPr>
            <w:t xml:space="preserve">, puis cliquez sur </w:t>
          </w:r>
          <w:r w:rsidRPr="00616442">
            <w:rPr>
              <w:rFonts w:ascii="Corbel" w:hAnsi="Corbel"/>
              <w:b/>
              <w:noProof/>
              <w:color w:val="262626"/>
              <w:spacing w:val="-6"/>
              <w:lang w:val="fr-FR"/>
            </w:rPr>
            <w:t>Autres options de disposition</w:t>
          </w:r>
          <w:r w:rsidRPr="00616442">
            <w:rPr>
              <w:rFonts w:ascii="Corbel" w:hAnsi="Corbel"/>
              <w:noProof/>
              <w:color w:val="262626"/>
              <w:spacing w:val="-6"/>
              <w:lang w:val="fr-FR"/>
            </w:rPr>
            <w:t>.</w:t>
          </w:r>
        </w:p>
        <w:p w:rsidR="0001065E" w:rsidRPr="00616442" w:rsidRDefault="00797CD0">
          <w:pPr>
            <w:pStyle w:val="ListBullet2"/>
            <w:rPr>
              <w:noProof/>
              <w:spacing w:val="-6"/>
              <w:lang w:val="fr-FR"/>
            </w:rPr>
          </w:pPr>
          <w:r w:rsidRPr="00616442">
            <w:rPr>
              <w:rFonts w:ascii="Corbel" w:hAnsi="Corbel"/>
              <w:noProof/>
              <w:color w:val="262626"/>
              <w:spacing w:val="-6"/>
              <w:lang w:val="fr-FR"/>
            </w:rPr>
            <w:t xml:space="preserve">Sous l’onglet </w:t>
          </w:r>
          <w:r w:rsidRPr="00616442">
            <w:rPr>
              <w:rFonts w:ascii="Corbel" w:hAnsi="Corbel"/>
              <w:b/>
              <w:noProof/>
              <w:color w:val="262626"/>
              <w:spacing w:val="-6"/>
              <w:lang w:val="fr-FR"/>
            </w:rPr>
            <w:t>Habillage du texte</w:t>
          </w:r>
          <w:r w:rsidRPr="00616442">
            <w:rPr>
              <w:rFonts w:ascii="Corbel" w:hAnsi="Corbel"/>
              <w:noProof/>
              <w:color w:val="262626"/>
              <w:spacing w:val="-6"/>
              <w:lang w:val="fr-FR"/>
            </w:rPr>
            <w:t xml:space="preserve"> de la boîte de dialogue </w:t>
          </w:r>
          <w:r w:rsidRPr="00616442">
            <w:rPr>
              <w:rFonts w:ascii="Corbel" w:hAnsi="Corbel"/>
              <w:b/>
              <w:noProof/>
              <w:color w:val="262626"/>
              <w:spacing w:val="-6"/>
              <w:lang w:val="fr-FR"/>
            </w:rPr>
            <w:t>Mise en page</w:t>
          </w:r>
          <w:r w:rsidRPr="00616442">
            <w:rPr>
              <w:rFonts w:ascii="Corbel" w:hAnsi="Corbel"/>
              <w:noProof/>
              <w:color w:val="262626"/>
              <w:spacing w:val="-6"/>
              <w:lang w:val="fr-FR"/>
            </w:rPr>
            <w:t>, vous pouvez définir une distance spécifique entre le l’image et le texte. Vous pouvez également spécifier si le texte doit figurer de part et d’autre, sur un seul côté ou seulement au-dessus et en dessous de l’image.</w:t>
          </w:r>
        </w:p>
        <w:p w:rsidR="0001065E" w:rsidRPr="00616442" w:rsidRDefault="00797CD0" w:rsidP="009531A9">
          <w:pPr>
            <w:pStyle w:val="ListBullet2"/>
            <w:ind w:left="357" w:hanging="357"/>
            <w:rPr>
              <w:noProof/>
              <w:spacing w:val="-6"/>
              <w:lang w:val="fr-FR"/>
            </w:rPr>
          </w:pPr>
          <w:r w:rsidRPr="00616442">
            <w:rPr>
              <w:rFonts w:ascii="Corbel" w:hAnsi="Corbel"/>
              <w:noProof/>
              <w:color w:val="262626"/>
              <w:spacing w:val="-6"/>
              <w:lang w:val="fr-FR"/>
            </w:rPr>
            <w:t xml:space="preserve">Dans l’onglet </w:t>
          </w:r>
          <w:r w:rsidRPr="00616442">
            <w:rPr>
              <w:rFonts w:ascii="Corbel" w:hAnsi="Corbel"/>
              <w:b/>
              <w:noProof/>
              <w:color w:val="262626"/>
              <w:spacing w:val="-6"/>
              <w:lang w:val="fr-FR"/>
            </w:rPr>
            <w:t>Positionnement</w:t>
          </w:r>
          <w:r w:rsidRPr="00616442">
            <w:rPr>
              <w:rFonts w:ascii="Corbel" w:hAnsi="Corbel"/>
              <w:noProof/>
              <w:color w:val="262626"/>
              <w:spacing w:val="-6"/>
              <w:lang w:val="fr-FR"/>
            </w:rPr>
            <w:t xml:space="preserve"> de cette boîte de dialogue, vous pouvez définir une position spécifique pour l’image dans la page et activer ou désactiver l’option permettant à l’image de se déplacer avec le texte.</w:t>
          </w:r>
        </w:p>
        <w:p w:rsidR="0001065E" w:rsidRPr="00616442" w:rsidRDefault="00797CD0" w:rsidP="009531A9">
          <w:pPr>
            <w:pStyle w:val="Heading2"/>
            <w:spacing w:before="60"/>
            <w:rPr>
              <w:noProof/>
              <w:spacing w:val="-6"/>
              <w:lang w:val="fr-FR"/>
            </w:rPr>
          </w:pPr>
          <w:r w:rsidRPr="00616442">
            <w:rPr>
              <w:rFonts w:ascii="Trebuchet MS" w:hAnsi="Trebuchet MS"/>
              <w:noProof/>
              <w:color w:val="FF5C0B"/>
              <w:spacing w:val="-6"/>
              <w:lang w:val="fr-FR"/>
            </w:rPr>
            <w:t>Ajout de titres d’article, de lignes Par et de barres de séparation</w:t>
          </w:r>
        </w:p>
        <w:p w:rsidR="0001065E" w:rsidRPr="00616442" w:rsidRDefault="00797CD0" w:rsidP="009531A9">
          <w:pPr>
            <w:spacing w:after="60"/>
            <w:rPr>
              <w:noProof/>
              <w:spacing w:val="-6"/>
              <w:lang w:val="fr-FR"/>
            </w:rPr>
          </w:pPr>
          <w:r w:rsidRPr="00616442">
            <w:rPr>
              <w:rFonts w:ascii="Corbel" w:hAnsi="Corbel"/>
              <w:noProof/>
              <w:color w:val="262626"/>
              <w:spacing w:val="-6"/>
              <w:lang w:val="fr-FR"/>
            </w:rPr>
            <w:t xml:space="preserve">Les titres d’articles et les lignes Par dans ce bulletin d’informations sont créés dans des zones de texte. La raison en est que le texte peut habiller une zone </w:t>
          </w:r>
          <w:r w:rsidRPr="00616442">
            <w:rPr>
              <w:rFonts w:ascii="Corbel" w:hAnsi="Corbel"/>
              <w:noProof/>
              <w:color w:val="262626"/>
              <w:spacing w:val="-6"/>
              <w:lang w:val="fr-FR"/>
            </w:rPr>
            <w:lastRenderedPageBreak/>
            <w:t>de texte à la manière d’une  image. De la même façon, les barres de séparation que vous voyez sur les pages comportant plusieurs articles sont des formes configurées pour l’habillage du texte. Par conséquent, ces zones de texte et formes peuvent facilement s’étendre sur plusieurs colonnes sans avoir à insérer un saut de section ou à modifier le nombre de colonnes pour uniquement cette partie de la page.</w:t>
          </w:r>
        </w:p>
        <w:p w:rsidR="0001065E" w:rsidRPr="00616442" w:rsidRDefault="00797CD0" w:rsidP="009531A9">
          <w:pPr>
            <w:spacing w:after="60"/>
            <w:rPr>
              <w:noProof/>
              <w:spacing w:val="-6"/>
              <w:lang w:val="fr-FR"/>
            </w:rPr>
          </w:pPr>
          <w:r w:rsidRPr="00616442">
            <w:rPr>
              <w:rFonts w:ascii="Corbel" w:hAnsi="Corbel"/>
              <w:noProof/>
              <w:color w:val="262626"/>
              <w:spacing w:val="-6"/>
              <w:lang w:val="fr-FR"/>
            </w:rPr>
            <w:t xml:space="preserve">Lorsque vous sélectionnez une zone de texte ou une forme, sous l’onglet </w:t>
          </w:r>
          <w:r w:rsidRPr="00616442">
            <w:rPr>
              <w:rStyle w:val="Strong"/>
              <w:rFonts w:ascii="Corbel" w:hAnsi="Corbel"/>
              <w:noProof/>
              <w:color w:val="262626"/>
              <w:spacing w:val="-6"/>
              <w:lang w:val="fr-FR"/>
            </w:rPr>
            <w:t>Format des Outils de dessin</w:t>
          </w:r>
          <w:r w:rsidRPr="00616442">
            <w:rPr>
              <w:rFonts w:ascii="Corbel" w:hAnsi="Corbel"/>
              <w:noProof/>
              <w:color w:val="262626"/>
              <w:spacing w:val="-6"/>
              <w:lang w:val="fr-FR"/>
            </w:rPr>
            <w:t xml:space="preserve">, dans le groupe </w:t>
          </w:r>
          <w:r w:rsidRPr="00616442">
            <w:rPr>
              <w:rStyle w:val="Strong"/>
              <w:rFonts w:ascii="Corbel" w:hAnsi="Corbel"/>
              <w:noProof/>
              <w:color w:val="262626"/>
              <w:spacing w:val="-6"/>
              <w:lang w:val="fr-FR"/>
            </w:rPr>
            <w:t>Organiser</w:t>
          </w:r>
          <w:r w:rsidRPr="00616442">
            <w:rPr>
              <w:rFonts w:ascii="Corbel" w:hAnsi="Corbel"/>
              <w:noProof/>
              <w:color w:val="262626"/>
              <w:spacing w:val="-6"/>
              <w:lang w:val="fr-FR"/>
            </w:rPr>
            <w:t>, vous disposez des mêmes paramètres pour l’habillage et le positionnement du texte que ceux décrits ci-dessus pour l’habillage du texte autour d’images.</w:t>
          </w:r>
        </w:p>
        <w:p w:rsidR="0001065E" w:rsidRPr="009531A9" w:rsidRDefault="00797CD0" w:rsidP="009531A9">
          <w:pPr>
            <w:spacing w:after="60"/>
            <w:rPr>
              <w:noProof/>
              <w:lang w:val="fr-FR"/>
            </w:rPr>
            <w:sectPr w:rsidR="0001065E" w:rsidRPr="009531A9" w:rsidSect="00176BFA">
              <w:type w:val="continuous"/>
              <w:pgSz w:w="12240" w:h="15840" w:code="1"/>
              <w:pgMar w:top="720" w:right="576" w:bottom="720" w:left="576" w:header="360" w:footer="720" w:gutter="0"/>
              <w:cols w:num="3" w:space="247"/>
              <w:titlePg/>
              <w:docGrid w:linePitch="360"/>
            </w:sectPr>
          </w:pPr>
          <w:r w:rsidRPr="00616442">
            <w:rPr>
              <w:rFonts w:ascii="Corbel" w:hAnsi="Corbel"/>
              <w:noProof/>
              <w:color w:val="262626"/>
              <w:spacing w:val="-6"/>
              <w:lang w:val="fr-FR"/>
            </w:rPr>
            <w:t>Remarquez que, dans la mesure où le texte est configuré pour habiller les barres de séparation orange, votre article glissera peut-être en dessous ou au-dessus d’une barre, selon sa longueur. Pour ajuster la position d’une forme de barre de séparation de manière à prendre en compte la longueur de vos articles, sélectionnez simplement la forme, puis utilisez les touches de direction haut et bas sur votre clavier pour la déplacer vers la position appropriée.</w:t>
          </w:r>
        </w:p>
      </w:sdtContent>
    </w:sdt>
    <w:sdt>
      <w:sdtPr>
        <w:rPr>
          <w:noProof/>
          <w:lang w:val="fr-FR"/>
        </w:rPr>
        <w:alias w:val="Texte de l’article"/>
        <w:tag w:val="Texte de l’article"/>
        <w:id w:val="-649052314"/>
        <w:placeholder>
          <w:docPart w:val="2153076F36F74DAC8547669C5A06CD8C"/>
        </w:placeholder>
        <w:temporary/>
        <w:showingPlcHdr/>
      </w:sdtPr>
      <w:sdtContent>
        <w:p w:rsidR="0001065E" w:rsidRPr="009531A9" w:rsidRDefault="00797CD0">
          <w:pPr>
            <w:spacing w:before="240"/>
            <w:rPr>
              <w:noProof/>
              <w:lang w:val="fr-FR"/>
            </w:rPr>
          </w:pPr>
          <w:r w:rsidRPr="009531A9">
            <w:rPr>
              <w:rFonts w:ascii="Corbel" w:hAnsi="Corbel"/>
              <w:noProof/>
              <w:color w:val="262626"/>
              <w:lang w:val="fr-FR"/>
            </w:rPr>
            <w:t>Examinez l’image de la jeune femme figurant dans une colonne de texte à la page précédente. L’arrière-plan a été supprimé de cette image pour permettre au texte d’entourer directement le sujet.</w:t>
          </w:r>
        </w:p>
        <w:p w:rsidR="0001065E" w:rsidRPr="009531A9" w:rsidRDefault="00797CD0">
          <w:pPr>
            <w:spacing w:before="240"/>
            <w:rPr>
              <w:noProof/>
              <w:lang w:val="fr-FR"/>
            </w:rPr>
          </w:pPr>
          <w:r w:rsidRPr="009531A9">
            <w:rPr>
              <w:rFonts w:ascii="Corbel" w:hAnsi="Corbel"/>
              <w:noProof/>
              <w:color w:val="262626"/>
              <w:lang w:val="fr-FR"/>
            </w:rPr>
            <w:t>Office 2010 intègre plusieurs outils de mise en forme nouveaux et améliorés dans Word, PowerPoint et Excel. Parmi ceux-ci figure l’outil Supprimer l’arrière-plan qui vous permet de supprimer des arrière-plan dans vos propres images, comme pour l’exemple d’image sur la page précédente.</w:t>
          </w:r>
        </w:p>
        <w:p w:rsidR="0001065E" w:rsidRPr="009531A9" w:rsidRDefault="00797CD0">
          <w:pPr>
            <w:spacing w:before="240"/>
            <w:rPr>
              <w:noProof/>
              <w:lang w:val="fr-FR"/>
            </w:rPr>
          </w:pPr>
          <w:r w:rsidRPr="009531A9">
            <w:rPr>
              <w:rFonts w:ascii="Corbel" w:hAnsi="Corbel"/>
              <w:noProof/>
              <w:color w:val="262626"/>
              <w:lang w:val="fr-FR"/>
            </w:rPr>
            <w:t xml:space="preserve">Pour effectuer cette opération dans Word, insérez d’abord votre image dans le document (sous l’onglet </w:t>
          </w:r>
          <w:r w:rsidRPr="009531A9">
            <w:rPr>
              <w:rStyle w:val="Strong"/>
              <w:rFonts w:ascii="Corbel" w:hAnsi="Corbel"/>
              <w:noProof/>
              <w:color w:val="262626"/>
              <w:lang w:val="fr-FR"/>
            </w:rPr>
            <w:t>Insertion</w:t>
          </w:r>
          <w:r w:rsidRPr="009531A9">
            <w:rPr>
              <w:rFonts w:ascii="Corbel" w:hAnsi="Corbel"/>
              <w:noProof/>
              <w:color w:val="262626"/>
              <w:lang w:val="fr-FR"/>
            </w:rPr>
            <w:t xml:space="preserve">, cliquez sur </w:t>
          </w:r>
          <w:r w:rsidRPr="009531A9">
            <w:rPr>
              <w:rStyle w:val="Strong"/>
              <w:rFonts w:ascii="Corbel" w:hAnsi="Corbel"/>
              <w:noProof/>
              <w:color w:val="262626"/>
              <w:lang w:val="fr-FR"/>
            </w:rPr>
            <w:t>Image</w:t>
          </w:r>
          <w:r w:rsidRPr="009531A9">
            <w:rPr>
              <w:rFonts w:ascii="Corbel" w:hAnsi="Corbel"/>
              <w:noProof/>
              <w:color w:val="262626"/>
              <w:lang w:val="fr-FR"/>
            </w:rPr>
            <w:t xml:space="preserve">), puis sélectionnez-la. Ensuite, sous l’onglet </w:t>
          </w:r>
          <w:r w:rsidRPr="009531A9">
            <w:rPr>
              <w:rStyle w:val="Strong"/>
              <w:rFonts w:ascii="Corbel" w:hAnsi="Corbel"/>
              <w:noProof/>
              <w:color w:val="262626"/>
              <w:lang w:val="fr-FR"/>
            </w:rPr>
            <w:t>Format des Outils Image</w:t>
          </w:r>
          <w:r w:rsidRPr="009531A9">
            <w:rPr>
              <w:rFonts w:ascii="Corbel" w:hAnsi="Corbel"/>
              <w:noProof/>
              <w:color w:val="262626"/>
              <w:lang w:val="fr-FR"/>
            </w:rPr>
            <w:t xml:space="preserve">, dans le groupe </w:t>
          </w:r>
          <w:r w:rsidRPr="009531A9">
            <w:rPr>
              <w:rStyle w:val="Strong"/>
              <w:rFonts w:ascii="Corbel" w:hAnsi="Corbel"/>
              <w:noProof/>
              <w:color w:val="262626"/>
              <w:lang w:val="fr-FR"/>
            </w:rPr>
            <w:t>Ajuster</w:t>
          </w:r>
          <w:r w:rsidRPr="009531A9">
            <w:rPr>
              <w:rFonts w:ascii="Corbel" w:hAnsi="Corbel"/>
              <w:noProof/>
              <w:color w:val="262626"/>
              <w:lang w:val="fr-FR"/>
            </w:rPr>
            <w:t xml:space="preserve">, cliquez sur </w:t>
          </w:r>
          <w:r w:rsidRPr="009531A9">
            <w:rPr>
              <w:rStyle w:val="Strong"/>
              <w:rFonts w:ascii="Corbel" w:hAnsi="Corbel"/>
              <w:noProof/>
              <w:color w:val="262626"/>
              <w:lang w:val="fr-FR"/>
            </w:rPr>
            <w:t>Supprimer l’arrière-plan</w:t>
          </w:r>
          <w:r w:rsidRPr="009531A9">
            <w:rPr>
              <w:rFonts w:ascii="Corbel" w:hAnsi="Corbel"/>
              <w:noProof/>
              <w:color w:val="262626"/>
              <w:lang w:val="fr-FR"/>
            </w:rPr>
            <w:t>.</w:t>
          </w:r>
        </w:p>
        <w:p w:rsidR="0001065E" w:rsidRPr="009531A9" w:rsidRDefault="00797CD0">
          <w:pPr>
            <w:spacing w:before="240"/>
            <w:rPr>
              <w:noProof/>
              <w:lang w:val="fr-FR"/>
            </w:rPr>
          </w:pPr>
          <w:r w:rsidRPr="009531A9">
            <w:rPr>
              <w:rFonts w:ascii="Corbel" w:hAnsi="Corbel"/>
              <w:noProof/>
              <w:color w:val="262626"/>
              <w:lang w:val="fr-FR"/>
            </w:rPr>
            <w:t>La fonction Supprimer l’arrière-plan affiche automatiquement ce qu’elle pense être le sujet central de l’image. Toutefois, il est facile de modifier ce comportement si le résultat immédiat n’est pas celui que vous attendiez.</w:t>
          </w:r>
        </w:p>
        <w:p w:rsidR="0001065E" w:rsidRPr="009531A9" w:rsidRDefault="00797CD0">
          <w:pPr>
            <w:spacing w:before="240"/>
            <w:rPr>
              <w:noProof/>
              <w:lang w:val="fr-FR"/>
            </w:rPr>
          </w:pPr>
          <w:r w:rsidRPr="009531A9">
            <w:rPr>
              <w:rFonts w:ascii="Corbel" w:hAnsi="Corbel"/>
              <w:noProof/>
              <w:color w:val="262626"/>
              <w:lang w:val="fr-FR"/>
            </w:rPr>
            <w:t xml:space="preserve">Sous l’onglet </w:t>
          </w:r>
          <w:r w:rsidRPr="009531A9">
            <w:rPr>
              <w:rStyle w:val="Strong"/>
              <w:rFonts w:ascii="Corbel" w:hAnsi="Corbel"/>
              <w:noProof/>
              <w:color w:val="262626"/>
              <w:lang w:val="fr-FR"/>
            </w:rPr>
            <w:t>Suppression de l’arrière-plan</w:t>
          </w:r>
          <w:r w:rsidRPr="009531A9">
            <w:rPr>
              <w:rFonts w:ascii="Corbel" w:hAnsi="Corbel"/>
              <w:noProof/>
              <w:color w:val="262626"/>
              <w:lang w:val="fr-FR"/>
            </w:rPr>
            <w:t xml:space="preserve">, cliquez sur </w:t>
          </w:r>
          <w:r w:rsidRPr="009531A9">
            <w:rPr>
              <w:rStyle w:val="Strong"/>
              <w:rFonts w:ascii="Corbel" w:hAnsi="Corbel"/>
              <w:noProof/>
              <w:color w:val="262626"/>
              <w:lang w:val="fr-FR"/>
            </w:rPr>
            <w:t>Marquer les zones à conserver</w:t>
          </w:r>
          <w:r w:rsidRPr="009531A9">
            <w:rPr>
              <w:rFonts w:ascii="Corbel" w:hAnsi="Corbel"/>
              <w:noProof/>
              <w:color w:val="262626"/>
              <w:lang w:val="fr-FR"/>
            </w:rPr>
            <w:t xml:space="preserve"> ou </w:t>
          </w:r>
          <w:r w:rsidRPr="009531A9">
            <w:rPr>
              <w:rStyle w:val="Strong"/>
              <w:rFonts w:ascii="Corbel" w:hAnsi="Corbel"/>
              <w:noProof/>
              <w:color w:val="262626"/>
              <w:lang w:val="fr-FR"/>
            </w:rPr>
            <w:t>Marquer les zones à supprimer</w:t>
          </w:r>
          <w:r w:rsidRPr="009531A9">
            <w:rPr>
              <w:rFonts w:ascii="Corbel" w:hAnsi="Corbel"/>
              <w:noProof/>
              <w:color w:val="262626"/>
              <w:lang w:val="fr-FR"/>
            </w:rPr>
            <w:t xml:space="preserve">, puis faites glisser le pointeur de la souris dans une ligne au-dessus de la partie de l’image que vous voulez ajouter ou supprimer. Une fois vos modifications terminées, cliquez sur </w:t>
          </w:r>
          <w:r w:rsidRPr="009531A9">
            <w:rPr>
              <w:rStyle w:val="Strong"/>
              <w:rFonts w:ascii="Corbel" w:hAnsi="Corbel"/>
              <w:noProof/>
              <w:color w:val="262626"/>
              <w:lang w:val="fr-FR"/>
            </w:rPr>
            <w:t>Conserver les modifications</w:t>
          </w:r>
          <w:r w:rsidRPr="009531A9">
            <w:rPr>
              <w:rFonts w:ascii="Corbel" w:hAnsi="Corbel"/>
              <w:noProof/>
              <w:color w:val="262626"/>
              <w:lang w:val="fr-FR"/>
            </w:rPr>
            <w:t>.</w:t>
          </w:r>
        </w:p>
      </w:sdtContent>
    </w:sdt>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28"/>
      </w:tblGrid>
      <w:tr w:rsidR="0001065E" w:rsidRPr="009531A9">
        <w:trPr>
          <w:trHeight w:val="360"/>
        </w:trPr>
        <w:sdt>
          <w:sdtPr>
            <w:rPr>
              <w:noProof/>
              <w:lang w:val="fr-FR"/>
            </w:rPr>
            <w:alias w:val="Titre du tableau"/>
            <w:tag w:val="Titre du tableau"/>
            <w:id w:val="1427224322"/>
            <w:placeholder>
              <w:docPart w:val="E35B6C6430A0431E80A42094D7DAF4E9"/>
            </w:placeholder>
            <w:temporary/>
            <w:showingPlcHdr/>
          </w:sdtPr>
          <w:sdtContent>
            <w:tc>
              <w:tcPr>
                <w:tcW w:w="3576" w:type="dxa"/>
                <w:shd w:val="clear" w:color="auto" w:fill="FFA830" w:themeFill="accent2"/>
                <w:tcMar>
                  <w:left w:w="0" w:type="dxa"/>
                  <w:right w:w="115" w:type="dxa"/>
                </w:tcMar>
                <w:vAlign w:val="center"/>
              </w:tcPr>
              <w:p w:rsidR="0001065E" w:rsidRPr="009531A9" w:rsidRDefault="00797CD0">
                <w:pPr>
                  <w:pStyle w:val="Heading4"/>
                  <w:outlineLvl w:val="3"/>
                  <w:rPr>
                    <w:noProof/>
                    <w:lang w:val="fr-FR"/>
                  </w:rPr>
                </w:pPr>
                <w:r w:rsidRPr="009531A9">
                  <w:rPr>
                    <w:rFonts w:ascii="Corbel" w:hAnsi="Corbel"/>
                    <w:noProof/>
                    <w:color w:val="FFFFFF"/>
                    <w:lang w:val="fr-FR"/>
                  </w:rPr>
                  <w:t>Pour plus d’informations</w:t>
                </w:r>
              </w:p>
            </w:tc>
          </w:sdtContent>
        </w:sdt>
      </w:tr>
      <w:tr w:rsidR="0001065E" w:rsidRPr="009531A9">
        <w:tc>
          <w:tcPr>
            <w:tcW w:w="3576" w:type="dxa"/>
            <w:shd w:val="clear" w:color="auto" w:fill="F2F2F2" w:themeFill="background1" w:themeFillShade="F2"/>
            <w:tcMar>
              <w:top w:w="144" w:type="dxa"/>
              <w:left w:w="216" w:type="dxa"/>
              <w:right w:w="144" w:type="dxa"/>
            </w:tcMar>
            <w:vAlign w:val="center"/>
          </w:tcPr>
          <w:sdt>
            <w:sdtPr>
              <w:rPr>
                <w:noProof/>
                <w:lang w:val="fr-FR"/>
              </w:rPr>
              <w:alias w:val="Texte de l’encadré"/>
              <w:tag w:val="Texte de l’encadré"/>
              <w:id w:val="674692768"/>
              <w:placeholder>
                <w:docPart w:val="4434C4517FC04DA5B6C66AC01E815C26"/>
              </w:placeholder>
              <w:temporary/>
              <w:showingPlcHdr/>
            </w:sdtPr>
            <w:sdtContent>
              <w:p w:rsidR="0001065E" w:rsidRPr="009531A9" w:rsidRDefault="00797CD0">
                <w:pPr>
                  <w:pStyle w:val="SidebarTableText"/>
                  <w:rPr>
                    <w:noProof/>
                    <w:lang w:val="fr-FR"/>
                  </w:rPr>
                </w:pPr>
                <w:r w:rsidRPr="009531A9">
                  <w:rPr>
                    <w:rFonts w:ascii="Corbel" w:hAnsi="Corbel"/>
                    <w:noProof/>
                    <w:color w:val="262626"/>
                    <w:lang w:val="fr-FR"/>
                  </w:rPr>
                  <w:t>Abico eum, ille et, conventio obruo duis ullamcorper ut, neo demoveo. Vel reprobo:</w:t>
                </w:r>
              </w:p>
            </w:sdtContent>
          </w:sdt>
          <w:p w:rsidR="0001065E" w:rsidRPr="009531A9" w:rsidRDefault="00370E3A">
            <w:pPr>
              <w:pStyle w:val="Heading5"/>
              <w:outlineLvl w:val="4"/>
              <w:rPr>
                <w:rFonts w:eastAsiaTheme="minorHAnsi" w:cstheme="minorBidi"/>
                <w:caps w:val="0"/>
                <w:noProof/>
                <w:sz w:val="18"/>
                <w:lang w:val="fr-FR"/>
              </w:rPr>
            </w:pPr>
            <w:sdt>
              <w:sdtPr>
                <w:rPr>
                  <w:noProof/>
                  <w:lang w:val="fr-FR"/>
                </w:rPr>
                <w:alias w:val="Titre de la cellule du tableau"/>
                <w:tag w:val="Titre de la cellule du tableau"/>
                <w:id w:val="-1451624346"/>
                <w:placeholder>
                  <w:docPart w:val="DF0E84C4D96742C8BF8968294BD17F99"/>
                </w:placeholder>
                <w:temporary/>
                <w:showingPlcHdr/>
                <w:text/>
              </w:sdtPr>
              <w:sdtContent>
                <w:r w:rsidR="009531A9" w:rsidRPr="009531A9">
                  <w:rPr>
                    <w:noProof/>
                    <w:lang w:val="fr-FR"/>
                  </w:rPr>
                  <w:t>Titre</w:t>
                </w:r>
                <w:r w:rsidR="009531A9" w:rsidRPr="009531A9">
                  <w:rPr>
                    <w:rFonts w:ascii="Corbel" w:hAnsi="Corbel" w:cs="Corbel"/>
                    <w:noProof/>
                    <w:sz w:val="20"/>
                    <w:szCs w:val="20"/>
                    <w:lang w:val="fr-FR"/>
                  </w:rPr>
                  <w:t xml:space="preserve"> </w:t>
                </w:r>
                <w:r w:rsidR="00797CD0" w:rsidRPr="009531A9">
                  <w:rPr>
                    <w:noProof/>
                    <w:lang w:val="fr-FR"/>
                  </w:rPr>
                  <w:t>5</w:t>
                </w:r>
              </w:sdtContent>
            </w:sdt>
          </w:p>
          <w:sdt>
            <w:sdtPr>
              <w:rPr>
                <w:noProof/>
              </w:rPr>
              <w:alias w:val="Téléphone"/>
              <w:tag w:val="Téléphone"/>
              <w:id w:val="-649592424"/>
              <w:placeholder>
                <w:docPart w:val="3AD12C643D4B46DEAED6DF7D5EF40D0C"/>
              </w:placeholder>
              <w:temporary/>
              <w:showingPlcHdr/>
            </w:sdtPr>
            <w:sdtContent>
              <w:p w:rsidR="0001065E" w:rsidRPr="009531A9" w:rsidRDefault="00797CD0">
                <w:pPr>
                  <w:pStyle w:val="ContactInfo"/>
                  <w:rPr>
                    <w:noProof/>
                    <w:color w:val="262626" w:themeColor="text1" w:themeTint="D9"/>
                    <w:sz w:val="18"/>
                  </w:rPr>
                </w:pPr>
                <w:r w:rsidRPr="009531A9">
                  <w:rPr>
                    <w:rFonts w:ascii="Corbel" w:hAnsi="Corbel"/>
                    <w:noProof/>
                    <w:color w:val="808080"/>
                  </w:rPr>
                  <w:t>Informations de contact</w:t>
                </w:r>
              </w:p>
            </w:sdtContent>
          </w:sdt>
        </w:tc>
      </w:tr>
    </w:tbl>
    <w:p w:rsidR="0001065E" w:rsidRPr="009531A9" w:rsidRDefault="00370E3A">
      <w:pPr>
        <w:rPr>
          <w:noProof/>
          <w:lang w:val="fr-FR"/>
        </w:rPr>
      </w:pPr>
      <w:r w:rsidRPr="00370E3A">
        <w:rPr>
          <w:noProof/>
          <w:lang w:val="fr-FR"/>
        </w:rPr>
        <w:pict>
          <v:rect id="Rectangle 3" o:spid="_x0000_s1035" style="position:absolute;margin-left:17.75pt;margin-top:362.05pt;width:8in;height:10.8pt;z-index:-251620352;visibility:visible;mso-wrap-distance-top:18pt;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" o:allowincell="f" fillcolor="#ffa830 [3205]" stroked="f" strokeweight="2pt">
            <w10:wrap type="topAndBottom" anchorx="page" anchory="page"/>
          </v:rect>
        </w:pict>
      </w:r>
      <w:r w:rsidR="009531A9" w:rsidRPr="009531A9">
        <w:rPr>
          <w:noProof/>
          <w:lang w:eastAsia="zh-CN"/>
        </w:rPr>
        <w:drawing>
          <wp:anchor distT="0" distB="45720" distL="114300" distR="114300" simplePos="0" relativeHeight="251691008" behindDoc="0" locked="0" layoutInCell="0" allowOverlap="1">
            <wp:simplePos x="0" y="0"/>
            <wp:positionH relativeFrom="page">
              <wp:posOffset>4238625</wp:posOffset>
            </wp:positionH>
            <wp:positionV relativeFrom="page">
              <wp:posOffset>4895850</wp:posOffset>
            </wp:positionV>
            <wp:extent cx="3225165" cy="2148840"/>
            <wp:effectExtent l="190500" t="266700" r="241935" b="3086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1"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bwMode="auto">
                    <a:xfrm rot="698513">
                      <a:off x="0" y="0"/>
                      <a:ext cx="3225165" cy="21488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a:ext>
                    </a:extLst>
                  </pic:spPr>
                </pic:pic>
              </a:graphicData>
            </a:graphic>
          </wp:anchor>
        </w:drawing>
      </w:r>
      <w:r w:rsidR="00797CD0" w:rsidRPr="009531A9">
        <w:rPr>
          <w:noProof/>
          <w:lang w:eastAsia="zh-CN"/>
        </w:rPr>
        <w:drawing>
          <wp:anchor distT="0" distB="0" distL="114300" distR="114300" simplePos="0" relativeHeight="251699200" behindDoc="1" locked="0" layoutInCell="0" allowOverlap="1">
            <wp:simplePos x="0" y="0"/>
            <wp:positionH relativeFrom="page">
              <wp:align>left</wp:align>
            </wp:positionH>
            <wp:positionV relativeFrom="margin">
              <wp:align>bottom</wp:align>
            </wp:positionV>
            <wp:extent cx="2020570" cy="1346200"/>
            <wp:effectExtent l="228600" t="209550" r="246380" b="2159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2"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bwMode="auto">
                    <a:xfrm>
                      <a:off x="0" y="0"/>
                      <a:ext cx="2020824" cy="1346689"/>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a:ext>
                    </a:extLst>
                  </pic:spPr>
                </pic:pic>
              </a:graphicData>
            </a:graphic>
          </wp:anchor>
        </w:drawing>
      </w:r>
    </w:p>
    <w:p w:rsidR="0001065E" w:rsidRPr="009531A9" w:rsidRDefault="00370E3A">
      <w:pPr>
        <w:rPr>
          <w:noProof/>
          <w:lang w:val="fr-FR"/>
        </w:rPr>
      </w:pPr>
      <w:r w:rsidRPr="00370E3A">
        <w:rPr>
          <w:noProof/>
          <w:lang w:val="fr-FR"/>
        </w:rPr>
        <w:pict>
          <v:shape id="Text Box 13" o:spid="_x0000_s1032" type="#_x0000_t202" style="position:absolute;margin-left:21.05pt;margin-top:361.1pt;width:350.95pt;height:82.15pt;z-index:251687936;visibility:visible;mso-wrap-distance-bottom:1.45pt;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" o:allowincell="f" filled="f" stroked="f" strokeweight=".5pt">
            <v:textbox>
              <w:txbxContent>
                <w:sdt>
                  <w:sdtPr>
                    <w:rPr>
                      <w:noProof/>
                      <w:lang w:val="fr-FR"/>
                    </w:rPr>
                    <w:alias w:val="Titre"/>
                    <w:tag w:val="Titre"/>
                    <w:id w:val="582573250"/>
                    <w:placeholder>
                      <w:docPart w:val="82F4FB6AC3794765ABFE9D7B3F68323C"/>
                    </w:placeholder>
                    <w:temporary/>
                    <w:showingPlcHdr/>
                  </w:sdtPr>
                  <w:sdtContent>
                    <w:p w:rsidR="00542778" w:rsidRPr="009531A9" w:rsidRDefault="00542778" w:rsidP="009531A9">
                      <w:pPr>
                        <w:pStyle w:val="Heading3"/>
                        <w:spacing w:before="160"/>
                        <w:rPr>
                          <w:noProof/>
                          <w:lang w:val="fr-FR"/>
                        </w:rPr>
                      </w:pPr>
                      <w:r w:rsidRPr="009531A9">
                        <w:rPr>
                          <w:rFonts w:ascii="Trebuchet MS" w:hAnsi="Trebuchet MS"/>
                          <w:noProof/>
                          <w:color w:val="000000"/>
                          <w:lang w:val="fr-FR"/>
                        </w:rPr>
                        <w:t>Supprimer des arrière-plan d’images</w:t>
                      </w:r>
                    </w:p>
                  </w:sdtContent>
                </w:sdt>
                <w:p w:rsidR="00542778" w:rsidRPr="009531A9" w:rsidRDefault="00542778" w:rsidP="009531A9">
                  <w:pPr>
                    <w:pStyle w:val="Name"/>
                    <w:spacing w:after="0"/>
                    <w:rPr>
                      <w:noProof/>
                      <w:lang w:val="fr-FR"/>
                    </w:rPr>
                  </w:pPr>
                  <w:r w:rsidRPr="009531A9">
                    <w:rPr>
                      <w:rStyle w:val="Emphasis"/>
                      <w:rFonts w:ascii="Trebuchet MS" w:hAnsi="Trebuchet MS"/>
                      <w:noProof/>
                      <w:color w:val="FF5C0B"/>
                      <w:lang w:val="fr-FR"/>
                    </w:rPr>
                    <w:t xml:space="preserve">par </w:t>
                  </w:r>
                  <w:r w:rsidRPr="009531A9">
                    <w:rPr>
                      <w:rFonts w:ascii="Corbel" w:hAnsi="Corbel"/>
                      <w:noProof/>
                      <w:color w:val="404040"/>
                      <w:lang w:val="fr-FR"/>
                    </w:rPr>
                    <w:t xml:space="preserve"> </w:t>
                  </w:r>
                  <w:sdt>
                    <w:sdtPr>
                      <w:rPr>
                        <w:noProof/>
                        <w:lang w:val="fr-FR"/>
                      </w:rPr>
                      <w:alias w:val="Auteur de l’article"/>
                      <w:tag w:val="Auteur de l’article"/>
                      <w:id w:val="-768077569"/>
                      <w:placeholder>
                        <w:docPart w:val="A44379D83D2844B7896674BDA2391281"/>
                      </w:placeholder>
                      <w:temporary/>
                      <w:showingPlcHdr/>
                    </w:sdtPr>
                    <w:sdtContent>
                      <w:r>
                        <w:rPr>
                          <w:rFonts w:ascii="Corbel" w:hAnsi="Corbel" w:cs="Corbel"/>
                          <w:lang w:val="fr-FR"/>
                        </w:rPr>
                        <w:t>[Auteur de l’article]</w:t>
                      </w:r>
                    </w:sdtContent>
                  </w:sdt>
                </w:p>
              </w:txbxContent>
            </v:textbox>
            <w10:wrap type="topAndBottom" anchorx="page" anchory="page"/>
          </v:shape>
        </w:pict>
      </w:r>
      <w:r w:rsidR="00797CD0" w:rsidRPr="009531A9">
        <w:rPr>
          <w:noProof/>
          <w:lang w:val="fr-FR"/>
        </w:rPr>
        <w:br w:type="page"/>
      </w:r>
    </w:p>
    <w:sdt>
      <w:sdtPr>
        <w:rPr>
          <w:noProof/>
          <w:lang w:val="fr-FR"/>
        </w:rPr>
        <w:alias w:val="Texte de l’article"/>
        <w:tag w:val="Texte de l’article"/>
        <w:id w:val="1867329926"/>
        <w:placeholder>
          <w:docPart w:val="E4A0F24AC2BD459BABA33F7886167A39"/>
        </w:placeholder>
        <w:temporary/>
        <w:showingPlcHdr/>
      </w:sdtPr>
      <w:sdtContent>
        <w:p w:rsidR="0001065E" w:rsidRPr="009531A9" w:rsidRDefault="00797CD0">
          <w:pPr>
            <w:rPr>
              <w:noProof/>
              <w:lang w:val="fr-FR"/>
            </w:rPr>
          </w:pPr>
          <w:r w:rsidRPr="009531A9">
            <w:rPr>
              <w:rFonts w:ascii="Corbel" w:hAnsi="Corbel"/>
              <w:noProof/>
              <w:color w:val="262626"/>
              <w:lang w:val="fr-FR"/>
            </w:rPr>
            <w:t>Lorem ipsum dolor sit amet, consectetur adipiscing elit. Nullam sed luctus tellus. Pellentesque in dolor sapien, vitae dictum massa. Donec nunc velit, pretium eu pellentesque eget, mollis vel arcu.</w:t>
          </w:r>
        </w:p>
        <w:p w:rsidR="0001065E" w:rsidRPr="009531A9" w:rsidRDefault="00797CD0">
          <w:pPr>
            <w:rPr>
              <w:noProof/>
              <w:lang w:val="fr-FR"/>
            </w:rPr>
          </w:pPr>
          <w:r w:rsidRPr="009531A9">
            <w:rPr>
              <w:rFonts w:ascii="Corbel" w:hAnsi="Corbel"/>
              <w:noProof/>
              <w:color w:val="262626"/>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Pr="009531A9" w:rsidRDefault="00797CD0">
          <w:pPr>
            <w:rPr>
              <w:noProof/>
              <w:lang w:val="fr-FR"/>
            </w:rPr>
          </w:pPr>
          <w:r w:rsidRPr="009531A9">
            <w:rPr>
              <w:rFonts w:ascii="Corbel" w:hAnsi="Corbel"/>
              <w:noProof/>
              <w:color w:val="262626"/>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Pr="009531A9" w:rsidRDefault="00797CD0">
          <w:pPr>
            <w:rPr>
              <w:noProof/>
              <w:lang w:val="fr-FR"/>
            </w:rPr>
          </w:pPr>
          <w:r w:rsidRPr="009531A9">
            <w:rPr>
              <w:rFonts w:ascii="Corbel" w:hAnsi="Corbel"/>
              <w:noProof/>
              <w:color w:val="262626"/>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01065E" w:rsidRPr="009531A9" w:rsidRDefault="00797CD0">
          <w:pPr>
            <w:rPr>
              <w:noProof/>
              <w:lang w:val="fr-FR"/>
            </w:rPr>
          </w:pPr>
          <w:r w:rsidRPr="009531A9">
            <w:rPr>
              <w:rFonts w:ascii="Corbel" w:hAnsi="Corbel"/>
              <w:noProof/>
              <w:color w:val="262626"/>
              <w:lang w:val="fr-FR"/>
            </w:rPr>
            <w:t>Lorem ipsum dolor sit amet, consectetur adipiscing elit. Nullam sed luctus tellus. Pellentesque in dolor sapien, vitae dictum massa. Donec nunc velit, pretium eu pellentesque eget, mollis vel arcu.</w:t>
          </w:r>
        </w:p>
        <w:p w:rsidR="0001065E" w:rsidRPr="009531A9" w:rsidRDefault="00797CD0">
          <w:pPr>
            <w:rPr>
              <w:noProof/>
              <w:lang w:val="fr-FR"/>
            </w:rPr>
          </w:pPr>
          <w:r w:rsidRPr="009531A9">
            <w:rPr>
              <w:rFonts w:ascii="Corbel" w:hAnsi="Corbel"/>
              <w:noProof/>
              <w:color w:val="262626"/>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Pr="009531A9" w:rsidRDefault="00797CD0">
          <w:pPr>
            <w:rPr>
              <w:noProof/>
              <w:lang w:val="fr-FR"/>
            </w:rPr>
          </w:pPr>
          <w:r w:rsidRPr="009531A9">
            <w:rPr>
              <w:rFonts w:ascii="Corbel" w:hAnsi="Corbel"/>
              <w:noProof/>
              <w:color w:val="262626"/>
              <w:lang w:val="fr-FR"/>
            </w:rPr>
            <w:t>Aenean vitae lorem dui. Morbi tempus lacinia nisi, vel scelerisque nibh facilisis id. Integer urna tortor, ullamcorper aliquet viverra non, mollis sed dolor.</w:t>
          </w:r>
        </w:p>
        <w:p w:rsidR="0001065E" w:rsidRPr="009531A9" w:rsidRDefault="00797CD0">
          <w:pPr>
            <w:rPr>
              <w:noProof/>
              <w:lang w:val="fr-FR"/>
            </w:rPr>
          </w:pPr>
          <w:r w:rsidRPr="009531A9">
            <w:rPr>
              <w:rFonts w:ascii="Corbel" w:hAnsi="Corbel"/>
              <w:noProof/>
              <w:color w:val="262626"/>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Pr="009531A9" w:rsidRDefault="00797CD0">
          <w:pPr>
            <w:rPr>
              <w:noProof/>
              <w:lang w:val="fr-FR"/>
            </w:rPr>
          </w:pPr>
          <w:r w:rsidRPr="009531A9">
            <w:rPr>
              <w:rFonts w:ascii="Corbel" w:hAnsi="Corbel"/>
              <w:noProof/>
              <w:color w:val="262626"/>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01065E" w:rsidRPr="009531A9" w:rsidRDefault="00797CD0">
          <w:pPr>
            <w:rPr>
              <w:noProof/>
              <w:lang w:val="fr-FR"/>
            </w:rPr>
          </w:pPr>
          <w:r w:rsidRPr="009531A9">
            <w:rPr>
              <w:rFonts w:ascii="Corbel" w:hAnsi="Corbel"/>
              <w:noProof/>
              <w:color w:val="262626"/>
              <w:lang w:val="fr-FR"/>
            </w:rPr>
            <w:t>Nullam at metus erat, in convallis massa. Aliquam erat volutpat. Praesent ultrices odio in elit fringilla id rutrum mi mattis.</w:t>
          </w:r>
        </w:p>
        <w:p w:rsidR="0001065E" w:rsidRPr="009531A9" w:rsidRDefault="00797CD0">
          <w:pPr>
            <w:rPr>
              <w:noProof/>
              <w:lang w:val="fr-FR"/>
            </w:rPr>
          </w:pPr>
          <w:r w:rsidRPr="009531A9">
            <w:rPr>
              <w:rFonts w:ascii="Corbel" w:hAnsi="Corbel"/>
              <w:noProof/>
              <w:color w:val="262626"/>
              <w:lang w:val="fr-FR"/>
            </w:rPr>
            <w:t>Lorem ipsum dolor sit amet, consectetur adipiscing elit. Nullam sed luctus tellus. Pellentesque in dolor sapien, vitae dictum massa. Donec nunc velit, pretium eu pellentesque eget, mollis vel arcu.</w:t>
          </w:r>
        </w:p>
        <w:p w:rsidR="0001065E" w:rsidRPr="009531A9" w:rsidRDefault="00797CD0">
          <w:pPr>
            <w:rPr>
              <w:noProof/>
              <w:lang w:val="fr-FR"/>
            </w:rPr>
          </w:pPr>
          <w:r w:rsidRPr="009531A9">
            <w:rPr>
              <w:rFonts w:ascii="Corbel" w:hAnsi="Corbel"/>
              <w:noProof/>
              <w:color w:val="262626"/>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Pr="009531A9" w:rsidRDefault="00797CD0">
          <w:pPr>
            <w:rPr>
              <w:noProof/>
              <w:lang w:val="fr-FR"/>
            </w:rPr>
          </w:pPr>
          <w:r w:rsidRPr="009531A9">
            <w:rPr>
              <w:rFonts w:ascii="Corbel" w:hAnsi="Corbel"/>
              <w:noProof/>
              <w:color w:val="262626"/>
              <w:lang w:val="fr-FR"/>
            </w:rPr>
            <w:t>Aenean vitae lorem dui. Morbi tempus lacinia nisi, vel scelerisque nibh facilisis id. Integer urna tortor, ullamcorper aliquet viverra non, mollis sed dolor.</w:t>
          </w:r>
        </w:p>
        <w:p w:rsidR="0001065E" w:rsidRPr="009531A9" w:rsidRDefault="00797CD0">
          <w:pPr>
            <w:rPr>
              <w:noProof/>
              <w:lang w:val="fr-FR"/>
            </w:rPr>
          </w:pPr>
          <w:r w:rsidRPr="009531A9">
            <w:rPr>
              <w:rFonts w:ascii="Corbel" w:hAnsi="Corbel"/>
              <w:noProof/>
              <w:color w:val="262626"/>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Pr="009531A9" w:rsidRDefault="00797CD0">
          <w:pPr>
            <w:rPr>
              <w:noProof/>
              <w:lang w:val="fr-FR"/>
            </w:rPr>
          </w:pPr>
          <w:r w:rsidRPr="009531A9">
            <w:rPr>
              <w:rFonts w:ascii="Corbel" w:hAnsi="Corbel"/>
              <w:noProof/>
              <w:color w:val="262626"/>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Pr="009531A9" w:rsidRDefault="00797CD0">
          <w:pPr>
            <w:rPr>
              <w:noProof/>
              <w:lang w:val="fr-FR"/>
            </w:rPr>
          </w:pPr>
          <w:r w:rsidRPr="009531A9">
            <w:rPr>
              <w:rFonts w:ascii="Corbel" w:hAnsi="Corbel"/>
              <w:noProof/>
              <w:color w:val="262626"/>
              <w:lang w:val="fr-FR"/>
            </w:rPr>
            <w:t>Nullam at metus erat, in convallis massa. Aliquam erat volutpat. Praesent ultrices odio in elit fringilla id rutrum mi mattis. Aliquam tempus aliquam mauris vel dapibus.</w:t>
          </w:r>
        </w:p>
      </w:sdtContent>
    </w:sdt>
    <w:p w:rsidR="0001065E" w:rsidRPr="009531A9" w:rsidRDefault="00797CD0">
      <w:pPr>
        <w:pStyle w:val="NoSpacing"/>
        <w:rPr>
          <w:lang w:val="fr-FR"/>
        </w:rPr>
      </w:pPr>
      <w:r w:rsidRPr="009531A9">
        <w:rPr>
          <w:lang w:val="fr-FR"/>
        </w:rPr>
        <w:br w:type="column"/>
      </w:r>
    </w:p>
    <w:tbl>
      <w:tblPr>
        <w:tblStyle w:val="TableGrid"/>
        <w:tblW w:w="3770"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tblPr>
      <w:tblGrid>
        <w:gridCol w:w="3770"/>
      </w:tblGrid>
      <w:tr w:rsidR="0001065E" w:rsidRPr="009531A9">
        <w:trPr>
          <w:cantSplit/>
          <w:trHeight w:val="360"/>
        </w:trPr>
        <w:tc>
          <w:tcPr>
            <w:tcW w:w="3770" w:type="dxa"/>
            <w:shd w:val="clear" w:color="auto" w:fill="404040" w:themeFill="text1" w:themeFillTint="BF"/>
            <w:vAlign w:val="center"/>
          </w:tcPr>
          <w:p w:rsidR="0001065E" w:rsidRPr="009531A9" w:rsidRDefault="00797CD0">
            <w:pPr>
              <w:pStyle w:val="Heading4"/>
              <w:outlineLvl w:val="3"/>
              <w:rPr>
                <w:noProof/>
                <w:lang w:val="fr-FR"/>
              </w:rPr>
            </w:pPr>
            <w:r w:rsidRPr="009531A9">
              <w:rPr>
                <w:noProof/>
                <w:lang w:val="fr-FR"/>
              </w:rPr>
              <w:br w:type="column"/>
            </w:r>
            <w:sdt>
              <w:sdtPr>
                <w:rPr>
                  <w:noProof/>
                  <w:lang w:val="fr-FR"/>
                </w:rPr>
                <w:alias w:val="Titre"/>
                <w:tag w:val="Titre"/>
                <w:id w:val="-1900270097"/>
                <w:placeholder>
                  <w:docPart w:val="06950C9F853440DDBFC1CE0AA8060F1C"/>
                </w:placeholder>
                <w:temporary/>
              </w:sdtPr>
              <w:sdtContent>
                <w:r w:rsidR="009531A9" w:rsidRPr="009531A9">
                  <w:rPr>
                    <w:noProof/>
                    <w:lang w:val="fr-FR"/>
                  </w:rPr>
                  <w:t>En ville</w:t>
                </w:r>
              </w:sdtContent>
            </w:sdt>
          </w:p>
        </w:tc>
      </w:tr>
    </w:tbl>
    <w:p w:rsidR="0001065E" w:rsidRPr="009531A9" w:rsidRDefault="00797CD0">
      <w:pPr>
        <w:pStyle w:val="Sidebarphoto"/>
        <w:rPr>
          <w:lang w:val="fr-FR"/>
        </w:rPr>
      </w:pPr>
      <w:r w:rsidRPr="009531A9">
        <w:rPr>
          <w:lang w:eastAsia="zh-CN"/>
        </w:rPr>
        <w:drawing>
          <wp:inline distT="0" distB="0" distL="0" distR="0">
            <wp:extent cx="2402994" cy="1603248"/>
            <wp:effectExtent l="57150" t="57150" r="54610" b="5461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tretch>
                      <a:fillRect/>
                    </a:stretch>
                  </pic:blipFill>
                  <pic:spPr bwMode="auto">
                    <a:xfrm>
                      <a:off x="0" y="0"/>
                      <a:ext cx="2402994" cy="1603248"/>
                    </a:xfrm>
                    <a:prstGeom prst="rect">
                      <a:avLst/>
                    </a:prstGeom>
                    <a:noFill/>
                    <a:ln>
                      <a:noFill/>
                    </a:ln>
                    <a:scene3d>
                      <a:camera prst="orthographicFront"/>
                      <a:lightRig rig="threePt" dir="t"/>
                    </a:scene3d>
                    <a:sp3d contourW="12700">
                      <a:bevelT w="12700" h="0"/>
                      <a:contourClr>
                        <a:schemeClr val="bg1"/>
                      </a:contourClr>
                    </a:sp3d>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a:ext>
                    </a:extLst>
                  </pic:spPr>
                </pic:pic>
              </a:graphicData>
            </a:graphic>
          </wp:inline>
        </w:drawing>
      </w:r>
    </w:p>
    <w:p w:rsidR="0001065E" w:rsidRPr="009531A9" w:rsidRDefault="00370E3A">
      <w:pPr>
        <w:pStyle w:val="SidebarHeading"/>
        <w:rPr>
          <w:noProof/>
          <w:lang w:val="fr-FR"/>
        </w:rPr>
      </w:pPr>
      <w:sdt>
        <w:sdtPr>
          <w:rPr>
            <w:noProof/>
            <w:lang w:val="fr-FR"/>
          </w:rPr>
          <w:alias w:val="Titre"/>
          <w:tag w:val="Titre"/>
          <w:id w:val="395483642"/>
          <w:placeholder>
            <w:docPart w:val="DC78A5186AE2422C9A6506ED3E302F50"/>
          </w:placeholder>
          <w:temporary/>
          <w:showingPlcHdr/>
        </w:sdtPr>
        <w:sdtContent>
          <w:r w:rsidR="00797CD0" w:rsidRPr="009531A9">
            <w:rPr>
              <w:noProof/>
              <w:lang w:val="fr-FR"/>
            </w:rPr>
            <w:t>Lorem Ipsum</w:t>
          </w:r>
        </w:sdtContent>
      </w:sdt>
    </w:p>
    <w:sdt>
      <w:sdtPr>
        <w:rPr>
          <w:noProof/>
          <w:lang w:val="fr-FR"/>
        </w:rPr>
        <w:alias w:val="Texte de l’encadré"/>
        <w:tag w:val="Texte de l’encadré"/>
        <w:id w:val="1723639019"/>
        <w:placeholder>
          <w:docPart w:val="0BA3A44F9DC749A797284540FDE19EC5"/>
        </w:placeholder>
        <w:temporary/>
        <w:showingPlcHdr/>
      </w:sdtPr>
      <w:sdtContent>
        <w:p w:rsidR="0001065E" w:rsidRPr="009531A9" w:rsidRDefault="00797CD0">
          <w:pPr>
            <w:pStyle w:val="SidebarText"/>
            <w:rPr>
              <w:noProof/>
              <w:lang w:val="fr-FR"/>
            </w:rPr>
          </w:pPr>
          <w:r w:rsidRPr="009531A9">
            <w:rPr>
              <w:rFonts w:ascii="Corbel" w:hAnsi="Corbel"/>
              <w:noProof/>
              <w:color w:val="262626"/>
              <w:lang w:val="fr-FR"/>
            </w:rPr>
            <w:t>Nulla semper orci id leo adipiscing at pulvinar ante porta. In quis orci orci, sed pellentesque dui. Aliquam nec cursus augue. Sed est massa, ullamcorper vitae gravida ut. Curabitur pretium eleifend lectus, at faucibus lectus</w:t>
          </w:r>
        </w:p>
      </w:sdtContent>
    </w:sdt>
    <w:p w:rsidR="0001065E" w:rsidRPr="009531A9" w:rsidRDefault="00797CD0">
      <w:pPr>
        <w:pStyle w:val="Sidebarphoto"/>
        <w:rPr>
          <w:lang w:val="fr-FR"/>
        </w:rPr>
      </w:pPr>
      <w:r w:rsidRPr="009531A9">
        <w:rPr>
          <w:lang w:eastAsia="zh-CN"/>
        </w:rPr>
        <w:drawing>
          <wp:inline distT="0" distB="0" distL="0" distR="0">
            <wp:extent cx="2402840" cy="1581150"/>
            <wp:effectExtent l="57150" t="57150" r="54610" b="5715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r="3115" b="4332"/>
                    <a:stretch/>
                  </pic:blipFill>
                  <pic:spPr bwMode="auto">
                    <a:xfrm>
                      <a:off x="0" y="0"/>
                      <a:ext cx="2403998" cy="158191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a:ext>
                    </a:extLst>
                  </pic:spPr>
                </pic:pic>
              </a:graphicData>
            </a:graphic>
          </wp:inline>
        </w:drawing>
      </w:r>
    </w:p>
    <w:sdt>
      <w:sdtPr>
        <w:rPr>
          <w:noProof/>
          <w:lang w:val="fr-FR"/>
        </w:rPr>
        <w:alias w:val="Titre"/>
        <w:tag w:val="Titre"/>
        <w:id w:val="925307587"/>
        <w:placeholder>
          <w:docPart w:val="0CB89653684B4D2995B78D6D14DC9805"/>
        </w:placeholder>
        <w:temporary/>
        <w:showingPlcHdr/>
      </w:sdtPr>
      <w:sdtContent>
        <w:p w:rsidR="0001065E" w:rsidRPr="009531A9" w:rsidRDefault="00797CD0">
          <w:pPr>
            <w:pStyle w:val="SidebarHeading"/>
            <w:rPr>
              <w:noProof/>
              <w:lang w:val="fr-FR"/>
            </w:rPr>
          </w:pPr>
          <w:r w:rsidRPr="009531A9">
            <w:rPr>
              <w:rFonts w:ascii="Trebuchet MS" w:hAnsi="Trebuchet MS"/>
              <w:noProof/>
              <w:color w:val="FF5C0B"/>
              <w:lang w:val="fr-FR"/>
            </w:rPr>
            <w:t>Dolor Sit Amet</w:t>
          </w:r>
        </w:p>
      </w:sdtContent>
    </w:sdt>
    <w:sdt>
      <w:sdtPr>
        <w:rPr>
          <w:noProof/>
          <w:lang w:val="fr-FR"/>
        </w:rPr>
        <w:alias w:val="Texte de l’encadré"/>
        <w:tag w:val="Texte de l’encadré"/>
        <w:id w:val="-19320201"/>
        <w:placeholder>
          <w:docPart w:val="897A23CFFE74455EB1C98D6B59A91801"/>
        </w:placeholder>
        <w:temporary/>
        <w:showingPlcHdr/>
      </w:sdtPr>
      <w:sdtContent>
        <w:p w:rsidR="0001065E" w:rsidRPr="009531A9" w:rsidRDefault="00797CD0">
          <w:pPr>
            <w:pStyle w:val="SidebarText"/>
            <w:rPr>
              <w:noProof/>
              <w:lang w:val="fr-FR"/>
            </w:rPr>
          </w:pPr>
          <w:r w:rsidRPr="009531A9">
            <w:rPr>
              <w:rFonts w:ascii="Corbel" w:hAnsi="Corbel"/>
              <w:noProof/>
              <w:color w:val="262626"/>
              <w:lang w:val="fr-FR"/>
            </w:rPr>
            <w:t>Nulla semper orci id leo adipiscing at pulvinar ante porta. In quis orci orci, sed pellentesque dui. Aliquam nec cursus augue. Sed est massa, ullamcorper vitae gravida ut. Curabitur pretium eleifend lectus, at faucibus lectus</w:t>
          </w:r>
        </w:p>
      </w:sdtContent>
    </w:sdt>
    <w:p w:rsidR="0001065E" w:rsidRPr="009531A9" w:rsidRDefault="00797CD0">
      <w:pPr>
        <w:pStyle w:val="Sidebarphoto"/>
        <w:rPr>
          <w:lang w:val="fr-FR"/>
        </w:rPr>
      </w:pPr>
      <w:r w:rsidRPr="009531A9">
        <w:rPr>
          <w:lang w:eastAsia="zh-CN"/>
        </w:rPr>
        <w:drawing>
          <wp:inline distT="0" distB="0" distL="0" distR="0">
            <wp:extent cx="2402840" cy="1574185"/>
            <wp:effectExtent l="57150" t="57150" r="54610" b="4508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l="5381" t="6873" r="8056" b="8027"/>
                    <a:stretch/>
                  </pic:blipFill>
                  <pic:spPr bwMode="auto">
                    <a:xfrm>
                      <a:off x="0" y="0"/>
                      <a:ext cx="2400676" cy="1572768"/>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a:ext>
                    </a:extLst>
                  </pic:spPr>
                </pic:pic>
              </a:graphicData>
            </a:graphic>
          </wp:inline>
        </w:drawing>
      </w:r>
    </w:p>
    <w:sdt>
      <w:sdtPr>
        <w:rPr>
          <w:noProof/>
          <w:lang w:val="fr-FR"/>
        </w:rPr>
        <w:alias w:val="Titre"/>
        <w:tag w:val="Titre"/>
        <w:id w:val="-107659314"/>
        <w:placeholder>
          <w:docPart w:val="437B1BE8314F4CE5B8DEBE5030D6B74F"/>
        </w:placeholder>
        <w:temporary/>
        <w:showingPlcHdr/>
      </w:sdtPr>
      <w:sdtContent>
        <w:p w:rsidR="0001065E" w:rsidRPr="009531A9" w:rsidRDefault="00797CD0">
          <w:pPr>
            <w:pStyle w:val="SidebarHeading"/>
            <w:rPr>
              <w:noProof/>
              <w:lang w:val="fr-FR"/>
            </w:rPr>
          </w:pPr>
          <w:r w:rsidRPr="009531A9">
            <w:rPr>
              <w:rFonts w:ascii="Trebuchet MS" w:hAnsi="Trebuchet MS"/>
              <w:noProof/>
              <w:color w:val="FF5C0B"/>
              <w:lang w:val="fr-FR"/>
            </w:rPr>
            <w:t>Lorem Ipsum</w:t>
          </w:r>
        </w:p>
      </w:sdtContent>
    </w:sdt>
    <w:p w:rsidR="0001065E" w:rsidRPr="009531A9" w:rsidRDefault="00370E3A">
      <w:pPr>
        <w:pStyle w:val="SidebarText"/>
        <w:rPr>
          <w:noProof/>
          <w:lang w:val="fr-FR"/>
        </w:rPr>
      </w:pPr>
      <w:sdt>
        <w:sdtPr>
          <w:rPr>
            <w:noProof/>
            <w:lang w:val="fr-FR"/>
          </w:rPr>
          <w:alias w:val="Texte de l’encadré"/>
          <w:tag w:val="Texte de l’encadré"/>
          <w:id w:val="33704460"/>
          <w:placeholder>
            <w:docPart w:val="2C581373AD4244819E1B959BCC08D2B5"/>
          </w:placeholder>
          <w:temporary/>
          <w:showingPlcHdr/>
        </w:sdtPr>
        <w:sdtContent>
          <w:r w:rsidR="00797CD0" w:rsidRPr="009531A9">
            <w:rPr>
              <w:noProof/>
              <w:lang w:val="fr-FR"/>
            </w:rPr>
            <w:t>Nulla semper orci id leo adipiscing at pulvinar ante porta. In quis orci orci, sed pellentesque dui. Aliquam nec cursus augue. Sed est massa, ullamcorper vitae gravida ut. Curabitur pretium eleifend lectus, at faucibus lectus</w:t>
          </w:r>
        </w:sdtContent>
      </w:sdt>
    </w:p>
    <w:p w:rsidR="0001065E" w:rsidRPr="009531A9" w:rsidRDefault="00370E3A">
      <w:pPr>
        <w:pStyle w:val="SidebarTableText"/>
        <w:rPr>
          <w:noProof/>
          <w:lang w:val="fr-FR"/>
        </w:rPr>
      </w:pPr>
      <w:r w:rsidRPr="00370E3A">
        <w:rPr>
          <w:noProof/>
          <w:lang w:val="fr-FR"/>
        </w:rPr>
        <w:pict>
          <v:shape id="Text Box 31" o:spid="_x0000_s1033" type="#_x0000_t202" style="position:absolute;margin-left:18pt;margin-top:44.25pt;width:374.25pt;height:94.5pt;z-index:25167564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" o:allowincell="f" filled="f" stroked="f" strokeweight=".5pt">
            <v:textbox inset="10.8pt,18pt">
              <w:txbxContent>
                <w:sdt>
                  <w:sdtPr>
                    <w:alias w:val="Titre"/>
                    <w:tag w:val="Title"/>
                    <w:id w:val="1417288844"/>
                    <w:placeholder>
                      <w:docPart w:val="8F0B54037F0C4018B5BDDEA4DB486B32"/>
                    </w:placeholder>
                    <w:temporary/>
                    <w:showingPlcHdr/>
                  </w:sdtPr>
                  <w:sdtContent>
                    <w:p w:rsidR="00542778" w:rsidRPr="009531A9" w:rsidRDefault="00542778">
                      <w:pPr>
                        <w:pStyle w:val="Heading3"/>
                        <w:rPr>
                          <w:lang w:val="fr-FR"/>
                        </w:rPr>
                      </w:pPr>
                      <w:r w:rsidRPr="009531A9">
                        <w:rPr>
                          <w:rFonts w:ascii="Trebuchet MS" w:hAnsi="Trebuchet MS"/>
                          <w:color w:val="000000"/>
                          <w:lang w:val="fr-FR"/>
                        </w:rPr>
                        <w:t>Titre Lorem Ipsum Dolor</w:t>
                      </w:r>
                    </w:p>
                  </w:sdtContent>
                </w:sdt>
                <w:p w:rsidR="00542778" w:rsidRPr="009531A9" w:rsidRDefault="00542778">
                  <w:pPr>
                    <w:pStyle w:val="Name"/>
                    <w:rPr>
                      <w:noProof/>
                      <w:lang w:val="fr-FR"/>
                    </w:rPr>
                  </w:pPr>
                  <w:r w:rsidRPr="009531A9">
                    <w:rPr>
                      <w:rStyle w:val="Emphasis"/>
                      <w:rFonts w:ascii="Trebuchet MS" w:hAnsi="Trebuchet MS"/>
                      <w:noProof/>
                      <w:color w:val="FF5C0B"/>
                      <w:lang w:val="fr-FR"/>
                    </w:rPr>
                    <w:t xml:space="preserve">par </w:t>
                  </w:r>
                  <w:r w:rsidRPr="009531A9">
                    <w:rPr>
                      <w:rFonts w:ascii="Corbel" w:hAnsi="Corbel"/>
                      <w:noProof/>
                      <w:color w:val="404040"/>
                      <w:lang w:val="fr-FR"/>
                    </w:rPr>
                    <w:t xml:space="preserve"> </w:t>
                  </w:r>
                  <w:sdt>
                    <w:sdtPr>
                      <w:rPr>
                        <w:noProof/>
                        <w:lang w:val="fr-FR"/>
                      </w:rPr>
                      <w:alias w:val="Auteur de l’article"/>
                      <w:tag w:val="Auteur de l’article"/>
                      <w:id w:val="27253738"/>
                      <w:placeholder>
                        <w:docPart w:val="B11FE93527E04E61BCA9C54A14929991"/>
                      </w:placeholder>
                      <w:temporary/>
                      <w:showingPlcHdr/>
                    </w:sdtPr>
                    <w:sdtContent>
                      <w:r>
                        <w:rPr>
                          <w:rFonts w:ascii="Corbel" w:hAnsi="Corbel" w:cs="Corbel"/>
                          <w:noProof/>
                          <w:lang w:val="fr-FR"/>
                        </w:rPr>
                        <w:t>[Auteur de l’article]</w:t>
                      </w:r>
                    </w:sdtContent>
                  </w:sdt>
                </w:p>
              </w:txbxContent>
            </v:textbox>
            <w10:wrap type="square" anchorx="page" anchory="page"/>
          </v:shape>
        </w:pict>
      </w:r>
      <w:r w:rsidR="00797CD0" w:rsidRPr="009531A9">
        <w:rPr>
          <w:noProof/>
          <w:lang w:val="fr-FR"/>
        </w:rPr>
        <w:br w:type="page"/>
      </w:r>
    </w:p>
    <w:sdt>
      <w:sdtPr>
        <w:rPr>
          <w:noProof/>
          <w:lang w:val="fr-FR"/>
        </w:rPr>
        <w:alias w:val="Texte de l’article"/>
        <w:tag w:val="Texte de l’article"/>
        <w:id w:val="252635051"/>
        <w:placeholder>
          <w:docPart w:val="3B6590D81F0C4B37B662614188BC2EF3"/>
        </w:placeholder>
        <w:temporary/>
        <w:showingPlcHdr/>
      </w:sdtPr>
      <w:sdtContent>
        <w:p w:rsidR="0001065E" w:rsidRPr="009531A9" w:rsidRDefault="00797CD0">
          <w:pPr>
            <w:rPr>
              <w:noProof/>
              <w:lang w:val="fr-FR"/>
            </w:rPr>
          </w:pPr>
          <w:r w:rsidRPr="009531A9">
            <w:rPr>
              <w:rFonts w:ascii="Corbel" w:hAnsi="Corbel"/>
              <w:noProof/>
              <w:color w:val="262626"/>
              <w:lang w:val="fr-FR"/>
            </w:rPr>
            <w:t xml:space="preserve">Lorem ipsum dolor sit amet, consectetur adipiscing elit. Nullam sed luctus tellus. Pellentesque in dolor sapien, vitae dictum massa. Aenean vitae lorem dui. Morbi tempus lacinia nisi, vel scelerisque nibh facilisis id. Integer urna tortor, ullamcorper aliquet viverra non, mollis sed dolor. </w:t>
          </w:r>
        </w:p>
        <w:p w:rsidR="0001065E" w:rsidRPr="009531A9" w:rsidRDefault="00797CD0">
          <w:pPr>
            <w:rPr>
              <w:noProof/>
              <w:lang w:val="fr-FR"/>
            </w:rPr>
          </w:pPr>
          <w:r w:rsidRPr="009531A9">
            <w:rPr>
              <w:rFonts w:ascii="Corbel" w:hAnsi="Corbel"/>
              <w:noProof/>
              <w:color w:val="262626"/>
              <w:lang w:val="fr-FR"/>
            </w:rPr>
            <w:t>Donec nunc velit, pretium eu pellentesque eget, mollis vel arcu.</w:t>
          </w:r>
        </w:p>
        <w:p w:rsidR="0001065E" w:rsidRPr="009531A9" w:rsidRDefault="00797CD0">
          <w:pPr>
            <w:rPr>
              <w:noProof/>
              <w:lang w:val="fr-FR"/>
            </w:rPr>
          </w:pPr>
          <w:r w:rsidRPr="009531A9">
            <w:rPr>
              <w:rFonts w:ascii="Corbel" w:hAnsi="Corbel"/>
              <w:noProof/>
              <w:color w:val="262626"/>
              <w:lang w:val="fr-FR"/>
            </w:rPr>
            <w:t>Suspendisse vel purus nec erat pellentesque commodo. Aliquam tempus aliquam mauris vel dapibus. Nullam at metus erat, in convallis massa. Aliquam erat volutpat. Praesent ultrices odio in elit fringilla id rutrum mi mattis.</w:t>
          </w:r>
        </w:p>
        <w:p w:rsidR="0001065E" w:rsidRPr="009531A9" w:rsidRDefault="00797CD0">
          <w:pPr>
            <w:rPr>
              <w:noProof/>
              <w:lang w:val="fr-FR"/>
            </w:rPr>
          </w:pPr>
          <w:r w:rsidRPr="009531A9">
            <w:rPr>
              <w:rFonts w:ascii="Corbel" w:hAnsi="Corbel"/>
              <w:noProof/>
              <w:color w:val="262626"/>
              <w:lang w:val="fr-FR"/>
            </w:rPr>
            <w:t xml:space="preserve">Duis purus eros, aliquam eu cursus tincidunt, feugiat vitae magna. Etiam sodales consequat nibh, eget rhoncus metus convallis et. Morbi rutrum mollis facilisis. Aenean faucibus </w:t>
          </w:r>
        </w:p>
        <w:p w:rsidR="0001065E" w:rsidRPr="009531A9" w:rsidRDefault="00797CD0">
          <w:pPr>
            <w:rPr>
              <w:noProof/>
              <w:lang w:val="fr-FR"/>
            </w:rPr>
          </w:pPr>
          <w:r w:rsidRPr="009531A9">
            <w:rPr>
              <w:noProof/>
              <w:lang w:val="fr-FR"/>
            </w:rPr>
            <w:br w:type="column"/>
          </w:r>
          <w:r w:rsidRPr="009531A9">
            <w:rPr>
              <w:rFonts w:ascii="Corbel" w:hAnsi="Corbel"/>
              <w:noProof/>
              <w:color w:val="262626"/>
              <w:lang w:val="fr-FR"/>
            </w:rPr>
            <w:t>Morbi tempus lacinia nisi, vel scelerisque nibh facilisis id. Integer urna tortor, ullamcorper aliquet viverra non, mollis sed dolor. Etiam sodales consequat nibh, eget rhoncus metus convallis et.</w:t>
          </w:r>
        </w:p>
        <w:p w:rsidR="0001065E" w:rsidRPr="009531A9" w:rsidRDefault="00797CD0">
          <w:pPr>
            <w:rPr>
              <w:noProof/>
              <w:lang w:val="fr-FR"/>
            </w:rPr>
          </w:pPr>
          <w:r w:rsidRPr="009531A9">
            <w:rPr>
              <w:rFonts w:ascii="Corbel" w:hAnsi="Corbel"/>
              <w:noProof/>
              <w:color w:val="262626"/>
              <w:lang w:val="fr-FR"/>
            </w:rPr>
            <w:t>Phasellus dignissim nulla at diam fermentum in sollicitudin sem condimentum. Pellentesque condimentum diam et sem rhoncus semper sed at libero. Aenean condimentum, lorem vel faucibus pellentesque, quam nunc lacinia augue, vel sagittis dolor ipsum vitae velit. Ut feugiat odio ac dolor iaculis consequat. Praesent sed lacus ante. Nullam pretium commodo libero, at congue sapien dignissim a. Cum sociis natoque penatibus et magnis dis parturient montes, nascetur ridiculus mus. In hac habitasse platea dictumst. Vestibulum ante ipsum primis in faucibus orci luctus et ultrices posuere cubilia Curae; Ut fermentum sem non metus faucibus blandit. Sed placerat bibendum fermentum.</w:t>
          </w:r>
        </w:p>
      </w:sdtContent>
    </w:sdt>
    <w:p w:rsidR="0001065E" w:rsidRPr="009531A9" w:rsidRDefault="00797CD0">
      <w:pPr>
        <w:pStyle w:val="NoSpacing"/>
        <w:rPr>
          <w:lang w:val="fr-FR"/>
        </w:rPr>
      </w:pPr>
      <w:r w:rsidRPr="009531A9">
        <w:rPr>
          <w:lang w:val="fr-FR"/>
        </w:rPr>
        <w:br w:type="column"/>
      </w:r>
      <w:r w:rsidR="00370E3A" w:rsidRPr="00370E3A">
        <w:rPr>
          <w:lang w:val="fr-FR"/>
        </w:rPr>
        <w:lastRenderedPageBreak/>
        <w:pict>
          <v:shape id="Text Box 35" o:spid="_x0000_s1034" type="#_x0000_t202" style="position:absolute;margin-left:19.25pt;margin-top:42.35pt;width:356.4pt;height:51.1pt;z-index:25167667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" o:allowincell="f" filled="f" stroked="f" strokeweight=".5pt">
            <v:textbox inset="0,0,0,0">
              <w:txbxContent>
                <w:sdt>
                  <w:sdtPr>
                    <w:alias w:val="Titre"/>
                    <w:tag w:val="Titre"/>
                    <w:id w:val="-54090910"/>
                    <w:placeholder>
                      <w:docPart w:val="C7B1C3C0273A411F97EFD9EB8EE3F3CC"/>
                    </w:placeholder>
                    <w:temporary/>
                    <w:showingPlcHdr/>
                  </w:sdtPr>
                  <w:sdtContent>
                    <w:p w:rsidR="00542778" w:rsidRDefault="00542778">
                      <w:pPr>
                        <w:pStyle w:val="Heading3"/>
                        <w:rPr>
                          <w:rFonts w:asciiTheme="minorHAnsi" w:eastAsiaTheme="minorHAnsi" w:hAnsiTheme="minorHAnsi" w:cstheme="minorBidi"/>
                          <w:bCs w:val="0"/>
                          <w:color w:val="262626" w:themeColor="text1" w:themeTint="D9"/>
                          <w:sz w:val="18"/>
                        </w:rPr>
                      </w:pPr>
                      <w:r>
                        <w:rPr>
                          <w:rFonts w:ascii="Trebuchet MS" w:hAnsi="Trebuchet MS"/>
                          <w:color w:val="000000"/>
                        </w:rPr>
                        <w:t>Titre Lorem Ipsum</w:t>
                      </w:r>
                    </w:p>
                  </w:sdtContent>
                </w:sdt>
              </w:txbxContent>
            </v:textbox>
            <w10:wrap type="square" anchorx="page" anchory="page"/>
          </v:shape>
        </w:pict>
      </w:r>
    </w:p>
    <w:p w:rsidR="0001065E" w:rsidRPr="009531A9" w:rsidRDefault="00797CD0">
      <w:pPr>
        <w:pStyle w:val="Sidebarphoto"/>
        <w:rPr>
          <w:lang w:val="fr-FR"/>
        </w:rPr>
      </w:pPr>
      <w:r w:rsidRPr="009531A9">
        <w:rPr>
          <w:lang w:eastAsia="zh-CN"/>
        </w:rPr>
        <w:drawing>
          <wp:inline distT="0" distB="0" distL="0" distR="0">
            <wp:extent cx="2392205" cy="3803904"/>
            <wp:effectExtent l="57150" t="57150" r="46355" b="4445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 cstate="print">
                      <a:extLst>
                        <a:ext uri="{28A0092B-C50C-407E-A947-70E740481C1C}">
                          <a14:useLocalDpi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val="0"/>
                        </a:ext>
                      </a:extLst>
                    </a:blip>
                    <a:srcRect l="53675" r="6974" b="6098"/>
                    <a:stretch/>
                  </pic:blipFill>
                  <pic:spPr bwMode="auto">
                    <a:xfrm>
                      <a:off x="0" y="0"/>
                      <a:ext cx="2392205" cy="3803904"/>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w10="urn:schemas-microsoft-com:office:word" xmlns:v="urn:schemas-microsoft-com:vml" xmlns:o="urn:schemas-microsoft-com:office:office" xmlns:w="http://schemas.openxmlformats.org/wordprocessingml/2006/main" xmlns=""/>
                      </a:ext>
                    </a:extLst>
                  </pic:spPr>
                </pic:pic>
              </a:graphicData>
            </a:graphic>
          </wp:inline>
        </w:drawing>
      </w:r>
    </w:p>
    <w:p w:rsidR="0001065E" w:rsidRPr="009531A9" w:rsidRDefault="0001065E">
      <w:pPr>
        <w:rPr>
          <w:noProof/>
          <w:lang w:val="fr-FR"/>
        </w:rPr>
      </w:pPr>
    </w:p>
    <w:p w:rsidR="0001065E" w:rsidRPr="009531A9" w:rsidRDefault="0001065E">
      <w:pPr>
        <w:rPr>
          <w:noProof/>
          <w:lang w:val="fr-FR"/>
        </w:rPr>
        <w:sectPr w:rsidR="0001065E" w:rsidRPr="009531A9">
          <w:type w:val="continuous"/>
          <w:pgSz w:w="12240" w:h="15840" w:code="1"/>
          <w:pgMar w:top="720" w:right="576" w:bottom="720" w:left="576" w:header="360" w:footer="720" w:gutter="0"/>
          <w:cols w:num="3" w:space="504"/>
          <w:titlePg/>
          <w:docGrid w:linePitch="360"/>
        </w:sectPr>
      </w:pPr>
    </w:p>
    <w:p w:rsidR="0001065E" w:rsidRPr="009531A9" w:rsidRDefault="0001065E">
      <w:pPr>
        <w:spacing w:after="2000"/>
        <w:rPr>
          <w:noProof/>
          <w:lang w:val="fr-FR"/>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2657"/>
        <w:gridCol w:w="1213"/>
        <w:gridCol w:w="7218"/>
      </w:tblGrid>
      <w:tr w:rsidR="0001065E" w:rsidRPr="009531A9">
        <w:trPr>
          <w:trHeight w:val="3429"/>
        </w:trPr>
        <w:tc>
          <w:tcPr>
            <w:tcW w:w="1198" w:type="pct"/>
            <w:shd w:val="clear" w:color="auto" w:fill="FF5C0B" w:themeFill="accent1"/>
            <w:tcMar>
              <w:top w:w="144" w:type="dxa"/>
              <w:right w:w="216" w:type="dxa"/>
            </w:tcMar>
          </w:tcPr>
          <w:p w:rsidR="0001065E" w:rsidRPr="009531A9" w:rsidRDefault="00370E3A">
            <w:pPr>
              <w:pStyle w:val="Title-Back"/>
              <w:rPr>
                <w:noProof/>
                <w:lang w:val="fr-FR"/>
              </w:rPr>
            </w:pPr>
            <w:sdt>
              <w:sdtPr>
                <w:rPr>
                  <w:noProof/>
                  <w:lang w:val="fr-FR"/>
                </w:rPr>
                <w:alias w:val="Titre"/>
                <w:tag w:val="Titre"/>
                <w:id w:val="674076831"/>
                <w:placeholder>
                  <w:docPart w:val="53A0A5E44D5249738F73169DC5F3568F"/>
                </w:placeholder>
                <w:dataBinding w:prefixMappings="xmlns:ns0='http://purl.org/dc/elements/1.1/' xmlns:ns1='http://schemas.openxmlformats.org/package/2006/metadata/core-properties' " w:xpath="/ns1:coreProperties[1]/ns0:subject[1]" w:storeItemID="{6C3C8BC8-F283-45AE-878A-BAB7291924A1}"/>
                <w:text/>
              </w:sdtPr>
              <w:sdtContent>
                <w:r w:rsidR="0058261A" w:rsidRPr="009531A9">
                  <w:rPr>
                    <w:noProof/>
                    <w:lang w:val="fr-FR"/>
                  </w:rPr>
                  <w:t>Titre</w:t>
                </w:r>
              </w:sdtContent>
            </w:sdt>
          </w:p>
          <w:p w:rsidR="0001065E" w:rsidRPr="009531A9" w:rsidRDefault="00370E3A">
            <w:pPr>
              <w:pStyle w:val="Subtitle-Back"/>
              <w:rPr>
                <w:noProof/>
                <w:lang w:val="fr-FR"/>
              </w:rPr>
            </w:pPr>
            <w:sdt>
              <w:sdtPr>
                <w:rPr>
                  <w:noProof/>
                  <w:lang w:val="fr-FR"/>
                </w:rPr>
                <w:alias w:val="Sous-titre"/>
                <w:tag w:val="Sous-titre"/>
                <w:id w:val="1857624139"/>
                <w:placeholder>
                  <w:docPart w:val="DB8BDA86E55F45D59C34F6419E8ECBB3"/>
                </w:placeholder>
                <w:dataBinding w:prefixMappings="xmlns:ns0='http://purl.org/dc/elements/1.1/' xmlns:ns1='http://schemas.openxmlformats.org/package/2006/metadata/core-properties' " w:xpath="/ns1:coreProperties[1]/ns1:contentStatus[1]" w:storeItemID="{6C3C8BC8-F283-45AE-878A-BAB7291924A1}"/>
                <w:text/>
              </w:sdtPr>
              <w:sdtContent>
                <w:r w:rsidR="005D640F">
                  <w:rPr>
                    <w:noProof/>
                  </w:rPr>
                  <w:t>Sous-titre</w:t>
                </w:r>
              </w:sdtContent>
            </w:sdt>
          </w:p>
          <w:p w:rsidR="0001065E" w:rsidRPr="009531A9" w:rsidRDefault="00370E3A" w:rsidP="00872CBA">
            <w:pPr>
              <w:pStyle w:val="ReturnAddress"/>
              <w:rPr>
                <w:noProof/>
                <w:lang w:val="fr-FR"/>
              </w:rPr>
            </w:pPr>
            <w:sdt>
              <w:sdtPr>
                <w:rPr>
                  <w:noProof/>
                  <w:lang w:val="fr-FR"/>
                </w:rPr>
                <w:alias w:val="Adresse"/>
                <w:tag w:val="Adresse"/>
                <w:id w:val="1275363642"/>
                <w:placeholder>
                  <w:docPart w:val="99FB43906E134891B87B3AE0813808EB"/>
                </w:placeholder>
                <w:temporary/>
                <w:showingPlcHdr/>
              </w:sdtPr>
              <w:sdtContent>
                <w:r w:rsidR="00872CBA" w:rsidRPr="00872CBA">
                  <w:rPr>
                    <w:noProof/>
                    <w:lang w:val="fr-FR"/>
                  </w:rPr>
                  <w:t>[Adresse postale]</w:t>
                </w:r>
              </w:sdtContent>
            </w:sdt>
            <w:r w:rsidR="00797CD0" w:rsidRPr="009531A9">
              <w:rPr>
                <w:noProof/>
                <w:lang w:val="fr-FR"/>
              </w:rPr>
              <w:br/>
            </w:r>
            <w:sdt>
              <w:sdtPr>
                <w:rPr>
                  <w:noProof/>
                  <w:lang w:val="fr-FR"/>
                </w:rPr>
                <w:alias w:val="Ville, code postal"/>
                <w:tag w:val="Ville, code postal"/>
                <w:id w:val="-37351286"/>
                <w:placeholder>
                  <w:docPart w:val="9082FA31DEE141C196406FA9D45F371B"/>
                </w:placeholder>
                <w:temporary/>
                <w:showingPlcHdr/>
              </w:sdtPr>
              <w:sdtContent>
                <w:r w:rsidR="00872CBA" w:rsidRPr="00872CBA">
                  <w:rPr>
                    <w:noProof/>
                    <w:lang w:val="fr-FR"/>
                  </w:rPr>
                  <w:t>[Ville, code postal]</w:t>
                </w:r>
              </w:sdtContent>
            </w:sdt>
          </w:p>
        </w:tc>
        <w:tc>
          <w:tcPr>
            <w:tcW w:w="547" w:type="pct"/>
          </w:tcPr>
          <w:p w:rsidR="0001065E" w:rsidRPr="009531A9" w:rsidRDefault="0001065E">
            <w:pPr>
              <w:rPr>
                <w:noProof/>
                <w:lang w:val="fr-FR"/>
              </w:rPr>
            </w:pPr>
          </w:p>
        </w:tc>
        <w:tc>
          <w:tcPr>
            <w:tcW w:w="3255" w:type="pct"/>
          </w:tcPr>
          <w:p w:rsidR="0001065E" w:rsidRPr="009531A9" w:rsidRDefault="0001065E">
            <w:pPr>
              <w:rPr>
                <w:noProof/>
                <w:lang w:val="fr-FR"/>
              </w:rPr>
            </w:pPr>
          </w:p>
        </w:tc>
      </w:tr>
      <w:tr w:rsidR="0001065E" w:rsidRPr="009531A9">
        <w:tc>
          <w:tcPr>
            <w:tcW w:w="1198" w:type="pct"/>
            <w:shd w:val="clear" w:color="auto" w:fill="auto"/>
            <w:tcMar>
              <w:top w:w="144" w:type="dxa"/>
              <w:right w:w="216" w:type="dxa"/>
            </w:tcMar>
          </w:tcPr>
          <w:p w:rsidR="0001065E" w:rsidRPr="009531A9" w:rsidRDefault="0001065E">
            <w:pPr>
              <w:pStyle w:val="Title-Back"/>
              <w:rPr>
                <w:noProof/>
                <w:lang w:val="fr-FR"/>
              </w:rPr>
            </w:pPr>
          </w:p>
        </w:tc>
        <w:tc>
          <w:tcPr>
            <w:tcW w:w="547" w:type="pct"/>
          </w:tcPr>
          <w:p w:rsidR="0001065E" w:rsidRPr="009531A9" w:rsidRDefault="0001065E">
            <w:pPr>
              <w:rPr>
                <w:noProof/>
                <w:lang w:val="fr-FR"/>
              </w:rPr>
            </w:pPr>
          </w:p>
        </w:tc>
        <w:tc>
          <w:tcPr>
            <w:tcW w:w="3255" w:type="pct"/>
          </w:tcPr>
          <w:sdt>
            <w:sdtPr>
              <w:rPr>
                <w:noProof/>
                <w:lang w:val="fr-FR"/>
              </w:rPr>
              <w:alias w:val="Destinataire"/>
              <w:tag w:val="Addressee"/>
              <w:id w:val="-742416168"/>
              <w:placeholder>
                <w:docPart w:val="61F438AD7C104B7A85717E4BB4E1F898"/>
              </w:placeholder>
              <w:temporary/>
              <w:showingPlcHdr/>
            </w:sdtPr>
            <w:sdtContent>
              <w:p w:rsidR="0001065E" w:rsidRPr="009531A9" w:rsidRDefault="00797CD0">
                <w:pPr>
                  <w:pStyle w:val="Heading2"/>
                  <w:outlineLvl w:val="1"/>
                  <w:rPr>
                    <w:noProof/>
                    <w:lang w:val="fr-FR"/>
                  </w:rPr>
                </w:pPr>
                <w:r w:rsidRPr="009531A9">
                  <w:rPr>
                    <w:rFonts w:ascii="Trebuchet MS" w:hAnsi="Trebuchet MS"/>
                    <w:noProof/>
                    <w:color w:val="FF5C0B"/>
                    <w:lang w:val="fr-FR"/>
                  </w:rPr>
                  <w:t>[Destinataire]</w:t>
                </w:r>
              </w:p>
            </w:sdtContent>
          </w:sdt>
          <w:sdt>
            <w:sdtPr>
              <w:rPr>
                <w:noProof/>
                <w:lang w:val="fr-FR"/>
              </w:rPr>
              <w:alias w:val="Adresse"/>
              <w:tag w:val="Adresse"/>
              <w:id w:val="-309331611"/>
              <w:placeholder>
                <w:docPart w:val="2A9C8BA3E74047FD8FA0752A24AFD34F"/>
              </w:placeholder>
              <w:temporary/>
              <w:showingPlcHdr/>
            </w:sdtPr>
            <w:sdtContent>
              <w:p w:rsidR="0001065E" w:rsidRPr="009531A9" w:rsidRDefault="00797CD0">
                <w:pPr>
                  <w:pStyle w:val="Address"/>
                  <w:rPr>
                    <w:noProof/>
                    <w:lang w:val="fr-FR"/>
                  </w:rPr>
                </w:pPr>
                <w:r w:rsidRPr="009531A9">
                  <w:rPr>
                    <w:rFonts w:ascii="Corbel" w:hAnsi="Corbel"/>
                    <w:noProof/>
                    <w:color w:val="262626"/>
                    <w:lang w:val="fr-FR"/>
                  </w:rPr>
                  <w:t>[Adresse postale]</w:t>
                </w:r>
              </w:p>
            </w:sdtContent>
          </w:sdt>
          <w:sdt>
            <w:sdtPr>
              <w:rPr>
                <w:noProof/>
                <w:lang w:val="fr-FR"/>
              </w:rPr>
              <w:alias w:val="Ville, code postal"/>
              <w:tag w:val="Ville, code postal"/>
              <w:id w:val="422305685"/>
              <w:placeholder>
                <w:docPart w:val="55E59E15A0554AF98F75A5380FEB1B75"/>
              </w:placeholder>
              <w:temporary/>
              <w:showingPlcHdr/>
            </w:sdtPr>
            <w:sdtContent>
              <w:p w:rsidR="0001065E" w:rsidRPr="009531A9" w:rsidRDefault="00797CD0">
                <w:pPr>
                  <w:rPr>
                    <w:noProof/>
                    <w:lang w:val="fr-FR"/>
                  </w:rPr>
                </w:pPr>
                <w:r w:rsidRPr="009531A9">
                  <w:rPr>
                    <w:rFonts w:ascii="Corbel" w:hAnsi="Corbel"/>
                    <w:noProof/>
                    <w:color w:val="262626"/>
                    <w:lang w:val="fr-FR"/>
                  </w:rPr>
                  <w:t>[Ville, code postal]</w:t>
                </w:r>
              </w:p>
            </w:sdtContent>
          </w:sdt>
        </w:tc>
      </w:tr>
    </w:tbl>
    <w:p w:rsidR="0001065E" w:rsidRPr="009531A9" w:rsidRDefault="0001065E">
      <w:pPr>
        <w:rPr>
          <w:noProof/>
          <w:lang w:val="fr-FR"/>
        </w:rPr>
      </w:pPr>
    </w:p>
    <w:sectPr w:rsidR="0001065E" w:rsidRPr="009531A9" w:rsidSect="007B577F">
      <w:type w:val="continuous"/>
      <w:pgSz w:w="12240" w:h="15840" w:code="1"/>
      <w:pgMar w:top="720" w:right="576" w:bottom="720" w:left="576" w:header="360" w:footer="720" w:gutter="0"/>
      <w:cols w:space="504"/>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105B" w:rsidRDefault="004D105B">
      <w:pPr>
        <w:spacing w:after="0"/>
      </w:pPr>
    </w:p>
    <w:p w:rsidR="004D105B" w:rsidRDefault="004D105B"/>
    <w:p w:rsidR="004D105B" w:rsidRDefault="004D105B"/>
  </w:endnote>
  <w:endnote w:type="continuationSeparator" w:id="0">
    <w:p w:rsidR="004D105B" w:rsidRDefault="004D105B">
      <w:pPr>
        <w:spacing w:after="0"/>
      </w:pPr>
    </w:p>
    <w:p w:rsidR="004D105B" w:rsidRDefault="004D105B"/>
    <w:p w:rsidR="004D105B" w:rsidRDefault="004D105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SimHei">
    <w:altName w:val="黑体"/>
    <w:panose1 w:val="02010600030101010101"/>
    <w:charset w:val="86"/>
    <w:family w:val="auto"/>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105B" w:rsidRDefault="004D105B">
      <w:pPr>
        <w:spacing w:after="0"/>
      </w:pPr>
    </w:p>
    <w:p w:rsidR="004D105B" w:rsidRDefault="004D105B"/>
    <w:p w:rsidR="004D105B" w:rsidRDefault="004D105B"/>
  </w:footnote>
  <w:footnote w:type="continuationSeparator" w:id="0">
    <w:p w:rsidR="004D105B" w:rsidRDefault="004D105B">
      <w:pPr>
        <w:spacing w:after="0"/>
      </w:pPr>
    </w:p>
    <w:p w:rsidR="004D105B" w:rsidRDefault="004D105B"/>
    <w:p w:rsidR="004D105B" w:rsidRDefault="004D105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746"/>
      <w:gridCol w:w="5748"/>
    </w:tblGrid>
    <w:tr w:rsidR="00542778">
      <w:trPr>
        <w:jc w:val="center"/>
      </w:trPr>
      <w:tc>
        <w:tcPr>
          <w:tcW w:w="5746" w:type="dxa"/>
          <w:shd w:val="clear" w:color="auto" w:fill="auto"/>
        </w:tcPr>
        <w:p w:rsidR="00542778" w:rsidRDefault="00370E3A" w:rsidP="00C5217C">
          <w:pPr>
            <w:pStyle w:val="Header"/>
          </w:pPr>
          <w:sdt>
            <w:sdtPr>
              <w:alias w:val="Titre"/>
              <w:tag w:val="Titre"/>
              <w:id w:val="12999866"/>
              <w:dataBinding w:prefixMappings="xmlns:ns0='http://purl.org/dc/elements/1.1/' xmlns:ns1='http://schemas.openxmlformats.org/package/2006/metadata/core-properties' " w:xpath="/ns1:coreProperties[1]/ns0:subject[1]" w:storeItemID="{6C3C8BC8-F283-45AE-878A-BAB7291924A1}"/>
              <w:text/>
            </w:sdtPr>
            <w:sdtContent>
              <w:r w:rsidR="00542778">
                <w:t>Titre</w:t>
              </w:r>
            </w:sdtContent>
          </w:sdt>
          <w:sdt>
            <w:sdtPr>
              <w:alias w:val="Sous-titre"/>
              <w:tag w:val="Sous-titre"/>
              <w:id w:val="12999867"/>
              <w:dataBinding w:prefixMappings="xmlns:ns0='http://purl.org/dc/elements/1.1/' xmlns:ns1='http://schemas.openxmlformats.org/package/2006/metadata/core-properties' " w:xpath="/ns1:coreProperties[1]/ns1:contentStatus[1]" w:storeItemID="{6C3C8BC8-F283-45AE-878A-BAB7291924A1}"/>
              <w:text/>
            </w:sdtPr>
            <w:sdtContent>
              <w:r w:rsidR="00542778">
                <w:t>Sous-titre</w:t>
              </w:r>
            </w:sdtContent>
          </w:sdt>
          <w:r w:rsidR="00542778">
            <w:t xml:space="preserve"> |</w:t>
          </w:r>
          <w:r w:rsidR="00542778">
            <w:rPr>
              <w:rFonts w:ascii="Corbel" w:hAnsi="Corbel" w:cs="Corbel"/>
              <w:color w:val="808080"/>
              <w:szCs w:val="20"/>
              <w:lang w:val="fr-FR"/>
            </w:rPr>
            <w:t xml:space="preserve"> N°</w:t>
          </w:r>
          <w:r w:rsidR="00542778">
            <w:t xml:space="preserve"> </w:t>
          </w:r>
          <w:sdt>
            <w:sdtPr>
              <w:rPr>
                <w:rStyle w:val="IssueNumberChar"/>
              </w:rPr>
              <w:alias w:val="numéro"/>
              <w:tag w:val="numéro"/>
              <w:id w:val="12999868"/>
              <w:placeholder>
                <w:docPart w:val="A9D15062896A42E1A760CC4505966EC5"/>
              </w:placeholder>
              <w:showingPlcHdr/>
              <w:dataBinding w:prefixMappings="xmlns:ns0='http://purl.org/dc/elements/1.1/' xmlns:ns1='http://schemas.openxmlformats.org/package/2006/metadata/core-properties' " w:xpath="/ns1:coreProperties[1]/ns1:category[1]" w:storeItemID="{6C3C8BC8-F283-45AE-878A-BAB7291924A1}"/>
              <w:text/>
            </w:sdtPr>
            <w:sdtContent>
              <w:r w:rsidR="00542778">
                <w:rPr>
                  <w:rStyle w:val="IssueNumberChar"/>
                </w:rPr>
                <w:t>#</w:t>
              </w:r>
            </w:sdtContent>
          </w:sdt>
        </w:p>
      </w:tc>
      <w:tc>
        <w:tcPr>
          <w:tcW w:w="5747" w:type="dxa"/>
          <w:shd w:val="clear" w:color="auto" w:fill="auto"/>
        </w:tcPr>
        <w:p w:rsidR="00542778" w:rsidRDefault="00370E3A">
          <w:pPr>
            <w:pStyle w:val="Header"/>
            <w:jc w:val="right"/>
            <w:rPr>
              <w:rStyle w:val="PageNumber"/>
            </w:rPr>
          </w:pPr>
          <w:fldSimple w:instr=" PAGE   \* MERGEFORMAT ">
            <w:r w:rsidR="00B27952">
              <w:rPr>
                <w:noProof/>
              </w:rPr>
              <w:t>6</w:t>
            </w:r>
          </w:fldSimple>
        </w:p>
      </w:tc>
    </w:tr>
  </w:tbl>
  <w:p w:rsidR="00542778" w:rsidRDefault="00370E3A">
    <w:pPr>
      <w:pStyle w:val="NoSpacing"/>
      <w:ind w:left="-218"/>
    </w:pPr>
    <w:r>
      <w:pict>
        <v:rect id="Rectangle 6" o:spid="_x0000_s10241" style="width:575.2pt;height:10.8pt;visibility:visibl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wrap type="none"/>
          <w10:anchorlock/>
        </v:rect>
      </w:pict>
    </w:r>
  </w:p>
  <w:p w:rsidR="00542778" w:rsidRDefault="00542778">
    <w:pPr>
      <w:pStyle w:val="NoSpacing"/>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5746"/>
      <w:gridCol w:w="5745"/>
    </w:tblGrid>
    <w:tr w:rsidR="00542778" w:rsidRPr="0058261A">
      <w:trPr>
        <w:cantSplit/>
      </w:trPr>
      <w:tc>
        <w:tcPr>
          <w:tcW w:w="5746" w:type="dxa"/>
          <w:vAlign w:val="bottom"/>
        </w:tcPr>
        <w:p w:rsidR="00542778" w:rsidRPr="0058261A" w:rsidRDefault="00370E3A">
          <w:pPr>
            <w:pStyle w:val="Header"/>
            <w:rPr>
              <w:lang w:val="fr-FR"/>
            </w:rPr>
          </w:pPr>
          <w:sdt>
            <w:sdtPr>
              <w:alias w:val="Titre"/>
              <w:tag w:val="Titre"/>
              <w:id w:val="767975891"/>
              <w:dataBinding w:prefixMappings="xmlns:ns0='http://purl.org/dc/elements/1.1/' xmlns:ns1='http://schemas.openxmlformats.org/package/2006/metadata/core-properties' " w:xpath="/ns1:coreProperties[1]/ns0:subject[1]" w:storeItemID="{6C3C8BC8-F283-45AE-878A-BAB7291924A1}"/>
              <w:text/>
            </w:sdtPr>
            <w:sdtContent>
              <w:r w:rsidR="00542778">
                <w:t>Titre</w:t>
              </w:r>
            </w:sdtContent>
          </w:sdt>
          <w:r w:rsidR="00542778">
            <w:t xml:space="preserve"> </w:t>
          </w:r>
          <w:sdt>
            <w:sdtPr>
              <w:alias w:val="Sous-titre"/>
              <w:tag w:val="Sous-titre"/>
              <w:id w:val="1226173477"/>
              <w:dataBinding w:prefixMappings="xmlns:ns0='http://purl.org/dc/elements/1.1/' xmlns:ns1='http://schemas.openxmlformats.org/package/2006/metadata/core-properties' " w:xpath="/ns1:coreProperties[1]/ns1:contentStatus[1]" w:storeItemID="{6C3C8BC8-F283-45AE-878A-BAB7291924A1}"/>
              <w:text/>
            </w:sdtPr>
            <w:sdtContent>
              <w:r w:rsidR="00542778">
                <w:t>Sous-titre</w:t>
              </w:r>
            </w:sdtContent>
          </w:sdt>
        </w:p>
      </w:tc>
      <w:tc>
        <w:tcPr>
          <w:tcW w:w="5746" w:type="dxa"/>
          <w:vAlign w:val="bottom"/>
        </w:tcPr>
        <w:p w:rsidR="00542778" w:rsidRPr="0058261A" w:rsidRDefault="00542778">
          <w:pPr>
            <w:pStyle w:val="IssueNumber"/>
            <w:rPr>
              <w:lang w:val="fr-FR"/>
            </w:rPr>
          </w:pPr>
          <w:r w:rsidRPr="0058261A">
            <w:rPr>
              <w:rFonts w:ascii="Corbel" w:hAnsi="Corbel"/>
              <w:color w:val="808080"/>
              <w:lang w:val="fr-FR"/>
            </w:rPr>
            <w:t xml:space="preserve">N° </w:t>
          </w:r>
          <w:sdt>
            <w:sdtPr>
              <w:rPr>
                <w:lang w:val="fr-FR"/>
              </w:rPr>
              <w:alias w:val="numéro"/>
              <w:tag w:val="numéro"/>
              <w:id w:val="12999869"/>
              <w:placeholder>
                <w:docPart w:val="1238315928F24EF5809E7D5CBA921D7B"/>
              </w:placeholder>
              <w:showingPlcHdr/>
              <w:dataBinding w:prefixMappings="xmlns:ns0='http://purl.org/dc/elements/1.1/' xmlns:ns1='http://schemas.openxmlformats.org/package/2006/metadata/core-properties' " w:xpath="/ns1:coreProperties[1]/ns1:category[1]" w:storeItemID="{6C3C8BC8-F283-45AE-878A-BAB7291924A1}"/>
              <w:text/>
            </w:sdtPr>
            <w:sdtContent>
              <w:r w:rsidRPr="0058261A">
                <w:rPr>
                  <w:lang w:val="fr-FR"/>
                </w:rPr>
                <w:t>#</w:t>
              </w:r>
            </w:sdtContent>
          </w:sdt>
        </w:p>
      </w:tc>
    </w:tr>
  </w:tbl>
  <w:p w:rsidR="00542778" w:rsidRPr="0058261A" w:rsidRDefault="00542778">
    <w:pPr>
      <w:pStyle w:val="NoSpacing"/>
      <w:rPr>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grammar="clean"/>
  <w:defaultTabStop w:val="720"/>
  <w:characterSpacingControl w:val="doNotCompress"/>
  <w:hdrShapeDefaults>
    <o:shapedefaults v:ext="edit" spidmax="10242"/>
    <o:shapelayout v:ext="edit">
      <o:idmap v:ext="edit" data="10"/>
    </o:shapelayout>
  </w:hdrShapeDefaults>
  <w:footnotePr>
    <w:footnote w:id="-1"/>
    <w:footnote w:id="0"/>
  </w:footnotePr>
  <w:endnotePr>
    <w:endnote w:id="-1"/>
    <w:endnote w:id="0"/>
  </w:endnotePr>
  <w:compat>
    <w:applyBreakingRules/>
    <w:useFELayout/>
  </w:compat>
  <w:rsids>
    <w:rsidRoot w:val="00630F08"/>
    <w:rsid w:val="0001065E"/>
    <w:rsid w:val="00030464"/>
    <w:rsid w:val="000B0EC6"/>
    <w:rsid w:val="001016EA"/>
    <w:rsid w:val="00135DF2"/>
    <w:rsid w:val="00176BFA"/>
    <w:rsid w:val="001B104F"/>
    <w:rsid w:val="001D1538"/>
    <w:rsid w:val="001E7CB8"/>
    <w:rsid w:val="00274365"/>
    <w:rsid w:val="002D3C4F"/>
    <w:rsid w:val="00370E3A"/>
    <w:rsid w:val="003E20CF"/>
    <w:rsid w:val="004D105B"/>
    <w:rsid w:val="00542778"/>
    <w:rsid w:val="0058261A"/>
    <w:rsid w:val="00586AD2"/>
    <w:rsid w:val="005878D4"/>
    <w:rsid w:val="0059737F"/>
    <w:rsid w:val="005C5EE0"/>
    <w:rsid w:val="005D640F"/>
    <w:rsid w:val="00616442"/>
    <w:rsid w:val="00630F08"/>
    <w:rsid w:val="006916FC"/>
    <w:rsid w:val="006C33A5"/>
    <w:rsid w:val="006F1707"/>
    <w:rsid w:val="00797CD0"/>
    <w:rsid w:val="007B577F"/>
    <w:rsid w:val="00872CBA"/>
    <w:rsid w:val="00897F16"/>
    <w:rsid w:val="008A3D4B"/>
    <w:rsid w:val="008E45B6"/>
    <w:rsid w:val="008F5EC4"/>
    <w:rsid w:val="009456E5"/>
    <w:rsid w:val="009531A9"/>
    <w:rsid w:val="00A075C3"/>
    <w:rsid w:val="00A32658"/>
    <w:rsid w:val="00AB397D"/>
    <w:rsid w:val="00AE0A43"/>
    <w:rsid w:val="00B27952"/>
    <w:rsid w:val="00C5217C"/>
    <w:rsid w:val="00C806F6"/>
    <w:rsid w:val="00CD6EAD"/>
    <w:rsid w:val="00CF24F7"/>
    <w:rsid w:val="00D50B6C"/>
    <w:rsid w:val="00DD0669"/>
    <w:rsid w:val="00EE1741"/>
    <w:rsid w:val="00F35A1B"/>
    <w:rsid w:val="00FE3ABE"/>
    <w:rsid w:val="00FF27C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rsid w:val="007B577F"/>
    <w:pPr>
      <w:spacing w:after="180" w:line="240" w:lineRule="auto"/>
    </w:pPr>
    <w:rPr>
      <w:color w:val="262626" w:themeColor="text1" w:themeTint="D9"/>
      <w:sz w:val="18"/>
    </w:rPr>
  </w:style>
  <w:style w:type="paragraph" w:styleId="Heading1">
    <w:name w:val="heading 1"/>
    <w:basedOn w:val="Normal"/>
    <w:next w:val="Normal"/>
    <w:link w:val="Heading1Char"/>
    <w:qFormat/>
    <w:rsid w:val="007B577F"/>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rsid w:val="007B577F"/>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rsid w:val="007B577F"/>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rsid w:val="007B577F"/>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rsid w:val="007B577F"/>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rsid w:val="007B577F"/>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7B577F"/>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sid w:val="007B577F"/>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rsid w:val="007B577F"/>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sid w:val="007B577F"/>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sid w:val="007B577F"/>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rsid w:val="007B577F"/>
    <w:pPr>
      <w:spacing w:after="200"/>
    </w:pPr>
    <w:rPr>
      <w:b/>
      <w:bCs/>
      <w:i/>
      <w:color w:val="FFFFFF" w:themeColor="background1"/>
      <w:sz w:val="16"/>
      <w:szCs w:val="18"/>
    </w:rPr>
  </w:style>
  <w:style w:type="character" w:customStyle="1" w:styleId="Heading2Char">
    <w:name w:val="Heading 2 Char"/>
    <w:basedOn w:val="DefaultParagraphFont"/>
    <w:link w:val="Heading2"/>
    <w:rsid w:val="007B577F"/>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sid w:val="007B577F"/>
    <w:rPr>
      <w:rFonts w:asciiTheme="majorHAnsi" w:hAnsiTheme="majorHAnsi"/>
      <w:i w:val="0"/>
      <w:iCs/>
      <w:color w:val="FF5C0B" w:themeColor="accent1"/>
      <w:sz w:val="16"/>
    </w:rPr>
  </w:style>
  <w:style w:type="character" w:customStyle="1" w:styleId="Heading3Char">
    <w:name w:val="Heading 3 Char"/>
    <w:basedOn w:val="DefaultParagraphFont"/>
    <w:link w:val="Heading3"/>
    <w:rsid w:val="007B577F"/>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sid w:val="007B577F"/>
    <w:rPr>
      <w:rFonts w:asciiTheme="minorHAnsi" w:hAnsiTheme="minorHAnsi"/>
      <w:color w:val="FF5C0B" w:themeColor="accent1"/>
      <w:sz w:val="20"/>
    </w:rPr>
  </w:style>
  <w:style w:type="paragraph" w:styleId="Header">
    <w:name w:val="header"/>
    <w:basedOn w:val="Normal"/>
    <w:link w:val="HeaderChar"/>
    <w:uiPriority w:val="99"/>
    <w:rsid w:val="007B577F"/>
    <w:pPr>
      <w:spacing w:after="60"/>
    </w:pPr>
    <w:rPr>
      <w:caps/>
      <w:color w:val="FF5C0B" w:themeColor="accent1"/>
      <w:sz w:val="20"/>
    </w:rPr>
  </w:style>
  <w:style w:type="character" w:customStyle="1" w:styleId="HeaderChar">
    <w:name w:val="Header Char"/>
    <w:basedOn w:val="DefaultParagraphFont"/>
    <w:link w:val="Header"/>
    <w:uiPriority w:val="99"/>
    <w:rsid w:val="007B577F"/>
    <w:rPr>
      <w:caps/>
      <w:color w:val="FF5C0B" w:themeColor="accent1"/>
      <w:sz w:val="20"/>
    </w:rPr>
  </w:style>
  <w:style w:type="paragraph" w:customStyle="1" w:styleId="Name">
    <w:name w:val="Name"/>
    <w:basedOn w:val="Normal"/>
    <w:qFormat/>
    <w:rsid w:val="007B577F"/>
    <w:rPr>
      <w:color w:val="404040" w:themeColor="text1" w:themeTint="BF"/>
      <w:sz w:val="22"/>
    </w:rPr>
  </w:style>
  <w:style w:type="paragraph" w:customStyle="1" w:styleId="SidebarTableText">
    <w:name w:val="Sidebar Table Text"/>
    <w:basedOn w:val="Normal"/>
    <w:qFormat/>
    <w:rsid w:val="007B577F"/>
    <w:rPr>
      <w:sz w:val="16"/>
    </w:rPr>
  </w:style>
  <w:style w:type="character" w:customStyle="1" w:styleId="Heading4Char">
    <w:name w:val="Heading 4 Char"/>
    <w:basedOn w:val="DefaultParagraphFont"/>
    <w:link w:val="Heading4"/>
    <w:rsid w:val="007B577F"/>
    <w:rPr>
      <w:rFonts w:eastAsiaTheme="majorEastAsia" w:cstheme="majorBidi"/>
      <w:bCs/>
      <w:iCs/>
      <w:caps/>
      <w:color w:val="FFFFFF" w:themeColor="background1"/>
      <w:sz w:val="18"/>
    </w:rPr>
  </w:style>
  <w:style w:type="character" w:customStyle="1" w:styleId="Heading5Char">
    <w:name w:val="Heading 5 Char"/>
    <w:basedOn w:val="DefaultParagraphFont"/>
    <w:link w:val="Heading5"/>
    <w:rsid w:val="007B577F"/>
    <w:rPr>
      <w:rFonts w:eastAsiaTheme="majorEastAsia" w:cstheme="majorBidi"/>
      <w:caps/>
      <w:color w:val="262626" w:themeColor="text1" w:themeTint="D9"/>
      <w:sz w:val="14"/>
    </w:rPr>
  </w:style>
  <w:style w:type="paragraph" w:customStyle="1" w:styleId="ContactInfo">
    <w:name w:val="Contact Info"/>
    <w:basedOn w:val="Normal"/>
    <w:qFormat/>
    <w:rsid w:val="007B577F"/>
    <w:pPr>
      <w:spacing w:after="120"/>
    </w:pPr>
    <w:rPr>
      <w:color w:val="808080" w:themeColor="background1" w:themeShade="80"/>
      <w:sz w:val="16"/>
      <w:lang w:val="fr-FR"/>
    </w:rPr>
  </w:style>
  <w:style w:type="paragraph" w:customStyle="1" w:styleId="Caption2">
    <w:name w:val="Caption 2"/>
    <w:basedOn w:val="Normal"/>
    <w:qFormat/>
    <w:rsid w:val="007B577F"/>
    <w:pPr>
      <w:spacing w:after="0"/>
    </w:pPr>
    <w:rPr>
      <w:i/>
      <w:color w:val="7F7F7F" w:themeColor="text1" w:themeTint="80"/>
      <w:sz w:val="16"/>
    </w:rPr>
  </w:style>
  <w:style w:type="paragraph" w:customStyle="1" w:styleId="Callout">
    <w:name w:val="Callout"/>
    <w:basedOn w:val="Normal"/>
    <w:qFormat/>
    <w:rsid w:val="007B577F"/>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7B577F"/>
    <w:pPr>
      <w:ind w:left="-216" w:right="-144"/>
    </w:pPr>
    <w:rPr>
      <w:sz w:val="16"/>
    </w:rPr>
  </w:style>
  <w:style w:type="character" w:customStyle="1" w:styleId="Heading6Char">
    <w:name w:val="Heading 6 Char"/>
    <w:basedOn w:val="DefaultParagraphFont"/>
    <w:link w:val="Heading6"/>
    <w:uiPriority w:val="1"/>
    <w:rsid w:val="007B577F"/>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7B577F"/>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7B577F"/>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7B577F"/>
    <w:pPr>
      <w:spacing w:after="240"/>
      <w:jc w:val="right"/>
    </w:pPr>
    <w:rPr>
      <w:color w:val="FFFFFF" w:themeColor="background1"/>
      <w:sz w:val="22"/>
    </w:rPr>
  </w:style>
  <w:style w:type="paragraph" w:customStyle="1" w:styleId="Address">
    <w:name w:val="Address"/>
    <w:basedOn w:val="Normal"/>
    <w:qFormat/>
    <w:rsid w:val="007B577F"/>
    <w:pPr>
      <w:spacing w:after="0"/>
    </w:pPr>
    <w:rPr>
      <w:sz w:val="20"/>
    </w:rPr>
  </w:style>
  <w:style w:type="table" w:styleId="TableGrid">
    <w:name w:val="Table Grid"/>
    <w:basedOn w:val="TableNormal"/>
    <w:uiPriority w:val="59"/>
    <w:rsid w:val="007B57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rsid w:val="007B577F"/>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rsid w:val="007B57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77F"/>
    <w:rPr>
      <w:rFonts w:ascii="Tahoma" w:hAnsi="Tahoma" w:cs="Tahoma"/>
      <w:color w:val="262626" w:themeColor="text1" w:themeTint="D9"/>
      <w:sz w:val="16"/>
      <w:szCs w:val="16"/>
    </w:rPr>
  </w:style>
  <w:style w:type="character" w:styleId="PlaceholderText">
    <w:name w:val="Placeholder Text"/>
    <w:basedOn w:val="DefaultParagraphFont"/>
    <w:uiPriority w:val="99"/>
    <w:semiHidden/>
    <w:rsid w:val="007B577F"/>
    <w:rPr>
      <w:color w:val="808080"/>
    </w:rPr>
  </w:style>
  <w:style w:type="paragraph" w:customStyle="1" w:styleId="IssueNumber">
    <w:name w:val="Issue Number"/>
    <w:basedOn w:val="Header"/>
    <w:link w:val="IssueNumberChar"/>
    <w:qFormat/>
    <w:rsid w:val="007B577F"/>
    <w:pPr>
      <w:jc w:val="right"/>
    </w:pPr>
    <w:rPr>
      <w:caps w:val="0"/>
      <w:color w:val="808080" w:themeColor="background1" w:themeShade="80"/>
    </w:rPr>
  </w:style>
  <w:style w:type="paragraph" w:styleId="NormalWeb">
    <w:name w:val="Normal (Web)"/>
    <w:basedOn w:val="Normal"/>
    <w:uiPriority w:val="99"/>
    <w:semiHidden/>
    <w:unhideWhenUsed/>
    <w:rsid w:val="007B577F"/>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7B577F"/>
    <w:pPr>
      <w:spacing w:after="0"/>
      <w:ind w:left="-317"/>
    </w:pPr>
    <w:rPr>
      <w:noProof/>
      <w:sz w:val="12"/>
    </w:rPr>
  </w:style>
  <w:style w:type="character" w:customStyle="1" w:styleId="IssueNumberChar">
    <w:name w:val="Issue Number Char"/>
    <w:basedOn w:val="DefaultParagraphFont"/>
    <w:link w:val="IssueNumber"/>
    <w:rsid w:val="007B577F"/>
    <w:rPr>
      <w:color w:val="808080" w:themeColor="background1" w:themeShade="80"/>
      <w:sz w:val="20"/>
    </w:rPr>
  </w:style>
  <w:style w:type="paragraph" w:styleId="Footer">
    <w:name w:val="footer"/>
    <w:basedOn w:val="Normal"/>
    <w:link w:val="FooterChar"/>
    <w:uiPriority w:val="99"/>
    <w:unhideWhenUsed/>
    <w:rsid w:val="007B577F"/>
    <w:pPr>
      <w:tabs>
        <w:tab w:val="center" w:pos="4680"/>
        <w:tab w:val="right" w:pos="9360"/>
      </w:tabs>
      <w:spacing w:after="0"/>
    </w:pPr>
  </w:style>
  <w:style w:type="character" w:customStyle="1" w:styleId="FooterChar">
    <w:name w:val="Footer Char"/>
    <w:basedOn w:val="DefaultParagraphFont"/>
    <w:link w:val="Footer"/>
    <w:uiPriority w:val="99"/>
    <w:rsid w:val="007B577F"/>
    <w:rPr>
      <w:color w:val="262626" w:themeColor="text1" w:themeTint="D9"/>
      <w:sz w:val="18"/>
    </w:rPr>
  </w:style>
  <w:style w:type="character" w:styleId="CommentReference">
    <w:name w:val="annotation reference"/>
    <w:basedOn w:val="DefaultParagraphFont"/>
    <w:uiPriority w:val="99"/>
    <w:semiHidden/>
    <w:unhideWhenUsed/>
    <w:rsid w:val="007B577F"/>
    <w:rPr>
      <w:sz w:val="16"/>
      <w:szCs w:val="16"/>
    </w:rPr>
  </w:style>
  <w:style w:type="paragraph" w:styleId="CommentText">
    <w:name w:val="annotation text"/>
    <w:basedOn w:val="Normal"/>
    <w:link w:val="CommentTextChar"/>
    <w:uiPriority w:val="99"/>
    <w:semiHidden/>
    <w:unhideWhenUsed/>
    <w:rsid w:val="007B577F"/>
    <w:rPr>
      <w:sz w:val="20"/>
      <w:szCs w:val="20"/>
    </w:rPr>
  </w:style>
  <w:style w:type="character" w:customStyle="1" w:styleId="CommentTextChar">
    <w:name w:val="Comment Text Char"/>
    <w:basedOn w:val="DefaultParagraphFont"/>
    <w:link w:val="CommentText"/>
    <w:uiPriority w:val="99"/>
    <w:semiHidden/>
    <w:rsid w:val="007B577F"/>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sid w:val="007B577F"/>
    <w:rPr>
      <w:b/>
      <w:bCs/>
    </w:rPr>
  </w:style>
  <w:style w:type="character" w:customStyle="1" w:styleId="CommentSubjectChar">
    <w:name w:val="Comment Subject Char"/>
    <w:basedOn w:val="CommentTextChar"/>
    <w:link w:val="CommentSubject"/>
    <w:uiPriority w:val="99"/>
    <w:semiHidden/>
    <w:rsid w:val="007B577F"/>
    <w:rPr>
      <w:b/>
      <w:bCs/>
      <w:color w:val="262626" w:themeColor="text1" w:themeTint="D9"/>
      <w:sz w:val="20"/>
      <w:szCs w:val="20"/>
    </w:rPr>
  </w:style>
  <w:style w:type="character" w:styleId="FollowedHyperlink">
    <w:name w:val="FollowedHyperlink"/>
    <w:basedOn w:val="DefaultParagraphFont"/>
    <w:uiPriority w:val="99"/>
    <w:semiHidden/>
    <w:unhideWhenUsed/>
    <w:rsid w:val="007B577F"/>
    <w:rPr>
      <w:color w:val="E3791C" w:themeColor="followedHyperlink"/>
      <w:u w:val="single"/>
    </w:rPr>
  </w:style>
  <w:style w:type="character" w:styleId="Hyperlink">
    <w:name w:val="Hyperlink"/>
    <w:basedOn w:val="DefaultParagraphFont"/>
    <w:uiPriority w:val="99"/>
    <w:unhideWhenUsed/>
    <w:rsid w:val="007B577F"/>
    <w:rPr>
      <w:color w:val="BC2700" w:themeColor="hyperlink"/>
      <w:u w:val="single"/>
    </w:rPr>
  </w:style>
  <w:style w:type="paragraph" w:styleId="ListBullet">
    <w:name w:val="List Bullet"/>
    <w:basedOn w:val="Normal"/>
    <w:unhideWhenUsed/>
    <w:rsid w:val="007B577F"/>
    <w:pPr>
      <w:numPr>
        <w:numId w:val="6"/>
      </w:numPr>
      <w:contextualSpacing/>
    </w:pPr>
    <w:rPr>
      <w:b/>
    </w:rPr>
  </w:style>
  <w:style w:type="paragraph" w:styleId="ListContinue">
    <w:name w:val="List Continue"/>
    <w:basedOn w:val="Normal"/>
    <w:unhideWhenUsed/>
    <w:rsid w:val="007B577F"/>
    <w:pPr>
      <w:spacing w:after="120"/>
      <w:ind w:left="360"/>
    </w:pPr>
  </w:style>
  <w:style w:type="paragraph" w:customStyle="1" w:styleId="PageReference">
    <w:name w:val="Page Reference"/>
    <w:basedOn w:val="Normal"/>
    <w:qFormat/>
    <w:rsid w:val="007B577F"/>
    <w:pPr>
      <w:jc w:val="right"/>
    </w:pPr>
    <w:rPr>
      <w:color w:val="000000" w:themeColor="text1"/>
      <w:sz w:val="20"/>
    </w:rPr>
  </w:style>
  <w:style w:type="paragraph" w:customStyle="1" w:styleId="SidebarHighlightText">
    <w:name w:val="Sidebar Highlight Text"/>
    <w:basedOn w:val="Normal"/>
    <w:qFormat/>
    <w:rsid w:val="007B577F"/>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sid w:val="007B577F"/>
    <w:rPr>
      <w:b/>
      <w:bCs/>
    </w:rPr>
  </w:style>
  <w:style w:type="paragraph" w:customStyle="1" w:styleId="HeaderSpace">
    <w:name w:val="Header Space"/>
    <w:basedOn w:val="Normal"/>
    <w:qFormat/>
    <w:rsid w:val="007B577F"/>
    <w:pPr>
      <w:spacing w:after="60"/>
      <w:ind w:left="-230"/>
    </w:pPr>
  </w:style>
  <w:style w:type="paragraph" w:styleId="ListNumber">
    <w:name w:val="List Number"/>
    <w:basedOn w:val="Normal"/>
    <w:uiPriority w:val="99"/>
    <w:unhideWhenUsed/>
    <w:rsid w:val="007B577F"/>
    <w:pPr>
      <w:numPr>
        <w:numId w:val="3"/>
      </w:numPr>
      <w:contextualSpacing/>
    </w:pPr>
  </w:style>
  <w:style w:type="paragraph" w:styleId="ListBullet2">
    <w:name w:val="List Bullet 2"/>
    <w:basedOn w:val="Normal"/>
    <w:uiPriority w:val="99"/>
    <w:unhideWhenUsed/>
    <w:rsid w:val="007B577F"/>
    <w:pPr>
      <w:numPr>
        <w:numId w:val="7"/>
      </w:numPr>
      <w:spacing w:after="60"/>
    </w:pPr>
  </w:style>
  <w:style w:type="paragraph" w:customStyle="1" w:styleId="SidebarHeading">
    <w:name w:val="Sidebar Heading"/>
    <w:basedOn w:val="Normal"/>
    <w:qFormat/>
    <w:rsid w:val="007B577F"/>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7B577F"/>
    <w:pPr>
      <w:spacing w:after="0"/>
      <w:ind w:left="-317"/>
    </w:pPr>
    <w:rPr>
      <w:noProof/>
      <w:sz w:val="12"/>
    </w:rPr>
  </w:style>
</w:styles>
</file>

<file path=word/webSettings.xml><?xml version="1.0" encoding="utf-8"?>
<w:webSettings xmlns:r="http://schemas.openxmlformats.org/officeDocument/2006/relationships" xmlns:w="http://schemas.openxmlformats.org/wordprocessingml/2006/main">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0A0132DF1FEE45E98EB29879F8972B20"/>
        <w:category>
          <w:name w:val="General"/>
          <w:gallery w:val="placeholder"/>
        </w:category>
        <w:types>
          <w:type w:val="bbPlcHdr"/>
        </w:types>
        <w:behaviors>
          <w:behavior w:val="content"/>
        </w:behaviors>
        <w:guid w:val="{36929DBA-7BB8-44EF-9581-4DAA31B94ACE}"/>
      </w:docPartPr>
      <w:docPartBody>
        <w:p w:rsidR="004B09D6" w:rsidRDefault="00285FE1" w:rsidP="00285FE1">
          <w:pPr>
            <w:pStyle w:val="0A0132DF1FEE45E98EB29879F8972B205"/>
          </w:pPr>
          <w:r w:rsidRPr="009531A9">
            <w:rPr>
              <w:noProof/>
              <w:lang w:val="fr-FR"/>
            </w:rPr>
            <w:t>Date du numéro</w:t>
          </w:r>
        </w:p>
      </w:docPartBody>
    </w:docPart>
    <w:docPart>
      <w:docPartPr>
        <w:name w:val="1FC3E186ED13465192C46ED79854EFFA"/>
        <w:category>
          <w:name w:val="General"/>
          <w:gallery w:val="placeholder"/>
        </w:category>
        <w:types>
          <w:type w:val="bbPlcHdr"/>
        </w:types>
        <w:behaviors>
          <w:behavior w:val="content"/>
        </w:behaviors>
        <w:guid w:val="{A8A0B6AC-FCCF-4933-AC4B-14ED82909957}"/>
      </w:docPartPr>
      <w:docPartBody>
        <w:p w:rsidR="004B09D6" w:rsidRDefault="00285FE1" w:rsidP="00285FE1">
          <w:pPr>
            <w:pStyle w:val="1FC3E186ED13465192C46ED79854EFFA5"/>
          </w:pPr>
          <w:r w:rsidRPr="009531A9">
            <w:rPr>
              <w:rFonts w:ascii="Corbel" w:hAnsi="Corbel"/>
              <w:noProof/>
              <w:color w:val="FFFFFF"/>
              <w:lang w:val="fr-FR"/>
            </w:rPr>
            <w:t>Tapez le slogan ici</w:t>
          </w:r>
        </w:p>
      </w:docPartBody>
    </w:docPart>
    <w:docPart>
      <w:docPartPr>
        <w:name w:val="DEDD5504A9F240F4BB87374B6FE81323"/>
        <w:category>
          <w:name w:val="General"/>
          <w:gallery w:val="placeholder"/>
        </w:category>
        <w:types>
          <w:type w:val="bbPlcHdr"/>
        </w:types>
        <w:behaviors>
          <w:behavior w:val="content"/>
        </w:behaviors>
        <w:guid w:val="{CD0C6160-5FC1-41C4-AE42-3A50C161EC86}"/>
      </w:docPartPr>
      <w:docPartBody>
        <w:p w:rsidR="00285FE1" w:rsidRPr="009531A9" w:rsidRDefault="00285FE1" w:rsidP="00D50B6C">
          <w:pPr>
            <w:spacing w:after="60"/>
            <w:rPr>
              <w:noProof/>
              <w:spacing w:val="-4"/>
              <w:lang w:val="fr-FR"/>
            </w:rPr>
          </w:pPr>
          <w:r w:rsidRPr="009531A9">
            <w:rPr>
              <w:rFonts w:ascii="Corbel" w:hAnsi="Corbel"/>
              <w:noProof/>
              <w:color w:val="262626"/>
              <w:spacing w:val="-4"/>
              <w:lang w:val="fr-FR"/>
            </w:rPr>
            <w:t xml:space="preserve">Ce bulletin est créé principalement au moyen de colonnes de texte, de sorte que le texte est automatiquement renvoyé d’une colonne à l’autre. La fonction Colonnes se trouve sous l’onglet </w:t>
          </w:r>
          <w:r w:rsidRPr="009531A9">
            <w:rPr>
              <w:rStyle w:val="Strong"/>
              <w:rFonts w:ascii="Corbel" w:hAnsi="Corbel"/>
              <w:noProof/>
              <w:color w:val="262626"/>
              <w:spacing w:val="-4"/>
              <w:lang w:val="fr-FR"/>
            </w:rPr>
            <w:t>Mise en page</w:t>
          </w:r>
          <w:r w:rsidRPr="009531A9">
            <w:rPr>
              <w:rFonts w:ascii="Corbel" w:hAnsi="Corbel"/>
              <w:noProof/>
              <w:color w:val="262626"/>
              <w:spacing w:val="-4"/>
              <w:lang w:val="fr-FR"/>
            </w:rPr>
            <w:t xml:space="preserve">, dans le groupe </w:t>
          </w:r>
          <w:r w:rsidRPr="009531A9">
            <w:rPr>
              <w:rStyle w:val="Strong"/>
              <w:rFonts w:ascii="Corbel" w:hAnsi="Corbel"/>
              <w:noProof/>
              <w:color w:val="262626"/>
              <w:spacing w:val="-4"/>
              <w:lang w:val="fr-FR"/>
            </w:rPr>
            <w:t>Mise en page</w:t>
          </w:r>
          <w:r w:rsidRPr="009531A9">
            <w:rPr>
              <w:rFonts w:ascii="Corbel" w:hAnsi="Corbel"/>
              <w:noProof/>
              <w:color w:val="262626"/>
              <w:spacing w:val="-4"/>
              <w:lang w:val="fr-FR"/>
            </w:rPr>
            <w:t>. Pour des astuces sur la configuration et l’utilisation de colonnes de texte, voir plus loin dans ce modèle.</w:t>
          </w:r>
        </w:p>
        <w:p w:rsidR="00285FE1" w:rsidRPr="009531A9" w:rsidRDefault="00285FE1">
          <w:pPr>
            <w:pStyle w:val="Heading2"/>
            <w:rPr>
              <w:noProof/>
              <w:spacing w:val="-4"/>
              <w:lang w:val="fr-FR"/>
            </w:rPr>
          </w:pPr>
          <w:r w:rsidRPr="009531A9">
            <w:rPr>
              <w:rFonts w:ascii="Trebuchet MS" w:hAnsi="Trebuchet MS"/>
              <w:noProof/>
              <w:color w:val="FF5C0B"/>
              <w:spacing w:val="-4"/>
              <w:lang w:val="fr-FR"/>
            </w:rPr>
            <w:t>Ajout de votre propre contenu</w:t>
          </w:r>
        </w:p>
        <w:p w:rsidR="00285FE1" w:rsidRPr="009531A9" w:rsidRDefault="00285FE1" w:rsidP="00D50B6C">
          <w:pPr>
            <w:spacing w:after="60"/>
            <w:rPr>
              <w:noProof/>
              <w:spacing w:val="-4"/>
              <w:lang w:val="fr-FR"/>
            </w:rPr>
          </w:pPr>
          <w:r w:rsidRPr="009531A9">
            <w:rPr>
              <w:rFonts w:ascii="Corbel" w:hAnsi="Corbel"/>
              <w:noProof/>
              <w:color w:val="262626"/>
              <w:spacing w:val="-4"/>
              <w:lang w:val="fr-FR"/>
            </w:rPr>
            <w:t>Le texte d’espace réservé pour plusieurs articles dans ce modèle propose des astuces sur la façon de personnaliser ce bulletin d’informations pour l’adapter à vos besoins.</w:t>
          </w:r>
        </w:p>
        <w:p w:rsidR="00285FE1" w:rsidRPr="009531A9" w:rsidRDefault="00285FE1">
          <w:pPr>
            <w:rPr>
              <w:noProof/>
              <w:spacing w:val="-4"/>
              <w:lang w:val="fr-FR"/>
            </w:rPr>
          </w:pPr>
          <w:r w:rsidRPr="009531A9">
            <w:rPr>
              <w:rFonts w:ascii="Corbel" w:hAnsi="Corbel"/>
              <w:noProof/>
              <w:color w:val="262626"/>
              <w:spacing w:val="-4"/>
              <w:lang w:val="fr-FR"/>
            </w:rPr>
            <w:t>Pour remplacer le texte d’un espace réservé par votre texte, il vous suffit de le sélectionner et de commencer à taper. Remarquez que si le texte d’espace réservé que vous remplacez est long, comme dans cet article, la mise en page peut sembler biaisée mais ce n’est pas le cas. Le contenu figurant plus bas sur la page est déplacé vers le haut uniquement parce qu’il y a moins de contenu lorsque vous commencez à remplacer votre propre texte. Lorsque vous tapez pour ajouter votre texte, le contenu revient automatiquement à sa place.</w:t>
          </w:r>
        </w:p>
        <w:p w:rsidR="00285FE1" w:rsidRPr="009531A9" w:rsidRDefault="00285FE1">
          <w:pPr>
            <w:pStyle w:val="Heading2"/>
            <w:rPr>
              <w:noProof/>
              <w:spacing w:val="-4"/>
              <w:lang w:val="fr-FR"/>
            </w:rPr>
          </w:pPr>
          <w:r w:rsidRPr="009531A9">
            <w:rPr>
              <w:rFonts w:ascii="Trebuchet MS" w:hAnsi="Trebuchet MS"/>
              <w:noProof/>
              <w:color w:val="FF5C0B"/>
              <w:spacing w:val="-4"/>
              <w:lang w:val="fr-FR"/>
            </w:rPr>
            <w:t>Espaces réservés qui restent lorsque vous ajoutez du texte</w:t>
          </w:r>
        </w:p>
        <w:p w:rsidR="00285FE1" w:rsidRPr="009531A9" w:rsidRDefault="00285FE1" w:rsidP="00D50B6C">
          <w:pPr>
            <w:spacing w:after="60"/>
            <w:rPr>
              <w:noProof/>
              <w:spacing w:val="-4"/>
              <w:lang w:val="fr-FR"/>
            </w:rPr>
          </w:pPr>
          <w:r w:rsidRPr="009531A9">
            <w:rPr>
              <w:rFonts w:ascii="Corbel" w:hAnsi="Corbel"/>
              <w:noProof/>
              <w:color w:val="262626"/>
              <w:spacing w:val="-4"/>
              <w:lang w:val="fr-FR"/>
            </w:rPr>
            <w:t>Les espaces réservés du titre et du sous-titre ne disparaissent pas lorsque vous ajoutez votre propre texte.  À l’impression, ils ressemblent à du texte normal, mais lorsque vous cliquez dessus, vous pouvez voir le contour bleu et le titre de l’espace réservé.</w:t>
          </w:r>
        </w:p>
        <w:p w:rsidR="00285FE1" w:rsidRPr="009531A9" w:rsidRDefault="00285FE1" w:rsidP="00D50B6C">
          <w:pPr>
            <w:spacing w:after="60"/>
            <w:rPr>
              <w:noProof/>
              <w:spacing w:val="-4"/>
              <w:lang w:val="fr-FR"/>
            </w:rPr>
          </w:pPr>
          <w:r w:rsidRPr="009531A9">
            <w:rPr>
              <w:rFonts w:ascii="Corbel" w:hAnsi="Corbel"/>
              <w:noProof/>
              <w:color w:val="262626"/>
              <w:spacing w:val="-4"/>
              <w:lang w:val="fr-FR"/>
            </w:rPr>
            <w:t xml:space="preserve">La raison pour laquelle ces espaces réservés restent est qu’il sont liés à d’autres espaces réservés utilisant le même texte. Par conséquent, lorsque vous remplacez le texte des espaces réservés du titre et du sous-titre par votre propre texte, ce dernier est automatiquement inséré dans les espaces réservés correspondants dans les en-têtes et dans la zone de l’expéditeur à la dernière page. </w:t>
          </w:r>
        </w:p>
        <w:p w:rsidR="00285FE1" w:rsidRPr="009531A9" w:rsidRDefault="00285FE1">
          <w:pPr>
            <w:pStyle w:val="Heading2"/>
            <w:rPr>
              <w:noProof/>
              <w:spacing w:val="-4"/>
              <w:lang w:val="fr-FR"/>
            </w:rPr>
          </w:pPr>
          <w:r w:rsidRPr="009531A9">
            <w:rPr>
              <w:rFonts w:ascii="Trebuchet MS" w:hAnsi="Trebuchet MS"/>
              <w:noProof/>
              <w:color w:val="FF5C0B"/>
              <w:spacing w:val="-4"/>
              <w:lang w:val="fr-FR"/>
            </w:rPr>
            <w:t>Remplacement d’images</w:t>
          </w:r>
        </w:p>
        <w:p w:rsidR="00285FE1" w:rsidRPr="009531A9" w:rsidRDefault="00285FE1" w:rsidP="00D50B6C">
          <w:pPr>
            <w:spacing w:after="60"/>
            <w:rPr>
              <w:noProof/>
              <w:spacing w:val="-4"/>
              <w:lang w:val="fr-FR"/>
            </w:rPr>
          </w:pPr>
          <w:r w:rsidRPr="009531A9">
            <w:rPr>
              <w:rFonts w:ascii="Corbel" w:hAnsi="Corbel"/>
              <w:noProof/>
              <w:color w:val="262626"/>
              <w:spacing w:val="-4"/>
              <w:lang w:val="fr-FR"/>
            </w:rPr>
            <w:t xml:space="preserve">Pour remplacer une image dans ce modèle par votre propre image, sélectionnez-la puis, sous l’onglet </w:t>
          </w:r>
          <w:r w:rsidRPr="009531A9">
            <w:rPr>
              <w:rStyle w:val="Strong"/>
              <w:rFonts w:ascii="Corbel" w:hAnsi="Corbel"/>
              <w:noProof/>
              <w:color w:val="262626"/>
              <w:spacing w:val="-4"/>
              <w:lang w:val="fr-FR"/>
            </w:rPr>
            <w:t>Format des Outils Image</w:t>
          </w:r>
          <w:r w:rsidRPr="009531A9">
            <w:rPr>
              <w:rFonts w:ascii="Corbel" w:hAnsi="Corbel"/>
              <w:noProof/>
              <w:color w:val="262626"/>
              <w:spacing w:val="-4"/>
              <w:lang w:val="fr-FR"/>
            </w:rPr>
            <w:t xml:space="preserve">, dans le groupe </w:t>
          </w:r>
          <w:r w:rsidRPr="009531A9">
            <w:rPr>
              <w:rStyle w:val="Strong"/>
              <w:rFonts w:ascii="Corbel" w:hAnsi="Corbel"/>
              <w:noProof/>
              <w:color w:val="262626"/>
              <w:spacing w:val="-4"/>
              <w:lang w:val="fr-FR"/>
            </w:rPr>
            <w:t>Ajuster</w:t>
          </w:r>
          <w:r w:rsidRPr="009531A9">
            <w:rPr>
              <w:rFonts w:ascii="Corbel" w:hAnsi="Corbel"/>
              <w:noProof/>
              <w:color w:val="262626"/>
              <w:spacing w:val="-4"/>
              <w:lang w:val="fr-FR"/>
            </w:rPr>
            <w:t xml:space="preserve">, cliquez sur </w:t>
          </w:r>
          <w:r w:rsidRPr="009531A9">
            <w:rPr>
              <w:rStyle w:val="Strong"/>
              <w:rFonts w:ascii="Corbel" w:hAnsi="Corbel"/>
              <w:noProof/>
              <w:color w:val="262626"/>
              <w:spacing w:val="-4"/>
              <w:lang w:val="fr-FR"/>
            </w:rPr>
            <w:t>Modifier l’image</w:t>
          </w:r>
          <w:r w:rsidRPr="009531A9">
            <w:rPr>
              <w:rFonts w:ascii="Corbel" w:hAnsi="Corbel"/>
              <w:noProof/>
              <w:color w:val="262626"/>
              <w:spacing w:val="-4"/>
              <w:lang w:val="fr-FR"/>
            </w:rPr>
            <w:t>. (Ou, cliquez avec le bouton droit sur une photo pour accéder à la commande Modifier l’image.)</w:t>
          </w:r>
        </w:p>
        <w:p w:rsidR="00285FE1" w:rsidRPr="009531A9" w:rsidRDefault="00285FE1" w:rsidP="00D50B6C">
          <w:pPr>
            <w:spacing w:after="60"/>
            <w:rPr>
              <w:noProof/>
              <w:spacing w:val="-4"/>
              <w:lang w:val="fr-FR"/>
            </w:rPr>
          </w:pPr>
          <w:r w:rsidRPr="009531A9">
            <w:rPr>
              <w:rFonts w:ascii="Corbel" w:hAnsi="Corbel"/>
              <w:noProof/>
              <w:color w:val="262626"/>
              <w:spacing w:val="-4"/>
              <w:lang w:val="fr-FR"/>
            </w:rPr>
            <w:t>Les images que vous voyez dans les encadrés, comme celles figurant dans la zone à droite Dans ce numéro, présentent une mise en forme « Aligné sur le texte », de sorte qu’elles sont insérées de façon précise dans une marque de paragraphe et peuvent être mises en forme aussi facilement que du texte. Le style de paragraphe personnalisé Photo encadré applique une mise en forme en retrait qui permet d’aligner les photos de façon exacte par rapport aux autres contenus de l’encadré.</w:t>
          </w:r>
        </w:p>
        <w:p w:rsidR="004B09D6" w:rsidRDefault="00285FE1" w:rsidP="00285FE1">
          <w:pPr>
            <w:pStyle w:val="DEDD5504A9F240F4BB87374B6FE813235"/>
          </w:pPr>
          <w:r w:rsidRPr="009531A9">
            <w:rPr>
              <w:rFonts w:ascii="Corbel" w:hAnsi="Corbel"/>
              <w:noProof/>
              <w:color w:val="262626"/>
              <w:spacing w:val="-4"/>
              <w:lang w:val="fr-FR"/>
            </w:rPr>
            <w:t xml:space="preserve">Les images qui sont ajustées à du texte dans ce bulletin d’informations font appel à des paramètres de texte et de positionnement. Pour apprendre à placer du texte autour d’images (fonctionnalité appelée « habillage du texte »), voir plus loin dans ce modèle. </w:t>
          </w:r>
        </w:p>
      </w:docPartBody>
    </w:docPart>
    <w:docPart>
      <w:docPartPr>
        <w:name w:val="1378B82BB71444749229D04C6EACCD73"/>
        <w:category>
          <w:name w:val="General"/>
          <w:gallery w:val="placeholder"/>
        </w:category>
        <w:types>
          <w:type w:val="bbPlcHdr"/>
        </w:types>
        <w:behaviors>
          <w:behavior w:val="content"/>
        </w:behaviors>
        <w:guid w:val="{119CB0FE-B55F-4253-BB16-09FA87E595EA}"/>
      </w:docPartPr>
      <w:docPartBody>
        <w:p w:rsidR="004B09D6" w:rsidRDefault="00285FE1" w:rsidP="00285FE1">
          <w:pPr>
            <w:pStyle w:val="1378B82BB71444749229D04C6EACCD735"/>
          </w:pPr>
          <w:r w:rsidRPr="009531A9">
            <w:rPr>
              <w:rFonts w:ascii="Trebuchet MS" w:hAnsi="Trebuchet MS"/>
              <w:noProof/>
              <w:color w:val="FF5C0B"/>
              <w:lang w:val="fr-FR"/>
            </w:rPr>
            <w:t>Titre de l’article</w:t>
          </w:r>
        </w:p>
      </w:docPartBody>
    </w:docPart>
    <w:docPart>
      <w:docPartPr>
        <w:name w:val="9922B8E79A694834BEDE9AA208A028DB"/>
        <w:category>
          <w:name w:val="General"/>
          <w:gallery w:val="placeholder"/>
        </w:category>
        <w:types>
          <w:type w:val="bbPlcHdr"/>
        </w:types>
        <w:behaviors>
          <w:behavior w:val="content"/>
        </w:behaviors>
        <w:guid w:val="{B5F601B1-7403-491F-945B-87633FDD316D}"/>
      </w:docPartPr>
      <w:docPartBody>
        <w:p w:rsidR="004B09D6" w:rsidRDefault="00285FE1" w:rsidP="00285FE1">
          <w:pPr>
            <w:pStyle w:val="9922B8E79A694834BEDE9AA208A028DB5"/>
          </w:pPr>
          <w:r w:rsidRPr="009531A9">
            <w:rPr>
              <w:rFonts w:ascii="Corbel" w:hAnsi="Corbel"/>
              <w:noProof/>
              <w:color w:val="262626"/>
              <w:lang w:val="fr-FR"/>
            </w:rPr>
            <w:t xml:space="preserve">Un saut de colonne est inséré avant et après chaque colonne faisant office d’encadré. Pour insérer un saut de colonne, appuyez sur Ctrl+Maj+Entrée. Ou, sous l’onglet </w:t>
          </w:r>
          <w:r w:rsidRPr="009531A9">
            <w:rPr>
              <w:rStyle w:val="Strong"/>
              <w:rFonts w:ascii="Corbel" w:hAnsi="Corbel"/>
              <w:noProof/>
              <w:color w:val="262626"/>
              <w:lang w:val="fr-FR"/>
            </w:rPr>
            <w:t>Mise en page</w:t>
          </w:r>
          <w:r w:rsidRPr="009531A9">
            <w:rPr>
              <w:rFonts w:ascii="Corbel" w:hAnsi="Corbel"/>
              <w:noProof/>
              <w:color w:val="262626"/>
              <w:lang w:val="fr-FR"/>
            </w:rPr>
            <w:t xml:space="preserve">, dans le groupe </w:t>
          </w:r>
          <w:r w:rsidRPr="009531A9">
            <w:rPr>
              <w:rStyle w:val="Strong"/>
              <w:rFonts w:ascii="Corbel" w:hAnsi="Corbel"/>
              <w:noProof/>
              <w:color w:val="262626"/>
              <w:lang w:val="fr-FR"/>
            </w:rPr>
            <w:t>Mise en page</w:t>
          </w:r>
          <w:r w:rsidRPr="009531A9">
            <w:rPr>
              <w:rFonts w:ascii="Corbel" w:hAnsi="Corbel"/>
              <w:noProof/>
              <w:color w:val="262626"/>
              <w:lang w:val="fr-FR"/>
            </w:rPr>
            <w:t xml:space="preserve">, cliquez sur </w:t>
          </w:r>
          <w:r w:rsidRPr="009531A9">
            <w:rPr>
              <w:rStyle w:val="Strong"/>
              <w:rFonts w:ascii="Corbel" w:hAnsi="Corbel"/>
              <w:noProof/>
              <w:color w:val="262626"/>
              <w:lang w:val="fr-FR"/>
            </w:rPr>
            <w:t>Sauts de pages</w:t>
          </w:r>
          <w:r w:rsidRPr="009531A9">
            <w:rPr>
              <w:rFonts w:ascii="Corbel" w:hAnsi="Corbel"/>
              <w:noProof/>
              <w:color w:val="262626"/>
              <w:lang w:val="fr-FR"/>
            </w:rPr>
            <w:t xml:space="preserve">, puis cliquez sur </w:t>
          </w:r>
          <w:r w:rsidRPr="009531A9">
            <w:rPr>
              <w:rStyle w:val="Strong"/>
              <w:rFonts w:ascii="Corbel" w:hAnsi="Corbel"/>
              <w:noProof/>
              <w:color w:val="262626"/>
              <w:lang w:val="fr-FR"/>
            </w:rPr>
            <w:t>Colonne</w:t>
          </w:r>
          <w:r w:rsidRPr="009531A9">
            <w:rPr>
              <w:rFonts w:ascii="Corbel" w:hAnsi="Corbel"/>
              <w:noProof/>
              <w:color w:val="262626"/>
              <w:lang w:val="fr-FR"/>
            </w:rPr>
            <w:t>.</w:t>
          </w:r>
        </w:p>
      </w:docPartBody>
    </w:docPart>
    <w:docPart>
      <w:docPartPr>
        <w:name w:val="01B978F84CFC4B91BD68280040ABC347"/>
        <w:category>
          <w:name w:val="General"/>
          <w:gallery w:val="placeholder"/>
        </w:category>
        <w:types>
          <w:type w:val="bbPlcHdr"/>
        </w:types>
        <w:behaviors>
          <w:behavior w:val="content"/>
        </w:behaviors>
        <w:guid w:val="{8D122CFD-80FD-4C08-9D38-B6869546C298}"/>
      </w:docPartPr>
      <w:docPartBody>
        <w:p w:rsidR="004B09D6" w:rsidRDefault="00285FE1" w:rsidP="00285FE1">
          <w:pPr>
            <w:pStyle w:val="01B978F84CFC4B91BD68280040ABC3475"/>
          </w:pPr>
          <w:r w:rsidRPr="009531A9">
            <w:rPr>
              <w:rStyle w:val="PageNumber"/>
              <w:noProof/>
              <w:lang w:val="fr-FR"/>
            </w:rPr>
            <w:t>#</w:t>
          </w:r>
        </w:p>
      </w:docPartBody>
    </w:docPart>
    <w:docPart>
      <w:docPartPr>
        <w:name w:val="899FA768FCBF41CFB48AFAAFE5E54948"/>
        <w:category>
          <w:name w:val="General"/>
          <w:gallery w:val="placeholder"/>
        </w:category>
        <w:types>
          <w:type w:val="bbPlcHdr"/>
        </w:types>
        <w:behaviors>
          <w:behavior w:val="content"/>
        </w:behaviors>
        <w:guid w:val="{0E7FDC09-0A4D-4043-9542-575E86DEC71C}"/>
      </w:docPartPr>
      <w:docPartBody>
        <w:p w:rsidR="004B09D6" w:rsidRDefault="00285FE1" w:rsidP="00285FE1">
          <w:pPr>
            <w:pStyle w:val="899FA768FCBF41CFB48AFAAFE5E549485"/>
          </w:pPr>
          <w:r w:rsidRPr="009531A9">
            <w:rPr>
              <w:rFonts w:ascii="Trebuchet MS" w:hAnsi="Trebuchet MS"/>
              <w:noProof/>
              <w:color w:val="FF5C0B"/>
              <w:lang w:val="fr-FR"/>
            </w:rPr>
            <w:t>Titre de l’article</w:t>
          </w:r>
        </w:p>
      </w:docPartBody>
    </w:docPart>
    <w:docPart>
      <w:docPartPr>
        <w:name w:val="DE7BE60395B64CB886BC2852256A6A26"/>
        <w:category>
          <w:name w:val="General"/>
          <w:gallery w:val="placeholder"/>
        </w:category>
        <w:types>
          <w:type w:val="bbPlcHdr"/>
        </w:types>
        <w:behaviors>
          <w:behavior w:val="content"/>
        </w:behaviors>
        <w:guid w:val="{793DF73D-3B96-4773-89AD-999E470AF457}"/>
      </w:docPartPr>
      <w:docPartBody>
        <w:p w:rsidR="004B09D6" w:rsidRDefault="00285FE1" w:rsidP="00285FE1">
          <w:pPr>
            <w:pStyle w:val="DE7BE60395B64CB886BC2852256A6A265"/>
          </w:pPr>
          <w:r w:rsidRPr="009531A9">
            <w:rPr>
              <w:rFonts w:ascii="Corbel" w:hAnsi="Corbel"/>
              <w:noProof/>
              <w:color w:val="262626"/>
              <w:lang w:val="fr-FR"/>
            </w:rPr>
            <w:t xml:space="preserve">Pour afficher les sauts de colonnes, les sauts de sections et les autres marques de mise en forme, sous l’onglet </w:t>
          </w:r>
          <w:r w:rsidRPr="009531A9">
            <w:rPr>
              <w:rStyle w:val="Strong"/>
              <w:rFonts w:ascii="Corbel" w:hAnsi="Corbel"/>
              <w:noProof/>
              <w:color w:val="262626"/>
              <w:lang w:val="fr-FR"/>
            </w:rPr>
            <w:t>Accueil</w:t>
          </w:r>
          <w:r w:rsidRPr="009531A9">
            <w:rPr>
              <w:rFonts w:ascii="Corbel" w:hAnsi="Corbel"/>
              <w:noProof/>
              <w:color w:val="262626"/>
              <w:lang w:val="fr-FR"/>
            </w:rPr>
            <w:t xml:space="preserve">, dans le groupe </w:t>
          </w:r>
          <w:r w:rsidRPr="009531A9">
            <w:rPr>
              <w:rStyle w:val="Strong"/>
              <w:rFonts w:ascii="Corbel" w:hAnsi="Corbel"/>
              <w:noProof/>
              <w:color w:val="262626"/>
              <w:lang w:val="fr-FR"/>
            </w:rPr>
            <w:t>Paragraphe</w:t>
          </w:r>
          <w:r w:rsidRPr="009531A9">
            <w:rPr>
              <w:rFonts w:ascii="Corbel" w:hAnsi="Corbel"/>
              <w:noProof/>
              <w:color w:val="262626"/>
              <w:lang w:val="fr-FR"/>
            </w:rPr>
            <w:t>, cliquez sur l’icône de marque de paragraphe.</w:t>
          </w:r>
        </w:p>
      </w:docPartBody>
    </w:docPart>
    <w:docPart>
      <w:docPartPr>
        <w:name w:val="F9555A0D237745E3BDE692079F643D98"/>
        <w:category>
          <w:name w:val="General"/>
          <w:gallery w:val="placeholder"/>
        </w:category>
        <w:types>
          <w:type w:val="bbPlcHdr"/>
        </w:types>
        <w:behaviors>
          <w:behavior w:val="content"/>
        </w:behaviors>
        <w:guid w:val="{41EBBCC9-B01D-4435-950A-9B8B1AAE1E22}"/>
      </w:docPartPr>
      <w:docPartBody>
        <w:p w:rsidR="004B09D6" w:rsidRDefault="00285FE1" w:rsidP="00285FE1">
          <w:pPr>
            <w:pStyle w:val="F9555A0D237745E3BDE692079F643D985"/>
          </w:pPr>
          <w:r w:rsidRPr="009531A9">
            <w:rPr>
              <w:noProof/>
              <w:lang w:val="fr-FR"/>
            </w:rPr>
            <w:t>#</w:t>
          </w:r>
        </w:p>
      </w:docPartBody>
    </w:docPart>
    <w:docPart>
      <w:docPartPr>
        <w:name w:val="EE21511A250D4C889796C33D0AA752C4"/>
        <w:category>
          <w:name w:val="General"/>
          <w:gallery w:val="placeholder"/>
        </w:category>
        <w:types>
          <w:type w:val="bbPlcHdr"/>
        </w:types>
        <w:behaviors>
          <w:behavior w:val="content"/>
        </w:behaviors>
        <w:guid w:val="{776A29C4-2C57-43D7-A1E6-E08CD0EB1891}"/>
      </w:docPartPr>
      <w:docPartBody>
        <w:p w:rsidR="00285FE1" w:rsidRPr="009531A9" w:rsidRDefault="00285FE1" w:rsidP="00176BFA">
          <w:pPr>
            <w:spacing w:after="0"/>
            <w:rPr>
              <w:noProof/>
              <w:lang w:val="fr-FR"/>
            </w:rPr>
          </w:pPr>
          <w:r w:rsidRPr="009531A9">
            <w:rPr>
              <w:rFonts w:ascii="Corbel" w:hAnsi="Corbel"/>
              <w:noProof/>
              <w:color w:val="262626"/>
              <w:lang w:val="fr-FR"/>
            </w:rPr>
            <w:t>Le corps de texte dans l’ensemble des articles de ce modèle utilise le style de paragraphe Normal. Voici quelques-uns des autres styles appliqués dans l’ensemble du modèle :</w:t>
          </w:r>
        </w:p>
        <w:p w:rsidR="00285FE1" w:rsidRPr="009531A9" w:rsidRDefault="00285FE1" w:rsidP="00176BFA">
          <w:pPr>
            <w:pStyle w:val="ListBullet2"/>
            <w:spacing w:after="0"/>
            <w:rPr>
              <w:noProof/>
              <w:lang w:val="fr-FR"/>
            </w:rPr>
          </w:pPr>
          <w:r w:rsidRPr="009531A9">
            <w:rPr>
              <w:rFonts w:ascii="Corbel" w:hAnsi="Corbel"/>
              <w:noProof/>
              <w:color w:val="262626"/>
              <w:lang w:val="fr-FR"/>
            </w:rPr>
            <w:t xml:space="preserve">Les gros titres d’article, comme sur la première page, utilisent le style </w:t>
          </w:r>
          <w:r w:rsidRPr="009531A9">
            <w:rPr>
              <w:rStyle w:val="Strong"/>
              <w:rFonts w:ascii="Corbel" w:hAnsi="Corbel"/>
              <w:noProof/>
              <w:color w:val="262626"/>
              <w:lang w:val="fr-FR"/>
            </w:rPr>
            <w:t>Titre 1</w:t>
          </w:r>
          <w:r w:rsidRPr="009531A9">
            <w:rPr>
              <w:rFonts w:ascii="Corbel" w:hAnsi="Corbel"/>
              <w:noProof/>
              <w:color w:val="262626"/>
              <w:lang w:val="fr-FR"/>
            </w:rPr>
            <w:t>.</w:t>
          </w:r>
        </w:p>
        <w:p w:rsidR="00285FE1" w:rsidRPr="009531A9" w:rsidRDefault="00285FE1" w:rsidP="00176BFA">
          <w:pPr>
            <w:pStyle w:val="ListBullet2"/>
            <w:spacing w:after="0"/>
            <w:rPr>
              <w:noProof/>
              <w:lang w:val="fr-FR"/>
            </w:rPr>
          </w:pPr>
          <w:r w:rsidRPr="009531A9">
            <w:rPr>
              <w:rFonts w:ascii="Corbel" w:hAnsi="Corbel"/>
              <w:noProof/>
              <w:color w:val="262626"/>
              <w:lang w:val="fr-FR"/>
            </w:rPr>
            <w:t xml:space="preserve">Les titres orange dans les encadrés et au sein des articles utilisent le style </w:t>
          </w:r>
          <w:r w:rsidRPr="009531A9">
            <w:rPr>
              <w:rStyle w:val="Strong"/>
              <w:rFonts w:ascii="Corbel" w:hAnsi="Corbel"/>
              <w:noProof/>
              <w:color w:val="262626"/>
              <w:lang w:val="fr-FR"/>
            </w:rPr>
            <w:t>Titre encadré</w:t>
          </w:r>
          <w:r w:rsidRPr="009531A9">
            <w:rPr>
              <w:rFonts w:ascii="Corbel" w:hAnsi="Corbel"/>
              <w:noProof/>
              <w:color w:val="262626"/>
              <w:lang w:val="fr-FR"/>
            </w:rPr>
            <w:t>.</w:t>
          </w:r>
        </w:p>
        <w:p w:rsidR="00285FE1" w:rsidRPr="009531A9" w:rsidRDefault="00285FE1" w:rsidP="00176BFA">
          <w:pPr>
            <w:pStyle w:val="ListBullet2"/>
            <w:spacing w:after="0"/>
            <w:ind w:left="357" w:hanging="357"/>
            <w:rPr>
              <w:noProof/>
              <w:lang w:val="fr-FR"/>
            </w:rPr>
          </w:pPr>
          <w:r w:rsidRPr="009531A9">
            <w:rPr>
              <w:rFonts w:ascii="Corbel" w:hAnsi="Corbel"/>
              <w:noProof/>
              <w:color w:val="262626"/>
              <w:lang w:val="fr-FR"/>
            </w:rPr>
            <w:t xml:space="preserve">Les titres de section orange dans les articles utilisent le style </w:t>
          </w:r>
          <w:r w:rsidRPr="009531A9">
            <w:rPr>
              <w:rStyle w:val="Strong"/>
              <w:rFonts w:ascii="Corbel" w:hAnsi="Corbel"/>
              <w:noProof/>
              <w:color w:val="262626"/>
              <w:lang w:val="fr-FR"/>
            </w:rPr>
            <w:t>Titre 2</w:t>
          </w:r>
          <w:r w:rsidRPr="009531A9">
            <w:rPr>
              <w:rFonts w:ascii="Corbel" w:hAnsi="Corbel"/>
              <w:noProof/>
              <w:color w:val="262626"/>
              <w:lang w:val="fr-FR"/>
            </w:rPr>
            <w:t xml:space="preserve"> .</w:t>
          </w:r>
        </w:p>
        <w:p w:rsidR="00285FE1" w:rsidRPr="009531A9" w:rsidRDefault="00285FE1" w:rsidP="00176BFA">
          <w:pPr>
            <w:pStyle w:val="ListBullet2"/>
            <w:spacing w:after="0"/>
            <w:rPr>
              <w:noProof/>
              <w:lang w:val="fr-FR"/>
            </w:rPr>
          </w:pPr>
          <w:r w:rsidRPr="009531A9">
            <w:rPr>
              <w:rFonts w:ascii="Corbel" w:hAnsi="Corbel"/>
              <w:noProof/>
              <w:color w:val="262626"/>
              <w:lang w:val="fr-FR"/>
            </w:rPr>
            <w:t xml:space="preserve">Les petits titres d’article utilisent le style </w:t>
          </w:r>
          <w:r w:rsidRPr="009531A9">
            <w:rPr>
              <w:rStyle w:val="Strong"/>
              <w:rFonts w:ascii="Corbel" w:hAnsi="Corbel"/>
              <w:noProof/>
              <w:color w:val="262626"/>
              <w:lang w:val="fr-FR"/>
            </w:rPr>
            <w:t>Titre 3</w:t>
          </w:r>
          <w:r w:rsidRPr="009531A9">
            <w:rPr>
              <w:rFonts w:ascii="Corbel" w:hAnsi="Corbel"/>
              <w:noProof/>
              <w:color w:val="262626"/>
              <w:lang w:val="fr-FR"/>
            </w:rPr>
            <w:t>.</w:t>
          </w:r>
        </w:p>
        <w:p w:rsidR="00285FE1" w:rsidRPr="009531A9" w:rsidRDefault="00285FE1" w:rsidP="00176BFA">
          <w:pPr>
            <w:pStyle w:val="ListBullet2"/>
            <w:spacing w:after="0"/>
            <w:rPr>
              <w:noProof/>
              <w:lang w:val="fr-FR"/>
            </w:rPr>
          </w:pPr>
          <w:r w:rsidRPr="009531A9">
            <w:rPr>
              <w:rFonts w:ascii="Corbel" w:hAnsi="Corbel"/>
              <w:noProof/>
              <w:color w:val="262626"/>
              <w:lang w:val="fr-FR"/>
            </w:rPr>
            <w:t xml:space="preserve">Le présent style correspond à </w:t>
          </w:r>
          <w:r w:rsidRPr="009531A9">
            <w:rPr>
              <w:rStyle w:val="Strong"/>
              <w:rFonts w:ascii="Corbel" w:hAnsi="Corbel"/>
              <w:noProof/>
              <w:color w:val="262626"/>
              <w:lang w:val="fr-FR"/>
            </w:rPr>
            <w:t>Liste à puces 2</w:t>
          </w:r>
          <w:r w:rsidRPr="009531A9">
            <w:rPr>
              <w:rFonts w:ascii="Corbel" w:hAnsi="Corbel"/>
              <w:noProof/>
              <w:color w:val="262626"/>
              <w:lang w:val="fr-FR"/>
            </w:rPr>
            <w:t>.</w:t>
          </w:r>
        </w:p>
        <w:p w:rsidR="00285FE1" w:rsidRPr="009531A9" w:rsidRDefault="00285FE1" w:rsidP="00176BFA">
          <w:pPr>
            <w:pStyle w:val="ListContinue"/>
            <w:spacing w:after="0"/>
            <w:ind w:left="357"/>
            <w:rPr>
              <w:noProof/>
              <w:lang w:val="fr-FR"/>
            </w:rPr>
          </w:pPr>
          <w:r w:rsidRPr="009531A9">
            <w:rPr>
              <w:rFonts w:ascii="Corbel" w:hAnsi="Corbel"/>
              <w:noProof/>
              <w:color w:val="262626"/>
              <w:lang w:val="fr-FR"/>
            </w:rPr>
            <w:t xml:space="preserve">Le présent style correspond à </w:t>
          </w:r>
          <w:r w:rsidRPr="009531A9">
            <w:rPr>
              <w:rStyle w:val="Strong"/>
              <w:rFonts w:ascii="Corbel" w:hAnsi="Corbel"/>
              <w:noProof/>
              <w:color w:val="262626"/>
              <w:lang w:val="fr-FR"/>
            </w:rPr>
            <w:t>Liste continue 2</w:t>
          </w:r>
          <w:r w:rsidRPr="009531A9">
            <w:rPr>
              <w:rFonts w:ascii="Corbel" w:hAnsi="Corbel"/>
              <w:noProof/>
              <w:color w:val="262626"/>
              <w:lang w:val="fr-FR"/>
            </w:rPr>
            <w:t xml:space="preserve">. </w:t>
          </w:r>
        </w:p>
        <w:p w:rsidR="00285FE1" w:rsidRPr="009531A9" w:rsidRDefault="00285FE1" w:rsidP="00176BFA">
          <w:pPr>
            <w:pStyle w:val="ListBullet2"/>
            <w:spacing w:after="0"/>
            <w:rPr>
              <w:noProof/>
              <w:lang w:val="fr-FR"/>
            </w:rPr>
          </w:pPr>
          <w:r w:rsidRPr="009531A9">
            <w:rPr>
              <w:rFonts w:ascii="Corbel" w:hAnsi="Corbel"/>
              <w:noProof/>
              <w:color w:val="262626"/>
              <w:lang w:val="fr-FR"/>
            </w:rPr>
            <w:t xml:space="preserve">Le texte dans les encadrés utilise le style </w:t>
          </w:r>
          <w:r w:rsidRPr="009531A9">
            <w:rPr>
              <w:rStyle w:val="Strong"/>
              <w:rFonts w:ascii="Corbel" w:hAnsi="Corbel"/>
              <w:noProof/>
              <w:color w:val="262626"/>
              <w:lang w:val="fr-FR"/>
            </w:rPr>
            <w:t>Texte encadré</w:t>
          </w:r>
          <w:r w:rsidRPr="009531A9">
            <w:rPr>
              <w:rFonts w:ascii="Corbel" w:hAnsi="Corbel"/>
              <w:noProof/>
              <w:color w:val="262626"/>
              <w:lang w:val="fr-FR"/>
            </w:rPr>
            <w:t xml:space="preserve">. </w:t>
          </w:r>
        </w:p>
        <w:p w:rsidR="00285FE1" w:rsidRPr="009531A9" w:rsidRDefault="00285FE1" w:rsidP="00176BFA">
          <w:pPr>
            <w:pStyle w:val="ListBullet2"/>
            <w:spacing w:after="0"/>
            <w:rPr>
              <w:noProof/>
              <w:lang w:val="fr-FR"/>
            </w:rPr>
          </w:pPr>
          <w:r w:rsidRPr="009531A9">
            <w:rPr>
              <w:rFonts w:ascii="Corbel" w:hAnsi="Corbel"/>
              <w:noProof/>
              <w:color w:val="262626"/>
              <w:lang w:val="fr-FR"/>
            </w:rPr>
            <w:t xml:space="preserve">Les titres blancs dans le texte orange des tableaux utilisent le style </w:t>
          </w:r>
          <w:r w:rsidRPr="009531A9">
            <w:rPr>
              <w:rStyle w:val="Strong"/>
              <w:rFonts w:ascii="Corbel" w:hAnsi="Corbel"/>
              <w:noProof/>
              <w:color w:val="262626"/>
              <w:lang w:val="fr-FR"/>
            </w:rPr>
            <w:t>Titre 4</w:t>
          </w:r>
          <w:r w:rsidRPr="009531A9">
            <w:rPr>
              <w:rFonts w:ascii="Corbel" w:hAnsi="Corbel"/>
              <w:noProof/>
              <w:color w:val="262626"/>
              <w:lang w:val="fr-FR"/>
            </w:rPr>
            <w:t>.</w:t>
          </w:r>
        </w:p>
        <w:p w:rsidR="00285FE1" w:rsidRPr="009531A9" w:rsidRDefault="00285FE1" w:rsidP="00176BFA">
          <w:pPr>
            <w:pStyle w:val="ListBullet2"/>
            <w:spacing w:after="0"/>
            <w:rPr>
              <w:noProof/>
              <w:lang w:val="fr-FR"/>
            </w:rPr>
          </w:pPr>
          <w:r w:rsidRPr="009531A9">
            <w:rPr>
              <w:rFonts w:ascii="Corbel" w:hAnsi="Corbel"/>
              <w:noProof/>
              <w:color w:val="262626"/>
              <w:lang w:val="fr-FR"/>
            </w:rPr>
            <w:t xml:space="preserve">Le titre à l’intérieur des tableaux d’informations de contact utilise le style </w:t>
          </w:r>
          <w:r w:rsidRPr="009531A9">
            <w:rPr>
              <w:rStyle w:val="Strong"/>
              <w:rFonts w:ascii="Corbel" w:hAnsi="Corbel"/>
              <w:noProof/>
              <w:color w:val="262626"/>
              <w:lang w:val="fr-FR"/>
            </w:rPr>
            <w:t>Titre 5</w:t>
          </w:r>
          <w:r w:rsidRPr="009531A9">
            <w:rPr>
              <w:rFonts w:ascii="Corbel" w:hAnsi="Corbel"/>
              <w:noProof/>
              <w:color w:val="262626"/>
              <w:lang w:val="fr-FR"/>
            </w:rPr>
            <w:t>.</w:t>
          </w:r>
        </w:p>
        <w:p w:rsidR="00285FE1" w:rsidRPr="009531A9" w:rsidRDefault="00285FE1" w:rsidP="00176BFA">
          <w:pPr>
            <w:pStyle w:val="ListBullet2"/>
            <w:spacing w:after="0"/>
            <w:rPr>
              <w:noProof/>
              <w:lang w:val="fr-FR"/>
            </w:rPr>
          </w:pPr>
          <w:r w:rsidRPr="009531A9">
            <w:rPr>
              <w:rStyle w:val="Strong"/>
              <w:rFonts w:ascii="Corbel" w:hAnsi="Corbel"/>
              <w:noProof/>
              <w:color w:val="262626"/>
              <w:lang w:val="fr-FR"/>
            </w:rPr>
            <w:t>Infos de contact</w:t>
          </w:r>
          <w:r w:rsidRPr="009531A9">
            <w:rPr>
              <w:rFonts w:ascii="Corbel" w:hAnsi="Corbel"/>
              <w:noProof/>
              <w:color w:val="262626"/>
              <w:lang w:val="fr-FR"/>
            </w:rPr>
            <w:t xml:space="preserve"> est le nom du style de texte gris à l’intérieur des petits tableaux d’informations de contact.</w:t>
          </w:r>
        </w:p>
        <w:p w:rsidR="00285FE1" w:rsidRPr="009531A9" w:rsidRDefault="00285FE1" w:rsidP="00176BFA">
          <w:pPr>
            <w:spacing w:after="0"/>
            <w:rPr>
              <w:noProof/>
              <w:lang w:val="fr-FR"/>
            </w:rPr>
          </w:pPr>
          <w:r w:rsidRPr="009531A9">
            <w:rPr>
              <w:rFonts w:ascii="Corbel" w:hAnsi="Corbel"/>
              <w:noProof/>
              <w:color w:val="262626"/>
              <w:lang w:val="fr-FR"/>
            </w:rPr>
            <w:t xml:space="preserve">Pour accéder à tous les styles utilisés dans ce modèle, cliquez sur l’onglet </w:t>
          </w:r>
          <w:r w:rsidRPr="009531A9">
            <w:rPr>
              <w:rStyle w:val="Strong"/>
              <w:rFonts w:ascii="Corbel" w:hAnsi="Corbel"/>
              <w:noProof/>
              <w:color w:val="262626"/>
              <w:lang w:val="fr-FR"/>
            </w:rPr>
            <w:t>Accueil</w:t>
          </w:r>
          <w:r w:rsidRPr="009531A9">
            <w:rPr>
              <w:rFonts w:ascii="Corbel" w:hAnsi="Corbel"/>
              <w:noProof/>
              <w:color w:val="262626"/>
              <w:lang w:val="fr-FR"/>
            </w:rPr>
            <w:t xml:space="preserve">, puis sur le groupe </w:t>
          </w:r>
          <w:r w:rsidRPr="009531A9">
            <w:rPr>
              <w:rStyle w:val="Strong"/>
              <w:rFonts w:ascii="Corbel" w:hAnsi="Corbel"/>
              <w:noProof/>
              <w:color w:val="262626"/>
              <w:lang w:val="fr-FR"/>
            </w:rPr>
            <w:t>Styles</w:t>
          </w:r>
          <w:r w:rsidRPr="009531A9">
            <w:rPr>
              <w:rFonts w:ascii="Corbel" w:hAnsi="Corbel"/>
              <w:noProof/>
              <w:color w:val="262626"/>
              <w:lang w:val="fr-FR"/>
            </w:rPr>
            <w:t>.</w:t>
          </w:r>
        </w:p>
        <w:p w:rsidR="00285FE1" w:rsidRPr="009531A9" w:rsidRDefault="00285FE1" w:rsidP="00176BFA">
          <w:pPr>
            <w:spacing w:after="0"/>
            <w:rPr>
              <w:noProof/>
              <w:lang w:val="fr-FR"/>
            </w:rPr>
          </w:pPr>
          <w:r w:rsidRPr="009531A9">
            <w:rPr>
              <w:rFonts w:ascii="Corbel" w:hAnsi="Corbel"/>
              <w:noProof/>
              <w:color w:val="262626"/>
              <w:lang w:val="fr-FR"/>
            </w:rPr>
            <w:t xml:space="preserve">L’utilisation de styles vous permet de gagner du temps et d’assurer la cohérence de votre document. Pour modifier un style, sous l’onglet </w:t>
          </w:r>
          <w:r w:rsidRPr="009531A9">
            <w:rPr>
              <w:rStyle w:val="Strong"/>
              <w:rFonts w:ascii="Corbel" w:hAnsi="Corbel"/>
              <w:noProof/>
              <w:color w:val="262626"/>
              <w:lang w:val="fr-FR"/>
            </w:rPr>
            <w:t>Accueil</w:t>
          </w:r>
          <w:r w:rsidRPr="009531A9">
            <w:rPr>
              <w:rFonts w:ascii="Corbel" w:hAnsi="Corbel"/>
              <w:noProof/>
              <w:color w:val="262626"/>
              <w:lang w:val="fr-FR"/>
            </w:rPr>
            <w:t xml:space="preserve">, dans le groupe </w:t>
          </w:r>
          <w:r w:rsidRPr="009531A9">
            <w:rPr>
              <w:rStyle w:val="Strong"/>
              <w:rFonts w:ascii="Corbel" w:hAnsi="Corbel"/>
              <w:noProof/>
              <w:color w:val="262626"/>
              <w:lang w:val="fr-FR"/>
            </w:rPr>
            <w:t>Styles</w:t>
          </w:r>
          <w:r w:rsidRPr="009531A9">
            <w:rPr>
              <w:rFonts w:ascii="Corbel" w:hAnsi="Corbel"/>
              <w:noProof/>
              <w:color w:val="262626"/>
              <w:lang w:val="fr-FR"/>
            </w:rPr>
            <w:t xml:space="preserve">, cliquez avec le bouton droit sur le nom du style à modifier, puis cliquez sur </w:t>
          </w:r>
          <w:r w:rsidRPr="009531A9">
            <w:rPr>
              <w:rStyle w:val="Strong"/>
              <w:rFonts w:ascii="Corbel" w:hAnsi="Corbel"/>
              <w:noProof/>
              <w:color w:val="262626"/>
              <w:lang w:val="fr-FR"/>
            </w:rPr>
            <w:t>Modifier</w:t>
          </w:r>
          <w:r w:rsidRPr="009531A9">
            <w:rPr>
              <w:rFonts w:ascii="Corbel" w:hAnsi="Corbel"/>
              <w:noProof/>
              <w:color w:val="262626"/>
              <w:lang w:val="fr-FR"/>
            </w:rPr>
            <w:t>. Tout contenu auquel le style est appliqué sera automatiquement mis à jour.</w:t>
          </w:r>
        </w:p>
        <w:p w:rsidR="004B09D6" w:rsidRDefault="00285FE1" w:rsidP="00285FE1">
          <w:pPr>
            <w:pStyle w:val="EE21511A250D4C889796C33D0AA752C45"/>
          </w:pPr>
          <w:r w:rsidRPr="009531A9">
            <w:rPr>
              <w:rFonts w:ascii="Corbel" w:hAnsi="Corbel"/>
              <w:noProof/>
              <w:color w:val="262626"/>
              <w:lang w:val="fr-FR"/>
            </w:rPr>
            <w:t xml:space="preserve">Une autre façon de modifier un style consiste simplement à personnaliser une instance du style à l’endroit où il est appliqué dans le document. Ensuite, sous l’onglet </w:t>
          </w:r>
          <w:r w:rsidRPr="009531A9">
            <w:rPr>
              <w:rStyle w:val="Strong"/>
              <w:rFonts w:ascii="Corbel" w:hAnsi="Corbel"/>
              <w:noProof/>
              <w:color w:val="262626"/>
              <w:lang w:val="fr-FR"/>
            </w:rPr>
            <w:t>Accueil</w:t>
          </w:r>
          <w:r w:rsidRPr="009531A9">
            <w:rPr>
              <w:rFonts w:ascii="Corbel" w:hAnsi="Corbel"/>
              <w:noProof/>
              <w:color w:val="262626"/>
              <w:lang w:val="fr-FR"/>
            </w:rPr>
            <w:t xml:space="preserve">, dans le groupe </w:t>
          </w:r>
          <w:r w:rsidRPr="009531A9">
            <w:rPr>
              <w:rStyle w:val="Strong"/>
              <w:rFonts w:ascii="Corbel" w:hAnsi="Corbel"/>
              <w:noProof/>
              <w:color w:val="262626"/>
              <w:lang w:val="fr-FR"/>
            </w:rPr>
            <w:t>Style</w:t>
          </w:r>
          <w:r w:rsidRPr="009531A9">
            <w:rPr>
              <w:rFonts w:ascii="Corbel" w:hAnsi="Corbel"/>
              <w:noProof/>
              <w:color w:val="262626"/>
              <w:lang w:val="fr-FR"/>
            </w:rPr>
            <w:t xml:space="preserve">, cliquez avec le bouton droit sur le nom du style, puis cliquez sur </w:t>
          </w:r>
          <w:r w:rsidRPr="009531A9">
            <w:rPr>
              <w:rStyle w:val="Strong"/>
              <w:rFonts w:ascii="Corbel" w:hAnsi="Corbel"/>
              <w:noProof/>
              <w:color w:val="262626"/>
              <w:lang w:val="fr-FR"/>
            </w:rPr>
            <w:t>Mettre à jour [style] pour correspondre à la sélection</w:t>
          </w:r>
          <w:r w:rsidRPr="009531A9">
            <w:rPr>
              <w:rFonts w:ascii="Corbel" w:hAnsi="Corbel"/>
              <w:noProof/>
              <w:color w:val="262626"/>
              <w:lang w:val="fr-FR"/>
            </w:rPr>
            <w:t>.</w:t>
          </w:r>
        </w:p>
      </w:docPartBody>
    </w:docPart>
    <w:docPart>
      <w:docPartPr>
        <w:name w:val="16974221AA85439798B8133408B49824"/>
        <w:category>
          <w:name w:val="General"/>
          <w:gallery w:val="placeholder"/>
        </w:category>
        <w:types>
          <w:type w:val="bbPlcHdr"/>
        </w:types>
        <w:behaviors>
          <w:behavior w:val="content"/>
        </w:behaviors>
        <w:guid w:val="{69F0E771-D3DD-454D-86B6-B8FE12E4EFC2}"/>
      </w:docPartPr>
      <w:docPartBody>
        <w:p w:rsidR="004B09D6" w:rsidRDefault="00285FE1" w:rsidP="00285FE1">
          <w:pPr>
            <w:pStyle w:val="16974221AA85439798B8133408B498245"/>
          </w:pPr>
          <w:r w:rsidRPr="009531A9">
            <w:rPr>
              <w:rFonts w:ascii="Corbel" w:hAnsi="Corbel"/>
              <w:noProof/>
              <w:color w:val="FFFFFF"/>
              <w:lang w:val="fr-FR"/>
            </w:rPr>
            <w:t>Style titre 4</w:t>
          </w:r>
        </w:p>
      </w:docPartBody>
    </w:docPart>
    <w:docPart>
      <w:docPartPr>
        <w:name w:val="4016FD063BD64546AEE4A0643DDB4579"/>
        <w:category>
          <w:name w:val="General"/>
          <w:gallery w:val="placeholder"/>
        </w:category>
        <w:types>
          <w:type w:val="bbPlcHdr"/>
        </w:types>
        <w:behaviors>
          <w:behavior w:val="content"/>
        </w:behaviors>
        <w:guid w:val="{0881AB5D-8933-4587-B198-0585234FF38E}"/>
      </w:docPartPr>
      <w:docPartBody>
        <w:p w:rsidR="004B09D6" w:rsidRDefault="00285FE1" w:rsidP="00285FE1">
          <w:pPr>
            <w:pStyle w:val="4016FD063BD64546AEE4A0643DDB45795"/>
          </w:pPr>
          <w:r w:rsidRPr="009531A9">
            <w:rPr>
              <w:rFonts w:ascii="Corbel" w:hAnsi="Corbel"/>
              <w:noProof/>
              <w:color w:val="262626"/>
              <w:lang w:val="fr-FR"/>
            </w:rPr>
            <w:t>Utilisez les petits tableaux figurant dans certains des articles pour mettre en évidence de brèves informations de référence en rapport avec l’article, comme des informations de contact ou des dates d’événements.</w:t>
          </w:r>
        </w:p>
      </w:docPartBody>
    </w:docPart>
    <w:docPart>
      <w:docPartPr>
        <w:name w:val="A593D9D5AC904047B4218E0B256E6C7C"/>
        <w:category>
          <w:name w:val="General"/>
          <w:gallery w:val="placeholder"/>
        </w:category>
        <w:types>
          <w:type w:val="bbPlcHdr"/>
        </w:types>
        <w:behaviors>
          <w:behavior w:val="content"/>
        </w:behaviors>
        <w:guid w:val="{4F58EA46-7D12-4663-B477-2A65A4D1CABD}"/>
      </w:docPartPr>
      <w:docPartBody>
        <w:p w:rsidR="004B09D6" w:rsidRDefault="00285FE1" w:rsidP="00285FE1">
          <w:pPr>
            <w:pStyle w:val="A593D9D5AC904047B4218E0B256E6C7C5"/>
          </w:pPr>
          <w:r w:rsidRPr="009531A9">
            <w:rPr>
              <w:rFonts w:ascii="Corbel" w:hAnsi="Corbel"/>
              <w:noProof/>
              <w:color w:val="262626"/>
              <w:lang w:val="fr-FR"/>
            </w:rPr>
            <w:t>Titre 5</w:t>
          </w:r>
        </w:p>
      </w:docPartBody>
    </w:docPart>
    <w:docPart>
      <w:docPartPr>
        <w:name w:val="F533AE89BB4747BBBAE11BAFA02DEED3"/>
        <w:category>
          <w:name w:val="General"/>
          <w:gallery w:val="placeholder"/>
        </w:category>
        <w:types>
          <w:type w:val="bbPlcHdr"/>
        </w:types>
        <w:behaviors>
          <w:behavior w:val="content"/>
        </w:behaviors>
        <w:guid w:val="{8A0E98C1-BB96-44B1-9B88-5FEE969A69EF}"/>
      </w:docPartPr>
      <w:docPartBody>
        <w:p w:rsidR="004B09D6" w:rsidRDefault="00285FE1" w:rsidP="00285FE1">
          <w:pPr>
            <w:pStyle w:val="F533AE89BB4747BBBAE11BAFA02DEED35"/>
          </w:pPr>
          <w:r w:rsidRPr="009531A9">
            <w:rPr>
              <w:rFonts w:ascii="Corbel" w:hAnsi="Corbel"/>
              <w:noProof/>
              <w:color w:val="808080"/>
            </w:rPr>
            <w:t>Informations de contact</w:t>
          </w:r>
        </w:p>
      </w:docPartBody>
    </w:docPart>
    <w:docPart>
      <w:docPartPr>
        <w:name w:val="8DCB4C8455E7464A9AB1D71F772F1BB3"/>
        <w:category>
          <w:name w:val="General"/>
          <w:gallery w:val="placeholder"/>
        </w:category>
        <w:types>
          <w:type w:val="bbPlcHdr"/>
        </w:types>
        <w:behaviors>
          <w:behavior w:val="content"/>
        </w:behaviors>
        <w:guid w:val="{605B876D-5375-4D21-9829-C5CDCABA18A0}"/>
      </w:docPartPr>
      <w:docPartBody>
        <w:p w:rsidR="00285FE1" w:rsidRPr="009531A9" w:rsidRDefault="00285FE1" w:rsidP="00176BFA">
          <w:pPr>
            <w:spacing w:after="60"/>
            <w:rPr>
              <w:noProof/>
              <w:spacing w:val="-4"/>
              <w:lang w:val="fr-FR"/>
            </w:rPr>
          </w:pPr>
          <w:r w:rsidRPr="009531A9">
            <w:rPr>
              <w:rFonts w:ascii="Corbel" w:hAnsi="Corbel"/>
              <w:noProof/>
              <w:color w:val="262626"/>
              <w:spacing w:val="-4"/>
              <w:lang w:val="fr-FR"/>
            </w:rPr>
            <w:t xml:space="preserve">Pour configurer un document sous forme de texte organisé en plusieurs colonnes, sous l’onglet </w:t>
          </w:r>
          <w:r w:rsidRPr="009531A9">
            <w:rPr>
              <w:rFonts w:ascii="Corbel" w:hAnsi="Corbel"/>
              <w:b/>
              <w:noProof/>
              <w:color w:val="262626"/>
              <w:spacing w:val="-4"/>
              <w:lang w:val="fr-FR"/>
            </w:rPr>
            <w:t>Mise en page</w:t>
          </w:r>
          <w:r w:rsidRPr="009531A9">
            <w:rPr>
              <w:rFonts w:ascii="Corbel" w:hAnsi="Corbel"/>
              <w:noProof/>
              <w:color w:val="262626"/>
              <w:spacing w:val="-4"/>
              <w:lang w:val="fr-FR"/>
            </w:rPr>
            <w:t xml:space="preserve">, dans le groupe </w:t>
          </w:r>
          <w:r w:rsidRPr="009531A9">
            <w:rPr>
              <w:rFonts w:ascii="Corbel" w:hAnsi="Corbel"/>
              <w:b/>
              <w:noProof/>
              <w:color w:val="262626"/>
              <w:spacing w:val="-4"/>
              <w:lang w:val="fr-FR"/>
            </w:rPr>
            <w:t>Mise en page</w:t>
          </w:r>
          <w:r w:rsidRPr="009531A9">
            <w:rPr>
              <w:rFonts w:ascii="Corbel" w:hAnsi="Corbel"/>
              <w:noProof/>
              <w:color w:val="262626"/>
              <w:spacing w:val="-4"/>
              <w:lang w:val="fr-FR"/>
            </w:rPr>
            <w:t xml:space="preserve">, cliquez sur </w:t>
          </w:r>
          <w:r w:rsidRPr="009531A9">
            <w:rPr>
              <w:rFonts w:ascii="Corbel" w:hAnsi="Corbel"/>
              <w:b/>
              <w:noProof/>
              <w:color w:val="262626"/>
              <w:spacing w:val="-4"/>
              <w:lang w:val="fr-FR"/>
            </w:rPr>
            <w:t>Colonnes</w:t>
          </w:r>
          <w:r w:rsidRPr="009531A9">
            <w:rPr>
              <w:rFonts w:ascii="Corbel" w:hAnsi="Corbel"/>
              <w:noProof/>
              <w:color w:val="262626"/>
              <w:spacing w:val="-4"/>
              <w:lang w:val="fr-FR"/>
            </w:rPr>
            <w:t>, puis cliquez sur le nombre de colonnes nécessaires. Vous pouvez également cliquer sur Autres colonnes pour spécifier des largeurs de colonne, l’espace entre les colonnes ou pour ajouter automatiquement un trait vertical entre les colonnes.</w:t>
          </w:r>
        </w:p>
        <w:p w:rsidR="00285FE1" w:rsidRPr="009531A9" w:rsidRDefault="00285FE1" w:rsidP="00176BFA">
          <w:pPr>
            <w:spacing w:after="60"/>
            <w:rPr>
              <w:noProof/>
              <w:spacing w:val="-4"/>
              <w:lang w:val="fr-FR"/>
            </w:rPr>
          </w:pPr>
          <w:r w:rsidRPr="009531A9">
            <w:rPr>
              <w:rFonts w:ascii="Corbel" w:hAnsi="Corbel"/>
              <w:noProof/>
              <w:color w:val="262626"/>
              <w:spacing w:val="-4"/>
              <w:lang w:val="fr-FR"/>
            </w:rPr>
            <w:t xml:space="preserve">Pour changer le nombre de colonnes uniquement pour une partie du document (ou si vous voulez que le texte figure uniquement dans la partie supérieure de la page et qu’un nouvel article puisse commencer en dessous, comme illustré dans cette page), insérez un saut de section avant la position à laquelle vous voulez que commence la nouvelle disposition de colonne. Pour cela, sous l’onglet </w:t>
          </w:r>
          <w:r w:rsidRPr="009531A9">
            <w:rPr>
              <w:rFonts w:ascii="Corbel" w:hAnsi="Corbel"/>
              <w:b/>
              <w:noProof/>
              <w:color w:val="262626"/>
              <w:spacing w:val="-4"/>
              <w:lang w:val="fr-FR"/>
            </w:rPr>
            <w:t>Mise en page</w:t>
          </w:r>
          <w:r w:rsidRPr="009531A9">
            <w:rPr>
              <w:rFonts w:ascii="Corbel" w:hAnsi="Corbel"/>
              <w:noProof/>
              <w:color w:val="262626"/>
              <w:spacing w:val="-4"/>
              <w:lang w:val="fr-FR"/>
            </w:rPr>
            <w:t xml:space="preserve">, dans le groupe </w:t>
          </w:r>
          <w:r w:rsidRPr="009531A9">
            <w:rPr>
              <w:rFonts w:ascii="Corbel" w:hAnsi="Corbel"/>
              <w:b/>
              <w:noProof/>
              <w:color w:val="262626"/>
              <w:spacing w:val="-4"/>
              <w:lang w:val="fr-FR"/>
            </w:rPr>
            <w:t>Mise en page</w:t>
          </w:r>
          <w:r w:rsidRPr="009531A9">
            <w:rPr>
              <w:rFonts w:ascii="Corbel" w:hAnsi="Corbel"/>
              <w:noProof/>
              <w:color w:val="262626"/>
              <w:spacing w:val="-4"/>
              <w:lang w:val="fr-FR"/>
            </w:rPr>
            <w:t xml:space="preserve">, cliquez sur </w:t>
          </w:r>
          <w:r w:rsidRPr="009531A9">
            <w:rPr>
              <w:rFonts w:ascii="Corbel" w:hAnsi="Corbel"/>
              <w:b/>
              <w:noProof/>
              <w:color w:val="262626"/>
              <w:spacing w:val="-4"/>
              <w:lang w:val="fr-FR"/>
            </w:rPr>
            <w:t>Sauts de pages</w:t>
          </w:r>
          <w:r w:rsidRPr="009531A9">
            <w:rPr>
              <w:rFonts w:ascii="Corbel" w:hAnsi="Corbel"/>
              <w:noProof/>
              <w:color w:val="262626"/>
              <w:spacing w:val="-4"/>
              <w:lang w:val="fr-FR"/>
            </w:rPr>
            <w:t xml:space="preserve">, puis cliquez sur le type de saut de section que vous voulez. </w:t>
          </w:r>
        </w:p>
        <w:p w:rsidR="00285FE1" w:rsidRPr="009531A9" w:rsidRDefault="00285FE1" w:rsidP="00176BFA">
          <w:pPr>
            <w:pStyle w:val="Heading2"/>
            <w:spacing w:before="60"/>
            <w:rPr>
              <w:noProof/>
              <w:spacing w:val="-4"/>
              <w:lang w:val="fr-FR"/>
            </w:rPr>
          </w:pPr>
          <w:r w:rsidRPr="009531A9">
            <w:rPr>
              <w:rFonts w:ascii="Trebuchet MS" w:hAnsi="Trebuchet MS"/>
              <w:noProof/>
              <w:color w:val="FF5C0B"/>
              <w:spacing w:val="-4"/>
              <w:lang w:val="fr-FR"/>
            </w:rPr>
            <w:t>Sélectionner un saut de section</w:t>
          </w:r>
        </w:p>
        <w:p w:rsidR="004B09D6" w:rsidRDefault="00285FE1" w:rsidP="00285FE1">
          <w:pPr>
            <w:pStyle w:val="8DCB4C8455E7464A9AB1D71F772F1BB35"/>
          </w:pPr>
          <w:r w:rsidRPr="009531A9">
            <w:rPr>
              <w:rFonts w:ascii="Corbel" w:hAnsi="Corbel"/>
              <w:noProof/>
              <w:color w:val="262626"/>
              <w:spacing w:val="-4"/>
              <w:lang w:val="fr-FR"/>
            </w:rPr>
            <w:t xml:space="preserve">Lorsque vous modifiez plusieurs types de mises en forme pour seulement une partie du document (comme le format de papier, les marges ou l’orientation), le meilleur type de saut de section à utiliser est </w:t>
          </w:r>
          <w:r w:rsidRPr="009531A9">
            <w:rPr>
              <w:rFonts w:ascii="Corbel" w:hAnsi="Corbel"/>
              <w:b/>
              <w:noProof/>
              <w:color w:val="262626"/>
              <w:spacing w:val="-4"/>
              <w:lang w:val="fr-FR"/>
            </w:rPr>
            <w:t>Page suivante</w:t>
          </w:r>
          <w:r w:rsidRPr="009531A9">
            <w:rPr>
              <w:rFonts w:ascii="Corbel" w:hAnsi="Corbel"/>
              <w:noProof/>
              <w:color w:val="262626"/>
              <w:spacing w:val="-4"/>
              <w:lang w:val="fr-FR"/>
            </w:rPr>
            <w:t xml:space="preserve"> parce qu’il démarre automatiquement la nouvelle section sur une nouvelle page. Toutefois, lorsque vous modifiez le nombre de colonnes comme cela pourrait être le cas dans ce bulletin d’informations, vous trouverez peut-être plus utile de sélectionner le saut de section </w:t>
          </w:r>
          <w:r w:rsidRPr="009531A9">
            <w:rPr>
              <w:rFonts w:ascii="Corbel" w:hAnsi="Corbel"/>
              <w:b/>
              <w:noProof/>
              <w:color w:val="262626"/>
              <w:spacing w:val="-4"/>
              <w:lang w:val="fr-FR"/>
            </w:rPr>
            <w:t>Continu</w:t>
          </w:r>
          <w:r w:rsidRPr="009531A9">
            <w:rPr>
              <w:rFonts w:ascii="Corbel" w:hAnsi="Corbel"/>
              <w:noProof/>
              <w:color w:val="262626"/>
              <w:spacing w:val="-4"/>
              <w:lang w:val="fr-FR"/>
            </w:rPr>
            <w:t>. Le saut de section continu (qui a été utilisé quelques fois dans ce modèle) démarre une nouvelle section immédiatement à la suite de la précédente. Par conséquent, vous pouvez par exemple avoir un article en trois colonnes suivi d’un article en quatre colonnes, sur la même page.</w:t>
          </w:r>
        </w:p>
      </w:docPartBody>
    </w:docPart>
    <w:docPart>
      <w:docPartPr>
        <w:name w:val="FBA41F5EF71E42FC830EB3AB9BCD2FD0"/>
        <w:category>
          <w:name w:val="General"/>
          <w:gallery w:val="placeholder"/>
        </w:category>
        <w:types>
          <w:type w:val="bbPlcHdr"/>
        </w:types>
        <w:behaviors>
          <w:behavior w:val="content"/>
        </w:behaviors>
        <w:guid w:val="{8C54A7D5-80BD-471B-8F93-CA5407540530}"/>
      </w:docPartPr>
      <w:docPartBody>
        <w:p w:rsidR="004B09D6" w:rsidRDefault="00285FE1" w:rsidP="00285FE1">
          <w:pPr>
            <w:pStyle w:val="FBA41F5EF71E42FC830EB3AB9BCD2FD05"/>
          </w:pPr>
          <w:r w:rsidRPr="009531A9">
            <w:rPr>
              <w:noProof/>
              <w:lang w:val="fr-FR"/>
            </w:rPr>
            <w:t>Heading 4</w:t>
          </w:r>
        </w:p>
      </w:docPartBody>
    </w:docPart>
    <w:docPart>
      <w:docPartPr>
        <w:name w:val="9160F0D958A64543A05AD7156309B7CB"/>
        <w:category>
          <w:name w:val="General"/>
          <w:gallery w:val="placeholder"/>
        </w:category>
        <w:types>
          <w:type w:val="bbPlcHdr"/>
        </w:types>
        <w:behaviors>
          <w:behavior w:val="content"/>
        </w:behaviors>
        <w:guid w:val="{FD017E87-B3DC-468B-867A-7CB47D643D1B}"/>
      </w:docPartPr>
      <w:docPartBody>
        <w:p w:rsidR="004B09D6" w:rsidRDefault="00285FE1" w:rsidP="00285FE1">
          <w:pPr>
            <w:pStyle w:val="9160F0D958A64543A05AD7156309B7CB5"/>
          </w:pPr>
          <w:r w:rsidRPr="009531A9">
            <w:rPr>
              <w:rFonts w:ascii="Trebuchet MS" w:hAnsi="Trebuchet MS"/>
              <w:noProof/>
              <w:color w:val="FF5C0B"/>
              <w:lang w:val="fr-FR"/>
            </w:rPr>
            <w:t>Configuration de l’encadré</w:t>
          </w:r>
        </w:p>
      </w:docPartBody>
    </w:docPart>
    <w:docPart>
      <w:docPartPr>
        <w:name w:val="4E92B01CCB354419B68512F25A3134E3"/>
        <w:category>
          <w:name w:val="General"/>
          <w:gallery w:val="placeholder"/>
        </w:category>
        <w:types>
          <w:type w:val="bbPlcHdr"/>
        </w:types>
        <w:behaviors>
          <w:behavior w:val="content"/>
        </w:behaviors>
        <w:guid w:val="{207E519B-DEBC-487E-83FA-9DA63E87F915}"/>
      </w:docPartPr>
      <w:docPartBody>
        <w:p w:rsidR="004B09D6" w:rsidRDefault="00285FE1" w:rsidP="00285FE1">
          <w:pPr>
            <w:pStyle w:val="4E92B01CCB354419B68512F25A3134E35"/>
          </w:pPr>
          <w:r w:rsidRPr="009531A9">
            <w:rPr>
              <w:rFonts w:ascii="Corbel" w:hAnsi="Corbel"/>
              <w:noProof/>
              <w:color w:val="262626"/>
              <w:lang w:val="fr-FR"/>
            </w:rPr>
            <w:t>Les encadrés dans ce modèle utilisent des tableaux simples à une seule ligne pour les titres en grisé et des graphiques sous forme de thermomètre (illustrés ci-dessous) pour faciliter l’alignement.</w:t>
          </w:r>
        </w:p>
      </w:docPartBody>
    </w:docPart>
    <w:docPart>
      <w:docPartPr>
        <w:name w:val="3289249D795A49B8935C4C20A8BCE873"/>
        <w:category>
          <w:name w:val="General"/>
          <w:gallery w:val="placeholder"/>
        </w:category>
        <w:types>
          <w:type w:val="bbPlcHdr"/>
        </w:types>
        <w:behaviors>
          <w:behavior w:val="content"/>
        </w:behaviors>
        <w:guid w:val="{129B6F04-AAE2-456C-B5B8-378965CE10AE}"/>
      </w:docPartPr>
      <w:docPartBody>
        <w:p w:rsidR="004B09D6" w:rsidRDefault="00285FE1" w:rsidP="00285FE1">
          <w:pPr>
            <w:pStyle w:val="3289249D795A49B8935C4C20A8BCE8735"/>
          </w:pPr>
          <w:r w:rsidRPr="009531A9">
            <w:rPr>
              <w:noProof/>
              <w:lang w:val="fr-FR"/>
            </w:rPr>
            <w:t>Ajouter du contenu dans un encadré</w:t>
          </w:r>
        </w:p>
      </w:docPartBody>
    </w:docPart>
    <w:docPart>
      <w:docPartPr>
        <w:name w:val="96FCA504042F42A5870568059A480696"/>
        <w:category>
          <w:name w:val="General"/>
          <w:gallery w:val="placeholder"/>
        </w:category>
        <w:types>
          <w:type w:val="bbPlcHdr"/>
        </w:types>
        <w:behaviors>
          <w:behavior w:val="content"/>
        </w:behaviors>
        <w:guid w:val="{EEAE3ED7-0799-4867-B08B-1445D2994465}"/>
      </w:docPartPr>
      <w:docPartBody>
        <w:p w:rsidR="004B09D6" w:rsidRDefault="00285FE1" w:rsidP="00285FE1">
          <w:pPr>
            <w:pStyle w:val="96FCA504042F42A5870568059A4806965"/>
          </w:pPr>
          <w:r w:rsidRPr="009531A9">
            <w:rPr>
              <w:noProof/>
              <w:lang w:val="fr-FR"/>
            </w:rPr>
            <w:t>L’ajout de contenu dans une colonne pour créer un encadré n’est pas différent de l’ajout de texte. Comme indiqué plus haut dans ce modèle, appliquez les styles fournis pour les titres, le texte des encadrés et même les images pour les aligner facilement et rapidement.</w:t>
          </w:r>
        </w:p>
      </w:docPartBody>
    </w:docPart>
    <w:docPart>
      <w:docPartPr>
        <w:name w:val="C2E8FC1ACB5A4633908EFEAB1D8DFF16"/>
        <w:category>
          <w:name w:val="General"/>
          <w:gallery w:val="placeholder"/>
        </w:category>
        <w:types>
          <w:type w:val="bbPlcHdr"/>
        </w:types>
        <w:behaviors>
          <w:behavior w:val="content"/>
        </w:behaviors>
        <w:guid w:val="{610154D6-C852-41C0-B7F1-881858518891}"/>
      </w:docPartPr>
      <w:docPartBody>
        <w:p w:rsidR="004B09D6" w:rsidRDefault="00285FE1" w:rsidP="00285FE1">
          <w:pPr>
            <w:pStyle w:val="C2E8FC1ACB5A4633908EFEAB1D8DFF165"/>
          </w:pPr>
          <w:r w:rsidRPr="009531A9">
            <w:rPr>
              <w:rFonts w:ascii="Corbel" w:hAnsi="Corbel"/>
              <w:noProof/>
              <w:color w:val="FFFFFF"/>
              <w:lang w:val="fr-FR"/>
            </w:rPr>
            <w:t>Chiffres clés</w:t>
          </w:r>
        </w:p>
      </w:docPartBody>
    </w:docPart>
    <w:docPart>
      <w:docPartPr>
        <w:name w:val="10A9623F7261490097FA78A65040D5D8"/>
        <w:category>
          <w:name w:val="General"/>
          <w:gallery w:val="placeholder"/>
        </w:category>
        <w:types>
          <w:type w:val="bbPlcHdr"/>
        </w:types>
        <w:behaviors>
          <w:behavior w:val="content"/>
        </w:behaviors>
        <w:guid w:val="{13496BEE-9C9E-4B30-AA4A-EC220CAF0C45}"/>
      </w:docPartPr>
      <w:docPartBody>
        <w:p w:rsidR="004B09D6" w:rsidRDefault="00285FE1" w:rsidP="00285FE1">
          <w:pPr>
            <w:pStyle w:val="10A9623F7261490097FA78A65040D5D85"/>
          </w:pPr>
          <w:r w:rsidRPr="009531A9">
            <w:rPr>
              <w:rFonts w:ascii="Trebuchet MS" w:hAnsi="Trebuchet MS"/>
              <w:noProof/>
              <w:color w:val="D9D9D9"/>
              <w:lang w:val="fr-FR"/>
            </w:rPr>
            <w:t>68%</w:t>
          </w:r>
        </w:p>
      </w:docPartBody>
    </w:docPart>
    <w:docPart>
      <w:docPartPr>
        <w:name w:val="7758FCC3DDCC44269BA58A2508D7B1E0"/>
        <w:category>
          <w:name w:val="General"/>
          <w:gallery w:val="placeholder"/>
        </w:category>
        <w:types>
          <w:type w:val="bbPlcHdr"/>
        </w:types>
        <w:behaviors>
          <w:behavior w:val="content"/>
        </w:behaviors>
        <w:guid w:val="{3EA2414D-ADC8-42EA-95C0-A2CB34CA7059}"/>
      </w:docPartPr>
      <w:docPartBody>
        <w:p w:rsidR="004B09D6" w:rsidRDefault="00285FE1" w:rsidP="00285FE1">
          <w:pPr>
            <w:pStyle w:val="7758FCC3DDCC44269BA58A2508D7B1E05"/>
          </w:pPr>
          <w:r w:rsidRPr="009531A9">
            <w:rPr>
              <w:rFonts w:ascii="Corbel" w:hAnsi="Corbel"/>
              <w:noProof/>
              <w:color w:val="262626"/>
              <w:lang w:val="fr-FR"/>
            </w:rPr>
            <w:t>Découvrez les « graphiques thermomètre » dans l’article à droite.</w:t>
          </w:r>
        </w:p>
      </w:docPartBody>
    </w:docPart>
    <w:docPart>
      <w:docPartPr>
        <w:name w:val="A5583F82825543E99ECF79DF4CBCB755"/>
        <w:category>
          <w:name w:val="General"/>
          <w:gallery w:val="placeholder"/>
        </w:category>
        <w:types>
          <w:type w:val="bbPlcHdr"/>
        </w:types>
        <w:behaviors>
          <w:behavior w:val="content"/>
        </w:behaviors>
        <w:guid w:val="{5144B761-F33B-4B92-B4EE-E1ABB4D04214}"/>
      </w:docPartPr>
      <w:docPartBody>
        <w:p w:rsidR="004B09D6" w:rsidRDefault="00285FE1" w:rsidP="00285FE1">
          <w:pPr>
            <w:pStyle w:val="A5583F82825543E99ECF79DF4CBCB7555"/>
          </w:pPr>
          <w:r w:rsidRPr="009531A9">
            <w:rPr>
              <w:rFonts w:ascii="Trebuchet MS" w:hAnsi="Trebuchet MS"/>
              <w:noProof/>
              <w:color w:val="D9D9D9"/>
              <w:lang w:val="fr-FR"/>
            </w:rPr>
            <w:t>42%</w:t>
          </w:r>
        </w:p>
      </w:docPartBody>
    </w:docPart>
    <w:docPart>
      <w:docPartPr>
        <w:name w:val="35A34E9C6BEB43859D4C52AC8E84B3C5"/>
        <w:category>
          <w:name w:val="General"/>
          <w:gallery w:val="placeholder"/>
        </w:category>
        <w:types>
          <w:type w:val="bbPlcHdr"/>
        </w:types>
        <w:behaviors>
          <w:behavior w:val="content"/>
        </w:behaviors>
        <w:guid w:val="{D8E3E581-F5E2-4554-A1BD-B371CAA3003E}"/>
      </w:docPartPr>
      <w:docPartBody>
        <w:p w:rsidR="004B09D6" w:rsidRDefault="00285FE1" w:rsidP="00285FE1">
          <w:pPr>
            <w:pStyle w:val="35A34E9C6BEB43859D4C52AC8E84B3C55"/>
          </w:pPr>
          <w:r w:rsidRPr="009531A9">
            <w:rPr>
              <w:rFonts w:ascii="Corbel" w:hAnsi="Corbel"/>
              <w:noProof/>
              <w:color w:val="262626"/>
              <w:lang w:val="fr-FR"/>
            </w:rPr>
            <w:t>Cras ut blandit diam. Suspendis quis urna semper aliquam.</w:t>
          </w:r>
        </w:p>
      </w:docPartBody>
    </w:docPart>
    <w:docPart>
      <w:docPartPr>
        <w:name w:val="8F1C1820CB2A45D6A9FD6CAF41A6CD8C"/>
        <w:category>
          <w:name w:val="General"/>
          <w:gallery w:val="placeholder"/>
        </w:category>
        <w:types>
          <w:type w:val="bbPlcHdr"/>
        </w:types>
        <w:behaviors>
          <w:behavior w:val="content"/>
        </w:behaviors>
        <w:guid w:val="{6680F66D-FB73-43A2-8B51-15CFB3D5EE2C}"/>
      </w:docPartPr>
      <w:docPartBody>
        <w:p w:rsidR="004B09D6" w:rsidRDefault="00285FE1" w:rsidP="00285FE1">
          <w:pPr>
            <w:pStyle w:val="8F1C1820CB2A45D6A9FD6CAF41A6CD8C5"/>
          </w:pPr>
          <w:r w:rsidRPr="009531A9">
            <w:rPr>
              <w:rFonts w:ascii="Corbel" w:hAnsi="Corbel"/>
              <w:noProof/>
              <w:color w:val="FFFFFF"/>
              <w:lang w:val="fr-FR"/>
            </w:rPr>
            <w:t>Pour plus d’informations</w:t>
          </w:r>
        </w:p>
      </w:docPartBody>
    </w:docPart>
    <w:docPart>
      <w:docPartPr>
        <w:name w:val="52DDBD8A8BF04451AA1D24EF919B7F5F"/>
        <w:category>
          <w:name w:val="General"/>
          <w:gallery w:val="placeholder"/>
        </w:category>
        <w:types>
          <w:type w:val="bbPlcHdr"/>
        </w:types>
        <w:behaviors>
          <w:behavior w:val="content"/>
        </w:behaviors>
        <w:guid w:val="{BF76A165-4D03-4FD5-88CD-76B069538C7C}"/>
      </w:docPartPr>
      <w:docPartBody>
        <w:p w:rsidR="004B09D6" w:rsidRDefault="00285FE1" w:rsidP="00285FE1">
          <w:pPr>
            <w:pStyle w:val="52DDBD8A8BF04451AA1D24EF919B7F5F5"/>
          </w:pPr>
          <w:r w:rsidRPr="009531A9">
            <w:rPr>
              <w:rFonts w:ascii="Corbel" w:hAnsi="Corbel"/>
              <w:noProof/>
              <w:color w:val="262626"/>
              <w:lang w:val="fr-FR"/>
            </w:rPr>
            <w:t>Abico eum, ille et, conventio obruo duis ullamcorper ut, neo demoveo. Vel reprobo:</w:t>
          </w:r>
        </w:p>
      </w:docPartBody>
    </w:docPart>
    <w:docPart>
      <w:docPartPr>
        <w:name w:val="16E9BF2B7C524FC18CEA5370FC76F163"/>
        <w:category>
          <w:name w:val="General"/>
          <w:gallery w:val="placeholder"/>
        </w:category>
        <w:types>
          <w:type w:val="bbPlcHdr"/>
        </w:types>
        <w:behaviors>
          <w:behavior w:val="content"/>
        </w:behaviors>
        <w:guid w:val="{4FB93441-2CE2-4BA5-95A4-B407A63EED07}"/>
      </w:docPartPr>
      <w:docPartBody>
        <w:p w:rsidR="004B09D6" w:rsidRDefault="00285FE1" w:rsidP="00285FE1">
          <w:pPr>
            <w:pStyle w:val="16E9BF2B7C524FC18CEA5370FC76F1635"/>
          </w:pPr>
          <w:r w:rsidRPr="009531A9">
            <w:rPr>
              <w:rFonts w:ascii="Corbel" w:hAnsi="Corbel"/>
              <w:noProof/>
              <w:color w:val="262626"/>
              <w:lang w:val="fr-FR"/>
            </w:rPr>
            <w:t>Titre 5</w:t>
          </w:r>
        </w:p>
      </w:docPartBody>
    </w:docPart>
    <w:docPart>
      <w:docPartPr>
        <w:name w:val="F8F576A3420F41159DF45156F39A5C7C"/>
        <w:category>
          <w:name w:val="General"/>
          <w:gallery w:val="placeholder"/>
        </w:category>
        <w:types>
          <w:type w:val="bbPlcHdr"/>
        </w:types>
        <w:behaviors>
          <w:behavior w:val="content"/>
        </w:behaviors>
        <w:guid w:val="{9D05D137-6F6A-4A8F-A240-B223C572AD36}"/>
      </w:docPartPr>
      <w:docPartBody>
        <w:p w:rsidR="004B09D6" w:rsidRDefault="00285FE1" w:rsidP="00285FE1">
          <w:pPr>
            <w:pStyle w:val="F8F576A3420F41159DF45156F39A5C7C5"/>
          </w:pPr>
          <w:r w:rsidRPr="009531A9">
            <w:rPr>
              <w:rFonts w:ascii="Corbel" w:hAnsi="Corbel"/>
              <w:noProof/>
              <w:color w:val="808080"/>
            </w:rPr>
            <w:t>Informations de contact</w:t>
          </w:r>
        </w:p>
      </w:docPartBody>
    </w:docPart>
    <w:docPart>
      <w:docPartPr>
        <w:name w:val="D0ECB9CB28774F6F85229614FB2EC37C"/>
        <w:category>
          <w:name w:val="General"/>
          <w:gallery w:val="placeholder"/>
        </w:category>
        <w:types>
          <w:type w:val="bbPlcHdr"/>
        </w:types>
        <w:behaviors>
          <w:behavior w:val="content"/>
        </w:behaviors>
        <w:guid w:val="{F851CC6A-54FA-44AA-BD97-AA35D2989EE1}"/>
      </w:docPartPr>
      <w:docPartBody>
        <w:p w:rsidR="00285FE1" w:rsidRPr="009531A9" w:rsidRDefault="00285FE1">
          <w:pPr>
            <w:rPr>
              <w:noProof/>
              <w:lang w:val="fr-FR"/>
            </w:rPr>
          </w:pPr>
          <w:r w:rsidRPr="009531A9">
            <w:rPr>
              <w:rFonts w:ascii="Corbel" w:hAnsi="Corbel"/>
              <w:noProof/>
              <w:color w:val="262626"/>
              <w:lang w:val="fr-FR"/>
            </w:rPr>
            <w:t>Cet article sous forme d’espace réservé fournit les astuces suivantes :</w:t>
          </w:r>
        </w:p>
        <w:p w:rsidR="00285FE1" w:rsidRPr="009531A9" w:rsidRDefault="00285FE1">
          <w:pPr>
            <w:pStyle w:val="ListBullet2"/>
            <w:rPr>
              <w:noProof/>
              <w:lang w:val="fr-FR"/>
            </w:rPr>
          </w:pPr>
          <w:r w:rsidRPr="009531A9">
            <w:rPr>
              <w:rFonts w:ascii="Corbel" w:hAnsi="Corbel"/>
              <w:noProof/>
              <w:color w:val="262626"/>
              <w:lang w:val="fr-FR"/>
            </w:rPr>
            <w:t>Création de « graphiques  thermomètre » à l’aide de tableaux, comme illustré à gauche</w:t>
          </w:r>
        </w:p>
        <w:p w:rsidR="00285FE1" w:rsidRPr="009531A9" w:rsidRDefault="00285FE1">
          <w:pPr>
            <w:pStyle w:val="ListBullet2"/>
            <w:rPr>
              <w:noProof/>
              <w:lang w:val="fr-FR"/>
            </w:rPr>
          </w:pPr>
          <w:r w:rsidRPr="009531A9">
            <w:rPr>
              <w:rFonts w:ascii="Corbel" w:hAnsi="Corbel"/>
              <w:noProof/>
              <w:color w:val="262626"/>
              <w:lang w:val="fr-FR"/>
            </w:rPr>
            <w:t>Configuration d’articles de plusieurs pages</w:t>
          </w:r>
        </w:p>
        <w:p w:rsidR="00285FE1" w:rsidRPr="009531A9" w:rsidRDefault="00285FE1">
          <w:pPr>
            <w:pStyle w:val="ListBullet2"/>
            <w:rPr>
              <w:noProof/>
              <w:lang w:val="fr-FR"/>
            </w:rPr>
          </w:pPr>
          <w:r w:rsidRPr="009531A9">
            <w:rPr>
              <w:rFonts w:ascii="Corbel" w:hAnsi="Corbel"/>
              <w:noProof/>
              <w:color w:val="262626"/>
              <w:lang w:val="fr-FR"/>
            </w:rPr>
            <w:t>Insertion de texte autour d’images</w:t>
          </w:r>
        </w:p>
        <w:p w:rsidR="00285FE1" w:rsidRPr="009531A9" w:rsidRDefault="00285FE1">
          <w:pPr>
            <w:pStyle w:val="ListBullet2"/>
            <w:rPr>
              <w:noProof/>
              <w:lang w:val="fr-FR"/>
            </w:rPr>
          </w:pPr>
          <w:r w:rsidRPr="009531A9">
            <w:rPr>
              <w:rFonts w:ascii="Corbel" w:hAnsi="Corbel"/>
              <w:noProof/>
              <w:color w:val="262626"/>
              <w:lang w:val="fr-FR"/>
            </w:rPr>
            <w:t>Ajout de titres d’article et de lignes Par</w:t>
          </w:r>
        </w:p>
        <w:p w:rsidR="00285FE1" w:rsidRPr="009531A9" w:rsidRDefault="00285FE1">
          <w:pPr>
            <w:pStyle w:val="Heading2"/>
            <w:rPr>
              <w:noProof/>
              <w:lang w:val="fr-FR"/>
            </w:rPr>
          </w:pPr>
          <w:r w:rsidRPr="009531A9">
            <w:rPr>
              <w:rFonts w:ascii="Trebuchet MS" w:hAnsi="Trebuchet MS"/>
              <w:noProof/>
              <w:color w:val="FF5C0B"/>
              <w:lang w:val="fr-FR"/>
            </w:rPr>
            <w:t>Création de graphiques thermomètre dans un encadré</w:t>
          </w:r>
        </w:p>
        <w:p w:rsidR="00285FE1" w:rsidRPr="009531A9" w:rsidRDefault="00285FE1">
          <w:pPr>
            <w:rPr>
              <w:noProof/>
              <w:lang w:val="fr-FR"/>
            </w:rPr>
          </w:pPr>
          <w:r w:rsidRPr="009531A9">
            <w:rPr>
              <w:rFonts w:ascii="Corbel" w:hAnsi="Corbel"/>
              <w:noProof/>
              <w:color w:val="262626"/>
              <w:lang w:val="fr-FR"/>
            </w:rPr>
            <w:t xml:space="preserve">Lorsque vous travaillez dans Word 2010 (ou PowerPoint 2010), vous disposez d’un contrôle total sur les graphiques Excel 2010 (pour autant qu’Excel soit installé sur votre ordinateur). Insérez un graphique dans Word à partir de l’onglet </w:t>
          </w:r>
          <w:r w:rsidRPr="009531A9">
            <w:rPr>
              <w:rFonts w:ascii="Corbel" w:hAnsi="Corbel"/>
              <w:b/>
              <w:noProof/>
              <w:color w:val="262626"/>
              <w:lang w:val="fr-FR"/>
            </w:rPr>
            <w:t>Insertion</w:t>
          </w:r>
          <w:r w:rsidRPr="009531A9">
            <w:rPr>
              <w:rFonts w:ascii="Corbel" w:hAnsi="Corbel"/>
              <w:noProof/>
              <w:color w:val="262626"/>
              <w:lang w:val="fr-FR"/>
            </w:rPr>
            <w:t xml:space="preserve">, dans le groupe </w:t>
          </w:r>
          <w:r w:rsidRPr="009531A9">
            <w:rPr>
              <w:rFonts w:ascii="Corbel" w:hAnsi="Corbel"/>
              <w:b/>
              <w:noProof/>
              <w:color w:val="262626"/>
              <w:lang w:val="fr-FR"/>
            </w:rPr>
            <w:t>Illustrations</w:t>
          </w:r>
          <w:r w:rsidRPr="009531A9">
            <w:rPr>
              <w:rFonts w:ascii="Corbel" w:hAnsi="Corbel"/>
              <w:noProof/>
              <w:color w:val="262626"/>
              <w:lang w:val="fr-FR"/>
            </w:rPr>
            <w:t>. Les graphiques sont faciles à créer et à utiliser, et sont automatiquement coordonnés avec votre thème de document actif.</w:t>
          </w:r>
        </w:p>
        <w:p w:rsidR="00285FE1" w:rsidRPr="009531A9" w:rsidRDefault="00285FE1">
          <w:pPr>
            <w:rPr>
              <w:noProof/>
              <w:lang w:val="fr-FR"/>
            </w:rPr>
          </w:pPr>
          <w:r w:rsidRPr="009531A9">
            <w:rPr>
              <w:rFonts w:ascii="Corbel" w:hAnsi="Corbel"/>
              <w:noProof/>
              <w:color w:val="262626"/>
              <w:lang w:val="fr-FR"/>
            </w:rPr>
            <w:t>Toutefois, remarquez dans l’encadré à gauche que les « graphiques thermomètre » ont été créés au moyen de tableaux Word à une seule ligne. C’est parce qu’ils s’adaptent automatiquement à l’espace étroit sans avoir à supprimer des éléments de graphique. Vous serez également surpris d’apprendre qu’il est facile de les rendre essentiellement exacts d’un point de vue mathématique.</w:t>
          </w:r>
        </w:p>
        <w:p w:rsidR="00285FE1" w:rsidRPr="009531A9" w:rsidRDefault="00285FE1">
          <w:pPr>
            <w:rPr>
              <w:noProof/>
              <w:lang w:val="fr-FR"/>
            </w:rPr>
          </w:pPr>
          <w:r w:rsidRPr="009531A9">
            <w:rPr>
              <w:rFonts w:ascii="Corbel" w:hAnsi="Corbel"/>
              <w:noProof/>
              <w:color w:val="262626"/>
              <w:lang w:val="fr-FR"/>
            </w:rPr>
            <w:t>Pour utiliser un tableau sous forme de graphique thermomètre, procédez comme suit :</w:t>
          </w:r>
        </w:p>
        <w:p w:rsidR="00285FE1" w:rsidRPr="009531A9" w:rsidRDefault="00285FE1">
          <w:pPr>
            <w:pStyle w:val="ListNumber"/>
            <w:rPr>
              <w:noProof/>
              <w:lang w:val="fr-FR"/>
            </w:rPr>
          </w:pPr>
          <w:r w:rsidRPr="009531A9">
            <w:rPr>
              <w:rFonts w:ascii="Corbel" w:hAnsi="Corbel"/>
              <w:noProof/>
              <w:color w:val="262626"/>
              <w:lang w:val="fr-FR"/>
            </w:rPr>
            <w:t xml:space="preserve">Sous l’onglet </w:t>
          </w:r>
          <w:r w:rsidRPr="009531A9">
            <w:rPr>
              <w:rFonts w:ascii="Corbel" w:hAnsi="Corbel"/>
              <w:b/>
              <w:noProof/>
              <w:color w:val="262626"/>
              <w:lang w:val="fr-FR"/>
            </w:rPr>
            <w:t>Insertion</w:t>
          </w:r>
          <w:r w:rsidRPr="009531A9">
            <w:rPr>
              <w:rFonts w:ascii="Corbel" w:hAnsi="Corbel"/>
              <w:noProof/>
              <w:color w:val="262626"/>
              <w:lang w:val="fr-FR"/>
            </w:rPr>
            <w:t xml:space="preserve">, dans le groupe </w:t>
          </w:r>
          <w:r w:rsidRPr="009531A9">
            <w:rPr>
              <w:rFonts w:ascii="Corbel" w:hAnsi="Corbel"/>
              <w:b/>
              <w:noProof/>
              <w:color w:val="262626"/>
              <w:lang w:val="fr-FR"/>
            </w:rPr>
            <w:t>Tableaux</w:t>
          </w:r>
          <w:r w:rsidRPr="009531A9">
            <w:rPr>
              <w:rFonts w:ascii="Corbel" w:hAnsi="Corbel"/>
              <w:noProof/>
              <w:color w:val="262626"/>
              <w:lang w:val="fr-FR"/>
            </w:rPr>
            <w:t xml:space="preserve">, cliquez sur </w:t>
          </w:r>
          <w:r w:rsidRPr="009531A9">
            <w:rPr>
              <w:rFonts w:ascii="Corbel" w:hAnsi="Corbel"/>
              <w:b/>
              <w:noProof/>
              <w:color w:val="262626"/>
              <w:lang w:val="fr-FR"/>
            </w:rPr>
            <w:t>Tableau</w:t>
          </w:r>
          <w:r w:rsidRPr="009531A9">
            <w:rPr>
              <w:rFonts w:ascii="Corbel" w:hAnsi="Corbel"/>
              <w:noProof/>
              <w:color w:val="262626"/>
              <w:lang w:val="fr-FR"/>
            </w:rPr>
            <w:t>, puis faites glisser le pointeur sur la grille pour sélectionner les deux premières cellules de la première ligne. Cliquez pour insérer un tableau se composant de deux cellules et d’une ligne.</w:t>
          </w:r>
        </w:p>
        <w:p w:rsidR="00285FE1" w:rsidRPr="009531A9" w:rsidRDefault="00285FE1">
          <w:pPr>
            <w:pStyle w:val="ListNumber"/>
            <w:rPr>
              <w:noProof/>
              <w:lang w:val="fr-FR"/>
            </w:rPr>
          </w:pPr>
          <w:r w:rsidRPr="009531A9">
            <w:rPr>
              <w:rFonts w:ascii="Corbel" w:hAnsi="Corbel"/>
              <w:noProof/>
              <w:color w:val="262626"/>
              <w:lang w:val="fr-FR"/>
            </w:rPr>
            <w:t xml:space="preserve">Cliquez dans le tableau, puis, sous l’onglet </w:t>
          </w:r>
          <w:r w:rsidRPr="009531A9">
            <w:rPr>
              <w:rFonts w:ascii="Corbel" w:hAnsi="Corbel"/>
              <w:b/>
              <w:noProof/>
              <w:color w:val="262626"/>
              <w:lang w:val="fr-FR"/>
            </w:rPr>
            <w:t>Création des Outils de tableau</w:t>
          </w:r>
          <w:r w:rsidRPr="009531A9">
            <w:rPr>
              <w:rFonts w:ascii="Corbel" w:hAnsi="Corbel"/>
              <w:noProof/>
              <w:color w:val="262626"/>
              <w:lang w:val="fr-FR"/>
            </w:rPr>
            <w:t xml:space="preserve">, dans le groupe </w:t>
          </w:r>
          <w:r w:rsidRPr="009531A9">
            <w:rPr>
              <w:rFonts w:ascii="Corbel" w:hAnsi="Corbel"/>
              <w:b/>
              <w:noProof/>
              <w:color w:val="262626"/>
              <w:lang w:val="fr-FR"/>
            </w:rPr>
            <w:t>Tableau</w:t>
          </w:r>
          <w:r w:rsidRPr="009531A9">
            <w:rPr>
              <w:rFonts w:ascii="Corbel" w:hAnsi="Corbel"/>
              <w:noProof/>
              <w:color w:val="262626"/>
              <w:lang w:val="fr-FR"/>
            </w:rPr>
            <w:t xml:space="preserve">, cliquez sur </w:t>
          </w:r>
          <w:r w:rsidRPr="009531A9">
            <w:rPr>
              <w:rFonts w:ascii="Corbel" w:hAnsi="Corbel"/>
              <w:b/>
              <w:noProof/>
              <w:color w:val="262626"/>
              <w:lang w:val="fr-FR"/>
            </w:rPr>
            <w:t>Propriétés</w:t>
          </w:r>
          <w:r w:rsidRPr="009531A9">
            <w:rPr>
              <w:rFonts w:ascii="Corbel" w:hAnsi="Corbel"/>
              <w:noProof/>
              <w:color w:val="262626"/>
              <w:lang w:val="fr-FR"/>
            </w:rPr>
            <w:t xml:space="preserve">. </w:t>
          </w:r>
        </w:p>
        <w:p w:rsidR="00285FE1" w:rsidRPr="009531A9" w:rsidRDefault="00285FE1">
          <w:pPr>
            <w:pStyle w:val="ListNumber"/>
            <w:rPr>
              <w:noProof/>
              <w:lang w:val="fr-FR"/>
            </w:rPr>
          </w:pPr>
          <w:r w:rsidRPr="009531A9">
            <w:rPr>
              <w:rFonts w:ascii="Corbel" w:hAnsi="Corbel"/>
              <w:noProof/>
              <w:color w:val="262626"/>
              <w:lang w:val="fr-FR"/>
            </w:rPr>
            <w:t xml:space="preserve">Sous l’onglet </w:t>
          </w:r>
          <w:r w:rsidRPr="009531A9">
            <w:rPr>
              <w:rFonts w:ascii="Corbel" w:hAnsi="Corbel"/>
              <w:b/>
              <w:noProof/>
              <w:color w:val="262626"/>
              <w:lang w:val="fr-FR"/>
            </w:rPr>
            <w:t>Colonnes</w:t>
          </w:r>
          <w:r w:rsidRPr="009531A9">
            <w:rPr>
              <w:rFonts w:ascii="Corbel" w:hAnsi="Corbel"/>
              <w:noProof/>
              <w:color w:val="262626"/>
              <w:lang w:val="fr-FR"/>
            </w:rPr>
            <w:t xml:space="preserve"> de la boîte de dialogue </w:t>
          </w:r>
          <w:r w:rsidRPr="009531A9">
            <w:rPr>
              <w:rFonts w:ascii="Corbel" w:hAnsi="Corbel"/>
              <w:b/>
              <w:noProof/>
              <w:color w:val="262626"/>
              <w:lang w:val="fr-FR"/>
            </w:rPr>
            <w:t>Propriétés du tableau</w:t>
          </w:r>
          <w:r w:rsidRPr="009531A9">
            <w:rPr>
              <w:rFonts w:ascii="Corbel" w:hAnsi="Corbel"/>
              <w:noProof/>
              <w:color w:val="262626"/>
              <w:lang w:val="fr-FR"/>
            </w:rPr>
            <w:t xml:space="preserve">, définissez le paramètre </w:t>
          </w:r>
          <w:r w:rsidRPr="009531A9">
            <w:rPr>
              <w:rFonts w:ascii="Corbel" w:hAnsi="Corbel"/>
              <w:b/>
              <w:noProof/>
              <w:color w:val="262626"/>
              <w:lang w:val="fr-FR"/>
            </w:rPr>
            <w:t>Mesurer en</w:t>
          </w:r>
          <w:r w:rsidRPr="009531A9">
            <w:rPr>
              <w:rFonts w:ascii="Corbel" w:hAnsi="Corbel"/>
              <w:noProof/>
              <w:color w:val="262626"/>
              <w:lang w:val="fr-FR"/>
            </w:rPr>
            <w:t xml:space="preserve"> sur </w:t>
          </w:r>
          <w:r w:rsidRPr="009531A9">
            <w:rPr>
              <w:rFonts w:ascii="Corbel" w:hAnsi="Corbel"/>
              <w:b/>
              <w:noProof/>
              <w:color w:val="262626"/>
              <w:lang w:val="fr-FR"/>
            </w:rPr>
            <w:t>Pourcentage</w:t>
          </w:r>
          <w:r w:rsidRPr="009531A9">
            <w:rPr>
              <w:rFonts w:ascii="Corbel" w:hAnsi="Corbel"/>
              <w:noProof/>
              <w:color w:val="262626"/>
              <w:lang w:val="fr-FR"/>
            </w:rPr>
            <w:t>. Vous pouvez ensuite définir le pourcentage avec une précision d’un chiffre après la virgule.</w:t>
          </w:r>
        </w:p>
        <w:p w:rsidR="00285FE1" w:rsidRPr="009531A9" w:rsidRDefault="00285FE1">
          <w:pPr>
            <w:pStyle w:val="Heading2"/>
            <w:rPr>
              <w:noProof/>
              <w:lang w:val="fr-FR"/>
            </w:rPr>
          </w:pPr>
          <w:r w:rsidRPr="009531A9">
            <w:rPr>
              <w:rFonts w:ascii="Trebuchet MS" w:hAnsi="Trebuchet MS"/>
              <w:noProof/>
              <w:color w:val="FF5C0B"/>
              <w:lang w:val="fr-FR"/>
            </w:rPr>
            <w:t>Configuration d’articles de plusieurs pages</w:t>
          </w:r>
        </w:p>
        <w:p w:rsidR="00285FE1" w:rsidRPr="009531A9" w:rsidRDefault="00285FE1">
          <w:pPr>
            <w:rPr>
              <w:noProof/>
              <w:lang w:val="fr-FR"/>
            </w:rPr>
          </w:pPr>
          <w:r w:rsidRPr="009531A9">
            <w:rPr>
              <w:rFonts w:ascii="Corbel" w:hAnsi="Corbel"/>
              <w:noProof/>
              <w:color w:val="262626"/>
              <w:lang w:val="fr-FR"/>
            </w:rPr>
            <w:t>Word est conçu pour permettre au texte de passer automatiquement d’une page à la suivante. Par conséquent, lorsque vous voulez qu’un article continue sur la page suivante, continuez simplement à taper.</w:t>
          </w:r>
        </w:p>
        <w:p w:rsidR="00285FE1" w:rsidRPr="009531A9" w:rsidRDefault="00285FE1">
          <w:pPr>
            <w:rPr>
              <w:noProof/>
              <w:lang w:val="fr-FR"/>
            </w:rPr>
          </w:pPr>
          <w:r w:rsidRPr="009531A9">
            <w:rPr>
              <w:rFonts w:ascii="Corbel" w:hAnsi="Corbel"/>
              <w:noProof/>
              <w:color w:val="262626"/>
              <w:lang w:val="fr-FR"/>
            </w:rPr>
            <w:t>Dans le cas de cet article d’espace réservé, il est séparé en deux contrôles de contenu d’espace réservé (un sur cette page et un autre qui commence en haut de la page suivante), de façon à vous permettre de continuer à voir la mise en page de la page suivante pendant que vous commencez à ajouter votre propre texte sur cette page. Comme indiqué à la première page de ce modèle, rappelez-vous que la mise en page peut paraître biaisée lorsque vous remplacez un long extrait du texte d’espace réservé en commençant à taper votre propre texte, mais ce n’est pas le cas. À mesure que vous ajoutez votre contenu, la mise en page qui suit se déplace automatiquement vers le bas et retourne à sa position.</w:t>
          </w:r>
        </w:p>
        <w:p w:rsidR="004B09D6" w:rsidRDefault="00285FE1" w:rsidP="00285FE1">
          <w:pPr>
            <w:pStyle w:val="D0ECB9CB28774F6F85229614FB2EC37C5"/>
          </w:pPr>
          <w:r w:rsidRPr="009531A9">
            <w:rPr>
              <w:rFonts w:ascii="Corbel" w:hAnsi="Corbel"/>
              <w:noProof/>
              <w:color w:val="262626"/>
              <w:lang w:val="fr-FR"/>
            </w:rPr>
            <w:t>Pour supprimer le deuxième contrôle d’espace réservé qui commence immédiatement à la suite de celui-ci, sélectionnez-le simplement, puis appuyez sur une touche quelconque. Vous pouvez ensuite continuer à taper à partir de cette page et votre texte passe automatiquement sur la page suivante.</w:t>
          </w:r>
        </w:p>
      </w:docPartBody>
    </w:docPart>
    <w:docPart>
      <w:docPartPr>
        <w:name w:val="E0EB75E4236247CFA20BCE9551C7EABC"/>
        <w:category>
          <w:name w:val="General"/>
          <w:gallery w:val="placeholder"/>
        </w:category>
        <w:types>
          <w:type w:val="bbPlcHdr"/>
        </w:types>
        <w:behaviors>
          <w:behavior w:val="content"/>
        </w:behaviors>
        <w:guid w:val="{AC03D9BC-78B3-483E-AD7A-F2AD5884889E}"/>
      </w:docPartPr>
      <w:docPartBody>
        <w:p w:rsidR="00285FE1" w:rsidRPr="00616442" w:rsidRDefault="00285FE1">
          <w:pPr>
            <w:pStyle w:val="Heading2"/>
            <w:rPr>
              <w:noProof/>
              <w:spacing w:val="-6"/>
              <w:lang w:val="fr-FR"/>
            </w:rPr>
          </w:pPr>
          <w:r w:rsidRPr="00616442">
            <w:rPr>
              <w:rFonts w:ascii="Trebuchet MS" w:hAnsi="Trebuchet MS"/>
              <w:noProof/>
              <w:color w:val="FF5C0B"/>
              <w:spacing w:val="-6"/>
              <w:lang w:val="fr-FR"/>
            </w:rPr>
            <w:t>Insérer du texte autour d’images</w:t>
          </w:r>
        </w:p>
        <w:p w:rsidR="00285FE1" w:rsidRPr="00616442" w:rsidRDefault="00285FE1" w:rsidP="009531A9">
          <w:pPr>
            <w:spacing w:after="60"/>
            <w:rPr>
              <w:noProof/>
              <w:spacing w:val="-6"/>
              <w:lang w:val="fr-FR"/>
            </w:rPr>
          </w:pPr>
          <w:r w:rsidRPr="00616442">
            <w:rPr>
              <w:rFonts w:ascii="Corbel" w:hAnsi="Corbel"/>
              <w:noProof/>
              <w:color w:val="262626"/>
              <w:spacing w:val="-6"/>
              <w:lang w:val="fr-FR"/>
            </w:rPr>
            <w:t>Les photos dans cet article comportant des bordures blanches sont des images « flottantes ». C’est-à-dire qu’elles sont configurées pour que le texte les entoure (et c’est pourquoi elles peuvent s’étendre sur plusieurs colonnes dans une section à trois colonnes). En outre, comme indiqué plus haut, la photo de la jeune femme dans le corps de cet article est configurée pour permettre l’habillage du texte, de sorte que le texte viendra s’insérer autour de l’image à mesure que vous ajouterez votre propre texte.</w:t>
          </w:r>
        </w:p>
        <w:p w:rsidR="00285FE1" w:rsidRPr="00616442" w:rsidRDefault="00285FE1" w:rsidP="00370E3A">
          <w:pPr>
            <w:spacing w:afterLines="60"/>
            <w:rPr>
              <w:noProof/>
              <w:spacing w:val="-6"/>
              <w:lang w:val="fr-FR"/>
            </w:rPr>
          </w:pPr>
          <w:r w:rsidRPr="00616442">
            <w:rPr>
              <w:rFonts w:ascii="Corbel" w:hAnsi="Corbel"/>
              <w:noProof/>
              <w:color w:val="262626"/>
              <w:spacing w:val="-6"/>
              <w:lang w:val="fr-FR"/>
            </w:rPr>
            <w:t>Pour sélectionner les paramètres d’habillage du texte, commencez par sélectionner les images, puis procédez comme suit :</w:t>
          </w:r>
        </w:p>
        <w:p w:rsidR="00285FE1" w:rsidRPr="00616442" w:rsidRDefault="00285FE1" w:rsidP="00285FE1">
          <w:pPr>
            <w:pStyle w:val="ListNumber"/>
            <w:spacing w:after="60"/>
            <w:ind w:left="357" w:hanging="357"/>
            <w:rPr>
              <w:noProof/>
              <w:spacing w:val="-6"/>
              <w:lang w:val="fr-FR"/>
            </w:rPr>
          </w:pPr>
          <w:r w:rsidRPr="00616442">
            <w:rPr>
              <w:rFonts w:ascii="Corbel" w:hAnsi="Corbel"/>
              <w:noProof/>
              <w:color w:val="262626"/>
              <w:spacing w:val="-6"/>
              <w:lang w:val="fr-FR"/>
            </w:rPr>
            <w:t xml:space="preserve">Sous l’onglet </w:t>
          </w:r>
          <w:r w:rsidRPr="00616442">
            <w:rPr>
              <w:rFonts w:ascii="Corbel" w:hAnsi="Corbel"/>
              <w:b/>
              <w:noProof/>
              <w:color w:val="262626"/>
              <w:spacing w:val="-6"/>
              <w:lang w:val="fr-FR"/>
            </w:rPr>
            <w:t>Format des Outils Image</w:t>
          </w:r>
          <w:r w:rsidRPr="00616442">
            <w:rPr>
              <w:rFonts w:ascii="Corbel" w:hAnsi="Corbel"/>
              <w:noProof/>
              <w:color w:val="262626"/>
              <w:spacing w:val="-6"/>
              <w:lang w:val="fr-FR"/>
            </w:rPr>
            <w:t xml:space="preserve">, dans le groupe Organiser, cliquez sur Habillage du texte, puis sélectionnez </w:t>
          </w:r>
          <w:r w:rsidRPr="00616442">
            <w:rPr>
              <w:rFonts w:ascii="Corbel" w:hAnsi="Corbel"/>
              <w:b/>
              <w:noProof/>
              <w:color w:val="262626"/>
              <w:spacing w:val="-6"/>
              <w:lang w:val="fr-FR"/>
            </w:rPr>
            <w:t>Carré</w:t>
          </w:r>
          <w:r w:rsidRPr="00616442">
            <w:rPr>
              <w:rFonts w:ascii="Corbel" w:hAnsi="Corbel"/>
              <w:noProof/>
              <w:color w:val="262626"/>
              <w:spacing w:val="-6"/>
              <w:lang w:val="fr-FR"/>
            </w:rPr>
            <w:t xml:space="preserve">, </w:t>
          </w:r>
          <w:r w:rsidRPr="00616442">
            <w:rPr>
              <w:rFonts w:ascii="Corbel" w:hAnsi="Corbel"/>
              <w:b/>
              <w:noProof/>
              <w:color w:val="262626"/>
              <w:spacing w:val="-6"/>
              <w:lang w:val="fr-FR"/>
            </w:rPr>
            <w:t>Rapproché</w:t>
          </w:r>
          <w:r w:rsidRPr="00616442">
            <w:rPr>
              <w:rFonts w:ascii="Corbel" w:hAnsi="Corbel"/>
              <w:noProof/>
              <w:color w:val="262626"/>
              <w:spacing w:val="-6"/>
              <w:lang w:val="fr-FR"/>
            </w:rPr>
            <w:t xml:space="preserve"> ou </w:t>
          </w:r>
          <w:r w:rsidRPr="00616442">
            <w:rPr>
              <w:rFonts w:ascii="Corbel" w:hAnsi="Corbel"/>
              <w:b/>
              <w:noProof/>
              <w:color w:val="262626"/>
              <w:spacing w:val="-6"/>
              <w:lang w:val="fr-FR"/>
            </w:rPr>
            <w:t>Haut et bas</w:t>
          </w:r>
          <w:r w:rsidRPr="00616442">
            <w:rPr>
              <w:rFonts w:ascii="Corbel" w:hAnsi="Corbel"/>
              <w:noProof/>
              <w:color w:val="262626"/>
              <w:spacing w:val="-6"/>
              <w:lang w:val="fr-FR"/>
            </w:rPr>
            <w:t xml:space="preserve">, en fonction de la façon dont vous voulez que le texte entoure l’image. </w:t>
          </w:r>
        </w:p>
        <w:p w:rsidR="00285FE1" w:rsidRPr="00616442" w:rsidRDefault="00285FE1" w:rsidP="009531A9">
          <w:pPr>
            <w:pStyle w:val="ListContinue"/>
            <w:spacing w:after="60"/>
            <w:ind w:left="357"/>
            <w:rPr>
              <w:noProof/>
              <w:spacing w:val="-6"/>
              <w:lang w:val="fr-FR"/>
            </w:rPr>
          </w:pPr>
          <w:r w:rsidRPr="00616442">
            <w:rPr>
              <w:rFonts w:ascii="Corbel" w:hAnsi="Corbel"/>
              <w:noProof/>
              <w:color w:val="262626"/>
              <w:spacing w:val="-6"/>
              <w:lang w:val="fr-FR"/>
            </w:rPr>
            <w:t>La configuration par défaut vous conviendra peut-être. Si ce n’est pas le cas, passez à la deuxième étape pour accéder aux options de personnalisation.</w:t>
          </w:r>
        </w:p>
        <w:p w:rsidR="00285FE1" w:rsidRPr="00616442" w:rsidRDefault="00285FE1" w:rsidP="00285FE1">
          <w:pPr>
            <w:pStyle w:val="ListNumber"/>
            <w:spacing w:after="60"/>
            <w:ind w:left="357" w:hanging="357"/>
            <w:rPr>
              <w:noProof/>
              <w:spacing w:val="-6"/>
              <w:lang w:val="fr-FR"/>
            </w:rPr>
          </w:pPr>
          <w:r w:rsidRPr="00616442">
            <w:rPr>
              <w:rFonts w:ascii="Corbel" w:hAnsi="Corbel"/>
              <w:noProof/>
              <w:color w:val="262626"/>
              <w:spacing w:val="-6"/>
              <w:lang w:val="fr-FR"/>
            </w:rPr>
            <w:t xml:space="preserve">Pour définir une position spécifique ou le comportement d’un contrôle (par exemple, le déplacement ou non de l’image avec le texte), sous l’onglet </w:t>
          </w:r>
          <w:r w:rsidRPr="00616442">
            <w:rPr>
              <w:rFonts w:ascii="Corbel" w:hAnsi="Corbel"/>
              <w:b/>
              <w:noProof/>
              <w:color w:val="262626"/>
              <w:spacing w:val="-6"/>
              <w:lang w:val="fr-FR"/>
            </w:rPr>
            <w:t>Format des Outils Image</w:t>
          </w:r>
          <w:r w:rsidRPr="00616442">
            <w:rPr>
              <w:rFonts w:ascii="Corbel" w:hAnsi="Corbel"/>
              <w:noProof/>
              <w:color w:val="262626"/>
              <w:spacing w:val="-6"/>
              <w:lang w:val="fr-FR"/>
            </w:rPr>
            <w:t xml:space="preserve">, dans le groupe </w:t>
          </w:r>
          <w:r w:rsidRPr="00616442">
            <w:rPr>
              <w:rFonts w:ascii="Corbel" w:hAnsi="Corbel"/>
              <w:b/>
              <w:noProof/>
              <w:color w:val="262626"/>
              <w:spacing w:val="-6"/>
              <w:lang w:val="fr-FR"/>
            </w:rPr>
            <w:t>Organiser</w:t>
          </w:r>
          <w:r w:rsidRPr="00616442">
            <w:rPr>
              <w:rFonts w:ascii="Corbel" w:hAnsi="Corbel"/>
              <w:noProof/>
              <w:color w:val="262626"/>
              <w:spacing w:val="-6"/>
              <w:lang w:val="fr-FR"/>
            </w:rPr>
            <w:t xml:space="preserve">, cliquez sur </w:t>
          </w:r>
          <w:r w:rsidRPr="00616442">
            <w:rPr>
              <w:rFonts w:ascii="Corbel" w:hAnsi="Corbel"/>
              <w:b/>
              <w:noProof/>
              <w:color w:val="262626"/>
              <w:spacing w:val="-6"/>
              <w:lang w:val="fr-FR"/>
            </w:rPr>
            <w:t>Position</w:t>
          </w:r>
          <w:r w:rsidRPr="00616442">
            <w:rPr>
              <w:rFonts w:ascii="Corbel" w:hAnsi="Corbel"/>
              <w:noProof/>
              <w:color w:val="262626"/>
              <w:spacing w:val="-6"/>
              <w:lang w:val="fr-FR"/>
            </w:rPr>
            <w:t xml:space="preserve">, puis cliquez sur </w:t>
          </w:r>
          <w:r w:rsidRPr="00616442">
            <w:rPr>
              <w:rFonts w:ascii="Corbel" w:hAnsi="Corbel"/>
              <w:b/>
              <w:noProof/>
              <w:color w:val="262626"/>
              <w:spacing w:val="-6"/>
              <w:lang w:val="fr-FR"/>
            </w:rPr>
            <w:t>Autres options de disposition</w:t>
          </w:r>
          <w:r w:rsidRPr="00616442">
            <w:rPr>
              <w:rFonts w:ascii="Corbel" w:hAnsi="Corbel"/>
              <w:noProof/>
              <w:color w:val="262626"/>
              <w:spacing w:val="-6"/>
              <w:lang w:val="fr-FR"/>
            </w:rPr>
            <w:t>.</w:t>
          </w:r>
        </w:p>
        <w:p w:rsidR="00285FE1" w:rsidRPr="00616442" w:rsidRDefault="00285FE1">
          <w:pPr>
            <w:pStyle w:val="ListBullet2"/>
            <w:rPr>
              <w:noProof/>
              <w:spacing w:val="-6"/>
              <w:lang w:val="fr-FR"/>
            </w:rPr>
          </w:pPr>
          <w:r w:rsidRPr="00616442">
            <w:rPr>
              <w:rFonts w:ascii="Corbel" w:hAnsi="Corbel"/>
              <w:noProof/>
              <w:color w:val="262626"/>
              <w:spacing w:val="-6"/>
              <w:lang w:val="fr-FR"/>
            </w:rPr>
            <w:t xml:space="preserve">Sous l’onglet </w:t>
          </w:r>
          <w:r w:rsidRPr="00616442">
            <w:rPr>
              <w:rFonts w:ascii="Corbel" w:hAnsi="Corbel"/>
              <w:b/>
              <w:noProof/>
              <w:color w:val="262626"/>
              <w:spacing w:val="-6"/>
              <w:lang w:val="fr-FR"/>
            </w:rPr>
            <w:t>Habillage du texte</w:t>
          </w:r>
          <w:r w:rsidRPr="00616442">
            <w:rPr>
              <w:rFonts w:ascii="Corbel" w:hAnsi="Corbel"/>
              <w:noProof/>
              <w:color w:val="262626"/>
              <w:spacing w:val="-6"/>
              <w:lang w:val="fr-FR"/>
            </w:rPr>
            <w:t xml:space="preserve"> de la boîte de dialogue </w:t>
          </w:r>
          <w:r w:rsidRPr="00616442">
            <w:rPr>
              <w:rFonts w:ascii="Corbel" w:hAnsi="Corbel"/>
              <w:b/>
              <w:noProof/>
              <w:color w:val="262626"/>
              <w:spacing w:val="-6"/>
              <w:lang w:val="fr-FR"/>
            </w:rPr>
            <w:t>Mise en page</w:t>
          </w:r>
          <w:r w:rsidRPr="00616442">
            <w:rPr>
              <w:rFonts w:ascii="Corbel" w:hAnsi="Corbel"/>
              <w:noProof/>
              <w:color w:val="262626"/>
              <w:spacing w:val="-6"/>
              <w:lang w:val="fr-FR"/>
            </w:rPr>
            <w:t>, vous pouvez définir une distance spécifique entre le l’image et le texte. Vous pouvez également spécifier si le texte doit figurer de part et d’autre, sur un seul côté ou seulement au-dessus et en dessous de l’image.</w:t>
          </w:r>
        </w:p>
        <w:p w:rsidR="00285FE1" w:rsidRPr="00616442" w:rsidRDefault="00285FE1" w:rsidP="009531A9">
          <w:pPr>
            <w:pStyle w:val="ListBullet2"/>
            <w:ind w:left="357" w:hanging="357"/>
            <w:rPr>
              <w:noProof/>
              <w:spacing w:val="-6"/>
              <w:lang w:val="fr-FR"/>
            </w:rPr>
          </w:pPr>
          <w:r w:rsidRPr="00616442">
            <w:rPr>
              <w:rFonts w:ascii="Corbel" w:hAnsi="Corbel"/>
              <w:noProof/>
              <w:color w:val="262626"/>
              <w:spacing w:val="-6"/>
              <w:lang w:val="fr-FR"/>
            </w:rPr>
            <w:t xml:space="preserve">Dans l’onglet </w:t>
          </w:r>
          <w:r w:rsidRPr="00616442">
            <w:rPr>
              <w:rFonts w:ascii="Corbel" w:hAnsi="Corbel"/>
              <w:b/>
              <w:noProof/>
              <w:color w:val="262626"/>
              <w:spacing w:val="-6"/>
              <w:lang w:val="fr-FR"/>
            </w:rPr>
            <w:t>Positionnement</w:t>
          </w:r>
          <w:r w:rsidRPr="00616442">
            <w:rPr>
              <w:rFonts w:ascii="Corbel" w:hAnsi="Corbel"/>
              <w:noProof/>
              <w:color w:val="262626"/>
              <w:spacing w:val="-6"/>
              <w:lang w:val="fr-FR"/>
            </w:rPr>
            <w:t xml:space="preserve"> de cette boîte de dialogue, vous pouvez définir une position spécifique pour l’image dans la page et activer ou désactiver l’option permettant à l’image de se déplacer avec le texte.</w:t>
          </w:r>
        </w:p>
        <w:p w:rsidR="00285FE1" w:rsidRPr="00616442" w:rsidRDefault="00285FE1" w:rsidP="009531A9">
          <w:pPr>
            <w:pStyle w:val="Heading2"/>
            <w:spacing w:before="60"/>
            <w:rPr>
              <w:noProof/>
              <w:spacing w:val="-6"/>
              <w:lang w:val="fr-FR"/>
            </w:rPr>
          </w:pPr>
          <w:r w:rsidRPr="00616442">
            <w:rPr>
              <w:rFonts w:ascii="Trebuchet MS" w:hAnsi="Trebuchet MS"/>
              <w:noProof/>
              <w:color w:val="FF5C0B"/>
              <w:spacing w:val="-6"/>
              <w:lang w:val="fr-FR"/>
            </w:rPr>
            <w:t>Ajout de titres d’article, de lignes Par et de barres de séparation</w:t>
          </w:r>
        </w:p>
        <w:p w:rsidR="00285FE1" w:rsidRPr="00616442" w:rsidRDefault="00285FE1" w:rsidP="009531A9">
          <w:pPr>
            <w:spacing w:after="60"/>
            <w:rPr>
              <w:noProof/>
              <w:spacing w:val="-6"/>
              <w:lang w:val="fr-FR"/>
            </w:rPr>
          </w:pPr>
          <w:r w:rsidRPr="00616442">
            <w:rPr>
              <w:rFonts w:ascii="Corbel" w:hAnsi="Corbel"/>
              <w:noProof/>
              <w:color w:val="262626"/>
              <w:spacing w:val="-6"/>
              <w:lang w:val="fr-FR"/>
            </w:rPr>
            <w:t>Les titres d’articles et les lignes Par dans ce bulletin d’informations sont créés dans des zones de texte. La raison en est que le texte peut habiller une zone de texte à la manière d’une  image. De la même façon, les barres de séparation que vous voyez sur les pages comportant plusieurs articles sont des formes configurées pour l’habillage du texte. Par conséquent, ces zones de texte et formes peuvent facilement s’étendre sur plusieurs colonnes sans avoir à insérer un saut de section ou à modifier le nombre de colonnes pour uniquement cette partie de la page.</w:t>
          </w:r>
        </w:p>
        <w:p w:rsidR="00285FE1" w:rsidRPr="00616442" w:rsidRDefault="00285FE1" w:rsidP="009531A9">
          <w:pPr>
            <w:spacing w:after="60"/>
            <w:rPr>
              <w:noProof/>
              <w:spacing w:val="-6"/>
              <w:lang w:val="fr-FR"/>
            </w:rPr>
          </w:pPr>
          <w:r w:rsidRPr="00616442">
            <w:rPr>
              <w:rFonts w:ascii="Corbel" w:hAnsi="Corbel"/>
              <w:noProof/>
              <w:color w:val="262626"/>
              <w:spacing w:val="-6"/>
              <w:lang w:val="fr-FR"/>
            </w:rPr>
            <w:t xml:space="preserve">Lorsque vous sélectionnez une zone de texte ou une forme, sous l’onglet </w:t>
          </w:r>
          <w:r w:rsidRPr="00616442">
            <w:rPr>
              <w:rStyle w:val="Strong"/>
              <w:rFonts w:ascii="Corbel" w:hAnsi="Corbel"/>
              <w:noProof/>
              <w:color w:val="262626"/>
              <w:spacing w:val="-6"/>
              <w:lang w:val="fr-FR"/>
            </w:rPr>
            <w:t>Format des Outils de dessin</w:t>
          </w:r>
          <w:r w:rsidRPr="00616442">
            <w:rPr>
              <w:rFonts w:ascii="Corbel" w:hAnsi="Corbel"/>
              <w:noProof/>
              <w:color w:val="262626"/>
              <w:spacing w:val="-6"/>
              <w:lang w:val="fr-FR"/>
            </w:rPr>
            <w:t xml:space="preserve">, dans le groupe </w:t>
          </w:r>
          <w:r w:rsidRPr="00616442">
            <w:rPr>
              <w:rStyle w:val="Strong"/>
              <w:rFonts w:ascii="Corbel" w:hAnsi="Corbel"/>
              <w:noProof/>
              <w:color w:val="262626"/>
              <w:spacing w:val="-6"/>
              <w:lang w:val="fr-FR"/>
            </w:rPr>
            <w:t>Organiser</w:t>
          </w:r>
          <w:r w:rsidRPr="00616442">
            <w:rPr>
              <w:rFonts w:ascii="Corbel" w:hAnsi="Corbel"/>
              <w:noProof/>
              <w:color w:val="262626"/>
              <w:spacing w:val="-6"/>
              <w:lang w:val="fr-FR"/>
            </w:rPr>
            <w:t>, vous disposez des mêmes paramètres pour l’habillage et le positionnement du texte que ceux décrits ci-dessus pour l’habillage du texte autour d’images.</w:t>
          </w:r>
        </w:p>
        <w:p w:rsidR="004B09D6" w:rsidRDefault="00285FE1" w:rsidP="00285FE1">
          <w:pPr>
            <w:pStyle w:val="E0EB75E4236247CFA20BCE9551C7EABC5"/>
          </w:pPr>
          <w:r w:rsidRPr="00616442">
            <w:rPr>
              <w:rFonts w:ascii="Corbel" w:hAnsi="Corbel"/>
              <w:noProof/>
              <w:color w:val="262626"/>
              <w:spacing w:val="-6"/>
              <w:lang w:val="fr-FR"/>
            </w:rPr>
            <w:t>Remarquez que, dans la mesure où le texte est configuré pour habiller les barres de séparation orange, votre article glissera peut-être en dessous ou au-dessus d’une barre, selon sa longueur. Pour ajuster la position d’une forme de barre de séparation de manière à prendre en compte la longueur de vos articles, sélectionnez simplement la forme, puis utilisez les touches de direction haut et bas sur votre clavier pour la déplacer vers la position appropriée.</w:t>
          </w:r>
        </w:p>
      </w:docPartBody>
    </w:docPart>
    <w:docPart>
      <w:docPartPr>
        <w:name w:val="2153076F36F74DAC8547669C5A06CD8C"/>
        <w:category>
          <w:name w:val="General"/>
          <w:gallery w:val="placeholder"/>
        </w:category>
        <w:types>
          <w:type w:val="bbPlcHdr"/>
        </w:types>
        <w:behaviors>
          <w:behavior w:val="content"/>
        </w:behaviors>
        <w:guid w:val="{F0474DBE-9302-433C-8734-931AE8F77B0D}"/>
      </w:docPartPr>
      <w:docPartBody>
        <w:p w:rsidR="00285FE1" w:rsidRPr="009531A9" w:rsidRDefault="00285FE1">
          <w:pPr>
            <w:spacing w:before="240"/>
            <w:rPr>
              <w:noProof/>
              <w:lang w:val="fr-FR"/>
            </w:rPr>
          </w:pPr>
          <w:r w:rsidRPr="009531A9">
            <w:rPr>
              <w:rFonts w:ascii="Corbel" w:hAnsi="Corbel"/>
              <w:noProof/>
              <w:color w:val="262626"/>
              <w:lang w:val="fr-FR"/>
            </w:rPr>
            <w:t>Examinez l’image de la jeune femme figurant dans une colonne de texte à la page précédente. L’arrière-plan a été supprimé de cette image pour permettre au texte d’entourer directement le sujet.</w:t>
          </w:r>
        </w:p>
        <w:p w:rsidR="00285FE1" w:rsidRPr="009531A9" w:rsidRDefault="00285FE1">
          <w:pPr>
            <w:spacing w:before="240"/>
            <w:rPr>
              <w:noProof/>
              <w:lang w:val="fr-FR"/>
            </w:rPr>
          </w:pPr>
          <w:r w:rsidRPr="009531A9">
            <w:rPr>
              <w:rFonts w:ascii="Corbel" w:hAnsi="Corbel"/>
              <w:noProof/>
              <w:color w:val="262626"/>
              <w:lang w:val="fr-FR"/>
            </w:rPr>
            <w:t>Office 2010 intègre plusieurs outils de mise en forme nouveaux et améliorés dans Word, PowerPoint et Excel. Parmi ceux-ci figure l’outil Supprimer l’arrière-plan qui vous permet de supprimer des arrière-plan dans vos propres images, comme pour l’exemple d’image sur la page précédente.</w:t>
          </w:r>
        </w:p>
        <w:p w:rsidR="00285FE1" w:rsidRPr="009531A9" w:rsidRDefault="00285FE1">
          <w:pPr>
            <w:spacing w:before="240"/>
            <w:rPr>
              <w:noProof/>
              <w:lang w:val="fr-FR"/>
            </w:rPr>
          </w:pPr>
          <w:r w:rsidRPr="009531A9">
            <w:rPr>
              <w:rFonts w:ascii="Corbel" w:hAnsi="Corbel"/>
              <w:noProof/>
              <w:color w:val="262626"/>
              <w:lang w:val="fr-FR"/>
            </w:rPr>
            <w:t xml:space="preserve">Pour effectuer cette opération dans Word, insérez d’abord votre image dans le document (sous l’onglet </w:t>
          </w:r>
          <w:r w:rsidRPr="009531A9">
            <w:rPr>
              <w:rStyle w:val="Strong"/>
              <w:rFonts w:ascii="Corbel" w:hAnsi="Corbel"/>
              <w:noProof/>
              <w:color w:val="262626"/>
              <w:lang w:val="fr-FR"/>
            </w:rPr>
            <w:t>Insertion</w:t>
          </w:r>
          <w:r w:rsidRPr="009531A9">
            <w:rPr>
              <w:rFonts w:ascii="Corbel" w:hAnsi="Corbel"/>
              <w:noProof/>
              <w:color w:val="262626"/>
              <w:lang w:val="fr-FR"/>
            </w:rPr>
            <w:t xml:space="preserve">, cliquez sur </w:t>
          </w:r>
          <w:r w:rsidRPr="009531A9">
            <w:rPr>
              <w:rStyle w:val="Strong"/>
              <w:rFonts w:ascii="Corbel" w:hAnsi="Corbel"/>
              <w:noProof/>
              <w:color w:val="262626"/>
              <w:lang w:val="fr-FR"/>
            </w:rPr>
            <w:t>Image</w:t>
          </w:r>
          <w:r w:rsidRPr="009531A9">
            <w:rPr>
              <w:rFonts w:ascii="Corbel" w:hAnsi="Corbel"/>
              <w:noProof/>
              <w:color w:val="262626"/>
              <w:lang w:val="fr-FR"/>
            </w:rPr>
            <w:t xml:space="preserve">), puis sélectionnez-la. Ensuite, sous l’onglet </w:t>
          </w:r>
          <w:r w:rsidRPr="009531A9">
            <w:rPr>
              <w:rStyle w:val="Strong"/>
              <w:rFonts w:ascii="Corbel" w:hAnsi="Corbel"/>
              <w:noProof/>
              <w:color w:val="262626"/>
              <w:lang w:val="fr-FR"/>
            </w:rPr>
            <w:t>Format des Outils Image</w:t>
          </w:r>
          <w:r w:rsidRPr="009531A9">
            <w:rPr>
              <w:rFonts w:ascii="Corbel" w:hAnsi="Corbel"/>
              <w:noProof/>
              <w:color w:val="262626"/>
              <w:lang w:val="fr-FR"/>
            </w:rPr>
            <w:t xml:space="preserve">, dans le groupe </w:t>
          </w:r>
          <w:r w:rsidRPr="009531A9">
            <w:rPr>
              <w:rStyle w:val="Strong"/>
              <w:rFonts w:ascii="Corbel" w:hAnsi="Corbel"/>
              <w:noProof/>
              <w:color w:val="262626"/>
              <w:lang w:val="fr-FR"/>
            </w:rPr>
            <w:t>Ajuster</w:t>
          </w:r>
          <w:r w:rsidRPr="009531A9">
            <w:rPr>
              <w:rFonts w:ascii="Corbel" w:hAnsi="Corbel"/>
              <w:noProof/>
              <w:color w:val="262626"/>
              <w:lang w:val="fr-FR"/>
            </w:rPr>
            <w:t xml:space="preserve">, cliquez sur </w:t>
          </w:r>
          <w:r w:rsidRPr="009531A9">
            <w:rPr>
              <w:rStyle w:val="Strong"/>
              <w:rFonts w:ascii="Corbel" w:hAnsi="Corbel"/>
              <w:noProof/>
              <w:color w:val="262626"/>
              <w:lang w:val="fr-FR"/>
            </w:rPr>
            <w:t>Supprimer l’arrière-plan</w:t>
          </w:r>
          <w:r w:rsidRPr="009531A9">
            <w:rPr>
              <w:rFonts w:ascii="Corbel" w:hAnsi="Corbel"/>
              <w:noProof/>
              <w:color w:val="262626"/>
              <w:lang w:val="fr-FR"/>
            </w:rPr>
            <w:t>.</w:t>
          </w:r>
        </w:p>
        <w:p w:rsidR="00285FE1" w:rsidRPr="009531A9" w:rsidRDefault="00285FE1">
          <w:pPr>
            <w:spacing w:before="240"/>
            <w:rPr>
              <w:noProof/>
              <w:lang w:val="fr-FR"/>
            </w:rPr>
          </w:pPr>
          <w:r w:rsidRPr="009531A9">
            <w:rPr>
              <w:rFonts w:ascii="Corbel" w:hAnsi="Corbel"/>
              <w:noProof/>
              <w:color w:val="262626"/>
              <w:lang w:val="fr-FR"/>
            </w:rPr>
            <w:t>La fonction Supprimer l’arrière-plan affiche automatiquement ce qu’elle pense être le sujet central de l’image. Toutefois, il est facile de modifier ce comportement si le résultat immédiat n’est pas celui que vous attendiez.</w:t>
          </w:r>
        </w:p>
        <w:p w:rsidR="004B09D6" w:rsidRDefault="00285FE1" w:rsidP="00285FE1">
          <w:pPr>
            <w:pStyle w:val="2153076F36F74DAC8547669C5A06CD8C5"/>
          </w:pPr>
          <w:r w:rsidRPr="009531A9">
            <w:rPr>
              <w:rFonts w:ascii="Corbel" w:hAnsi="Corbel"/>
              <w:noProof/>
              <w:color w:val="262626"/>
              <w:lang w:val="fr-FR"/>
            </w:rPr>
            <w:t xml:space="preserve">Sous l’onglet </w:t>
          </w:r>
          <w:r w:rsidRPr="009531A9">
            <w:rPr>
              <w:rStyle w:val="Strong"/>
              <w:rFonts w:ascii="Corbel" w:hAnsi="Corbel"/>
              <w:noProof/>
              <w:color w:val="262626"/>
              <w:lang w:val="fr-FR"/>
            </w:rPr>
            <w:t>Suppression de l’arrière-plan</w:t>
          </w:r>
          <w:r w:rsidRPr="009531A9">
            <w:rPr>
              <w:rFonts w:ascii="Corbel" w:hAnsi="Corbel"/>
              <w:noProof/>
              <w:color w:val="262626"/>
              <w:lang w:val="fr-FR"/>
            </w:rPr>
            <w:t xml:space="preserve">, cliquez sur </w:t>
          </w:r>
          <w:r w:rsidRPr="009531A9">
            <w:rPr>
              <w:rStyle w:val="Strong"/>
              <w:rFonts w:ascii="Corbel" w:hAnsi="Corbel"/>
              <w:noProof/>
              <w:color w:val="262626"/>
              <w:lang w:val="fr-FR"/>
            </w:rPr>
            <w:t>Marquer les zones à conserver</w:t>
          </w:r>
          <w:r w:rsidRPr="009531A9">
            <w:rPr>
              <w:rFonts w:ascii="Corbel" w:hAnsi="Corbel"/>
              <w:noProof/>
              <w:color w:val="262626"/>
              <w:lang w:val="fr-FR"/>
            </w:rPr>
            <w:t xml:space="preserve"> ou </w:t>
          </w:r>
          <w:r w:rsidRPr="009531A9">
            <w:rPr>
              <w:rStyle w:val="Strong"/>
              <w:rFonts w:ascii="Corbel" w:hAnsi="Corbel"/>
              <w:noProof/>
              <w:color w:val="262626"/>
              <w:lang w:val="fr-FR"/>
            </w:rPr>
            <w:t>Marquer les zones à supprimer</w:t>
          </w:r>
          <w:r w:rsidRPr="009531A9">
            <w:rPr>
              <w:rFonts w:ascii="Corbel" w:hAnsi="Corbel"/>
              <w:noProof/>
              <w:color w:val="262626"/>
              <w:lang w:val="fr-FR"/>
            </w:rPr>
            <w:t xml:space="preserve">, puis faites glisser le pointeur de la souris dans une ligne au-dessus de la partie de l’image que vous voulez ajouter ou supprimer. Une fois vos modifications terminées, cliquez sur </w:t>
          </w:r>
          <w:r w:rsidRPr="009531A9">
            <w:rPr>
              <w:rStyle w:val="Strong"/>
              <w:rFonts w:ascii="Corbel" w:hAnsi="Corbel"/>
              <w:noProof/>
              <w:color w:val="262626"/>
              <w:lang w:val="fr-FR"/>
            </w:rPr>
            <w:t>Conserver les modifications</w:t>
          </w:r>
          <w:r w:rsidRPr="009531A9">
            <w:rPr>
              <w:rFonts w:ascii="Corbel" w:hAnsi="Corbel"/>
              <w:noProof/>
              <w:color w:val="262626"/>
              <w:lang w:val="fr-FR"/>
            </w:rPr>
            <w:t>.</w:t>
          </w:r>
        </w:p>
      </w:docPartBody>
    </w:docPart>
    <w:docPart>
      <w:docPartPr>
        <w:name w:val="E35B6C6430A0431E80A42094D7DAF4E9"/>
        <w:category>
          <w:name w:val="General"/>
          <w:gallery w:val="placeholder"/>
        </w:category>
        <w:types>
          <w:type w:val="bbPlcHdr"/>
        </w:types>
        <w:behaviors>
          <w:behavior w:val="content"/>
        </w:behaviors>
        <w:guid w:val="{5C95F76E-F07A-470C-AC8B-C0EE87E02AF6}"/>
      </w:docPartPr>
      <w:docPartBody>
        <w:p w:rsidR="004B09D6" w:rsidRDefault="00285FE1" w:rsidP="00285FE1">
          <w:pPr>
            <w:pStyle w:val="E35B6C6430A0431E80A42094D7DAF4E95"/>
          </w:pPr>
          <w:r w:rsidRPr="009531A9">
            <w:rPr>
              <w:rFonts w:ascii="Corbel" w:hAnsi="Corbel"/>
              <w:noProof/>
              <w:color w:val="FFFFFF"/>
              <w:lang w:val="fr-FR"/>
            </w:rPr>
            <w:t>Pour plus d’informations</w:t>
          </w:r>
        </w:p>
      </w:docPartBody>
    </w:docPart>
    <w:docPart>
      <w:docPartPr>
        <w:name w:val="4434C4517FC04DA5B6C66AC01E815C26"/>
        <w:category>
          <w:name w:val="General"/>
          <w:gallery w:val="placeholder"/>
        </w:category>
        <w:types>
          <w:type w:val="bbPlcHdr"/>
        </w:types>
        <w:behaviors>
          <w:behavior w:val="content"/>
        </w:behaviors>
        <w:guid w:val="{475C7A88-E425-4386-9592-50B3402E82A2}"/>
      </w:docPartPr>
      <w:docPartBody>
        <w:p w:rsidR="004B09D6" w:rsidRDefault="00285FE1" w:rsidP="00285FE1">
          <w:pPr>
            <w:pStyle w:val="4434C4517FC04DA5B6C66AC01E815C265"/>
          </w:pPr>
          <w:r w:rsidRPr="009531A9">
            <w:rPr>
              <w:rFonts w:ascii="Corbel" w:hAnsi="Corbel"/>
              <w:noProof/>
              <w:color w:val="262626"/>
              <w:lang w:val="fr-FR"/>
            </w:rPr>
            <w:t>Abico eum, ille et, conventio obruo duis ullamcorper ut, neo demoveo. Vel reprobo:</w:t>
          </w:r>
        </w:p>
      </w:docPartBody>
    </w:docPart>
    <w:docPart>
      <w:docPartPr>
        <w:name w:val="DF0E84C4D96742C8BF8968294BD17F99"/>
        <w:category>
          <w:name w:val="General"/>
          <w:gallery w:val="placeholder"/>
        </w:category>
        <w:types>
          <w:type w:val="bbPlcHdr"/>
        </w:types>
        <w:behaviors>
          <w:behavior w:val="content"/>
        </w:behaviors>
        <w:guid w:val="{036B978D-1A72-4318-AACB-3CE94F9DCDFA}"/>
      </w:docPartPr>
      <w:docPartBody>
        <w:p w:rsidR="004B09D6" w:rsidRDefault="00285FE1" w:rsidP="00285FE1">
          <w:pPr>
            <w:pStyle w:val="DF0E84C4D96742C8BF8968294BD17F995"/>
          </w:pPr>
          <w:r w:rsidRPr="009531A9">
            <w:rPr>
              <w:noProof/>
              <w:lang w:val="fr-FR"/>
            </w:rPr>
            <w:t>Titre</w:t>
          </w:r>
          <w:r w:rsidRPr="009531A9">
            <w:rPr>
              <w:rFonts w:ascii="Corbel" w:hAnsi="Corbel" w:cs="Corbel"/>
              <w:noProof/>
              <w:sz w:val="20"/>
              <w:szCs w:val="20"/>
              <w:lang w:val="fr-FR"/>
            </w:rPr>
            <w:t xml:space="preserve"> </w:t>
          </w:r>
          <w:r w:rsidRPr="009531A9">
            <w:rPr>
              <w:noProof/>
              <w:lang w:val="fr-FR"/>
            </w:rPr>
            <w:t>5</w:t>
          </w:r>
        </w:p>
      </w:docPartBody>
    </w:docPart>
    <w:docPart>
      <w:docPartPr>
        <w:name w:val="3AD12C643D4B46DEAED6DF7D5EF40D0C"/>
        <w:category>
          <w:name w:val="General"/>
          <w:gallery w:val="placeholder"/>
        </w:category>
        <w:types>
          <w:type w:val="bbPlcHdr"/>
        </w:types>
        <w:behaviors>
          <w:behavior w:val="content"/>
        </w:behaviors>
        <w:guid w:val="{8187FF95-3268-4714-A789-FFB65840E18A}"/>
      </w:docPartPr>
      <w:docPartBody>
        <w:p w:rsidR="004B09D6" w:rsidRDefault="00285FE1" w:rsidP="00285FE1">
          <w:pPr>
            <w:pStyle w:val="3AD12C643D4B46DEAED6DF7D5EF40D0C5"/>
          </w:pPr>
          <w:r w:rsidRPr="009531A9">
            <w:rPr>
              <w:rFonts w:ascii="Corbel" w:hAnsi="Corbel"/>
              <w:noProof/>
              <w:color w:val="808080"/>
            </w:rPr>
            <w:t>Informations de contact</w:t>
          </w:r>
        </w:p>
      </w:docPartBody>
    </w:docPart>
    <w:docPart>
      <w:docPartPr>
        <w:name w:val="E4A0F24AC2BD459BABA33F7886167A39"/>
        <w:category>
          <w:name w:val="General"/>
          <w:gallery w:val="placeholder"/>
        </w:category>
        <w:types>
          <w:type w:val="bbPlcHdr"/>
        </w:types>
        <w:behaviors>
          <w:behavior w:val="content"/>
        </w:behaviors>
        <w:guid w:val="{850C383F-3E83-4A95-901E-36BA1C7BE7A0}"/>
      </w:docPartPr>
      <w:docPartBody>
        <w:p w:rsidR="00285FE1" w:rsidRPr="009531A9" w:rsidRDefault="00285FE1">
          <w:pPr>
            <w:rPr>
              <w:noProof/>
              <w:lang w:val="fr-FR"/>
            </w:rPr>
          </w:pPr>
          <w:r w:rsidRPr="009531A9">
            <w:rPr>
              <w:rFonts w:ascii="Corbel" w:hAnsi="Corbel"/>
              <w:noProof/>
              <w:color w:val="262626"/>
              <w:lang w:val="fr-FR"/>
            </w:rPr>
            <w:t>Lorem ipsum dolor sit amet, consectetur adipiscing elit. Nullam sed luctus tellus. Pellentesque in dolor sapien, vitae dictum massa. Donec nunc velit, pretium eu pellentesque eget, mollis vel arcu.</w:t>
          </w:r>
        </w:p>
        <w:p w:rsidR="00285FE1" w:rsidRPr="009531A9" w:rsidRDefault="00285FE1">
          <w:pPr>
            <w:rPr>
              <w:noProof/>
              <w:lang w:val="fr-FR"/>
            </w:rPr>
          </w:pPr>
          <w:r w:rsidRPr="009531A9">
            <w:rPr>
              <w:rFonts w:ascii="Corbel" w:hAnsi="Corbel"/>
              <w:noProof/>
              <w:color w:val="262626"/>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285FE1" w:rsidRPr="009531A9" w:rsidRDefault="00285FE1">
          <w:pPr>
            <w:rPr>
              <w:noProof/>
              <w:lang w:val="fr-FR"/>
            </w:rPr>
          </w:pPr>
          <w:r w:rsidRPr="009531A9">
            <w:rPr>
              <w:rFonts w:ascii="Corbel" w:hAnsi="Corbel"/>
              <w:noProof/>
              <w:color w:val="262626"/>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285FE1" w:rsidRPr="009531A9" w:rsidRDefault="00285FE1">
          <w:pPr>
            <w:rPr>
              <w:noProof/>
              <w:lang w:val="fr-FR"/>
            </w:rPr>
          </w:pPr>
          <w:r w:rsidRPr="009531A9">
            <w:rPr>
              <w:rFonts w:ascii="Corbel" w:hAnsi="Corbel"/>
              <w:noProof/>
              <w:color w:val="262626"/>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285FE1" w:rsidRPr="009531A9" w:rsidRDefault="00285FE1">
          <w:pPr>
            <w:rPr>
              <w:noProof/>
              <w:lang w:val="fr-FR"/>
            </w:rPr>
          </w:pPr>
          <w:r w:rsidRPr="009531A9">
            <w:rPr>
              <w:rFonts w:ascii="Corbel" w:hAnsi="Corbel"/>
              <w:noProof/>
              <w:color w:val="262626"/>
              <w:lang w:val="fr-FR"/>
            </w:rPr>
            <w:t>Lorem ipsum dolor sit amet, consectetur adipiscing elit. Nullam sed luctus tellus. Pellentesque in dolor sapien, vitae dictum massa. Donec nunc velit, pretium eu pellentesque eget, mollis vel arcu.</w:t>
          </w:r>
        </w:p>
        <w:p w:rsidR="00285FE1" w:rsidRPr="009531A9" w:rsidRDefault="00285FE1">
          <w:pPr>
            <w:rPr>
              <w:noProof/>
              <w:lang w:val="fr-FR"/>
            </w:rPr>
          </w:pPr>
          <w:r w:rsidRPr="009531A9">
            <w:rPr>
              <w:rFonts w:ascii="Corbel" w:hAnsi="Corbel"/>
              <w:noProof/>
              <w:color w:val="262626"/>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285FE1" w:rsidRPr="009531A9" w:rsidRDefault="00285FE1">
          <w:pPr>
            <w:rPr>
              <w:noProof/>
              <w:lang w:val="fr-FR"/>
            </w:rPr>
          </w:pPr>
          <w:r w:rsidRPr="009531A9">
            <w:rPr>
              <w:rFonts w:ascii="Corbel" w:hAnsi="Corbel"/>
              <w:noProof/>
              <w:color w:val="262626"/>
              <w:lang w:val="fr-FR"/>
            </w:rPr>
            <w:t>Aenean vitae lorem dui. Morbi tempus lacinia nisi, vel scelerisque nibh facilisis id. Integer urna tortor, ullamcorper aliquet viverra non, mollis sed dolor.</w:t>
          </w:r>
        </w:p>
        <w:p w:rsidR="00285FE1" w:rsidRPr="009531A9" w:rsidRDefault="00285FE1">
          <w:pPr>
            <w:rPr>
              <w:noProof/>
              <w:lang w:val="fr-FR"/>
            </w:rPr>
          </w:pPr>
          <w:r w:rsidRPr="009531A9">
            <w:rPr>
              <w:rFonts w:ascii="Corbel" w:hAnsi="Corbel"/>
              <w:noProof/>
              <w:color w:val="262626"/>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285FE1" w:rsidRPr="009531A9" w:rsidRDefault="00285FE1">
          <w:pPr>
            <w:rPr>
              <w:noProof/>
              <w:lang w:val="fr-FR"/>
            </w:rPr>
          </w:pPr>
          <w:r w:rsidRPr="009531A9">
            <w:rPr>
              <w:rFonts w:ascii="Corbel" w:hAnsi="Corbel"/>
              <w:noProof/>
              <w:color w:val="262626"/>
              <w:lang w:val="fr-FR"/>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285FE1" w:rsidRPr="009531A9" w:rsidRDefault="00285FE1">
          <w:pPr>
            <w:rPr>
              <w:noProof/>
              <w:lang w:val="fr-FR"/>
            </w:rPr>
          </w:pPr>
          <w:r w:rsidRPr="009531A9">
            <w:rPr>
              <w:rFonts w:ascii="Corbel" w:hAnsi="Corbel"/>
              <w:noProof/>
              <w:color w:val="262626"/>
              <w:lang w:val="fr-FR"/>
            </w:rPr>
            <w:t>Nullam at metus erat, in convallis massa. Aliquam erat volutpat. Praesent ultrices odio in elit fringilla id rutrum mi mattis.</w:t>
          </w:r>
        </w:p>
        <w:p w:rsidR="00285FE1" w:rsidRPr="009531A9" w:rsidRDefault="00285FE1">
          <w:pPr>
            <w:rPr>
              <w:noProof/>
              <w:lang w:val="fr-FR"/>
            </w:rPr>
          </w:pPr>
          <w:r w:rsidRPr="009531A9">
            <w:rPr>
              <w:rFonts w:ascii="Corbel" w:hAnsi="Corbel"/>
              <w:noProof/>
              <w:color w:val="262626"/>
              <w:lang w:val="fr-FR"/>
            </w:rPr>
            <w:t>Lorem ipsum dolor sit amet, consectetur adipiscing elit. Nullam sed luctus tellus. Pellentesque in dolor sapien, vitae dictum massa. Donec nunc velit, pretium eu pellentesque eget, mollis vel arcu.</w:t>
          </w:r>
        </w:p>
        <w:p w:rsidR="00285FE1" w:rsidRPr="009531A9" w:rsidRDefault="00285FE1">
          <w:pPr>
            <w:rPr>
              <w:noProof/>
              <w:lang w:val="fr-FR"/>
            </w:rPr>
          </w:pPr>
          <w:r w:rsidRPr="009531A9">
            <w:rPr>
              <w:rFonts w:ascii="Corbel" w:hAnsi="Corbel"/>
              <w:noProof/>
              <w:color w:val="262626"/>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285FE1" w:rsidRPr="009531A9" w:rsidRDefault="00285FE1">
          <w:pPr>
            <w:rPr>
              <w:noProof/>
              <w:lang w:val="fr-FR"/>
            </w:rPr>
          </w:pPr>
          <w:r w:rsidRPr="009531A9">
            <w:rPr>
              <w:rFonts w:ascii="Corbel" w:hAnsi="Corbel"/>
              <w:noProof/>
              <w:color w:val="262626"/>
              <w:lang w:val="fr-FR"/>
            </w:rPr>
            <w:t>Aenean vitae lorem dui. Morbi tempus lacinia nisi, vel scelerisque nibh facilisis id. Integer urna tortor, ullamcorper aliquet viverra non, mollis sed dolor.</w:t>
          </w:r>
        </w:p>
        <w:p w:rsidR="00285FE1" w:rsidRPr="009531A9" w:rsidRDefault="00285FE1">
          <w:pPr>
            <w:rPr>
              <w:noProof/>
              <w:lang w:val="fr-FR"/>
            </w:rPr>
          </w:pPr>
          <w:r w:rsidRPr="009531A9">
            <w:rPr>
              <w:rFonts w:ascii="Corbel" w:hAnsi="Corbel"/>
              <w:noProof/>
              <w:color w:val="262626"/>
              <w:lang w:val="fr-FR"/>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285FE1" w:rsidRPr="009531A9" w:rsidRDefault="00285FE1">
          <w:pPr>
            <w:rPr>
              <w:noProof/>
              <w:lang w:val="fr-FR"/>
            </w:rPr>
          </w:pPr>
          <w:r w:rsidRPr="009531A9">
            <w:rPr>
              <w:rFonts w:ascii="Corbel" w:hAnsi="Corbel"/>
              <w:noProof/>
              <w:color w:val="262626"/>
              <w:lang w:val="fr-FR"/>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4B09D6" w:rsidRDefault="00285FE1" w:rsidP="00285FE1">
          <w:pPr>
            <w:pStyle w:val="E4A0F24AC2BD459BABA33F7886167A395"/>
          </w:pPr>
          <w:r w:rsidRPr="009531A9">
            <w:rPr>
              <w:rFonts w:ascii="Corbel" w:hAnsi="Corbel"/>
              <w:noProof/>
              <w:color w:val="262626"/>
              <w:lang w:val="fr-FR"/>
            </w:rPr>
            <w:t>Nullam at metus erat, in convallis massa. Aliquam erat volutpat. Praesent ultrices odio in elit fringilla id rutrum mi mattis. Aliquam tempus aliquam mauris vel dapibus.</w:t>
          </w:r>
        </w:p>
      </w:docPartBody>
    </w:docPart>
    <w:docPart>
      <w:docPartPr>
        <w:name w:val="06950C9F853440DDBFC1CE0AA8060F1C"/>
        <w:category>
          <w:name w:val="General"/>
          <w:gallery w:val="placeholder"/>
        </w:category>
        <w:types>
          <w:type w:val="bbPlcHdr"/>
        </w:types>
        <w:behaviors>
          <w:behavior w:val="content"/>
        </w:behaviors>
        <w:guid w:val="{4248F07C-ADE7-4025-BCEF-D1AAD4C611D5}"/>
      </w:docPartPr>
      <w:docPartBody>
        <w:p w:rsidR="004B09D6" w:rsidRDefault="00A103D9">
          <w:pPr>
            <w:pStyle w:val="06950C9F853440DDBFC1CE0AA8060F1C"/>
          </w:pPr>
          <w:r>
            <w:rPr>
              <w:rStyle w:val="PlaceholderText"/>
            </w:rPr>
            <w:t>Click here to enter text.</w:t>
          </w:r>
        </w:p>
      </w:docPartBody>
    </w:docPart>
    <w:docPart>
      <w:docPartPr>
        <w:name w:val="DC78A5186AE2422C9A6506ED3E302F50"/>
        <w:category>
          <w:name w:val="General"/>
          <w:gallery w:val="placeholder"/>
        </w:category>
        <w:types>
          <w:type w:val="bbPlcHdr"/>
        </w:types>
        <w:behaviors>
          <w:behavior w:val="content"/>
        </w:behaviors>
        <w:guid w:val="{10F08107-A59B-4816-8850-4C81295A0363}"/>
      </w:docPartPr>
      <w:docPartBody>
        <w:p w:rsidR="004B09D6" w:rsidRDefault="00285FE1" w:rsidP="00285FE1">
          <w:pPr>
            <w:pStyle w:val="DC78A5186AE2422C9A6506ED3E302F505"/>
          </w:pPr>
          <w:r w:rsidRPr="009531A9">
            <w:rPr>
              <w:noProof/>
              <w:lang w:val="fr-FR"/>
            </w:rPr>
            <w:t>Lorem Ipsum</w:t>
          </w:r>
        </w:p>
      </w:docPartBody>
    </w:docPart>
    <w:docPart>
      <w:docPartPr>
        <w:name w:val="0BA3A44F9DC749A797284540FDE19EC5"/>
        <w:category>
          <w:name w:val="General"/>
          <w:gallery w:val="placeholder"/>
        </w:category>
        <w:types>
          <w:type w:val="bbPlcHdr"/>
        </w:types>
        <w:behaviors>
          <w:behavior w:val="content"/>
        </w:behaviors>
        <w:guid w:val="{5A793366-67DA-4DC5-8AB0-F19F87A48DAB}"/>
      </w:docPartPr>
      <w:docPartBody>
        <w:p w:rsidR="004B09D6" w:rsidRDefault="00285FE1" w:rsidP="00285FE1">
          <w:pPr>
            <w:pStyle w:val="0BA3A44F9DC749A797284540FDE19EC55"/>
          </w:pPr>
          <w:r w:rsidRPr="009531A9">
            <w:rPr>
              <w:rFonts w:ascii="Corbel" w:hAnsi="Corbel"/>
              <w:noProof/>
              <w:color w:val="262626"/>
              <w:lang w:val="fr-FR"/>
            </w:rPr>
            <w:t>Nulla semper orci id leo adipiscing at pulvinar ante porta. In quis orci orci, sed pellentesque dui. Aliquam nec cursus augue. Sed est massa, ullamcorper vitae gravida ut. Curabitur pretium eleifend lectus, at faucibus lectus</w:t>
          </w:r>
        </w:p>
      </w:docPartBody>
    </w:docPart>
    <w:docPart>
      <w:docPartPr>
        <w:name w:val="0CB89653684B4D2995B78D6D14DC9805"/>
        <w:category>
          <w:name w:val="General"/>
          <w:gallery w:val="placeholder"/>
        </w:category>
        <w:types>
          <w:type w:val="bbPlcHdr"/>
        </w:types>
        <w:behaviors>
          <w:behavior w:val="content"/>
        </w:behaviors>
        <w:guid w:val="{EC3772F9-D320-44EF-8344-787862A313C3}"/>
      </w:docPartPr>
      <w:docPartBody>
        <w:p w:rsidR="004B09D6" w:rsidRDefault="00285FE1" w:rsidP="00285FE1">
          <w:pPr>
            <w:pStyle w:val="0CB89653684B4D2995B78D6D14DC98055"/>
          </w:pPr>
          <w:r w:rsidRPr="009531A9">
            <w:rPr>
              <w:rFonts w:ascii="Trebuchet MS" w:hAnsi="Trebuchet MS"/>
              <w:noProof/>
              <w:color w:val="FF5C0B"/>
              <w:lang w:val="fr-FR"/>
            </w:rPr>
            <w:t>Dolor Sit Amet</w:t>
          </w:r>
        </w:p>
      </w:docPartBody>
    </w:docPart>
    <w:docPart>
      <w:docPartPr>
        <w:name w:val="897A23CFFE74455EB1C98D6B59A91801"/>
        <w:category>
          <w:name w:val="General"/>
          <w:gallery w:val="placeholder"/>
        </w:category>
        <w:types>
          <w:type w:val="bbPlcHdr"/>
        </w:types>
        <w:behaviors>
          <w:behavior w:val="content"/>
        </w:behaviors>
        <w:guid w:val="{27051571-6CE8-4252-864F-55BDF9F626FD}"/>
      </w:docPartPr>
      <w:docPartBody>
        <w:p w:rsidR="004B09D6" w:rsidRDefault="00285FE1" w:rsidP="00285FE1">
          <w:pPr>
            <w:pStyle w:val="897A23CFFE74455EB1C98D6B59A918015"/>
          </w:pPr>
          <w:r w:rsidRPr="009531A9">
            <w:rPr>
              <w:rFonts w:ascii="Corbel" w:hAnsi="Corbel"/>
              <w:noProof/>
              <w:color w:val="262626"/>
              <w:lang w:val="fr-FR"/>
            </w:rPr>
            <w:t>Nulla semper orci id leo adipiscing at pulvinar ante porta. In quis orci orci, sed pellentesque dui. Aliquam nec cursus augue. Sed est massa, ullamcorper vitae gravida ut. Curabitur pretium eleifend lectus, at faucibus lectus</w:t>
          </w:r>
        </w:p>
      </w:docPartBody>
    </w:docPart>
    <w:docPart>
      <w:docPartPr>
        <w:name w:val="437B1BE8314F4CE5B8DEBE5030D6B74F"/>
        <w:category>
          <w:name w:val="General"/>
          <w:gallery w:val="placeholder"/>
        </w:category>
        <w:types>
          <w:type w:val="bbPlcHdr"/>
        </w:types>
        <w:behaviors>
          <w:behavior w:val="content"/>
        </w:behaviors>
        <w:guid w:val="{592C74FD-C3F1-4233-A24A-36B76A1DFCE8}"/>
      </w:docPartPr>
      <w:docPartBody>
        <w:p w:rsidR="004B09D6" w:rsidRDefault="00285FE1" w:rsidP="00285FE1">
          <w:pPr>
            <w:pStyle w:val="437B1BE8314F4CE5B8DEBE5030D6B74F5"/>
          </w:pPr>
          <w:r w:rsidRPr="009531A9">
            <w:rPr>
              <w:rFonts w:ascii="Trebuchet MS" w:hAnsi="Trebuchet MS"/>
              <w:noProof/>
              <w:color w:val="FF5C0B"/>
              <w:lang w:val="fr-FR"/>
            </w:rPr>
            <w:t>Lorem Ipsum</w:t>
          </w:r>
        </w:p>
      </w:docPartBody>
    </w:docPart>
    <w:docPart>
      <w:docPartPr>
        <w:name w:val="2C581373AD4244819E1B959BCC08D2B5"/>
        <w:category>
          <w:name w:val="General"/>
          <w:gallery w:val="placeholder"/>
        </w:category>
        <w:types>
          <w:type w:val="bbPlcHdr"/>
        </w:types>
        <w:behaviors>
          <w:behavior w:val="content"/>
        </w:behaviors>
        <w:guid w:val="{2CB04BCB-BE2A-4089-A16B-06ECD2ACDCCE}"/>
      </w:docPartPr>
      <w:docPartBody>
        <w:p w:rsidR="004B09D6" w:rsidRDefault="00285FE1" w:rsidP="00285FE1">
          <w:pPr>
            <w:pStyle w:val="2C581373AD4244819E1B959BCC08D2B55"/>
          </w:pPr>
          <w:r w:rsidRPr="009531A9">
            <w:rPr>
              <w:noProof/>
              <w:lang w:val="fr-FR"/>
            </w:rPr>
            <w:t>Nulla semper orci id leo adipiscing at pulvinar ante porta. In quis orci orci, sed pellentesque dui. Aliquam nec cursus augue. Sed est massa, ullamcorper vitae gravida ut. Curabitur pretium eleifend lectus, at faucibus lectus</w:t>
          </w:r>
        </w:p>
      </w:docPartBody>
    </w:docPart>
    <w:docPart>
      <w:docPartPr>
        <w:name w:val="3B6590D81F0C4B37B662614188BC2EF3"/>
        <w:category>
          <w:name w:val="General"/>
          <w:gallery w:val="placeholder"/>
        </w:category>
        <w:types>
          <w:type w:val="bbPlcHdr"/>
        </w:types>
        <w:behaviors>
          <w:behavior w:val="content"/>
        </w:behaviors>
        <w:guid w:val="{32BEAEB3-A358-4A54-BC55-B75025E77130}"/>
      </w:docPartPr>
      <w:docPartBody>
        <w:p w:rsidR="00285FE1" w:rsidRPr="009531A9" w:rsidRDefault="00285FE1">
          <w:pPr>
            <w:rPr>
              <w:noProof/>
              <w:lang w:val="fr-FR"/>
            </w:rPr>
          </w:pPr>
          <w:r w:rsidRPr="009531A9">
            <w:rPr>
              <w:rFonts w:ascii="Corbel" w:hAnsi="Corbel"/>
              <w:noProof/>
              <w:color w:val="262626"/>
              <w:lang w:val="fr-FR"/>
            </w:rPr>
            <w:t xml:space="preserve">Lorem ipsum dolor sit amet, consectetur adipiscing elit. Nullam sed luctus tellus. Pellentesque in dolor sapien, vitae dictum massa. Aenean vitae lorem dui. Morbi tempus lacinia nisi, vel scelerisque nibh facilisis id. Integer urna tortor, ullamcorper aliquet viverra non, mollis sed dolor. </w:t>
          </w:r>
        </w:p>
        <w:p w:rsidR="00285FE1" w:rsidRPr="009531A9" w:rsidRDefault="00285FE1">
          <w:pPr>
            <w:rPr>
              <w:noProof/>
              <w:lang w:val="fr-FR"/>
            </w:rPr>
          </w:pPr>
          <w:r w:rsidRPr="009531A9">
            <w:rPr>
              <w:rFonts w:ascii="Corbel" w:hAnsi="Corbel"/>
              <w:noProof/>
              <w:color w:val="262626"/>
              <w:lang w:val="fr-FR"/>
            </w:rPr>
            <w:t>Donec nunc velit, pretium eu pellentesque eget, mollis vel arcu.</w:t>
          </w:r>
        </w:p>
        <w:p w:rsidR="00285FE1" w:rsidRPr="009531A9" w:rsidRDefault="00285FE1">
          <w:pPr>
            <w:rPr>
              <w:noProof/>
              <w:lang w:val="fr-FR"/>
            </w:rPr>
          </w:pPr>
          <w:r w:rsidRPr="009531A9">
            <w:rPr>
              <w:rFonts w:ascii="Corbel" w:hAnsi="Corbel"/>
              <w:noProof/>
              <w:color w:val="262626"/>
              <w:lang w:val="fr-FR"/>
            </w:rPr>
            <w:t>Suspendisse vel purus nec erat pellentesque commodo. Aliquam tempus aliquam mauris vel dapibus. Nullam at metus erat, in convallis massa. Aliquam erat volutpat. Praesent ultrices odio in elit fringilla id rutrum mi mattis.</w:t>
          </w:r>
        </w:p>
        <w:p w:rsidR="00285FE1" w:rsidRPr="009531A9" w:rsidRDefault="00285FE1">
          <w:pPr>
            <w:rPr>
              <w:noProof/>
              <w:lang w:val="fr-FR"/>
            </w:rPr>
          </w:pPr>
          <w:r w:rsidRPr="009531A9">
            <w:rPr>
              <w:rFonts w:ascii="Corbel" w:hAnsi="Corbel"/>
              <w:noProof/>
              <w:color w:val="262626"/>
              <w:lang w:val="fr-FR"/>
            </w:rPr>
            <w:t xml:space="preserve">Duis purus eros, aliquam eu cursus tincidunt, feugiat vitae magna. Etiam sodales consequat nibh, eget rhoncus metus convallis et. Morbi rutrum mollis facilisis. Aenean faucibus </w:t>
          </w:r>
        </w:p>
        <w:p w:rsidR="00285FE1" w:rsidRPr="009531A9" w:rsidRDefault="00285FE1">
          <w:pPr>
            <w:rPr>
              <w:noProof/>
              <w:lang w:val="fr-FR"/>
            </w:rPr>
          </w:pPr>
          <w:r w:rsidRPr="009531A9">
            <w:rPr>
              <w:noProof/>
              <w:lang w:val="fr-FR"/>
            </w:rPr>
            <w:br w:type="column"/>
          </w:r>
          <w:r w:rsidRPr="009531A9">
            <w:rPr>
              <w:rFonts w:ascii="Corbel" w:hAnsi="Corbel"/>
              <w:noProof/>
              <w:color w:val="262626"/>
              <w:lang w:val="fr-FR"/>
            </w:rPr>
            <w:t>Morbi tempus lacinia nisi, vel scelerisque nibh facilisis id. Integer urna tortor, ullamcorper aliquet viverra non, mollis sed dolor. Etiam sodales consequat nibh, eget rhoncus metus convallis et.</w:t>
          </w:r>
        </w:p>
        <w:p w:rsidR="004B09D6" w:rsidRDefault="00285FE1" w:rsidP="00285FE1">
          <w:pPr>
            <w:pStyle w:val="3B6590D81F0C4B37B662614188BC2EF35"/>
          </w:pPr>
          <w:r w:rsidRPr="009531A9">
            <w:rPr>
              <w:rFonts w:ascii="Corbel" w:hAnsi="Corbel"/>
              <w:noProof/>
              <w:color w:val="262626"/>
              <w:lang w:val="fr-FR"/>
            </w:rPr>
            <w:t>Phasellus dignissim nulla at diam fermentum in sollicitudin sem condimentum. Pellentesque condimentum diam et sem rhoncus semper sed at libero. Aenean condimentum, lorem vel faucibus pellentesque, quam nunc lacinia augue, vel sagittis dolor ipsum vitae velit. Ut feugiat odio ac dolor iaculis consequat. Praesent sed lacus ante. Nullam pretium commodo libero, at congue sapien dignissim a. Cum sociis natoque penatibus et magnis dis parturient montes, nascetur ridiculus mus. In hac habitasse platea dictumst. Vestibulum ante ipsum primis in faucibus orci luctus et ultrices posuere cubilia Curae; Ut fermentum sem non metus faucibus blandit. Sed placerat bibendum fermentum.</w:t>
          </w:r>
        </w:p>
      </w:docPartBody>
    </w:docPart>
    <w:docPart>
      <w:docPartPr>
        <w:name w:val="53A0A5E44D5249738F73169DC5F3568F"/>
        <w:category>
          <w:name w:val="General"/>
          <w:gallery w:val="placeholder"/>
        </w:category>
        <w:types>
          <w:type w:val="bbPlcHdr"/>
        </w:types>
        <w:behaviors>
          <w:behavior w:val="content"/>
        </w:behaviors>
        <w:guid w:val="{27E0014F-FB80-45F2-B006-6965A82192E3}"/>
      </w:docPartPr>
      <w:docPartBody>
        <w:p w:rsidR="004B09D6" w:rsidRDefault="00A103D9">
          <w:pPr>
            <w:pStyle w:val="53A0A5E44D5249738F73169DC5F3568F"/>
          </w:pPr>
          <w:r>
            <w:t>WCC</w:t>
          </w:r>
        </w:p>
      </w:docPartBody>
    </w:docPart>
    <w:docPart>
      <w:docPartPr>
        <w:name w:val="DB8BDA86E55F45D59C34F6419E8ECBB3"/>
        <w:category>
          <w:name w:val="General"/>
          <w:gallery w:val="placeholder"/>
        </w:category>
        <w:types>
          <w:type w:val="bbPlcHdr"/>
        </w:types>
        <w:behaviors>
          <w:behavior w:val="content"/>
        </w:behaviors>
        <w:guid w:val="{23628048-39CB-43F2-A45A-F756C884CAE9}"/>
      </w:docPartPr>
      <w:docPartBody>
        <w:p w:rsidR="004B09D6" w:rsidRDefault="00A103D9">
          <w:pPr>
            <w:pStyle w:val="DB8BDA86E55F45D59C34F6419E8ECBB3"/>
          </w:pPr>
          <w:r>
            <w:t>Quarterly</w:t>
          </w:r>
        </w:p>
      </w:docPartBody>
    </w:docPart>
    <w:docPart>
      <w:docPartPr>
        <w:name w:val="99FB43906E134891B87B3AE0813808EB"/>
        <w:category>
          <w:name w:val="General"/>
          <w:gallery w:val="placeholder"/>
        </w:category>
        <w:types>
          <w:type w:val="bbPlcHdr"/>
        </w:types>
        <w:behaviors>
          <w:behavior w:val="content"/>
        </w:behaviors>
        <w:guid w:val="{C245E3AA-5660-4B38-92A2-7A53EBD009AE}"/>
      </w:docPartPr>
      <w:docPartBody>
        <w:p w:rsidR="004B09D6" w:rsidRDefault="00285FE1" w:rsidP="00285FE1">
          <w:pPr>
            <w:pStyle w:val="99FB43906E134891B87B3AE0813808EB5"/>
          </w:pPr>
          <w:r w:rsidRPr="00872CBA">
            <w:rPr>
              <w:noProof/>
              <w:lang w:val="fr-FR"/>
            </w:rPr>
            <w:t>[Adresse postale]</w:t>
          </w:r>
        </w:p>
      </w:docPartBody>
    </w:docPart>
    <w:docPart>
      <w:docPartPr>
        <w:name w:val="9082FA31DEE141C196406FA9D45F371B"/>
        <w:category>
          <w:name w:val="General"/>
          <w:gallery w:val="placeholder"/>
        </w:category>
        <w:types>
          <w:type w:val="bbPlcHdr"/>
        </w:types>
        <w:behaviors>
          <w:behavior w:val="content"/>
        </w:behaviors>
        <w:guid w:val="{363695E9-1DDC-4AD4-BEBC-4C8A6AC14C0F}"/>
      </w:docPartPr>
      <w:docPartBody>
        <w:p w:rsidR="004B09D6" w:rsidRDefault="00285FE1" w:rsidP="00285FE1">
          <w:pPr>
            <w:pStyle w:val="9082FA31DEE141C196406FA9D45F371B5"/>
          </w:pPr>
          <w:r w:rsidRPr="00872CBA">
            <w:rPr>
              <w:noProof/>
              <w:lang w:val="fr-FR"/>
            </w:rPr>
            <w:t>[Ville, code postal]</w:t>
          </w:r>
        </w:p>
      </w:docPartBody>
    </w:docPart>
    <w:docPart>
      <w:docPartPr>
        <w:name w:val="61F438AD7C104B7A85717E4BB4E1F898"/>
        <w:category>
          <w:name w:val="General"/>
          <w:gallery w:val="placeholder"/>
        </w:category>
        <w:types>
          <w:type w:val="bbPlcHdr"/>
        </w:types>
        <w:behaviors>
          <w:behavior w:val="content"/>
        </w:behaviors>
        <w:guid w:val="{373F79B7-B701-4C52-BF94-92A8DC705253}"/>
      </w:docPartPr>
      <w:docPartBody>
        <w:p w:rsidR="004B09D6" w:rsidRDefault="00285FE1" w:rsidP="00285FE1">
          <w:pPr>
            <w:pStyle w:val="61F438AD7C104B7A85717E4BB4E1F8985"/>
          </w:pPr>
          <w:r w:rsidRPr="009531A9">
            <w:rPr>
              <w:rFonts w:ascii="Trebuchet MS" w:hAnsi="Trebuchet MS"/>
              <w:noProof/>
              <w:color w:val="FF5C0B"/>
              <w:lang w:val="fr-FR"/>
            </w:rPr>
            <w:t>[Destinataire]</w:t>
          </w:r>
        </w:p>
      </w:docPartBody>
    </w:docPart>
    <w:docPart>
      <w:docPartPr>
        <w:name w:val="2A9C8BA3E74047FD8FA0752A24AFD34F"/>
        <w:category>
          <w:name w:val="General"/>
          <w:gallery w:val="placeholder"/>
        </w:category>
        <w:types>
          <w:type w:val="bbPlcHdr"/>
        </w:types>
        <w:behaviors>
          <w:behavior w:val="content"/>
        </w:behaviors>
        <w:guid w:val="{0B39327F-A121-49DE-AEC1-E31552481A38}"/>
      </w:docPartPr>
      <w:docPartBody>
        <w:p w:rsidR="004B09D6" w:rsidRDefault="00285FE1" w:rsidP="00285FE1">
          <w:pPr>
            <w:pStyle w:val="2A9C8BA3E74047FD8FA0752A24AFD34F5"/>
          </w:pPr>
          <w:r w:rsidRPr="009531A9">
            <w:rPr>
              <w:rFonts w:ascii="Corbel" w:hAnsi="Corbel"/>
              <w:noProof/>
              <w:color w:val="262626"/>
              <w:lang w:val="fr-FR"/>
            </w:rPr>
            <w:t>[Adresse postale]</w:t>
          </w:r>
        </w:p>
      </w:docPartBody>
    </w:docPart>
    <w:docPart>
      <w:docPartPr>
        <w:name w:val="55E59E15A0554AF98F75A5380FEB1B75"/>
        <w:category>
          <w:name w:val="General"/>
          <w:gallery w:val="placeholder"/>
        </w:category>
        <w:types>
          <w:type w:val="bbPlcHdr"/>
        </w:types>
        <w:behaviors>
          <w:behavior w:val="content"/>
        </w:behaviors>
        <w:guid w:val="{AD7A2435-0237-4681-9F24-F76345231E45}"/>
      </w:docPartPr>
      <w:docPartBody>
        <w:p w:rsidR="004B09D6" w:rsidRDefault="00285FE1" w:rsidP="00285FE1">
          <w:pPr>
            <w:pStyle w:val="55E59E15A0554AF98F75A5380FEB1B755"/>
          </w:pPr>
          <w:r w:rsidRPr="009531A9">
            <w:rPr>
              <w:rFonts w:ascii="Corbel" w:hAnsi="Corbel"/>
              <w:noProof/>
              <w:color w:val="262626"/>
              <w:lang w:val="fr-FR"/>
            </w:rPr>
            <w:t>[Ville, code postal]</w:t>
          </w:r>
        </w:p>
      </w:docPartBody>
    </w:docPart>
    <w:docPart>
      <w:docPartPr>
        <w:name w:val="A9D15062896A42E1A760CC4505966EC5"/>
        <w:category>
          <w:name w:val="General"/>
          <w:gallery w:val="placeholder"/>
        </w:category>
        <w:types>
          <w:type w:val="bbPlcHdr"/>
        </w:types>
        <w:behaviors>
          <w:behavior w:val="content"/>
        </w:behaviors>
        <w:guid w:val="{9A7CB6FF-5B17-4B99-8C9F-5B599F0E1DAF}"/>
      </w:docPartPr>
      <w:docPartBody>
        <w:p w:rsidR="004B09D6" w:rsidRDefault="00285FE1" w:rsidP="00285FE1">
          <w:pPr>
            <w:pStyle w:val="A9D15062896A42E1A760CC4505966EC55"/>
          </w:pPr>
          <w:r>
            <w:rPr>
              <w:rStyle w:val="IssueNumberChar"/>
            </w:rPr>
            <w:t>#</w:t>
          </w:r>
        </w:p>
      </w:docPartBody>
    </w:docPart>
    <w:docPart>
      <w:docPartPr>
        <w:name w:val="1238315928F24EF5809E7D5CBA921D7B"/>
        <w:category>
          <w:name w:val="General"/>
          <w:gallery w:val="placeholder"/>
        </w:category>
        <w:types>
          <w:type w:val="bbPlcHdr"/>
        </w:types>
        <w:behaviors>
          <w:behavior w:val="content"/>
        </w:behaviors>
        <w:guid w:val="{8F4A03C3-E21C-4B35-8906-B22A9AF15E16}"/>
      </w:docPartPr>
      <w:docPartBody>
        <w:p w:rsidR="004B09D6" w:rsidRDefault="00285FE1" w:rsidP="00285FE1">
          <w:pPr>
            <w:pStyle w:val="1238315928F24EF5809E7D5CBA921D7B5"/>
          </w:pPr>
          <w:r w:rsidRPr="0058261A">
            <w:rPr>
              <w:lang w:val="fr-FR"/>
            </w:rPr>
            <w:t>#</w:t>
          </w:r>
        </w:p>
      </w:docPartBody>
    </w:docPart>
    <w:docPart>
      <w:docPartPr>
        <w:name w:val="FF5C53C51C0D4809844B8C5EBBE71D0D"/>
        <w:category>
          <w:name w:val="General"/>
          <w:gallery w:val="placeholder"/>
        </w:category>
        <w:types>
          <w:type w:val="bbPlcHdr"/>
        </w:types>
        <w:behaviors>
          <w:behavior w:val="content"/>
        </w:behaviors>
        <w:guid w:val="{B7B7E3F6-909E-4692-BD35-E811F8C0F142}"/>
      </w:docPartPr>
      <w:docPartBody>
        <w:p w:rsidR="00000000" w:rsidRDefault="00285FE1" w:rsidP="00285FE1">
          <w:pPr>
            <w:pStyle w:val="FF5C53C51C0D4809844B8C5EBBE71D0D1"/>
          </w:pPr>
          <w:r w:rsidRPr="00D50B6C">
            <w:rPr>
              <w:rFonts w:ascii="Trebuchet MS" w:hAnsi="Trebuchet MS"/>
              <w:noProof/>
              <w:color w:val="000000"/>
              <w:lang w:val="es-ES_tradnl"/>
            </w:rPr>
            <w:t>Comment utiliser ce modèle</w:t>
          </w:r>
        </w:p>
      </w:docPartBody>
    </w:docPart>
    <w:docPart>
      <w:docPartPr>
        <w:name w:val="DA59FED332C942EBA833BB7A7B5E152D"/>
        <w:category>
          <w:name w:val="General"/>
          <w:gallery w:val="placeholder"/>
        </w:category>
        <w:types>
          <w:type w:val="bbPlcHdr"/>
        </w:types>
        <w:behaviors>
          <w:behavior w:val="content"/>
        </w:behaviors>
        <w:guid w:val="{59F99BE2-C18F-4B33-B7C2-56621D6A7F33}"/>
      </w:docPartPr>
      <w:docPartBody>
        <w:p w:rsidR="00000000" w:rsidRDefault="00285FE1" w:rsidP="00285FE1">
          <w:pPr>
            <w:pStyle w:val="DA59FED332C942EBA833BB7A7B5E152D1"/>
          </w:pPr>
          <w:r w:rsidRPr="00C5217C">
            <w:rPr>
              <w:noProof/>
              <w:lang w:val="fr-FR"/>
            </w:rPr>
            <w:t>Utilisation de styles</w:t>
          </w:r>
        </w:p>
      </w:docPartBody>
    </w:docPart>
    <w:docPart>
      <w:docPartPr>
        <w:name w:val="E36896BFB4CE49F291AC955FFD3DB7F0"/>
        <w:category>
          <w:name w:val="General"/>
          <w:gallery w:val="placeholder"/>
        </w:category>
        <w:types>
          <w:type w:val="bbPlcHdr"/>
        </w:types>
        <w:behaviors>
          <w:behavior w:val="content"/>
        </w:behaviors>
        <w:guid w:val="{E08B422A-2B9F-4728-B43D-A08E1C147B82}"/>
      </w:docPartPr>
      <w:docPartBody>
        <w:p w:rsidR="00000000" w:rsidRDefault="00285FE1" w:rsidP="00285FE1">
          <w:pPr>
            <w:pStyle w:val="E36896BFB4CE49F291AC955FFD3DB7F01"/>
          </w:pPr>
          <w:r>
            <w:rPr>
              <w:rFonts w:ascii="Trebuchet MS" w:hAnsi="Trebuchet MS"/>
              <w:color w:val="000000"/>
            </w:rPr>
            <w:t>Utilisation de colonnes</w:t>
          </w:r>
        </w:p>
      </w:docPartBody>
    </w:docPart>
    <w:docPart>
      <w:docPartPr>
        <w:name w:val="312FD5F7068C49FB9A5E3AD95D41B2E7"/>
        <w:category>
          <w:name w:val="General"/>
          <w:gallery w:val="placeholder"/>
        </w:category>
        <w:types>
          <w:type w:val="bbPlcHdr"/>
        </w:types>
        <w:behaviors>
          <w:behavior w:val="content"/>
        </w:behaviors>
        <w:guid w:val="{26673737-2C1E-4ECB-BB54-B74E081E130E}"/>
      </w:docPartPr>
      <w:docPartBody>
        <w:p w:rsidR="00000000" w:rsidRDefault="00285FE1">
          <w:r w:rsidRPr="00176BFA">
            <w:t>[Auteur de l’article]</w:t>
          </w:r>
        </w:p>
      </w:docPartBody>
    </w:docPart>
    <w:docPart>
      <w:docPartPr>
        <w:name w:val="22EE4E04332E450A9EC240DB13C82F83"/>
        <w:category>
          <w:name w:val="General"/>
          <w:gallery w:val="placeholder"/>
        </w:category>
        <w:types>
          <w:type w:val="bbPlcHdr"/>
        </w:types>
        <w:behaviors>
          <w:behavior w:val="content"/>
        </w:behaviors>
        <w:guid w:val="{C420AC87-46AC-4BF3-BBEB-373FCA929A70}"/>
      </w:docPartPr>
      <w:docPartBody>
        <w:p w:rsidR="00000000" w:rsidRDefault="00285FE1" w:rsidP="00285FE1">
          <w:pPr>
            <w:pStyle w:val="22EE4E04332E450A9EC240DB13C82F831"/>
          </w:pPr>
          <w:r w:rsidRPr="00D50B6C">
            <w:rPr>
              <w:rFonts w:ascii="Corbel" w:hAnsi="Corbel"/>
              <w:color w:val="7F7F7F"/>
              <w:lang w:val="fr-FR"/>
            </w:rPr>
            <w:t xml:space="preserve">Cette légende d’image fait appel au style de paragraphe Légende 2 et figure à l’intérieur d’une zone de texte pour vous permettre de la déplacer facilement pour accompagner une photo. </w:t>
          </w:r>
        </w:p>
      </w:docPartBody>
    </w:docPart>
    <w:docPart>
      <w:docPartPr>
        <w:name w:val="0B24F628D5ED4F1A853F569E963D0BA3"/>
        <w:category>
          <w:name w:val="General"/>
          <w:gallery w:val="placeholder"/>
        </w:category>
        <w:types>
          <w:type w:val="bbPlcHdr"/>
        </w:types>
        <w:behaviors>
          <w:behavior w:val="content"/>
        </w:behaviors>
        <w:guid w:val="{C805BD35-69A2-4A3D-98A8-62F412D299FC}"/>
      </w:docPartPr>
      <w:docPartBody>
        <w:p w:rsidR="00000000" w:rsidRDefault="00285FE1" w:rsidP="00285FE1">
          <w:pPr>
            <w:pStyle w:val="0B24F628D5ED4F1A853F569E963D0BA31"/>
          </w:pPr>
          <w:r w:rsidRPr="00D50B6C">
            <w:rPr>
              <w:rFonts w:ascii="Trebuchet MS" w:hAnsi="Trebuchet MS"/>
              <w:color w:val="000000"/>
              <w:lang w:val="fr-FR"/>
            </w:rPr>
            <w:t>Conseils de mise en forme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SimHei">
    <w:altName w:val="黑体"/>
    <w:panose1 w:val="02010600030101010101"/>
    <w:charset w:val="86"/>
    <w:family w:val="auto"/>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1">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C0504D"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 w:numId="3">
    <w:abstractNumId w:val="0"/>
  </w:num>
</w:numbering>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3972F3"/>
    <w:rsid w:val="00285FE1"/>
    <w:rsid w:val="003972F3"/>
    <w:rsid w:val="004B09D6"/>
    <w:rsid w:val="009B74C3"/>
    <w:rsid w:val="00A103D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09D6"/>
  </w:style>
  <w:style w:type="paragraph" w:styleId="Heading1">
    <w:name w:val="heading 1"/>
    <w:basedOn w:val="Normal"/>
    <w:next w:val="Normal"/>
    <w:link w:val="Heading1Char"/>
    <w:qFormat/>
    <w:rsid w:val="003972F3"/>
    <w:pPr>
      <w:keepNext/>
      <w:keepLines/>
      <w:spacing w:before="480" w:after="0" w:line="240" w:lineRule="auto"/>
      <w:outlineLvl w:val="0"/>
    </w:pPr>
    <w:rPr>
      <w:rFonts w:asciiTheme="majorHAnsi" w:eastAsiaTheme="majorEastAsia" w:hAnsiTheme="majorHAnsi" w:cstheme="majorBidi"/>
      <w:bCs/>
      <w:color w:val="000000" w:themeColor="text1"/>
      <w:sz w:val="56"/>
      <w:szCs w:val="28"/>
      <w:lang w:eastAsia="en-US"/>
    </w:rPr>
  </w:style>
  <w:style w:type="paragraph" w:styleId="Heading2">
    <w:name w:val="heading 2"/>
    <w:basedOn w:val="Normal"/>
    <w:next w:val="Normal"/>
    <w:link w:val="Heading2Char"/>
    <w:qFormat/>
    <w:rsid w:val="00285FE1"/>
    <w:pPr>
      <w:keepNext/>
      <w:keepLines/>
      <w:spacing w:before="120" w:after="0" w:line="240" w:lineRule="auto"/>
      <w:outlineLvl w:val="1"/>
    </w:pPr>
    <w:rPr>
      <w:rFonts w:asciiTheme="majorHAnsi" w:eastAsiaTheme="majorEastAsia" w:hAnsiTheme="majorHAnsi" w:cstheme="majorBidi"/>
      <w:bCs/>
      <w:color w:val="4F81BD" w:themeColor="accent1"/>
      <w:sz w:val="24"/>
      <w:szCs w:val="26"/>
      <w:lang w:eastAsia="en-US"/>
    </w:rPr>
  </w:style>
  <w:style w:type="paragraph" w:styleId="Heading4">
    <w:name w:val="heading 4"/>
    <w:basedOn w:val="Normal"/>
    <w:next w:val="Normal"/>
    <w:link w:val="Heading4Char"/>
    <w:qFormat/>
    <w:rsid w:val="003972F3"/>
    <w:pPr>
      <w:keepNext/>
      <w:keepLines/>
      <w:spacing w:after="0" w:line="240" w:lineRule="auto"/>
      <w:ind w:left="216"/>
      <w:outlineLvl w:val="3"/>
    </w:pPr>
    <w:rPr>
      <w:rFonts w:eastAsiaTheme="majorEastAsia" w:cstheme="majorBidi"/>
      <w:bCs/>
      <w:iCs/>
      <w:caps/>
      <w:color w:val="FFFFFF" w:themeColor="background1"/>
      <w:sz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0132DF1FEE45E98EB29879F8972B20">
    <w:name w:val="0A0132DF1FEE45E98EB29879F8972B20"/>
    <w:rsid w:val="004B09D6"/>
  </w:style>
  <w:style w:type="paragraph" w:customStyle="1" w:styleId="1FC3E186ED13465192C46ED79854EFFA">
    <w:name w:val="1FC3E186ED13465192C46ED79854EFFA"/>
    <w:rsid w:val="004B09D6"/>
  </w:style>
  <w:style w:type="character" w:customStyle="1" w:styleId="Heading2Char">
    <w:name w:val="Heading 2 Char"/>
    <w:basedOn w:val="DefaultParagraphFont"/>
    <w:link w:val="Heading2"/>
    <w:rsid w:val="00285FE1"/>
    <w:rPr>
      <w:rFonts w:asciiTheme="majorHAnsi" w:eastAsiaTheme="majorEastAsia" w:hAnsiTheme="majorHAnsi" w:cstheme="majorBidi"/>
      <w:bCs/>
      <w:color w:val="4F81BD" w:themeColor="accent1"/>
      <w:sz w:val="24"/>
      <w:szCs w:val="26"/>
      <w:lang w:eastAsia="en-US"/>
    </w:rPr>
  </w:style>
  <w:style w:type="character" w:styleId="Strong">
    <w:name w:val="Strong"/>
    <w:basedOn w:val="DefaultParagraphFont"/>
    <w:unhideWhenUsed/>
    <w:qFormat/>
    <w:rsid w:val="00285FE1"/>
    <w:rPr>
      <w:b/>
      <w:bCs/>
    </w:rPr>
  </w:style>
  <w:style w:type="paragraph" w:customStyle="1" w:styleId="DEDD5504A9F240F4BB87374B6FE81323">
    <w:name w:val="DEDD5504A9F240F4BB87374B6FE81323"/>
    <w:rsid w:val="004B09D6"/>
  </w:style>
  <w:style w:type="paragraph" w:customStyle="1" w:styleId="1378B82BB71444749229D04C6EACCD73">
    <w:name w:val="1378B82BB71444749229D04C6EACCD73"/>
    <w:rsid w:val="004B09D6"/>
  </w:style>
  <w:style w:type="paragraph" w:customStyle="1" w:styleId="9922B8E79A694834BEDE9AA208A028DB">
    <w:name w:val="9922B8E79A694834BEDE9AA208A028DB"/>
    <w:rsid w:val="004B09D6"/>
  </w:style>
  <w:style w:type="character" w:styleId="PageNumber">
    <w:name w:val="page number"/>
    <w:basedOn w:val="DefaultParagraphFont"/>
    <w:uiPriority w:val="99"/>
    <w:qFormat/>
    <w:rsid w:val="00285FE1"/>
    <w:rPr>
      <w:rFonts w:asciiTheme="minorHAnsi" w:hAnsiTheme="minorHAnsi"/>
      <w:color w:val="4F81BD" w:themeColor="accent1"/>
      <w:sz w:val="20"/>
    </w:rPr>
  </w:style>
  <w:style w:type="paragraph" w:customStyle="1" w:styleId="01B978F84CFC4B91BD68280040ABC347">
    <w:name w:val="01B978F84CFC4B91BD68280040ABC347"/>
    <w:rsid w:val="004B09D6"/>
  </w:style>
  <w:style w:type="paragraph" w:customStyle="1" w:styleId="899FA768FCBF41CFB48AFAAFE5E54948">
    <w:name w:val="899FA768FCBF41CFB48AFAAFE5E54948"/>
    <w:rsid w:val="004B09D6"/>
  </w:style>
  <w:style w:type="paragraph" w:customStyle="1" w:styleId="DE7BE60395B64CB886BC2852256A6A26">
    <w:name w:val="DE7BE60395B64CB886BC2852256A6A26"/>
    <w:rsid w:val="004B09D6"/>
  </w:style>
  <w:style w:type="paragraph" w:customStyle="1" w:styleId="F9555A0D237745E3BDE692079F643D98">
    <w:name w:val="F9555A0D237745E3BDE692079F643D98"/>
    <w:rsid w:val="004B09D6"/>
  </w:style>
  <w:style w:type="paragraph" w:styleId="ListContinue">
    <w:name w:val="List Continue"/>
    <w:basedOn w:val="Normal"/>
    <w:unhideWhenUsed/>
    <w:rsid w:val="00285FE1"/>
    <w:pPr>
      <w:spacing w:after="120" w:line="240" w:lineRule="auto"/>
      <w:ind w:left="360"/>
    </w:pPr>
    <w:rPr>
      <w:rFonts w:eastAsia="Batang"/>
      <w:color w:val="262626" w:themeColor="text1" w:themeTint="D9"/>
      <w:sz w:val="18"/>
      <w:lang w:eastAsia="en-US"/>
    </w:rPr>
  </w:style>
  <w:style w:type="paragraph" w:styleId="ListBullet2">
    <w:name w:val="List Bullet 2"/>
    <w:basedOn w:val="Normal"/>
    <w:uiPriority w:val="99"/>
    <w:unhideWhenUsed/>
    <w:rsid w:val="00285FE1"/>
    <w:pPr>
      <w:numPr>
        <w:numId w:val="1"/>
      </w:numPr>
      <w:spacing w:after="60" w:line="240" w:lineRule="auto"/>
    </w:pPr>
    <w:rPr>
      <w:rFonts w:eastAsia="Batang"/>
      <w:color w:val="262626" w:themeColor="text1" w:themeTint="D9"/>
      <w:sz w:val="18"/>
      <w:lang w:eastAsia="en-US"/>
    </w:rPr>
  </w:style>
  <w:style w:type="paragraph" w:customStyle="1" w:styleId="EE21511A250D4C889796C33D0AA752C4">
    <w:name w:val="EE21511A250D4C889796C33D0AA752C4"/>
    <w:rsid w:val="004B09D6"/>
  </w:style>
  <w:style w:type="paragraph" w:customStyle="1" w:styleId="16974221AA85439798B8133408B49824">
    <w:name w:val="16974221AA85439798B8133408B49824"/>
    <w:rsid w:val="004B09D6"/>
  </w:style>
  <w:style w:type="paragraph" w:customStyle="1" w:styleId="4016FD063BD64546AEE4A0643DDB4579">
    <w:name w:val="4016FD063BD64546AEE4A0643DDB4579"/>
    <w:rsid w:val="004B09D6"/>
  </w:style>
  <w:style w:type="paragraph" w:customStyle="1" w:styleId="A593D9D5AC904047B4218E0B256E6C7C">
    <w:name w:val="A593D9D5AC904047B4218E0B256E6C7C"/>
    <w:rsid w:val="004B09D6"/>
  </w:style>
  <w:style w:type="paragraph" w:customStyle="1" w:styleId="F533AE89BB4747BBBAE11BAFA02DEED3">
    <w:name w:val="F533AE89BB4747BBBAE11BAFA02DEED3"/>
    <w:rsid w:val="004B09D6"/>
  </w:style>
  <w:style w:type="paragraph" w:customStyle="1" w:styleId="8DCB4C8455E7464A9AB1D71F772F1BB3">
    <w:name w:val="8DCB4C8455E7464A9AB1D71F772F1BB3"/>
    <w:rsid w:val="004B09D6"/>
  </w:style>
  <w:style w:type="paragraph" w:customStyle="1" w:styleId="FBA41F5EF71E42FC830EB3AB9BCD2FD0">
    <w:name w:val="FBA41F5EF71E42FC830EB3AB9BCD2FD0"/>
    <w:rsid w:val="004B09D6"/>
  </w:style>
  <w:style w:type="paragraph" w:customStyle="1" w:styleId="9160F0D958A64543A05AD7156309B7CB">
    <w:name w:val="9160F0D958A64543A05AD7156309B7CB"/>
    <w:rsid w:val="004B09D6"/>
  </w:style>
  <w:style w:type="paragraph" w:customStyle="1" w:styleId="4E92B01CCB354419B68512F25A3134E3">
    <w:name w:val="4E92B01CCB354419B68512F25A3134E3"/>
    <w:rsid w:val="004B09D6"/>
  </w:style>
  <w:style w:type="paragraph" w:customStyle="1" w:styleId="3289249D795A49B8935C4C20A8BCE873">
    <w:name w:val="3289249D795A49B8935C4C20A8BCE873"/>
    <w:rsid w:val="004B09D6"/>
  </w:style>
  <w:style w:type="paragraph" w:customStyle="1" w:styleId="96FCA504042F42A5870568059A480696">
    <w:name w:val="96FCA504042F42A5870568059A480696"/>
    <w:rsid w:val="004B09D6"/>
  </w:style>
  <w:style w:type="paragraph" w:customStyle="1" w:styleId="C2E8FC1ACB5A4633908EFEAB1D8DFF16">
    <w:name w:val="C2E8FC1ACB5A4633908EFEAB1D8DFF16"/>
    <w:rsid w:val="004B09D6"/>
  </w:style>
  <w:style w:type="paragraph" w:customStyle="1" w:styleId="10A9623F7261490097FA78A65040D5D8">
    <w:name w:val="10A9623F7261490097FA78A65040D5D8"/>
    <w:rsid w:val="004B09D6"/>
  </w:style>
  <w:style w:type="paragraph" w:customStyle="1" w:styleId="7758FCC3DDCC44269BA58A2508D7B1E0">
    <w:name w:val="7758FCC3DDCC44269BA58A2508D7B1E0"/>
    <w:rsid w:val="004B09D6"/>
  </w:style>
  <w:style w:type="paragraph" w:customStyle="1" w:styleId="A5583F82825543E99ECF79DF4CBCB755">
    <w:name w:val="A5583F82825543E99ECF79DF4CBCB755"/>
    <w:rsid w:val="004B09D6"/>
  </w:style>
  <w:style w:type="paragraph" w:customStyle="1" w:styleId="35A34E9C6BEB43859D4C52AC8E84B3C5">
    <w:name w:val="35A34E9C6BEB43859D4C52AC8E84B3C5"/>
    <w:rsid w:val="004B09D6"/>
  </w:style>
  <w:style w:type="paragraph" w:customStyle="1" w:styleId="8F1C1820CB2A45D6A9FD6CAF41A6CD8C">
    <w:name w:val="8F1C1820CB2A45D6A9FD6CAF41A6CD8C"/>
    <w:rsid w:val="004B09D6"/>
  </w:style>
  <w:style w:type="paragraph" w:customStyle="1" w:styleId="52DDBD8A8BF04451AA1D24EF919B7F5F">
    <w:name w:val="52DDBD8A8BF04451AA1D24EF919B7F5F"/>
    <w:rsid w:val="004B09D6"/>
  </w:style>
  <w:style w:type="paragraph" w:customStyle="1" w:styleId="16E9BF2B7C524FC18CEA5370FC76F163">
    <w:name w:val="16E9BF2B7C524FC18CEA5370FC76F163"/>
    <w:rsid w:val="004B09D6"/>
  </w:style>
  <w:style w:type="paragraph" w:customStyle="1" w:styleId="F8F576A3420F41159DF45156F39A5C7C">
    <w:name w:val="F8F576A3420F41159DF45156F39A5C7C"/>
    <w:rsid w:val="004B09D6"/>
  </w:style>
  <w:style w:type="paragraph" w:styleId="ListNumber">
    <w:name w:val="List Number"/>
    <w:basedOn w:val="Normal"/>
    <w:uiPriority w:val="99"/>
    <w:unhideWhenUsed/>
    <w:rsid w:val="00285FE1"/>
    <w:pPr>
      <w:numPr>
        <w:numId w:val="2"/>
      </w:numPr>
      <w:spacing w:after="180" w:line="240" w:lineRule="auto"/>
      <w:contextualSpacing/>
    </w:pPr>
    <w:rPr>
      <w:rFonts w:eastAsia="Batang"/>
      <w:color w:val="262626" w:themeColor="text1" w:themeTint="D9"/>
      <w:sz w:val="18"/>
      <w:lang w:eastAsia="en-US"/>
    </w:rPr>
  </w:style>
  <w:style w:type="paragraph" w:customStyle="1" w:styleId="D0ECB9CB28774F6F85229614FB2EC37C">
    <w:name w:val="D0ECB9CB28774F6F85229614FB2EC37C"/>
    <w:rsid w:val="004B09D6"/>
  </w:style>
  <w:style w:type="paragraph" w:customStyle="1" w:styleId="E0EB75E4236247CFA20BCE9551C7EABC">
    <w:name w:val="E0EB75E4236247CFA20BCE9551C7EABC"/>
    <w:rsid w:val="004B09D6"/>
  </w:style>
  <w:style w:type="paragraph" w:customStyle="1" w:styleId="2153076F36F74DAC8547669C5A06CD8C">
    <w:name w:val="2153076F36F74DAC8547669C5A06CD8C"/>
    <w:rsid w:val="004B09D6"/>
  </w:style>
  <w:style w:type="paragraph" w:customStyle="1" w:styleId="E35B6C6430A0431E80A42094D7DAF4E9">
    <w:name w:val="E35B6C6430A0431E80A42094D7DAF4E9"/>
    <w:rsid w:val="004B09D6"/>
  </w:style>
  <w:style w:type="paragraph" w:customStyle="1" w:styleId="4434C4517FC04DA5B6C66AC01E815C26">
    <w:name w:val="4434C4517FC04DA5B6C66AC01E815C26"/>
    <w:rsid w:val="004B09D6"/>
  </w:style>
  <w:style w:type="paragraph" w:customStyle="1" w:styleId="DF0E84C4D96742C8BF8968294BD17F99">
    <w:name w:val="DF0E84C4D96742C8BF8968294BD17F99"/>
    <w:rsid w:val="004B09D6"/>
  </w:style>
  <w:style w:type="paragraph" w:customStyle="1" w:styleId="3AD12C643D4B46DEAED6DF7D5EF40D0C">
    <w:name w:val="3AD12C643D4B46DEAED6DF7D5EF40D0C"/>
    <w:rsid w:val="004B09D6"/>
  </w:style>
  <w:style w:type="paragraph" w:customStyle="1" w:styleId="E4A0F24AC2BD459BABA33F7886167A39">
    <w:name w:val="E4A0F24AC2BD459BABA33F7886167A39"/>
    <w:rsid w:val="004B09D6"/>
  </w:style>
  <w:style w:type="character" w:styleId="PlaceholderText">
    <w:name w:val="Placeholder Text"/>
    <w:basedOn w:val="DefaultParagraphFont"/>
    <w:uiPriority w:val="99"/>
    <w:semiHidden/>
    <w:rsid w:val="00285FE1"/>
    <w:rPr>
      <w:color w:val="808080"/>
    </w:rPr>
  </w:style>
  <w:style w:type="paragraph" w:customStyle="1" w:styleId="06950C9F853440DDBFC1CE0AA8060F1C">
    <w:name w:val="06950C9F853440DDBFC1CE0AA8060F1C"/>
    <w:rsid w:val="004B09D6"/>
  </w:style>
  <w:style w:type="paragraph" w:customStyle="1" w:styleId="DC78A5186AE2422C9A6506ED3E302F50">
    <w:name w:val="DC78A5186AE2422C9A6506ED3E302F50"/>
    <w:rsid w:val="004B09D6"/>
  </w:style>
  <w:style w:type="paragraph" w:customStyle="1" w:styleId="0BA3A44F9DC749A797284540FDE19EC5">
    <w:name w:val="0BA3A44F9DC749A797284540FDE19EC5"/>
    <w:rsid w:val="004B09D6"/>
  </w:style>
  <w:style w:type="paragraph" w:customStyle="1" w:styleId="0CB89653684B4D2995B78D6D14DC9805">
    <w:name w:val="0CB89653684B4D2995B78D6D14DC9805"/>
    <w:rsid w:val="004B09D6"/>
  </w:style>
  <w:style w:type="paragraph" w:customStyle="1" w:styleId="897A23CFFE74455EB1C98D6B59A91801">
    <w:name w:val="897A23CFFE74455EB1C98D6B59A91801"/>
    <w:rsid w:val="004B09D6"/>
  </w:style>
  <w:style w:type="paragraph" w:customStyle="1" w:styleId="437B1BE8314F4CE5B8DEBE5030D6B74F">
    <w:name w:val="437B1BE8314F4CE5B8DEBE5030D6B74F"/>
    <w:rsid w:val="004B09D6"/>
  </w:style>
  <w:style w:type="paragraph" w:customStyle="1" w:styleId="2C581373AD4244819E1B959BCC08D2B5">
    <w:name w:val="2C581373AD4244819E1B959BCC08D2B5"/>
    <w:rsid w:val="004B09D6"/>
  </w:style>
  <w:style w:type="paragraph" w:customStyle="1" w:styleId="3B6590D81F0C4B37B662614188BC2EF3">
    <w:name w:val="3B6590D81F0C4B37B662614188BC2EF3"/>
    <w:rsid w:val="004B09D6"/>
  </w:style>
  <w:style w:type="paragraph" w:customStyle="1" w:styleId="53A0A5E44D5249738F73169DC5F3568F">
    <w:name w:val="53A0A5E44D5249738F73169DC5F3568F"/>
    <w:rsid w:val="004B09D6"/>
  </w:style>
  <w:style w:type="paragraph" w:customStyle="1" w:styleId="DB8BDA86E55F45D59C34F6419E8ECBB3">
    <w:name w:val="DB8BDA86E55F45D59C34F6419E8ECBB3"/>
    <w:rsid w:val="004B09D6"/>
  </w:style>
  <w:style w:type="paragraph" w:customStyle="1" w:styleId="99FB43906E134891B87B3AE0813808EB">
    <w:name w:val="99FB43906E134891B87B3AE0813808EB"/>
    <w:rsid w:val="004B09D6"/>
  </w:style>
  <w:style w:type="paragraph" w:customStyle="1" w:styleId="9082FA31DEE141C196406FA9D45F371B">
    <w:name w:val="9082FA31DEE141C196406FA9D45F371B"/>
    <w:rsid w:val="004B09D6"/>
  </w:style>
  <w:style w:type="paragraph" w:customStyle="1" w:styleId="61F438AD7C104B7A85717E4BB4E1F898">
    <w:name w:val="61F438AD7C104B7A85717E4BB4E1F898"/>
    <w:rsid w:val="004B09D6"/>
  </w:style>
  <w:style w:type="paragraph" w:customStyle="1" w:styleId="2A9C8BA3E74047FD8FA0752A24AFD34F">
    <w:name w:val="2A9C8BA3E74047FD8FA0752A24AFD34F"/>
    <w:rsid w:val="004B09D6"/>
  </w:style>
  <w:style w:type="paragraph" w:customStyle="1" w:styleId="55E59E15A0554AF98F75A5380FEB1B75">
    <w:name w:val="55E59E15A0554AF98F75A5380FEB1B75"/>
    <w:rsid w:val="004B09D6"/>
  </w:style>
  <w:style w:type="paragraph" w:customStyle="1" w:styleId="IssueNumber">
    <w:name w:val="Issue Number"/>
    <w:basedOn w:val="Header"/>
    <w:link w:val="IssueNumberChar"/>
    <w:qFormat/>
    <w:rsid w:val="00285FE1"/>
    <w:pPr>
      <w:tabs>
        <w:tab w:val="clear" w:pos="4680"/>
        <w:tab w:val="clear" w:pos="9360"/>
      </w:tabs>
      <w:spacing w:after="60"/>
      <w:jc w:val="right"/>
    </w:pPr>
    <w:rPr>
      <w:rFonts w:eastAsia="Batang"/>
      <w:color w:val="808080" w:themeColor="background1" w:themeShade="80"/>
      <w:sz w:val="20"/>
      <w:lang w:eastAsia="en-US"/>
    </w:rPr>
  </w:style>
  <w:style w:type="character" w:customStyle="1" w:styleId="IssueNumberChar">
    <w:name w:val="Issue Number Char"/>
    <w:basedOn w:val="DefaultParagraphFont"/>
    <w:link w:val="IssueNumber"/>
    <w:rsid w:val="00285FE1"/>
    <w:rPr>
      <w:rFonts w:eastAsia="Batang"/>
      <w:color w:val="808080" w:themeColor="background1" w:themeShade="80"/>
      <w:sz w:val="20"/>
      <w:lang w:eastAsia="en-US"/>
    </w:rPr>
  </w:style>
  <w:style w:type="paragraph" w:customStyle="1" w:styleId="A9D15062896A42E1A760CC4505966EC5">
    <w:name w:val="A9D15062896A42E1A760CC4505966EC5"/>
    <w:rsid w:val="004B09D6"/>
  </w:style>
  <w:style w:type="paragraph" w:customStyle="1" w:styleId="1238315928F24EF5809E7D5CBA921D7B">
    <w:name w:val="1238315928F24EF5809E7D5CBA921D7B"/>
    <w:rsid w:val="004B09D6"/>
  </w:style>
  <w:style w:type="paragraph" w:customStyle="1" w:styleId="504024D26D804D3C89491754503D4E20">
    <w:name w:val="504024D26D804D3C89491754503D4E20"/>
    <w:rsid w:val="004B09D6"/>
  </w:style>
  <w:style w:type="paragraph" w:customStyle="1" w:styleId="1EAC173539F64EA094794B104CB5F05A">
    <w:name w:val="1EAC173539F64EA094794B104CB5F05A"/>
    <w:rsid w:val="004B09D6"/>
  </w:style>
  <w:style w:type="paragraph" w:customStyle="1" w:styleId="1CB27ED0967A491F8BC08A89DA0F4E26">
    <w:name w:val="1CB27ED0967A491F8BC08A89DA0F4E26"/>
    <w:rsid w:val="004B09D6"/>
  </w:style>
  <w:style w:type="paragraph" w:customStyle="1" w:styleId="6A5916F2F3F44BBD8154C0E5CD88D0B4">
    <w:name w:val="6A5916F2F3F44BBD8154C0E5CD88D0B4"/>
    <w:rsid w:val="004B09D6"/>
  </w:style>
  <w:style w:type="paragraph" w:customStyle="1" w:styleId="7D71638E906B4C87958B0B9CF5F167FD">
    <w:name w:val="7D71638E906B4C87958B0B9CF5F167FD"/>
    <w:rsid w:val="004B09D6"/>
  </w:style>
  <w:style w:type="paragraph" w:customStyle="1" w:styleId="FC0A5BDC472049DAA822CBF001FEBA54">
    <w:name w:val="FC0A5BDC472049DAA822CBF001FEBA54"/>
    <w:rsid w:val="004B09D6"/>
  </w:style>
  <w:style w:type="paragraph" w:customStyle="1" w:styleId="0A0132DF1FEE45E98EB29879F8972B201">
    <w:name w:val="0A0132DF1FEE45E98EB29879F8972B201"/>
    <w:rsid w:val="003972F3"/>
    <w:pPr>
      <w:numPr>
        <w:ilvl w:val="1"/>
      </w:numPr>
      <w:spacing w:after="180" w:line="240" w:lineRule="auto"/>
      <w:ind w:right="216"/>
      <w:jc w:val="right"/>
    </w:pPr>
    <w:rPr>
      <w:rFonts w:asciiTheme="majorHAnsi" w:eastAsiaTheme="majorEastAsia" w:hAnsiTheme="majorHAnsi" w:cstheme="majorBidi"/>
      <w:iCs/>
      <w:color w:val="FFFFFF" w:themeColor="background1"/>
      <w:spacing w:val="15"/>
      <w:sz w:val="52"/>
      <w:szCs w:val="24"/>
      <w:lang w:eastAsia="en-US"/>
    </w:rPr>
  </w:style>
  <w:style w:type="paragraph" w:customStyle="1" w:styleId="1FC3E186ED13465192C46ED79854EFFA1">
    <w:name w:val="1FC3E186ED13465192C46ED79854EFFA1"/>
    <w:rsid w:val="003972F3"/>
    <w:pPr>
      <w:keepNext/>
      <w:keepLines/>
      <w:spacing w:after="0" w:line="240" w:lineRule="auto"/>
      <w:ind w:left="216"/>
      <w:outlineLvl w:val="3"/>
    </w:pPr>
    <w:rPr>
      <w:rFonts w:eastAsiaTheme="majorEastAsia" w:cstheme="majorBidi"/>
      <w:bCs/>
      <w:iCs/>
      <w:caps/>
      <w:color w:val="FFFFFF" w:themeColor="background1"/>
      <w:sz w:val="18"/>
      <w:lang w:eastAsia="en-US"/>
    </w:rPr>
  </w:style>
  <w:style w:type="character" w:customStyle="1" w:styleId="Heading1Char">
    <w:name w:val="Heading 1 Char"/>
    <w:basedOn w:val="DefaultParagraphFont"/>
    <w:link w:val="Heading1"/>
    <w:rsid w:val="003972F3"/>
    <w:rPr>
      <w:rFonts w:asciiTheme="majorHAnsi" w:eastAsiaTheme="majorEastAsia" w:hAnsiTheme="majorHAnsi" w:cstheme="majorBidi"/>
      <w:bCs/>
      <w:color w:val="000000" w:themeColor="text1"/>
      <w:sz w:val="56"/>
      <w:szCs w:val="28"/>
      <w:lang w:eastAsia="en-US"/>
    </w:rPr>
  </w:style>
  <w:style w:type="paragraph" w:customStyle="1" w:styleId="DEDD5504A9F240F4BB87374B6FE813231">
    <w:name w:val="DEDD5504A9F240F4BB87374B6FE813231"/>
    <w:rsid w:val="003972F3"/>
    <w:pPr>
      <w:spacing w:after="180" w:line="240" w:lineRule="auto"/>
    </w:pPr>
    <w:rPr>
      <w:rFonts w:eastAsia="Batang"/>
      <w:color w:val="262626" w:themeColor="text1" w:themeTint="D9"/>
      <w:sz w:val="18"/>
      <w:lang w:eastAsia="en-US"/>
    </w:rPr>
  </w:style>
  <w:style w:type="paragraph" w:customStyle="1" w:styleId="1378B82BB71444749229D04C6EACCD731">
    <w:name w:val="1378B82BB71444749229D04C6EACCD731"/>
    <w:rsid w:val="003972F3"/>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9922B8E79A694834BEDE9AA208A028DB1">
    <w:name w:val="9922B8E79A694834BEDE9AA208A028DB1"/>
    <w:rsid w:val="003972F3"/>
    <w:pPr>
      <w:spacing w:after="180" w:line="240" w:lineRule="auto"/>
      <w:ind w:left="-216" w:right="-144"/>
    </w:pPr>
    <w:rPr>
      <w:rFonts w:eastAsia="Batang"/>
      <w:color w:val="262626" w:themeColor="text1" w:themeTint="D9"/>
      <w:sz w:val="16"/>
      <w:lang w:eastAsia="en-US"/>
    </w:rPr>
  </w:style>
  <w:style w:type="paragraph" w:customStyle="1" w:styleId="01B978F84CFC4B91BD68280040ABC3471">
    <w:name w:val="01B978F84CFC4B91BD68280040ABC3471"/>
    <w:rsid w:val="003972F3"/>
    <w:pPr>
      <w:spacing w:after="180" w:line="240" w:lineRule="auto"/>
      <w:jc w:val="right"/>
    </w:pPr>
    <w:rPr>
      <w:rFonts w:eastAsia="Batang"/>
      <w:color w:val="000000" w:themeColor="text1"/>
      <w:sz w:val="20"/>
      <w:lang w:eastAsia="en-US"/>
    </w:rPr>
  </w:style>
  <w:style w:type="paragraph" w:customStyle="1" w:styleId="899FA768FCBF41CFB48AFAAFE5E549481">
    <w:name w:val="899FA768FCBF41CFB48AFAAFE5E549481"/>
    <w:rsid w:val="003972F3"/>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DE7BE60395B64CB886BC2852256A6A261">
    <w:name w:val="DE7BE60395B64CB886BC2852256A6A261"/>
    <w:rsid w:val="003972F3"/>
    <w:pPr>
      <w:spacing w:after="180" w:line="240" w:lineRule="auto"/>
      <w:ind w:left="-216" w:right="-144"/>
    </w:pPr>
    <w:rPr>
      <w:rFonts w:eastAsia="Batang"/>
      <w:color w:val="262626" w:themeColor="text1" w:themeTint="D9"/>
      <w:sz w:val="16"/>
      <w:lang w:eastAsia="en-US"/>
    </w:rPr>
  </w:style>
  <w:style w:type="paragraph" w:customStyle="1" w:styleId="F9555A0D237745E3BDE692079F643D981">
    <w:name w:val="F9555A0D237745E3BDE692079F643D981"/>
    <w:rsid w:val="003972F3"/>
    <w:pPr>
      <w:spacing w:after="180" w:line="240" w:lineRule="auto"/>
      <w:jc w:val="right"/>
    </w:pPr>
    <w:rPr>
      <w:rFonts w:eastAsia="Batang"/>
      <w:color w:val="000000" w:themeColor="text1"/>
      <w:sz w:val="20"/>
      <w:lang w:eastAsia="en-US"/>
    </w:rPr>
  </w:style>
  <w:style w:type="character" w:customStyle="1" w:styleId="Heading4Char">
    <w:name w:val="Heading 4 Char"/>
    <w:basedOn w:val="DefaultParagraphFont"/>
    <w:link w:val="Heading4"/>
    <w:rsid w:val="003972F3"/>
    <w:rPr>
      <w:rFonts w:eastAsiaTheme="majorEastAsia" w:cstheme="majorBidi"/>
      <w:bCs/>
      <w:iCs/>
      <w:caps/>
      <w:color w:val="FFFFFF" w:themeColor="background1"/>
      <w:sz w:val="18"/>
      <w:lang w:eastAsia="en-US"/>
    </w:rPr>
  </w:style>
  <w:style w:type="paragraph" w:customStyle="1" w:styleId="EE21511A250D4C889796C33D0AA752C41">
    <w:name w:val="EE21511A250D4C889796C33D0AA752C41"/>
    <w:rsid w:val="003972F3"/>
    <w:pPr>
      <w:spacing w:after="180" w:line="240" w:lineRule="auto"/>
    </w:pPr>
    <w:rPr>
      <w:rFonts w:eastAsia="Batang"/>
      <w:color w:val="262626" w:themeColor="text1" w:themeTint="D9"/>
      <w:sz w:val="18"/>
      <w:lang w:eastAsia="en-US"/>
    </w:rPr>
  </w:style>
  <w:style w:type="paragraph" w:customStyle="1" w:styleId="16974221AA85439798B8133408B498241">
    <w:name w:val="16974221AA85439798B8133408B498241"/>
    <w:rsid w:val="003972F3"/>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4016FD063BD64546AEE4A0643DDB45791">
    <w:name w:val="4016FD063BD64546AEE4A0643DDB45791"/>
    <w:rsid w:val="003972F3"/>
    <w:pPr>
      <w:spacing w:after="180" w:line="240" w:lineRule="auto"/>
    </w:pPr>
    <w:rPr>
      <w:rFonts w:eastAsia="Batang"/>
      <w:color w:val="262626" w:themeColor="text1" w:themeTint="D9"/>
      <w:sz w:val="16"/>
      <w:lang w:eastAsia="en-US"/>
    </w:rPr>
  </w:style>
  <w:style w:type="paragraph" w:customStyle="1" w:styleId="A593D9D5AC904047B4218E0B256E6C7C1">
    <w:name w:val="A593D9D5AC904047B4218E0B256E6C7C1"/>
    <w:rsid w:val="003972F3"/>
    <w:pPr>
      <w:keepNext/>
      <w:keepLines/>
      <w:spacing w:before="120" w:after="0" w:line="240" w:lineRule="auto"/>
      <w:outlineLvl w:val="4"/>
    </w:pPr>
    <w:rPr>
      <w:rFonts w:eastAsiaTheme="majorEastAsia" w:cstheme="majorBidi"/>
      <w:caps/>
      <w:color w:val="262626" w:themeColor="text1" w:themeTint="D9"/>
      <w:sz w:val="14"/>
      <w:lang w:eastAsia="en-US"/>
    </w:rPr>
  </w:style>
  <w:style w:type="paragraph" w:customStyle="1" w:styleId="F533AE89BB4747BBBAE11BAFA02DEED31">
    <w:name w:val="F533AE89BB4747BBBAE11BAFA02DEED31"/>
    <w:rsid w:val="003972F3"/>
    <w:pPr>
      <w:spacing w:after="120" w:line="240" w:lineRule="auto"/>
    </w:pPr>
    <w:rPr>
      <w:rFonts w:eastAsia="Batang"/>
      <w:color w:val="808080" w:themeColor="background1" w:themeShade="80"/>
      <w:sz w:val="16"/>
      <w:lang w:val="fr-FR" w:eastAsia="en-US"/>
    </w:rPr>
  </w:style>
  <w:style w:type="paragraph" w:customStyle="1" w:styleId="SidebarText">
    <w:name w:val="Sidebar Text"/>
    <w:basedOn w:val="Normal"/>
    <w:qFormat/>
    <w:rsid w:val="003972F3"/>
    <w:pPr>
      <w:spacing w:after="180" w:line="240" w:lineRule="auto"/>
      <w:ind w:left="-216" w:right="-144"/>
    </w:pPr>
    <w:rPr>
      <w:rFonts w:eastAsia="Batang"/>
      <w:color w:val="262626" w:themeColor="text1" w:themeTint="D9"/>
      <w:sz w:val="16"/>
      <w:lang w:eastAsia="en-US"/>
    </w:rPr>
  </w:style>
  <w:style w:type="paragraph" w:customStyle="1" w:styleId="8DCB4C8455E7464A9AB1D71F772F1BB31">
    <w:name w:val="8DCB4C8455E7464A9AB1D71F772F1BB31"/>
    <w:rsid w:val="003972F3"/>
    <w:pPr>
      <w:spacing w:after="180" w:line="240" w:lineRule="auto"/>
    </w:pPr>
    <w:rPr>
      <w:rFonts w:eastAsia="Batang"/>
      <w:color w:val="262626" w:themeColor="text1" w:themeTint="D9"/>
      <w:sz w:val="18"/>
      <w:lang w:eastAsia="en-US"/>
    </w:rPr>
  </w:style>
  <w:style w:type="paragraph" w:customStyle="1" w:styleId="FBA41F5EF71E42FC830EB3AB9BCD2FD01">
    <w:name w:val="FBA41F5EF71E42FC830EB3AB9BCD2FD01"/>
    <w:rsid w:val="003972F3"/>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9160F0D958A64543A05AD7156309B7CB1">
    <w:name w:val="9160F0D958A64543A05AD7156309B7CB1"/>
    <w:rsid w:val="003972F3"/>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4E92B01CCB354419B68512F25A3134E31">
    <w:name w:val="4E92B01CCB354419B68512F25A3134E31"/>
    <w:rsid w:val="003972F3"/>
    <w:pPr>
      <w:spacing w:after="180" w:line="240" w:lineRule="auto"/>
      <w:ind w:left="-216" w:right="-144"/>
    </w:pPr>
    <w:rPr>
      <w:rFonts w:eastAsia="Batang"/>
      <w:color w:val="262626" w:themeColor="text1" w:themeTint="D9"/>
      <w:sz w:val="16"/>
      <w:lang w:eastAsia="en-US"/>
    </w:rPr>
  </w:style>
  <w:style w:type="paragraph" w:customStyle="1" w:styleId="3289249D795A49B8935C4C20A8BCE8731">
    <w:name w:val="3289249D795A49B8935C4C20A8BCE8731"/>
    <w:rsid w:val="003972F3"/>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96FCA504042F42A5870568059A4806961">
    <w:name w:val="96FCA504042F42A5870568059A4806961"/>
    <w:rsid w:val="003972F3"/>
    <w:pPr>
      <w:spacing w:after="180" w:line="240" w:lineRule="auto"/>
      <w:ind w:left="-216" w:right="-144"/>
    </w:pPr>
    <w:rPr>
      <w:rFonts w:eastAsia="Batang"/>
      <w:color w:val="262626" w:themeColor="text1" w:themeTint="D9"/>
      <w:sz w:val="16"/>
      <w:lang w:eastAsia="en-US"/>
    </w:rPr>
  </w:style>
  <w:style w:type="paragraph" w:customStyle="1" w:styleId="C2E8FC1ACB5A4633908EFEAB1D8DFF161">
    <w:name w:val="C2E8FC1ACB5A4633908EFEAB1D8DFF161"/>
    <w:rsid w:val="003972F3"/>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10A9623F7261490097FA78A65040D5D81">
    <w:name w:val="10A9623F7261490097FA78A65040D5D81"/>
    <w:rsid w:val="003972F3"/>
    <w:pPr>
      <w:spacing w:before="40" w:after="0" w:line="240" w:lineRule="auto"/>
      <w:ind w:left="-216"/>
    </w:pPr>
    <w:rPr>
      <w:rFonts w:asciiTheme="majorHAnsi" w:eastAsia="Batang" w:hAnsiTheme="majorHAnsi"/>
      <w:color w:val="D9D9D9" w:themeColor="background1" w:themeShade="D9"/>
      <w:sz w:val="72"/>
      <w:lang w:eastAsia="en-US"/>
    </w:rPr>
  </w:style>
  <w:style w:type="paragraph" w:customStyle="1" w:styleId="7758FCC3DDCC44269BA58A2508D7B1E01">
    <w:name w:val="7758FCC3DDCC44269BA58A2508D7B1E01"/>
    <w:rsid w:val="003972F3"/>
    <w:pPr>
      <w:spacing w:after="180" w:line="240" w:lineRule="auto"/>
      <w:ind w:left="-216" w:right="-144"/>
    </w:pPr>
    <w:rPr>
      <w:rFonts w:eastAsia="Batang"/>
      <w:color w:val="262626" w:themeColor="text1" w:themeTint="D9"/>
      <w:sz w:val="16"/>
      <w:lang w:eastAsia="en-US"/>
    </w:rPr>
  </w:style>
  <w:style w:type="paragraph" w:customStyle="1" w:styleId="A5583F82825543E99ECF79DF4CBCB7551">
    <w:name w:val="A5583F82825543E99ECF79DF4CBCB7551"/>
    <w:rsid w:val="003972F3"/>
    <w:pPr>
      <w:spacing w:before="40" w:after="0" w:line="240" w:lineRule="auto"/>
      <w:ind w:left="-216"/>
    </w:pPr>
    <w:rPr>
      <w:rFonts w:asciiTheme="majorHAnsi" w:eastAsia="Batang" w:hAnsiTheme="majorHAnsi"/>
      <w:color w:val="D9D9D9" w:themeColor="background1" w:themeShade="D9"/>
      <w:sz w:val="72"/>
      <w:lang w:eastAsia="en-US"/>
    </w:rPr>
  </w:style>
  <w:style w:type="paragraph" w:customStyle="1" w:styleId="35A34E9C6BEB43859D4C52AC8E84B3C51">
    <w:name w:val="35A34E9C6BEB43859D4C52AC8E84B3C51"/>
    <w:rsid w:val="003972F3"/>
    <w:pPr>
      <w:spacing w:after="180" w:line="240" w:lineRule="auto"/>
      <w:ind w:left="-216" w:right="-144"/>
    </w:pPr>
    <w:rPr>
      <w:rFonts w:eastAsia="Batang"/>
      <w:color w:val="262626" w:themeColor="text1" w:themeTint="D9"/>
      <w:sz w:val="16"/>
      <w:lang w:eastAsia="en-US"/>
    </w:rPr>
  </w:style>
  <w:style w:type="paragraph" w:customStyle="1" w:styleId="8F1C1820CB2A45D6A9FD6CAF41A6CD8C1">
    <w:name w:val="8F1C1820CB2A45D6A9FD6CAF41A6CD8C1"/>
    <w:rsid w:val="003972F3"/>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52DDBD8A8BF04451AA1D24EF919B7F5F1">
    <w:name w:val="52DDBD8A8BF04451AA1D24EF919B7F5F1"/>
    <w:rsid w:val="003972F3"/>
    <w:pPr>
      <w:spacing w:after="180" w:line="240" w:lineRule="auto"/>
    </w:pPr>
    <w:rPr>
      <w:rFonts w:eastAsia="Batang"/>
      <w:color w:val="262626" w:themeColor="text1" w:themeTint="D9"/>
      <w:sz w:val="16"/>
      <w:lang w:eastAsia="en-US"/>
    </w:rPr>
  </w:style>
  <w:style w:type="paragraph" w:customStyle="1" w:styleId="16E9BF2B7C524FC18CEA5370FC76F1631">
    <w:name w:val="16E9BF2B7C524FC18CEA5370FC76F1631"/>
    <w:rsid w:val="003972F3"/>
    <w:pPr>
      <w:keepNext/>
      <w:keepLines/>
      <w:spacing w:before="120" w:after="0" w:line="240" w:lineRule="auto"/>
      <w:outlineLvl w:val="4"/>
    </w:pPr>
    <w:rPr>
      <w:rFonts w:eastAsiaTheme="majorEastAsia" w:cstheme="majorBidi"/>
      <w:caps/>
      <w:color w:val="262626" w:themeColor="text1" w:themeTint="D9"/>
      <w:sz w:val="14"/>
      <w:lang w:eastAsia="en-US"/>
    </w:rPr>
  </w:style>
  <w:style w:type="paragraph" w:customStyle="1" w:styleId="F8F576A3420F41159DF45156F39A5C7C1">
    <w:name w:val="F8F576A3420F41159DF45156F39A5C7C1"/>
    <w:rsid w:val="003972F3"/>
    <w:pPr>
      <w:spacing w:after="120" w:line="240" w:lineRule="auto"/>
    </w:pPr>
    <w:rPr>
      <w:rFonts w:eastAsia="Batang"/>
      <w:color w:val="808080" w:themeColor="background1" w:themeShade="80"/>
      <w:sz w:val="16"/>
      <w:lang w:val="fr-FR" w:eastAsia="en-US"/>
    </w:rPr>
  </w:style>
  <w:style w:type="paragraph" w:styleId="Footer">
    <w:name w:val="footer"/>
    <w:basedOn w:val="Normal"/>
    <w:link w:val="FooterChar"/>
    <w:uiPriority w:val="99"/>
    <w:unhideWhenUsed/>
    <w:rsid w:val="003972F3"/>
    <w:pPr>
      <w:tabs>
        <w:tab w:val="center" w:pos="4680"/>
        <w:tab w:val="right" w:pos="9360"/>
      </w:tabs>
      <w:spacing w:after="0" w:line="240" w:lineRule="auto"/>
    </w:pPr>
    <w:rPr>
      <w:rFonts w:eastAsia="Batang"/>
      <w:color w:val="262626" w:themeColor="text1" w:themeTint="D9"/>
      <w:sz w:val="18"/>
      <w:lang w:eastAsia="en-US"/>
    </w:rPr>
  </w:style>
  <w:style w:type="character" w:customStyle="1" w:styleId="FooterChar">
    <w:name w:val="Footer Char"/>
    <w:basedOn w:val="DefaultParagraphFont"/>
    <w:link w:val="Footer"/>
    <w:uiPriority w:val="99"/>
    <w:rsid w:val="003972F3"/>
    <w:rPr>
      <w:rFonts w:eastAsia="Batang"/>
      <w:color w:val="262626" w:themeColor="text1" w:themeTint="D9"/>
      <w:sz w:val="18"/>
      <w:lang w:eastAsia="en-US"/>
    </w:rPr>
  </w:style>
  <w:style w:type="paragraph" w:customStyle="1" w:styleId="D0ECB9CB28774F6F85229614FB2EC37C1">
    <w:name w:val="D0ECB9CB28774F6F85229614FB2EC37C1"/>
    <w:rsid w:val="003972F3"/>
    <w:pPr>
      <w:spacing w:after="180" w:line="240" w:lineRule="auto"/>
    </w:pPr>
    <w:rPr>
      <w:rFonts w:eastAsia="Batang"/>
      <w:color w:val="262626" w:themeColor="text1" w:themeTint="D9"/>
      <w:sz w:val="18"/>
      <w:lang w:eastAsia="en-US"/>
    </w:rPr>
  </w:style>
  <w:style w:type="character" w:styleId="CommentReference">
    <w:name w:val="annotation reference"/>
    <w:basedOn w:val="DefaultParagraphFont"/>
    <w:uiPriority w:val="99"/>
    <w:semiHidden/>
    <w:unhideWhenUsed/>
    <w:rsid w:val="003972F3"/>
    <w:rPr>
      <w:sz w:val="16"/>
      <w:szCs w:val="16"/>
    </w:rPr>
  </w:style>
  <w:style w:type="paragraph" w:customStyle="1" w:styleId="E0EB75E4236247CFA20BCE9551C7EABC1">
    <w:name w:val="E0EB75E4236247CFA20BCE9551C7EABC1"/>
    <w:rsid w:val="003972F3"/>
    <w:pPr>
      <w:spacing w:after="180" w:line="240" w:lineRule="auto"/>
    </w:pPr>
    <w:rPr>
      <w:rFonts w:eastAsia="Batang"/>
      <w:color w:val="262626" w:themeColor="text1" w:themeTint="D9"/>
      <w:sz w:val="18"/>
      <w:lang w:eastAsia="en-US"/>
    </w:rPr>
  </w:style>
  <w:style w:type="paragraph" w:styleId="CommentText">
    <w:name w:val="annotation text"/>
    <w:basedOn w:val="Normal"/>
    <w:link w:val="CommentTextChar"/>
    <w:uiPriority w:val="99"/>
    <w:semiHidden/>
    <w:unhideWhenUsed/>
    <w:rsid w:val="003972F3"/>
    <w:pPr>
      <w:spacing w:after="180" w:line="240" w:lineRule="auto"/>
    </w:pPr>
    <w:rPr>
      <w:rFonts w:eastAsia="Batang"/>
      <w:color w:val="262626" w:themeColor="text1" w:themeTint="D9"/>
      <w:sz w:val="20"/>
      <w:szCs w:val="20"/>
      <w:lang w:eastAsia="en-US"/>
    </w:rPr>
  </w:style>
  <w:style w:type="character" w:customStyle="1" w:styleId="CommentTextChar">
    <w:name w:val="Comment Text Char"/>
    <w:basedOn w:val="DefaultParagraphFont"/>
    <w:link w:val="CommentText"/>
    <w:uiPriority w:val="99"/>
    <w:semiHidden/>
    <w:rsid w:val="003972F3"/>
    <w:rPr>
      <w:rFonts w:eastAsia="Batang"/>
      <w:color w:val="262626" w:themeColor="text1" w:themeTint="D9"/>
      <w:sz w:val="20"/>
      <w:szCs w:val="20"/>
      <w:lang w:eastAsia="en-US"/>
    </w:rPr>
  </w:style>
  <w:style w:type="paragraph" w:customStyle="1" w:styleId="2153076F36F74DAC8547669C5A06CD8C1">
    <w:name w:val="2153076F36F74DAC8547669C5A06CD8C1"/>
    <w:rsid w:val="003972F3"/>
    <w:pPr>
      <w:spacing w:after="180" w:line="240" w:lineRule="auto"/>
    </w:pPr>
    <w:rPr>
      <w:rFonts w:eastAsia="Batang"/>
      <w:color w:val="262626" w:themeColor="text1" w:themeTint="D9"/>
      <w:sz w:val="18"/>
      <w:lang w:eastAsia="en-US"/>
    </w:rPr>
  </w:style>
  <w:style w:type="paragraph" w:customStyle="1" w:styleId="E35B6C6430A0431E80A42094D7DAF4E91">
    <w:name w:val="E35B6C6430A0431E80A42094D7DAF4E91"/>
    <w:rsid w:val="003972F3"/>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4434C4517FC04DA5B6C66AC01E815C261">
    <w:name w:val="4434C4517FC04DA5B6C66AC01E815C261"/>
    <w:rsid w:val="003972F3"/>
    <w:pPr>
      <w:spacing w:after="180" w:line="240" w:lineRule="auto"/>
    </w:pPr>
    <w:rPr>
      <w:rFonts w:eastAsia="Batang"/>
      <w:color w:val="262626" w:themeColor="text1" w:themeTint="D9"/>
      <w:sz w:val="16"/>
      <w:lang w:eastAsia="en-US"/>
    </w:rPr>
  </w:style>
  <w:style w:type="paragraph" w:customStyle="1" w:styleId="DF0E84C4D96742C8BF8968294BD17F991">
    <w:name w:val="DF0E84C4D96742C8BF8968294BD17F991"/>
    <w:rsid w:val="003972F3"/>
    <w:pPr>
      <w:keepNext/>
      <w:keepLines/>
      <w:spacing w:before="120" w:after="0" w:line="240" w:lineRule="auto"/>
      <w:outlineLvl w:val="4"/>
    </w:pPr>
    <w:rPr>
      <w:rFonts w:eastAsiaTheme="majorEastAsia" w:cstheme="majorBidi"/>
      <w:caps/>
      <w:color w:val="262626" w:themeColor="text1" w:themeTint="D9"/>
      <w:sz w:val="14"/>
      <w:lang w:eastAsia="en-US"/>
    </w:rPr>
  </w:style>
  <w:style w:type="paragraph" w:customStyle="1" w:styleId="3AD12C643D4B46DEAED6DF7D5EF40D0C1">
    <w:name w:val="3AD12C643D4B46DEAED6DF7D5EF40D0C1"/>
    <w:rsid w:val="003972F3"/>
    <w:pPr>
      <w:spacing w:after="120" w:line="240" w:lineRule="auto"/>
    </w:pPr>
    <w:rPr>
      <w:rFonts w:eastAsia="Batang"/>
      <w:color w:val="808080" w:themeColor="background1" w:themeShade="80"/>
      <w:sz w:val="16"/>
      <w:lang w:val="fr-FR" w:eastAsia="en-US"/>
    </w:rPr>
  </w:style>
  <w:style w:type="character" w:styleId="Hyperlink">
    <w:name w:val="Hyperlink"/>
    <w:basedOn w:val="DefaultParagraphFont"/>
    <w:uiPriority w:val="99"/>
    <w:unhideWhenUsed/>
    <w:rsid w:val="003972F3"/>
    <w:rPr>
      <w:color w:val="0000FF" w:themeColor="hyperlink"/>
      <w:u w:val="single"/>
    </w:rPr>
  </w:style>
  <w:style w:type="paragraph" w:customStyle="1" w:styleId="E4A0F24AC2BD459BABA33F7886167A391">
    <w:name w:val="E4A0F24AC2BD459BABA33F7886167A391"/>
    <w:rsid w:val="003972F3"/>
    <w:pPr>
      <w:spacing w:after="180" w:line="240" w:lineRule="auto"/>
    </w:pPr>
    <w:rPr>
      <w:rFonts w:eastAsia="Batang"/>
      <w:color w:val="262626" w:themeColor="text1" w:themeTint="D9"/>
      <w:sz w:val="18"/>
      <w:lang w:eastAsia="en-US"/>
    </w:rPr>
  </w:style>
  <w:style w:type="paragraph" w:customStyle="1" w:styleId="DC78A5186AE2422C9A6506ED3E302F501">
    <w:name w:val="DC78A5186AE2422C9A6506ED3E302F501"/>
    <w:rsid w:val="003972F3"/>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0BA3A44F9DC749A797284540FDE19EC51">
    <w:name w:val="0BA3A44F9DC749A797284540FDE19EC51"/>
    <w:rsid w:val="003972F3"/>
    <w:pPr>
      <w:spacing w:after="180" w:line="240" w:lineRule="auto"/>
      <w:ind w:left="-216" w:right="-144"/>
    </w:pPr>
    <w:rPr>
      <w:rFonts w:eastAsia="Batang"/>
      <w:color w:val="262626" w:themeColor="text1" w:themeTint="D9"/>
      <w:sz w:val="16"/>
      <w:lang w:eastAsia="en-US"/>
    </w:rPr>
  </w:style>
  <w:style w:type="paragraph" w:customStyle="1" w:styleId="0CB89653684B4D2995B78D6D14DC98051">
    <w:name w:val="0CB89653684B4D2995B78D6D14DC98051"/>
    <w:rsid w:val="003972F3"/>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897A23CFFE74455EB1C98D6B59A918011">
    <w:name w:val="897A23CFFE74455EB1C98D6B59A918011"/>
    <w:rsid w:val="003972F3"/>
    <w:pPr>
      <w:spacing w:after="180" w:line="240" w:lineRule="auto"/>
      <w:ind w:left="-216" w:right="-144"/>
    </w:pPr>
    <w:rPr>
      <w:rFonts w:eastAsia="Batang"/>
      <w:color w:val="262626" w:themeColor="text1" w:themeTint="D9"/>
      <w:sz w:val="16"/>
      <w:lang w:eastAsia="en-US"/>
    </w:rPr>
  </w:style>
  <w:style w:type="paragraph" w:customStyle="1" w:styleId="437B1BE8314F4CE5B8DEBE5030D6B74F1">
    <w:name w:val="437B1BE8314F4CE5B8DEBE5030D6B74F1"/>
    <w:rsid w:val="003972F3"/>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2C581373AD4244819E1B959BCC08D2B51">
    <w:name w:val="2C581373AD4244819E1B959BCC08D2B51"/>
    <w:rsid w:val="003972F3"/>
    <w:pPr>
      <w:spacing w:after="180" w:line="240" w:lineRule="auto"/>
      <w:ind w:left="-216" w:right="-144"/>
    </w:pPr>
    <w:rPr>
      <w:rFonts w:eastAsia="Batang"/>
      <w:color w:val="262626" w:themeColor="text1" w:themeTint="D9"/>
      <w:sz w:val="16"/>
      <w:lang w:eastAsia="en-US"/>
    </w:rPr>
  </w:style>
  <w:style w:type="paragraph" w:customStyle="1" w:styleId="SidebarHeading">
    <w:name w:val="Sidebar Heading"/>
    <w:basedOn w:val="Normal"/>
    <w:qFormat/>
    <w:rsid w:val="003972F3"/>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3B6590D81F0C4B37B662614188BC2EF31">
    <w:name w:val="3B6590D81F0C4B37B662614188BC2EF31"/>
    <w:rsid w:val="003972F3"/>
    <w:pPr>
      <w:spacing w:after="180" w:line="240" w:lineRule="auto"/>
    </w:pPr>
    <w:rPr>
      <w:rFonts w:eastAsia="Batang"/>
      <w:color w:val="262626" w:themeColor="text1" w:themeTint="D9"/>
      <w:sz w:val="18"/>
      <w:lang w:eastAsia="en-US"/>
    </w:rPr>
  </w:style>
  <w:style w:type="paragraph" w:customStyle="1" w:styleId="99FB43906E134891B87B3AE0813808EB1">
    <w:name w:val="99FB43906E134891B87B3AE0813808EB1"/>
    <w:rsid w:val="003972F3"/>
    <w:pPr>
      <w:spacing w:after="240" w:line="240" w:lineRule="auto"/>
      <w:jc w:val="right"/>
    </w:pPr>
    <w:rPr>
      <w:rFonts w:eastAsia="Batang"/>
      <w:color w:val="FFFFFF" w:themeColor="background1"/>
      <w:lang w:eastAsia="en-US"/>
    </w:rPr>
  </w:style>
  <w:style w:type="paragraph" w:customStyle="1" w:styleId="9082FA31DEE141C196406FA9D45F371B1">
    <w:name w:val="9082FA31DEE141C196406FA9D45F371B1"/>
    <w:rsid w:val="003972F3"/>
    <w:pPr>
      <w:spacing w:after="240" w:line="240" w:lineRule="auto"/>
      <w:jc w:val="right"/>
    </w:pPr>
    <w:rPr>
      <w:rFonts w:eastAsia="Batang"/>
      <w:color w:val="FFFFFF" w:themeColor="background1"/>
      <w:lang w:eastAsia="en-US"/>
    </w:rPr>
  </w:style>
  <w:style w:type="paragraph" w:customStyle="1" w:styleId="61F438AD7C104B7A85717E4BB4E1F8981">
    <w:name w:val="61F438AD7C104B7A85717E4BB4E1F8981"/>
    <w:rsid w:val="003972F3"/>
    <w:pPr>
      <w:keepNext/>
      <w:keepLines/>
      <w:spacing w:before="120" w:after="0" w:line="240" w:lineRule="auto"/>
      <w:outlineLvl w:val="1"/>
    </w:pPr>
    <w:rPr>
      <w:rFonts w:asciiTheme="majorHAnsi" w:eastAsiaTheme="majorEastAsia" w:hAnsiTheme="majorHAnsi" w:cstheme="majorBidi"/>
      <w:bCs/>
      <w:color w:val="4F81BD" w:themeColor="accent1"/>
      <w:sz w:val="24"/>
      <w:szCs w:val="26"/>
      <w:lang w:eastAsia="en-US"/>
    </w:rPr>
  </w:style>
  <w:style w:type="paragraph" w:customStyle="1" w:styleId="2A9C8BA3E74047FD8FA0752A24AFD34F1">
    <w:name w:val="2A9C8BA3E74047FD8FA0752A24AFD34F1"/>
    <w:rsid w:val="003972F3"/>
    <w:pPr>
      <w:spacing w:after="0" w:line="240" w:lineRule="auto"/>
    </w:pPr>
    <w:rPr>
      <w:rFonts w:eastAsia="Batang"/>
      <w:color w:val="262626" w:themeColor="text1" w:themeTint="D9"/>
      <w:sz w:val="20"/>
      <w:lang w:eastAsia="en-US"/>
    </w:rPr>
  </w:style>
  <w:style w:type="paragraph" w:customStyle="1" w:styleId="55E59E15A0554AF98F75A5380FEB1B751">
    <w:name w:val="55E59E15A0554AF98F75A5380FEB1B751"/>
    <w:rsid w:val="003972F3"/>
    <w:pPr>
      <w:spacing w:after="180" w:line="240" w:lineRule="auto"/>
    </w:pPr>
    <w:rPr>
      <w:rFonts w:eastAsia="Batang"/>
      <w:color w:val="262626" w:themeColor="text1" w:themeTint="D9"/>
      <w:sz w:val="18"/>
      <w:lang w:eastAsia="en-US"/>
    </w:rPr>
  </w:style>
  <w:style w:type="paragraph" w:customStyle="1" w:styleId="504024D26D804D3C89491754503D4E201">
    <w:name w:val="504024D26D804D3C89491754503D4E201"/>
    <w:rsid w:val="003972F3"/>
    <w:pPr>
      <w:keepNext/>
      <w:keepLines/>
      <w:spacing w:before="480" w:after="0" w:line="240" w:lineRule="auto"/>
      <w:outlineLvl w:val="0"/>
    </w:pPr>
    <w:rPr>
      <w:rFonts w:asciiTheme="majorHAnsi" w:eastAsiaTheme="majorEastAsia" w:hAnsiTheme="majorHAnsi" w:cstheme="majorBidi"/>
      <w:bCs/>
      <w:color w:val="000000" w:themeColor="text1"/>
      <w:sz w:val="56"/>
      <w:szCs w:val="28"/>
      <w:lang w:eastAsia="en-US"/>
    </w:rPr>
  </w:style>
  <w:style w:type="paragraph" w:customStyle="1" w:styleId="1EAC173539F64EA094794B104CB5F05A1">
    <w:name w:val="1EAC173539F64EA094794B104CB5F05A1"/>
    <w:rsid w:val="003972F3"/>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1CB27ED0967A491F8BC08A89DA0F4E261">
    <w:name w:val="1CB27ED0967A491F8BC08A89DA0F4E261"/>
    <w:rsid w:val="003972F3"/>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7D71638E906B4C87958B0B9CF5F167FD1">
    <w:name w:val="7D71638E906B4C87958B0B9CF5F167FD1"/>
    <w:rsid w:val="003972F3"/>
    <w:pPr>
      <w:spacing w:after="0" w:line="240" w:lineRule="auto"/>
    </w:pPr>
    <w:rPr>
      <w:rFonts w:eastAsia="Batang"/>
      <w:i/>
      <w:color w:val="7F7F7F" w:themeColor="text1" w:themeTint="80"/>
      <w:sz w:val="16"/>
      <w:lang w:eastAsia="en-US"/>
    </w:rPr>
  </w:style>
  <w:style w:type="paragraph" w:customStyle="1" w:styleId="FC0A5BDC472049DAA822CBF001FEBA541">
    <w:name w:val="FC0A5BDC472049DAA822CBF001FEBA541"/>
    <w:rsid w:val="003972F3"/>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47D6C96CECB4412C8E5C7C19454D0D60">
    <w:name w:val="47D6C96CECB4412C8E5C7C19454D0D60"/>
    <w:rsid w:val="003972F3"/>
    <w:pPr>
      <w:spacing w:after="0" w:line="240" w:lineRule="auto"/>
    </w:pPr>
    <w:rPr>
      <w:rFonts w:eastAsia="Batang"/>
      <w:i/>
      <w:color w:val="7F7F7F" w:themeColor="text1" w:themeTint="80"/>
      <w:sz w:val="16"/>
      <w:lang w:eastAsia="en-US"/>
    </w:rPr>
  </w:style>
  <w:style w:type="paragraph" w:customStyle="1" w:styleId="214EBA153883495498BEBBDB90F8475C">
    <w:name w:val="214EBA153883495498BEBBDB90F8475C"/>
    <w:rsid w:val="003972F3"/>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70EA09F1E9A34CC3BCDE4896160F621C">
    <w:name w:val="70EA09F1E9A34CC3BCDE4896160F621C"/>
    <w:rsid w:val="003972F3"/>
    <w:pPr>
      <w:spacing w:after="180" w:line="240" w:lineRule="auto"/>
    </w:pPr>
    <w:rPr>
      <w:rFonts w:eastAsia="Batang"/>
      <w:color w:val="404040" w:themeColor="text1" w:themeTint="BF"/>
      <w:lang w:eastAsia="en-US"/>
    </w:rPr>
  </w:style>
  <w:style w:type="paragraph" w:customStyle="1" w:styleId="FCC963EE62CD409DB78482DCA923959D">
    <w:name w:val="FCC963EE62CD409DB78482DCA923959D"/>
    <w:rsid w:val="003972F3"/>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1DC2DC10DF32457E93E3D24047A8FA9D">
    <w:name w:val="1DC2DC10DF32457E93E3D24047A8FA9D"/>
    <w:rsid w:val="003972F3"/>
    <w:pPr>
      <w:spacing w:after="180" w:line="240" w:lineRule="auto"/>
    </w:pPr>
    <w:rPr>
      <w:rFonts w:eastAsia="Batang"/>
      <w:color w:val="404040" w:themeColor="text1" w:themeTint="BF"/>
      <w:lang w:eastAsia="en-US"/>
    </w:rPr>
  </w:style>
  <w:style w:type="paragraph" w:customStyle="1" w:styleId="46439A1D53B4425FAA1D28473761B24B">
    <w:name w:val="46439A1D53B4425FAA1D28473761B24B"/>
    <w:rsid w:val="003972F3"/>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styleId="Header">
    <w:name w:val="header"/>
    <w:basedOn w:val="Normal"/>
    <w:link w:val="HeaderChar"/>
    <w:uiPriority w:val="99"/>
    <w:semiHidden/>
    <w:unhideWhenUsed/>
    <w:rsid w:val="003972F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972F3"/>
  </w:style>
  <w:style w:type="paragraph" w:customStyle="1" w:styleId="A9D15062896A42E1A760CC4505966EC51">
    <w:name w:val="A9D15062896A42E1A760CC4505966EC51"/>
    <w:rsid w:val="003972F3"/>
    <w:pPr>
      <w:spacing w:after="60" w:line="240" w:lineRule="auto"/>
    </w:pPr>
    <w:rPr>
      <w:rFonts w:eastAsia="Batang"/>
      <w:caps/>
      <w:color w:val="4F81BD" w:themeColor="accent1"/>
      <w:sz w:val="20"/>
      <w:lang w:eastAsia="en-US"/>
    </w:rPr>
  </w:style>
  <w:style w:type="paragraph" w:customStyle="1" w:styleId="1238315928F24EF5809E7D5CBA921D7B1">
    <w:name w:val="1238315928F24EF5809E7D5CBA921D7B1"/>
    <w:rsid w:val="003972F3"/>
    <w:pPr>
      <w:spacing w:after="60" w:line="240" w:lineRule="auto"/>
      <w:jc w:val="right"/>
    </w:pPr>
    <w:rPr>
      <w:rFonts w:eastAsia="Batang"/>
      <w:color w:val="808080" w:themeColor="background1" w:themeShade="80"/>
      <w:sz w:val="20"/>
      <w:lang w:eastAsia="en-US"/>
    </w:rPr>
  </w:style>
  <w:style w:type="paragraph" w:customStyle="1" w:styleId="0A0132DF1FEE45E98EB29879F8972B202">
    <w:name w:val="0A0132DF1FEE45E98EB29879F8972B202"/>
    <w:rsid w:val="004B09D6"/>
    <w:pPr>
      <w:numPr>
        <w:ilvl w:val="1"/>
      </w:numPr>
      <w:spacing w:after="180" w:line="240" w:lineRule="auto"/>
      <w:ind w:right="216"/>
      <w:jc w:val="right"/>
    </w:pPr>
    <w:rPr>
      <w:rFonts w:asciiTheme="majorHAnsi" w:eastAsiaTheme="majorEastAsia" w:hAnsiTheme="majorHAnsi" w:cstheme="majorBidi"/>
      <w:iCs/>
      <w:color w:val="FFFFFF" w:themeColor="background1"/>
      <w:spacing w:val="15"/>
      <w:sz w:val="52"/>
      <w:szCs w:val="24"/>
      <w:lang w:eastAsia="en-US"/>
    </w:rPr>
  </w:style>
  <w:style w:type="paragraph" w:customStyle="1" w:styleId="1FC3E186ED13465192C46ED79854EFFA2">
    <w:name w:val="1FC3E186ED13465192C46ED79854EFFA2"/>
    <w:rsid w:val="004B09D6"/>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DEDD5504A9F240F4BB87374B6FE813232">
    <w:name w:val="DEDD5504A9F240F4BB87374B6FE813232"/>
    <w:rsid w:val="004B09D6"/>
    <w:pPr>
      <w:spacing w:after="180" w:line="240" w:lineRule="auto"/>
    </w:pPr>
    <w:rPr>
      <w:rFonts w:eastAsia="Batang"/>
      <w:color w:val="262626" w:themeColor="text1" w:themeTint="D9"/>
      <w:sz w:val="18"/>
      <w:lang w:eastAsia="en-US"/>
    </w:rPr>
  </w:style>
  <w:style w:type="paragraph" w:customStyle="1" w:styleId="1378B82BB71444749229D04C6EACCD732">
    <w:name w:val="1378B82BB71444749229D04C6EACCD732"/>
    <w:rsid w:val="004B09D6"/>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9922B8E79A694834BEDE9AA208A028DB2">
    <w:name w:val="9922B8E79A694834BEDE9AA208A028DB2"/>
    <w:rsid w:val="004B09D6"/>
    <w:pPr>
      <w:spacing w:after="180" w:line="240" w:lineRule="auto"/>
      <w:ind w:left="-216" w:right="-144"/>
    </w:pPr>
    <w:rPr>
      <w:rFonts w:eastAsia="Batang"/>
      <w:color w:val="262626" w:themeColor="text1" w:themeTint="D9"/>
      <w:sz w:val="16"/>
      <w:lang w:eastAsia="en-US"/>
    </w:rPr>
  </w:style>
  <w:style w:type="paragraph" w:customStyle="1" w:styleId="01B978F84CFC4B91BD68280040ABC3472">
    <w:name w:val="01B978F84CFC4B91BD68280040ABC3472"/>
    <w:rsid w:val="004B09D6"/>
    <w:pPr>
      <w:spacing w:after="180" w:line="240" w:lineRule="auto"/>
      <w:jc w:val="right"/>
    </w:pPr>
    <w:rPr>
      <w:rFonts w:eastAsia="Batang"/>
      <w:color w:val="000000" w:themeColor="text1"/>
      <w:sz w:val="20"/>
      <w:lang w:eastAsia="en-US"/>
    </w:rPr>
  </w:style>
  <w:style w:type="paragraph" w:customStyle="1" w:styleId="899FA768FCBF41CFB48AFAAFE5E549482">
    <w:name w:val="899FA768FCBF41CFB48AFAAFE5E549482"/>
    <w:rsid w:val="004B09D6"/>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DE7BE60395B64CB886BC2852256A6A262">
    <w:name w:val="DE7BE60395B64CB886BC2852256A6A262"/>
    <w:rsid w:val="004B09D6"/>
    <w:pPr>
      <w:spacing w:after="180" w:line="240" w:lineRule="auto"/>
      <w:ind w:left="-216" w:right="-144"/>
    </w:pPr>
    <w:rPr>
      <w:rFonts w:eastAsia="Batang"/>
      <w:color w:val="262626" w:themeColor="text1" w:themeTint="D9"/>
      <w:sz w:val="16"/>
      <w:lang w:eastAsia="en-US"/>
    </w:rPr>
  </w:style>
  <w:style w:type="paragraph" w:customStyle="1" w:styleId="F9555A0D237745E3BDE692079F643D982">
    <w:name w:val="F9555A0D237745E3BDE692079F643D982"/>
    <w:rsid w:val="004B09D6"/>
    <w:pPr>
      <w:spacing w:after="180" w:line="240" w:lineRule="auto"/>
      <w:jc w:val="right"/>
    </w:pPr>
    <w:rPr>
      <w:rFonts w:eastAsia="Batang"/>
      <w:color w:val="000000" w:themeColor="text1"/>
      <w:sz w:val="20"/>
      <w:lang w:eastAsia="en-US"/>
    </w:rPr>
  </w:style>
  <w:style w:type="paragraph" w:customStyle="1" w:styleId="EE21511A250D4C889796C33D0AA752C42">
    <w:name w:val="EE21511A250D4C889796C33D0AA752C42"/>
    <w:rsid w:val="004B09D6"/>
    <w:pPr>
      <w:spacing w:after="180" w:line="240" w:lineRule="auto"/>
    </w:pPr>
    <w:rPr>
      <w:rFonts w:eastAsia="Batang"/>
      <w:color w:val="262626" w:themeColor="text1" w:themeTint="D9"/>
      <w:sz w:val="18"/>
      <w:lang w:eastAsia="en-US"/>
    </w:rPr>
  </w:style>
  <w:style w:type="paragraph" w:customStyle="1" w:styleId="16974221AA85439798B8133408B498242">
    <w:name w:val="16974221AA85439798B8133408B498242"/>
    <w:rsid w:val="004B09D6"/>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4016FD063BD64546AEE4A0643DDB45792">
    <w:name w:val="4016FD063BD64546AEE4A0643DDB45792"/>
    <w:rsid w:val="004B09D6"/>
    <w:pPr>
      <w:spacing w:after="180" w:line="240" w:lineRule="auto"/>
    </w:pPr>
    <w:rPr>
      <w:rFonts w:eastAsia="Batang"/>
      <w:color w:val="262626" w:themeColor="text1" w:themeTint="D9"/>
      <w:sz w:val="16"/>
      <w:lang w:eastAsia="en-US"/>
    </w:rPr>
  </w:style>
  <w:style w:type="paragraph" w:customStyle="1" w:styleId="A593D9D5AC904047B4218E0B256E6C7C2">
    <w:name w:val="A593D9D5AC904047B4218E0B256E6C7C2"/>
    <w:rsid w:val="004B09D6"/>
    <w:pPr>
      <w:keepNext/>
      <w:keepLines/>
      <w:spacing w:before="120" w:after="0" w:line="240" w:lineRule="auto"/>
      <w:outlineLvl w:val="4"/>
    </w:pPr>
    <w:rPr>
      <w:rFonts w:eastAsiaTheme="majorEastAsia" w:cstheme="majorBidi"/>
      <w:caps/>
      <w:color w:val="262626" w:themeColor="text1" w:themeTint="D9"/>
      <w:sz w:val="14"/>
      <w:lang w:eastAsia="en-US"/>
    </w:rPr>
  </w:style>
  <w:style w:type="paragraph" w:customStyle="1" w:styleId="F533AE89BB4747BBBAE11BAFA02DEED32">
    <w:name w:val="F533AE89BB4747BBBAE11BAFA02DEED32"/>
    <w:rsid w:val="004B09D6"/>
    <w:pPr>
      <w:spacing w:after="120" w:line="240" w:lineRule="auto"/>
    </w:pPr>
    <w:rPr>
      <w:rFonts w:eastAsia="Batang"/>
      <w:color w:val="808080" w:themeColor="background1" w:themeShade="80"/>
      <w:sz w:val="16"/>
      <w:lang w:val="fr-FR" w:eastAsia="en-US"/>
    </w:rPr>
  </w:style>
  <w:style w:type="paragraph" w:customStyle="1" w:styleId="8DCB4C8455E7464A9AB1D71F772F1BB32">
    <w:name w:val="8DCB4C8455E7464A9AB1D71F772F1BB32"/>
    <w:rsid w:val="004B09D6"/>
    <w:pPr>
      <w:spacing w:after="180" w:line="240" w:lineRule="auto"/>
    </w:pPr>
    <w:rPr>
      <w:rFonts w:eastAsia="Batang"/>
      <w:color w:val="262626" w:themeColor="text1" w:themeTint="D9"/>
      <w:sz w:val="18"/>
      <w:lang w:eastAsia="en-US"/>
    </w:rPr>
  </w:style>
  <w:style w:type="paragraph" w:customStyle="1" w:styleId="FBA41F5EF71E42FC830EB3AB9BCD2FD02">
    <w:name w:val="FBA41F5EF71E42FC830EB3AB9BCD2FD02"/>
    <w:rsid w:val="004B09D6"/>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9160F0D958A64543A05AD7156309B7CB2">
    <w:name w:val="9160F0D958A64543A05AD7156309B7CB2"/>
    <w:rsid w:val="004B09D6"/>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4E92B01CCB354419B68512F25A3134E32">
    <w:name w:val="4E92B01CCB354419B68512F25A3134E32"/>
    <w:rsid w:val="004B09D6"/>
    <w:pPr>
      <w:spacing w:after="180" w:line="240" w:lineRule="auto"/>
      <w:ind w:left="-216" w:right="-144"/>
    </w:pPr>
    <w:rPr>
      <w:rFonts w:eastAsia="Batang"/>
      <w:color w:val="262626" w:themeColor="text1" w:themeTint="D9"/>
      <w:sz w:val="16"/>
      <w:lang w:eastAsia="en-US"/>
    </w:rPr>
  </w:style>
  <w:style w:type="paragraph" w:customStyle="1" w:styleId="3289249D795A49B8935C4C20A8BCE8732">
    <w:name w:val="3289249D795A49B8935C4C20A8BCE8732"/>
    <w:rsid w:val="004B09D6"/>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96FCA504042F42A5870568059A4806962">
    <w:name w:val="96FCA504042F42A5870568059A4806962"/>
    <w:rsid w:val="004B09D6"/>
    <w:pPr>
      <w:spacing w:after="180" w:line="240" w:lineRule="auto"/>
      <w:ind w:left="-216" w:right="-144"/>
    </w:pPr>
    <w:rPr>
      <w:rFonts w:eastAsia="Batang"/>
      <w:color w:val="262626" w:themeColor="text1" w:themeTint="D9"/>
      <w:sz w:val="16"/>
      <w:lang w:eastAsia="en-US"/>
    </w:rPr>
  </w:style>
  <w:style w:type="paragraph" w:customStyle="1" w:styleId="C2E8FC1ACB5A4633908EFEAB1D8DFF162">
    <w:name w:val="C2E8FC1ACB5A4633908EFEAB1D8DFF162"/>
    <w:rsid w:val="004B09D6"/>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10A9623F7261490097FA78A65040D5D82">
    <w:name w:val="10A9623F7261490097FA78A65040D5D82"/>
    <w:rsid w:val="004B09D6"/>
    <w:pPr>
      <w:spacing w:before="40" w:after="0" w:line="240" w:lineRule="auto"/>
      <w:ind w:left="-216"/>
    </w:pPr>
    <w:rPr>
      <w:rFonts w:asciiTheme="majorHAnsi" w:eastAsia="Batang" w:hAnsiTheme="majorHAnsi"/>
      <w:color w:val="D9D9D9" w:themeColor="background1" w:themeShade="D9"/>
      <w:sz w:val="72"/>
      <w:lang w:eastAsia="en-US"/>
    </w:rPr>
  </w:style>
  <w:style w:type="paragraph" w:customStyle="1" w:styleId="7758FCC3DDCC44269BA58A2508D7B1E02">
    <w:name w:val="7758FCC3DDCC44269BA58A2508D7B1E02"/>
    <w:rsid w:val="004B09D6"/>
    <w:pPr>
      <w:spacing w:after="180" w:line="240" w:lineRule="auto"/>
      <w:ind w:left="-216" w:right="-144"/>
    </w:pPr>
    <w:rPr>
      <w:rFonts w:eastAsia="Batang"/>
      <w:color w:val="262626" w:themeColor="text1" w:themeTint="D9"/>
      <w:sz w:val="16"/>
      <w:lang w:eastAsia="en-US"/>
    </w:rPr>
  </w:style>
  <w:style w:type="paragraph" w:customStyle="1" w:styleId="A5583F82825543E99ECF79DF4CBCB7552">
    <w:name w:val="A5583F82825543E99ECF79DF4CBCB7552"/>
    <w:rsid w:val="004B09D6"/>
    <w:pPr>
      <w:spacing w:before="40" w:after="0" w:line="240" w:lineRule="auto"/>
      <w:ind w:left="-216"/>
    </w:pPr>
    <w:rPr>
      <w:rFonts w:asciiTheme="majorHAnsi" w:eastAsia="Batang" w:hAnsiTheme="majorHAnsi"/>
      <w:color w:val="D9D9D9" w:themeColor="background1" w:themeShade="D9"/>
      <w:sz w:val="72"/>
      <w:lang w:eastAsia="en-US"/>
    </w:rPr>
  </w:style>
  <w:style w:type="paragraph" w:customStyle="1" w:styleId="35A34E9C6BEB43859D4C52AC8E84B3C52">
    <w:name w:val="35A34E9C6BEB43859D4C52AC8E84B3C52"/>
    <w:rsid w:val="004B09D6"/>
    <w:pPr>
      <w:spacing w:after="180" w:line="240" w:lineRule="auto"/>
      <w:ind w:left="-216" w:right="-144"/>
    </w:pPr>
    <w:rPr>
      <w:rFonts w:eastAsia="Batang"/>
      <w:color w:val="262626" w:themeColor="text1" w:themeTint="D9"/>
      <w:sz w:val="16"/>
      <w:lang w:eastAsia="en-US"/>
    </w:rPr>
  </w:style>
  <w:style w:type="paragraph" w:customStyle="1" w:styleId="8F1C1820CB2A45D6A9FD6CAF41A6CD8C2">
    <w:name w:val="8F1C1820CB2A45D6A9FD6CAF41A6CD8C2"/>
    <w:rsid w:val="004B09D6"/>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52DDBD8A8BF04451AA1D24EF919B7F5F2">
    <w:name w:val="52DDBD8A8BF04451AA1D24EF919B7F5F2"/>
    <w:rsid w:val="004B09D6"/>
    <w:pPr>
      <w:spacing w:after="180" w:line="240" w:lineRule="auto"/>
    </w:pPr>
    <w:rPr>
      <w:rFonts w:eastAsia="Batang"/>
      <w:color w:val="262626" w:themeColor="text1" w:themeTint="D9"/>
      <w:sz w:val="16"/>
      <w:lang w:eastAsia="en-US"/>
    </w:rPr>
  </w:style>
  <w:style w:type="paragraph" w:customStyle="1" w:styleId="16E9BF2B7C524FC18CEA5370FC76F1632">
    <w:name w:val="16E9BF2B7C524FC18CEA5370FC76F1632"/>
    <w:rsid w:val="004B09D6"/>
    <w:pPr>
      <w:keepNext/>
      <w:keepLines/>
      <w:spacing w:before="120" w:after="0" w:line="240" w:lineRule="auto"/>
      <w:outlineLvl w:val="4"/>
    </w:pPr>
    <w:rPr>
      <w:rFonts w:eastAsiaTheme="majorEastAsia" w:cstheme="majorBidi"/>
      <w:caps/>
      <w:color w:val="262626" w:themeColor="text1" w:themeTint="D9"/>
      <w:sz w:val="14"/>
      <w:lang w:eastAsia="en-US"/>
    </w:rPr>
  </w:style>
  <w:style w:type="paragraph" w:customStyle="1" w:styleId="F8F576A3420F41159DF45156F39A5C7C2">
    <w:name w:val="F8F576A3420F41159DF45156F39A5C7C2"/>
    <w:rsid w:val="004B09D6"/>
    <w:pPr>
      <w:spacing w:after="120" w:line="240" w:lineRule="auto"/>
    </w:pPr>
    <w:rPr>
      <w:rFonts w:eastAsia="Batang"/>
      <w:color w:val="808080" w:themeColor="background1" w:themeShade="80"/>
      <w:sz w:val="16"/>
      <w:lang w:val="fr-FR" w:eastAsia="en-US"/>
    </w:rPr>
  </w:style>
  <w:style w:type="paragraph" w:customStyle="1" w:styleId="D0ECB9CB28774F6F85229614FB2EC37C2">
    <w:name w:val="D0ECB9CB28774F6F85229614FB2EC37C2"/>
    <w:rsid w:val="004B09D6"/>
    <w:pPr>
      <w:spacing w:after="180" w:line="240" w:lineRule="auto"/>
    </w:pPr>
    <w:rPr>
      <w:rFonts w:eastAsia="Batang"/>
      <w:color w:val="262626" w:themeColor="text1" w:themeTint="D9"/>
      <w:sz w:val="18"/>
      <w:lang w:eastAsia="en-US"/>
    </w:rPr>
  </w:style>
  <w:style w:type="paragraph" w:customStyle="1" w:styleId="E0EB75E4236247CFA20BCE9551C7EABC2">
    <w:name w:val="E0EB75E4236247CFA20BCE9551C7EABC2"/>
    <w:rsid w:val="004B09D6"/>
    <w:pPr>
      <w:spacing w:after="180" w:line="240" w:lineRule="auto"/>
    </w:pPr>
    <w:rPr>
      <w:rFonts w:eastAsia="Batang"/>
      <w:color w:val="262626" w:themeColor="text1" w:themeTint="D9"/>
      <w:sz w:val="18"/>
      <w:lang w:eastAsia="en-US"/>
    </w:rPr>
  </w:style>
  <w:style w:type="paragraph" w:customStyle="1" w:styleId="2153076F36F74DAC8547669C5A06CD8C2">
    <w:name w:val="2153076F36F74DAC8547669C5A06CD8C2"/>
    <w:rsid w:val="004B09D6"/>
    <w:pPr>
      <w:spacing w:after="180" w:line="240" w:lineRule="auto"/>
    </w:pPr>
    <w:rPr>
      <w:rFonts w:eastAsia="Batang"/>
      <w:color w:val="262626" w:themeColor="text1" w:themeTint="D9"/>
      <w:sz w:val="18"/>
      <w:lang w:eastAsia="en-US"/>
    </w:rPr>
  </w:style>
  <w:style w:type="paragraph" w:customStyle="1" w:styleId="E35B6C6430A0431E80A42094D7DAF4E92">
    <w:name w:val="E35B6C6430A0431E80A42094D7DAF4E92"/>
    <w:rsid w:val="004B09D6"/>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4434C4517FC04DA5B6C66AC01E815C262">
    <w:name w:val="4434C4517FC04DA5B6C66AC01E815C262"/>
    <w:rsid w:val="004B09D6"/>
    <w:pPr>
      <w:spacing w:after="180" w:line="240" w:lineRule="auto"/>
    </w:pPr>
    <w:rPr>
      <w:rFonts w:eastAsia="Batang"/>
      <w:color w:val="262626" w:themeColor="text1" w:themeTint="D9"/>
      <w:sz w:val="16"/>
      <w:lang w:eastAsia="en-US"/>
    </w:rPr>
  </w:style>
  <w:style w:type="paragraph" w:customStyle="1" w:styleId="DF0E84C4D96742C8BF8968294BD17F992">
    <w:name w:val="DF0E84C4D96742C8BF8968294BD17F992"/>
    <w:rsid w:val="004B09D6"/>
    <w:pPr>
      <w:keepNext/>
      <w:keepLines/>
      <w:spacing w:before="120" w:after="0" w:line="240" w:lineRule="auto"/>
      <w:outlineLvl w:val="4"/>
    </w:pPr>
    <w:rPr>
      <w:rFonts w:eastAsiaTheme="majorEastAsia" w:cstheme="majorBidi"/>
      <w:caps/>
      <w:color w:val="262626" w:themeColor="text1" w:themeTint="D9"/>
      <w:sz w:val="14"/>
      <w:lang w:eastAsia="en-US"/>
    </w:rPr>
  </w:style>
  <w:style w:type="paragraph" w:customStyle="1" w:styleId="3AD12C643D4B46DEAED6DF7D5EF40D0C2">
    <w:name w:val="3AD12C643D4B46DEAED6DF7D5EF40D0C2"/>
    <w:rsid w:val="004B09D6"/>
    <w:pPr>
      <w:spacing w:after="120" w:line="240" w:lineRule="auto"/>
    </w:pPr>
    <w:rPr>
      <w:rFonts w:eastAsia="Batang"/>
      <w:color w:val="808080" w:themeColor="background1" w:themeShade="80"/>
      <w:sz w:val="16"/>
      <w:lang w:val="fr-FR" w:eastAsia="en-US"/>
    </w:rPr>
  </w:style>
  <w:style w:type="paragraph" w:customStyle="1" w:styleId="E4A0F24AC2BD459BABA33F7886167A392">
    <w:name w:val="E4A0F24AC2BD459BABA33F7886167A392"/>
    <w:rsid w:val="004B09D6"/>
    <w:pPr>
      <w:spacing w:after="180" w:line="240" w:lineRule="auto"/>
    </w:pPr>
    <w:rPr>
      <w:rFonts w:eastAsia="Batang"/>
      <w:color w:val="262626" w:themeColor="text1" w:themeTint="D9"/>
      <w:sz w:val="18"/>
      <w:lang w:eastAsia="en-US"/>
    </w:rPr>
  </w:style>
  <w:style w:type="paragraph" w:customStyle="1" w:styleId="DC78A5186AE2422C9A6506ED3E302F502">
    <w:name w:val="DC78A5186AE2422C9A6506ED3E302F502"/>
    <w:rsid w:val="004B09D6"/>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0BA3A44F9DC749A797284540FDE19EC52">
    <w:name w:val="0BA3A44F9DC749A797284540FDE19EC52"/>
    <w:rsid w:val="004B09D6"/>
    <w:pPr>
      <w:spacing w:after="180" w:line="240" w:lineRule="auto"/>
      <w:ind w:left="-216" w:right="-144"/>
    </w:pPr>
    <w:rPr>
      <w:rFonts w:eastAsia="Batang"/>
      <w:color w:val="262626" w:themeColor="text1" w:themeTint="D9"/>
      <w:sz w:val="16"/>
      <w:lang w:eastAsia="en-US"/>
    </w:rPr>
  </w:style>
  <w:style w:type="paragraph" w:customStyle="1" w:styleId="0CB89653684B4D2995B78D6D14DC98052">
    <w:name w:val="0CB89653684B4D2995B78D6D14DC98052"/>
    <w:rsid w:val="004B09D6"/>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897A23CFFE74455EB1C98D6B59A918012">
    <w:name w:val="897A23CFFE74455EB1C98D6B59A918012"/>
    <w:rsid w:val="004B09D6"/>
    <w:pPr>
      <w:spacing w:after="180" w:line="240" w:lineRule="auto"/>
      <w:ind w:left="-216" w:right="-144"/>
    </w:pPr>
    <w:rPr>
      <w:rFonts w:eastAsia="Batang"/>
      <w:color w:val="262626" w:themeColor="text1" w:themeTint="D9"/>
      <w:sz w:val="16"/>
      <w:lang w:eastAsia="en-US"/>
    </w:rPr>
  </w:style>
  <w:style w:type="paragraph" w:customStyle="1" w:styleId="437B1BE8314F4CE5B8DEBE5030D6B74F2">
    <w:name w:val="437B1BE8314F4CE5B8DEBE5030D6B74F2"/>
    <w:rsid w:val="004B09D6"/>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2C581373AD4244819E1B959BCC08D2B52">
    <w:name w:val="2C581373AD4244819E1B959BCC08D2B52"/>
    <w:rsid w:val="004B09D6"/>
    <w:pPr>
      <w:spacing w:after="180" w:line="240" w:lineRule="auto"/>
      <w:ind w:left="-216" w:right="-144"/>
    </w:pPr>
    <w:rPr>
      <w:rFonts w:eastAsia="Batang"/>
      <w:color w:val="262626" w:themeColor="text1" w:themeTint="D9"/>
      <w:sz w:val="16"/>
      <w:lang w:eastAsia="en-US"/>
    </w:rPr>
  </w:style>
  <w:style w:type="paragraph" w:customStyle="1" w:styleId="3B6590D81F0C4B37B662614188BC2EF32">
    <w:name w:val="3B6590D81F0C4B37B662614188BC2EF32"/>
    <w:rsid w:val="004B09D6"/>
    <w:pPr>
      <w:spacing w:after="180" w:line="240" w:lineRule="auto"/>
    </w:pPr>
    <w:rPr>
      <w:rFonts w:eastAsia="Batang"/>
      <w:color w:val="262626" w:themeColor="text1" w:themeTint="D9"/>
      <w:sz w:val="18"/>
      <w:lang w:eastAsia="en-US"/>
    </w:rPr>
  </w:style>
  <w:style w:type="paragraph" w:customStyle="1" w:styleId="99FB43906E134891B87B3AE0813808EB2">
    <w:name w:val="99FB43906E134891B87B3AE0813808EB2"/>
    <w:rsid w:val="004B09D6"/>
    <w:pPr>
      <w:spacing w:after="240" w:line="240" w:lineRule="auto"/>
      <w:jc w:val="right"/>
    </w:pPr>
    <w:rPr>
      <w:rFonts w:eastAsia="Batang"/>
      <w:color w:val="FFFFFF" w:themeColor="background1"/>
      <w:lang w:eastAsia="en-US"/>
    </w:rPr>
  </w:style>
  <w:style w:type="paragraph" w:customStyle="1" w:styleId="9082FA31DEE141C196406FA9D45F371B2">
    <w:name w:val="9082FA31DEE141C196406FA9D45F371B2"/>
    <w:rsid w:val="004B09D6"/>
    <w:pPr>
      <w:spacing w:after="240" w:line="240" w:lineRule="auto"/>
      <w:jc w:val="right"/>
    </w:pPr>
    <w:rPr>
      <w:rFonts w:eastAsia="Batang"/>
      <w:color w:val="FFFFFF" w:themeColor="background1"/>
      <w:lang w:eastAsia="en-US"/>
    </w:rPr>
  </w:style>
  <w:style w:type="paragraph" w:customStyle="1" w:styleId="61F438AD7C104B7A85717E4BB4E1F8982">
    <w:name w:val="61F438AD7C104B7A85717E4BB4E1F8982"/>
    <w:rsid w:val="004B09D6"/>
    <w:pPr>
      <w:keepNext/>
      <w:keepLines/>
      <w:spacing w:before="120" w:after="0" w:line="240" w:lineRule="auto"/>
      <w:outlineLvl w:val="1"/>
    </w:pPr>
    <w:rPr>
      <w:rFonts w:asciiTheme="majorHAnsi" w:eastAsiaTheme="majorEastAsia" w:hAnsiTheme="majorHAnsi" w:cstheme="majorBidi"/>
      <w:bCs/>
      <w:color w:val="4F81BD" w:themeColor="accent1"/>
      <w:sz w:val="24"/>
      <w:szCs w:val="26"/>
      <w:lang w:eastAsia="en-US"/>
    </w:rPr>
  </w:style>
  <w:style w:type="paragraph" w:customStyle="1" w:styleId="2A9C8BA3E74047FD8FA0752A24AFD34F2">
    <w:name w:val="2A9C8BA3E74047FD8FA0752A24AFD34F2"/>
    <w:rsid w:val="004B09D6"/>
    <w:pPr>
      <w:spacing w:after="0" w:line="240" w:lineRule="auto"/>
    </w:pPr>
    <w:rPr>
      <w:rFonts w:eastAsia="Batang"/>
      <w:color w:val="262626" w:themeColor="text1" w:themeTint="D9"/>
      <w:sz w:val="20"/>
      <w:lang w:eastAsia="en-US"/>
    </w:rPr>
  </w:style>
  <w:style w:type="paragraph" w:customStyle="1" w:styleId="55E59E15A0554AF98F75A5380FEB1B752">
    <w:name w:val="55E59E15A0554AF98F75A5380FEB1B752"/>
    <w:rsid w:val="004B09D6"/>
    <w:pPr>
      <w:spacing w:after="180" w:line="240" w:lineRule="auto"/>
    </w:pPr>
    <w:rPr>
      <w:rFonts w:eastAsia="Batang"/>
      <w:color w:val="262626" w:themeColor="text1" w:themeTint="D9"/>
      <w:sz w:val="18"/>
      <w:lang w:eastAsia="en-US"/>
    </w:rPr>
  </w:style>
  <w:style w:type="paragraph" w:customStyle="1" w:styleId="504024D26D804D3C89491754503D4E202">
    <w:name w:val="504024D26D804D3C89491754503D4E202"/>
    <w:rsid w:val="004B09D6"/>
    <w:pPr>
      <w:keepNext/>
      <w:keepLines/>
      <w:spacing w:before="480" w:after="0" w:line="240" w:lineRule="auto"/>
      <w:outlineLvl w:val="0"/>
    </w:pPr>
    <w:rPr>
      <w:rFonts w:asciiTheme="majorHAnsi" w:eastAsiaTheme="majorEastAsia" w:hAnsiTheme="majorHAnsi" w:cstheme="majorBidi"/>
      <w:bCs/>
      <w:color w:val="000000" w:themeColor="text1"/>
      <w:sz w:val="56"/>
      <w:szCs w:val="28"/>
      <w:lang w:eastAsia="en-US"/>
    </w:rPr>
  </w:style>
  <w:style w:type="paragraph" w:customStyle="1" w:styleId="1EAC173539F64EA094794B104CB5F05A2">
    <w:name w:val="1EAC173539F64EA094794B104CB5F05A2"/>
    <w:rsid w:val="004B09D6"/>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1CB27ED0967A491F8BC08A89DA0F4E262">
    <w:name w:val="1CB27ED0967A491F8BC08A89DA0F4E262"/>
    <w:rsid w:val="004B09D6"/>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7D71638E906B4C87958B0B9CF5F167FD2">
    <w:name w:val="7D71638E906B4C87958B0B9CF5F167FD2"/>
    <w:rsid w:val="004B09D6"/>
    <w:pPr>
      <w:spacing w:after="0" w:line="240" w:lineRule="auto"/>
    </w:pPr>
    <w:rPr>
      <w:rFonts w:eastAsia="Batang"/>
      <w:i/>
      <w:color w:val="7F7F7F" w:themeColor="text1" w:themeTint="80"/>
      <w:sz w:val="16"/>
      <w:lang w:eastAsia="en-US"/>
    </w:rPr>
  </w:style>
  <w:style w:type="paragraph" w:customStyle="1" w:styleId="FC0A5BDC472049DAA822CBF001FEBA542">
    <w:name w:val="FC0A5BDC472049DAA822CBF001FEBA542"/>
    <w:rsid w:val="004B09D6"/>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9D9218A5145648AA9FF0AEA1B31BC6F5">
    <w:name w:val="9D9218A5145648AA9FF0AEA1B31BC6F5"/>
    <w:rsid w:val="004B09D6"/>
    <w:pPr>
      <w:spacing w:after="0" w:line="240" w:lineRule="auto"/>
    </w:pPr>
    <w:rPr>
      <w:rFonts w:eastAsia="Batang"/>
      <w:i/>
      <w:color w:val="7F7F7F" w:themeColor="text1" w:themeTint="80"/>
      <w:sz w:val="16"/>
      <w:lang w:eastAsia="en-US"/>
    </w:rPr>
  </w:style>
  <w:style w:type="paragraph" w:customStyle="1" w:styleId="7844EFCE111A43A681116F2B979363FE">
    <w:name w:val="7844EFCE111A43A681116F2B979363FE"/>
    <w:rsid w:val="004B09D6"/>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D056BBE34D334C7BB199EC69D7EC995B">
    <w:name w:val="D056BBE34D334C7BB199EC69D7EC995B"/>
    <w:rsid w:val="004B09D6"/>
    <w:pPr>
      <w:spacing w:after="180" w:line="240" w:lineRule="auto"/>
    </w:pPr>
    <w:rPr>
      <w:rFonts w:eastAsia="Batang"/>
      <w:color w:val="404040" w:themeColor="text1" w:themeTint="BF"/>
      <w:lang w:eastAsia="en-US"/>
    </w:rPr>
  </w:style>
  <w:style w:type="paragraph" w:customStyle="1" w:styleId="285BA005D7754720B6054B326C368ABF">
    <w:name w:val="285BA005D7754720B6054B326C368ABF"/>
    <w:rsid w:val="004B09D6"/>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6AAA3FEDBF49486AA739C32B27B1F41F">
    <w:name w:val="6AAA3FEDBF49486AA739C32B27B1F41F"/>
    <w:rsid w:val="004B09D6"/>
    <w:pPr>
      <w:spacing w:after="180" w:line="240" w:lineRule="auto"/>
    </w:pPr>
    <w:rPr>
      <w:rFonts w:eastAsia="Batang"/>
      <w:color w:val="404040" w:themeColor="text1" w:themeTint="BF"/>
      <w:lang w:eastAsia="en-US"/>
    </w:rPr>
  </w:style>
  <w:style w:type="paragraph" w:customStyle="1" w:styleId="13C50A86C2F0473A82D60CD359A03BC2">
    <w:name w:val="13C50A86C2F0473A82D60CD359A03BC2"/>
    <w:rsid w:val="004B09D6"/>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A9D15062896A42E1A760CC4505966EC52">
    <w:name w:val="A9D15062896A42E1A760CC4505966EC52"/>
    <w:rsid w:val="004B09D6"/>
    <w:pPr>
      <w:spacing w:after="60" w:line="240" w:lineRule="auto"/>
    </w:pPr>
    <w:rPr>
      <w:rFonts w:eastAsia="Batang"/>
      <w:caps/>
      <w:color w:val="4F81BD" w:themeColor="accent1"/>
      <w:sz w:val="20"/>
      <w:lang w:eastAsia="en-US"/>
    </w:rPr>
  </w:style>
  <w:style w:type="paragraph" w:customStyle="1" w:styleId="1238315928F24EF5809E7D5CBA921D7B2">
    <w:name w:val="1238315928F24EF5809E7D5CBA921D7B2"/>
    <w:rsid w:val="004B09D6"/>
    <w:pPr>
      <w:spacing w:after="60" w:line="240" w:lineRule="auto"/>
      <w:jc w:val="right"/>
    </w:pPr>
    <w:rPr>
      <w:rFonts w:eastAsia="Batang"/>
      <w:color w:val="808080" w:themeColor="background1" w:themeShade="80"/>
      <w:sz w:val="20"/>
      <w:lang w:eastAsia="en-US"/>
    </w:rPr>
  </w:style>
  <w:style w:type="paragraph" w:customStyle="1" w:styleId="0A0132DF1FEE45E98EB29879F8972B203">
    <w:name w:val="0A0132DF1FEE45E98EB29879F8972B203"/>
    <w:rsid w:val="004B09D6"/>
    <w:pPr>
      <w:numPr>
        <w:ilvl w:val="1"/>
      </w:numPr>
      <w:spacing w:after="180" w:line="240" w:lineRule="auto"/>
      <w:ind w:right="216"/>
      <w:jc w:val="right"/>
    </w:pPr>
    <w:rPr>
      <w:rFonts w:asciiTheme="majorHAnsi" w:eastAsiaTheme="majorEastAsia" w:hAnsiTheme="majorHAnsi" w:cstheme="majorBidi"/>
      <w:iCs/>
      <w:color w:val="FFFFFF" w:themeColor="background1"/>
      <w:spacing w:val="15"/>
      <w:sz w:val="52"/>
      <w:szCs w:val="24"/>
      <w:lang w:eastAsia="en-US"/>
    </w:rPr>
  </w:style>
  <w:style w:type="paragraph" w:customStyle="1" w:styleId="1FC3E186ED13465192C46ED79854EFFA3">
    <w:name w:val="1FC3E186ED13465192C46ED79854EFFA3"/>
    <w:rsid w:val="004B09D6"/>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DEDD5504A9F240F4BB87374B6FE813233">
    <w:name w:val="DEDD5504A9F240F4BB87374B6FE813233"/>
    <w:rsid w:val="004B09D6"/>
    <w:pPr>
      <w:spacing w:after="180" w:line="240" w:lineRule="auto"/>
    </w:pPr>
    <w:rPr>
      <w:rFonts w:eastAsia="Batang"/>
      <w:color w:val="262626" w:themeColor="text1" w:themeTint="D9"/>
      <w:sz w:val="18"/>
      <w:lang w:eastAsia="en-US"/>
    </w:rPr>
  </w:style>
  <w:style w:type="paragraph" w:customStyle="1" w:styleId="1378B82BB71444749229D04C6EACCD733">
    <w:name w:val="1378B82BB71444749229D04C6EACCD733"/>
    <w:rsid w:val="004B09D6"/>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9922B8E79A694834BEDE9AA208A028DB3">
    <w:name w:val="9922B8E79A694834BEDE9AA208A028DB3"/>
    <w:rsid w:val="004B09D6"/>
    <w:pPr>
      <w:spacing w:after="180" w:line="240" w:lineRule="auto"/>
      <w:ind w:left="-216" w:right="-144"/>
    </w:pPr>
    <w:rPr>
      <w:rFonts w:eastAsia="Batang"/>
      <w:color w:val="262626" w:themeColor="text1" w:themeTint="D9"/>
      <w:sz w:val="16"/>
      <w:lang w:eastAsia="en-US"/>
    </w:rPr>
  </w:style>
  <w:style w:type="paragraph" w:customStyle="1" w:styleId="01B978F84CFC4B91BD68280040ABC3473">
    <w:name w:val="01B978F84CFC4B91BD68280040ABC3473"/>
    <w:rsid w:val="004B09D6"/>
    <w:pPr>
      <w:spacing w:after="180" w:line="240" w:lineRule="auto"/>
      <w:jc w:val="right"/>
    </w:pPr>
    <w:rPr>
      <w:rFonts w:eastAsia="Batang"/>
      <w:color w:val="000000" w:themeColor="text1"/>
      <w:sz w:val="20"/>
      <w:lang w:eastAsia="en-US"/>
    </w:rPr>
  </w:style>
  <w:style w:type="paragraph" w:customStyle="1" w:styleId="899FA768FCBF41CFB48AFAAFE5E549483">
    <w:name w:val="899FA768FCBF41CFB48AFAAFE5E549483"/>
    <w:rsid w:val="004B09D6"/>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DE7BE60395B64CB886BC2852256A6A263">
    <w:name w:val="DE7BE60395B64CB886BC2852256A6A263"/>
    <w:rsid w:val="004B09D6"/>
    <w:pPr>
      <w:spacing w:after="180" w:line="240" w:lineRule="auto"/>
      <w:ind w:left="-216" w:right="-144"/>
    </w:pPr>
    <w:rPr>
      <w:rFonts w:eastAsia="Batang"/>
      <w:color w:val="262626" w:themeColor="text1" w:themeTint="D9"/>
      <w:sz w:val="16"/>
      <w:lang w:eastAsia="en-US"/>
    </w:rPr>
  </w:style>
  <w:style w:type="paragraph" w:customStyle="1" w:styleId="F9555A0D237745E3BDE692079F643D983">
    <w:name w:val="F9555A0D237745E3BDE692079F643D983"/>
    <w:rsid w:val="004B09D6"/>
    <w:pPr>
      <w:spacing w:after="180" w:line="240" w:lineRule="auto"/>
      <w:jc w:val="right"/>
    </w:pPr>
    <w:rPr>
      <w:rFonts w:eastAsia="Batang"/>
      <w:color w:val="000000" w:themeColor="text1"/>
      <w:sz w:val="20"/>
      <w:lang w:eastAsia="en-US"/>
    </w:rPr>
  </w:style>
  <w:style w:type="paragraph" w:customStyle="1" w:styleId="EE21511A250D4C889796C33D0AA752C43">
    <w:name w:val="EE21511A250D4C889796C33D0AA752C43"/>
    <w:rsid w:val="004B09D6"/>
    <w:pPr>
      <w:spacing w:after="180" w:line="240" w:lineRule="auto"/>
    </w:pPr>
    <w:rPr>
      <w:rFonts w:eastAsia="Batang"/>
      <w:color w:val="262626" w:themeColor="text1" w:themeTint="D9"/>
      <w:sz w:val="18"/>
      <w:lang w:eastAsia="en-US"/>
    </w:rPr>
  </w:style>
  <w:style w:type="paragraph" w:customStyle="1" w:styleId="16974221AA85439798B8133408B498243">
    <w:name w:val="16974221AA85439798B8133408B498243"/>
    <w:rsid w:val="004B09D6"/>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4016FD063BD64546AEE4A0643DDB45793">
    <w:name w:val="4016FD063BD64546AEE4A0643DDB45793"/>
    <w:rsid w:val="004B09D6"/>
    <w:pPr>
      <w:spacing w:after="180" w:line="240" w:lineRule="auto"/>
    </w:pPr>
    <w:rPr>
      <w:rFonts w:eastAsia="Batang"/>
      <w:color w:val="262626" w:themeColor="text1" w:themeTint="D9"/>
      <w:sz w:val="16"/>
      <w:lang w:eastAsia="en-US"/>
    </w:rPr>
  </w:style>
  <w:style w:type="paragraph" w:customStyle="1" w:styleId="A593D9D5AC904047B4218E0B256E6C7C3">
    <w:name w:val="A593D9D5AC904047B4218E0B256E6C7C3"/>
    <w:rsid w:val="004B09D6"/>
    <w:pPr>
      <w:keepNext/>
      <w:keepLines/>
      <w:spacing w:before="120" w:after="0" w:line="240" w:lineRule="auto"/>
      <w:outlineLvl w:val="4"/>
    </w:pPr>
    <w:rPr>
      <w:rFonts w:eastAsiaTheme="majorEastAsia" w:cstheme="majorBidi"/>
      <w:caps/>
      <w:color w:val="262626" w:themeColor="text1" w:themeTint="D9"/>
      <w:sz w:val="14"/>
      <w:lang w:eastAsia="en-US"/>
    </w:rPr>
  </w:style>
  <w:style w:type="paragraph" w:customStyle="1" w:styleId="F533AE89BB4747BBBAE11BAFA02DEED33">
    <w:name w:val="F533AE89BB4747BBBAE11BAFA02DEED33"/>
    <w:rsid w:val="004B09D6"/>
    <w:pPr>
      <w:spacing w:after="120" w:line="240" w:lineRule="auto"/>
    </w:pPr>
    <w:rPr>
      <w:rFonts w:eastAsia="Batang"/>
      <w:color w:val="808080" w:themeColor="background1" w:themeShade="80"/>
      <w:sz w:val="16"/>
      <w:lang w:val="fr-FR" w:eastAsia="en-US"/>
    </w:rPr>
  </w:style>
  <w:style w:type="paragraph" w:customStyle="1" w:styleId="8DCB4C8455E7464A9AB1D71F772F1BB33">
    <w:name w:val="8DCB4C8455E7464A9AB1D71F772F1BB33"/>
    <w:rsid w:val="004B09D6"/>
    <w:pPr>
      <w:spacing w:after="180" w:line="240" w:lineRule="auto"/>
    </w:pPr>
    <w:rPr>
      <w:rFonts w:eastAsia="Batang"/>
      <w:color w:val="262626" w:themeColor="text1" w:themeTint="D9"/>
      <w:sz w:val="18"/>
      <w:lang w:eastAsia="en-US"/>
    </w:rPr>
  </w:style>
  <w:style w:type="paragraph" w:customStyle="1" w:styleId="FBA41F5EF71E42FC830EB3AB9BCD2FD03">
    <w:name w:val="FBA41F5EF71E42FC830EB3AB9BCD2FD03"/>
    <w:rsid w:val="004B09D6"/>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9160F0D958A64543A05AD7156309B7CB3">
    <w:name w:val="9160F0D958A64543A05AD7156309B7CB3"/>
    <w:rsid w:val="004B09D6"/>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4E92B01CCB354419B68512F25A3134E33">
    <w:name w:val="4E92B01CCB354419B68512F25A3134E33"/>
    <w:rsid w:val="004B09D6"/>
    <w:pPr>
      <w:spacing w:after="180" w:line="240" w:lineRule="auto"/>
      <w:ind w:left="-216" w:right="-144"/>
    </w:pPr>
    <w:rPr>
      <w:rFonts w:eastAsia="Batang"/>
      <w:color w:val="262626" w:themeColor="text1" w:themeTint="D9"/>
      <w:sz w:val="16"/>
      <w:lang w:eastAsia="en-US"/>
    </w:rPr>
  </w:style>
  <w:style w:type="paragraph" w:customStyle="1" w:styleId="3289249D795A49B8935C4C20A8BCE8733">
    <w:name w:val="3289249D795A49B8935C4C20A8BCE8733"/>
    <w:rsid w:val="004B09D6"/>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96FCA504042F42A5870568059A4806963">
    <w:name w:val="96FCA504042F42A5870568059A4806963"/>
    <w:rsid w:val="004B09D6"/>
    <w:pPr>
      <w:spacing w:after="180" w:line="240" w:lineRule="auto"/>
      <w:ind w:left="-216" w:right="-144"/>
    </w:pPr>
    <w:rPr>
      <w:rFonts w:eastAsia="Batang"/>
      <w:color w:val="262626" w:themeColor="text1" w:themeTint="D9"/>
      <w:sz w:val="16"/>
      <w:lang w:eastAsia="en-US"/>
    </w:rPr>
  </w:style>
  <w:style w:type="paragraph" w:customStyle="1" w:styleId="C2E8FC1ACB5A4633908EFEAB1D8DFF163">
    <w:name w:val="C2E8FC1ACB5A4633908EFEAB1D8DFF163"/>
    <w:rsid w:val="004B09D6"/>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10A9623F7261490097FA78A65040D5D83">
    <w:name w:val="10A9623F7261490097FA78A65040D5D83"/>
    <w:rsid w:val="004B09D6"/>
    <w:pPr>
      <w:spacing w:before="40" w:after="0" w:line="240" w:lineRule="auto"/>
      <w:ind w:left="-216"/>
    </w:pPr>
    <w:rPr>
      <w:rFonts w:asciiTheme="majorHAnsi" w:eastAsia="Batang" w:hAnsiTheme="majorHAnsi"/>
      <w:color w:val="D9D9D9" w:themeColor="background1" w:themeShade="D9"/>
      <w:sz w:val="72"/>
      <w:lang w:eastAsia="en-US"/>
    </w:rPr>
  </w:style>
  <w:style w:type="paragraph" w:customStyle="1" w:styleId="7758FCC3DDCC44269BA58A2508D7B1E03">
    <w:name w:val="7758FCC3DDCC44269BA58A2508D7B1E03"/>
    <w:rsid w:val="004B09D6"/>
    <w:pPr>
      <w:spacing w:after="180" w:line="240" w:lineRule="auto"/>
      <w:ind w:left="-216" w:right="-144"/>
    </w:pPr>
    <w:rPr>
      <w:rFonts w:eastAsia="Batang"/>
      <w:color w:val="262626" w:themeColor="text1" w:themeTint="D9"/>
      <w:sz w:val="16"/>
      <w:lang w:eastAsia="en-US"/>
    </w:rPr>
  </w:style>
  <w:style w:type="paragraph" w:customStyle="1" w:styleId="A5583F82825543E99ECF79DF4CBCB7553">
    <w:name w:val="A5583F82825543E99ECF79DF4CBCB7553"/>
    <w:rsid w:val="004B09D6"/>
    <w:pPr>
      <w:spacing w:before="40" w:after="0" w:line="240" w:lineRule="auto"/>
      <w:ind w:left="-216"/>
    </w:pPr>
    <w:rPr>
      <w:rFonts w:asciiTheme="majorHAnsi" w:eastAsia="Batang" w:hAnsiTheme="majorHAnsi"/>
      <w:color w:val="D9D9D9" w:themeColor="background1" w:themeShade="D9"/>
      <w:sz w:val="72"/>
      <w:lang w:eastAsia="en-US"/>
    </w:rPr>
  </w:style>
  <w:style w:type="paragraph" w:customStyle="1" w:styleId="35A34E9C6BEB43859D4C52AC8E84B3C53">
    <w:name w:val="35A34E9C6BEB43859D4C52AC8E84B3C53"/>
    <w:rsid w:val="004B09D6"/>
    <w:pPr>
      <w:spacing w:after="180" w:line="240" w:lineRule="auto"/>
      <w:ind w:left="-216" w:right="-144"/>
    </w:pPr>
    <w:rPr>
      <w:rFonts w:eastAsia="Batang"/>
      <w:color w:val="262626" w:themeColor="text1" w:themeTint="D9"/>
      <w:sz w:val="16"/>
      <w:lang w:eastAsia="en-US"/>
    </w:rPr>
  </w:style>
  <w:style w:type="paragraph" w:customStyle="1" w:styleId="8F1C1820CB2A45D6A9FD6CAF41A6CD8C3">
    <w:name w:val="8F1C1820CB2A45D6A9FD6CAF41A6CD8C3"/>
    <w:rsid w:val="004B09D6"/>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52DDBD8A8BF04451AA1D24EF919B7F5F3">
    <w:name w:val="52DDBD8A8BF04451AA1D24EF919B7F5F3"/>
    <w:rsid w:val="004B09D6"/>
    <w:pPr>
      <w:spacing w:after="180" w:line="240" w:lineRule="auto"/>
    </w:pPr>
    <w:rPr>
      <w:rFonts w:eastAsia="Batang"/>
      <w:color w:val="262626" w:themeColor="text1" w:themeTint="D9"/>
      <w:sz w:val="16"/>
      <w:lang w:eastAsia="en-US"/>
    </w:rPr>
  </w:style>
  <w:style w:type="paragraph" w:customStyle="1" w:styleId="16E9BF2B7C524FC18CEA5370FC76F1633">
    <w:name w:val="16E9BF2B7C524FC18CEA5370FC76F1633"/>
    <w:rsid w:val="004B09D6"/>
    <w:pPr>
      <w:keepNext/>
      <w:keepLines/>
      <w:spacing w:before="120" w:after="0" w:line="240" w:lineRule="auto"/>
      <w:outlineLvl w:val="4"/>
    </w:pPr>
    <w:rPr>
      <w:rFonts w:eastAsiaTheme="majorEastAsia" w:cstheme="majorBidi"/>
      <w:caps/>
      <w:color w:val="262626" w:themeColor="text1" w:themeTint="D9"/>
      <w:sz w:val="14"/>
      <w:lang w:eastAsia="en-US"/>
    </w:rPr>
  </w:style>
  <w:style w:type="paragraph" w:customStyle="1" w:styleId="F8F576A3420F41159DF45156F39A5C7C3">
    <w:name w:val="F8F576A3420F41159DF45156F39A5C7C3"/>
    <w:rsid w:val="004B09D6"/>
    <w:pPr>
      <w:spacing w:after="120" w:line="240" w:lineRule="auto"/>
    </w:pPr>
    <w:rPr>
      <w:rFonts w:eastAsia="Batang"/>
      <w:color w:val="808080" w:themeColor="background1" w:themeShade="80"/>
      <w:sz w:val="16"/>
      <w:lang w:val="fr-FR" w:eastAsia="en-US"/>
    </w:rPr>
  </w:style>
  <w:style w:type="paragraph" w:customStyle="1" w:styleId="D0ECB9CB28774F6F85229614FB2EC37C3">
    <w:name w:val="D0ECB9CB28774F6F85229614FB2EC37C3"/>
    <w:rsid w:val="004B09D6"/>
    <w:pPr>
      <w:spacing w:after="180" w:line="240" w:lineRule="auto"/>
    </w:pPr>
    <w:rPr>
      <w:rFonts w:eastAsia="Batang"/>
      <w:color w:val="262626" w:themeColor="text1" w:themeTint="D9"/>
      <w:sz w:val="18"/>
      <w:lang w:eastAsia="en-US"/>
    </w:rPr>
  </w:style>
  <w:style w:type="paragraph" w:customStyle="1" w:styleId="E0EB75E4236247CFA20BCE9551C7EABC3">
    <w:name w:val="E0EB75E4236247CFA20BCE9551C7EABC3"/>
    <w:rsid w:val="004B09D6"/>
    <w:pPr>
      <w:spacing w:after="180" w:line="240" w:lineRule="auto"/>
    </w:pPr>
    <w:rPr>
      <w:rFonts w:eastAsia="Batang"/>
      <w:color w:val="262626" w:themeColor="text1" w:themeTint="D9"/>
      <w:sz w:val="18"/>
      <w:lang w:eastAsia="en-US"/>
    </w:rPr>
  </w:style>
  <w:style w:type="paragraph" w:customStyle="1" w:styleId="2153076F36F74DAC8547669C5A06CD8C3">
    <w:name w:val="2153076F36F74DAC8547669C5A06CD8C3"/>
    <w:rsid w:val="004B09D6"/>
    <w:pPr>
      <w:spacing w:after="180" w:line="240" w:lineRule="auto"/>
    </w:pPr>
    <w:rPr>
      <w:rFonts w:eastAsia="Batang"/>
      <w:color w:val="262626" w:themeColor="text1" w:themeTint="D9"/>
      <w:sz w:val="18"/>
      <w:lang w:eastAsia="en-US"/>
    </w:rPr>
  </w:style>
  <w:style w:type="paragraph" w:customStyle="1" w:styleId="E35B6C6430A0431E80A42094D7DAF4E93">
    <w:name w:val="E35B6C6430A0431E80A42094D7DAF4E93"/>
    <w:rsid w:val="004B09D6"/>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4434C4517FC04DA5B6C66AC01E815C263">
    <w:name w:val="4434C4517FC04DA5B6C66AC01E815C263"/>
    <w:rsid w:val="004B09D6"/>
    <w:pPr>
      <w:spacing w:after="180" w:line="240" w:lineRule="auto"/>
    </w:pPr>
    <w:rPr>
      <w:rFonts w:eastAsia="Batang"/>
      <w:color w:val="262626" w:themeColor="text1" w:themeTint="D9"/>
      <w:sz w:val="16"/>
      <w:lang w:eastAsia="en-US"/>
    </w:rPr>
  </w:style>
  <w:style w:type="paragraph" w:customStyle="1" w:styleId="DF0E84C4D96742C8BF8968294BD17F993">
    <w:name w:val="DF0E84C4D96742C8BF8968294BD17F993"/>
    <w:rsid w:val="004B09D6"/>
    <w:pPr>
      <w:keepNext/>
      <w:keepLines/>
      <w:spacing w:before="120" w:after="0" w:line="240" w:lineRule="auto"/>
      <w:outlineLvl w:val="4"/>
    </w:pPr>
    <w:rPr>
      <w:rFonts w:eastAsiaTheme="majorEastAsia" w:cstheme="majorBidi"/>
      <w:caps/>
      <w:color w:val="262626" w:themeColor="text1" w:themeTint="D9"/>
      <w:sz w:val="14"/>
      <w:lang w:eastAsia="en-US"/>
    </w:rPr>
  </w:style>
  <w:style w:type="paragraph" w:customStyle="1" w:styleId="3AD12C643D4B46DEAED6DF7D5EF40D0C3">
    <w:name w:val="3AD12C643D4B46DEAED6DF7D5EF40D0C3"/>
    <w:rsid w:val="004B09D6"/>
    <w:pPr>
      <w:spacing w:after="120" w:line="240" w:lineRule="auto"/>
    </w:pPr>
    <w:rPr>
      <w:rFonts w:eastAsia="Batang"/>
      <w:color w:val="808080" w:themeColor="background1" w:themeShade="80"/>
      <w:sz w:val="16"/>
      <w:lang w:val="fr-FR" w:eastAsia="en-US"/>
    </w:rPr>
  </w:style>
  <w:style w:type="paragraph" w:customStyle="1" w:styleId="E4A0F24AC2BD459BABA33F7886167A393">
    <w:name w:val="E4A0F24AC2BD459BABA33F7886167A393"/>
    <w:rsid w:val="004B09D6"/>
    <w:pPr>
      <w:spacing w:after="180" w:line="240" w:lineRule="auto"/>
    </w:pPr>
    <w:rPr>
      <w:rFonts w:eastAsia="Batang"/>
      <w:color w:val="262626" w:themeColor="text1" w:themeTint="D9"/>
      <w:sz w:val="18"/>
      <w:lang w:eastAsia="en-US"/>
    </w:rPr>
  </w:style>
  <w:style w:type="paragraph" w:customStyle="1" w:styleId="DC78A5186AE2422C9A6506ED3E302F503">
    <w:name w:val="DC78A5186AE2422C9A6506ED3E302F503"/>
    <w:rsid w:val="004B09D6"/>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0BA3A44F9DC749A797284540FDE19EC53">
    <w:name w:val="0BA3A44F9DC749A797284540FDE19EC53"/>
    <w:rsid w:val="004B09D6"/>
    <w:pPr>
      <w:spacing w:after="180" w:line="240" w:lineRule="auto"/>
      <w:ind w:left="-216" w:right="-144"/>
    </w:pPr>
    <w:rPr>
      <w:rFonts w:eastAsia="Batang"/>
      <w:color w:val="262626" w:themeColor="text1" w:themeTint="D9"/>
      <w:sz w:val="16"/>
      <w:lang w:eastAsia="en-US"/>
    </w:rPr>
  </w:style>
  <w:style w:type="paragraph" w:customStyle="1" w:styleId="0CB89653684B4D2995B78D6D14DC98053">
    <w:name w:val="0CB89653684B4D2995B78D6D14DC98053"/>
    <w:rsid w:val="004B09D6"/>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897A23CFFE74455EB1C98D6B59A918013">
    <w:name w:val="897A23CFFE74455EB1C98D6B59A918013"/>
    <w:rsid w:val="004B09D6"/>
    <w:pPr>
      <w:spacing w:after="180" w:line="240" w:lineRule="auto"/>
      <w:ind w:left="-216" w:right="-144"/>
    </w:pPr>
    <w:rPr>
      <w:rFonts w:eastAsia="Batang"/>
      <w:color w:val="262626" w:themeColor="text1" w:themeTint="D9"/>
      <w:sz w:val="16"/>
      <w:lang w:eastAsia="en-US"/>
    </w:rPr>
  </w:style>
  <w:style w:type="paragraph" w:customStyle="1" w:styleId="437B1BE8314F4CE5B8DEBE5030D6B74F3">
    <w:name w:val="437B1BE8314F4CE5B8DEBE5030D6B74F3"/>
    <w:rsid w:val="004B09D6"/>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2C581373AD4244819E1B959BCC08D2B53">
    <w:name w:val="2C581373AD4244819E1B959BCC08D2B53"/>
    <w:rsid w:val="004B09D6"/>
    <w:pPr>
      <w:spacing w:after="180" w:line="240" w:lineRule="auto"/>
      <w:ind w:left="-216" w:right="-144"/>
    </w:pPr>
    <w:rPr>
      <w:rFonts w:eastAsia="Batang"/>
      <w:color w:val="262626" w:themeColor="text1" w:themeTint="D9"/>
      <w:sz w:val="16"/>
      <w:lang w:eastAsia="en-US"/>
    </w:rPr>
  </w:style>
  <w:style w:type="paragraph" w:customStyle="1" w:styleId="3B6590D81F0C4B37B662614188BC2EF33">
    <w:name w:val="3B6590D81F0C4B37B662614188BC2EF33"/>
    <w:rsid w:val="004B09D6"/>
    <w:pPr>
      <w:spacing w:after="180" w:line="240" w:lineRule="auto"/>
    </w:pPr>
    <w:rPr>
      <w:rFonts w:eastAsia="Batang"/>
      <w:color w:val="262626" w:themeColor="text1" w:themeTint="D9"/>
      <w:sz w:val="18"/>
      <w:lang w:eastAsia="en-US"/>
    </w:rPr>
  </w:style>
  <w:style w:type="paragraph" w:customStyle="1" w:styleId="99FB43906E134891B87B3AE0813808EB3">
    <w:name w:val="99FB43906E134891B87B3AE0813808EB3"/>
    <w:rsid w:val="004B09D6"/>
    <w:pPr>
      <w:spacing w:after="240" w:line="240" w:lineRule="auto"/>
      <w:jc w:val="right"/>
    </w:pPr>
    <w:rPr>
      <w:rFonts w:eastAsia="Batang"/>
      <w:color w:val="FFFFFF" w:themeColor="background1"/>
      <w:lang w:eastAsia="en-US"/>
    </w:rPr>
  </w:style>
  <w:style w:type="paragraph" w:customStyle="1" w:styleId="9082FA31DEE141C196406FA9D45F371B3">
    <w:name w:val="9082FA31DEE141C196406FA9D45F371B3"/>
    <w:rsid w:val="004B09D6"/>
    <w:pPr>
      <w:spacing w:after="240" w:line="240" w:lineRule="auto"/>
      <w:jc w:val="right"/>
    </w:pPr>
    <w:rPr>
      <w:rFonts w:eastAsia="Batang"/>
      <w:color w:val="FFFFFF" w:themeColor="background1"/>
      <w:lang w:eastAsia="en-US"/>
    </w:rPr>
  </w:style>
  <w:style w:type="paragraph" w:customStyle="1" w:styleId="61F438AD7C104B7A85717E4BB4E1F8983">
    <w:name w:val="61F438AD7C104B7A85717E4BB4E1F8983"/>
    <w:rsid w:val="004B09D6"/>
    <w:pPr>
      <w:keepNext/>
      <w:keepLines/>
      <w:spacing w:before="120" w:after="0" w:line="240" w:lineRule="auto"/>
      <w:outlineLvl w:val="1"/>
    </w:pPr>
    <w:rPr>
      <w:rFonts w:asciiTheme="majorHAnsi" w:eastAsiaTheme="majorEastAsia" w:hAnsiTheme="majorHAnsi" w:cstheme="majorBidi"/>
      <w:bCs/>
      <w:color w:val="4F81BD" w:themeColor="accent1"/>
      <w:sz w:val="24"/>
      <w:szCs w:val="26"/>
      <w:lang w:eastAsia="en-US"/>
    </w:rPr>
  </w:style>
  <w:style w:type="paragraph" w:customStyle="1" w:styleId="2A9C8BA3E74047FD8FA0752A24AFD34F3">
    <w:name w:val="2A9C8BA3E74047FD8FA0752A24AFD34F3"/>
    <w:rsid w:val="004B09D6"/>
    <w:pPr>
      <w:spacing w:after="0" w:line="240" w:lineRule="auto"/>
    </w:pPr>
    <w:rPr>
      <w:rFonts w:eastAsia="Batang"/>
      <w:color w:val="262626" w:themeColor="text1" w:themeTint="D9"/>
      <w:sz w:val="20"/>
      <w:lang w:eastAsia="en-US"/>
    </w:rPr>
  </w:style>
  <w:style w:type="paragraph" w:customStyle="1" w:styleId="55E59E15A0554AF98F75A5380FEB1B753">
    <w:name w:val="55E59E15A0554AF98F75A5380FEB1B753"/>
    <w:rsid w:val="004B09D6"/>
    <w:pPr>
      <w:spacing w:after="180" w:line="240" w:lineRule="auto"/>
    </w:pPr>
    <w:rPr>
      <w:rFonts w:eastAsia="Batang"/>
      <w:color w:val="262626" w:themeColor="text1" w:themeTint="D9"/>
      <w:sz w:val="18"/>
      <w:lang w:eastAsia="en-US"/>
    </w:rPr>
  </w:style>
  <w:style w:type="paragraph" w:customStyle="1" w:styleId="504024D26D804D3C89491754503D4E203">
    <w:name w:val="504024D26D804D3C89491754503D4E203"/>
    <w:rsid w:val="004B09D6"/>
    <w:pPr>
      <w:keepNext/>
      <w:keepLines/>
      <w:spacing w:before="480" w:after="0" w:line="240" w:lineRule="auto"/>
      <w:outlineLvl w:val="0"/>
    </w:pPr>
    <w:rPr>
      <w:rFonts w:asciiTheme="majorHAnsi" w:eastAsiaTheme="majorEastAsia" w:hAnsiTheme="majorHAnsi" w:cstheme="majorBidi"/>
      <w:bCs/>
      <w:color w:val="000000" w:themeColor="text1"/>
      <w:sz w:val="56"/>
      <w:szCs w:val="28"/>
      <w:lang w:eastAsia="en-US"/>
    </w:rPr>
  </w:style>
  <w:style w:type="paragraph" w:customStyle="1" w:styleId="1EAC173539F64EA094794B104CB5F05A3">
    <w:name w:val="1EAC173539F64EA094794B104CB5F05A3"/>
    <w:rsid w:val="004B09D6"/>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1CB27ED0967A491F8BC08A89DA0F4E263">
    <w:name w:val="1CB27ED0967A491F8BC08A89DA0F4E263"/>
    <w:rsid w:val="004B09D6"/>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7D71638E906B4C87958B0B9CF5F167FD3">
    <w:name w:val="7D71638E906B4C87958B0B9CF5F167FD3"/>
    <w:rsid w:val="004B09D6"/>
    <w:pPr>
      <w:spacing w:after="0" w:line="240" w:lineRule="auto"/>
    </w:pPr>
    <w:rPr>
      <w:rFonts w:eastAsia="Batang"/>
      <w:i/>
      <w:color w:val="7F7F7F" w:themeColor="text1" w:themeTint="80"/>
      <w:sz w:val="16"/>
      <w:lang w:eastAsia="en-US"/>
    </w:rPr>
  </w:style>
  <w:style w:type="paragraph" w:customStyle="1" w:styleId="FC0A5BDC472049DAA822CBF001FEBA543">
    <w:name w:val="FC0A5BDC472049DAA822CBF001FEBA543"/>
    <w:rsid w:val="004B09D6"/>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9D9218A5145648AA9FF0AEA1B31BC6F51">
    <w:name w:val="9D9218A5145648AA9FF0AEA1B31BC6F51"/>
    <w:rsid w:val="004B09D6"/>
    <w:pPr>
      <w:spacing w:after="0" w:line="240" w:lineRule="auto"/>
    </w:pPr>
    <w:rPr>
      <w:rFonts w:eastAsia="Batang"/>
      <w:i/>
      <w:color w:val="7F7F7F" w:themeColor="text1" w:themeTint="80"/>
      <w:sz w:val="16"/>
      <w:lang w:eastAsia="en-US"/>
    </w:rPr>
  </w:style>
  <w:style w:type="paragraph" w:customStyle="1" w:styleId="7844EFCE111A43A681116F2B979363FE1">
    <w:name w:val="7844EFCE111A43A681116F2B979363FE1"/>
    <w:rsid w:val="004B09D6"/>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D056BBE34D334C7BB199EC69D7EC995B1">
    <w:name w:val="D056BBE34D334C7BB199EC69D7EC995B1"/>
    <w:rsid w:val="004B09D6"/>
    <w:pPr>
      <w:spacing w:after="180" w:line="240" w:lineRule="auto"/>
    </w:pPr>
    <w:rPr>
      <w:rFonts w:eastAsia="Batang"/>
      <w:color w:val="404040" w:themeColor="text1" w:themeTint="BF"/>
      <w:lang w:eastAsia="en-US"/>
    </w:rPr>
  </w:style>
  <w:style w:type="paragraph" w:customStyle="1" w:styleId="285BA005D7754720B6054B326C368ABF1">
    <w:name w:val="285BA005D7754720B6054B326C368ABF1"/>
    <w:rsid w:val="004B09D6"/>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6AAA3FEDBF49486AA739C32B27B1F41F1">
    <w:name w:val="6AAA3FEDBF49486AA739C32B27B1F41F1"/>
    <w:rsid w:val="004B09D6"/>
    <w:pPr>
      <w:spacing w:after="180" w:line="240" w:lineRule="auto"/>
    </w:pPr>
    <w:rPr>
      <w:rFonts w:eastAsia="Batang"/>
      <w:color w:val="404040" w:themeColor="text1" w:themeTint="BF"/>
      <w:lang w:eastAsia="en-US"/>
    </w:rPr>
  </w:style>
  <w:style w:type="paragraph" w:customStyle="1" w:styleId="13C50A86C2F0473A82D60CD359A03BC21">
    <w:name w:val="13C50A86C2F0473A82D60CD359A03BC21"/>
    <w:rsid w:val="004B09D6"/>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A9D15062896A42E1A760CC4505966EC53">
    <w:name w:val="A9D15062896A42E1A760CC4505966EC53"/>
    <w:rsid w:val="004B09D6"/>
    <w:pPr>
      <w:spacing w:after="60" w:line="240" w:lineRule="auto"/>
    </w:pPr>
    <w:rPr>
      <w:rFonts w:eastAsia="Batang"/>
      <w:caps/>
      <w:color w:val="4F81BD" w:themeColor="accent1"/>
      <w:sz w:val="20"/>
      <w:lang w:eastAsia="en-US"/>
    </w:rPr>
  </w:style>
  <w:style w:type="paragraph" w:customStyle="1" w:styleId="1238315928F24EF5809E7D5CBA921D7B3">
    <w:name w:val="1238315928F24EF5809E7D5CBA921D7B3"/>
    <w:rsid w:val="004B09D6"/>
    <w:pPr>
      <w:spacing w:after="60" w:line="240" w:lineRule="auto"/>
      <w:jc w:val="right"/>
    </w:pPr>
    <w:rPr>
      <w:rFonts w:eastAsia="Batang"/>
      <w:color w:val="808080" w:themeColor="background1" w:themeShade="80"/>
      <w:sz w:val="20"/>
      <w:lang w:eastAsia="en-US"/>
    </w:rPr>
  </w:style>
  <w:style w:type="paragraph" w:customStyle="1" w:styleId="0A0132DF1FEE45E98EB29879F8972B204">
    <w:name w:val="0A0132DF1FEE45E98EB29879F8972B204"/>
    <w:rsid w:val="00285FE1"/>
    <w:pPr>
      <w:numPr>
        <w:ilvl w:val="1"/>
      </w:numPr>
      <w:spacing w:after="180" w:line="240" w:lineRule="auto"/>
      <w:ind w:right="216"/>
      <w:jc w:val="right"/>
    </w:pPr>
    <w:rPr>
      <w:rFonts w:asciiTheme="majorHAnsi" w:eastAsiaTheme="majorEastAsia" w:hAnsiTheme="majorHAnsi" w:cstheme="majorBidi"/>
      <w:iCs/>
      <w:color w:val="FFFFFF" w:themeColor="background1"/>
      <w:spacing w:val="15"/>
      <w:sz w:val="52"/>
      <w:szCs w:val="24"/>
      <w:lang w:eastAsia="en-US"/>
    </w:rPr>
  </w:style>
  <w:style w:type="paragraph" w:customStyle="1" w:styleId="1FC3E186ED13465192C46ED79854EFFA4">
    <w:name w:val="1FC3E186ED13465192C46ED79854EFFA4"/>
    <w:rsid w:val="00285FE1"/>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DEDD5504A9F240F4BB87374B6FE813234">
    <w:name w:val="DEDD5504A9F240F4BB87374B6FE813234"/>
    <w:rsid w:val="00285FE1"/>
    <w:pPr>
      <w:spacing w:after="180" w:line="240" w:lineRule="auto"/>
    </w:pPr>
    <w:rPr>
      <w:rFonts w:eastAsia="Batang"/>
      <w:color w:val="262626" w:themeColor="text1" w:themeTint="D9"/>
      <w:sz w:val="18"/>
      <w:lang w:eastAsia="en-US"/>
    </w:rPr>
  </w:style>
  <w:style w:type="paragraph" w:customStyle="1" w:styleId="1378B82BB71444749229D04C6EACCD734">
    <w:name w:val="1378B82BB71444749229D04C6EACCD734"/>
    <w:rsid w:val="00285FE1"/>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9922B8E79A694834BEDE9AA208A028DB4">
    <w:name w:val="9922B8E79A694834BEDE9AA208A028DB4"/>
    <w:rsid w:val="00285FE1"/>
    <w:pPr>
      <w:spacing w:after="180" w:line="240" w:lineRule="auto"/>
      <w:ind w:left="-216" w:right="-144"/>
    </w:pPr>
    <w:rPr>
      <w:rFonts w:eastAsia="Batang"/>
      <w:color w:val="262626" w:themeColor="text1" w:themeTint="D9"/>
      <w:sz w:val="16"/>
      <w:lang w:eastAsia="en-US"/>
    </w:rPr>
  </w:style>
  <w:style w:type="paragraph" w:customStyle="1" w:styleId="01B978F84CFC4B91BD68280040ABC3474">
    <w:name w:val="01B978F84CFC4B91BD68280040ABC3474"/>
    <w:rsid w:val="00285FE1"/>
    <w:pPr>
      <w:spacing w:after="180" w:line="240" w:lineRule="auto"/>
      <w:jc w:val="right"/>
    </w:pPr>
    <w:rPr>
      <w:rFonts w:eastAsia="Batang"/>
      <w:color w:val="000000" w:themeColor="text1"/>
      <w:sz w:val="20"/>
      <w:lang w:eastAsia="en-US"/>
    </w:rPr>
  </w:style>
  <w:style w:type="paragraph" w:customStyle="1" w:styleId="899FA768FCBF41CFB48AFAAFE5E549484">
    <w:name w:val="899FA768FCBF41CFB48AFAAFE5E549484"/>
    <w:rsid w:val="00285FE1"/>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DE7BE60395B64CB886BC2852256A6A264">
    <w:name w:val="DE7BE60395B64CB886BC2852256A6A264"/>
    <w:rsid w:val="00285FE1"/>
    <w:pPr>
      <w:spacing w:after="180" w:line="240" w:lineRule="auto"/>
      <w:ind w:left="-216" w:right="-144"/>
    </w:pPr>
    <w:rPr>
      <w:rFonts w:eastAsia="Batang"/>
      <w:color w:val="262626" w:themeColor="text1" w:themeTint="D9"/>
      <w:sz w:val="16"/>
      <w:lang w:eastAsia="en-US"/>
    </w:rPr>
  </w:style>
  <w:style w:type="paragraph" w:customStyle="1" w:styleId="F9555A0D237745E3BDE692079F643D984">
    <w:name w:val="F9555A0D237745E3BDE692079F643D984"/>
    <w:rsid w:val="00285FE1"/>
    <w:pPr>
      <w:spacing w:after="180" w:line="240" w:lineRule="auto"/>
      <w:jc w:val="right"/>
    </w:pPr>
    <w:rPr>
      <w:rFonts w:eastAsia="Batang"/>
      <w:color w:val="000000" w:themeColor="text1"/>
      <w:sz w:val="20"/>
      <w:lang w:eastAsia="en-US"/>
    </w:rPr>
  </w:style>
  <w:style w:type="paragraph" w:customStyle="1" w:styleId="EE21511A250D4C889796C33D0AA752C44">
    <w:name w:val="EE21511A250D4C889796C33D0AA752C44"/>
    <w:rsid w:val="00285FE1"/>
    <w:pPr>
      <w:spacing w:after="180" w:line="240" w:lineRule="auto"/>
    </w:pPr>
    <w:rPr>
      <w:rFonts w:eastAsia="Batang"/>
      <w:color w:val="262626" w:themeColor="text1" w:themeTint="D9"/>
      <w:sz w:val="18"/>
      <w:lang w:eastAsia="en-US"/>
    </w:rPr>
  </w:style>
  <w:style w:type="paragraph" w:customStyle="1" w:styleId="16974221AA85439798B8133408B498244">
    <w:name w:val="16974221AA85439798B8133408B498244"/>
    <w:rsid w:val="00285FE1"/>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4016FD063BD64546AEE4A0643DDB45794">
    <w:name w:val="4016FD063BD64546AEE4A0643DDB45794"/>
    <w:rsid w:val="00285FE1"/>
    <w:pPr>
      <w:spacing w:after="180" w:line="240" w:lineRule="auto"/>
    </w:pPr>
    <w:rPr>
      <w:rFonts w:eastAsia="Batang"/>
      <w:color w:val="262626" w:themeColor="text1" w:themeTint="D9"/>
      <w:sz w:val="16"/>
      <w:lang w:eastAsia="en-US"/>
    </w:rPr>
  </w:style>
  <w:style w:type="paragraph" w:customStyle="1" w:styleId="A593D9D5AC904047B4218E0B256E6C7C4">
    <w:name w:val="A593D9D5AC904047B4218E0B256E6C7C4"/>
    <w:rsid w:val="00285FE1"/>
    <w:pPr>
      <w:keepNext/>
      <w:keepLines/>
      <w:spacing w:before="120" w:after="0" w:line="240" w:lineRule="auto"/>
      <w:outlineLvl w:val="4"/>
    </w:pPr>
    <w:rPr>
      <w:rFonts w:eastAsiaTheme="majorEastAsia" w:cstheme="majorBidi"/>
      <w:caps/>
      <w:color w:val="262626" w:themeColor="text1" w:themeTint="D9"/>
      <w:sz w:val="14"/>
      <w:lang w:eastAsia="en-US"/>
    </w:rPr>
  </w:style>
  <w:style w:type="paragraph" w:customStyle="1" w:styleId="F533AE89BB4747BBBAE11BAFA02DEED34">
    <w:name w:val="F533AE89BB4747BBBAE11BAFA02DEED34"/>
    <w:rsid w:val="00285FE1"/>
    <w:pPr>
      <w:spacing w:after="120" w:line="240" w:lineRule="auto"/>
    </w:pPr>
    <w:rPr>
      <w:rFonts w:eastAsia="Batang"/>
      <w:color w:val="808080" w:themeColor="background1" w:themeShade="80"/>
      <w:sz w:val="16"/>
      <w:lang w:val="fr-FR" w:eastAsia="en-US"/>
    </w:rPr>
  </w:style>
  <w:style w:type="paragraph" w:customStyle="1" w:styleId="8DCB4C8455E7464A9AB1D71F772F1BB34">
    <w:name w:val="8DCB4C8455E7464A9AB1D71F772F1BB34"/>
    <w:rsid w:val="00285FE1"/>
    <w:pPr>
      <w:spacing w:after="180" w:line="240" w:lineRule="auto"/>
    </w:pPr>
    <w:rPr>
      <w:rFonts w:eastAsia="Batang"/>
      <w:color w:val="262626" w:themeColor="text1" w:themeTint="D9"/>
      <w:sz w:val="18"/>
      <w:lang w:eastAsia="en-US"/>
    </w:rPr>
  </w:style>
  <w:style w:type="paragraph" w:customStyle="1" w:styleId="FBA41F5EF71E42FC830EB3AB9BCD2FD04">
    <w:name w:val="FBA41F5EF71E42FC830EB3AB9BCD2FD04"/>
    <w:rsid w:val="00285FE1"/>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9160F0D958A64543A05AD7156309B7CB4">
    <w:name w:val="9160F0D958A64543A05AD7156309B7CB4"/>
    <w:rsid w:val="00285FE1"/>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4E92B01CCB354419B68512F25A3134E34">
    <w:name w:val="4E92B01CCB354419B68512F25A3134E34"/>
    <w:rsid w:val="00285FE1"/>
    <w:pPr>
      <w:spacing w:after="180" w:line="240" w:lineRule="auto"/>
      <w:ind w:left="-216" w:right="-144"/>
    </w:pPr>
    <w:rPr>
      <w:rFonts w:eastAsia="Batang"/>
      <w:color w:val="262626" w:themeColor="text1" w:themeTint="D9"/>
      <w:sz w:val="16"/>
      <w:lang w:eastAsia="en-US"/>
    </w:rPr>
  </w:style>
  <w:style w:type="paragraph" w:customStyle="1" w:styleId="3289249D795A49B8935C4C20A8BCE8734">
    <w:name w:val="3289249D795A49B8935C4C20A8BCE8734"/>
    <w:rsid w:val="00285FE1"/>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96FCA504042F42A5870568059A4806964">
    <w:name w:val="96FCA504042F42A5870568059A4806964"/>
    <w:rsid w:val="00285FE1"/>
    <w:pPr>
      <w:spacing w:after="180" w:line="240" w:lineRule="auto"/>
      <w:ind w:left="-216" w:right="-144"/>
    </w:pPr>
    <w:rPr>
      <w:rFonts w:eastAsia="Batang"/>
      <w:color w:val="262626" w:themeColor="text1" w:themeTint="D9"/>
      <w:sz w:val="16"/>
      <w:lang w:eastAsia="en-US"/>
    </w:rPr>
  </w:style>
  <w:style w:type="paragraph" w:customStyle="1" w:styleId="C2E8FC1ACB5A4633908EFEAB1D8DFF164">
    <w:name w:val="C2E8FC1ACB5A4633908EFEAB1D8DFF164"/>
    <w:rsid w:val="00285FE1"/>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10A9623F7261490097FA78A65040D5D84">
    <w:name w:val="10A9623F7261490097FA78A65040D5D84"/>
    <w:rsid w:val="00285FE1"/>
    <w:pPr>
      <w:spacing w:before="40" w:after="0" w:line="240" w:lineRule="auto"/>
      <w:ind w:left="-216"/>
    </w:pPr>
    <w:rPr>
      <w:rFonts w:asciiTheme="majorHAnsi" w:eastAsia="Batang" w:hAnsiTheme="majorHAnsi"/>
      <w:color w:val="D9D9D9" w:themeColor="background1" w:themeShade="D9"/>
      <w:sz w:val="72"/>
      <w:lang w:eastAsia="en-US"/>
    </w:rPr>
  </w:style>
  <w:style w:type="paragraph" w:customStyle="1" w:styleId="7758FCC3DDCC44269BA58A2508D7B1E04">
    <w:name w:val="7758FCC3DDCC44269BA58A2508D7B1E04"/>
    <w:rsid w:val="00285FE1"/>
    <w:pPr>
      <w:spacing w:after="180" w:line="240" w:lineRule="auto"/>
      <w:ind w:left="-216" w:right="-144"/>
    </w:pPr>
    <w:rPr>
      <w:rFonts w:eastAsia="Batang"/>
      <w:color w:val="262626" w:themeColor="text1" w:themeTint="D9"/>
      <w:sz w:val="16"/>
      <w:lang w:eastAsia="en-US"/>
    </w:rPr>
  </w:style>
  <w:style w:type="paragraph" w:customStyle="1" w:styleId="A5583F82825543E99ECF79DF4CBCB7554">
    <w:name w:val="A5583F82825543E99ECF79DF4CBCB7554"/>
    <w:rsid w:val="00285FE1"/>
    <w:pPr>
      <w:spacing w:before="40" w:after="0" w:line="240" w:lineRule="auto"/>
      <w:ind w:left="-216"/>
    </w:pPr>
    <w:rPr>
      <w:rFonts w:asciiTheme="majorHAnsi" w:eastAsia="Batang" w:hAnsiTheme="majorHAnsi"/>
      <w:color w:val="D9D9D9" w:themeColor="background1" w:themeShade="D9"/>
      <w:sz w:val="72"/>
      <w:lang w:eastAsia="en-US"/>
    </w:rPr>
  </w:style>
  <w:style w:type="paragraph" w:customStyle="1" w:styleId="35A34E9C6BEB43859D4C52AC8E84B3C54">
    <w:name w:val="35A34E9C6BEB43859D4C52AC8E84B3C54"/>
    <w:rsid w:val="00285FE1"/>
    <w:pPr>
      <w:spacing w:after="180" w:line="240" w:lineRule="auto"/>
      <w:ind w:left="-216" w:right="-144"/>
    </w:pPr>
    <w:rPr>
      <w:rFonts w:eastAsia="Batang"/>
      <w:color w:val="262626" w:themeColor="text1" w:themeTint="D9"/>
      <w:sz w:val="16"/>
      <w:lang w:eastAsia="en-US"/>
    </w:rPr>
  </w:style>
  <w:style w:type="paragraph" w:customStyle="1" w:styleId="8F1C1820CB2A45D6A9FD6CAF41A6CD8C4">
    <w:name w:val="8F1C1820CB2A45D6A9FD6CAF41A6CD8C4"/>
    <w:rsid w:val="00285FE1"/>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52DDBD8A8BF04451AA1D24EF919B7F5F4">
    <w:name w:val="52DDBD8A8BF04451AA1D24EF919B7F5F4"/>
    <w:rsid w:val="00285FE1"/>
    <w:pPr>
      <w:spacing w:after="180" w:line="240" w:lineRule="auto"/>
    </w:pPr>
    <w:rPr>
      <w:rFonts w:eastAsia="Batang"/>
      <w:color w:val="262626" w:themeColor="text1" w:themeTint="D9"/>
      <w:sz w:val="16"/>
      <w:lang w:eastAsia="en-US"/>
    </w:rPr>
  </w:style>
  <w:style w:type="paragraph" w:customStyle="1" w:styleId="16E9BF2B7C524FC18CEA5370FC76F1634">
    <w:name w:val="16E9BF2B7C524FC18CEA5370FC76F1634"/>
    <w:rsid w:val="00285FE1"/>
    <w:pPr>
      <w:keepNext/>
      <w:keepLines/>
      <w:spacing w:before="120" w:after="0" w:line="240" w:lineRule="auto"/>
      <w:outlineLvl w:val="4"/>
    </w:pPr>
    <w:rPr>
      <w:rFonts w:eastAsiaTheme="majorEastAsia" w:cstheme="majorBidi"/>
      <w:caps/>
      <w:color w:val="262626" w:themeColor="text1" w:themeTint="D9"/>
      <w:sz w:val="14"/>
      <w:lang w:eastAsia="en-US"/>
    </w:rPr>
  </w:style>
  <w:style w:type="paragraph" w:customStyle="1" w:styleId="F8F576A3420F41159DF45156F39A5C7C4">
    <w:name w:val="F8F576A3420F41159DF45156F39A5C7C4"/>
    <w:rsid w:val="00285FE1"/>
    <w:pPr>
      <w:spacing w:after="120" w:line="240" w:lineRule="auto"/>
    </w:pPr>
    <w:rPr>
      <w:rFonts w:eastAsia="Batang"/>
      <w:color w:val="808080" w:themeColor="background1" w:themeShade="80"/>
      <w:sz w:val="16"/>
      <w:lang w:val="fr-FR" w:eastAsia="en-US"/>
    </w:rPr>
  </w:style>
  <w:style w:type="paragraph" w:customStyle="1" w:styleId="D0ECB9CB28774F6F85229614FB2EC37C4">
    <w:name w:val="D0ECB9CB28774F6F85229614FB2EC37C4"/>
    <w:rsid w:val="00285FE1"/>
    <w:pPr>
      <w:spacing w:after="180" w:line="240" w:lineRule="auto"/>
    </w:pPr>
    <w:rPr>
      <w:rFonts w:eastAsia="Batang"/>
      <w:color w:val="262626" w:themeColor="text1" w:themeTint="D9"/>
      <w:sz w:val="18"/>
      <w:lang w:eastAsia="en-US"/>
    </w:rPr>
  </w:style>
  <w:style w:type="paragraph" w:customStyle="1" w:styleId="E0EB75E4236247CFA20BCE9551C7EABC4">
    <w:name w:val="E0EB75E4236247CFA20BCE9551C7EABC4"/>
    <w:rsid w:val="00285FE1"/>
    <w:pPr>
      <w:spacing w:after="180" w:line="240" w:lineRule="auto"/>
    </w:pPr>
    <w:rPr>
      <w:rFonts w:eastAsia="Batang"/>
      <w:color w:val="262626" w:themeColor="text1" w:themeTint="D9"/>
      <w:sz w:val="18"/>
      <w:lang w:eastAsia="en-US"/>
    </w:rPr>
  </w:style>
  <w:style w:type="paragraph" w:customStyle="1" w:styleId="2153076F36F74DAC8547669C5A06CD8C4">
    <w:name w:val="2153076F36F74DAC8547669C5A06CD8C4"/>
    <w:rsid w:val="00285FE1"/>
    <w:pPr>
      <w:spacing w:after="180" w:line="240" w:lineRule="auto"/>
    </w:pPr>
    <w:rPr>
      <w:rFonts w:eastAsia="Batang"/>
      <w:color w:val="262626" w:themeColor="text1" w:themeTint="D9"/>
      <w:sz w:val="18"/>
      <w:lang w:eastAsia="en-US"/>
    </w:rPr>
  </w:style>
  <w:style w:type="paragraph" w:customStyle="1" w:styleId="E35B6C6430A0431E80A42094D7DAF4E94">
    <w:name w:val="E35B6C6430A0431E80A42094D7DAF4E94"/>
    <w:rsid w:val="00285FE1"/>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4434C4517FC04DA5B6C66AC01E815C264">
    <w:name w:val="4434C4517FC04DA5B6C66AC01E815C264"/>
    <w:rsid w:val="00285FE1"/>
    <w:pPr>
      <w:spacing w:after="180" w:line="240" w:lineRule="auto"/>
    </w:pPr>
    <w:rPr>
      <w:rFonts w:eastAsia="Batang"/>
      <w:color w:val="262626" w:themeColor="text1" w:themeTint="D9"/>
      <w:sz w:val="16"/>
      <w:lang w:eastAsia="en-US"/>
    </w:rPr>
  </w:style>
  <w:style w:type="paragraph" w:customStyle="1" w:styleId="DF0E84C4D96742C8BF8968294BD17F994">
    <w:name w:val="DF0E84C4D96742C8BF8968294BD17F994"/>
    <w:rsid w:val="00285FE1"/>
    <w:pPr>
      <w:keepNext/>
      <w:keepLines/>
      <w:spacing w:before="120" w:after="0" w:line="240" w:lineRule="auto"/>
      <w:outlineLvl w:val="4"/>
    </w:pPr>
    <w:rPr>
      <w:rFonts w:eastAsiaTheme="majorEastAsia" w:cstheme="majorBidi"/>
      <w:caps/>
      <w:color w:val="262626" w:themeColor="text1" w:themeTint="D9"/>
      <w:sz w:val="14"/>
      <w:lang w:eastAsia="en-US"/>
    </w:rPr>
  </w:style>
  <w:style w:type="paragraph" w:customStyle="1" w:styleId="3AD12C643D4B46DEAED6DF7D5EF40D0C4">
    <w:name w:val="3AD12C643D4B46DEAED6DF7D5EF40D0C4"/>
    <w:rsid w:val="00285FE1"/>
    <w:pPr>
      <w:spacing w:after="120" w:line="240" w:lineRule="auto"/>
    </w:pPr>
    <w:rPr>
      <w:rFonts w:eastAsia="Batang"/>
      <w:color w:val="808080" w:themeColor="background1" w:themeShade="80"/>
      <w:sz w:val="16"/>
      <w:lang w:val="fr-FR" w:eastAsia="en-US"/>
    </w:rPr>
  </w:style>
  <w:style w:type="paragraph" w:customStyle="1" w:styleId="E4A0F24AC2BD459BABA33F7886167A394">
    <w:name w:val="E4A0F24AC2BD459BABA33F7886167A394"/>
    <w:rsid w:val="00285FE1"/>
    <w:pPr>
      <w:spacing w:after="180" w:line="240" w:lineRule="auto"/>
    </w:pPr>
    <w:rPr>
      <w:rFonts w:eastAsia="Batang"/>
      <w:color w:val="262626" w:themeColor="text1" w:themeTint="D9"/>
      <w:sz w:val="18"/>
      <w:lang w:eastAsia="en-US"/>
    </w:rPr>
  </w:style>
  <w:style w:type="paragraph" w:customStyle="1" w:styleId="DC78A5186AE2422C9A6506ED3E302F504">
    <w:name w:val="DC78A5186AE2422C9A6506ED3E302F504"/>
    <w:rsid w:val="00285FE1"/>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0BA3A44F9DC749A797284540FDE19EC54">
    <w:name w:val="0BA3A44F9DC749A797284540FDE19EC54"/>
    <w:rsid w:val="00285FE1"/>
    <w:pPr>
      <w:spacing w:after="180" w:line="240" w:lineRule="auto"/>
      <w:ind w:left="-216" w:right="-144"/>
    </w:pPr>
    <w:rPr>
      <w:rFonts w:eastAsia="Batang"/>
      <w:color w:val="262626" w:themeColor="text1" w:themeTint="D9"/>
      <w:sz w:val="16"/>
      <w:lang w:eastAsia="en-US"/>
    </w:rPr>
  </w:style>
  <w:style w:type="paragraph" w:customStyle="1" w:styleId="0CB89653684B4D2995B78D6D14DC98054">
    <w:name w:val="0CB89653684B4D2995B78D6D14DC98054"/>
    <w:rsid w:val="00285FE1"/>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897A23CFFE74455EB1C98D6B59A918014">
    <w:name w:val="897A23CFFE74455EB1C98D6B59A918014"/>
    <w:rsid w:val="00285FE1"/>
    <w:pPr>
      <w:spacing w:after="180" w:line="240" w:lineRule="auto"/>
      <w:ind w:left="-216" w:right="-144"/>
    </w:pPr>
    <w:rPr>
      <w:rFonts w:eastAsia="Batang"/>
      <w:color w:val="262626" w:themeColor="text1" w:themeTint="D9"/>
      <w:sz w:val="16"/>
      <w:lang w:eastAsia="en-US"/>
    </w:rPr>
  </w:style>
  <w:style w:type="paragraph" w:customStyle="1" w:styleId="437B1BE8314F4CE5B8DEBE5030D6B74F4">
    <w:name w:val="437B1BE8314F4CE5B8DEBE5030D6B74F4"/>
    <w:rsid w:val="00285FE1"/>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2C581373AD4244819E1B959BCC08D2B54">
    <w:name w:val="2C581373AD4244819E1B959BCC08D2B54"/>
    <w:rsid w:val="00285FE1"/>
    <w:pPr>
      <w:spacing w:after="180" w:line="240" w:lineRule="auto"/>
      <w:ind w:left="-216" w:right="-144"/>
    </w:pPr>
    <w:rPr>
      <w:rFonts w:eastAsia="Batang"/>
      <w:color w:val="262626" w:themeColor="text1" w:themeTint="D9"/>
      <w:sz w:val="16"/>
      <w:lang w:eastAsia="en-US"/>
    </w:rPr>
  </w:style>
  <w:style w:type="paragraph" w:customStyle="1" w:styleId="3B6590D81F0C4B37B662614188BC2EF34">
    <w:name w:val="3B6590D81F0C4B37B662614188BC2EF34"/>
    <w:rsid w:val="00285FE1"/>
    <w:pPr>
      <w:spacing w:after="180" w:line="240" w:lineRule="auto"/>
    </w:pPr>
    <w:rPr>
      <w:rFonts w:eastAsia="Batang"/>
      <w:color w:val="262626" w:themeColor="text1" w:themeTint="D9"/>
      <w:sz w:val="18"/>
      <w:lang w:eastAsia="en-US"/>
    </w:rPr>
  </w:style>
  <w:style w:type="paragraph" w:customStyle="1" w:styleId="99FB43906E134891B87B3AE0813808EB4">
    <w:name w:val="99FB43906E134891B87B3AE0813808EB4"/>
    <w:rsid w:val="00285FE1"/>
    <w:pPr>
      <w:spacing w:after="240" w:line="240" w:lineRule="auto"/>
      <w:jc w:val="right"/>
    </w:pPr>
    <w:rPr>
      <w:rFonts w:eastAsia="Batang"/>
      <w:color w:val="FFFFFF" w:themeColor="background1"/>
      <w:lang w:eastAsia="en-US"/>
    </w:rPr>
  </w:style>
  <w:style w:type="paragraph" w:customStyle="1" w:styleId="9082FA31DEE141C196406FA9D45F371B4">
    <w:name w:val="9082FA31DEE141C196406FA9D45F371B4"/>
    <w:rsid w:val="00285FE1"/>
    <w:pPr>
      <w:spacing w:after="240" w:line="240" w:lineRule="auto"/>
      <w:jc w:val="right"/>
    </w:pPr>
    <w:rPr>
      <w:rFonts w:eastAsia="Batang"/>
      <w:color w:val="FFFFFF" w:themeColor="background1"/>
      <w:lang w:eastAsia="en-US"/>
    </w:rPr>
  </w:style>
  <w:style w:type="paragraph" w:customStyle="1" w:styleId="61F438AD7C104B7A85717E4BB4E1F8984">
    <w:name w:val="61F438AD7C104B7A85717E4BB4E1F8984"/>
    <w:rsid w:val="00285FE1"/>
    <w:pPr>
      <w:keepNext/>
      <w:keepLines/>
      <w:spacing w:before="120" w:after="0" w:line="240" w:lineRule="auto"/>
      <w:outlineLvl w:val="1"/>
    </w:pPr>
    <w:rPr>
      <w:rFonts w:asciiTheme="majorHAnsi" w:eastAsiaTheme="majorEastAsia" w:hAnsiTheme="majorHAnsi" w:cstheme="majorBidi"/>
      <w:bCs/>
      <w:color w:val="4F81BD" w:themeColor="accent1"/>
      <w:sz w:val="24"/>
      <w:szCs w:val="26"/>
      <w:lang w:eastAsia="en-US"/>
    </w:rPr>
  </w:style>
  <w:style w:type="paragraph" w:customStyle="1" w:styleId="2A9C8BA3E74047FD8FA0752A24AFD34F4">
    <w:name w:val="2A9C8BA3E74047FD8FA0752A24AFD34F4"/>
    <w:rsid w:val="00285FE1"/>
    <w:pPr>
      <w:spacing w:after="0" w:line="240" w:lineRule="auto"/>
    </w:pPr>
    <w:rPr>
      <w:rFonts w:eastAsia="Batang"/>
      <w:color w:val="262626" w:themeColor="text1" w:themeTint="D9"/>
      <w:sz w:val="20"/>
      <w:lang w:eastAsia="en-US"/>
    </w:rPr>
  </w:style>
  <w:style w:type="paragraph" w:customStyle="1" w:styleId="55E59E15A0554AF98F75A5380FEB1B754">
    <w:name w:val="55E59E15A0554AF98F75A5380FEB1B754"/>
    <w:rsid w:val="00285FE1"/>
    <w:pPr>
      <w:spacing w:after="180" w:line="240" w:lineRule="auto"/>
    </w:pPr>
    <w:rPr>
      <w:rFonts w:eastAsia="Batang"/>
      <w:color w:val="262626" w:themeColor="text1" w:themeTint="D9"/>
      <w:sz w:val="18"/>
      <w:lang w:eastAsia="en-US"/>
    </w:rPr>
  </w:style>
  <w:style w:type="paragraph" w:customStyle="1" w:styleId="FF5C53C51C0D4809844B8C5EBBE71D0D">
    <w:name w:val="FF5C53C51C0D4809844B8C5EBBE71D0D"/>
    <w:rsid w:val="00285FE1"/>
    <w:pPr>
      <w:keepNext/>
      <w:keepLines/>
      <w:spacing w:before="480" w:after="0" w:line="240" w:lineRule="auto"/>
      <w:outlineLvl w:val="0"/>
    </w:pPr>
    <w:rPr>
      <w:rFonts w:asciiTheme="majorHAnsi" w:eastAsiaTheme="majorEastAsia" w:hAnsiTheme="majorHAnsi" w:cstheme="majorBidi"/>
      <w:bCs/>
      <w:color w:val="000000" w:themeColor="text1"/>
      <w:sz w:val="56"/>
      <w:szCs w:val="28"/>
      <w:lang w:eastAsia="en-US"/>
    </w:rPr>
  </w:style>
  <w:style w:type="paragraph" w:customStyle="1" w:styleId="DA59FED332C942EBA833BB7A7B5E152D">
    <w:name w:val="DA59FED332C942EBA833BB7A7B5E152D"/>
    <w:rsid w:val="00285FE1"/>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E36896BFB4CE49F291AC955FFD3DB7F0">
    <w:name w:val="E36896BFB4CE49F291AC955FFD3DB7F0"/>
    <w:rsid w:val="00285FE1"/>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22EE4E04332E450A9EC240DB13C82F83">
    <w:name w:val="22EE4E04332E450A9EC240DB13C82F83"/>
    <w:rsid w:val="00285FE1"/>
    <w:pPr>
      <w:spacing w:after="0" w:line="240" w:lineRule="auto"/>
    </w:pPr>
    <w:rPr>
      <w:rFonts w:eastAsia="Batang"/>
      <w:i/>
      <w:color w:val="7F7F7F" w:themeColor="text1" w:themeTint="80"/>
      <w:sz w:val="16"/>
      <w:lang w:eastAsia="en-US"/>
    </w:rPr>
  </w:style>
  <w:style w:type="paragraph" w:customStyle="1" w:styleId="0B24F628D5ED4F1A853F569E963D0BA3">
    <w:name w:val="0B24F628D5ED4F1A853F569E963D0BA3"/>
    <w:rsid w:val="00285FE1"/>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D2D4226FCAAC41D1915C6075438897F6">
    <w:name w:val="D2D4226FCAAC41D1915C6075438897F6"/>
    <w:rsid w:val="00285FE1"/>
    <w:pPr>
      <w:spacing w:after="0" w:line="240" w:lineRule="auto"/>
    </w:pPr>
    <w:rPr>
      <w:rFonts w:eastAsia="Batang"/>
      <w:i/>
      <w:color w:val="7F7F7F" w:themeColor="text1" w:themeTint="80"/>
      <w:sz w:val="16"/>
      <w:lang w:eastAsia="en-US"/>
    </w:rPr>
  </w:style>
  <w:style w:type="paragraph" w:customStyle="1" w:styleId="82F4FB6AC3794765ABFE9D7B3F68323C">
    <w:name w:val="82F4FB6AC3794765ABFE9D7B3F68323C"/>
    <w:rsid w:val="00285FE1"/>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A44379D83D2844B7896674BDA2391281">
    <w:name w:val="A44379D83D2844B7896674BDA2391281"/>
    <w:rsid w:val="00285FE1"/>
    <w:pPr>
      <w:spacing w:after="180" w:line="240" w:lineRule="auto"/>
    </w:pPr>
    <w:rPr>
      <w:rFonts w:eastAsia="Batang"/>
      <w:color w:val="404040" w:themeColor="text1" w:themeTint="BF"/>
      <w:lang w:eastAsia="en-US"/>
    </w:rPr>
  </w:style>
  <w:style w:type="paragraph" w:customStyle="1" w:styleId="8F0B54037F0C4018B5BDDEA4DB486B32">
    <w:name w:val="8F0B54037F0C4018B5BDDEA4DB486B32"/>
    <w:rsid w:val="00285FE1"/>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B11FE93527E04E61BCA9C54A14929991">
    <w:name w:val="B11FE93527E04E61BCA9C54A14929991"/>
    <w:rsid w:val="00285FE1"/>
    <w:pPr>
      <w:spacing w:after="180" w:line="240" w:lineRule="auto"/>
    </w:pPr>
    <w:rPr>
      <w:rFonts w:eastAsia="Batang"/>
      <w:color w:val="404040" w:themeColor="text1" w:themeTint="BF"/>
      <w:lang w:eastAsia="en-US"/>
    </w:rPr>
  </w:style>
  <w:style w:type="paragraph" w:customStyle="1" w:styleId="C7B1C3C0273A411F97EFD9EB8EE3F3CC">
    <w:name w:val="C7B1C3C0273A411F97EFD9EB8EE3F3CC"/>
    <w:rsid w:val="00285FE1"/>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A9D15062896A42E1A760CC4505966EC54">
    <w:name w:val="A9D15062896A42E1A760CC4505966EC54"/>
    <w:rsid w:val="00285FE1"/>
    <w:pPr>
      <w:spacing w:after="60" w:line="240" w:lineRule="auto"/>
    </w:pPr>
    <w:rPr>
      <w:rFonts w:eastAsia="Batang"/>
      <w:caps/>
      <w:color w:val="4F81BD" w:themeColor="accent1"/>
      <w:sz w:val="20"/>
      <w:lang w:eastAsia="en-US"/>
    </w:rPr>
  </w:style>
  <w:style w:type="paragraph" w:customStyle="1" w:styleId="1238315928F24EF5809E7D5CBA921D7B4">
    <w:name w:val="1238315928F24EF5809E7D5CBA921D7B4"/>
    <w:rsid w:val="00285FE1"/>
    <w:pPr>
      <w:spacing w:after="60" w:line="240" w:lineRule="auto"/>
      <w:jc w:val="right"/>
    </w:pPr>
    <w:rPr>
      <w:rFonts w:eastAsia="Batang"/>
      <w:color w:val="808080" w:themeColor="background1" w:themeShade="80"/>
      <w:sz w:val="20"/>
      <w:lang w:eastAsia="en-US"/>
    </w:rPr>
  </w:style>
  <w:style w:type="paragraph" w:customStyle="1" w:styleId="0A0132DF1FEE45E98EB29879F8972B205">
    <w:name w:val="0A0132DF1FEE45E98EB29879F8972B205"/>
    <w:rsid w:val="00285FE1"/>
    <w:pPr>
      <w:numPr>
        <w:ilvl w:val="1"/>
      </w:numPr>
      <w:spacing w:after="180" w:line="240" w:lineRule="auto"/>
      <w:ind w:right="216"/>
      <w:jc w:val="right"/>
    </w:pPr>
    <w:rPr>
      <w:rFonts w:asciiTheme="majorHAnsi" w:eastAsiaTheme="majorEastAsia" w:hAnsiTheme="majorHAnsi" w:cstheme="majorBidi"/>
      <w:iCs/>
      <w:color w:val="FFFFFF" w:themeColor="background1"/>
      <w:spacing w:val="15"/>
      <w:sz w:val="52"/>
      <w:szCs w:val="24"/>
      <w:lang w:eastAsia="en-US"/>
    </w:rPr>
  </w:style>
  <w:style w:type="paragraph" w:customStyle="1" w:styleId="1FC3E186ED13465192C46ED79854EFFA5">
    <w:name w:val="1FC3E186ED13465192C46ED79854EFFA5"/>
    <w:rsid w:val="00285FE1"/>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DEDD5504A9F240F4BB87374B6FE813235">
    <w:name w:val="DEDD5504A9F240F4BB87374B6FE813235"/>
    <w:rsid w:val="00285FE1"/>
    <w:pPr>
      <w:spacing w:after="180" w:line="240" w:lineRule="auto"/>
    </w:pPr>
    <w:rPr>
      <w:rFonts w:eastAsia="Batang"/>
      <w:color w:val="262626" w:themeColor="text1" w:themeTint="D9"/>
      <w:sz w:val="18"/>
      <w:lang w:eastAsia="en-US"/>
    </w:rPr>
  </w:style>
  <w:style w:type="paragraph" w:customStyle="1" w:styleId="1378B82BB71444749229D04C6EACCD735">
    <w:name w:val="1378B82BB71444749229D04C6EACCD735"/>
    <w:rsid w:val="00285FE1"/>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9922B8E79A694834BEDE9AA208A028DB5">
    <w:name w:val="9922B8E79A694834BEDE9AA208A028DB5"/>
    <w:rsid w:val="00285FE1"/>
    <w:pPr>
      <w:spacing w:after="180" w:line="240" w:lineRule="auto"/>
      <w:ind w:left="-216" w:right="-144"/>
    </w:pPr>
    <w:rPr>
      <w:rFonts w:eastAsia="Batang"/>
      <w:color w:val="262626" w:themeColor="text1" w:themeTint="D9"/>
      <w:sz w:val="16"/>
      <w:lang w:eastAsia="en-US"/>
    </w:rPr>
  </w:style>
  <w:style w:type="paragraph" w:customStyle="1" w:styleId="01B978F84CFC4B91BD68280040ABC3475">
    <w:name w:val="01B978F84CFC4B91BD68280040ABC3475"/>
    <w:rsid w:val="00285FE1"/>
    <w:pPr>
      <w:spacing w:after="180" w:line="240" w:lineRule="auto"/>
      <w:jc w:val="right"/>
    </w:pPr>
    <w:rPr>
      <w:rFonts w:eastAsia="Batang"/>
      <w:color w:val="000000" w:themeColor="text1"/>
      <w:sz w:val="20"/>
      <w:lang w:eastAsia="en-US"/>
    </w:rPr>
  </w:style>
  <w:style w:type="paragraph" w:customStyle="1" w:styleId="899FA768FCBF41CFB48AFAAFE5E549485">
    <w:name w:val="899FA768FCBF41CFB48AFAAFE5E549485"/>
    <w:rsid w:val="00285FE1"/>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DE7BE60395B64CB886BC2852256A6A265">
    <w:name w:val="DE7BE60395B64CB886BC2852256A6A265"/>
    <w:rsid w:val="00285FE1"/>
    <w:pPr>
      <w:spacing w:after="180" w:line="240" w:lineRule="auto"/>
      <w:ind w:left="-216" w:right="-144"/>
    </w:pPr>
    <w:rPr>
      <w:rFonts w:eastAsia="Batang"/>
      <w:color w:val="262626" w:themeColor="text1" w:themeTint="D9"/>
      <w:sz w:val="16"/>
      <w:lang w:eastAsia="en-US"/>
    </w:rPr>
  </w:style>
  <w:style w:type="paragraph" w:customStyle="1" w:styleId="F9555A0D237745E3BDE692079F643D985">
    <w:name w:val="F9555A0D237745E3BDE692079F643D985"/>
    <w:rsid w:val="00285FE1"/>
    <w:pPr>
      <w:spacing w:after="180" w:line="240" w:lineRule="auto"/>
      <w:jc w:val="right"/>
    </w:pPr>
    <w:rPr>
      <w:rFonts w:eastAsia="Batang"/>
      <w:color w:val="000000" w:themeColor="text1"/>
      <w:sz w:val="20"/>
      <w:lang w:eastAsia="en-US"/>
    </w:rPr>
  </w:style>
  <w:style w:type="paragraph" w:customStyle="1" w:styleId="EE21511A250D4C889796C33D0AA752C45">
    <w:name w:val="EE21511A250D4C889796C33D0AA752C45"/>
    <w:rsid w:val="00285FE1"/>
    <w:pPr>
      <w:spacing w:after="180" w:line="240" w:lineRule="auto"/>
    </w:pPr>
    <w:rPr>
      <w:rFonts w:eastAsia="Batang"/>
      <w:color w:val="262626" w:themeColor="text1" w:themeTint="D9"/>
      <w:sz w:val="18"/>
      <w:lang w:eastAsia="en-US"/>
    </w:rPr>
  </w:style>
  <w:style w:type="paragraph" w:customStyle="1" w:styleId="16974221AA85439798B8133408B498245">
    <w:name w:val="16974221AA85439798B8133408B498245"/>
    <w:rsid w:val="00285FE1"/>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4016FD063BD64546AEE4A0643DDB45795">
    <w:name w:val="4016FD063BD64546AEE4A0643DDB45795"/>
    <w:rsid w:val="00285FE1"/>
    <w:pPr>
      <w:spacing w:after="180" w:line="240" w:lineRule="auto"/>
    </w:pPr>
    <w:rPr>
      <w:rFonts w:eastAsia="Batang"/>
      <w:color w:val="262626" w:themeColor="text1" w:themeTint="D9"/>
      <w:sz w:val="16"/>
      <w:lang w:eastAsia="en-US"/>
    </w:rPr>
  </w:style>
  <w:style w:type="paragraph" w:customStyle="1" w:styleId="A593D9D5AC904047B4218E0B256E6C7C5">
    <w:name w:val="A593D9D5AC904047B4218E0B256E6C7C5"/>
    <w:rsid w:val="00285FE1"/>
    <w:pPr>
      <w:keepNext/>
      <w:keepLines/>
      <w:spacing w:before="120" w:after="0" w:line="240" w:lineRule="auto"/>
      <w:outlineLvl w:val="4"/>
    </w:pPr>
    <w:rPr>
      <w:rFonts w:eastAsiaTheme="majorEastAsia" w:cstheme="majorBidi"/>
      <w:caps/>
      <w:color w:val="262626" w:themeColor="text1" w:themeTint="D9"/>
      <w:sz w:val="14"/>
      <w:lang w:eastAsia="en-US"/>
    </w:rPr>
  </w:style>
  <w:style w:type="paragraph" w:customStyle="1" w:styleId="F533AE89BB4747BBBAE11BAFA02DEED35">
    <w:name w:val="F533AE89BB4747BBBAE11BAFA02DEED35"/>
    <w:rsid w:val="00285FE1"/>
    <w:pPr>
      <w:spacing w:after="120" w:line="240" w:lineRule="auto"/>
    </w:pPr>
    <w:rPr>
      <w:rFonts w:eastAsia="Batang"/>
      <w:color w:val="808080" w:themeColor="background1" w:themeShade="80"/>
      <w:sz w:val="16"/>
      <w:lang w:val="fr-FR" w:eastAsia="en-US"/>
    </w:rPr>
  </w:style>
  <w:style w:type="paragraph" w:customStyle="1" w:styleId="8DCB4C8455E7464A9AB1D71F772F1BB35">
    <w:name w:val="8DCB4C8455E7464A9AB1D71F772F1BB35"/>
    <w:rsid w:val="00285FE1"/>
    <w:pPr>
      <w:spacing w:after="180" w:line="240" w:lineRule="auto"/>
    </w:pPr>
    <w:rPr>
      <w:rFonts w:eastAsia="Batang"/>
      <w:color w:val="262626" w:themeColor="text1" w:themeTint="D9"/>
      <w:sz w:val="18"/>
      <w:lang w:eastAsia="en-US"/>
    </w:rPr>
  </w:style>
  <w:style w:type="paragraph" w:customStyle="1" w:styleId="FBA41F5EF71E42FC830EB3AB9BCD2FD05">
    <w:name w:val="FBA41F5EF71E42FC830EB3AB9BCD2FD05"/>
    <w:rsid w:val="00285FE1"/>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9160F0D958A64543A05AD7156309B7CB5">
    <w:name w:val="9160F0D958A64543A05AD7156309B7CB5"/>
    <w:rsid w:val="00285FE1"/>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4E92B01CCB354419B68512F25A3134E35">
    <w:name w:val="4E92B01CCB354419B68512F25A3134E35"/>
    <w:rsid w:val="00285FE1"/>
    <w:pPr>
      <w:spacing w:after="180" w:line="240" w:lineRule="auto"/>
      <w:ind w:left="-216" w:right="-144"/>
    </w:pPr>
    <w:rPr>
      <w:rFonts w:eastAsia="Batang"/>
      <w:color w:val="262626" w:themeColor="text1" w:themeTint="D9"/>
      <w:sz w:val="16"/>
      <w:lang w:eastAsia="en-US"/>
    </w:rPr>
  </w:style>
  <w:style w:type="paragraph" w:customStyle="1" w:styleId="3289249D795A49B8935C4C20A8BCE8735">
    <w:name w:val="3289249D795A49B8935C4C20A8BCE8735"/>
    <w:rsid w:val="00285FE1"/>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96FCA504042F42A5870568059A4806965">
    <w:name w:val="96FCA504042F42A5870568059A4806965"/>
    <w:rsid w:val="00285FE1"/>
    <w:pPr>
      <w:spacing w:after="180" w:line="240" w:lineRule="auto"/>
      <w:ind w:left="-216" w:right="-144"/>
    </w:pPr>
    <w:rPr>
      <w:rFonts w:eastAsia="Batang"/>
      <w:color w:val="262626" w:themeColor="text1" w:themeTint="D9"/>
      <w:sz w:val="16"/>
      <w:lang w:eastAsia="en-US"/>
    </w:rPr>
  </w:style>
  <w:style w:type="paragraph" w:customStyle="1" w:styleId="C2E8FC1ACB5A4633908EFEAB1D8DFF165">
    <w:name w:val="C2E8FC1ACB5A4633908EFEAB1D8DFF165"/>
    <w:rsid w:val="00285FE1"/>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10A9623F7261490097FA78A65040D5D85">
    <w:name w:val="10A9623F7261490097FA78A65040D5D85"/>
    <w:rsid w:val="00285FE1"/>
    <w:pPr>
      <w:spacing w:before="40" w:after="0" w:line="240" w:lineRule="auto"/>
      <w:ind w:left="-216"/>
    </w:pPr>
    <w:rPr>
      <w:rFonts w:asciiTheme="majorHAnsi" w:eastAsia="Batang" w:hAnsiTheme="majorHAnsi"/>
      <w:color w:val="D9D9D9" w:themeColor="background1" w:themeShade="D9"/>
      <w:sz w:val="72"/>
      <w:lang w:eastAsia="en-US"/>
    </w:rPr>
  </w:style>
  <w:style w:type="paragraph" w:customStyle="1" w:styleId="7758FCC3DDCC44269BA58A2508D7B1E05">
    <w:name w:val="7758FCC3DDCC44269BA58A2508D7B1E05"/>
    <w:rsid w:val="00285FE1"/>
    <w:pPr>
      <w:spacing w:after="180" w:line="240" w:lineRule="auto"/>
      <w:ind w:left="-216" w:right="-144"/>
    </w:pPr>
    <w:rPr>
      <w:rFonts w:eastAsia="Batang"/>
      <w:color w:val="262626" w:themeColor="text1" w:themeTint="D9"/>
      <w:sz w:val="16"/>
      <w:lang w:eastAsia="en-US"/>
    </w:rPr>
  </w:style>
  <w:style w:type="paragraph" w:customStyle="1" w:styleId="A5583F82825543E99ECF79DF4CBCB7555">
    <w:name w:val="A5583F82825543E99ECF79DF4CBCB7555"/>
    <w:rsid w:val="00285FE1"/>
    <w:pPr>
      <w:spacing w:before="40" w:after="0" w:line="240" w:lineRule="auto"/>
      <w:ind w:left="-216"/>
    </w:pPr>
    <w:rPr>
      <w:rFonts w:asciiTheme="majorHAnsi" w:eastAsia="Batang" w:hAnsiTheme="majorHAnsi"/>
      <w:color w:val="D9D9D9" w:themeColor="background1" w:themeShade="D9"/>
      <w:sz w:val="72"/>
      <w:lang w:eastAsia="en-US"/>
    </w:rPr>
  </w:style>
  <w:style w:type="paragraph" w:customStyle="1" w:styleId="35A34E9C6BEB43859D4C52AC8E84B3C55">
    <w:name w:val="35A34E9C6BEB43859D4C52AC8E84B3C55"/>
    <w:rsid w:val="00285FE1"/>
    <w:pPr>
      <w:spacing w:after="180" w:line="240" w:lineRule="auto"/>
      <w:ind w:left="-216" w:right="-144"/>
    </w:pPr>
    <w:rPr>
      <w:rFonts w:eastAsia="Batang"/>
      <w:color w:val="262626" w:themeColor="text1" w:themeTint="D9"/>
      <w:sz w:val="16"/>
      <w:lang w:eastAsia="en-US"/>
    </w:rPr>
  </w:style>
  <w:style w:type="paragraph" w:customStyle="1" w:styleId="8F1C1820CB2A45D6A9FD6CAF41A6CD8C5">
    <w:name w:val="8F1C1820CB2A45D6A9FD6CAF41A6CD8C5"/>
    <w:rsid w:val="00285FE1"/>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52DDBD8A8BF04451AA1D24EF919B7F5F5">
    <w:name w:val="52DDBD8A8BF04451AA1D24EF919B7F5F5"/>
    <w:rsid w:val="00285FE1"/>
    <w:pPr>
      <w:spacing w:after="180" w:line="240" w:lineRule="auto"/>
    </w:pPr>
    <w:rPr>
      <w:rFonts w:eastAsia="Batang"/>
      <w:color w:val="262626" w:themeColor="text1" w:themeTint="D9"/>
      <w:sz w:val="16"/>
      <w:lang w:eastAsia="en-US"/>
    </w:rPr>
  </w:style>
  <w:style w:type="paragraph" w:customStyle="1" w:styleId="16E9BF2B7C524FC18CEA5370FC76F1635">
    <w:name w:val="16E9BF2B7C524FC18CEA5370FC76F1635"/>
    <w:rsid w:val="00285FE1"/>
    <w:pPr>
      <w:keepNext/>
      <w:keepLines/>
      <w:spacing w:before="120" w:after="0" w:line="240" w:lineRule="auto"/>
      <w:outlineLvl w:val="4"/>
    </w:pPr>
    <w:rPr>
      <w:rFonts w:eastAsiaTheme="majorEastAsia" w:cstheme="majorBidi"/>
      <w:caps/>
      <w:color w:val="262626" w:themeColor="text1" w:themeTint="D9"/>
      <w:sz w:val="14"/>
      <w:lang w:eastAsia="en-US"/>
    </w:rPr>
  </w:style>
  <w:style w:type="paragraph" w:customStyle="1" w:styleId="F8F576A3420F41159DF45156F39A5C7C5">
    <w:name w:val="F8F576A3420F41159DF45156F39A5C7C5"/>
    <w:rsid w:val="00285FE1"/>
    <w:pPr>
      <w:spacing w:after="120" w:line="240" w:lineRule="auto"/>
    </w:pPr>
    <w:rPr>
      <w:rFonts w:eastAsia="Batang"/>
      <w:color w:val="808080" w:themeColor="background1" w:themeShade="80"/>
      <w:sz w:val="16"/>
      <w:lang w:val="fr-FR" w:eastAsia="en-US"/>
    </w:rPr>
  </w:style>
  <w:style w:type="paragraph" w:customStyle="1" w:styleId="D0ECB9CB28774F6F85229614FB2EC37C5">
    <w:name w:val="D0ECB9CB28774F6F85229614FB2EC37C5"/>
    <w:rsid w:val="00285FE1"/>
    <w:pPr>
      <w:spacing w:after="180" w:line="240" w:lineRule="auto"/>
    </w:pPr>
    <w:rPr>
      <w:rFonts w:eastAsia="Batang"/>
      <w:color w:val="262626" w:themeColor="text1" w:themeTint="D9"/>
      <w:sz w:val="18"/>
      <w:lang w:eastAsia="en-US"/>
    </w:rPr>
  </w:style>
  <w:style w:type="paragraph" w:customStyle="1" w:styleId="E0EB75E4236247CFA20BCE9551C7EABC5">
    <w:name w:val="E0EB75E4236247CFA20BCE9551C7EABC5"/>
    <w:rsid w:val="00285FE1"/>
    <w:pPr>
      <w:spacing w:after="180" w:line="240" w:lineRule="auto"/>
    </w:pPr>
    <w:rPr>
      <w:rFonts w:eastAsia="Batang"/>
      <w:color w:val="262626" w:themeColor="text1" w:themeTint="D9"/>
      <w:sz w:val="18"/>
      <w:lang w:eastAsia="en-US"/>
    </w:rPr>
  </w:style>
  <w:style w:type="paragraph" w:customStyle="1" w:styleId="2153076F36F74DAC8547669C5A06CD8C5">
    <w:name w:val="2153076F36F74DAC8547669C5A06CD8C5"/>
    <w:rsid w:val="00285FE1"/>
    <w:pPr>
      <w:spacing w:after="180" w:line="240" w:lineRule="auto"/>
    </w:pPr>
    <w:rPr>
      <w:rFonts w:eastAsia="Batang"/>
      <w:color w:val="262626" w:themeColor="text1" w:themeTint="D9"/>
      <w:sz w:val="18"/>
      <w:lang w:eastAsia="en-US"/>
    </w:rPr>
  </w:style>
  <w:style w:type="paragraph" w:customStyle="1" w:styleId="E35B6C6430A0431E80A42094D7DAF4E95">
    <w:name w:val="E35B6C6430A0431E80A42094D7DAF4E95"/>
    <w:rsid w:val="00285FE1"/>
    <w:pPr>
      <w:keepNext/>
      <w:keepLines/>
      <w:spacing w:after="0" w:line="240" w:lineRule="auto"/>
      <w:ind w:left="216"/>
      <w:outlineLvl w:val="3"/>
    </w:pPr>
    <w:rPr>
      <w:rFonts w:eastAsiaTheme="majorEastAsia" w:cstheme="majorBidi"/>
      <w:bCs/>
      <w:iCs/>
      <w:caps/>
      <w:color w:val="FFFFFF" w:themeColor="background1"/>
      <w:sz w:val="18"/>
      <w:lang w:eastAsia="en-US"/>
    </w:rPr>
  </w:style>
  <w:style w:type="paragraph" w:customStyle="1" w:styleId="4434C4517FC04DA5B6C66AC01E815C265">
    <w:name w:val="4434C4517FC04DA5B6C66AC01E815C265"/>
    <w:rsid w:val="00285FE1"/>
    <w:pPr>
      <w:spacing w:after="180" w:line="240" w:lineRule="auto"/>
    </w:pPr>
    <w:rPr>
      <w:rFonts w:eastAsia="Batang"/>
      <w:color w:val="262626" w:themeColor="text1" w:themeTint="D9"/>
      <w:sz w:val="16"/>
      <w:lang w:eastAsia="en-US"/>
    </w:rPr>
  </w:style>
  <w:style w:type="paragraph" w:customStyle="1" w:styleId="DF0E84C4D96742C8BF8968294BD17F995">
    <w:name w:val="DF0E84C4D96742C8BF8968294BD17F995"/>
    <w:rsid w:val="00285FE1"/>
    <w:pPr>
      <w:keepNext/>
      <w:keepLines/>
      <w:spacing w:before="120" w:after="0" w:line="240" w:lineRule="auto"/>
      <w:outlineLvl w:val="4"/>
    </w:pPr>
    <w:rPr>
      <w:rFonts w:eastAsiaTheme="majorEastAsia" w:cstheme="majorBidi"/>
      <w:caps/>
      <w:color w:val="262626" w:themeColor="text1" w:themeTint="D9"/>
      <w:sz w:val="14"/>
      <w:lang w:eastAsia="en-US"/>
    </w:rPr>
  </w:style>
  <w:style w:type="paragraph" w:customStyle="1" w:styleId="3AD12C643D4B46DEAED6DF7D5EF40D0C5">
    <w:name w:val="3AD12C643D4B46DEAED6DF7D5EF40D0C5"/>
    <w:rsid w:val="00285FE1"/>
    <w:pPr>
      <w:spacing w:after="120" w:line="240" w:lineRule="auto"/>
    </w:pPr>
    <w:rPr>
      <w:rFonts w:eastAsia="Batang"/>
      <w:color w:val="808080" w:themeColor="background1" w:themeShade="80"/>
      <w:sz w:val="16"/>
      <w:lang w:val="fr-FR" w:eastAsia="en-US"/>
    </w:rPr>
  </w:style>
  <w:style w:type="paragraph" w:customStyle="1" w:styleId="E4A0F24AC2BD459BABA33F7886167A395">
    <w:name w:val="E4A0F24AC2BD459BABA33F7886167A395"/>
    <w:rsid w:val="00285FE1"/>
    <w:pPr>
      <w:spacing w:after="180" w:line="240" w:lineRule="auto"/>
    </w:pPr>
    <w:rPr>
      <w:rFonts w:eastAsia="Batang"/>
      <w:color w:val="262626" w:themeColor="text1" w:themeTint="D9"/>
      <w:sz w:val="18"/>
      <w:lang w:eastAsia="en-US"/>
    </w:rPr>
  </w:style>
  <w:style w:type="paragraph" w:customStyle="1" w:styleId="DC78A5186AE2422C9A6506ED3E302F505">
    <w:name w:val="DC78A5186AE2422C9A6506ED3E302F505"/>
    <w:rsid w:val="00285FE1"/>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0BA3A44F9DC749A797284540FDE19EC55">
    <w:name w:val="0BA3A44F9DC749A797284540FDE19EC55"/>
    <w:rsid w:val="00285FE1"/>
    <w:pPr>
      <w:spacing w:after="180" w:line="240" w:lineRule="auto"/>
      <w:ind w:left="-216" w:right="-144"/>
    </w:pPr>
    <w:rPr>
      <w:rFonts w:eastAsia="Batang"/>
      <w:color w:val="262626" w:themeColor="text1" w:themeTint="D9"/>
      <w:sz w:val="16"/>
      <w:lang w:eastAsia="en-US"/>
    </w:rPr>
  </w:style>
  <w:style w:type="paragraph" w:customStyle="1" w:styleId="0CB89653684B4D2995B78D6D14DC98055">
    <w:name w:val="0CB89653684B4D2995B78D6D14DC98055"/>
    <w:rsid w:val="00285FE1"/>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897A23CFFE74455EB1C98D6B59A918015">
    <w:name w:val="897A23CFFE74455EB1C98D6B59A918015"/>
    <w:rsid w:val="00285FE1"/>
    <w:pPr>
      <w:spacing w:after="180" w:line="240" w:lineRule="auto"/>
      <w:ind w:left="-216" w:right="-144"/>
    </w:pPr>
    <w:rPr>
      <w:rFonts w:eastAsia="Batang"/>
      <w:color w:val="262626" w:themeColor="text1" w:themeTint="D9"/>
      <w:sz w:val="16"/>
      <w:lang w:eastAsia="en-US"/>
    </w:rPr>
  </w:style>
  <w:style w:type="paragraph" w:customStyle="1" w:styleId="437B1BE8314F4CE5B8DEBE5030D6B74F5">
    <w:name w:val="437B1BE8314F4CE5B8DEBE5030D6B74F5"/>
    <w:rsid w:val="00285FE1"/>
    <w:pPr>
      <w:spacing w:before="120" w:after="0" w:line="240" w:lineRule="auto"/>
      <w:ind w:left="-216" w:right="-144"/>
    </w:pPr>
    <w:rPr>
      <w:rFonts w:asciiTheme="majorHAnsi" w:eastAsia="Batang" w:hAnsiTheme="majorHAnsi"/>
      <w:color w:val="4F81BD" w:themeColor="accent1"/>
      <w:sz w:val="24"/>
      <w:szCs w:val="24"/>
      <w:lang w:eastAsia="en-US"/>
    </w:rPr>
  </w:style>
  <w:style w:type="paragraph" w:customStyle="1" w:styleId="2C581373AD4244819E1B959BCC08D2B55">
    <w:name w:val="2C581373AD4244819E1B959BCC08D2B55"/>
    <w:rsid w:val="00285FE1"/>
    <w:pPr>
      <w:spacing w:after="180" w:line="240" w:lineRule="auto"/>
      <w:ind w:left="-216" w:right="-144"/>
    </w:pPr>
    <w:rPr>
      <w:rFonts w:eastAsia="Batang"/>
      <w:color w:val="262626" w:themeColor="text1" w:themeTint="D9"/>
      <w:sz w:val="16"/>
      <w:lang w:eastAsia="en-US"/>
    </w:rPr>
  </w:style>
  <w:style w:type="paragraph" w:customStyle="1" w:styleId="3B6590D81F0C4B37B662614188BC2EF35">
    <w:name w:val="3B6590D81F0C4B37B662614188BC2EF35"/>
    <w:rsid w:val="00285FE1"/>
    <w:pPr>
      <w:spacing w:after="180" w:line="240" w:lineRule="auto"/>
    </w:pPr>
    <w:rPr>
      <w:rFonts w:eastAsia="Batang"/>
      <w:color w:val="262626" w:themeColor="text1" w:themeTint="D9"/>
      <w:sz w:val="18"/>
      <w:lang w:eastAsia="en-US"/>
    </w:rPr>
  </w:style>
  <w:style w:type="paragraph" w:customStyle="1" w:styleId="99FB43906E134891B87B3AE0813808EB5">
    <w:name w:val="99FB43906E134891B87B3AE0813808EB5"/>
    <w:rsid w:val="00285FE1"/>
    <w:pPr>
      <w:spacing w:after="240" w:line="240" w:lineRule="auto"/>
      <w:jc w:val="right"/>
    </w:pPr>
    <w:rPr>
      <w:rFonts w:eastAsia="Batang"/>
      <w:color w:val="FFFFFF" w:themeColor="background1"/>
      <w:lang w:eastAsia="en-US"/>
    </w:rPr>
  </w:style>
  <w:style w:type="paragraph" w:customStyle="1" w:styleId="9082FA31DEE141C196406FA9D45F371B5">
    <w:name w:val="9082FA31DEE141C196406FA9D45F371B5"/>
    <w:rsid w:val="00285FE1"/>
    <w:pPr>
      <w:spacing w:after="240" w:line="240" w:lineRule="auto"/>
      <w:jc w:val="right"/>
    </w:pPr>
    <w:rPr>
      <w:rFonts w:eastAsia="Batang"/>
      <w:color w:val="FFFFFF" w:themeColor="background1"/>
      <w:lang w:eastAsia="en-US"/>
    </w:rPr>
  </w:style>
  <w:style w:type="paragraph" w:customStyle="1" w:styleId="61F438AD7C104B7A85717E4BB4E1F8985">
    <w:name w:val="61F438AD7C104B7A85717E4BB4E1F8985"/>
    <w:rsid w:val="00285FE1"/>
    <w:pPr>
      <w:keepNext/>
      <w:keepLines/>
      <w:spacing w:before="120" w:after="0" w:line="240" w:lineRule="auto"/>
      <w:outlineLvl w:val="1"/>
    </w:pPr>
    <w:rPr>
      <w:rFonts w:asciiTheme="majorHAnsi" w:eastAsiaTheme="majorEastAsia" w:hAnsiTheme="majorHAnsi" w:cstheme="majorBidi"/>
      <w:bCs/>
      <w:color w:val="4F81BD" w:themeColor="accent1"/>
      <w:sz w:val="24"/>
      <w:szCs w:val="26"/>
      <w:lang w:eastAsia="en-US"/>
    </w:rPr>
  </w:style>
  <w:style w:type="paragraph" w:customStyle="1" w:styleId="2A9C8BA3E74047FD8FA0752A24AFD34F5">
    <w:name w:val="2A9C8BA3E74047FD8FA0752A24AFD34F5"/>
    <w:rsid w:val="00285FE1"/>
    <w:pPr>
      <w:spacing w:after="0" w:line="240" w:lineRule="auto"/>
    </w:pPr>
    <w:rPr>
      <w:rFonts w:eastAsia="Batang"/>
      <w:color w:val="262626" w:themeColor="text1" w:themeTint="D9"/>
      <w:sz w:val="20"/>
      <w:lang w:eastAsia="en-US"/>
    </w:rPr>
  </w:style>
  <w:style w:type="paragraph" w:customStyle="1" w:styleId="55E59E15A0554AF98F75A5380FEB1B755">
    <w:name w:val="55E59E15A0554AF98F75A5380FEB1B755"/>
    <w:rsid w:val="00285FE1"/>
    <w:pPr>
      <w:spacing w:after="180" w:line="240" w:lineRule="auto"/>
    </w:pPr>
    <w:rPr>
      <w:rFonts w:eastAsia="Batang"/>
      <w:color w:val="262626" w:themeColor="text1" w:themeTint="D9"/>
      <w:sz w:val="18"/>
      <w:lang w:eastAsia="en-US"/>
    </w:rPr>
  </w:style>
  <w:style w:type="paragraph" w:customStyle="1" w:styleId="FF5C53C51C0D4809844B8C5EBBE71D0D1">
    <w:name w:val="FF5C53C51C0D4809844B8C5EBBE71D0D1"/>
    <w:rsid w:val="00285FE1"/>
    <w:pPr>
      <w:keepNext/>
      <w:keepLines/>
      <w:spacing w:before="480" w:after="0" w:line="240" w:lineRule="auto"/>
      <w:outlineLvl w:val="0"/>
    </w:pPr>
    <w:rPr>
      <w:rFonts w:asciiTheme="majorHAnsi" w:eastAsiaTheme="majorEastAsia" w:hAnsiTheme="majorHAnsi" w:cstheme="majorBidi"/>
      <w:bCs/>
      <w:color w:val="000000" w:themeColor="text1"/>
      <w:sz w:val="56"/>
      <w:szCs w:val="28"/>
      <w:lang w:eastAsia="en-US"/>
    </w:rPr>
  </w:style>
  <w:style w:type="paragraph" w:customStyle="1" w:styleId="DA59FED332C942EBA833BB7A7B5E152D1">
    <w:name w:val="DA59FED332C942EBA833BB7A7B5E152D1"/>
    <w:rsid w:val="00285FE1"/>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E36896BFB4CE49F291AC955FFD3DB7F01">
    <w:name w:val="E36896BFB4CE49F291AC955FFD3DB7F01"/>
    <w:rsid w:val="00285FE1"/>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22EE4E04332E450A9EC240DB13C82F831">
    <w:name w:val="22EE4E04332E450A9EC240DB13C82F831"/>
    <w:rsid w:val="00285FE1"/>
    <w:pPr>
      <w:spacing w:after="0" w:line="240" w:lineRule="auto"/>
    </w:pPr>
    <w:rPr>
      <w:rFonts w:eastAsia="Batang"/>
      <w:i/>
      <w:color w:val="7F7F7F" w:themeColor="text1" w:themeTint="80"/>
      <w:sz w:val="16"/>
      <w:lang w:eastAsia="en-US"/>
    </w:rPr>
  </w:style>
  <w:style w:type="paragraph" w:customStyle="1" w:styleId="0B24F628D5ED4F1A853F569E963D0BA31">
    <w:name w:val="0B24F628D5ED4F1A853F569E963D0BA31"/>
    <w:rsid w:val="00285FE1"/>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D2D4226FCAAC41D1915C6075438897F61">
    <w:name w:val="D2D4226FCAAC41D1915C6075438897F61"/>
    <w:rsid w:val="00285FE1"/>
    <w:pPr>
      <w:spacing w:after="0" w:line="240" w:lineRule="auto"/>
    </w:pPr>
    <w:rPr>
      <w:rFonts w:eastAsia="Batang"/>
      <w:i/>
      <w:color w:val="7F7F7F" w:themeColor="text1" w:themeTint="80"/>
      <w:sz w:val="16"/>
      <w:lang w:eastAsia="en-US"/>
    </w:rPr>
  </w:style>
  <w:style w:type="paragraph" w:customStyle="1" w:styleId="82F4FB6AC3794765ABFE9D7B3F68323C1">
    <w:name w:val="82F4FB6AC3794765ABFE9D7B3F68323C1"/>
    <w:rsid w:val="00285FE1"/>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A44379D83D2844B7896674BDA23912811">
    <w:name w:val="A44379D83D2844B7896674BDA23912811"/>
    <w:rsid w:val="00285FE1"/>
    <w:pPr>
      <w:spacing w:after="180" w:line="240" w:lineRule="auto"/>
    </w:pPr>
    <w:rPr>
      <w:rFonts w:eastAsia="Batang"/>
      <w:color w:val="404040" w:themeColor="text1" w:themeTint="BF"/>
      <w:lang w:eastAsia="en-US"/>
    </w:rPr>
  </w:style>
  <w:style w:type="paragraph" w:customStyle="1" w:styleId="8F0B54037F0C4018B5BDDEA4DB486B321">
    <w:name w:val="8F0B54037F0C4018B5BDDEA4DB486B321"/>
    <w:rsid w:val="00285FE1"/>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B11FE93527E04E61BCA9C54A149299911">
    <w:name w:val="B11FE93527E04E61BCA9C54A149299911"/>
    <w:rsid w:val="00285FE1"/>
    <w:pPr>
      <w:spacing w:after="180" w:line="240" w:lineRule="auto"/>
    </w:pPr>
    <w:rPr>
      <w:rFonts w:eastAsia="Batang"/>
      <w:color w:val="404040" w:themeColor="text1" w:themeTint="BF"/>
      <w:lang w:eastAsia="en-US"/>
    </w:rPr>
  </w:style>
  <w:style w:type="paragraph" w:customStyle="1" w:styleId="C7B1C3C0273A411F97EFD9EB8EE3F3CC1">
    <w:name w:val="C7B1C3C0273A411F97EFD9EB8EE3F3CC1"/>
    <w:rsid w:val="00285FE1"/>
    <w:pPr>
      <w:keepNext/>
      <w:keepLines/>
      <w:spacing w:before="200" w:after="0" w:line="240" w:lineRule="auto"/>
      <w:outlineLvl w:val="2"/>
    </w:pPr>
    <w:rPr>
      <w:rFonts w:asciiTheme="majorHAnsi" w:eastAsiaTheme="majorEastAsia" w:hAnsiTheme="majorHAnsi" w:cstheme="majorBidi"/>
      <w:bCs/>
      <w:color w:val="000000" w:themeColor="text1"/>
      <w:sz w:val="48"/>
      <w:lang w:eastAsia="en-US"/>
    </w:rPr>
  </w:style>
  <w:style w:type="paragraph" w:customStyle="1" w:styleId="A9D15062896A42E1A760CC4505966EC55">
    <w:name w:val="A9D15062896A42E1A760CC4505966EC55"/>
    <w:rsid w:val="00285FE1"/>
    <w:pPr>
      <w:spacing w:after="60" w:line="240" w:lineRule="auto"/>
    </w:pPr>
    <w:rPr>
      <w:rFonts w:eastAsia="Batang"/>
      <w:caps/>
      <w:color w:val="4F81BD" w:themeColor="accent1"/>
      <w:sz w:val="20"/>
      <w:lang w:eastAsia="en-US"/>
    </w:rPr>
  </w:style>
  <w:style w:type="paragraph" w:customStyle="1" w:styleId="1238315928F24EF5809E7D5CBA921D7B5">
    <w:name w:val="1238315928F24EF5809E7D5CBA921D7B5"/>
    <w:rsid w:val="00285FE1"/>
    <w:pPr>
      <w:spacing w:after="60" w:line="240" w:lineRule="auto"/>
      <w:jc w:val="right"/>
    </w:pPr>
    <w:rPr>
      <w:rFonts w:eastAsia="Batang"/>
      <w:color w:val="808080" w:themeColor="background1" w:themeShade="80"/>
      <w:sz w:val="20"/>
      <w:lang w:eastAsia="en-US"/>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6d93d202-47fc-4405-873a-cab67cc5f1b2" xsi:nil="true"/>
    <AssetExpire xmlns="6d93d202-47fc-4405-873a-cab67cc5f1b2">2029-05-12T07:00:00+00:00</AssetExpire>
    <CampaignTagsTaxHTField0 xmlns="6d93d202-47fc-4405-873a-cab67cc5f1b2">
      <Terms xmlns="http://schemas.microsoft.com/office/infopath/2007/PartnerControls"/>
    </CampaignTagsTaxHTField0>
    <IntlLangReviewDate xmlns="6d93d202-47fc-4405-873a-cab67cc5f1b2" xsi:nil="true"/>
    <TPFriendlyName xmlns="6d93d202-47fc-4405-873a-cab67cc5f1b2" xsi:nil="true"/>
    <IntlLangReview xmlns="6d93d202-47fc-4405-873a-cab67cc5f1b2" xsi:nil="true"/>
    <LocLastLocAttemptVersionLookup xmlns="6d93d202-47fc-4405-873a-cab67cc5f1b2">280080</LocLastLocAttemptVersionLookup>
    <LocLastLocAttemptVersionTypeLookup xmlns="6d93d202-47fc-4405-873a-cab67cc5f1b2" xsi:nil="true"/>
    <PolicheckWords xmlns="6d93d202-47fc-4405-873a-cab67cc5f1b2" xsi:nil="true"/>
    <SubmitterId xmlns="6d93d202-47fc-4405-873a-cab67cc5f1b2" xsi:nil="true"/>
    <AcquiredFrom xmlns="6d93d202-47fc-4405-873a-cab67cc5f1b2">Internal MS</AcquiredFrom>
    <EditorialStatus xmlns="6d93d202-47fc-4405-873a-cab67cc5f1b2" xsi:nil="true"/>
    <Markets xmlns="6d93d202-47fc-4405-873a-cab67cc5f1b2"/>
    <OriginAsset xmlns="6d93d202-47fc-4405-873a-cab67cc5f1b2" xsi:nil="true"/>
    <AssetStart xmlns="6d93d202-47fc-4405-873a-cab67cc5f1b2">2011-06-17T05:14:00+00:00</AssetStart>
    <FriendlyTitle xmlns="6d93d202-47fc-4405-873a-cab67cc5f1b2" xsi:nil="true"/>
    <MarketSpecific xmlns="6d93d202-47fc-4405-873a-cab67cc5f1b2">false</MarketSpecific>
    <TPNamespace xmlns="6d93d202-47fc-4405-873a-cab67cc5f1b2" xsi:nil="true"/>
    <PublishStatusLookup xmlns="6d93d202-47fc-4405-873a-cab67cc5f1b2">
      <Value>387868</Value>
      <Value>408010</Value>
    </PublishStatusLookup>
    <APAuthor xmlns="6d93d202-47fc-4405-873a-cab67cc5f1b2">
      <UserInfo>
        <DisplayName>REDMOND\v-salaxm</DisplayName>
        <AccountId>2098</AccountId>
        <AccountType/>
      </UserInfo>
    </APAuthor>
    <TPCommandLine xmlns="6d93d202-47fc-4405-873a-cab67cc5f1b2" xsi:nil="true"/>
    <IntlLangReviewer xmlns="6d93d202-47fc-4405-873a-cab67cc5f1b2" xsi:nil="true"/>
    <LocOverallPreviewStatusLookup xmlns="6d93d202-47fc-4405-873a-cab67cc5f1b2" xsi:nil="true"/>
    <LocOverallPublishStatusLookup xmlns="6d93d202-47fc-4405-873a-cab67cc5f1b2" xsi:nil="true"/>
    <OpenTemplate xmlns="6d93d202-47fc-4405-873a-cab67cc5f1b2">true</OpenTemplate>
    <CSXSubmissionDate xmlns="6d93d202-47fc-4405-873a-cab67cc5f1b2" xsi:nil="true"/>
    <TaxCatchAll xmlns="6d93d202-47fc-4405-873a-cab67cc5f1b2"/>
    <LocNewPublishedVersionLookup xmlns="6d93d202-47fc-4405-873a-cab67cc5f1b2" xsi:nil="true"/>
    <LocPublishedDependentAssetsLookup xmlns="6d93d202-47fc-4405-873a-cab67cc5f1b2" xsi:nil="true"/>
    <Manager xmlns="6d93d202-47fc-4405-873a-cab67cc5f1b2" xsi:nil="true"/>
    <NumericId xmlns="6d93d202-47fc-4405-873a-cab67cc5f1b2" xsi:nil="true"/>
    <ParentAssetId xmlns="6d93d202-47fc-4405-873a-cab67cc5f1b2" xsi:nil="true"/>
    <OriginalSourceMarket xmlns="6d93d202-47fc-4405-873a-cab67cc5f1b2">english</OriginalSourceMarket>
    <ApprovalStatus xmlns="6d93d202-47fc-4405-873a-cab67cc5f1b2">InProgress</ApprovalStatus>
    <TPComponent xmlns="6d93d202-47fc-4405-873a-cab67cc5f1b2" xsi:nil="true"/>
    <EditorialTags xmlns="6d93d202-47fc-4405-873a-cab67cc5f1b2" xsi:nil="true"/>
    <TPExecutable xmlns="6d93d202-47fc-4405-873a-cab67cc5f1b2" xsi:nil="true"/>
    <TPLaunchHelpLink xmlns="6d93d202-47fc-4405-873a-cab67cc5f1b2" xsi:nil="true"/>
    <LocComments xmlns="6d93d202-47fc-4405-873a-cab67cc5f1b2" xsi:nil="true"/>
    <LocProcessedForMarketsLookup xmlns="6d93d202-47fc-4405-873a-cab67cc5f1b2" xsi:nil="true"/>
    <LocRecommendedHandoff xmlns="6d93d202-47fc-4405-873a-cab67cc5f1b2" xsi:nil="true"/>
    <SourceTitle xmlns="6d93d202-47fc-4405-873a-cab67cc5f1b2" xsi:nil="true"/>
    <CSXUpdate xmlns="6d93d202-47fc-4405-873a-cab67cc5f1b2">false</CSXUpdate>
    <IntlLocPriority xmlns="6d93d202-47fc-4405-873a-cab67cc5f1b2" xsi:nil="true"/>
    <UAProjectedTotalWords xmlns="6d93d202-47fc-4405-873a-cab67cc5f1b2" xsi:nil="true"/>
    <AssetType xmlns="6d93d202-47fc-4405-873a-cab67cc5f1b2">TP</AssetType>
    <MachineTranslated xmlns="6d93d202-47fc-4405-873a-cab67cc5f1b2">false</MachineTranslated>
    <OutputCachingOn xmlns="6d93d202-47fc-4405-873a-cab67cc5f1b2">false</OutputCachingOn>
    <TemplateStatus xmlns="6d93d202-47fc-4405-873a-cab67cc5f1b2" xsi:nil="true"/>
    <IsSearchable xmlns="6d93d202-47fc-4405-873a-cab67cc5f1b2">true</IsSearchable>
    <ContentItem xmlns="6d93d202-47fc-4405-873a-cab67cc5f1b2" xsi:nil="true"/>
    <HandoffToMSDN xmlns="6d93d202-47fc-4405-873a-cab67cc5f1b2" xsi:nil="true"/>
    <ShowIn xmlns="6d93d202-47fc-4405-873a-cab67cc5f1b2">Show everywhere</ShowIn>
    <ThumbnailAssetId xmlns="6d93d202-47fc-4405-873a-cab67cc5f1b2" xsi:nil="true"/>
    <UALocComments xmlns="6d93d202-47fc-4405-873a-cab67cc5f1b2" xsi:nil="true"/>
    <UALocRecommendation xmlns="6d93d202-47fc-4405-873a-cab67cc5f1b2">Localize</UALocRecommendation>
    <LastModifiedDateTime xmlns="6d93d202-47fc-4405-873a-cab67cc5f1b2" xsi:nil="true"/>
    <LastPublishResultLookup xmlns="6d93d202-47fc-4405-873a-cab67cc5f1b2"/>
    <LegacyData xmlns="6d93d202-47fc-4405-873a-cab67cc5f1b2" xsi:nil="true"/>
    <LocManualTestRequired xmlns="6d93d202-47fc-4405-873a-cab67cc5f1b2">false</LocManualTestRequired>
    <LocProcessedForHandoffsLookup xmlns="6d93d202-47fc-4405-873a-cab67cc5f1b2" xsi:nil="true"/>
    <ClipArtFilename xmlns="6d93d202-47fc-4405-873a-cab67cc5f1b2" xsi:nil="true"/>
    <TPApplication xmlns="6d93d202-47fc-4405-873a-cab67cc5f1b2" xsi:nil="true"/>
    <CSXHash xmlns="6d93d202-47fc-4405-873a-cab67cc5f1b2" xsi:nil="true"/>
    <DirectSourceMarket xmlns="6d93d202-47fc-4405-873a-cab67cc5f1b2">english</DirectSourceMarket>
    <PrimaryImageGen xmlns="6d93d202-47fc-4405-873a-cab67cc5f1b2">true</PrimaryImageGen>
    <PlannedPubDate xmlns="6d93d202-47fc-4405-873a-cab67cc5f1b2" xsi:nil="true"/>
    <CSXSubmissionMarket xmlns="6d93d202-47fc-4405-873a-cab67cc5f1b2" xsi:nil="true"/>
    <Downloads xmlns="6d93d202-47fc-4405-873a-cab67cc5f1b2">0</Downloads>
    <LocOverallHandbackStatusLookup xmlns="6d93d202-47fc-4405-873a-cab67cc5f1b2" xsi:nil="true"/>
    <ArtSampleDocs xmlns="6d93d202-47fc-4405-873a-cab67cc5f1b2" xsi:nil="true"/>
    <TrustLevel xmlns="6d93d202-47fc-4405-873a-cab67cc5f1b2">1 Microsoft Managed Content</TrustLevel>
    <BlockPublish xmlns="6d93d202-47fc-4405-873a-cab67cc5f1b2">false</BlockPublish>
    <TPLaunchHelpLinkType xmlns="6d93d202-47fc-4405-873a-cab67cc5f1b2">Template</TPLaunchHelpLinkType>
    <LocalizationTagsTaxHTField0 xmlns="6d93d202-47fc-4405-873a-cab67cc5f1b2">
      <Terms xmlns="http://schemas.microsoft.com/office/infopath/2007/PartnerControls"/>
    </LocalizationTagsTaxHTField0>
    <BusinessGroup xmlns="6d93d202-47fc-4405-873a-cab67cc5f1b2" xsi:nil="true"/>
    <Providers xmlns="6d93d202-47fc-4405-873a-cab67cc5f1b2" xsi:nil="true"/>
    <TemplateTemplateType xmlns="6d93d202-47fc-4405-873a-cab67cc5f1b2">Word Document Template</TemplateTemplateType>
    <TimesCloned xmlns="6d93d202-47fc-4405-873a-cab67cc5f1b2" xsi:nil="true"/>
    <TPAppVersion xmlns="6d93d202-47fc-4405-873a-cab67cc5f1b2" xsi:nil="true"/>
    <VoteCount xmlns="6d93d202-47fc-4405-873a-cab67cc5f1b2" xsi:nil="true"/>
    <AverageRating xmlns="6d93d202-47fc-4405-873a-cab67cc5f1b2" xsi:nil="true"/>
    <FeatureTagsTaxHTField0 xmlns="6d93d202-47fc-4405-873a-cab67cc5f1b2">
      <Terms xmlns="http://schemas.microsoft.com/office/infopath/2007/PartnerControls"/>
    </FeatureTagsTaxHTField0>
    <LocOverallLocStatusLookup xmlns="6d93d202-47fc-4405-873a-cab67cc5f1b2" xsi:nil="true"/>
    <LocPublishedLinkedAssetsLookup xmlns="6d93d202-47fc-4405-873a-cab67cc5f1b2" xsi:nil="true"/>
    <Provider xmlns="6d93d202-47fc-4405-873a-cab67cc5f1b2" xsi:nil="true"/>
    <UACurrentWords xmlns="6d93d202-47fc-4405-873a-cab67cc5f1b2" xsi:nil="true"/>
    <AssetId xmlns="6d93d202-47fc-4405-873a-cab67cc5f1b2">TP102686614</AssetId>
    <TPClientViewer xmlns="6d93d202-47fc-4405-873a-cab67cc5f1b2" xsi:nil="true"/>
    <DSATActionTaken xmlns="6d93d202-47fc-4405-873a-cab67cc5f1b2" xsi:nil="true"/>
    <APEditor xmlns="6d93d202-47fc-4405-873a-cab67cc5f1b2">
      <UserInfo>
        <DisplayName/>
        <AccountId xsi:nil="true"/>
        <AccountType/>
      </UserInfo>
    </APEditor>
    <TPInstallLocation xmlns="6d93d202-47fc-4405-873a-cab67cc5f1b2" xsi:nil="true"/>
    <OOCacheId xmlns="6d93d202-47fc-4405-873a-cab67cc5f1b2" xsi:nil="true"/>
    <IsDeleted xmlns="6d93d202-47fc-4405-873a-cab67cc5f1b2">false</IsDeleted>
    <PublishTargets xmlns="6d93d202-47fc-4405-873a-cab67cc5f1b2">OfficeOnline</PublishTargets>
    <ApprovalLog xmlns="6d93d202-47fc-4405-873a-cab67cc5f1b2" xsi:nil="true"/>
    <BugNumber xmlns="6d93d202-47fc-4405-873a-cab67cc5f1b2" xsi:nil="true"/>
    <CrawlForDependencies xmlns="6d93d202-47fc-4405-873a-cab67cc5f1b2">false</CrawlForDependencies>
    <InternalTagsTaxHTField0 xmlns="6d93d202-47fc-4405-873a-cab67cc5f1b2">
      <Terms xmlns="http://schemas.microsoft.com/office/infopath/2007/PartnerControls"/>
    </InternalTagsTaxHTField0>
    <LastHandOff xmlns="6d93d202-47fc-4405-873a-cab67cc5f1b2" xsi:nil="true"/>
    <Milestone xmlns="6d93d202-47fc-4405-873a-cab67cc5f1b2" xsi:nil="true"/>
    <RecommendationsModifier xmlns="6d93d202-47fc-4405-873a-cab67cc5f1b2" xsi:nil="true"/>
    <ScenarioTagsTaxHTField0 xmlns="6d93d202-47fc-4405-873a-cab67cc5f1b2">
      <Terms xmlns="http://schemas.microsoft.com/office/infopath/2007/PartnerControls"/>
    </ScenarioTagsTaxHTField0>
    <UANotes xmlns="6d93d202-47fc-4405-873a-cab67cc5f1b2" xsi:nil="true"/>
    <Component xmlns="64acb2c5-0a2b-4bda-bd34-58e36cbb80d2" xsi:nil="true"/>
    <Description0 xmlns="64acb2c5-0a2b-4bda-bd34-58e36cbb80d2" xsi:nil="true"/>
    <OriginalRelease xmlns="6d93d202-47fc-4405-873a-cab67cc5f1b2">14</OriginalRelease>
    <LocMarketGroupTiers2 xmlns="6d93d202-47fc-4405-873a-cab67cc5f1b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TemplateFile" ma:contentTypeID="0x01010069924D1ECC420D47A2456556BC94F7370400BDF4491DEA4973499845289601F88B9F" ma:contentTypeVersion="55" ma:contentTypeDescription="Create a new document." ma:contentTypeScope="" ma:versionID="41eb558a2b826e6e4f9defd990175bec">
  <xsd:schema xmlns:xsd="http://www.w3.org/2001/XMLSchema" xmlns:xs="http://www.w3.org/2001/XMLSchema" xmlns:p="http://schemas.microsoft.com/office/2006/metadata/properties" xmlns:ns2="6d93d202-47fc-4405-873a-cab67cc5f1b2" xmlns:ns3="64acb2c5-0a2b-4bda-bd34-58e36cbb80d2" targetNamespace="http://schemas.microsoft.com/office/2006/metadata/properties" ma:root="true" ma:fieldsID="19deea0185cf7bc57eee9b90b1ba2ace" ns2:_="" ns3:_="">
    <xsd:import namespace="6d93d202-47fc-4405-873a-cab67cc5f1b2"/>
    <xsd:import namespace="64acb2c5-0a2b-4bda-bd34-58e36cbb80d2"/>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93d202-47fc-4405-873a-cab67cc5f1b2"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dc79c007-7f28-4db9-9ba1-525d19a3279b}"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0C6DD30-196A-4C6B-B1BF-A43F3B8ACD4F}" ma:internalName="CSXSubmissionMarket" ma:readOnly="false" ma:showField="MarketName" ma:web="6d93d202-47fc-4405-873a-cab67cc5f1b2">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bb16b974-ed24-4278-8820-8e232d38904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7E2D4CA2-442A-4FDA-AA57-71B8C7B2C53C}" ma:internalName="InProjectListLookup" ma:readOnly="true" ma:showField="InProjectList"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fd9a49dc-3dbf-4047-b62d-1d587abe7b40}"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7E2D4CA2-442A-4FDA-AA57-71B8C7B2C53C}" ma:internalName="LastCompleteVersionLookup" ma:readOnly="true" ma:showField="LastCompleteVersion"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7E2D4CA2-442A-4FDA-AA57-71B8C7B2C53C}" ma:internalName="LastPreviewErrorLookup" ma:readOnly="true" ma:showField="LastPreviewError"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7E2D4CA2-442A-4FDA-AA57-71B8C7B2C53C}" ma:internalName="LastPreviewResultLookup" ma:readOnly="true" ma:showField="LastPreviewResult"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7E2D4CA2-442A-4FDA-AA57-71B8C7B2C53C}" ma:internalName="LastPreviewAttemptDateLookup" ma:readOnly="true" ma:showField="LastPreviewAttemptDat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7E2D4CA2-442A-4FDA-AA57-71B8C7B2C53C}" ma:internalName="LastPreviewedByLookup" ma:readOnly="true" ma:showField="LastPreviewedBy"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7E2D4CA2-442A-4FDA-AA57-71B8C7B2C53C}" ma:internalName="LastPreviewTimeLookup" ma:readOnly="true" ma:showField="LastPreviewTim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7E2D4CA2-442A-4FDA-AA57-71B8C7B2C53C}" ma:internalName="LastPreviewVersionLookup" ma:readOnly="true" ma:showField="LastPreviewVersion"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7E2D4CA2-442A-4FDA-AA57-71B8C7B2C53C}" ma:internalName="LastPublishErrorLookup" ma:readOnly="true" ma:showField="LastPublishError"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7E2D4CA2-442A-4FDA-AA57-71B8C7B2C53C}" ma:internalName="LastPublishResultLookup" ma:readOnly="true" ma:showField="LastPublishResult"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7E2D4CA2-442A-4FDA-AA57-71B8C7B2C53C}" ma:internalName="LastPublishAttemptDateLookup" ma:readOnly="true" ma:showField="LastPublishAttemptDat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7E2D4CA2-442A-4FDA-AA57-71B8C7B2C53C}" ma:internalName="LastPublishedByLookup" ma:readOnly="true" ma:showField="LastPublishedBy"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7E2D4CA2-442A-4FDA-AA57-71B8C7B2C53C}" ma:internalName="LastPublishTimeLookup" ma:readOnly="true" ma:showField="LastPublishTim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7E2D4CA2-442A-4FDA-AA57-71B8C7B2C53C}" ma:internalName="LastPublishVersionLookup" ma:readOnly="true" ma:showField="LastPublishVersion"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4CDE398E-75A7-4993-8C61-2BFD31F64754}" ma:internalName="LocLastLocAttemptVersionLookup" ma:readOnly="false" ma:showField="LastLocAttemptVersion" ma:web="6d93d202-47fc-4405-873a-cab67cc5f1b2">
      <xsd:simpleType>
        <xsd:restriction base="dms:Lookup"/>
      </xsd:simpleType>
    </xsd:element>
    <xsd:element name="LocLastLocAttemptVersionTypeLookup" ma:index="72" nillable="true" ma:displayName="Loc Last Loc Attempt Version Type" ma:default="" ma:list="{4CDE398E-75A7-4993-8C61-2BFD31F64754}" ma:internalName="LocLastLocAttemptVersionTypeLookup" ma:readOnly="true" ma:showField="LastLocAttemptVersionType" ma:web="6d93d202-47fc-4405-873a-cab67cc5f1b2">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4CDE398E-75A7-4993-8C61-2BFD31F64754}" ma:internalName="LocNewPublishedVersionLookup" ma:readOnly="true" ma:showField="NewPublishedVersion" ma:web="6d93d202-47fc-4405-873a-cab67cc5f1b2">
      <xsd:simpleType>
        <xsd:restriction base="dms:Lookup"/>
      </xsd:simpleType>
    </xsd:element>
    <xsd:element name="LocOverallHandbackStatusLookup" ma:index="76" nillable="true" ma:displayName="Loc Overall Handback Status" ma:default="" ma:list="{4CDE398E-75A7-4993-8C61-2BFD31F64754}" ma:internalName="LocOverallHandbackStatusLookup" ma:readOnly="true" ma:showField="OverallHandbackStatus" ma:web="6d93d202-47fc-4405-873a-cab67cc5f1b2">
      <xsd:simpleType>
        <xsd:restriction base="dms:Lookup"/>
      </xsd:simpleType>
    </xsd:element>
    <xsd:element name="LocOverallLocStatusLookup" ma:index="77" nillable="true" ma:displayName="Loc Overall Localize Status" ma:default="" ma:list="{4CDE398E-75A7-4993-8C61-2BFD31F64754}" ma:internalName="LocOverallLocStatusLookup" ma:readOnly="true" ma:showField="OverallLocStatus" ma:web="6d93d202-47fc-4405-873a-cab67cc5f1b2">
      <xsd:simpleType>
        <xsd:restriction base="dms:Lookup"/>
      </xsd:simpleType>
    </xsd:element>
    <xsd:element name="LocOverallPreviewStatusLookup" ma:index="78" nillable="true" ma:displayName="Loc Overall Preview Status" ma:default="" ma:list="{4CDE398E-75A7-4993-8C61-2BFD31F64754}" ma:internalName="LocOverallPreviewStatusLookup" ma:readOnly="true" ma:showField="OverallPreviewStatus" ma:web="6d93d202-47fc-4405-873a-cab67cc5f1b2">
      <xsd:simpleType>
        <xsd:restriction base="dms:Lookup"/>
      </xsd:simpleType>
    </xsd:element>
    <xsd:element name="LocOverallPublishStatusLookup" ma:index="79" nillable="true" ma:displayName="Loc Overall Publish Status" ma:default="" ma:list="{4CDE398E-75A7-4993-8C61-2BFD31F64754}" ma:internalName="LocOverallPublishStatusLookup" ma:readOnly="true" ma:showField="OverallPublishStatus" ma:web="6d93d202-47fc-4405-873a-cab67cc5f1b2">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4CDE398E-75A7-4993-8C61-2BFD31F64754}" ma:internalName="LocProcessedForHandoffsLookup" ma:readOnly="true" ma:showField="ProcessedForHandoffs" ma:web="6d93d202-47fc-4405-873a-cab67cc5f1b2">
      <xsd:simpleType>
        <xsd:restriction base="dms:Lookup"/>
      </xsd:simpleType>
    </xsd:element>
    <xsd:element name="LocProcessedForMarketsLookup" ma:index="82" nillable="true" ma:displayName="Loc Processed For Markets" ma:default="" ma:list="{4CDE398E-75A7-4993-8C61-2BFD31F64754}" ma:internalName="LocProcessedForMarketsLookup" ma:readOnly="true" ma:showField="ProcessedForMarkets" ma:web="6d93d202-47fc-4405-873a-cab67cc5f1b2">
      <xsd:simpleType>
        <xsd:restriction base="dms:Lookup"/>
      </xsd:simpleType>
    </xsd:element>
    <xsd:element name="LocPublishedDependentAssetsLookup" ma:index="83" nillable="true" ma:displayName="Loc Published Dependent Assets" ma:default="" ma:list="{4CDE398E-75A7-4993-8C61-2BFD31F64754}" ma:internalName="LocPublishedDependentAssetsLookup" ma:readOnly="true" ma:showField="PublishedDependentAssets" ma:web="6d93d202-47fc-4405-873a-cab67cc5f1b2">
      <xsd:simpleType>
        <xsd:restriction base="dms:Lookup"/>
      </xsd:simpleType>
    </xsd:element>
    <xsd:element name="LocPublishedLinkedAssetsLookup" ma:index="84" nillable="true" ma:displayName="Loc Published Linked Assets" ma:default="" ma:list="{4CDE398E-75A7-4993-8C61-2BFD31F64754}" ma:internalName="LocPublishedLinkedAssetsLookup" ma:readOnly="true" ma:showField="PublishedLinkedAssets" ma:web="6d93d202-47fc-4405-873a-cab67cc5f1b2">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db560eb5-700a-4f94-8fda-b57de4261f12}"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0C6DD30-196A-4C6B-B1BF-A43F3B8ACD4F}" ma:internalName="Markets" ma:readOnly="false" ma:showField="MarketName"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7E2D4CA2-442A-4FDA-AA57-71B8C7B2C53C}" ma:internalName="NumOfRatingsLookup" ma:readOnly="true" ma:showField="NumOfRatings"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7E2D4CA2-442A-4FDA-AA57-71B8C7B2C53C}" ma:internalName="PublishStatusLookup" ma:readOnly="false" ma:showField="PublishStatus"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e3f7319-fb8f-4449-8902-000ab73a8566}"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11d213f5-ec09-44b6-a8be-9da225be7a8d}" ma:internalName="TaxCatchAll" ma:showField="CatchAllData"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11d213f5-ec09-44b6-a8be-9da225be7a8d}" ma:internalName="TaxCatchAllLabel" ma:readOnly="true" ma:showField="CatchAllDataLabel" ma:web="6d93d202-47fc-4405-873a-cab67cc5f1b2">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acb2c5-0a2b-4bda-bd34-58e36cbb80d2"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6B7498-1DD6-4C75-8A93-9EC2FEDCB26B}"/>
</file>

<file path=customXml/itemProps2.xml><?xml version="1.0" encoding="utf-8"?>
<ds:datastoreItem xmlns:ds="http://schemas.openxmlformats.org/officeDocument/2006/customXml" ds:itemID="{F83CEBB6-3879-47E1-9015-067B3316F87A}"/>
</file>

<file path=customXml/itemProps3.xml><?xml version="1.0" encoding="utf-8"?>
<ds:datastoreItem xmlns:ds="http://schemas.openxmlformats.org/officeDocument/2006/customXml" ds:itemID="{5A9AF842-6934-4A49-8463-96851103AF0C}"/>
</file>

<file path=customXml/itemProps4.xml><?xml version="1.0" encoding="utf-8"?>
<ds:datastoreItem xmlns:ds="http://schemas.openxmlformats.org/officeDocument/2006/customXml" ds:itemID="{E76C0AF5-7294-4CA7-9F3E-04A22D80CEED}"/>
</file>

<file path=docProps/app.xml><?xml version="1.0" encoding="utf-8"?>
<Properties xmlns="http://schemas.openxmlformats.org/officeDocument/2006/extended-properties" xmlns:vt="http://schemas.openxmlformats.org/officeDocument/2006/docPropsVTypes">
  <Template>Newsletter_TP102686614.dotx</Template>
  <TotalTime>3</TotalTime>
  <Pages>6</Pages>
  <Words>3277</Words>
  <Characters>18685</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21919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Titre</dc:subject>
  <dc:creator>Linh Anh Hoang</dc:creator>
  <cp:lastModifiedBy>Linh Anh Hoang</cp:lastModifiedBy>
  <cp:revision>3</cp:revision>
  <cp:lastPrinted>2011-06-06T17:16:00Z</cp:lastPrinted>
  <dcterms:created xsi:type="dcterms:W3CDTF">2011-11-29T02:19:00Z</dcterms:created>
  <dcterms:modified xsi:type="dcterms:W3CDTF">2011-11-29T06:24:00Z</dcterms:modified>
  <cp:contentStatus>Sous-titre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0x01010069924D1ECC420D47A2456556BC94F7370400BDF4491DEA4973499845289601F88B9F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