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30"/>
        <w:gridCol w:w="4033"/>
      </w:tblGrid>
      <w:tr w:rsidR="00874CA3" w:rsidRPr="00471CDA" w14:paraId="413B2552" w14:textId="77777777" w:rsidTr="006B7E77">
        <w:trPr>
          <w:trHeight w:val="981"/>
        </w:trPr>
        <w:tc>
          <w:tcPr>
            <w:tcW w:w="10963" w:type="dxa"/>
            <w:gridSpan w:val="2"/>
          </w:tcPr>
          <w:p w14:paraId="7BBDF3B3" w14:textId="77777777" w:rsidR="00874CA3" w:rsidRPr="00471CDA" w:rsidRDefault="00874CA3" w:rsidP="00874CA3">
            <w:pPr>
              <w:rPr>
                <w:noProof/>
              </w:rPr>
            </w:pPr>
            <w:bookmarkStart w:id="0" w:name="_GoBack"/>
            <w:bookmarkEnd w:id="0"/>
          </w:p>
        </w:tc>
      </w:tr>
      <w:tr w:rsidR="00874CA3" w:rsidRPr="00471CDA" w14:paraId="2956CBE3" w14:textId="77777777" w:rsidTr="00874CA3">
        <w:tc>
          <w:tcPr>
            <w:tcW w:w="10963" w:type="dxa"/>
            <w:gridSpan w:val="2"/>
          </w:tcPr>
          <w:p w14:paraId="1513880B" w14:textId="5B3EA497" w:rsidR="00874CA3" w:rsidRPr="00471CDA" w:rsidRDefault="007766B9" w:rsidP="00874CA3">
            <w:pPr>
              <w:rPr>
                <w:noProof/>
              </w:rPr>
            </w:pPr>
            <w:r w:rsidRPr="00471CDA">
              <w:rPr>
                <w:noProof/>
                <w:lang w:bidi="fr-FR"/>
              </w:rPr>
              <mc:AlternateContent>
                <mc:Choice Requires="wps">
                  <w:drawing>
                    <wp:anchor distT="0" distB="0" distL="114300" distR="114300" simplePos="0" relativeHeight="251666432" behindDoc="0" locked="0" layoutInCell="1" allowOverlap="1" wp14:anchorId="0F54E306" wp14:editId="43C3C93F">
                      <wp:simplePos x="0" y="0"/>
                      <wp:positionH relativeFrom="column">
                        <wp:posOffset>5388611</wp:posOffset>
                      </wp:positionH>
                      <wp:positionV relativeFrom="page">
                        <wp:posOffset>1783080</wp:posOffset>
                      </wp:positionV>
                      <wp:extent cx="1507490" cy="885825"/>
                      <wp:effectExtent l="0" t="0" r="16510" b="9525"/>
                      <wp:wrapNone/>
                      <wp:docPr id="124"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58C73" w14:textId="77777777" w:rsidR="00F506DD" w:rsidRPr="003B17B6" w:rsidRDefault="00F506DD" w:rsidP="00F506DD">
                                  <w:pPr>
                                    <w:pStyle w:val="Titre9"/>
                                    <w:rPr>
                                      <w:lang w:val="fr-CA"/>
                                    </w:rPr>
                                  </w:pPr>
                                  <w:r w:rsidRPr="003B17B6">
                                    <w:rPr>
                                      <w:lang w:val="fr-CA" w:bidi="fr-FR"/>
                                    </w:rPr>
                                    <w:t>Date du bulletin d’informations</w:t>
                                  </w:r>
                                </w:p>
                                <w:p w14:paraId="5669CB7A" w14:textId="77777777" w:rsidR="00F506DD" w:rsidRPr="003B17B6" w:rsidRDefault="00F506DD" w:rsidP="00F506DD">
                                  <w:pPr>
                                    <w:pStyle w:val="Titre9"/>
                                    <w:rPr>
                                      <w:lang w:val="fr-CA"/>
                                    </w:rPr>
                                  </w:pPr>
                                  <w:r w:rsidRPr="003B17B6">
                                    <w:rPr>
                                      <w:lang w:val="fr-CA" w:bidi="fr-FR"/>
                                    </w:rPr>
                                    <w:t>Volume 1, numéro 11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54E306" id="_x0000_t202" coordsize="21600,21600" o:spt="202" path="m,l,21600r21600,l21600,xe">
                      <v:stroke joinstyle="miter"/>
                      <v:path gradientshapeok="t" o:connecttype="rect"/>
                    </v:shapetype>
                    <v:shape id="_x0000_s1026" type="#_x0000_t202" style="position:absolute;margin-left:424.3pt;margin-top:140.4pt;width:118.7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" filled="f" stroked="f">
                      <v:textbox inset="0,0,0,0">
                        <w:txbxContent>
                          <w:p w14:paraId="18858C73" w14:textId="77777777" w:rsidR="00F506DD" w:rsidRPr="003B17B6" w:rsidRDefault="00F506DD" w:rsidP="00F506DD">
                            <w:pPr>
                              <w:pStyle w:val="Titre9"/>
                              <w:rPr>
                                <w:lang w:val="fr-CA"/>
                              </w:rPr>
                            </w:pPr>
                            <w:r w:rsidRPr="003B17B6">
                              <w:rPr>
                                <w:lang w:val="fr-CA" w:bidi="fr-FR"/>
                              </w:rPr>
                              <w:t>Date du bulletin d’informations</w:t>
                            </w:r>
                          </w:p>
                          <w:p w14:paraId="5669CB7A" w14:textId="77777777" w:rsidR="00F506DD" w:rsidRPr="003B17B6" w:rsidRDefault="00F506DD" w:rsidP="00F506DD">
                            <w:pPr>
                              <w:pStyle w:val="Titre9"/>
                              <w:rPr>
                                <w:lang w:val="fr-CA"/>
                              </w:rPr>
                            </w:pPr>
                            <w:r w:rsidRPr="003B17B6">
                              <w:rPr>
                                <w:lang w:val="fr-CA" w:bidi="fr-FR"/>
                              </w:rPr>
                              <w:t>Volume 1, numéro 11</w:t>
                            </w:r>
                          </w:p>
                        </w:txbxContent>
                      </v:textbox>
                      <w10:wrap anchory="page"/>
                    </v:shape>
                  </w:pict>
                </mc:Fallback>
              </mc:AlternateContent>
            </w:r>
            <w:r w:rsidRPr="00471CDA">
              <w:rPr>
                <w:noProof/>
                <w:lang w:bidi="fr-FR"/>
              </w:rPr>
              <mc:AlternateContent>
                <mc:Choice Requires="wps">
                  <w:drawing>
                    <wp:anchor distT="0" distB="0" distL="114300" distR="114300" simplePos="0" relativeHeight="251667456" behindDoc="0" locked="0" layoutInCell="1" allowOverlap="1" wp14:anchorId="74E3D550" wp14:editId="4E65B561">
                      <wp:simplePos x="0" y="0"/>
                      <wp:positionH relativeFrom="column">
                        <wp:posOffset>264160</wp:posOffset>
                      </wp:positionH>
                      <wp:positionV relativeFrom="page">
                        <wp:posOffset>1905</wp:posOffset>
                      </wp:positionV>
                      <wp:extent cx="5829300" cy="2665730"/>
                      <wp:effectExtent l="0" t="0" r="0" b="1270"/>
                      <wp:wrapNone/>
                      <wp:docPr id="130" name="Zone de texte 130"/>
                      <wp:cNvGraphicFramePr/>
                      <a:graphic xmlns:a="http://schemas.openxmlformats.org/drawingml/2006/main">
                        <a:graphicData uri="http://schemas.microsoft.com/office/word/2010/wordprocessingShape">
                          <wps:wsp>
                            <wps:cNvSpPr txBox="1"/>
                            <wps:spPr>
                              <a:xfrm>
                                <a:off x="0" y="0"/>
                                <a:ext cx="5829300" cy="2665730"/>
                              </a:xfrm>
                              <a:prstGeom prst="rect">
                                <a:avLst/>
                              </a:prstGeom>
                              <a:noFill/>
                              <a:ln w="6350">
                                <a:noFill/>
                              </a:ln>
                            </wps:spPr>
                            <wps:txbx>
                              <w:txbxContent>
                                <w:p w14:paraId="3188B2FB" w14:textId="77777777" w:rsidR="00874CA3" w:rsidRPr="003B17B6" w:rsidRDefault="00874CA3" w:rsidP="00874CA3">
                                  <w:pPr>
                                    <w:pStyle w:val="Titre"/>
                                    <w:rPr>
                                      <w:lang w:val="fr-CA"/>
                                    </w:rPr>
                                  </w:pPr>
                                  <w:r w:rsidRPr="003B17B6">
                                    <w:rPr>
                                      <w:lang w:val="fr-CA" w:bidi="fr-FR"/>
                                    </w:rPr>
                                    <w:t>TITRE DU BULLETIN D’INFORMATIONS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3D550" id="Zone de texte 130" o:spid="_x0000_s1027" type="#_x0000_t202" style="position:absolute;margin-left:20.8pt;margin-top:.15pt;width:459pt;height:209.9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" filled="f" stroked="f" strokeweight=".5pt">
                      <v:textbox inset=",0,,0">
                        <w:txbxContent>
                          <w:p w14:paraId="3188B2FB" w14:textId="77777777" w:rsidR="00874CA3" w:rsidRPr="003B17B6" w:rsidRDefault="00874CA3" w:rsidP="00874CA3">
                            <w:pPr>
                              <w:pStyle w:val="Titre"/>
                              <w:rPr>
                                <w:lang w:val="fr-CA"/>
                              </w:rPr>
                            </w:pPr>
                            <w:r w:rsidRPr="003B17B6">
                              <w:rPr>
                                <w:lang w:val="fr-CA" w:bidi="fr-FR"/>
                              </w:rPr>
                              <w:t>TITRE DU BULLETIN D’INFORMATIONS</w:t>
                            </w:r>
                          </w:p>
                        </w:txbxContent>
                      </v:textbox>
                      <w10:wrap anchory="page"/>
                    </v:shape>
                  </w:pict>
                </mc:Fallback>
              </mc:AlternateContent>
            </w:r>
            <w:r w:rsidR="00874CA3" w:rsidRPr="00471CDA">
              <w:rPr>
                <w:noProof/>
                <w:lang w:bidi="fr-FR"/>
              </w:rPr>
              <mc:AlternateContent>
                <mc:Choice Requires="wps">
                  <w:drawing>
                    <wp:inline distT="0" distB="0" distL="0" distR="0" wp14:anchorId="3C174565" wp14:editId="2E857AE1">
                      <wp:extent cx="257578" cy="2665337"/>
                      <wp:effectExtent l="0" t="0" r="9525" b="1905"/>
                      <wp:docPr id="128" name="Rectangle 128" descr="bloc de couleur"/>
                      <wp:cNvGraphicFramePr/>
                      <a:graphic xmlns:a="http://schemas.openxmlformats.org/drawingml/2006/main">
                        <a:graphicData uri="http://schemas.microsoft.com/office/word/2010/wordprocessingShape">
                          <wps:wsp>
                            <wps:cNvSpPr/>
                            <wps:spPr>
                              <a:xfrm>
                                <a:off x="0" y="0"/>
                                <a:ext cx="257578" cy="266533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8DEA99" id="Rectangle 128" o:spid="_x0000_s1026" alt="bloc de couleur" style="width:20.3pt;height:20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" fillcolor="#26bfce [3204]" stroked="f" strokeweight="1pt">
                      <w10:anchorlock/>
                    </v:rect>
                  </w:pict>
                </mc:Fallback>
              </mc:AlternateContent>
            </w:r>
          </w:p>
        </w:tc>
      </w:tr>
      <w:tr w:rsidR="00874CA3" w:rsidRPr="00471CDA" w14:paraId="59301726" w14:textId="77777777" w:rsidTr="00874CA3">
        <w:trPr>
          <w:trHeight w:val="8640"/>
        </w:trPr>
        <w:tc>
          <w:tcPr>
            <w:tcW w:w="6930" w:type="dxa"/>
            <w:vAlign w:val="bottom"/>
          </w:tcPr>
          <w:p w14:paraId="01D89EA8" w14:textId="77777777" w:rsidR="00874CA3" w:rsidRPr="00471CDA" w:rsidRDefault="00874CA3" w:rsidP="00874CA3">
            <w:pPr>
              <w:rPr>
                <w:noProof/>
              </w:rPr>
            </w:pPr>
            <w:r w:rsidRPr="00471CDA">
              <w:rPr>
                <w:noProof/>
                <w:lang w:bidi="fr-FR"/>
              </w:rPr>
              <w:drawing>
                <wp:inline distT="0" distB="0" distL="0" distR="0" wp14:anchorId="0412C557" wp14:editId="5F2945EA">
                  <wp:extent cx="4394588" cy="5287629"/>
                  <wp:effectExtent l="0" t="0" r="6350" b="8890"/>
                  <wp:docPr id="131" name="Image 131" descr="femmes d’affaires en train de 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f06206291-Newsletter  01-02.jpg"/>
                          <pic:cNvPicPr/>
                        </pic:nvPicPr>
                        <pic:blipFill>
                          <a:blip r:embed="rId7">
                            <a:extLst>
                              <a:ext uri="{28A0092B-C50C-407E-A947-70E740481C1C}">
                                <a14:useLocalDpi xmlns:a14="http://schemas.microsoft.com/office/drawing/2010/main" val="0"/>
                              </a:ext>
                            </a:extLst>
                          </a:blip>
                          <a:stretch>
                            <a:fillRect/>
                          </a:stretch>
                        </pic:blipFill>
                        <pic:spPr>
                          <a:xfrm>
                            <a:off x="0" y="0"/>
                            <a:ext cx="4394588" cy="5287629"/>
                          </a:xfrm>
                          <a:prstGeom prst="rect">
                            <a:avLst/>
                          </a:prstGeom>
                        </pic:spPr>
                      </pic:pic>
                    </a:graphicData>
                  </a:graphic>
                </wp:inline>
              </w:drawing>
            </w:r>
          </w:p>
        </w:tc>
        <w:tc>
          <w:tcPr>
            <w:tcW w:w="4033" w:type="dxa"/>
            <w:vAlign w:val="bottom"/>
          </w:tcPr>
          <w:p w14:paraId="6E4B48AD" w14:textId="77777777" w:rsidR="00874CA3" w:rsidRPr="00471CDA" w:rsidRDefault="00F506DD" w:rsidP="00874CA3">
            <w:pPr>
              <w:jc w:val="right"/>
              <w:rPr>
                <w:noProof/>
              </w:rPr>
            </w:pPr>
            <w:r w:rsidRPr="00471CDA">
              <w:rPr>
                <w:noProof/>
                <w:lang w:bidi="fr-FR"/>
              </w:rPr>
              <mc:AlternateContent>
                <mc:Choice Requires="wps">
                  <w:drawing>
                    <wp:inline distT="0" distB="0" distL="0" distR="0" wp14:anchorId="4D6BFB66" wp14:editId="42984648">
                      <wp:extent cx="2379372" cy="1622738"/>
                      <wp:effectExtent l="0" t="0" r="1905" b="15875"/>
                      <wp:docPr id="114"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72" cy="162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5D94" w14:textId="4D029AF4" w:rsidR="00F506DD" w:rsidRPr="003B17B6" w:rsidRDefault="003B17B6" w:rsidP="00F506DD">
                                  <w:pPr>
                                    <w:pStyle w:val="Titre3"/>
                                    <w:spacing w:before="0" w:after="0"/>
                                    <w:rPr>
                                      <w:lang w:val="fr-CA"/>
                                    </w:rPr>
                                  </w:pPr>
                                  <w:r w:rsidRPr="003B17B6">
                                    <w:rPr>
                                      <w:lang w:val="fr-CA" w:bidi="fr-FR"/>
                                    </w:rPr>
                                    <w:t>Articles d’intérêt particulier</w:t>
                                  </w:r>
                                  <w:r>
                                    <w:rPr>
                                      <w:lang w:val="fr-CA" w:bidi="fr-FR"/>
                                    </w:rPr>
                                    <w:t xml:space="preserve"> </w:t>
                                  </w:r>
                                  <w:r w:rsidR="00F506DD" w:rsidRPr="003B17B6">
                                    <w:rPr>
                                      <w:lang w:val="fr-CA" w:bidi="fr-FR"/>
                                    </w:rPr>
                                    <w:t>:</w:t>
                                  </w:r>
                                </w:p>
                                <w:p w14:paraId="4980EC7A" w14:textId="77777777" w:rsidR="00F506DD" w:rsidRPr="003B17B6" w:rsidRDefault="00F506DD" w:rsidP="00F506DD">
                                  <w:pPr>
                                    <w:rPr>
                                      <w:lang w:val="fr-CA"/>
                                    </w:rPr>
                                  </w:pPr>
                                </w:p>
                                <w:p w14:paraId="71FCEBF2" w14:textId="34DC80AB" w:rsidR="00F506DD" w:rsidRPr="003B17B6" w:rsidRDefault="00F506DD" w:rsidP="00F53DB1">
                                  <w:pPr>
                                    <w:pStyle w:val="Sous-titre"/>
                                    <w:rPr>
                                      <w:lang w:val="fr-CA"/>
                                    </w:rPr>
                                  </w:pPr>
                                  <w:r w:rsidRPr="003B17B6">
                                    <w:rPr>
                                      <w:lang w:val="fr-CA"/>
                                    </w:rPr>
                                    <w:t xml:space="preserve">• </w:t>
                                  </w:r>
                                  <w:r w:rsidR="003B17B6" w:rsidRPr="003B17B6">
                                    <w:rPr>
                                      <w:lang w:val="fr-CA"/>
                                    </w:rPr>
                                    <w:t>Soulignez ou indiquez un élément intéressant ici</w:t>
                                  </w:r>
                                  <w:r w:rsidRPr="003B17B6">
                                    <w:rPr>
                                      <w:lang w:val="fr-CA"/>
                                    </w:rPr>
                                    <w:t>.</w:t>
                                  </w:r>
                                </w:p>
                                <w:p w14:paraId="0EF484C6" w14:textId="77777777" w:rsidR="00F506DD" w:rsidRPr="003B17B6" w:rsidRDefault="00F506DD" w:rsidP="00F506DD">
                                  <w:pPr>
                                    <w:rPr>
                                      <w:sz w:val="10"/>
                                      <w:szCs w:val="10"/>
                                      <w:lang w:val="fr-CA"/>
                                    </w:rPr>
                                  </w:pPr>
                                </w:p>
                                <w:p w14:paraId="55965C19" w14:textId="79D36343" w:rsidR="00F506DD" w:rsidRPr="003B17B6" w:rsidRDefault="00F506DD" w:rsidP="00F53DB1">
                                  <w:pPr>
                                    <w:pStyle w:val="Sous-titre"/>
                                    <w:rPr>
                                      <w:lang w:val="fr-CA"/>
                                    </w:rPr>
                                  </w:pPr>
                                  <w:r w:rsidRPr="003B17B6">
                                    <w:rPr>
                                      <w:lang w:val="fr-CA"/>
                                    </w:rPr>
                                    <w:t xml:space="preserve">• </w:t>
                                  </w:r>
                                  <w:r w:rsidR="003B17B6">
                                    <w:rPr>
                                      <w:lang w:val="fr-CA"/>
                                    </w:rPr>
                                    <w:t>Soulignez ou indiquez un élément intéressant ici.</w:t>
                                  </w:r>
                                </w:p>
                                <w:p w14:paraId="0457FF75" w14:textId="77777777" w:rsidR="00F506DD" w:rsidRPr="003B17B6" w:rsidRDefault="00F506DD" w:rsidP="00F506DD">
                                  <w:pPr>
                                    <w:rPr>
                                      <w:sz w:val="10"/>
                                      <w:szCs w:val="10"/>
                                      <w:lang w:val="fr-CA"/>
                                    </w:rPr>
                                  </w:pPr>
                                </w:p>
                                <w:p w14:paraId="3EEFCCD9" w14:textId="6E462EB2" w:rsidR="00F506DD" w:rsidRPr="003B17B6" w:rsidRDefault="00F506DD" w:rsidP="00F53DB1">
                                  <w:pPr>
                                    <w:pStyle w:val="Sous-titre"/>
                                    <w:rPr>
                                      <w:lang w:val="fr-CA"/>
                                    </w:rPr>
                                  </w:pPr>
                                  <w:r w:rsidRPr="003B17B6">
                                    <w:rPr>
                                      <w:lang w:val="fr-CA"/>
                                    </w:rPr>
                                    <w:t xml:space="preserve">• </w:t>
                                  </w:r>
                                  <w:r w:rsidR="003B17B6">
                                    <w:rPr>
                                      <w:lang w:val="fr-CA"/>
                                    </w:rPr>
                                    <w:t>Soulignez ou indiquez un élément intéressant ici.</w:t>
                                  </w:r>
                                </w:p>
                              </w:txbxContent>
                            </wps:txbx>
                            <wps:bodyPr rot="0" vert="horz" wrap="square" lIns="91440" tIns="0" rIns="0" bIns="0" anchor="t" anchorCtr="0" upright="1">
                              <a:noAutofit/>
                            </wps:bodyPr>
                          </wps:wsp>
                        </a:graphicData>
                      </a:graphic>
                    </wp:inline>
                  </w:drawing>
                </mc:Choice>
                <mc:Fallback>
                  <w:pict>
                    <v:shape w14:anchorId="4D6BFB66" id="Zone de texte 9" o:spid="_x0000_s1028" type="#_x0000_t202" style="width:187.35pt;height:1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" filled="f" stroked="f">
                      <v:textbox inset=",0,0,0">
                        <w:txbxContent>
                          <w:p w14:paraId="7F465D94" w14:textId="4D029AF4" w:rsidR="00F506DD" w:rsidRPr="003B17B6" w:rsidRDefault="003B17B6" w:rsidP="00F506DD">
                            <w:pPr>
                              <w:pStyle w:val="Titre3"/>
                              <w:spacing w:before="0" w:after="0"/>
                              <w:rPr>
                                <w:lang w:val="fr-CA"/>
                              </w:rPr>
                            </w:pPr>
                            <w:r w:rsidRPr="003B17B6">
                              <w:rPr>
                                <w:lang w:val="fr-CA" w:bidi="fr-FR"/>
                              </w:rPr>
                              <w:t>Articles d’intérêt particulier</w:t>
                            </w:r>
                            <w:r>
                              <w:rPr>
                                <w:lang w:val="fr-CA" w:bidi="fr-FR"/>
                              </w:rPr>
                              <w:t xml:space="preserve"> </w:t>
                            </w:r>
                            <w:r w:rsidR="00F506DD" w:rsidRPr="003B17B6">
                              <w:rPr>
                                <w:lang w:val="fr-CA" w:bidi="fr-FR"/>
                              </w:rPr>
                              <w:t>:</w:t>
                            </w:r>
                          </w:p>
                          <w:p w14:paraId="4980EC7A" w14:textId="77777777" w:rsidR="00F506DD" w:rsidRPr="003B17B6" w:rsidRDefault="00F506DD" w:rsidP="00F506DD">
                            <w:pPr>
                              <w:rPr>
                                <w:lang w:val="fr-CA"/>
                              </w:rPr>
                            </w:pPr>
                          </w:p>
                          <w:p w14:paraId="71FCEBF2" w14:textId="34DC80AB" w:rsidR="00F506DD" w:rsidRPr="003B17B6" w:rsidRDefault="00F506DD" w:rsidP="00F53DB1">
                            <w:pPr>
                              <w:pStyle w:val="Sous-titre"/>
                              <w:rPr>
                                <w:lang w:val="fr-CA"/>
                              </w:rPr>
                            </w:pPr>
                            <w:r w:rsidRPr="003B17B6">
                              <w:rPr>
                                <w:lang w:val="fr-CA"/>
                              </w:rPr>
                              <w:t xml:space="preserve">• </w:t>
                            </w:r>
                            <w:r w:rsidR="003B17B6" w:rsidRPr="003B17B6">
                              <w:rPr>
                                <w:lang w:val="fr-CA"/>
                              </w:rPr>
                              <w:t>Soulignez ou indiquez un élément intéressant ici</w:t>
                            </w:r>
                            <w:r w:rsidRPr="003B17B6">
                              <w:rPr>
                                <w:lang w:val="fr-CA"/>
                              </w:rPr>
                              <w:t>.</w:t>
                            </w:r>
                          </w:p>
                          <w:p w14:paraId="0EF484C6" w14:textId="77777777" w:rsidR="00F506DD" w:rsidRPr="003B17B6" w:rsidRDefault="00F506DD" w:rsidP="00F506DD">
                            <w:pPr>
                              <w:rPr>
                                <w:sz w:val="10"/>
                                <w:szCs w:val="10"/>
                                <w:lang w:val="fr-CA"/>
                              </w:rPr>
                            </w:pPr>
                          </w:p>
                          <w:p w14:paraId="55965C19" w14:textId="79D36343" w:rsidR="00F506DD" w:rsidRPr="003B17B6" w:rsidRDefault="00F506DD" w:rsidP="00F53DB1">
                            <w:pPr>
                              <w:pStyle w:val="Sous-titre"/>
                              <w:rPr>
                                <w:lang w:val="fr-CA"/>
                              </w:rPr>
                            </w:pPr>
                            <w:r w:rsidRPr="003B17B6">
                              <w:rPr>
                                <w:lang w:val="fr-CA"/>
                              </w:rPr>
                              <w:t xml:space="preserve">• </w:t>
                            </w:r>
                            <w:r w:rsidR="003B17B6">
                              <w:rPr>
                                <w:lang w:val="fr-CA"/>
                              </w:rPr>
                              <w:t>Soulignez ou indiquez un élément intéressant ici.</w:t>
                            </w:r>
                          </w:p>
                          <w:p w14:paraId="0457FF75" w14:textId="77777777" w:rsidR="00F506DD" w:rsidRPr="003B17B6" w:rsidRDefault="00F506DD" w:rsidP="00F506DD">
                            <w:pPr>
                              <w:rPr>
                                <w:sz w:val="10"/>
                                <w:szCs w:val="10"/>
                                <w:lang w:val="fr-CA"/>
                              </w:rPr>
                            </w:pPr>
                          </w:p>
                          <w:p w14:paraId="3EEFCCD9" w14:textId="6E462EB2" w:rsidR="00F506DD" w:rsidRPr="003B17B6" w:rsidRDefault="00F506DD" w:rsidP="00F53DB1">
                            <w:pPr>
                              <w:pStyle w:val="Sous-titre"/>
                              <w:rPr>
                                <w:lang w:val="fr-CA"/>
                              </w:rPr>
                            </w:pPr>
                            <w:r w:rsidRPr="003B17B6">
                              <w:rPr>
                                <w:lang w:val="fr-CA"/>
                              </w:rPr>
                              <w:t xml:space="preserve">• </w:t>
                            </w:r>
                            <w:r w:rsidR="003B17B6">
                              <w:rPr>
                                <w:lang w:val="fr-CA"/>
                              </w:rPr>
                              <w:t>Soulignez ou indiquez un élément intéressant ici.</w:t>
                            </w:r>
                          </w:p>
                        </w:txbxContent>
                      </v:textbox>
                      <w10:anchorlock/>
                    </v:shape>
                  </w:pict>
                </mc:Fallback>
              </mc:AlternateContent>
            </w:r>
            <w:r w:rsidRPr="00471CDA">
              <w:rPr>
                <w:noProof/>
                <w:lang w:bidi="fr-FR"/>
              </w:rPr>
              <mc:AlternateContent>
                <mc:Choice Requires="wps">
                  <w:drawing>
                    <wp:inline distT="0" distB="0" distL="0" distR="0" wp14:anchorId="66CD03E8" wp14:editId="00E66CF0">
                      <wp:extent cx="2381885" cy="3631404"/>
                      <wp:effectExtent l="0" t="0" r="0" b="7620"/>
                      <wp:docPr id="133" name="Zone de texte 133"/>
                      <wp:cNvGraphicFramePr/>
                      <a:graphic xmlns:a="http://schemas.openxmlformats.org/drawingml/2006/main">
                        <a:graphicData uri="http://schemas.microsoft.com/office/word/2010/wordprocessingShape">
                          <wps:wsp>
                            <wps:cNvSpPr txBox="1"/>
                            <wps:spPr>
                              <a:xfrm>
                                <a:off x="0" y="0"/>
                                <a:ext cx="2381885" cy="3631404"/>
                              </a:xfrm>
                              <a:prstGeom prst="rect">
                                <a:avLst/>
                              </a:prstGeom>
                              <a:solidFill>
                                <a:schemeClr val="accent1"/>
                              </a:solidFill>
                              <a:ln w="6350">
                                <a:noFill/>
                              </a:ln>
                            </wps:spPr>
                            <wps:txbx>
                              <w:txbxContent>
                                <w:p w14:paraId="5D7ED568" w14:textId="77777777" w:rsidR="00F506DD" w:rsidRPr="003B17B6" w:rsidRDefault="00F506DD" w:rsidP="00F506DD">
                                  <w:pPr>
                                    <w:pStyle w:val="Titre3"/>
                                    <w:rPr>
                                      <w:color w:val="FFFFFF" w:themeColor="background1"/>
                                      <w:lang w:val="fr-CA"/>
                                    </w:rPr>
                                  </w:pPr>
                                  <w:r w:rsidRPr="003B17B6">
                                    <w:rPr>
                                      <w:color w:val="FFFFFF" w:themeColor="background1"/>
                                      <w:lang w:val="fr-CA" w:bidi="fr-FR"/>
                                    </w:rPr>
                                    <w:t>Points saillants individuels :</w:t>
                                  </w:r>
                                </w:p>
                                <w:p w14:paraId="65CDDD6E" w14:textId="77777777" w:rsidR="00F506DD" w:rsidRPr="003B17B6" w:rsidRDefault="00F506DD" w:rsidP="00F506DD">
                                  <w:pPr>
                                    <w:rPr>
                                      <w:lang w:val="fr-CA"/>
                                    </w:rPr>
                                  </w:pPr>
                                </w:p>
                                <w:p w14:paraId="25B4BF52"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de l’article intérieur 2</w:t>
                                  </w:r>
                                </w:p>
                                <w:p w14:paraId="221C7805"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de l’article intérieur 3</w:t>
                                  </w:r>
                                </w:p>
                                <w:p w14:paraId="39351961"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de l’article intérieur 4</w:t>
                                  </w:r>
                                </w:p>
                                <w:p w14:paraId="451B759B"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de l’article intérieur 5</w:t>
                                  </w:r>
                                </w:p>
                                <w:p w14:paraId="497B8D34"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du dernier article 6</w:t>
                                  </w:r>
                                </w:p>
                              </w:txbxContent>
                            </wps:txbx>
                            <wps:bodyPr rot="0" spcFirstLastPara="0" vertOverflow="overflow" horzOverflow="overflow" vert="horz" wrap="square" lIns="180000" tIns="457200" rIns="0" bIns="457200" numCol="1" spcCol="0" rtlCol="0" fromWordArt="0" anchor="t" anchorCtr="0" forceAA="0" compatLnSpc="1">
                              <a:prstTxWarp prst="textNoShape">
                                <a:avLst/>
                              </a:prstTxWarp>
                              <a:noAutofit/>
                            </wps:bodyPr>
                          </wps:wsp>
                        </a:graphicData>
                      </a:graphic>
                    </wp:inline>
                  </w:drawing>
                </mc:Choice>
                <mc:Fallback>
                  <w:pict>
                    <v:shape w14:anchorId="66CD03E8" id="Zone de texte 133" o:spid="_x0000_s1029" type="#_x0000_t202" style="width:187.55pt;height:28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" fillcolor="#26bfce [3204]" stroked="f" strokeweight=".5pt">
                      <v:textbox inset="5mm,36pt,0,36pt">
                        <w:txbxContent>
                          <w:p w14:paraId="5D7ED568" w14:textId="77777777" w:rsidR="00F506DD" w:rsidRPr="003B17B6" w:rsidRDefault="00F506DD" w:rsidP="00F506DD">
                            <w:pPr>
                              <w:pStyle w:val="Titre3"/>
                              <w:rPr>
                                <w:color w:val="FFFFFF" w:themeColor="background1"/>
                                <w:lang w:val="fr-CA"/>
                              </w:rPr>
                            </w:pPr>
                            <w:r w:rsidRPr="003B17B6">
                              <w:rPr>
                                <w:color w:val="FFFFFF" w:themeColor="background1"/>
                                <w:lang w:val="fr-CA" w:bidi="fr-FR"/>
                              </w:rPr>
                              <w:t>Points saillants individuels :</w:t>
                            </w:r>
                          </w:p>
                          <w:p w14:paraId="65CDDD6E" w14:textId="77777777" w:rsidR="00F506DD" w:rsidRPr="003B17B6" w:rsidRDefault="00F506DD" w:rsidP="00F506DD">
                            <w:pPr>
                              <w:rPr>
                                <w:lang w:val="fr-CA"/>
                              </w:rPr>
                            </w:pPr>
                          </w:p>
                          <w:p w14:paraId="25B4BF52"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de l’article intérieur 2</w:t>
                            </w:r>
                          </w:p>
                          <w:p w14:paraId="221C7805"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de l’article intérieur 3</w:t>
                            </w:r>
                          </w:p>
                          <w:p w14:paraId="39351961"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de l’article intérieur 4</w:t>
                            </w:r>
                          </w:p>
                          <w:p w14:paraId="451B759B"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de l’article intérieur 5</w:t>
                            </w:r>
                          </w:p>
                          <w:p w14:paraId="497B8D34" w14:textId="77777777" w:rsidR="00F506DD" w:rsidRPr="003B17B6" w:rsidRDefault="00F506DD" w:rsidP="00F506DD">
                            <w:pPr>
                              <w:pStyle w:val="Sous-titre"/>
                              <w:rPr>
                                <w:b/>
                                <w:color w:val="FFFFFF" w:themeColor="background1"/>
                                <w:lang w:val="fr-CA"/>
                              </w:rPr>
                            </w:pPr>
                            <w:r w:rsidRPr="003B17B6">
                              <w:rPr>
                                <w:b/>
                                <w:color w:val="FFFFFF" w:themeColor="background1"/>
                                <w:lang w:val="fr-CA" w:bidi="fr-FR"/>
                              </w:rPr>
                              <w:t>Titre du dernier article 6</w:t>
                            </w:r>
                          </w:p>
                        </w:txbxContent>
                      </v:textbox>
                      <w10:anchorlock/>
                    </v:shape>
                  </w:pict>
                </mc:Fallback>
              </mc:AlternateContent>
            </w:r>
          </w:p>
        </w:tc>
      </w:tr>
    </w:tbl>
    <w:p w14:paraId="24F4F8C7" w14:textId="77777777" w:rsidR="00F506DD" w:rsidRPr="00471CDA" w:rsidRDefault="00F506DD" w:rsidP="00874CA3">
      <w:pPr>
        <w:rPr>
          <w:noProof/>
        </w:rPr>
      </w:pPr>
    </w:p>
    <w:p w14:paraId="64F8BA51" w14:textId="77777777" w:rsidR="00F506DD" w:rsidRPr="00471CDA" w:rsidRDefault="00F506DD">
      <w:pPr>
        <w:rPr>
          <w:noProof/>
        </w:rPr>
      </w:pPr>
      <w:r w:rsidRPr="00471CDA">
        <w:rPr>
          <w:noProof/>
          <w:lang w:bidi="fr-FR"/>
        </w:rPr>
        <w:br w:type="page"/>
      </w:r>
    </w:p>
    <w:tbl>
      <w:tblPr>
        <w:tblStyle w:val="Grilledutableau"/>
        <w:tblW w:w="10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23"/>
        <w:gridCol w:w="3619"/>
        <w:gridCol w:w="3756"/>
      </w:tblGrid>
      <w:tr w:rsidR="00FA5A82" w:rsidRPr="00471CDA" w14:paraId="0747E71F" w14:textId="77777777" w:rsidTr="006D28EE">
        <w:trPr>
          <w:trHeight w:val="1020"/>
        </w:trPr>
        <w:tc>
          <w:tcPr>
            <w:tcW w:w="7222" w:type="dxa"/>
            <w:gridSpan w:val="2"/>
          </w:tcPr>
          <w:p w14:paraId="35108EF7" w14:textId="77777777" w:rsidR="00FA5A82" w:rsidRPr="00471CDA" w:rsidRDefault="00FA5A82" w:rsidP="00394B32">
            <w:pPr>
              <w:spacing w:before="240" w:after="240"/>
              <w:rPr>
                <w:noProof/>
              </w:rPr>
            </w:pPr>
            <w:r w:rsidRPr="00471CDA">
              <w:rPr>
                <w:noProof/>
                <w:lang w:bidi="fr-FR"/>
              </w:rPr>
              <w:lastRenderedPageBreak/>
              <mc:AlternateContent>
                <mc:Choice Requires="wps">
                  <w:drawing>
                    <wp:inline distT="0" distB="0" distL="0" distR="0" wp14:anchorId="5FAC2DA4" wp14:editId="6B08C4A5">
                      <wp:extent cx="4295775" cy="324000"/>
                      <wp:effectExtent l="0" t="0" r="0" b="0"/>
                      <wp:docPr id="139" name="Zone de texte 139"/>
                      <wp:cNvGraphicFramePr/>
                      <a:graphic xmlns:a="http://schemas.openxmlformats.org/drawingml/2006/main">
                        <a:graphicData uri="http://schemas.microsoft.com/office/word/2010/wordprocessingShape">
                          <wps:wsp>
                            <wps:cNvSpPr txBox="1"/>
                            <wps:spPr>
                              <a:xfrm>
                                <a:off x="0" y="0"/>
                                <a:ext cx="4295775" cy="324000"/>
                              </a:xfrm>
                              <a:prstGeom prst="rect">
                                <a:avLst/>
                              </a:prstGeom>
                              <a:noFill/>
                              <a:ln w="6350">
                                <a:noFill/>
                              </a:ln>
                            </wps:spPr>
                            <wps:txbx>
                              <w:txbxContent>
                                <w:p w14:paraId="212BDD4D" w14:textId="77777777" w:rsidR="00FA5A82" w:rsidRPr="003B17B6" w:rsidRDefault="00FA5A82" w:rsidP="00FA5A82">
                                  <w:pPr>
                                    <w:pStyle w:val="Titre1"/>
                                    <w:rPr>
                                      <w:lang w:val="fr-CA"/>
                                    </w:rPr>
                                  </w:pPr>
                                  <w:r w:rsidRPr="003B17B6">
                                    <w:rPr>
                                      <w:lang w:val="fr-CA"/>
                                    </w:rPr>
                                    <w:t>TITRE</w:t>
                                  </w:r>
                                  <w:r w:rsidRPr="003B17B6">
                                    <w:rPr>
                                      <w:lang w:val="fr-CA" w:bidi="fr-FR"/>
                                    </w:rPr>
                                    <w:t xml:space="preserve"> </w:t>
                                  </w:r>
                                  <w:r w:rsidRPr="003B17B6">
                                    <w:rPr>
                                      <w:color w:val="26BFCE" w:themeColor="accent1"/>
                                      <w:lang w:val="fr-CA" w:bidi="fr-FR"/>
                                    </w:rPr>
                                    <w:t>DU PREMIER ARTICLE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FAC2DA4" id="Zone de texte 139" o:spid="_x0000_s1030" type="#_x0000_t202" style="width:338.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" filled="f" stroked="f" strokeweight=".5pt">
                      <v:textbox inset=",0,,0">
                        <w:txbxContent>
                          <w:p w14:paraId="212BDD4D" w14:textId="77777777" w:rsidR="00FA5A82" w:rsidRPr="003B17B6" w:rsidRDefault="00FA5A82" w:rsidP="00FA5A82">
                            <w:pPr>
                              <w:pStyle w:val="Titre1"/>
                              <w:rPr>
                                <w:lang w:val="fr-CA"/>
                              </w:rPr>
                            </w:pPr>
                            <w:r w:rsidRPr="003B17B6">
                              <w:rPr>
                                <w:lang w:val="fr-CA"/>
                              </w:rPr>
                              <w:t>TITRE</w:t>
                            </w:r>
                            <w:r w:rsidRPr="003B17B6">
                              <w:rPr>
                                <w:lang w:val="fr-CA" w:bidi="fr-FR"/>
                              </w:rPr>
                              <w:t xml:space="preserve"> </w:t>
                            </w:r>
                            <w:r w:rsidRPr="003B17B6">
                              <w:rPr>
                                <w:color w:val="26BFCE" w:themeColor="accent1"/>
                                <w:lang w:val="fr-CA" w:bidi="fr-FR"/>
                              </w:rPr>
                              <w:t>DU PREMIER ARTICLE</w:t>
                            </w:r>
                          </w:p>
                        </w:txbxContent>
                      </v:textbox>
                      <w10:anchorlock/>
                    </v:shape>
                  </w:pict>
                </mc:Fallback>
              </mc:AlternateContent>
            </w:r>
          </w:p>
        </w:tc>
        <w:tc>
          <w:tcPr>
            <w:tcW w:w="3771" w:type="dxa"/>
            <w:vMerge w:val="restart"/>
            <w:shd w:val="clear" w:color="auto" w:fill="26BFCE" w:themeFill="accent1"/>
            <w:vAlign w:val="center"/>
          </w:tcPr>
          <w:p w14:paraId="574975E4" w14:textId="77777777" w:rsidR="00FA5A82" w:rsidRPr="00471CDA" w:rsidRDefault="0080282B" w:rsidP="00394B32">
            <w:pPr>
              <w:jc w:val="center"/>
              <w:rPr>
                <w:noProof/>
              </w:rPr>
            </w:pPr>
            <w:r w:rsidRPr="00471CDA">
              <w:rPr>
                <w:noProof/>
                <w:lang w:bidi="fr-FR"/>
              </w:rPr>
              <mc:AlternateContent>
                <mc:Choice Requires="wps">
                  <w:drawing>
                    <wp:inline distT="0" distB="0" distL="0" distR="0" wp14:anchorId="593F6F82" wp14:editId="71A5BFBD">
                      <wp:extent cx="2330235" cy="6272011"/>
                      <wp:effectExtent l="0" t="0" r="0" b="14605"/>
                      <wp:docPr id="15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235" cy="627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2F9B" w14:textId="77777777" w:rsidR="0080282B" w:rsidRPr="003B17B6" w:rsidRDefault="0080282B" w:rsidP="0080282B">
                                  <w:pPr>
                                    <w:pStyle w:val="Titre1"/>
                                    <w:rPr>
                                      <w:lang w:val="fr-CA"/>
                                    </w:rPr>
                                  </w:pPr>
                                  <w:r w:rsidRPr="003B17B6">
                                    <w:rPr>
                                      <w:lang w:val="fr-CA" w:bidi="fr-FR"/>
                                    </w:rPr>
                                    <w:t>Titre d’article intérieur</w:t>
                                  </w:r>
                                </w:p>
                                <w:p w14:paraId="31C93D1A" w14:textId="77777777" w:rsidR="0080282B" w:rsidRPr="003B17B6" w:rsidRDefault="0080282B" w:rsidP="0080282B">
                                  <w:pPr>
                                    <w:rPr>
                                      <w:lang w:val="fr-CA"/>
                                    </w:rPr>
                                  </w:pPr>
                                </w:p>
                                <w:p w14:paraId="1039E896" w14:textId="7DDCACEA" w:rsidR="0080282B" w:rsidRPr="003B17B6" w:rsidRDefault="003B17B6" w:rsidP="0080282B">
                                  <w:pPr>
                                    <w:rPr>
                                      <w:color w:val="FFFFFF" w:themeColor="background1"/>
                                      <w:lang w:val="fr-CA"/>
                                    </w:rPr>
                                  </w:pPr>
                                  <w:r w:rsidRPr="003B17B6">
                                    <w:rPr>
                                      <w:color w:val="FFFFFF" w:themeColor="background1"/>
                                      <w:lang w:val="fr-CA" w:bidi="fr-FR"/>
                                    </w:rPr>
                                    <w:t>L’un des avantages d’utiliser votre bulletin comme outil promotionnel est que vous pouvez réutiliser du contenu provenant d’autres supports marketing, tels que des communiqués de presse, des études de marché ou des rapports</w:t>
                                  </w:r>
                                  <w:r w:rsidR="0080282B" w:rsidRPr="003B17B6">
                                    <w:rPr>
                                      <w:color w:val="FFFFFF" w:themeColor="background1"/>
                                      <w:lang w:val="fr-CA" w:bidi="fr-FR"/>
                                    </w:rPr>
                                    <w:t>.</w:t>
                                  </w:r>
                                </w:p>
                                <w:p w14:paraId="189C89AD" w14:textId="77777777" w:rsidR="0080282B" w:rsidRPr="003B17B6" w:rsidRDefault="0080282B" w:rsidP="0080282B">
                                  <w:pPr>
                                    <w:rPr>
                                      <w:color w:val="FFFFFF" w:themeColor="background1"/>
                                      <w:lang w:val="fr-CA"/>
                                    </w:rPr>
                                  </w:pPr>
                                </w:p>
                                <w:p w14:paraId="485A7AC1" w14:textId="733335AD" w:rsidR="0080282B" w:rsidRPr="003B17B6" w:rsidRDefault="003B17B6" w:rsidP="0080282B">
                                  <w:pPr>
                                    <w:rPr>
                                      <w:color w:val="FFFFFF" w:themeColor="background1"/>
                                      <w:lang w:val="fr-CA"/>
                                    </w:rPr>
                                  </w:pPr>
                                  <w:r w:rsidRPr="003B17B6">
                                    <w:rPr>
                                      <w:color w:val="FFFFFF" w:themeColor="background1"/>
                                      <w:lang w:val="fr-CA" w:bidi="fr-FR"/>
                                    </w:rPr>
                                    <w:t>Si vous voulez utiliser ce bulletin d’informations pour vendre votre produit ou service, la clé de la réussite résidera dans l’utilité de ce bulletin pour les lecteurs</w:t>
                                  </w:r>
                                  <w:r w:rsidR="0080282B" w:rsidRPr="003B17B6">
                                    <w:rPr>
                                      <w:color w:val="FFFFFF" w:themeColor="background1"/>
                                      <w:lang w:val="fr-CA" w:bidi="fr-FR"/>
                                    </w:rPr>
                                    <w:t>.</w:t>
                                  </w:r>
                                </w:p>
                                <w:p w14:paraId="52240DD6" w14:textId="77777777" w:rsidR="0080282B" w:rsidRPr="003B17B6" w:rsidRDefault="0080282B" w:rsidP="0080282B">
                                  <w:pPr>
                                    <w:rPr>
                                      <w:color w:val="FFFFFF" w:themeColor="background1"/>
                                      <w:lang w:val="fr-CA"/>
                                    </w:rPr>
                                  </w:pPr>
                                </w:p>
                                <w:p w14:paraId="4C33AEC5" w14:textId="27D737F5" w:rsidR="0080282B" w:rsidRPr="003B17B6" w:rsidRDefault="003B17B6" w:rsidP="0080282B">
                                  <w:pPr>
                                    <w:rPr>
                                      <w:color w:val="FFFFFF" w:themeColor="background1"/>
                                      <w:lang w:val="fr-CA"/>
                                    </w:rPr>
                                  </w:pPr>
                                  <w:r w:rsidRPr="003B17B6">
                                    <w:rPr>
                                      <w:color w:val="FFFFFF" w:themeColor="background1"/>
                                      <w:lang w:val="fr-CA" w:bidi="fr-FR"/>
                                    </w:rPr>
                                    <w:t>Pour ajouter du contenu utile à ce bulletin, vous pouvez développer vos propres articles et les écrire, ajouter un calendrier d’événements à venir ou annoncer une offre spéciale pour promouvoir un nouveau produit</w:t>
                                  </w:r>
                                  <w:r w:rsidR="0080282B" w:rsidRPr="003B17B6">
                                    <w:rPr>
                                      <w:color w:val="FFFFFF" w:themeColor="background1"/>
                                      <w:lang w:val="fr-CA" w:bidi="fr-FR"/>
                                    </w:rPr>
                                    <w:t>.</w:t>
                                  </w:r>
                                </w:p>
                                <w:p w14:paraId="75C4A836" w14:textId="77777777" w:rsidR="0080282B" w:rsidRPr="003B17B6" w:rsidRDefault="0080282B" w:rsidP="0080282B">
                                  <w:pPr>
                                    <w:rPr>
                                      <w:color w:val="FFFFFF" w:themeColor="background1"/>
                                      <w:lang w:val="fr-CA"/>
                                    </w:rPr>
                                  </w:pPr>
                                </w:p>
                                <w:p w14:paraId="7C156947" w14:textId="77777777" w:rsidR="003B17B6" w:rsidRPr="003B17B6" w:rsidRDefault="003B17B6" w:rsidP="003B17B6">
                                  <w:pPr>
                                    <w:rPr>
                                      <w:color w:val="FFFFFF" w:themeColor="background1"/>
                                      <w:lang w:val="fr-CA" w:bidi="fr-FR"/>
                                    </w:rPr>
                                  </w:pPr>
                                  <w:r w:rsidRPr="003B17B6">
                                    <w:rPr>
                                      <w:color w:val="FFFFFF" w:themeColor="background1"/>
                                      <w:lang w:val="fr-CA" w:bidi="fr-FR"/>
                                    </w:rPr>
                                    <w:t>Vous pouvez également rechercher des articles ou trouver des articles de « remplissage » sur le World Wide Web. Vous pouvez écrire sur différents sujets, mais essayez de rester concis.</w:t>
                                  </w:r>
                                </w:p>
                                <w:p w14:paraId="0F1D762A" w14:textId="5C74B836" w:rsidR="0080282B" w:rsidRPr="003B17B6" w:rsidRDefault="003B17B6" w:rsidP="003B17B6">
                                  <w:pPr>
                                    <w:rPr>
                                      <w:color w:val="FFFFFF" w:themeColor="background1"/>
                                      <w:lang w:val="fr-CA"/>
                                    </w:rPr>
                                  </w:pPr>
                                  <w:r w:rsidRPr="003B17B6">
                                    <w:rPr>
                                      <w:color w:val="FFFFFF" w:themeColor="background1"/>
                                      <w:lang w:val="fr-CA" w:bidi="fr-FR"/>
                                    </w:rPr>
                                    <w:t>La majeure partie du contenu de votre bulletin pourra également être utilisée sur votre site web</w:t>
                                  </w:r>
                                  <w:r w:rsidR="0080282B" w:rsidRPr="003B17B6">
                                    <w:rPr>
                                      <w:color w:val="FFFFFF" w:themeColor="background1"/>
                                      <w:lang w:val="fr-CA" w:bidi="fr-FR"/>
                                    </w:rPr>
                                    <w:t xml:space="preserve">. </w:t>
                                  </w:r>
                                </w:p>
                                <w:p w14:paraId="784AE965" w14:textId="77777777" w:rsidR="0080282B" w:rsidRPr="003B17B6" w:rsidRDefault="0080282B" w:rsidP="0080282B">
                                  <w:pPr>
                                    <w:rPr>
                                      <w:i/>
                                      <w:color w:val="FFFFFF" w:themeColor="background1"/>
                                      <w:sz w:val="16"/>
                                      <w:lang w:val="fr-CA"/>
                                    </w:rPr>
                                  </w:pPr>
                                </w:p>
                              </w:txbxContent>
                            </wps:txbx>
                            <wps:bodyPr rot="0" vert="horz" wrap="square" lIns="182880" tIns="0" rIns="182880" bIns="0" anchor="t" anchorCtr="0" upright="1">
                              <a:noAutofit/>
                            </wps:bodyPr>
                          </wps:wsp>
                        </a:graphicData>
                      </a:graphic>
                    </wp:inline>
                  </w:drawing>
                </mc:Choice>
                <mc:Fallback>
                  <w:pict>
                    <v:shape w14:anchorId="593F6F82" id="Zone de texte 12" o:spid="_x0000_s1031" type="#_x0000_t202" style="width:183.5pt;height:4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" filled="f" stroked="f">
                      <v:textbox inset="14.4pt,0,14.4pt,0">
                        <w:txbxContent>
                          <w:p w14:paraId="60622F9B" w14:textId="77777777" w:rsidR="0080282B" w:rsidRPr="003B17B6" w:rsidRDefault="0080282B" w:rsidP="0080282B">
                            <w:pPr>
                              <w:pStyle w:val="Titre1"/>
                              <w:rPr>
                                <w:lang w:val="fr-CA"/>
                              </w:rPr>
                            </w:pPr>
                            <w:r w:rsidRPr="003B17B6">
                              <w:rPr>
                                <w:lang w:val="fr-CA" w:bidi="fr-FR"/>
                              </w:rPr>
                              <w:t>Titre d’article intérieur</w:t>
                            </w:r>
                          </w:p>
                          <w:p w14:paraId="31C93D1A" w14:textId="77777777" w:rsidR="0080282B" w:rsidRPr="003B17B6" w:rsidRDefault="0080282B" w:rsidP="0080282B">
                            <w:pPr>
                              <w:rPr>
                                <w:lang w:val="fr-CA"/>
                              </w:rPr>
                            </w:pPr>
                          </w:p>
                          <w:p w14:paraId="1039E896" w14:textId="7DDCACEA" w:rsidR="0080282B" w:rsidRPr="003B17B6" w:rsidRDefault="003B17B6" w:rsidP="0080282B">
                            <w:pPr>
                              <w:rPr>
                                <w:color w:val="FFFFFF" w:themeColor="background1"/>
                                <w:lang w:val="fr-CA"/>
                              </w:rPr>
                            </w:pPr>
                            <w:r w:rsidRPr="003B17B6">
                              <w:rPr>
                                <w:color w:val="FFFFFF" w:themeColor="background1"/>
                                <w:lang w:val="fr-CA" w:bidi="fr-FR"/>
                              </w:rPr>
                              <w:t>L’un des avantages d’utiliser votre bulletin comme outil promotionnel est que vous pouvez réutiliser du contenu provenant d’autres supports marketing, tels que des communiqués de presse, des études de marché ou des rapports</w:t>
                            </w:r>
                            <w:r w:rsidR="0080282B" w:rsidRPr="003B17B6">
                              <w:rPr>
                                <w:color w:val="FFFFFF" w:themeColor="background1"/>
                                <w:lang w:val="fr-CA" w:bidi="fr-FR"/>
                              </w:rPr>
                              <w:t>.</w:t>
                            </w:r>
                          </w:p>
                          <w:p w14:paraId="189C89AD" w14:textId="77777777" w:rsidR="0080282B" w:rsidRPr="003B17B6" w:rsidRDefault="0080282B" w:rsidP="0080282B">
                            <w:pPr>
                              <w:rPr>
                                <w:color w:val="FFFFFF" w:themeColor="background1"/>
                                <w:lang w:val="fr-CA"/>
                              </w:rPr>
                            </w:pPr>
                          </w:p>
                          <w:p w14:paraId="485A7AC1" w14:textId="733335AD" w:rsidR="0080282B" w:rsidRPr="003B17B6" w:rsidRDefault="003B17B6" w:rsidP="0080282B">
                            <w:pPr>
                              <w:rPr>
                                <w:color w:val="FFFFFF" w:themeColor="background1"/>
                                <w:lang w:val="fr-CA"/>
                              </w:rPr>
                            </w:pPr>
                            <w:r w:rsidRPr="003B17B6">
                              <w:rPr>
                                <w:color w:val="FFFFFF" w:themeColor="background1"/>
                                <w:lang w:val="fr-CA" w:bidi="fr-FR"/>
                              </w:rPr>
                              <w:t>Si vous voulez utiliser ce bulletin d’informations pour vendre votre produit ou service, la clé de la réussite résidera dans l’utilité de ce bulletin pour les lecteurs</w:t>
                            </w:r>
                            <w:r w:rsidR="0080282B" w:rsidRPr="003B17B6">
                              <w:rPr>
                                <w:color w:val="FFFFFF" w:themeColor="background1"/>
                                <w:lang w:val="fr-CA" w:bidi="fr-FR"/>
                              </w:rPr>
                              <w:t>.</w:t>
                            </w:r>
                          </w:p>
                          <w:p w14:paraId="52240DD6" w14:textId="77777777" w:rsidR="0080282B" w:rsidRPr="003B17B6" w:rsidRDefault="0080282B" w:rsidP="0080282B">
                            <w:pPr>
                              <w:rPr>
                                <w:color w:val="FFFFFF" w:themeColor="background1"/>
                                <w:lang w:val="fr-CA"/>
                              </w:rPr>
                            </w:pPr>
                          </w:p>
                          <w:p w14:paraId="4C33AEC5" w14:textId="27D737F5" w:rsidR="0080282B" w:rsidRPr="003B17B6" w:rsidRDefault="003B17B6" w:rsidP="0080282B">
                            <w:pPr>
                              <w:rPr>
                                <w:color w:val="FFFFFF" w:themeColor="background1"/>
                                <w:lang w:val="fr-CA"/>
                              </w:rPr>
                            </w:pPr>
                            <w:r w:rsidRPr="003B17B6">
                              <w:rPr>
                                <w:color w:val="FFFFFF" w:themeColor="background1"/>
                                <w:lang w:val="fr-CA" w:bidi="fr-FR"/>
                              </w:rPr>
                              <w:t>Pour ajouter du contenu utile à ce bulletin, vous pouvez développer vos propres articles et les écrire, ajouter un calendrier d’événements à venir ou annoncer une offre spéciale pour promouvoir un nouveau produit</w:t>
                            </w:r>
                            <w:r w:rsidR="0080282B" w:rsidRPr="003B17B6">
                              <w:rPr>
                                <w:color w:val="FFFFFF" w:themeColor="background1"/>
                                <w:lang w:val="fr-CA" w:bidi="fr-FR"/>
                              </w:rPr>
                              <w:t>.</w:t>
                            </w:r>
                          </w:p>
                          <w:p w14:paraId="75C4A836" w14:textId="77777777" w:rsidR="0080282B" w:rsidRPr="003B17B6" w:rsidRDefault="0080282B" w:rsidP="0080282B">
                            <w:pPr>
                              <w:rPr>
                                <w:color w:val="FFFFFF" w:themeColor="background1"/>
                                <w:lang w:val="fr-CA"/>
                              </w:rPr>
                            </w:pPr>
                          </w:p>
                          <w:p w14:paraId="7C156947" w14:textId="77777777" w:rsidR="003B17B6" w:rsidRPr="003B17B6" w:rsidRDefault="003B17B6" w:rsidP="003B17B6">
                            <w:pPr>
                              <w:rPr>
                                <w:color w:val="FFFFFF" w:themeColor="background1"/>
                                <w:lang w:val="fr-CA" w:bidi="fr-FR"/>
                              </w:rPr>
                            </w:pPr>
                            <w:r w:rsidRPr="003B17B6">
                              <w:rPr>
                                <w:color w:val="FFFFFF" w:themeColor="background1"/>
                                <w:lang w:val="fr-CA" w:bidi="fr-FR"/>
                              </w:rPr>
                              <w:t>Vous pouvez également rechercher des articles ou trouver des articles de « remplissage » sur le World Wide Web. Vous pouvez écrire sur différents sujets, mais essayez de rester concis.</w:t>
                            </w:r>
                          </w:p>
                          <w:p w14:paraId="0F1D762A" w14:textId="5C74B836" w:rsidR="0080282B" w:rsidRPr="003B17B6" w:rsidRDefault="003B17B6" w:rsidP="003B17B6">
                            <w:pPr>
                              <w:rPr>
                                <w:color w:val="FFFFFF" w:themeColor="background1"/>
                                <w:lang w:val="fr-CA"/>
                              </w:rPr>
                            </w:pPr>
                            <w:r w:rsidRPr="003B17B6">
                              <w:rPr>
                                <w:color w:val="FFFFFF" w:themeColor="background1"/>
                                <w:lang w:val="fr-CA" w:bidi="fr-FR"/>
                              </w:rPr>
                              <w:t>La majeure partie du contenu de votre bulletin pourra également être utilisée sur votre site web</w:t>
                            </w:r>
                            <w:r w:rsidR="0080282B" w:rsidRPr="003B17B6">
                              <w:rPr>
                                <w:color w:val="FFFFFF" w:themeColor="background1"/>
                                <w:lang w:val="fr-CA" w:bidi="fr-FR"/>
                              </w:rPr>
                              <w:t xml:space="preserve">. </w:t>
                            </w:r>
                          </w:p>
                          <w:p w14:paraId="784AE965" w14:textId="77777777" w:rsidR="0080282B" w:rsidRPr="003B17B6" w:rsidRDefault="0080282B" w:rsidP="0080282B">
                            <w:pPr>
                              <w:rPr>
                                <w:i/>
                                <w:color w:val="FFFFFF" w:themeColor="background1"/>
                                <w:sz w:val="16"/>
                                <w:lang w:val="fr-CA"/>
                              </w:rPr>
                            </w:pPr>
                          </w:p>
                        </w:txbxContent>
                      </v:textbox>
                      <w10:anchorlock/>
                    </v:shape>
                  </w:pict>
                </mc:Fallback>
              </mc:AlternateContent>
            </w:r>
            <w:r w:rsidRPr="00471CDA">
              <w:rPr>
                <w:noProof/>
                <w:lang w:bidi="fr-FR"/>
              </w:rPr>
              <w:drawing>
                <wp:inline distT="0" distB="0" distL="0" distR="0" wp14:anchorId="7EB9BCFA" wp14:editId="6115232B">
                  <wp:extent cx="2386781" cy="2166783"/>
                  <wp:effectExtent l="0" t="0" r="0" b="5080"/>
                  <wp:docPr id="152" name="Image 152" descr="gros plan d’une personne travaillant sur un ordinateur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tf06206291-Newsletter  01-04.jpg"/>
                          <pic:cNvPicPr/>
                        </pic:nvPicPr>
                        <pic:blipFill>
                          <a:blip r:embed="rId8">
                            <a:extLst>
                              <a:ext uri="{28A0092B-C50C-407E-A947-70E740481C1C}">
                                <a14:useLocalDpi xmlns:a14="http://schemas.microsoft.com/office/drawing/2010/main" val="0"/>
                              </a:ext>
                            </a:extLst>
                          </a:blip>
                          <a:stretch>
                            <a:fillRect/>
                          </a:stretch>
                        </pic:blipFill>
                        <pic:spPr>
                          <a:xfrm>
                            <a:off x="0" y="0"/>
                            <a:ext cx="2386781" cy="2166783"/>
                          </a:xfrm>
                          <a:prstGeom prst="rect">
                            <a:avLst/>
                          </a:prstGeom>
                        </pic:spPr>
                      </pic:pic>
                    </a:graphicData>
                  </a:graphic>
                </wp:inline>
              </w:drawing>
            </w:r>
          </w:p>
          <w:p w14:paraId="383C95B4" w14:textId="77777777" w:rsidR="003A2D05" w:rsidRPr="00471CDA" w:rsidRDefault="003A2D05" w:rsidP="00394B32">
            <w:pPr>
              <w:jc w:val="center"/>
              <w:rPr>
                <w:noProof/>
              </w:rPr>
            </w:pPr>
          </w:p>
        </w:tc>
      </w:tr>
      <w:tr w:rsidR="00FA5A82" w:rsidRPr="00471CDA" w14:paraId="2A48F609" w14:textId="77777777" w:rsidTr="00394B32">
        <w:trPr>
          <w:trHeight w:val="3957"/>
        </w:trPr>
        <w:tc>
          <w:tcPr>
            <w:tcW w:w="3592" w:type="dxa"/>
          </w:tcPr>
          <w:p w14:paraId="6C7A43BC" w14:textId="77777777" w:rsidR="00FA5A82" w:rsidRPr="00471CDA" w:rsidRDefault="00FA5A82" w:rsidP="00394B32">
            <w:pPr>
              <w:rPr>
                <w:noProof/>
              </w:rPr>
            </w:pPr>
            <w:r w:rsidRPr="00471CDA">
              <w:rPr>
                <w:noProof/>
                <w:lang w:bidi="fr-FR"/>
              </w:rPr>
              <mc:AlternateContent>
                <mc:Choice Requires="wps">
                  <w:drawing>
                    <wp:inline distT="0" distB="0" distL="0" distR="0" wp14:anchorId="5DF28BD2" wp14:editId="782063B7">
                      <wp:extent cx="2176530" cy="2447925"/>
                      <wp:effectExtent l="0" t="0" r="14605" b="9525"/>
                      <wp:docPr id="120"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36529015" w14:textId="49AE9B82" w:rsidR="00FA5A82" w:rsidRPr="003B17B6" w:rsidRDefault="003B17B6" w:rsidP="00FA5A82">
                                  <w:pPr>
                                    <w:spacing w:line="240" w:lineRule="atLeast"/>
                                    <w:rPr>
                                      <w:lang w:val="fr-CA"/>
                                    </w:rPr>
                                  </w:pPr>
                                  <w:r w:rsidRPr="003B17B6">
                                    <w:rPr>
                                      <w:lang w:val="fr-CA" w:bidi="fr-FR"/>
                                    </w:rPr>
                                    <w:t>Le bulletin veut donner de l’information spécialisée à une audience ciblée. Les bulletins d’informations sont un excellent moyen de commercialiser votre produit ou service, de susciter de la crédibilité et de forger l’identité de votre organisation parmi vos pairs, les membres, les employés ou les fournisseurs</w:t>
                                  </w:r>
                                  <w:r w:rsidR="00FA5A82" w:rsidRPr="003B17B6">
                                    <w:rPr>
                                      <w:lang w:val="fr-CA" w:bidi="fr-FR"/>
                                    </w:rPr>
                                    <w:t>.</w:t>
                                  </w:r>
                                </w:p>
                                <w:p w14:paraId="186E3D7D" w14:textId="77777777" w:rsidR="0080282B" w:rsidRPr="003B17B6" w:rsidRDefault="0080282B" w:rsidP="00FA5A82">
                                  <w:pPr>
                                    <w:spacing w:line="240" w:lineRule="atLeast"/>
                                    <w:rPr>
                                      <w:lang w:val="fr-CA"/>
                                    </w:rPr>
                                  </w:pPr>
                                </w:p>
                                <w:p w14:paraId="58399F4D" w14:textId="45CF87F4" w:rsidR="0080282B" w:rsidRPr="003B17B6" w:rsidRDefault="003B17B6" w:rsidP="00FA5A82">
                                  <w:pPr>
                                    <w:spacing w:line="240" w:lineRule="atLeast"/>
                                    <w:rPr>
                                      <w:lang w:val="fr-CA" w:bidi="fr-FR"/>
                                    </w:rPr>
                                  </w:pPr>
                                  <w:r w:rsidRPr="003B17B6">
                                    <w:rPr>
                                      <w:lang w:val="fr-CA" w:bidi="fr-FR"/>
                                    </w:rPr>
                                    <w:t>Tout d’abord, déterminez le public cible de votre bulletin d’informations. Il peut s’agir de toute personne susceptible de profiter de l’information qu’il contient</w:t>
                                  </w:r>
                                  <w:r w:rsidR="00FA5A82" w:rsidRPr="003B17B6">
                                    <w:rPr>
                                      <w:lang w:val="fr-CA" w:bidi="fr-FR"/>
                                    </w:rPr>
                                    <w:t>.</w:t>
                                  </w:r>
                                </w:p>
                                <w:p w14:paraId="35A14456" w14:textId="0CD87091" w:rsidR="00FA5A82" w:rsidRPr="003B17B6" w:rsidRDefault="003B17B6" w:rsidP="00FA5A82">
                                  <w:pPr>
                                    <w:spacing w:line="240" w:lineRule="atLeast"/>
                                    <w:rPr>
                                      <w:lang w:val="fr-CA"/>
                                    </w:rPr>
                                  </w:pPr>
                                  <w:r w:rsidRPr="003B17B6">
                                    <w:rPr>
                                      <w:lang w:val="fr-CA" w:bidi="fr-FR"/>
                                    </w:rPr>
                                    <w:t>Vous pouvez compiler une liste d’envoi à partir de cartes-réponses, de fiches d’information de clients, de cartes de visite récoltées à des foires commerciales ou de listes de membres. Vous pouvez même acheter une liste de diffusion d’une entreprise</w:t>
                                  </w:r>
                                  <w:r w:rsidR="00FA5A82" w:rsidRPr="003B17B6">
                                    <w:rPr>
                                      <w:lang w:val="fr-CA" w:bidi="fr-FR"/>
                                    </w:rPr>
                                    <w:t>.</w:t>
                                  </w:r>
                                </w:p>
                                <w:p w14:paraId="06C75849" w14:textId="77777777" w:rsidR="0080282B" w:rsidRPr="003B17B6" w:rsidRDefault="0080282B" w:rsidP="00FA5A82">
                                  <w:pPr>
                                    <w:spacing w:line="240" w:lineRule="atLeast"/>
                                    <w:rPr>
                                      <w:lang w:val="fr-CA"/>
                                    </w:rPr>
                                  </w:pPr>
                                </w:p>
                                <w:p w14:paraId="28928F1C" w14:textId="77777777" w:rsidR="00FA5A82" w:rsidRPr="003B17B6" w:rsidRDefault="00FA5A82" w:rsidP="00FA5A82">
                                  <w:pPr>
                                    <w:spacing w:line="240" w:lineRule="atLeast"/>
                                    <w:rPr>
                                      <w:i/>
                                      <w:sz w:val="16"/>
                                      <w:lang w:val="fr-CA"/>
                                    </w:rPr>
                                  </w:pPr>
                                  <w:r w:rsidRPr="003B17B6">
                                    <w:rPr>
                                      <w:lang w:val="fr-CA" w:bidi="fr-FR"/>
                                    </w:rPr>
                                    <w:t>Évaluez ensuite le temps et l’argent que vous pouvez consacrer à votre bulletin d’informations. Ces facteurs vous aideront à déterminer la fréquence de publication de votre bulletin et sa longueur.</w:t>
                                  </w:r>
                                </w:p>
                              </w:txbxContent>
                            </wps:txbx>
                            <wps:bodyPr rot="0" vert="horz" wrap="square" lIns="91440" tIns="0" rIns="0" bIns="0" anchor="t" anchorCtr="0" upright="1">
                              <a:noAutofit/>
                            </wps:bodyPr>
                          </wps:wsp>
                        </a:graphicData>
                      </a:graphic>
                    </wp:inline>
                  </w:drawing>
                </mc:Choice>
                <mc:Fallback>
                  <w:pict>
                    <v:shape w14:anchorId="5DF28BD2" id="_x0000_s1032" type="#_x0000_t202" style="width:171.4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" filled="f" stroked="f">
                      <v:textbox style="mso-next-textbox:#_x0000_s1033" inset=",0,0,0">
                        <w:txbxContent>
                          <w:p w14:paraId="36529015" w14:textId="49AE9B82" w:rsidR="00FA5A82" w:rsidRPr="003B17B6" w:rsidRDefault="003B17B6" w:rsidP="00FA5A82">
                            <w:pPr>
                              <w:spacing w:line="240" w:lineRule="atLeast"/>
                              <w:rPr>
                                <w:lang w:val="fr-CA"/>
                              </w:rPr>
                            </w:pPr>
                            <w:r w:rsidRPr="003B17B6">
                              <w:rPr>
                                <w:lang w:val="fr-CA" w:bidi="fr-FR"/>
                              </w:rPr>
                              <w:t>Le bulletin veut donner de l’information spécialisée à une audience ciblée. Les bulletins d’informations sont un excellent moyen de commercialiser votre produit ou service, de susciter de la crédibilité et de forger l’identité de votre organisation parmi vos pairs, les membres, les employés ou les fournisseurs</w:t>
                            </w:r>
                            <w:r w:rsidR="00FA5A82" w:rsidRPr="003B17B6">
                              <w:rPr>
                                <w:lang w:val="fr-CA" w:bidi="fr-FR"/>
                              </w:rPr>
                              <w:t>.</w:t>
                            </w:r>
                          </w:p>
                          <w:p w14:paraId="186E3D7D" w14:textId="77777777" w:rsidR="0080282B" w:rsidRPr="003B17B6" w:rsidRDefault="0080282B" w:rsidP="00FA5A82">
                            <w:pPr>
                              <w:spacing w:line="240" w:lineRule="atLeast"/>
                              <w:rPr>
                                <w:lang w:val="fr-CA"/>
                              </w:rPr>
                            </w:pPr>
                          </w:p>
                          <w:p w14:paraId="58399F4D" w14:textId="45CF87F4" w:rsidR="0080282B" w:rsidRPr="003B17B6" w:rsidRDefault="003B17B6" w:rsidP="00FA5A82">
                            <w:pPr>
                              <w:spacing w:line="240" w:lineRule="atLeast"/>
                              <w:rPr>
                                <w:lang w:val="fr-CA" w:bidi="fr-FR"/>
                              </w:rPr>
                            </w:pPr>
                            <w:r w:rsidRPr="003B17B6">
                              <w:rPr>
                                <w:lang w:val="fr-CA" w:bidi="fr-FR"/>
                              </w:rPr>
                              <w:t>Tout d’abord, déterminez le public cible de votre bulletin d’informations. Il peut s’agir de toute personne susceptible de profiter de l’information qu’il contient</w:t>
                            </w:r>
                            <w:r w:rsidR="00FA5A82" w:rsidRPr="003B17B6">
                              <w:rPr>
                                <w:lang w:val="fr-CA" w:bidi="fr-FR"/>
                              </w:rPr>
                              <w:t>.</w:t>
                            </w:r>
                          </w:p>
                          <w:p w14:paraId="35A14456" w14:textId="0CD87091" w:rsidR="00FA5A82" w:rsidRPr="003B17B6" w:rsidRDefault="003B17B6" w:rsidP="00FA5A82">
                            <w:pPr>
                              <w:spacing w:line="240" w:lineRule="atLeast"/>
                              <w:rPr>
                                <w:lang w:val="fr-CA"/>
                              </w:rPr>
                            </w:pPr>
                            <w:r w:rsidRPr="003B17B6">
                              <w:rPr>
                                <w:lang w:val="fr-CA" w:bidi="fr-FR"/>
                              </w:rPr>
                              <w:t>Vous pouvez compiler une liste d’envoi à partir de cartes-réponses, de fiches d’information de clients, de cartes de visite récoltées à des foires commerciales ou de listes de membres. Vous pouvez même acheter une liste de diffusion d’une entreprise</w:t>
                            </w:r>
                            <w:r w:rsidR="00FA5A82" w:rsidRPr="003B17B6">
                              <w:rPr>
                                <w:lang w:val="fr-CA" w:bidi="fr-FR"/>
                              </w:rPr>
                              <w:t>.</w:t>
                            </w:r>
                          </w:p>
                          <w:p w14:paraId="06C75849" w14:textId="77777777" w:rsidR="0080282B" w:rsidRPr="003B17B6" w:rsidRDefault="0080282B" w:rsidP="00FA5A82">
                            <w:pPr>
                              <w:spacing w:line="240" w:lineRule="atLeast"/>
                              <w:rPr>
                                <w:lang w:val="fr-CA"/>
                              </w:rPr>
                            </w:pPr>
                          </w:p>
                          <w:p w14:paraId="28928F1C" w14:textId="77777777" w:rsidR="00FA5A82" w:rsidRPr="003B17B6" w:rsidRDefault="00FA5A82" w:rsidP="00FA5A82">
                            <w:pPr>
                              <w:spacing w:line="240" w:lineRule="atLeast"/>
                              <w:rPr>
                                <w:i/>
                                <w:sz w:val="16"/>
                                <w:lang w:val="fr-CA"/>
                              </w:rPr>
                            </w:pPr>
                            <w:r w:rsidRPr="003B17B6">
                              <w:rPr>
                                <w:lang w:val="fr-CA" w:bidi="fr-FR"/>
                              </w:rPr>
                              <w:t>Évaluez ensuite le temps et l’argent que vous pouvez consacrer à votre bulletin d’informations. Ces facteurs vous aideront à déterminer la fréquence de publication de votre bulletin et sa longueur.</w:t>
                            </w:r>
                          </w:p>
                        </w:txbxContent>
                      </v:textbox>
                      <w10:anchorlock/>
                    </v:shape>
                  </w:pict>
                </mc:Fallback>
              </mc:AlternateContent>
            </w:r>
          </w:p>
        </w:tc>
        <w:tc>
          <w:tcPr>
            <w:tcW w:w="3629" w:type="dxa"/>
          </w:tcPr>
          <w:p w14:paraId="29857B55" w14:textId="77777777" w:rsidR="00FA5A82" w:rsidRPr="00471CDA" w:rsidRDefault="00FA5A82" w:rsidP="00394B32">
            <w:pPr>
              <w:rPr>
                <w:noProof/>
              </w:rPr>
            </w:pPr>
            <w:r w:rsidRPr="00471CDA">
              <w:rPr>
                <w:noProof/>
                <w:lang w:bidi="fr-FR"/>
              </w:rPr>
              <mc:AlternateContent>
                <mc:Choice Requires="wps">
                  <w:drawing>
                    <wp:inline distT="0" distB="0" distL="0" distR="0" wp14:anchorId="1ACCA97A" wp14:editId="388E71A8">
                      <wp:extent cx="2176530" cy="2459355"/>
                      <wp:effectExtent l="0" t="0" r="14605" b="17145"/>
                      <wp:docPr id="14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0" rIns="0" bIns="0" anchor="t" anchorCtr="0" upright="1">
                              <a:noAutofit/>
                            </wps:bodyPr>
                          </wps:wsp>
                        </a:graphicData>
                      </a:graphic>
                    </wp:inline>
                  </w:drawing>
                </mc:Choice>
                <mc:Fallback>
                  <w:pict>
                    <v:shape w14:anchorId="1ACCA97A" id="_x0000_s1033" type="#_x0000_t202" style="width:171.4pt;height:1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" filled="f" stroked="f">
                      <v:textbox inset=",0,0,0">
                        <w:txbxContent/>
                      </v:textbox>
                      <w10:anchorlock/>
                    </v:shape>
                  </w:pict>
                </mc:Fallback>
              </mc:AlternateContent>
            </w:r>
          </w:p>
        </w:tc>
        <w:tc>
          <w:tcPr>
            <w:tcW w:w="3771" w:type="dxa"/>
            <w:vMerge/>
            <w:shd w:val="clear" w:color="auto" w:fill="26BFCE" w:themeFill="accent1"/>
            <w:vAlign w:val="bottom"/>
          </w:tcPr>
          <w:p w14:paraId="00D9456C" w14:textId="77777777" w:rsidR="00FA5A82" w:rsidRPr="00471CDA" w:rsidRDefault="00FA5A82" w:rsidP="00394B32">
            <w:pPr>
              <w:jc w:val="right"/>
              <w:rPr>
                <w:noProof/>
              </w:rPr>
            </w:pPr>
          </w:p>
        </w:tc>
      </w:tr>
      <w:tr w:rsidR="00FA5A82" w:rsidRPr="00471CDA" w14:paraId="76F9208C" w14:textId="77777777" w:rsidTr="00394B32">
        <w:trPr>
          <w:trHeight w:val="3622"/>
        </w:trPr>
        <w:tc>
          <w:tcPr>
            <w:tcW w:w="7222" w:type="dxa"/>
            <w:gridSpan w:val="2"/>
            <w:vAlign w:val="center"/>
          </w:tcPr>
          <w:p w14:paraId="4C137AC8" w14:textId="77777777" w:rsidR="00FA5A82" w:rsidRPr="00471CDA" w:rsidRDefault="00FA5A82" w:rsidP="00394B32">
            <w:pPr>
              <w:rPr>
                <w:noProof/>
              </w:rPr>
            </w:pPr>
            <w:r w:rsidRPr="00471CDA">
              <w:rPr>
                <w:noProof/>
                <w:lang w:bidi="fr-FR"/>
              </w:rPr>
              <w:drawing>
                <wp:inline distT="0" distB="0" distL="0" distR="0" wp14:anchorId="4BAB06AF" wp14:editId="7B2C3A71">
                  <wp:extent cx="4497744" cy="2228088"/>
                  <wp:effectExtent l="0" t="0" r="0" b="1270"/>
                  <wp:docPr id="149" name="Image 149" descr="bureau sur lequel sont posés des notes et un ordinateur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f06206291-Newsletter  01-03.jpg"/>
                          <pic:cNvPicPr/>
                        </pic:nvPicPr>
                        <pic:blipFill>
                          <a:blip r:embed="rId9">
                            <a:extLst>
                              <a:ext uri="{28A0092B-C50C-407E-A947-70E740481C1C}">
                                <a14:useLocalDpi xmlns:a14="http://schemas.microsoft.com/office/drawing/2010/main" val="0"/>
                              </a:ext>
                            </a:extLst>
                          </a:blip>
                          <a:stretch>
                            <a:fillRect/>
                          </a:stretch>
                        </pic:blipFill>
                        <pic:spPr>
                          <a:xfrm>
                            <a:off x="0" y="0"/>
                            <a:ext cx="4497744" cy="2228088"/>
                          </a:xfrm>
                          <a:prstGeom prst="rect">
                            <a:avLst/>
                          </a:prstGeom>
                        </pic:spPr>
                      </pic:pic>
                    </a:graphicData>
                  </a:graphic>
                </wp:inline>
              </w:drawing>
            </w:r>
          </w:p>
        </w:tc>
        <w:tc>
          <w:tcPr>
            <w:tcW w:w="3771" w:type="dxa"/>
            <w:vMerge/>
            <w:shd w:val="clear" w:color="auto" w:fill="26BFCE" w:themeFill="accent1"/>
            <w:vAlign w:val="bottom"/>
          </w:tcPr>
          <w:p w14:paraId="225A22E3" w14:textId="77777777" w:rsidR="00FA5A82" w:rsidRPr="00471CDA" w:rsidRDefault="00FA5A82" w:rsidP="00394B32">
            <w:pPr>
              <w:jc w:val="right"/>
              <w:rPr>
                <w:noProof/>
              </w:rPr>
            </w:pPr>
          </w:p>
        </w:tc>
      </w:tr>
      <w:tr w:rsidR="00FA5A82" w:rsidRPr="00471CDA" w14:paraId="57D5D4B7" w14:textId="77777777" w:rsidTr="00394B32">
        <w:trPr>
          <w:trHeight w:val="1104"/>
        </w:trPr>
        <w:tc>
          <w:tcPr>
            <w:tcW w:w="7222" w:type="dxa"/>
            <w:gridSpan w:val="2"/>
            <w:vAlign w:val="center"/>
          </w:tcPr>
          <w:p w14:paraId="4E62A301" w14:textId="77777777" w:rsidR="00FA5A82" w:rsidRPr="00471CDA" w:rsidRDefault="00FA5A82" w:rsidP="00394B32">
            <w:pPr>
              <w:rPr>
                <w:noProof/>
              </w:rPr>
            </w:pPr>
            <w:r w:rsidRPr="00471CDA">
              <w:rPr>
                <w:noProof/>
                <w:lang w:bidi="fr-FR"/>
              </w:rPr>
              <mc:AlternateContent>
                <mc:Choice Requires="wps">
                  <w:drawing>
                    <wp:inline distT="0" distB="0" distL="0" distR="0" wp14:anchorId="6ACAFD34" wp14:editId="02A6AC4F">
                      <wp:extent cx="4600575" cy="386366"/>
                      <wp:effectExtent l="0" t="0" r="0" b="13970"/>
                      <wp:docPr id="145" name="Zone de texte 145"/>
                      <wp:cNvGraphicFramePr/>
                      <a:graphic xmlns:a="http://schemas.openxmlformats.org/drawingml/2006/main">
                        <a:graphicData uri="http://schemas.microsoft.com/office/word/2010/wordprocessingShape">
                          <wps:wsp>
                            <wps:cNvSpPr txBox="1"/>
                            <wps:spPr>
                              <a:xfrm>
                                <a:off x="0" y="0"/>
                                <a:ext cx="4600575" cy="386366"/>
                              </a:xfrm>
                              <a:prstGeom prst="rect">
                                <a:avLst/>
                              </a:prstGeom>
                              <a:noFill/>
                              <a:ln w="6350">
                                <a:noFill/>
                              </a:ln>
                            </wps:spPr>
                            <wps:txbx>
                              <w:txbxContent>
                                <w:p w14:paraId="350E25E5" w14:textId="77777777" w:rsidR="00FA5A82" w:rsidRPr="003B17B6" w:rsidRDefault="00FA5A82" w:rsidP="00FA5A82">
                                  <w:pPr>
                                    <w:pStyle w:val="Titre1"/>
                                    <w:rPr>
                                      <w:lang w:val="fr-CA"/>
                                    </w:rPr>
                                  </w:pPr>
                                  <w:r w:rsidRPr="003B17B6">
                                    <w:rPr>
                                      <w:lang w:val="fr-CA"/>
                                    </w:rPr>
                                    <w:t>TITRE</w:t>
                                  </w:r>
                                  <w:r w:rsidRPr="003B17B6">
                                    <w:rPr>
                                      <w:lang w:val="fr-CA" w:bidi="fr-FR"/>
                                    </w:rPr>
                                    <w:t xml:space="preserve"> </w:t>
                                  </w:r>
                                  <w:r w:rsidRPr="003B17B6">
                                    <w:rPr>
                                      <w:color w:val="26BFCE" w:themeColor="accent1"/>
                                      <w:lang w:val="fr-CA" w:bidi="fr-FR"/>
                                    </w:rPr>
                                    <w:t>DU DEUXIÈME ARTICLE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ACAFD34" id="Zone de texte 145" o:spid="_x0000_s1034" type="#_x0000_t202" style="width:362.2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" filled="f" stroked="f" strokeweight=".5pt">
                      <v:textbox inset=",0,,0">
                        <w:txbxContent>
                          <w:p w14:paraId="350E25E5" w14:textId="77777777" w:rsidR="00FA5A82" w:rsidRPr="003B17B6" w:rsidRDefault="00FA5A82" w:rsidP="00FA5A82">
                            <w:pPr>
                              <w:pStyle w:val="Titre1"/>
                              <w:rPr>
                                <w:lang w:val="fr-CA"/>
                              </w:rPr>
                            </w:pPr>
                            <w:r w:rsidRPr="003B17B6">
                              <w:rPr>
                                <w:lang w:val="fr-CA"/>
                              </w:rPr>
                              <w:t>TITRE</w:t>
                            </w:r>
                            <w:r w:rsidRPr="003B17B6">
                              <w:rPr>
                                <w:lang w:val="fr-CA" w:bidi="fr-FR"/>
                              </w:rPr>
                              <w:t xml:space="preserve"> </w:t>
                            </w:r>
                            <w:r w:rsidRPr="003B17B6">
                              <w:rPr>
                                <w:color w:val="26BFCE" w:themeColor="accent1"/>
                                <w:lang w:val="fr-CA" w:bidi="fr-FR"/>
                              </w:rPr>
                              <w:t>DU DEUXIÈME ARTICLE</w:t>
                            </w:r>
                          </w:p>
                        </w:txbxContent>
                      </v:textbox>
                      <w10:anchorlock/>
                    </v:shape>
                  </w:pict>
                </mc:Fallback>
              </mc:AlternateContent>
            </w:r>
          </w:p>
        </w:tc>
        <w:tc>
          <w:tcPr>
            <w:tcW w:w="3771" w:type="dxa"/>
            <w:vMerge/>
            <w:shd w:val="clear" w:color="auto" w:fill="26BFCE" w:themeFill="accent1"/>
            <w:vAlign w:val="bottom"/>
          </w:tcPr>
          <w:p w14:paraId="391438DA" w14:textId="77777777" w:rsidR="00FA5A82" w:rsidRPr="00471CDA" w:rsidRDefault="00FA5A82" w:rsidP="00394B32">
            <w:pPr>
              <w:jc w:val="right"/>
              <w:rPr>
                <w:noProof/>
              </w:rPr>
            </w:pPr>
          </w:p>
        </w:tc>
      </w:tr>
      <w:tr w:rsidR="00FA5A82" w:rsidRPr="00471CDA" w14:paraId="7FBF0029" w14:textId="77777777" w:rsidTr="00394B32">
        <w:trPr>
          <w:trHeight w:val="4292"/>
        </w:trPr>
        <w:tc>
          <w:tcPr>
            <w:tcW w:w="3592" w:type="dxa"/>
          </w:tcPr>
          <w:p w14:paraId="414E624C" w14:textId="77777777" w:rsidR="00FA5A82" w:rsidRPr="00471CDA" w:rsidRDefault="00FA5A82" w:rsidP="00394B32">
            <w:pPr>
              <w:rPr>
                <w:noProof/>
              </w:rPr>
            </w:pPr>
            <w:r w:rsidRPr="00471CDA">
              <w:rPr>
                <w:noProof/>
                <w:lang w:bidi="fr-FR"/>
              </w:rPr>
              <mc:AlternateContent>
                <mc:Choice Requires="wps">
                  <w:drawing>
                    <wp:inline distT="0" distB="0" distL="0" distR="0" wp14:anchorId="00CD0FC3" wp14:editId="26FD0D09">
                      <wp:extent cx="2176145" cy="2882096"/>
                      <wp:effectExtent l="0" t="0" r="14605" b="13970"/>
                      <wp:docPr id="14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88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30188F6A" w14:textId="77777777" w:rsidR="00FA5A82" w:rsidRPr="003B17B6" w:rsidRDefault="00FA5A82" w:rsidP="00FA5A82">
                                  <w:pPr>
                                    <w:pStyle w:val="Corpsdetexte"/>
                                    <w:rPr>
                                      <w:lang w:val="fr-CA"/>
                                    </w:rPr>
                                  </w:pPr>
                                  <w:r w:rsidRPr="003B17B6">
                                    <w:rPr>
                                      <w:lang w:val="fr-CA"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3942B03F" w14:textId="77777777" w:rsidR="00FA5A82" w:rsidRPr="003B17B6" w:rsidRDefault="00FA5A82" w:rsidP="00FA5A82">
                                  <w:pPr>
                                    <w:pStyle w:val="Corpsdetexte"/>
                                    <w:rPr>
                                      <w:lang w:val="fr-CA"/>
                                    </w:rPr>
                                  </w:pPr>
                                  <w:r w:rsidRPr="003B17B6">
                                    <w:rPr>
                                      <w:lang w:val="fr-CA" w:bidi="fr-FR"/>
                                    </w:rPr>
                                    <w:t>Tout d’abord, déterminez le public cible du bulletin d’informations. Il peut s’agir de toute personne pouvant mettre à profit les informations qu’il contient, par exemple des employés ou des personnes intéressées par l’achat d’un produit ou l’appel à vos services.</w:t>
                                  </w:r>
                                </w:p>
                                <w:p w14:paraId="4E703974" w14:textId="77777777" w:rsidR="00FA5A82" w:rsidRPr="003B17B6" w:rsidRDefault="00FA5A82" w:rsidP="00FA5A82">
                                  <w:pPr>
                                    <w:pStyle w:val="Corpsdetexte"/>
                                    <w:rPr>
                                      <w:lang w:val="fr-CA"/>
                                    </w:rPr>
                                  </w:pPr>
                                  <w:r w:rsidRPr="003B17B6">
                                    <w:rPr>
                                      <w:lang w:val="fr-CA"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4258E571" w14:textId="77777777" w:rsidR="00FA5A82" w:rsidRPr="003B17B6" w:rsidRDefault="00FA5A82" w:rsidP="00FA5A82">
                                  <w:pPr>
                                    <w:pStyle w:val="Corpsdetexte"/>
                                    <w:rPr>
                                      <w:i/>
                                      <w:lang w:val="fr-CA"/>
                                    </w:rPr>
                                  </w:pPr>
                                  <w:r w:rsidRPr="003B17B6">
                                    <w:rPr>
                                      <w:lang w:val="fr-CA" w:bidi="fr-FR"/>
                                    </w:rPr>
                                    <w:t>Évaluez ensuite le temps et l’argent que vous pouvez consacrer à votre bulletin d’informations. Ces facteurs vous aideront à déterminer la fréquence de publication de votre bulletin et sa longueur.</w:t>
                                  </w:r>
                                </w:p>
                                <w:p w14:paraId="6766F2C5" w14:textId="77777777" w:rsidR="00FA5A82" w:rsidRPr="003B17B6" w:rsidRDefault="00FA5A82" w:rsidP="00FA5A82">
                                  <w:pPr>
                                    <w:pStyle w:val="Corpsdetexte"/>
                                    <w:rPr>
                                      <w:i/>
                                      <w:lang w:val="fr-CA"/>
                                    </w:rPr>
                                  </w:pPr>
                                </w:p>
                              </w:txbxContent>
                            </wps:txbx>
                            <wps:bodyPr rot="0" vert="horz" wrap="square" lIns="91440" tIns="0" rIns="0" bIns="0" anchor="t" anchorCtr="0" upright="1">
                              <a:noAutofit/>
                            </wps:bodyPr>
                          </wps:wsp>
                        </a:graphicData>
                      </a:graphic>
                    </wp:inline>
                  </w:drawing>
                </mc:Choice>
                <mc:Fallback>
                  <w:pict>
                    <v:shape w14:anchorId="00CD0FC3" id="_x0000_s1035" type="#_x0000_t202" style="width:171.35pt;height:2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" filled="f" stroked="f">
                      <v:textbox style="mso-next-textbox:#_x0000_s1036" inset=",0,0,0">
                        <w:txbxContent>
                          <w:p w14:paraId="30188F6A" w14:textId="77777777" w:rsidR="00FA5A82" w:rsidRPr="003B17B6" w:rsidRDefault="00FA5A82" w:rsidP="00FA5A82">
                            <w:pPr>
                              <w:pStyle w:val="Corpsdetexte"/>
                              <w:rPr>
                                <w:lang w:val="fr-CA"/>
                              </w:rPr>
                            </w:pPr>
                            <w:r w:rsidRPr="003B17B6">
                              <w:rPr>
                                <w:lang w:val="fr-CA"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3942B03F" w14:textId="77777777" w:rsidR="00FA5A82" w:rsidRPr="003B17B6" w:rsidRDefault="00FA5A82" w:rsidP="00FA5A82">
                            <w:pPr>
                              <w:pStyle w:val="Corpsdetexte"/>
                              <w:rPr>
                                <w:lang w:val="fr-CA"/>
                              </w:rPr>
                            </w:pPr>
                            <w:r w:rsidRPr="003B17B6">
                              <w:rPr>
                                <w:lang w:val="fr-CA" w:bidi="fr-FR"/>
                              </w:rPr>
                              <w:t>Tout d’abord, déterminez le public cible du bulletin d’informations. Il peut s’agir de toute personne pouvant mettre à profit les informations qu’il contient, par exemple des employés ou des personnes intéressées par l’achat d’un produit ou l’appel à vos services.</w:t>
                            </w:r>
                          </w:p>
                          <w:p w14:paraId="4E703974" w14:textId="77777777" w:rsidR="00FA5A82" w:rsidRPr="003B17B6" w:rsidRDefault="00FA5A82" w:rsidP="00FA5A82">
                            <w:pPr>
                              <w:pStyle w:val="Corpsdetexte"/>
                              <w:rPr>
                                <w:lang w:val="fr-CA"/>
                              </w:rPr>
                            </w:pPr>
                            <w:r w:rsidRPr="003B17B6">
                              <w:rPr>
                                <w:lang w:val="fr-CA"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4258E571" w14:textId="77777777" w:rsidR="00FA5A82" w:rsidRPr="003B17B6" w:rsidRDefault="00FA5A82" w:rsidP="00FA5A82">
                            <w:pPr>
                              <w:pStyle w:val="Corpsdetexte"/>
                              <w:rPr>
                                <w:i/>
                                <w:lang w:val="fr-CA"/>
                              </w:rPr>
                            </w:pPr>
                            <w:r w:rsidRPr="003B17B6">
                              <w:rPr>
                                <w:lang w:val="fr-CA" w:bidi="fr-FR"/>
                              </w:rPr>
                              <w:t>Évaluez ensuite le temps et l’argent que vous pouvez consacrer à votre bulletin d’informations. Ces facteurs vous aideront à déterminer la fréquence de publication de votre bulletin et sa longueur.</w:t>
                            </w:r>
                          </w:p>
                          <w:p w14:paraId="6766F2C5" w14:textId="77777777" w:rsidR="00FA5A82" w:rsidRPr="003B17B6" w:rsidRDefault="00FA5A82" w:rsidP="00FA5A82">
                            <w:pPr>
                              <w:pStyle w:val="Corpsdetexte"/>
                              <w:rPr>
                                <w:i/>
                                <w:lang w:val="fr-CA"/>
                              </w:rPr>
                            </w:pPr>
                          </w:p>
                        </w:txbxContent>
                      </v:textbox>
                      <w10:anchorlock/>
                    </v:shape>
                  </w:pict>
                </mc:Fallback>
              </mc:AlternateContent>
            </w:r>
          </w:p>
        </w:tc>
        <w:tc>
          <w:tcPr>
            <w:tcW w:w="3629" w:type="dxa"/>
          </w:tcPr>
          <w:p w14:paraId="771DD413" w14:textId="77777777" w:rsidR="003A2D05" w:rsidRPr="00471CDA" w:rsidRDefault="00FA5A82" w:rsidP="00394B32">
            <w:pPr>
              <w:rPr>
                <w:noProof/>
              </w:rPr>
            </w:pPr>
            <w:r w:rsidRPr="00471CDA">
              <w:rPr>
                <w:noProof/>
                <w:lang w:bidi="fr-FR"/>
              </w:rPr>
              <mc:AlternateContent>
                <mc:Choice Requires="wps">
                  <w:drawing>
                    <wp:inline distT="0" distB="0" distL="0" distR="0" wp14:anchorId="69D6C7EE" wp14:editId="6398F711">
                      <wp:extent cx="2176145" cy="2777924"/>
                      <wp:effectExtent l="0" t="0" r="14605" b="3810"/>
                      <wp:docPr id="148"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777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0" rIns="0" bIns="0" anchor="t" anchorCtr="0" upright="1">
                              <a:noAutofit/>
                            </wps:bodyPr>
                          </wps:wsp>
                        </a:graphicData>
                      </a:graphic>
                    </wp:inline>
                  </w:drawing>
                </mc:Choice>
                <mc:Fallback>
                  <w:pict>
                    <v:shape w14:anchorId="69D6C7EE" id="_x0000_s1036" type="#_x0000_t202" style="width:171.35pt;height:2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" filled="f" stroked="f">
                      <v:textbox inset=",0,0,0">
                        <w:txbxContent/>
                      </v:textbox>
                      <w10:anchorlock/>
                    </v:shape>
                  </w:pict>
                </mc:Fallback>
              </mc:AlternateContent>
            </w:r>
          </w:p>
        </w:tc>
        <w:tc>
          <w:tcPr>
            <w:tcW w:w="3771" w:type="dxa"/>
            <w:vMerge/>
            <w:shd w:val="clear" w:color="auto" w:fill="26BFCE" w:themeFill="accent1"/>
            <w:vAlign w:val="bottom"/>
          </w:tcPr>
          <w:p w14:paraId="4E5DCE45" w14:textId="77777777" w:rsidR="00FA5A82" w:rsidRPr="00471CDA" w:rsidRDefault="00FA5A82" w:rsidP="00394B32">
            <w:pPr>
              <w:jc w:val="right"/>
              <w:rPr>
                <w:noProof/>
              </w:rPr>
            </w:pPr>
          </w:p>
        </w:tc>
      </w:tr>
    </w:tbl>
    <w:p w14:paraId="5D760F97" w14:textId="77777777" w:rsidR="003A2D05" w:rsidRPr="00471CDA" w:rsidRDefault="003A2D05" w:rsidP="00874CA3">
      <w:pPr>
        <w:rPr>
          <w:noProof/>
        </w:rPr>
      </w:pPr>
    </w:p>
    <w:tbl>
      <w:tblPr>
        <w:tblStyle w:val="Grilledutableau"/>
        <w:tblW w:w="10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44"/>
        <w:gridCol w:w="3628"/>
        <w:gridCol w:w="3626"/>
      </w:tblGrid>
      <w:tr w:rsidR="00472180" w:rsidRPr="00471CDA" w14:paraId="7AB16BE1" w14:textId="77777777" w:rsidTr="00394B32">
        <w:trPr>
          <w:trHeight w:val="3689"/>
        </w:trPr>
        <w:tc>
          <w:tcPr>
            <w:tcW w:w="10993" w:type="dxa"/>
            <w:gridSpan w:val="3"/>
          </w:tcPr>
          <w:p w14:paraId="154106E0" w14:textId="77777777" w:rsidR="00472180" w:rsidRPr="00471CDA" w:rsidRDefault="00472180" w:rsidP="00394B32">
            <w:pPr>
              <w:rPr>
                <w:noProof/>
              </w:rPr>
            </w:pPr>
            <w:r w:rsidRPr="00471CDA">
              <w:rPr>
                <w:noProof/>
                <w:lang w:bidi="fr-FR"/>
              </w:rPr>
              <w:drawing>
                <wp:inline distT="0" distB="0" distL="0" distR="0" wp14:anchorId="57CE55BD" wp14:editId="21BC2960">
                  <wp:extent cx="7012182" cy="2312484"/>
                  <wp:effectExtent l="0" t="0" r="0" b="0"/>
                  <wp:docPr id="185" name="Image 185" descr="passants déambulant dans un centre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f06206291-Newsletter  01-03.jpg"/>
                          <pic:cNvPicPr/>
                        </pic:nvPicPr>
                        <pic:blipFill>
                          <a:blip r:embed="rId10">
                            <a:extLst>
                              <a:ext uri="{28A0092B-C50C-407E-A947-70E740481C1C}">
                                <a14:useLocalDpi xmlns:a14="http://schemas.microsoft.com/office/drawing/2010/main" val="0"/>
                              </a:ext>
                            </a:extLst>
                          </a:blip>
                          <a:stretch>
                            <a:fillRect/>
                          </a:stretch>
                        </pic:blipFill>
                        <pic:spPr>
                          <a:xfrm>
                            <a:off x="0" y="0"/>
                            <a:ext cx="7012182" cy="2312484"/>
                          </a:xfrm>
                          <a:prstGeom prst="rect">
                            <a:avLst/>
                          </a:prstGeom>
                        </pic:spPr>
                      </pic:pic>
                    </a:graphicData>
                  </a:graphic>
                </wp:inline>
              </w:drawing>
            </w:r>
          </w:p>
        </w:tc>
      </w:tr>
      <w:tr w:rsidR="00472180" w:rsidRPr="00471CDA" w14:paraId="6E80F53F" w14:textId="77777777" w:rsidTr="00394B32">
        <w:trPr>
          <w:trHeight w:val="1079"/>
        </w:trPr>
        <w:tc>
          <w:tcPr>
            <w:tcW w:w="3669" w:type="dxa"/>
            <w:vMerge w:val="restart"/>
            <w:shd w:val="clear" w:color="auto" w:fill="26BFCE" w:themeFill="accent1"/>
          </w:tcPr>
          <w:p w14:paraId="038492E6" w14:textId="77777777" w:rsidR="00472180" w:rsidRPr="00471CDA" w:rsidRDefault="00472180" w:rsidP="00394B32">
            <w:pPr>
              <w:spacing w:before="240" w:after="240"/>
              <w:rPr>
                <w:noProof/>
              </w:rPr>
            </w:pPr>
            <w:r w:rsidRPr="00471CDA">
              <w:rPr>
                <w:noProof/>
                <w:lang w:bidi="fr-FR"/>
              </w:rPr>
              <mc:AlternateContent>
                <mc:Choice Requires="wps">
                  <w:drawing>
                    <wp:inline distT="0" distB="0" distL="0" distR="0" wp14:anchorId="4A8C0910" wp14:editId="794485B3">
                      <wp:extent cx="2318198" cy="2729802"/>
                      <wp:effectExtent l="0" t="0" r="0" b="13970"/>
                      <wp:docPr id="18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198" cy="272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C948" w14:textId="77777777" w:rsidR="00472180" w:rsidRPr="003B17B6" w:rsidRDefault="00472180" w:rsidP="00472180">
                                  <w:pPr>
                                    <w:pStyle w:val="Titre4"/>
                                    <w:rPr>
                                      <w:color w:val="FFFFFF" w:themeColor="background1"/>
                                      <w:lang w:val="fr-CA"/>
                                    </w:rPr>
                                  </w:pPr>
                                  <w:r w:rsidRPr="003B17B6">
                                    <w:rPr>
                                      <w:color w:val="FFFFFF" w:themeColor="background1"/>
                                      <w:lang w:val="fr-CA" w:bidi="fr-FR"/>
                                    </w:rPr>
                                    <w:t>« Pour capter l’attention du lecteur, insérez ici une phrase ou citation intéressante extraites de l’article. »</w:t>
                                  </w:r>
                                </w:p>
                              </w:txbxContent>
                            </wps:txbx>
                            <wps:bodyPr rot="0" vert="horz" wrap="square" lIns="182880" tIns="365760" rIns="182880" bIns="0" anchor="t" anchorCtr="0" upright="1">
                              <a:noAutofit/>
                            </wps:bodyPr>
                          </wps:wsp>
                        </a:graphicData>
                      </a:graphic>
                    </wp:inline>
                  </w:drawing>
                </mc:Choice>
                <mc:Fallback>
                  <w:pict>
                    <v:shape w14:anchorId="4A8C0910" id="_x0000_s1037" type="#_x0000_t202" style="width:182.55pt;height:2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" filled="f" stroked="f">
                      <v:textbox inset="14.4pt,28.8pt,14.4pt,0">
                        <w:txbxContent>
                          <w:p w14:paraId="0526C948" w14:textId="77777777" w:rsidR="00472180" w:rsidRPr="003B17B6" w:rsidRDefault="00472180" w:rsidP="00472180">
                            <w:pPr>
                              <w:pStyle w:val="Titre4"/>
                              <w:rPr>
                                <w:color w:val="FFFFFF" w:themeColor="background1"/>
                                <w:lang w:val="fr-CA"/>
                              </w:rPr>
                            </w:pPr>
                            <w:r w:rsidRPr="003B17B6">
                              <w:rPr>
                                <w:color w:val="FFFFFF" w:themeColor="background1"/>
                                <w:lang w:val="fr-CA" w:bidi="fr-FR"/>
                              </w:rPr>
                              <w:t>« Pour capter l’attention du lecteur, insérez ici une phrase ou citation intéressante extraites de l’article. »</w:t>
                            </w:r>
                          </w:p>
                        </w:txbxContent>
                      </v:textbox>
                      <w10:anchorlock/>
                    </v:shape>
                  </w:pict>
                </mc:Fallback>
              </mc:AlternateContent>
            </w:r>
          </w:p>
          <w:p w14:paraId="10043449" w14:textId="77777777" w:rsidR="00472180" w:rsidRPr="00471CDA" w:rsidRDefault="00472180" w:rsidP="00394B32">
            <w:pPr>
              <w:spacing w:before="240" w:after="240"/>
              <w:rPr>
                <w:noProof/>
              </w:rPr>
            </w:pPr>
            <w:r w:rsidRPr="00471CDA">
              <w:rPr>
                <w:noProof/>
                <w:lang w:bidi="fr-FR"/>
              </w:rPr>
              <mc:AlternateContent>
                <mc:Choice Requires="wps">
                  <w:drawing>
                    <wp:inline distT="0" distB="0" distL="0" distR="0" wp14:anchorId="54CA0A87" wp14:editId="45169154">
                      <wp:extent cx="2330235" cy="2936384"/>
                      <wp:effectExtent l="0" t="0" r="0" b="16510"/>
                      <wp:docPr id="188"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235" cy="2936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6E187" w14:textId="77777777" w:rsidR="00472180" w:rsidRPr="003B17B6" w:rsidRDefault="00472180" w:rsidP="00472180">
                                  <w:pPr>
                                    <w:pStyle w:val="Titre2"/>
                                    <w:rPr>
                                      <w:lang w:val="fr-CA"/>
                                    </w:rPr>
                                  </w:pPr>
                                  <w:r w:rsidRPr="003B17B6">
                                    <w:rPr>
                                      <w:lang w:val="fr-CA" w:bidi="fr-FR"/>
                                    </w:rPr>
                                    <w:t>Titre de l’article d’intérêt spécial</w:t>
                                  </w:r>
                                </w:p>
                                <w:p w14:paraId="72C6BCC0" w14:textId="77777777" w:rsidR="00472180" w:rsidRPr="003B17B6" w:rsidRDefault="00472180" w:rsidP="00472180">
                                  <w:pPr>
                                    <w:rPr>
                                      <w:lang w:val="fr-CA"/>
                                    </w:rPr>
                                  </w:pPr>
                                </w:p>
                                <w:p w14:paraId="4D44013E" w14:textId="77777777" w:rsidR="00472180" w:rsidRPr="003B17B6" w:rsidRDefault="00472180" w:rsidP="00472180">
                                  <w:pPr>
                                    <w:rPr>
                                      <w:color w:val="FFFFFF" w:themeColor="background1"/>
                                      <w:lang w:val="fr-CA"/>
                                    </w:rPr>
                                  </w:pPr>
                                  <w:r w:rsidRPr="003B17B6">
                                    <w:rPr>
                                      <w:color w:val="FFFFFF" w:themeColor="background1"/>
                                      <w:lang w:val="fr-CA" w:bidi="fr-FR"/>
                                    </w:rPr>
                                    <w:t>Vous pouvez également rechercher des articles ou trouver des articles de « remplissage » sur le World Wide Web. Vous pouvez écrire sur différents sujets mais essayez de rester concis.</w:t>
                                  </w:r>
                                </w:p>
                                <w:p w14:paraId="44F08C27" w14:textId="77777777" w:rsidR="00472180" w:rsidRPr="003B17B6" w:rsidRDefault="00472180" w:rsidP="00472180">
                                  <w:pPr>
                                    <w:rPr>
                                      <w:color w:val="FFFFFF" w:themeColor="background1"/>
                                      <w:lang w:val="fr-CA"/>
                                    </w:rPr>
                                  </w:pPr>
                                </w:p>
                                <w:p w14:paraId="5B3D8BD5" w14:textId="77777777" w:rsidR="00472180" w:rsidRPr="003B17B6" w:rsidRDefault="00472180" w:rsidP="00472180">
                                  <w:pPr>
                                    <w:rPr>
                                      <w:lang w:val="fr-CA"/>
                                    </w:rPr>
                                  </w:pPr>
                                  <w:r w:rsidRPr="003B17B6">
                                    <w:rPr>
                                      <w:color w:val="FFFFFF" w:themeColor="background1"/>
                                      <w:lang w:val="fr-CA" w:bidi="fr-FR"/>
                                    </w:rPr>
                                    <w:t>La majeure partie du contenu de votre bulletin est également utilisable sur votre site web. Microsoft Word offre un moyen simple de convertir votre bulletin en publication web.</w:t>
                                  </w:r>
                                </w:p>
                              </w:txbxContent>
                            </wps:txbx>
                            <wps:bodyPr rot="0" vert="horz" wrap="square" lIns="182880" tIns="0" rIns="182880" bIns="0" anchor="t" anchorCtr="0" upright="1">
                              <a:noAutofit/>
                            </wps:bodyPr>
                          </wps:wsp>
                        </a:graphicData>
                      </a:graphic>
                    </wp:inline>
                  </w:drawing>
                </mc:Choice>
                <mc:Fallback>
                  <w:pict>
                    <v:shape w14:anchorId="54CA0A87" id="_x0000_s1038" type="#_x0000_t202" style="width:183.5pt;height:2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" filled="f" stroked="f">
                      <v:textbox inset="14.4pt,0,14.4pt,0">
                        <w:txbxContent>
                          <w:p w14:paraId="12C6E187" w14:textId="77777777" w:rsidR="00472180" w:rsidRPr="003B17B6" w:rsidRDefault="00472180" w:rsidP="00472180">
                            <w:pPr>
                              <w:pStyle w:val="Titre2"/>
                              <w:rPr>
                                <w:lang w:val="fr-CA"/>
                              </w:rPr>
                            </w:pPr>
                            <w:r w:rsidRPr="003B17B6">
                              <w:rPr>
                                <w:lang w:val="fr-CA" w:bidi="fr-FR"/>
                              </w:rPr>
                              <w:t>Titre de l’article d’intérêt spécial</w:t>
                            </w:r>
                          </w:p>
                          <w:p w14:paraId="72C6BCC0" w14:textId="77777777" w:rsidR="00472180" w:rsidRPr="003B17B6" w:rsidRDefault="00472180" w:rsidP="00472180">
                            <w:pPr>
                              <w:rPr>
                                <w:lang w:val="fr-CA"/>
                              </w:rPr>
                            </w:pPr>
                          </w:p>
                          <w:p w14:paraId="4D44013E" w14:textId="77777777" w:rsidR="00472180" w:rsidRPr="003B17B6" w:rsidRDefault="00472180" w:rsidP="00472180">
                            <w:pPr>
                              <w:rPr>
                                <w:color w:val="FFFFFF" w:themeColor="background1"/>
                                <w:lang w:val="fr-CA"/>
                              </w:rPr>
                            </w:pPr>
                            <w:r w:rsidRPr="003B17B6">
                              <w:rPr>
                                <w:color w:val="FFFFFF" w:themeColor="background1"/>
                                <w:lang w:val="fr-CA" w:bidi="fr-FR"/>
                              </w:rPr>
                              <w:t>Vous pouvez également rechercher des articles ou trouver des articles de « remplissage » sur le World Wide Web. Vous pouvez écrire sur différents sujets mais essayez de rester concis.</w:t>
                            </w:r>
                          </w:p>
                          <w:p w14:paraId="44F08C27" w14:textId="77777777" w:rsidR="00472180" w:rsidRPr="003B17B6" w:rsidRDefault="00472180" w:rsidP="00472180">
                            <w:pPr>
                              <w:rPr>
                                <w:color w:val="FFFFFF" w:themeColor="background1"/>
                                <w:lang w:val="fr-CA"/>
                              </w:rPr>
                            </w:pPr>
                          </w:p>
                          <w:p w14:paraId="5B3D8BD5" w14:textId="77777777" w:rsidR="00472180" w:rsidRPr="003B17B6" w:rsidRDefault="00472180" w:rsidP="00472180">
                            <w:pPr>
                              <w:rPr>
                                <w:lang w:val="fr-CA"/>
                              </w:rPr>
                            </w:pPr>
                            <w:r w:rsidRPr="003B17B6">
                              <w:rPr>
                                <w:color w:val="FFFFFF" w:themeColor="background1"/>
                                <w:lang w:val="fr-CA" w:bidi="fr-FR"/>
                              </w:rPr>
                              <w:t>La majeure partie du contenu de votre bulletin est également utilisable sur votre site web. Microsoft Word offre un moyen simple de convertir votre bulletin en publication web.</w:t>
                            </w:r>
                          </w:p>
                        </w:txbxContent>
                      </v:textbox>
                      <w10:anchorlock/>
                    </v:shape>
                  </w:pict>
                </mc:Fallback>
              </mc:AlternateContent>
            </w:r>
          </w:p>
        </w:tc>
        <w:tc>
          <w:tcPr>
            <w:tcW w:w="7324" w:type="dxa"/>
            <w:gridSpan w:val="2"/>
            <w:shd w:val="clear" w:color="auto" w:fill="auto"/>
            <w:vAlign w:val="center"/>
          </w:tcPr>
          <w:p w14:paraId="0C5686E0" w14:textId="77777777" w:rsidR="00472180" w:rsidRPr="00471CDA" w:rsidRDefault="00472180" w:rsidP="00394B32">
            <w:pPr>
              <w:rPr>
                <w:noProof/>
              </w:rPr>
            </w:pPr>
            <w:r w:rsidRPr="00471CDA">
              <w:rPr>
                <w:noProof/>
                <w:lang w:bidi="fr-FR"/>
              </w:rPr>
              <mc:AlternateContent>
                <mc:Choice Requires="wps">
                  <w:drawing>
                    <wp:inline distT="0" distB="0" distL="0" distR="0" wp14:anchorId="13F7ADB4" wp14:editId="1FCF9335">
                      <wp:extent cx="3026536" cy="386366"/>
                      <wp:effectExtent l="0" t="0" r="0" b="13970"/>
                      <wp:docPr id="190" name="Zone de texte 190"/>
                      <wp:cNvGraphicFramePr/>
                      <a:graphic xmlns:a="http://schemas.openxmlformats.org/drawingml/2006/main">
                        <a:graphicData uri="http://schemas.microsoft.com/office/word/2010/wordprocessingShape">
                          <wps:wsp>
                            <wps:cNvSpPr txBox="1"/>
                            <wps:spPr>
                              <a:xfrm>
                                <a:off x="0" y="0"/>
                                <a:ext cx="3026536" cy="386366"/>
                              </a:xfrm>
                              <a:prstGeom prst="rect">
                                <a:avLst/>
                              </a:prstGeom>
                              <a:noFill/>
                              <a:ln w="6350">
                                <a:noFill/>
                              </a:ln>
                            </wps:spPr>
                            <wps:txbx>
                              <w:txbxContent>
                                <w:p w14:paraId="6A84879D" w14:textId="77777777" w:rsidR="00472180" w:rsidRPr="003B17B6" w:rsidRDefault="00472180" w:rsidP="00472180">
                                  <w:pPr>
                                    <w:pStyle w:val="Titre1"/>
                                    <w:rPr>
                                      <w:lang w:val="fr-CA"/>
                                    </w:rPr>
                                  </w:pPr>
                                  <w:r w:rsidRPr="003B17B6">
                                    <w:rPr>
                                      <w:lang w:val="fr-CA" w:bidi="fr-FR"/>
                                    </w:rPr>
                                    <w:t>Titre d’article intérieur</w:t>
                                  </w:r>
                                </w:p>
                                <w:p w14:paraId="79537BC1" w14:textId="77777777" w:rsidR="00472180" w:rsidRPr="003B17B6" w:rsidRDefault="00472180" w:rsidP="00472180">
                                  <w:pPr>
                                    <w:pStyle w:val="Titre1"/>
                                    <w:rPr>
                                      <w:lang w:val="fr-CA"/>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3F7ADB4" id="Zone de texte 190" o:spid="_x0000_s1039" type="#_x0000_t202" style="width:238.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" filled="f" stroked="f" strokeweight=".5pt">
                      <v:textbox inset=",0,,0">
                        <w:txbxContent>
                          <w:p w14:paraId="6A84879D" w14:textId="77777777" w:rsidR="00472180" w:rsidRPr="003B17B6" w:rsidRDefault="00472180" w:rsidP="00472180">
                            <w:pPr>
                              <w:pStyle w:val="Titre1"/>
                              <w:rPr>
                                <w:lang w:val="fr-CA"/>
                              </w:rPr>
                            </w:pPr>
                            <w:r w:rsidRPr="003B17B6">
                              <w:rPr>
                                <w:lang w:val="fr-CA" w:bidi="fr-FR"/>
                              </w:rPr>
                              <w:t>Titre d’article intérieur</w:t>
                            </w:r>
                          </w:p>
                          <w:p w14:paraId="79537BC1" w14:textId="77777777" w:rsidR="00472180" w:rsidRPr="003B17B6" w:rsidRDefault="00472180" w:rsidP="00472180">
                            <w:pPr>
                              <w:pStyle w:val="Titre1"/>
                              <w:rPr>
                                <w:lang w:val="fr-CA"/>
                              </w:rPr>
                            </w:pPr>
                          </w:p>
                        </w:txbxContent>
                      </v:textbox>
                      <w10:anchorlock/>
                    </v:shape>
                  </w:pict>
                </mc:Fallback>
              </mc:AlternateContent>
            </w:r>
          </w:p>
        </w:tc>
      </w:tr>
      <w:tr w:rsidR="00472180" w:rsidRPr="00471CDA" w14:paraId="22380844" w14:textId="77777777" w:rsidTr="00394B32">
        <w:trPr>
          <w:trHeight w:val="3957"/>
        </w:trPr>
        <w:tc>
          <w:tcPr>
            <w:tcW w:w="3669" w:type="dxa"/>
            <w:vMerge/>
            <w:shd w:val="clear" w:color="auto" w:fill="26BFCE" w:themeFill="accent1"/>
          </w:tcPr>
          <w:p w14:paraId="644D62BA" w14:textId="77777777" w:rsidR="00472180" w:rsidRPr="00471CDA" w:rsidRDefault="00472180" w:rsidP="00394B32">
            <w:pPr>
              <w:rPr>
                <w:noProof/>
              </w:rPr>
            </w:pPr>
          </w:p>
        </w:tc>
        <w:tc>
          <w:tcPr>
            <w:tcW w:w="3664" w:type="dxa"/>
            <w:shd w:val="clear" w:color="auto" w:fill="auto"/>
          </w:tcPr>
          <w:p w14:paraId="07D168B1" w14:textId="77777777" w:rsidR="00472180" w:rsidRPr="00471CDA" w:rsidRDefault="00472180" w:rsidP="00394B32">
            <w:pPr>
              <w:rPr>
                <w:noProof/>
              </w:rPr>
            </w:pPr>
            <w:r w:rsidRPr="00471CDA">
              <w:rPr>
                <w:noProof/>
                <w:lang w:bidi="fr-FR"/>
              </w:rPr>
              <mc:AlternateContent>
                <mc:Choice Requires="wps">
                  <w:drawing>
                    <wp:inline distT="0" distB="0" distL="0" distR="0" wp14:anchorId="794F104C" wp14:editId="7B64AD6B">
                      <wp:extent cx="2176530" cy="2457450"/>
                      <wp:effectExtent l="0" t="0" r="14605" b="0"/>
                      <wp:docPr id="19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5D6850B8" w14:textId="77777777" w:rsidR="00472180" w:rsidRPr="003B17B6" w:rsidRDefault="00472180" w:rsidP="00472180">
                                  <w:pPr>
                                    <w:spacing w:line="240" w:lineRule="atLeast"/>
                                    <w:rPr>
                                      <w:lang w:val="fr-CA"/>
                                    </w:rPr>
                                  </w:pPr>
                                  <w:r w:rsidRPr="003B17B6">
                                    <w:rPr>
                                      <w:lang w:val="fr-CA"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05ED81B5" w14:textId="77777777" w:rsidR="00472180" w:rsidRPr="003B17B6" w:rsidRDefault="00472180" w:rsidP="00472180">
                                  <w:pPr>
                                    <w:spacing w:line="240" w:lineRule="atLeast"/>
                                    <w:rPr>
                                      <w:lang w:val="fr-CA"/>
                                    </w:rPr>
                                  </w:pPr>
                                </w:p>
                                <w:p w14:paraId="0395AE96" w14:textId="77777777" w:rsidR="00472180" w:rsidRPr="003B17B6" w:rsidRDefault="00472180" w:rsidP="00472180">
                                  <w:pPr>
                                    <w:spacing w:line="240" w:lineRule="atLeast"/>
                                    <w:rPr>
                                      <w:lang w:val="fr-CA"/>
                                    </w:rPr>
                                  </w:pPr>
                                  <w:r w:rsidRPr="003B17B6">
                                    <w:rPr>
                                      <w:lang w:val="fr-CA" w:bidi="fr-FR"/>
                                    </w:rPr>
                                    <w:t>Tout d’abord, déterminez le public cible du bulletin d’informations. Il peut s’agir de toute personne susceptible de bénéficier des informations qu’il contient.</w:t>
                                  </w:r>
                                </w:p>
                                <w:p w14:paraId="20575BF4" w14:textId="77777777" w:rsidR="00472180" w:rsidRPr="003B17B6" w:rsidRDefault="00472180" w:rsidP="00472180">
                                  <w:pPr>
                                    <w:spacing w:line="240" w:lineRule="atLeast"/>
                                    <w:rPr>
                                      <w:lang w:val="fr-CA"/>
                                    </w:rPr>
                                  </w:pPr>
                                  <w:r w:rsidRPr="003B17B6">
                                    <w:rPr>
                                      <w:lang w:val="fr-CA"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526F609A" w14:textId="77777777" w:rsidR="00472180" w:rsidRPr="003B17B6" w:rsidRDefault="00472180" w:rsidP="00472180">
                                  <w:pPr>
                                    <w:spacing w:line="240" w:lineRule="atLeast"/>
                                    <w:rPr>
                                      <w:lang w:val="fr-CA"/>
                                    </w:rPr>
                                  </w:pPr>
                                </w:p>
                                <w:p w14:paraId="15D9E04B" w14:textId="77777777" w:rsidR="00472180" w:rsidRPr="003B17B6" w:rsidRDefault="00472180" w:rsidP="00472180">
                                  <w:pPr>
                                    <w:spacing w:line="240" w:lineRule="atLeast"/>
                                    <w:rPr>
                                      <w:i/>
                                      <w:sz w:val="16"/>
                                      <w:lang w:val="fr-CA"/>
                                    </w:rPr>
                                  </w:pPr>
                                  <w:r w:rsidRPr="003B17B6">
                                    <w:rPr>
                                      <w:lang w:val="fr-CA" w:bidi="fr-FR"/>
                                    </w:rPr>
                                    <w:t>Évaluez ensuite le temps et l’argent que vous pouvez consacrer à votre bulletin d’informations. Ces facteurs vous aideront à déterminer la fréquence de publication de votre bulletin et sa longueur.</w:t>
                                  </w:r>
                                </w:p>
                                <w:p w14:paraId="627E69BF" w14:textId="77777777" w:rsidR="00472180" w:rsidRPr="003B17B6" w:rsidRDefault="00472180" w:rsidP="00472180">
                                  <w:pPr>
                                    <w:spacing w:line="240" w:lineRule="atLeast"/>
                                    <w:rPr>
                                      <w:i/>
                                      <w:sz w:val="16"/>
                                      <w:lang w:val="fr-CA"/>
                                    </w:rPr>
                                  </w:pPr>
                                </w:p>
                              </w:txbxContent>
                            </wps:txbx>
                            <wps:bodyPr rot="0" vert="horz" wrap="square" lIns="91440" tIns="0" rIns="0" bIns="0" anchor="t" anchorCtr="0" upright="1">
                              <a:noAutofit/>
                            </wps:bodyPr>
                          </wps:wsp>
                        </a:graphicData>
                      </a:graphic>
                    </wp:inline>
                  </w:drawing>
                </mc:Choice>
                <mc:Fallback>
                  <w:pict>
                    <v:shape w14:anchorId="794F104C" id="_x0000_s1040" type="#_x0000_t202" style="width:171.4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" filled="f" stroked="f">
                      <v:textbox style="mso-next-textbox:#_x0000_s1041" inset=",0,0,0">
                        <w:txbxContent>
                          <w:p w14:paraId="5D6850B8" w14:textId="77777777" w:rsidR="00472180" w:rsidRPr="003B17B6" w:rsidRDefault="00472180" w:rsidP="00472180">
                            <w:pPr>
                              <w:spacing w:line="240" w:lineRule="atLeast"/>
                              <w:rPr>
                                <w:lang w:val="fr-CA"/>
                              </w:rPr>
                            </w:pPr>
                            <w:r w:rsidRPr="003B17B6">
                              <w:rPr>
                                <w:lang w:val="fr-CA"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05ED81B5" w14:textId="77777777" w:rsidR="00472180" w:rsidRPr="003B17B6" w:rsidRDefault="00472180" w:rsidP="00472180">
                            <w:pPr>
                              <w:spacing w:line="240" w:lineRule="atLeast"/>
                              <w:rPr>
                                <w:lang w:val="fr-CA"/>
                              </w:rPr>
                            </w:pPr>
                          </w:p>
                          <w:p w14:paraId="0395AE96" w14:textId="77777777" w:rsidR="00472180" w:rsidRPr="003B17B6" w:rsidRDefault="00472180" w:rsidP="00472180">
                            <w:pPr>
                              <w:spacing w:line="240" w:lineRule="atLeast"/>
                              <w:rPr>
                                <w:lang w:val="fr-CA"/>
                              </w:rPr>
                            </w:pPr>
                            <w:r w:rsidRPr="003B17B6">
                              <w:rPr>
                                <w:lang w:val="fr-CA" w:bidi="fr-FR"/>
                              </w:rPr>
                              <w:t>Tout d’abord, déterminez le public cible du bulletin d’informations. Il peut s’agir de toute personne susceptible de bénéficier des informations qu’il contient.</w:t>
                            </w:r>
                          </w:p>
                          <w:p w14:paraId="20575BF4" w14:textId="77777777" w:rsidR="00472180" w:rsidRPr="003B17B6" w:rsidRDefault="00472180" w:rsidP="00472180">
                            <w:pPr>
                              <w:spacing w:line="240" w:lineRule="atLeast"/>
                              <w:rPr>
                                <w:lang w:val="fr-CA"/>
                              </w:rPr>
                            </w:pPr>
                            <w:r w:rsidRPr="003B17B6">
                              <w:rPr>
                                <w:lang w:val="fr-CA"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526F609A" w14:textId="77777777" w:rsidR="00472180" w:rsidRPr="003B17B6" w:rsidRDefault="00472180" w:rsidP="00472180">
                            <w:pPr>
                              <w:spacing w:line="240" w:lineRule="atLeast"/>
                              <w:rPr>
                                <w:lang w:val="fr-CA"/>
                              </w:rPr>
                            </w:pPr>
                          </w:p>
                          <w:p w14:paraId="15D9E04B" w14:textId="77777777" w:rsidR="00472180" w:rsidRPr="003B17B6" w:rsidRDefault="00472180" w:rsidP="00472180">
                            <w:pPr>
                              <w:spacing w:line="240" w:lineRule="atLeast"/>
                              <w:rPr>
                                <w:i/>
                                <w:sz w:val="16"/>
                                <w:lang w:val="fr-CA"/>
                              </w:rPr>
                            </w:pPr>
                            <w:r w:rsidRPr="003B17B6">
                              <w:rPr>
                                <w:lang w:val="fr-CA" w:bidi="fr-FR"/>
                              </w:rPr>
                              <w:t>Évaluez ensuite le temps et l’argent que vous pouvez consacrer à votre bulletin d’informations. Ces facteurs vous aideront à déterminer la fréquence de publication de votre bulletin et sa longueur.</w:t>
                            </w:r>
                          </w:p>
                          <w:p w14:paraId="627E69BF" w14:textId="77777777" w:rsidR="00472180" w:rsidRPr="003B17B6" w:rsidRDefault="00472180" w:rsidP="00472180">
                            <w:pPr>
                              <w:spacing w:line="240" w:lineRule="atLeast"/>
                              <w:rPr>
                                <w:i/>
                                <w:sz w:val="16"/>
                                <w:lang w:val="fr-CA"/>
                              </w:rPr>
                            </w:pPr>
                          </w:p>
                        </w:txbxContent>
                      </v:textbox>
                      <w10:anchorlock/>
                    </v:shape>
                  </w:pict>
                </mc:Fallback>
              </mc:AlternateContent>
            </w:r>
          </w:p>
        </w:tc>
        <w:tc>
          <w:tcPr>
            <w:tcW w:w="3660" w:type="dxa"/>
            <w:shd w:val="clear" w:color="auto" w:fill="auto"/>
          </w:tcPr>
          <w:p w14:paraId="07AA1017" w14:textId="77777777" w:rsidR="00472180" w:rsidRPr="00471CDA" w:rsidRDefault="00472180" w:rsidP="00394B32">
            <w:pPr>
              <w:rPr>
                <w:noProof/>
              </w:rPr>
            </w:pPr>
            <w:r w:rsidRPr="00471CDA">
              <w:rPr>
                <w:noProof/>
                <w:lang w:bidi="fr-FR"/>
              </w:rPr>
              <mc:AlternateContent>
                <mc:Choice Requires="wps">
                  <w:drawing>
                    <wp:inline distT="0" distB="0" distL="0" distR="0" wp14:anchorId="1EDA0D1B" wp14:editId="3081DC37">
                      <wp:extent cx="2176530" cy="2356834"/>
                      <wp:effectExtent l="0" t="0" r="14605" b="5715"/>
                      <wp:docPr id="19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35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91440" tIns="0" rIns="0" bIns="0" anchor="t" anchorCtr="0" upright="1">
                              <a:noAutofit/>
                            </wps:bodyPr>
                          </wps:wsp>
                        </a:graphicData>
                      </a:graphic>
                    </wp:inline>
                  </w:drawing>
                </mc:Choice>
                <mc:Fallback>
                  <w:pict>
                    <v:shape w14:anchorId="1EDA0D1B" id="_x0000_s1041" type="#_x0000_t202" style="width:171.4pt;height:1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" filled="f" stroked="f">
                      <v:textbox inset=",0,0,0">
                        <w:txbxContent/>
                      </v:textbox>
                      <w10:anchorlock/>
                    </v:shape>
                  </w:pict>
                </mc:Fallback>
              </mc:AlternateContent>
            </w:r>
          </w:p>
        </w:tc>
      </w:tr>
      <w:tr w:rsidR="00472180" w:rsidRPr="00471CDA" w14:paraId="7F3782A3" w14:textId="77777777" w:rsidTr="00394B32">
        <w:trPr>
          <w:trHeight w:val="1104"/>
        </w:trPr>
        <w:tc>
          <w:tcPr>
            <w:tcW w:w="3669" w:type="dxa"/>
            <w:vMerge/>
            <w:shd w:val="clear" w:color="auto" w:fill="26BFCE" w:themeFill="accent1"/>
            <w:vAlign w:val="center"/>
          </w:tcPr>
          <w:p w14:paraId="5AA1DE3C" w14:textId="77777777" w:rsidR="00472180" w:rsidRPr="00471CDA" w:rsidRDefault="00472180" w:rsidP="00394B32">
            <w:pPr>
              <w:rPr>
                <w:noProof/>
              </w:rPr>
            </w:pPr>
          </w:p>
        </w:tc>
        <w:tc>
          <w:tcPr>
            <w:tcW w:w="7324" w:type="dxa"/>
            <w:gridSpan w:val="2"/>
            <w:shd w:val="clear" w:color="auto" w:fill="auto"/>
            <w:vAlign w:val="center"/>
          </w:tcPr>
          <w:p w14:paraId="0ED79338" w14:textId="77777777" w:rsidR="00472180" w:rsidRPr="00471CDA" w:rsidRDefault="00472180" w:rsidP="00394B32">
            <w:pPr>
              <w:rPr>
                <w:noProof/>
              </w:rPr>
            </w:pPr>
            <w:r w:rsidRPr="00471CDA">
              <w:rPr>
                <w:noProof/>
                <w:lang w:bidi="fr-FR"/>
              </w:rPr>
              <mc:AlternateContent>
                <mc:Choice Requires="wps">
                  <w:drawing>
                    <wp:inline distT="0" distB="0" distL="0" distR="0" wp14:anchorId="570EDAC4" wp14:editId="6FEB669E">
                      <wp:extent cx="3026536" cy="386366"/>
                      <wp:effectExtent l="0" t="0" r="0" b="13970"/>
                      <wp:docPr id="193" name="Zone de texte 193"/>
                      <wp:cNvGraphicFramePr/>
                      <a:graphic xmlns:a="http://schemas.openxmlformats.org/drawingml/2006/main">
                        <a:graphicData uri="http://schemas.microsoft.com/office/word/2010/wordprocessingShape">
                          <wps:wsp>
                            <wps:cNvSpPr txBox="1"/>
                            <wps:spPr>
                              <a:xfrm>
                                <a:off x="0" y="0"/>
                                <a:ext cx="3026536" cy="386366"/>
                              </a:xfrm>
                              <a:prstGeom prst="rect">
                                <a:avLst/>
                              </a:prstGeom>
                              <a:noFill/>
                              <a:ln w="6350">
                                <a:noFill/>
                              </a:ln>
                            </wps:spPr>
                            <wps:txbx>
                              <w:txbxContent>
                                <w:p w14:paraId="237FAA9C" w14:textId="77777777" w:rsidR="00472180" w:rsidRPr="003B17B6" w:rsidRDefault="00472180" w:rsidP="00472180">
                                  <w:pPr>
                                    <w:pStyle w:val="Titre1"/>
                                    <w:rPr>
                                      <w:lang w:val="fr-CA"/>
                                    </w:rPr>
                                  </w:pPr>
                                  <w:r w:rsidRPr="003B17B6">
                                    <w:rPr>
                                      <w:lang w:val="fr-CA" w:bidi="fr-FR"/>
                                    </w:rPr>
                                    <w:t>Titre d’article intérieur</w:t>
                                  </w:r>
                                </w:p>
                                <w:p w14:paraId="73C0FAEF" w14:textId="77777777" w:rsidR="00472180" w:rsidRPr="003B17B6" w:rsidRDefault="00472180" w:rsidP="00472180">
                                  <w:pPr>
                                    <w:pStyle w:val="Titre1"/>
                                    <w:rPr>
                                      <w:lang w:val="fr-CA"/>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70EDAC4" id="Zone de texte 193" o:spid="_x0000_s1042" type="#_x0000_t202" style="width:238.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" filled="f" stroked="f" strokeweight=".5pt">
                      <v:textbox inset=",0,,0">
                        <w:txbxContent>
                          <w:p w14:paraId="237FAA9C" w14:textId="77777777" w:rsidR="00472180" w:rsidRPr="003B17B6" w:rsidRDefault="00472180" w:rsidP="00472180">
                            <w:pPr>
                              <w:pStyle w:val="Titre1"/>
                              <w:rPr>
                                <w:lang w:val="fr-CA"/>
                              </w:rPr>
                            </w:pPr>
                            <w:r w:rsidRPr="003B17B6">
                              <w:rPr>
                                <w:lang w:val="fr-CA" w:bidi="fr-FR"/>
                              </w:rPr>
                              <w:t>Titre d’article intérieur</w:t>
                            </w:r>
                          </w:p>
                          <w:p w14:paraId="73C0FAEF" w14:textId="77777777" w:rsidR="00472180" w:rsidRPr="003B17B6" w:rsidRDefault="00472180" w:rsidP="00472180">
                            <w:pPr>
                              <w:pStyle w:val="Titre1"/>
                              <w:rPr>
                                <w:lang w:val="fr-CA"/>
                              </w:rPr>
                            </w:pPr>
                          </w:p>
                        </w:txbxContent>
                      </v:textbox>
                      <w10:anchorlock/>
                    </v:shape>
                  </w:pict>
                </mc:Fallback>
              </mc:AlternateContent>
            </w:r>
          </w:p>
        </w:tc>
      </w:tr>
      <w:tr w:rsidR="00472180" w:rsidRPr="00471CDA" w14:paraId="043AA7DB" w14:textId="77777777" w:rsidTr="00394B32">
        <w:trPr>
          <w:trHeight w:val="4292"/>
        </w:trPr>
        <w:tc>
          <w:tcPr>
            <w:tcW w:w="3669" w:type="dxa"/>
            <w:vMerge/>
            <w:shd w:val="clear" w:color="auto" w:fill="26BFCE" w:themeFill="accent1"/>
          </w:tcPr>
          <w:p w14:paraId="0F9BA95E" w14:textId="77777777" w:rsidR="00472180" w:rsidRPr="00471CDA" w:rsidRDefault="00472180" w:rsidP="00394B32">
            <w:pPr>
              <w:rPr>
                <w:noProof/>
              </w:rPr>
            </w:pPr>
          </w:p>
        </w:tc>
        <w:tc>
          <w:tcPr>
            <w:tcW w:w="3664" w:type="dxa"/>
            <w:shd w:val="clear" w:color="auto" w:fill="auto"/>
          </w:tcPr>
          <w:p w14:paraId="61BD4241" w14:textId="77777777" w:rsidR="00472180" w:rsidRPr="00471CDA" w:rsidRDefault="00472180" w:rsidP="00394B32">
            <w:pPr>
              <w:rPr>
                <w:noProof/>
              </w:rPr>
            </w:pPr>
            <w:r w:rsidRPr="00471CDA">
              <w:rPr>
                <w:noProof/>
                <w:lang w:bidi="fr-FR"/>
              </w:rPr>
              <mc:AlternateContent>
                <mc:Choice Requires="wps">
                  <w:drawing>
                    <wp:inline distT="0" distB="0" distL="0" distR="0" wp14:anchorId="34CCBE4D" wp14:editId="15CD8479">
                      <wp:extent cx="2176530" cy="2524125"/>
                      <wp:effectExtent l="0" t="0" r="14605" b="9525"/>
                      <wp:docPr id="19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1BBDD71A" w14:textId="77777777" w:rsidR="00472180" w:rsidRPr="003B17B6" w:rsidRDefault="00472180" w:rsidP="00472180">
                                  <w:pPr>
                                    <w:spacing w:line="240" w:lineRule="atLeast"/>
                                    <w:rPr>
                                      <w:lang w:val="fr-CA"/>
                                    </w:rPr>
                                  </w:pPr>
                                  <w:r w:rsidRPr="003B17B6">
                                    <w:rPr>
                                      <w:lang w:val="fr-CA"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5CF1CDC5" w14:textId="77777777" w:rsidR="00472180" w:rsidRPr="003B17B6" w:rsidRDefault="00472180" w:rsidP="00472180">
                                  <w:pPr>
                                    <w:spacing w:line="240" w:lineRule="atLeast"/>
                                    <w:rPr>
                                      <w:lang w:val="fr-CA"/>
                                    </w:rPr>
                                  </w:pPr>
                                </w:p>
                                <w:p w14:paraId="436FE9CA" w14:textId="77777777" w:rsidR="00472180" w:rsidRPr="003B17B6" w:rsidRDefault="00472180" w:rsidP="00472180">
                                  <w:pPr>
                                    <w:spacing w:line="240" w:lineRule="atLeast"/>
                                    <w:rPr>
                                      <w:lang w:val="fr-CA"/>
                                    </w:rPr>
                                  </w:pPr>
                                  <w:r w:rsidRPr="003B17B6">
                                    <w:rPr>
                                      <w:lang w:val="fr-CA" w:bidi="fr-FR"/>
                                    </w:rPr>
                                    <w:t>Tout d’abord, déterminez le public cible du bulletin d’informations. Il peut s’agir de toute personne susceptible de bénéficier des informations qu’il contient.</w:t>
                                  </w:r>
                                </w:p>
                                <w:p w14:paraId="3768C173" w14:textId="77777777" w:rsidR="00472180" w:rsidRPr="003B17B6" w:rsidRDefault="00472180" w:rsidP="00472180">
                                  <w:pPr>
                                    <w:spacing w:line="240" w:lineRule="atLeast"/>
                                    <w:rPr>
                                      <w:lang w:val="fr-CA"/>
                                    </w:rPr>
                                  </w:pPr>
                                  <w:r w:rsidRPr="003B17B6">
                                    <w:rPr>
                                      <w:lang w:val="fr-CA"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48D2352A" w14:textId="77777777" w:rsidR="00472180" w:rsidRPr="003B17B6" w:rsidRDefault="00472180" w:rsidP="00472180">
                                  <w:pPr>
                                    <w:spacing w:line="240" w:lineRule="atLeast"/>
                                    <w:rPr>
                                      <w:lang w:val="fr-CA"/>
                                    </w:rPr>
                                  </w:pPr>
                                </w:p>
                                <w:p w14:paraId="434E64AC" w14:textId="77777777" w:rsidR="00472180" w:rsidRPr="003B17B6" w:rsidRDefault="00472180" w:rsidP="00472180">
                                  <w:pPr>
                                    <w:spacing w:line="240" w:lineRule="atLeast"/>
                                    <w:rPr>
                                      <w:i/>
                                      <w:sz w:val="16"/>
                                      <w:lang w:val="fr-CA"/>
                                    </w:rPr>
                                  </w:pPr>
                                  <w:r w:rsidRPr="003B17B6">
                                    <w:rPr>
                                      <w:lang w:val="fr-CA" w:bidi="fr-FR"/>
                                    </w:rPr>
                                    <w:t>Évaluez ensuite le temps et l’argent que vous pouvez consacrer à votre bulletin d’informations. Ces facteurs vous aideront à déterminer la fréquence de publication de votre bulletin et sa longueur.</w:t>
                                  </w:r>
                                </w:p>
                                <w:p w14:paraId="31790136" w14:textId="77777777" w:rsidR="00472180" w:rsidRPr="003B17B6" w:rsidRDefault="00472180" w:rsidP="00472180">
                                  <w:pPr>
                                    <w:spacing w:line="240" w:lineRule="atLeast"/>
                                    <w:rPr>
                                      <w:i/>
                                      <w:sz w:val="16"/>
                                      <w:lang w:val="fr-CA"/>
                                    </w:rPr>
                                  </w:pPr>
                                </w:p>
                                <w:p w14:paraId="0A304F95" w14:textId="77777777" w:rsidR="00472180" w:rsidRPr="003B17B6" w:rsidRDefault="00472180" w:rsidP="00472180">
                                  <w:pPr>
                                    <w:spacing w:line="240" w:lineRule="atLeast"/>
                                    <w:rPr>
                                      <w:i/>
                                      <w:sz w:val="16"/>
                                      <w:lang w:val="fr-CA"/>
                                    </w:rPr>
                                  </w:pPr>
                                </w:p>
                              </w:txbxContent>
                            </wps:txbx>
                            <wps:bodyPr rot="0" vert="horz" wrap="square" lIns="91440" tIns="0" rIns="0" bIns="0" anchor="t" anchorCtr="0" upright="1">
                              <a:noAutofit/>
                            </wps:bodyPr>
                          </wps:wsp>
                        </a:graphicData>
                      </a:graphic>
                    </wp:inline>
                  </w:drawing>
                </mc:Choice>
                <mc:Fallback>
                  <w:pict>
                    <v:shape w14:anchorId="34CCBE4D" id="_x0000_s1043" type="#_x0000_t202" style="width:171.4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" filled="f" stroked="f">
                      <v:textbox style="mso-next-textbox:#_x0000_s1044" inset=",0,0,0">
                        <w:txbxContent>
                          <w:p w14:paraId="1BBDD71A" w14:textId="77777777" w:rsidR="00472180" w:rsidRPr="003B17B6" w:rsidRDefault="00472180" w:rsidP="00472180">
                            <w:pPr>
                              <w:spacing w:line="240" w:lineRule="atLeast"/>
                              <w:rPr>
                                <w:lang w:val="fr-CA"/>
                              </w:rPr>
                            </w:pPr>
                            <w:r w:rsidRPr="003B17B6">
                              <w:rPr>
                                <w:lang w:val="fr-CA"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5CF1CDC5" w14:textId="77777777" w:rsidR="00472180" w:rsidRPr="003B17B6" w:rsidRDefault="00472180" w:rsidP="00472180">
                            <w:pPr>
                              <w:spacing w:line="240" w:lineRule="atLeast"/>
                              <w:rPr>
                                <w:lang w:val="fr-CA"/>
                              </w:rPr>
                            </w:pPr>
                          </w:p>
                          <w:p w14:paraId="436FE9CA" w14:textId="77777777" w:rsidR="00472180" w:rsidRPr="003B17B6" w:rsidRDefault="00472180" w:rsidP="00472180">
                            <w:pPr>
                              <w:spacing w:line="240" w:lineRule="atLeast"/>
                              <w:rPr>
                                <w:lang w:val="fr-CA"/>
                              </w:rPr>
                            </w:pPr>
                            <w:r w:rsidRPr="003B17B6">
                              <w:rPr>
                                <w:lang w:val="fr-CA" w:bidi="fr-FR"/>
                              </w:rPr>
                              <w:t>Tout d’abord, déterminez le public cible du bulletin d’informations. Il peut s’agir de toute personne susceptible de bénéficier des informations qu’il contient.</w:t>
                            </w:r>
                          </w:p>
                          <w:p w14:paraId="3768C173" w14:textId="77777777" w:rsidR="00472180" w:rsidRPr="003B17B6" w:rsidRDefault="00472180" w:rsidP="00472180">
                            <w:pPr>
                              <w:spacing w:line="240" w:lineRule="atLeast"/>
                              <w:rPr>
                                <w:lang w:val="fr-CA"/>
                              </w:rPr>
                            </w:pPr>
                            <w:r w:rsidRPr="003B17B6">
                              <w:rPr>
                                <w:lang w:val="fr-CA"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48D2352A" w14:textId="77777777" w:rsidR="00472180" w:rsidRPr="003B17B6" w:rsidRDefault="00472180" w:rsidP="00472180">
                            <w:pPr>
                              <w:spacing w:line="240" w:lineRule="atLeast"/>
                              <w:rPr>
                                <w:lang w:val="fr-CA"/>
                              </w:rPr>
                            </w:pPr>
                          </w:p>
                          <w:p w14:paraId="434E64AC" w14:textId="77777777" w:rsidR="00472180" w:rsidRPr="003B17B6" w:rsidRDefault="00472180" w:rsidP="00472180">
                            <w:pPr>
                              <w:spacing w:line="240" w:lineRule="atLeast"/>
                              <w:rPr>
                                <w:i/>
                                <w:sz w:val="16"/>
                                <w:lang w:val="fr-CA"/>
                              </w:rPr>
                            </w:pPr>
                            <w:r w:rsidRPr="003B17B6">
                              <w:rPr>
                                <w:lang w:val="fr-CA" w:bidi="fr-FR"/>
                              </w:rPr>
                              <w:t>Évaluez ensuite le temps et l’argent que vous pouvez consacrer à votre bulletin d’informations. Ces facteurs vous aideront à déterminer la fréquence de publication de votre bulletin et sa longueur.</w:t>
                            </w:r>
                          </w:p>
                          <w:p w14:paraId="31790136" w14:textId="77777777" w:rsidR="00472180" w:rsidRPr="003B17B6" w:rsidRDefault="00472180" w:rsidP="00472180">
                            <w:pPr>
                              <w:spacing w:line="240" w:lineRule="atLeast"/>
                              <w:rPr>
                                <w:i/>
                                <w:sz w:val="16"/>
                                <w:lang w:val="fr-CA"/>
                              </w:rPr>
                            </w:pPr>
                          </w:p>
                          <w:p w14:paraId="0A304F95" w14:textId="77777777" w:rsidR="00472180" w:rsidRPr="003B17B6" w:rsidRDefault="00472180" w:rsidP="00472180">
                            <w:pPr>
                              <w:spacing w:line="240" w:lineRule="atLeast"/>
                              <w:rPr>
                                <w:i/>
                                <w:sz w:val="16"/>
                                <w:lang w:val="fr-CA"/>
                              </w:rPr>
                            </w:pPr>
                          </w:p>
                        </w:txbxContent>
                      </v:textbox>
                      <w10:anchorlock/>
                    </v:shape>
                  </w:pict>
                </mc:Fallback>
              </mc:AlternateContent>
            </w:r>
          </w:p>
        </w:tc>
        <w:tc>
          <w:tcPr>
            <w:tcW w:w="3660" w:type="dxa"/>
            <w:shd w:val="clear" w:color="auto" w:fill="auto"/>
          </w:tcPr>
          <w:p w14:paraId="34A39FEA" w14:textId="77777777" w:rsidR="00472180" w:rsidRPr="00471CDA" w:rsidRDefault="00472180" w:rsidP="00394B32">
            <w:pPr>
              <w:rPr>
                <w:noProof/>
              </w:rPr>
            </w:pPr>
            <w:r w:rsidRPr="00471CDA">
              <w:rPr>
                <w:noProof/>
                <w:lang w:bidi="fr-FR"/>
              </w:rPr>
              <mc:AlternateContent>
                <mc:Choice Requires="wps">
                  <w:drawing>
                    <wp:inline distT="0" distB="0" distL="0" distR="0" wp14:anchorId="6CE44EB8" wp14:editId="139890AF">
                      <wp:extent cx="2176530" cy="2524125"/>
                      <wp:effectExtent l="0" t="0" r="14605" b="9525"/>
                      <wp:docPr id="19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91440" tIns="0" rIns="0" bIns="0" anchor="t" anchorCtr="0" upright="1">
                              <a:noAutofit/>
                            </wps:bodyPr>
                          </wps:wsp>
                        </a:graphicData>
                      </a:graphic>
                    </wp:inline>
                  </w:drawing>
                </mc:Choice>
                <mc:Fallback>
                  <w:pict>
                    <v:shape w14:anchorId="6CE44EB8" id="_x0000_s1044" type="#_x0000_t202" style="width:171.4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" filled="f" stroked="f">
                      <v:textbox inset=",0,0,0">
                        <w:txbxContent/>
                      </v:textbox>
                      <w10:anchorlock/>
                    </v:shape>
                  </w:pict>
                </mc:Fallback>
              </mc:AlternateContent>
            </w:r>
          </w:p>
        </w:tc>
      </w:tr>
    </w:tbl>
    <w:p w14:paraId="594639D9" w14:textId="77777777" w:rsidR="00472180" w:rsidRPr="00471CDA" w:rsidRDefault="00472180" w:rsidP="00874CA3">
      <w:pPr>
        <w:rPr>
          <w:noProof/>
        </w:rPr>
      </w:pPr>
    </w:p>
    <w:tbl>
      <w:tblPr>
        <w:tblStyle w:val="Grilledutableau"/>
        <w:tblW w:w="10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8"/>
        <w:gridCol w:w="208"/>
        <w:gridCol w:w="3185"/>
        <w:gridCol w:w="236"/>
        <w:gridCol w:w="202"/>
        <w:gridCol w:w="3707"/>
        <w:gridCol w:w="47"/>
      </w:tblGrid>
      <w:tr w:rsidR="00DA45E5" w:rsidRPr="00471CDA" w14:paraId="0A0F4616" w14:textId="77777777" w:rsidTr="0087717F">
        <w:trPr>
          <w:trHeight w:val="1079"/>
        </w:trPr>
        <w:tc>
          <w:tcPr>
            <w:tcW w:w="7222" w:type="dxa"/>
            <w:gridSpan w:val="5"/>
          </w:tcPr>
          <w:p w14:paraId="762629FF" w14:textId="77777777" w:rsidR="00472180" w:rsidRPr="00471CDA" w:rsidRDefault="00472180" w:rsidP="00394B32">
            <w:pPr>
              <w:spacing w:before="240" w:after="240"/>
              <w:rPr>
                <w:noProof/>
              </w:rPr>
            </w:pPr>
            <w:r w:rsidRPr="00471CDA">
              <w:rPr>
                <w:noProof/>
                <w:lang w:bidi="fr-FR"/>
              </w:rPr>
              <mc:AlternateContent>
                <mc:Choice Requires="wps">
                  <w:drawing>
                    <wp:inline distT="0" distB="0" distL="0" distR="0" wp14:anchorId="3D1F06FD" wp14:editId="6A5BDA72">
                      <wp:extent cx="3026536" cy="386366"/>
                      <wp:effectExtent l="0" t="0" r="0" b="13970"/>
                      <wp:docPr id="153" name="Zone de texte 153"/>
                      <wp:cNvGraphicFramePr/>
                      <a:graphic xmlns:a="http://schemas.openxmlformats.org/drawingml/2006/main">
                        <a:graphicData uri="http://schemas.microsoft.com/office/word/2010/wordprocessingShape">
                          <wps:wsp>
                            <wps:cNvSpPr txBox="1"/>
                            <wps:spPr>
                              <a:xfrm>
                                <a:off x="0" y="0"/>
                                <a:ext cx="3026536" cy="386366"/>
                              </a:xfrm>
                              <a:prstGeom prst="rect">
                                <a:avLst/>
                              </a:prstGeom>
                              <a:noFill/>
                              <a:ln w="6350">
                                <a:noFill/>
                              </a:ln>
                            </wps:spPr>
                            <wps:txbx>
                              <w:txbxContent>
                                <w:p w14:paraId="4819BC19" w14:textId="77777777" w:rsidR="00472180" w:rsidRPr="0080282B" w:rsidRDefault="00472180" w:rsidP="00472180">
                                  <w:pPr>
                                    <w:pStyle w:val="Titre1"/>
                                  </w:pPr>
                                  <w:r w:rsidRPr="0080282B">
                                    <w:rPr>
                                      <w:lang w:bidi="fr-FR"/>
                                    </w:rPr>
                                    <w:t>Titre d’article intérieur</w:t>
                                  </w:r>
                                </w:p>
                                <w:p w14:paraId="1E51DEEE" w14:textId="77777777" w:rsidR="00472180" w:rsidRPr="003A2D05" w:rsidRDefault="00472180" w:rsidP="00472180">
                                  <w:pPr>
                                    <w:pStyle w:val="Titre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D1F06FD" id="Zone de texte 153" o:spid="_x0000_s1045" type="#_x0000_t202" style="width:238.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" filled="f" stroked="f" strokeweight=".5pt">
                      <v:textbox inset=",0,,0">
                        <w:txbxContent>
                          <w:p w14:paraId="4819BC19" w14:textId="77777777" w:rsidR="00472180" w:rsidRPr="0080282B" w:rsidRDefault="00472180" w:rsidP="00472180">
                            <w:pPr>
                              <w:pStyle w:val="Titre1"/>
                            </w:pPr>
                            <w:r w:rsidRPr="0080282B">
                              <w:rPr>
                                <w:lang w:bidi="fr-FR"/>
                              </w:rPr>
                              <w:t>Titre d’article intérieur</w:t>
                            </w:r>
                          </w:p>
                          <w:p w14:paraId="1E51DEEE" w14:textId="77777777" w:rsidR="00472180" w:rsidRPr="003A2D05" w:rsidRDefault="00472180" w:rsidP="00472180">
                            <w:pPr>
                              <w:pStyle w:val="Titre1"/>
                            </w:pPr>
                          </w:p>
                        </w:txbxContent>
                      </v:textbox>
                      <w10:anchorlock/>
                    </v:shape>
                  </w:pict>
                </mc:Fallback>
              </mc:AlternateContent>
            </w:r>
          </w:p>
        </w:tc>
        <w:tc>
          <w:tcPr>
            <w:tcW w:w="3771" w:type="dxa"/>
            <w:gridSpan w:val="2"/>
            <w:shd w:val="clear" w:color="auto" w:fill="auto"/>
          </w:tcPr>
          <w:p w14:paraId="3126189E" w14:textId="77777777" w:rsidR="00472180" w:rsidRPr="00471CDA" w:rsidRDefault="00472180" w:rsidP="00394B32">
            <w:pPr>
              <w:rPr>
                <w:noProof/>
              </w:rPr>
            </w:pPr>
          </w:p>
          <w:p w14:paraId="1D8B3E57" w14:textId="77777777" w:rsidR="00472180" w:rsidRPr="00471CDA" w:rsidRDefault="00472180" w:rsidP="00394B32">
            <w:pPr>
              <w:rPr>
                <w:noProof/>
              </w:rPr>
            </w:pPr>
          </w:p>
          <w:p w14:paraId="01E35A63" w14:textId="77777777" w:rsidR="00472180" w:rsidRPr="00471CDA" w:rsidRDefault="00472180" w:rsidP="00394B32">
            <w:pPr>
              <w:rPr>
                <w:noProof/>
              </w:rPr>
            </w:pPr>
          </w:p>
        </w:tc>
      </w:tr>
      <w:tr w:rsidR="00472180" w:rsidRPr="00471CDA" w14:paraId="142DF28F" w14:textId="77777777" w:rsidTr="0087717F">
        <w:trPr>
          <w:trHeight w:val="3203"/>
        </w:trPr>
        <w:tc>
          <w:tcPr>
            <w:tcW w:w="3592" w:type="dxa"/>
            <w:gridSpan w:val="2"/>
          </w:tcPr>
          <w:p w14:paraId="07005D5D" w14:textId="77777777" w:rsidR="00472180" w:rsidRPr="00471CDA" w:rsidRDefault="00472180" w:rsidP="00394B32">
            <w:pPr>
              <w:rPr>
                <w:noProof/>
              </w:rPr>
            </w:pPr>
            <w:r w:rsidRPr="00471CDA">
              <w:rPr>
                <w:noProof/>
                <w:lang w:bidi="fr-FR"/>
              </w:rPr>
              <mc:AlternateContent>
                <mc:Choice Requires="wps">
                  <w:drawing>
                    <wp:inline distT="0" distB="0" distL="0" distR="0" wp14:anchorId="60D82CA4" wp14:editId="603578A0">
                      <wp:extent cx="2176530" cy="1893194"/>
                      <wp:effectExtent l="0" t="0" r="14605" b="12065"/>
                      <wp:docPr id="15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89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0C366EEC" w14:textId="77777777" w:rsidR="00DA45E5" w:rsidRDefault="00472180" w:rsidP="00472180">
                                  <w:pPr>
                                    <w:spacing w:line="240" w:lineRule="atLeast"/>
                                  </w:pPr>
                                  <w:r w:rsidRPr="00891C54">
                                    <w:rPr>
                                      <w:lang w:bidi="fr-FR"/>
                                    </w:rPr>
                                    <w:t xml:space="preserve">L’objectif du bulletin est de fournir des informations spécialisées à une audience ciblée. </w:t>
                                  </w:r>
                                </w:p>
                                <w:p w14:paraId="1F4A03FE" w14:textId="77777777" w:rsidR="00DA45E5" w:rsidRDefault="00DA45E5" w:rsidP="00472180">
                                  <w:pPr>
                                    <w:spacing w:line="240" w:lineRule="atLeast"/>
                                  </w:pPr>
                                </w:p>
                                <w:p w14:paraId="7587D9D9" w14:textId="77777777" w:rsidR="00472180" w:rsidRDefault="00472180" w:rsidP="00472180">
                                  <w:pPr>
                                    <w:spacing w:line="240" w:lineRule="atLeast"/>
                                  </w:pPr>
                                  <w:r w:rsidRPr="00891C54">
                                    <w:rPr>
                                      <w:lang w:bidi="fr-FR"/>
                                    </w:rPr>
                                    <w:t>Les bulletins d’informations sont un excellent moyen de commercialiser votre produit ou service, de susciter une crédibilité et de forger l’identité de votre organisation parmi vos pairs, les membres, les employés ou les fournisseurs.</w:t>
                                  </w:r>
                                </w:p>
                                <w:p w14:paraId="77BD4AF8" w14:textId="77777777" w:rsidR="00472180" w:rsidRPr="00891C54" w:rsidRDefault="00472180" w:rsidP="00472180">
                                  <w:pPr>
                                    <w:spacing w:line="240" w:lineRule="atLeast"/>
                                  </w:pPr>
                                </w:p>
                                <w:p w14:paraId="33F21716" w14:textId="77777777" w:rsidR="00472180" w:rsidRDefault="00472180" w:rsidP="00472180">
                                  <w:pPr>
                                    <w:spacing w:line="240" w:lineRule="atLeast"/>
                                  </w:pPr>
                                  <w:r w:rsidRPr="00891C54">
                                    <w:rPr>
                                      <w:lang w:bidi="fr-FR"/>
                                    </w:rPr>
                                    <w:t>Tout d’abord, déterminez le public cible du bulletin d’informations. Il peut s’agir de toute personne susceptible de bénéficier des informations qu’il contient.</w:t>
                                  </w:r>
                                </w:p>
                                <w:p w14:paraId="696C7EBB" w14:textId="77777777" w:rsidR="00DA45E5" w:rsidRDefault="00DA45E5" w:rsidP="00472180">
                                  <w:pPr>
                                    <w:spacing w:line="240" w:lineRule="atLeast"/>
                                  </w:pPr>
                                </w:p>
                                <w:p w14:paraId="0246C0AD" w14:textId="77777777" w:rsidR="00DA45E5" w:rsidRDefault="00472180" w:rsidP="00472180">
                                  <w:pPr>
                                    <w:spacing w:line="240" w:lineRule="atLeast"/>
                                  </w:pPr>
                                  <w:r>
                                    <w:rPr>
                                      <w:lang w:bidi="fr-FR"/>
                                    </w:rPr>
                                    <w:t xml:space="preserve">Vous pouvez compiler une liste d’envoi à partir de cartes-réponses, de fiches d’information de clients, de cartes de visite récoltées lors de salons professionnels ou de listes de membres. </w:t>
                                  </w:r>
                                </w:p>
                                <w:p w14:paraId="6F5A602C" w14:textId="77777777" w:rsidR="00472180" w:rsidRDefault="00472180" w:rsidP="00472180">
                                  <w:pPr>
                                    <w:spacing w:line="240" w:lineRule="atLeast"/>
                                  </w:pPr>
                                  <w:r>
                                    <w:rPr>
                                      <w:lang w:bidi="fr-FR"/>
                                    </w:rPr>
                                    <w:t>Vous pouvez même acheter une liste de diffusion à une entreprise.</w:t>
                                  </w:r>
                                </w:p>
                                <w:p w14:paraId="79286215" w14:textId="77777777" w:rsidR="00DA45E5" w:rsidRDefault="00DA45E5" w:rsidP="00472180">
                                  <w:pPr>
                                    <w:spacing w:line="240" w:lineRule="atLeast"/>
                                  </w:pPr>
                                </w:p>
                                <w:p w14:paraId="1D47B857" w14:textId="77777777" w:rsidR="00472180" w:rsidRDefault="00472180" w:rsidP="00472180">
                                  <w:pPr>
                                    <w:spacing w:line="240" w:lineRule="atLeast"/>
                                    <w:rPr>
                                      <w:i/>
                                      <w:sz w:val="16"/>
                                    </w:rPr>
                                  </w:pPr>
                                  <w:r>
                                    <w:rPr>
                                      <w:lang w:bidi="fr-FR"/>
                                    </w:rPr>
                                    <w:t>Évaluez ensuite le temps et l’argent que vous pouvez consacrer à votre bulletin d’informations. Ces facteurs vous aideront à déterminer la fréquence de publication de votre bulletin et sa longueur.</w:t>
                                  </w:r>
                                </w:p>
                              </w:txbxContent>
                            </wps:txbx>
                            <wps:bodyPr rot="0" vert="horz" wrap="square" lIns="91440" tIns="0" rIns="0" bIns="0" anchor="t" anchorCtr="0" upright="1">
                              <a:noAutofit/>
                            </wps:bodyPr>
                          </wps:wsp>
                        </a:graphicData>
                      </a:graphic>
                    </wp:inline>
                  </w:drawing>
                </mc:Choice>
                <mc:Fallback>
                  <w:pict>
                    <v:shape w14:anchorId="60D82CA4" id="_x0000_s1046" type="#_x0000_t202" style="width:171.4pt;height:1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" filled="f" stroked="f">
                      <v:textbox style="mso-next-textbox:#_x0000_s1047" inset=",0,0,0">
                        <w:txbxContent>
                          <w:p w14:paraId="0C366EEC" w14:textId="77777777" w:rsidR="00DA45E5" w:rsidRDefault="00472180" w:rsidP="00472180">
                            <w:pPr>
                              <w:spacing w:line="240" w:lineRule="atLeast"/>
                            </w:pPr>
                            <w:r w:rsidRPr="00891C54">
                              <w:rPr>
                                <w:lang w:bidi="fr-FR"/>
                              </w:rPr>
                              <w:t xml:space="preserve">L’objectif du bulletin est de fournir des informations spécialisées à une audience ciblée. </w:t>
                            </w:r>
                          </w:p>
                          <w:p w14:paraId="1F4A03FE" w14:textId="77777777" w:rsidR="00DA45E5" w:rsidRDefault="00DA45E5" w:rsidP="00472180">
                            <w:pPr>
                              <w:spacing w:line="240" w:lineRule="atLeast"/>
                            </w:pPr>
                          </w:p>
                          <w:p w14:paraId="7587D9D9" w14:textId="77777777" w:rsidR="00472180" w:rsidRDefault="00472180" w:rsidP="00472180">
                            <w:pPr>
                              <w:spacing w:line="240" w:lineRule="atLeast"/>
                            </w:pPr>
                            <w:r w:rsidRPr="00891C54">
                              <w:rPr>
                                <w:lang w:bidi="fr-FR"/>
                              </w:rPr>
                              <w:t>Les bulletins d’informations sont un excellent moyen de commercialiser votre produit ou service, de susciter une crédibilité et de forger l’identité de votre organisation parmi vos pairs, les membres, les employés ou les fournisseurs.</w:t>
                            </w:r>
                          </w:p>
                          <w:p w14:paraId="77BD4AF8" w14:textId="77777777" w:rsidR="00472180" w:rsidRPr="00891C54" w:rsidRDefault="00472180" w:rsidP="00472180">
                            <w:pPr>
                              <w:spacing w:line="240" w:lineRule="atLeast"/>
                            </w:pPr>
                          </w:p>
                          <w:p w14:paraId="33F21716" w14:textId="77777777" w:rsidR="00472180" w:rsidRDefault="00472180" w:rsidP="00472180">
                            <w:pPr>
                              <w:spacing w:line="240" w:lineRule="atLeast"/>
                            </w:pPr>
                            <w:r w:rsidRPr="00891C54">
                              <w:rPr>
                                <w:lang w:bidi="fr-FR"/>
                              </w:rPr>
                              <w:t>Tout d’abord, déterminez le public cible du bulletin d’informations. Il peut s’agir de toute personne susceptible de bénéficier des informations qu’il contient.</w:t>
                            </w:r>
                          </w:p>
                          <w:p w14:paraId="696C7EBB" w14:textId="77777777" w:rsidR="00DA45E5" w:rsidRDefault="00DA45E5" w:rsidP="00472180">
                            <w:pPr>
                              <w:spacing w:line="240" w:lineRule="atLeast"/>
                            </w:pPr>
                          </w:p>
                          <w:p w14:paraId="0246C0AD" w14:textId="77777777" w:rsidR="00DA45E5" w:rsidRDefault="00472180" w:rsidP="00472180">
                            <w:pPr>
                              <w:spacing w:line="240" w:lineRule="atLeast"/>
                            </w:pPr>
                            <w:r>
                              <w:rPr>
                                <w:lang w:bidi="fr-FR"/>
                              </w:rPr>
                              <w:t xml:space="preserve">Vous pouvez compiler une liste d’envoi à partir de cartes-réponses, de fiches d’information de clients, de cartes de visite récoltées lors de salons professionnels ou de listes de membres. </w:t>
                            </w:r>
                          </w:p>
                          <w:p w14:paraId="6F5A602C" w14:textId="77777777" w:rsidR="00472180" w:rsidRDefault="00472180" w:rsidP="00472180">
                            <w:pPr>
                              <w:spacing w:line="240" w:lineRule="atLeast"/>
                            </w:pPr>
                            <w:r>
                              <w:rPr>
                                <w:lang w:bidi="fr-FR"/>
                              </w:rPr>
                              <w:t>Vous pouvez même acheter une liste de diffusion à une entreprise.</w:t>
                            </w:r>
                          </w:p>
                          <w:p w14:paraId="79286215" w14:textId="77777777" w:rsidR="00DA45E5" w:rsidRDefault="00DA45E5" w:rsidP="00472180">
                            <w:pPr>
                              <w:spacing w:line="240" w:lineRule="atLeast"/>
                            </w:pPr>
                          </w:p>
                          <w:p w14:paraId="1D47B857" w14:textId="77777777" w:rsidR="00472180" w:rsidRDefault="00472180" w:rsidP="00472180">
                            <w:pPr>
                              <w:spacing w:line="240" w:lineRule="atLeast"/>
                              <w:rPr>
                                <w:i/>
                                <w:sz w:val="16"/>
                              </w:rPr>
                            </w:pPr>
                            <w:r>
                              <w:rPr>
                                <w:lang w:bidi="fr-FR"/>
                              </w:rPr>
                              <w:t>Évaluez ensuite le temps et l’argent que vous pouvez consacrer à votre bulletin d’informations. Ces facteurs vous aideront à déterminer la fréquence de publication de votre bulletin et sa longueur.</w:t>
                            </w:r>
                          </w:p>
                        </w:txbxContent>
                      </v:textbox>
                      <w10:anchorlock/>
                    </v:shape>
                  </w:pict>
                </mc:Fallback>
              </mc:AlternateContent>
            </w:r>
          </w:p>
        </w:tc>
        <w:tc>
          <w:tcPr>
            <w:tcW w:w="3630" w:type="dxa"/>
            <w:gridSpan w:val="3"/>
          </w:tcPr>
          <w:p w14:paraId="340A7911" w14:textId="77777777" w:rsidR="00472180" w:rsidRPr="00471CDA" w:rsidRDefault="00472180" w:rsidP="00394B32">
            <w:pPr>
              <w:rPr>
                <w:noProof/>
              </w:rPr>
            </w:pPr>
            <w:r w:rsidRPr="00471CDA">
              <w:rPr>
                <w:noProof/>
                <w:lang w:bidi="fr-FR"/>
              </w:rPr>
              <mc:AlternateContent>
                <mc:Choice Requires="wps">
                  <w:drawing>
                    <wp:inline distT="0" distB="0" distL="0" distR="0" wp14:anchorId="7E618549" wp14:editId="7E4348B0">
                      <wp:extent cx="2176530" cy="1892935"/>
                      <wp:effectExtent l="0" t="0" r="14605" b="12065"/>
                      <wp:docPr id="15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91440" tIns="0" rIns="0" bIns="0" anchor="t" anchorCtr="0" upright="1">
                              <a:noAutofit/>
                            </wps:bodyPr>
                          </wps:wsp>
                        </a:graphicData>
                      </a:graphic>
                    </wp:inline>
                  </w:drawing>
                </mc:Choice>
                <mc:Fallback>
                  <w:pict>
                    <v:shape w14:anchorId="7E618549" id="_x0000_s1047" type="#_x0000_t202" style="width:171.4pt;height:1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" filled="f" stroked="f">
                      <v:textbox style="mso-next-textbox:#_x0000_s1048" inset=",0,0,0">
                        <w:txbxContent/>
                      </v:textbox>
                      <w10:anchorlock/>
                    </v:shape>
                  </w:pict>
                </mc:Fallback>
              </mc:AlternateContent>
            </w:r>
          </w:p>
        </w:tc>
        <w:tc>
          <w:tcPr>
            <w:tcW w:w="3771" w:type="dxa"/>
            <w:gridSpan w:val="2"/>
            <w:shd w:val="clear" w:color="auto" w:fill="auto"/>
          </w:tcPr>
          <w:p w14:paraId="10D345EB" w14:textId="77777777" w:rsidR="00472180" w:rsidRPr="00471CDA" w:rsidRDefault="00DA45E5" w:rsidP="00394B32">
            <w:pPr>
              <w:rPr>
                <w:noProof/>
              </w:rPr>
            </w:pPr>
            <w:r w:rsidRPr="00471CDA">
              <w:rPr>
                <w:noProof/>
                <w:lang w:bidi="fr-FR"/>
              </w:rPr>
              <mc:AlternateContent>
                <mc:Choice Requires="wps">
                  <w:drawing>
                    <wp:inline distT="0" distB="0" distL="0" distR="0" wp14:anchorId="76487BD9" wp14:editId="55C43409">
                      <wp:extent cx="2176530" cy="1609859"/>
                      <wp:effectExtent l="0" t="0" r="14605" b="9525"/>
                      <wp:docPr id="19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609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91440" tIns="0" rIns="0" bIns="0" anchor="t" anchorCtr="0" upright="1">
                              <a:noAutofit/>
                            </wps:bodyPr>
                          </wps:wsp>
                        </a:graphicData>
                      </a:graphic>
                    </wp:inline>
                  </w:drawing>
                </mc:Choice>
                <mc:Fallback>
                  <w:pict>
                    <v:shape w14:anchorId="76487BD9" id="_x0000_s1048" type="#_x0000_t202" style="width:171.4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" filled="f" stroked="f">
                      <v:textbox inset=",0,0,0">
                        <w:txbxContent/>
                      </v:textbox>
                      <w10:anchorlock/>
                    </v:shape>
                  </w:pict>
                </mc:Fallback>
              </mc:AlternateContent>
            </w:r>
          </w:p>
        </w:tc>
      </w:tr>
      <w:tr w:rsidR="00472180" w:rsidRPr="00471CDA" w14:paraId="4EB8D5B2" w14:textId="77777777" w:rsidTr="0087717F">
        <w:trPr>
          <w:trHeight w:val="1104"/>
        </w:trPr>
        <w:tc>
          <w:tcPr>
            <w:tcW w:w="7222" w:type="dxa"/>
            <w:gridSpan w:val="5"/>
            <w:vAlign w:val="center"/>
          </w:tcPr>
          <w:p w14:paraId="41BF158A" w14:textId="77777777" w:rsidR="00472180" w:rsidRPr="00471CDA" w:rsidRDefault="00472180" w:rsidP="00394B32">
            <w:pPr>
              <w:rPr>
                <w:noProof/>
              </w:rPr>
            </w:pPr>
            <w:r w:rsidRPr="00471CDA">
              <w:rPr>
                <w:noProof/>
                <w:lang w:bidi="fr-FR"/>
              </w:rPr>
              <mc:AlternateContent>
                <mc:Choice Requires="wps">
                  <w:drawing>
                    <wp:inline distT="0" distB="0" distL="0" distR="0" wp14:anchorId="630D0F04" wp14:editId="0705ECD1">
                      <wp:extent cx="3026536" cy="386366"/>
                      <wp:effectExtent l="0" t="0" r="0" b="13970"/>
                      <wp:docPr id="157" name="Zone de texte 157"/>
                      <wp:cNvGraphicFramePr/>
                      <a:graphic xmlns:a="http://schemas.openxmlformats.org/drawingml/2006/main">
                        <a:graphicData uri="http://schemas.microsoft.com/office/word/2010/wordprocessingShape">
                          <wps:wsp>
                            <wps:cNvSpPr txBox="1"/>
                            <wps:spPr>
                              <a:xfrm>
                                <a:off x="0" y="0"/>
                                <a:ext cx="3026536" cy="386366"/>
                              </a:xfrm>
                              <a:prstGeom prst="rect">
                                <a:avLst/>
                              </a:prstGeom>
                              <a:noFill/>
                              <a:ln w="6350">
                                <a:noFill/>
                              </a:ln>
                            </wps:spPr>
                            <wps:txbx>
                              <w:txbxContent>
                                <w:p w14:paraId="0136EEEC" w14:textId="77777777" w:rsidR="00472180" w:rsidRPr="0080282B" w:rsidRDefault="00472180" w:rsidP="00472180">
                                  <w:pPr>
                                    <w:pStyle w:val="Titre1"/>
                                  </w:pPr>
                                  <w:r w:rsidRPr="0080282B">
                                    <w:rPr>
                                      <w:lang w:bidi="fr-FR"/>
                                    </w:rPr>
                                    <w:t>Titre d’article intérieur</w:t>
                                  </w:r>
                                </w:p>
                                <w:p w14:paraId="33787860" w14:textId="77777777" w:rsidR="00472180" w:rsidRPr="003A2D05" w:rsidRDefault="00472180" w:rsidP="00472180">
                                  <w:pPr>
                                    <w:pStyle w:val="Titre1"/>
                                  </w:pPr>
                                </w:p>
                                <w:p w14:paraId="2FAECDE6" w14:textId="77777777" w:rsidR="00472180" w:rsidRPr="00874CA3" w:rsidRDefault="00472180" w:rsidP="00472180">
                                  <w:pPr>
                                    <w:pStyle w:val="Titre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30D0F04" id="Zone de texte 157" o:spid="_x0000_s1049" type="#_x0000_t202" style="width:238.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" filled="f" stroked="f" strokeweight=".5pt">
                      <v:textbox inset=",0,,0">
                        <w:txbxContent>
                          <w:p w14:paraId="0136EEEC" w14:textId="77777777" w:rsidR="00472180" w:rsidRPr="0080282B" w:rsidRDefault="00472180" w:rsidP="00472180">
                            <w:pPr>
                              <w:pStyle w:val="Titre1"/>
                            </w:pPr>
                            <w:r w:rsidRPr="0080282B">
                              <w:rPr>
                                <w:lang w:bidi="fr-FR"/>
                              </w:rPr>
                              <w:t>Titre d’article intérieur</w:t>
                            </w:r>
                          </w:p>
                          <w:p w14:paraId="33787860" w14:textId="77777777" w:rsidR="00472180" w:rsidRPr="003A2D05" w:rsidRDefault="00472180" w:rsidP="00472180">
                            <w:pPr>
                              <w:pStyle w:val="Titre1"/>
                            </w:pPr>
                          </w:p>
                          <w:p w14:paraId="2FAECDE6" w14:textId="77777777" w:rsidR="00472180" w:rsidRPr="00874CA3" w:rsidRDefault="00472180" w:rsidP="00472180">
                            <w:pPr>
                              <w:pStyle w:val="Titre1"/>
                            </w:pPr>
                          </w:p>
                        </w:txbxContent>
                      </v:textbox>
                      <w10:anchorlock/>
                    </v:shape>
                  </w:pict>
                </mc:Fallback>
              </mc:AlternateContent>
            </w:r>
          </w:p>
        </w:tc>
        <w:tc>
          <w:tcPr>
            <w:tcW w:w="3771" w:type="dxa"/>
            <w:gridSpan w:val="2"/>
            <w:shd w:val="clear" w:color="auto" w:fill="auto"/>
            <w:vAlign w:val="bottom"/>
          </w:tcPr>
          <w:p w14:paraId="5AAA34CF" w14:textId="77777777" w:rsidR="00472180" w:rsidRPr="00471CDA" w:rsidRDefault="00472180" w:rsidP="00394B32">
            <w:pPr>
              <w:jc w:val="right"/>
              <w:rPr>
                <w:noProof/>
              </w:rPr>
            </w:pPr>
          </w:p>
        </w:tc>
      </w:tr>
      <w:tr w:rsidR="00472180" w:rsidRPr="00471CDA" w14:paraId="04560ABF" w14:textId="77777777" w:rsidTr="0087717F">
        <w:trPr>
          <w:trHeight w:val="3311"/>
        </w:trPr>
        <w:tc>
          <w:tcPr>
            <w:tcW w:w="3592" w:type="dxa"/>
            <w:gridSpan w:val="2"/>
          </w:tcPr>
          <w:p w14:paraId="23EAE81B" w14:textId="77777777" w:rsidR="00472180" w:rsidRPr="00471CDA" w:rsidRDefault="00DA45E5" w:rsidP="00394B32">
            <w:pPr>
              <w:rPr>
                <w:noProof/>
              </w:rPr>
            </w:pPr>
            <w:r w:rsidRPr="00471CDA">
              <w:rPr>
                <w:noProof/>
                <w:lang w:bidi="fr-FR"/>
              </w:rPr>
              <mc:AlternateContent>
                <mc:Choice Requires="wps">
                  <w:drawing>
                    <wp:inline distT="0" distB="0" distL="0" distR="0" wp14:anchorId="095AB1AC" wp14:editId="775EB93F">
                      <wp:extent cx="2176530" cy="1893194"/>
                      <wp:effectExtent l="0" t="0" r="14605" b="12065"/>
                      <wp:docPr id="19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89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6F5F43A7" w14:textId="77777777" w:rsidR="00DA45E5" w:rsidRDefault="00DA45E5" w:rsidP="00DA45E5">
                                  <w:pPr>
                                    <w:spacing w:line="240" w:lineRule="atLeast"/>
                                  </w:pPr>
                                  <w:r w:rsidRPr="00891C54">
                                    <w:rPr>
                                      <w:lang w:bidi="fr-FR"/>
                                    </w:rPr>
                                    <w:t xml:space="preserve">L’objectif du bulletin est de fournir des informations spécialisées à une audience ciblée. </w:t>
                                  </w:r>
                                </w:p>
                                <w:p w14:paraId="34B356E7" w14:textId="77777777" w:rsidR="00DA45E5" w:rsidRDefault="00DA45E5" w:rsidP="00DA45E5">
                                  <w:pPr>
                                    <w:spacing w:line="240" w:lineRule="atLeast"/>
                                  </w:pPr>
                                </w:p>
                                <w:p w14:paraId="5F19B1DC" w14:textId="77777777" w:rsidR="00DA45E5" w:rsidRDefault="00DA45E5" w:rsidP="00DA45E5">
                                  <w:pPr>
                                    <w:spacing w:line="240" w:lineRule="atLeast"/>
                                  </w:pPr>
                                  <w:r w:rsidRPr="00891C54">
                                    <w:rPr>
                                      <w:lang w:bidi="fr-FR"/>
                                    </w:rPr>
                                    <w:t>Les bulletins d’informations sont un excellent moyen de commercialiser votre produit ou service, de susciter une crédibilité et de forger l’identité de votre organisation parmi vos pairs, les membres, les employés ou les fournisseurs.</w:t>
                                  </w:r>
                                </w:p>
                                <w:p w14:paraId="77C92BDF" w14:textId="77777777" w:rsidR="00DA45E5" w:rsidRPr="00891C54" w:rsidRDefault="00DA45E5" w:rsidP="00DA45E5">
                                  <w:pPr>
                                    <w:spacing w:line="240" w:lineRule="atLeast"/>
                                  </w:pPr>
                                </w:p>
                                <w:p w14:paraId="7BA4F9E0" w14:textId="77777777" w:rsidR="00DA45E5" w:rsidRDefault="00DA45E5" w:rsidP="00DA45E5">
                                  <w:pPr>
                                    <w:spacing w:line="240" w:lineRule="atLeast"/>
                                  </w:pPr>
                                  <w:r w:rsidRPr="00891C54">
                                    <w:rPr>
                                      <w:lang w:bidi="fr-FR"/>
                                    </w:rPr>
                                    <w:t>Tout d’abord, déterminez le public cible du bulletin d’informations. Il peut s’agir de toute personne susceptible de bénéficier des informations qu’il contient.</w:t>
                                  </w:r>
                                </w:p>
                                <w:p w14:paraId="03130DED" w14:textId="77777777" w:rsidR="00DA45E5" w:rsidRDefault="00DA45E5" w:rsidP="00DA45E5">
                                  <w:pPr>
                                    <w:spacing w:line="240" w:lineRule="atLeast"/>
                                  </w:pPr>
                                </w:p>
                                <w:p w14:paraId="0D09E0D8" w14:textId="77777777" w:rsidR="00DA45E5" w:rsidRDefault="00DA45E5" w:rsidP="00DA45E5">
                                  <w:pPr>
                                    <w:spacing w:line="240" w:lineRule="atLeast"/>
                                  </w:pPr>
                                  <w:r>
                                    <w:rPr>
                                      <w:lang w:bidi="fr-FR"/>
                                    </w:rPr>
                                    <w:t xml:space="preserve">Vous pouvez compiler une liste d’envoi à partir de cartes-réponses, de fiches d’information de clients, de cartes de visite récoltées lors de salons professionnels ou de listes de membres. </w:t>
                                  </w:r>
                                </w:p>
                                <w:p w14:paraId="4F03643C" w14:textId="77777777" w:rsidR="00DA45E5" w:rsidRDefault="00DA45E5" w:rsidP="00DA45E5">
                                  <w:pPr>
                                    <w:spacing w:line="240" w:lineRule="atLeast"/>
                                  </w:pPr>
                                  <w:r>
                                    <w:rPr>
                                      <w:lang w:bidi="fr-FR"/>
                                    </w:rPr>
                                    <w:t>Vous pouvez même acheter une liste de diffusion à une entreprise.</w:t>
                                  </w:r>
                                </w:p>
                                <w:p w14:paraId="5029313F" w14:textId="77777777" w:rsidR="00DA45E5" w:rsidRDefault="00DA45E5" w:rsidP="00DA45E5">
                                  <w:pPr>
                                    <w:spacing w:line="240" w:lineRule="atLeast"/>
                                  </w:pPr>
                                </w:p>
                                <w:p w14:paraId="5753182D" w14:textId="77777777" w:rsidR="00DA45E5" w:rsidRDefault="00DA45E5" w:rsidP="00DA45E5">
                                  <w:pPr>
                                    <w:spacing w:line="240" w:lineRule="atLeast"/>
                                    <w:rPr>
                                      <w:i/>
                                      <w:sz w:val="16"/>
                                    </w:rPr>
                                  </w:pPr>
                                  <w:r>
                                    <w:rPr>
                                      <w:lang w:bidi="fr-FR"/>
                                    </w:rPr>
                                    <w:t>Évaluez ensuite le temps et l’argent que vous pouvez consacrer à votre bulletin d’informations. Ces facteurs vous aideront à déterminer la fréquence de publication de votre bulletin et sa longueur.</w:t>
                                  </w:r>
                                </w:p>
                                <w:p w14:paraId="29D34B78" w14:textId="77777777" w:rsidR="00DA45E5" w:rsidRDefault="00DA45E5" w:rsidP="00DA45E5">
                                  <w:pPr>
                                    <w:spacing w:line="240" w:lineRule="atLeast"/>
                                    <w:rPr>
                                      <w:i/>
                                      <w:sz w:val="16"/>
                                    </w:rPr>
                                  </w:pPr>
                                </w:p>
                              </w:txbxContent>
                            </wps:txbx>
                            <wps:bodyPr rot="0" vert="horz" wrap="square" lIns="91440" tIns="0" rIns="0" bIns="0" anchor="t" anchorCtr="0" upright="1">
                              <a:noAutofit/>
                            </wps:bodyPr>
                          </wps:wsp>
                        </a:graphicData>
                      </a:graphic>
                    </wp:inline>
                  </w:drawing>
                </mc:Choice>
                <mc:Fallback>
                  <w:pict>
                    <v:shape w14:anchorId="095AB1AC" id="_x0000_s1050" type="#_x0000_t202" style="width:171.4pt;height:1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" filled="f" stroked="f">
                      <v:textbox style="mso-next-textbox:#_x0000_s1051" inset=",0,0,0">
                        <w:txbxContent>
                          <w:p w14:paraId="6F5F43A7" w14:textId="77777777" w:rsidR="00DA45E5" w:rsidRDefault="00DA45E5" w:rsidP="00DA45E5">
                            <w:pPr>
                              <w:spacing w:line="240" w:lineRule="atLeast"/>
                            </w:pPr>
                            <w:r w:rsidRPr="00891C54">
                              <w:rPr>
                                <w:lang w:bidi="fr-FR"/>
                              </w:rPr>
                              <w:t xml:space="preserve">L’objectif du bulletin est de fournir des informations spécialisées à une audience ciblée. </w:t>
                            </w:r>
                          </w:p>
                          <w:p w14:paraId="34B356E7" w14:textId="77777777" w:rsidR="00DA45E5" w:rsidRDefault="00DA45E5" w:rsidP="00DA45E5">
                            <w:pPr>
                              <w:spacing w:line="240" w:lineRule="atLeast"/>
                            </w:pPr>
                          </w:p>
                          <w:p w14:paraId="5F19B1DC" w14:textId="77777777" w:rsidR="00DA45E5" w:rsidRDefault="00DA45E5" w:rsidP="00DA45E5">
                            <w:pPr>
                              <w:spacing w:line="240" w:lineRule="atLeast"/>
                            </w:pPr>
                            <w:r w:rsidRPr="00891C54">
                              <w:rPr>
                                <w:lang w:bidi="fr-FR"/>
                              </w:rPr>
                              <w:t>Les bulletins d’informations sont un excellent moyen de commercialiser votre produit ou service, de susciter une crédibilité et de forger l’identité de votre organisation parmi vos pairs, les membres, les employés ou les fournisseurs.</w:t>
                            </w:r>
                          </w:p>
                          <w:p w14:paraId="77C92BDF" w14:textId="77777777" w:rsidR="00DA45E5" w:rsidRPr="00891C54" w:rsidRDefault="00DA45E5" w:rsidP="00DA45E5">
                            <w:pPr>
                              <w:spacing w:line="240" w:lineRule="atLeast"/>
                            </w:pPr>
                          </w:p>
                          <w:p w14:paraId="7BA4F9E0" w14:textId="77777777" w:rsidR="00DA45E5" w:rsidRDefault="00DA45E5" w:rsidP="00DA45E5">
                            <w:pPr>
                              <w:spacing w:line="240" w:lineRule="atLeast"/>
                            </w:pPr>
                            <w:r w:rsidRPr="00891C54">
                              <w:rPr>
                                <w:lang w:bidi="fr-FR"/>
                              </w:rPr>
                              <w:t>Tout d’abord, déterminez le public cible du bulletin d’informations. Il peut s’agir de toute personne susceptible de bénéficier des informations qu’il contient.</w:t>
                            </w:r>
                          </w:p>
                          <w:p w14:paraId="03130DED" w14:textId="77777777" w:rsidR="00DA45E5" w:rsidRDefault="00DA45E5" w:rsidP="00DA45E5">
                            <w:pPr>
                              <w:spacing w:line="240" w:lineRule="atLeast"/>
                            </w:pPr>
                          </w:p>
                          <w:p w14:paraId="0D09E0D8" w14:textId="77777777" w:rsidR="00DA45E5" w:rsidRDefault="00DA45E5" w:rsidP="00DA45E5">
                            <w:pPr>
                              <w:spacing w:line="240" w:lineRule="atLeast"/>
                            </w:pPr>
                            <w:r>
                              <w:rPr>
                                <w:lang w:bidi="fr-FR"/>
                              </w:rPr>
                              <w:t xml:space="preserve">Vous pouvez compiler une liste d’envoi à partir de cartes-réponses, de fiches d’information de clients, de cartes de visite récoltées lors de salons professionnels ou de listes de membres. </w:t>
                            </w:r>
                          </w:p>
                          <w:p w14:paraId="4F03643C" w14:textId="77777777" w:rsidR="00DA45E5" w:rsidRDefault="00DA45E5" w:rsidP="00DA45E5">
                            <w:pPr>
                              <w:spacing w:line="240" w:lineRule="atLeast"/>
                            </w:pPr>
                            <w:r>
                              <w:rPr>
                                <w:lang w:bidi="fr-FR"/>
                              </w:rPr>
                              <w:t>Vous pouvez même acheter une liste de diffusion à une entreprise.</w:t>
                            </w:r>
                          </w:p>
                          <w:p w14:paraId="5029313F" w14:textId="77777777" w:rsidR="00DA45E5" w:rsidRDefault="00DA45E5" w:rsidP="00DA45E5">
                            <w:pPr>
                              <w:spacing w:line="240" w:lineRule="atLeast"/>
                            </w:pPr>
                          </w:p>
                          <w:p w14:paraId="5753182D" w14:textId="77777777" w:rsidR="00DA45E5" w:rsidRDefault="00DA45E5" w:rsidP="00DA45E5">
                            <w:pPr>
                              <w:spacing w:line="240" w:lineRule="atLeast"/>
                              <w:rPr>
                                <w:i/>
                                <w:sz w:val="16"/>
                              </w:rPr>
                            </w:pPr>
                            <w:r>
                              <w:rPr>
                                <w:lang w:bidi="fr-FR"/>
                              </w:rPr>
                              <w:t>Évaluez ensuite le temps et l’argent que vous pouvez consacrer à votre bulletin d’informations. Ces facteurs vous aideront à déterminer la fréquence de publication de votre bulletin et sa longueur.</w:t>
                            </w:r>
                          </w:p>
                          <w:p w14:paraId="29D34B78" w14:textId="77777777" w:rsidR="00DA45E5" w:rsidRDefault="00DA45E5" w:rsidP="00DA45E5">
                            <w:pPr>
                              <w:spacing w:line="240" w:lineRule="atLeast"/>
                              <w:rPr>
                                <w:i/>
                                <w:sz w:val="16"/>
                              </w:rPr>
                            </w:pPr>
                          </w:p>
                        </w:txbxContent>
                      </v:textbox>
                      <w10:anchorlock/>
                    </v:shape>
                  </w:pict>
                </mc:Fallback>
              </mc:AlternateContent>
            </w:r>
          </w:p>
        </w:tc>
        <w:tc>
          <w:tcPr>
            <w:tcW w:w="3630" w:type="dxa"/>
            <w:gridSpan w:val="3"/>
          </w:tcPr>
          <w:p w14:paraId="05D71081" w14:textId="77777777" w:rsidR="00472180" w:rsidRPr="00471CDA" w:rsidRDefault="00DA45E5" w:rsidP="00394B32">
            <w:pPr>
              <w:rPr>
                <w:noProof/>
              </w:rPr>
            </w:pPr>
            <w:r w:rsidRPr="00471CDA">
              <w:rPr>
                <w:noProof/>
                <w:lang w:bidi="fr-FR"/>
              </w:rPr>
              <mc:AlternateContent>
                <mc:Choice Requires="wps">
                  <w:drawing>
                    <wp:inline distT="0" distB="0" distL="0" distR="0" wp14:anchorId="07F594B6" wp14:editId="7356B01A">
                      <wp:extent cx="2176530" cy="1893194"/>
                      <wp:effectExtent l="0" t="0" r="14605" b="12065"/>
                      <wp:docPr id="198"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89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91440" tIns="0" rIns="0" bIns="0" anchor="t" anchorCtr="0" upright="1">
                              <a:noAutofit/>
                            </wps:bodyPr>
                          </wps:wsp>
                        </a:graphicData>
                      </a:graphic>
                    </wp:inline>
                  </w:drawing>
                </mc:Choice>
                <mc:Fallback>
                  <w:pict>
                    <v:shape w14:anchorId="07F594B6" id="_x0000_s1051" type="#_x0000_t202" style="width:171.4pt;height:1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" filled="f" stroked="f">
                      <v:textbox style="mso-next-textbox:#_x0000_s1052" inset=",0,0,0">
                        <w:txbxContent/>
                      </v:textbox>
                      <w10:anchorlock/>
                    </v:shape>
                  </w:pict>
                </mc:Fallback>
              </mc:AlternateContent>
            </w:r>
          </w:p>
        </w:tc>
        <w:tc>
          <w:tcPr>
            <w:tcW w:w="3771" w:type="dxa"/>
            <w:gridSpan w:val="2"/>
            <w:shd w:val="clear" w:color="auto" w:fill="auto"/>
          </w:tcPr>
          <w:p w14:paraId="26A0DD49" w14:textId="77777777" w:rsidR="00472180" w:rsidRPr="00471CDA" w:rsidRDefault="00DA45E5" w:rsidP="00394B32">
            <w:pPr>
              <w:rPr>
                <w:noProof/>
              </w:rPr>
            </w:pPr>
            <w:r w:rsidRPr="00471CDA">
              <w:rPr>
                <w:noProof/>
                <w:lang w:bidi="fr-FR"/>
              </w:rPr>
              <mc:AlternateContent>
                <mc:Choice Requires="wps">
                  <w:drawing>
                    <wp:inline distT="0" distB="0" distL="0" distR="0" wp14:anchorId="5FAED92B" wp14:editId="51CE2D0C">
                      <wp:extent cx="2176530" cy="1893194"/>
                      <wp:effectExtent l="0" t="0" r="14605" b="12065"/>
                      <wp:docPr id="19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89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91440" tIns="0" rIns="0" bIns="0" anchor="t" anchorCtr="0" upright="1">
                              <a:noAutofit/>
                            </wps:bodyPr>
                          </wps:wsp>
                        </a:graphicData>
                      </a:graphic>
                    </wp:inline>
                  </w:drawing>
                </mc:Choice>
                <mc:Fallback>
                  <w:pict>
                    <v:shape w14:anchorId="5FAED92B" id="_x0000_s1052" type="#_x0000_t202" style="width:171.4pt;height:1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" filled="f" stroked="f">
                      <v:textbox inset=",0,0,0">
                        <w:txbxContent/>
                      </v:textbox>
                      <w10:anchorlock/>
                    </v:shape>
                  </w:pict>
                </mc:Fallback>
              </mc:AlternateContent>
            </w:r>
          </w:p>
        </w:tc>
      </w:tr>
      <w:tr w:rsidR="00DA45E5" w:rsidRPr="00471CDA" w14:paraId="7487753A" w14:textId="77777777" w:rsidTr="0087717F">
        <w:trPr>
          <w:trHeight w:val="1079"/>
        </w:trPr>
        <w:tc>
          <w:tcPr>
            <w:tcW w:w="7222" w:type="dxa"/>
            <w:gridSpan w:val="5"/>
            <w:shd w:val="clear" w:color="auto" w:fill="26BFCE" w:themeFill="accent1"/>
            <w:vAlign w:val="center"/>
          </w:tcPr>
          <w:p w14:paraId="73E6F0F7" w14:textId="77777777" w:rsidR="00DA45E5" w:rsidRPr="00471CDA" w:rsidRDefault="00DA45E5" w:rsidP="00394B32">
            <w:pPr>
              <w:rPr>
                <w:noProof/>
              </w:rPr>
            </w:pPr>
            <w:r w:rsidRPr="00471CDA">
              <w:rPr>
                <w:noProof/>
                <w:lang w:bidi="fr-FR"/>
              </w:rPr>
              <mc:AlternateContent>
                <mc:Choice Requires="wps">
                  <w:drawing>
                    <wp:inline distT="0" distB="0" distL="0" distR="0" wp14:anchorId="6DA30ACF" wp14:editId="386B3D95">
                      <wp:extent cx="4289196" cy="386366"/>
                      <wp:effectExtent l="0" t="0" r="0" b="13970"/>
                      <wp:docPr id="201" name="Zone de texte 201"/>
                      <wp:cNvGraphicFramePr/>
                      <a:graphic xmlns:a="http://schemas.openxmlformats.org/drawingml/2006/main">
                        <a:graphicData uri="http://schemas.microsoft.com/office/word/2010/wordprocessingShape">
                          <wps:wsp>
                            <wps:cNvSpPr txBox="1"/>
                            <wps:spPr>
                              <a:xfrm>
                                <a:off x="0" y="0"/>
                                <a:ext cx="4289196" cy="386366"/>
                              </a:xfrm>
                              <a:prstGeom prst="rect">
                                <a:avLst/>
                              </a:prstGeom>
                              <a:noFill/>
                              <a:ln w="6350">
                                <a:noFill/>
                              </a:ln>
                            </wps:spPr>
                            <wps:txbx>
                              <w:txbxContent>
                                <w:p w14:paraId="4F6DE373" w14:textId="77777777" w:rsidR="00DA45E5" w:rsidRPr="00DA45E5" w:rsidRDefault="00DA45E5" w:rsidP="00DA45E5">
                                  <w:pPr>
                                    <w:pStyle w:val="Titre1"/>
                                    <w:rPr>
                                      <w:color w:val="FFFFFF" w:themeColor="background1"/>
                                    </w:rPr>
                                  </w:pPr>
                                  <w:r w:rsidRPr="00DA45E5">
                                    <w:rPr>
                                      <w:color w:val="FFFFFF" w:themeColor="background1"/>
                                      <w:lang w:bidi="fr-FR"/>
                                    </w:rPr>
                                    <w:t>Titre d’article intérieur</w:t>
                                  </w:r>
                                </w:p>
                                <w:p w14:paraId="45BB8FC3" w14:textId="77777777" w:rsidR="00DA45E5" w:rsidRPr="00DA45E5" w:rsidRDefault="00DA45E5" w:rsidP="00DA45E5">
                                  <w:pPr>
                                    <w:pStyle w:val="Titre1"/>
                                    <w:rPr>
                                      <w:color w:val="FFFFFF" w:themeColor="background1"/>
                                    </w:rPr>
                                  </w:pPr>
                                </w:p>
                                <w:p w14:paraId="478715A3" w14:textId="77777777" w:rsidR="00DA45E5" w:rsidRPr="00DA45E5" w:rsidRDefault="00DA45E5" w:rsidP="00DA45E5">
                                  <w:pPr>
                                    <w:pStyle w:val="Titre1"/>
                                    <w:rPr>
                                      <w:color w:val="FFFFFF" w:themeColor="background1"/>
                                    </w:rPr>
                                  </w:pP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6DA30ACF" id="Zone de texte 201" o:spid="_x0000_s1053" type="#_x0000_t202" style="width:337.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" filled="f" stroked="f" strokeweight=".5pt">
                      <v:textbox inset="14.4pt,0,,0">
                        <w:txbxContent>
                          <w:p w14:paraId="4F6DE373" w14:textId="77777777" w:rsidR="00DA45E5" w:rsidRPr="00DA45E5" w:rsidRDefault="00DA45E5" w:rsidP="00DA45E5">
                            <w:pPr>
                              <w:pStyle w:val="Titre1"/>
                              <w:rPr>
                                <w:color w:val="FFFFFF" w:themeColor="background1"/>
                              </w:rPr>
                            </w:pPr>
                            <w:r w:rsidRPr="00DA45E5">
                              <w:rPr>
                                <w:color w:val="FFFFFF" w:themeColor="background1"/>
                                <w:lang w:bidi="fr-FR"/>
                              </w:rPr>
                              <w:t>Titre d’article intérieur</w:t>
                            </w:r>
                          </w:p>
                          <w:p w14:paraId="45BB8FC3" w14:textId="77777777" w:rsidR="00DA45E5" w:rsidRPr="00DA45E5" w:rsidRDefault="00DA45E5" w:rsidP="00DA45E5">
                            <w:pPr>
                              <w:pStyle w:val="Titre1"/>
                              <w:rPr>
                                <w:color w:val="FFFFFF" w:themeColor="background1"/>
                              </w:rPr>
                            </w:pPr>
                          </w:p>
                          <w:p w14:paraId="478715A3" w14:textId="77777777" w:rsidR="00DA45E5" w:rsidRPr="00DA45E5" w:rsidRDefault="00DA45E5" w:rsidP="00DA45E5">
                            <w:pPr>
                              <w:pStyle w:val="Titre1"/>
                              <w:rPr>
                                <w:color w:val="FFFFFF" w:themeColor="background1"/>
                              </w:rPr>
                            </w:pPr>
                          </w:p>
                        </w:txbxContent>
                      </v:textbox>
                      <w10:anchorlock/>
                    </v:shape>
                  </w:pict>
                </mc:Fallback>
              </mc:AlternateContent>
            </w:r>
          </w:p>
        </w:tc>
        <w:tc>
          <w:tcPr>
            <w:tcW w:w="3771" w:type="dxa"/>
            <w:gridSpan w:val="2"/>
            <w:shd w:val="clear" w:color="auto" w:fill="26BFCE" w:themeFill="accent1"/>
          </w:tcPr>
          <w:p w14:paraId="7DB71AAE" w14:textId="77777777" w:rsidR="00DA45E5" w:rsidRPr="00471CDA" w:rsidRDefault="00DA45E5" w:rsidP="00394B32">
            <w:pPr>
              <w:rPr>
                <w:noProof/>
              </w:rPr>
            </w:pPr>
          </w:p>
        </w:tc>
      </w:tr>
      <w:tr w:rsidR="00DA45E5" w:rsidRPr="00471CDA" w14:paraId="75C2E2C6" w14:textId="77777777" w:rsidTr="0087717F">
        <w:trPr>
          <w:trHeight w:val="4328"/>
        </w:trPr>
        <w:tc>
          <w:tcPr>
            <w:tcW w:w="3592" w:type="dxa"/>
            <w:gridSpan w:val="2"/>
          </w:tcPr>
          <w:p w14:paraId="0BA92131" w14:textId="77777777" w:rsidR="00DA45E5" w:rsidRPr="00471CDA" w:rsidRDefault="00DA45E5" w:rsidP="00394B32">
            <w:pPr>
              <w:rPr>
                <w:noProof/>
              </w:rPr>
            </w:pPr>
            <w:r w:rsidRPr="00471CDA">
              <w:rPr>
                <w:noProof/>
                <w:lang w:bidi="fr-FR"/>
              </w:rPr>
              <mc:AlternateContent>
                <mc:Choice Requires="wps">
                  <w:drawing>
                    <wp:inline distT="0" distB="0" distL="0" distR="0" wp14:anchorId="6BE6B00B" wp14:editId="2EC19079">
                      <wp:extent cx="2176530" cy="2066925"/>
                      <wp:effectExtent l="0" t="0" r="14605" b="9525"/>
                      <wp:docPr id="20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11719335" w14:textId="77777777" w:rsidR="00DA45E5" w:rsidRDefault="00DA45E5" w:rsidP="00DA45E5">
                                  <w:pPr>
                                    <w:spacing w:line="240" w:lineRule="atLeast"/>
                                  </w:pPr>
                                  <w:r w:rsidRPr="00891C54">
                                    <w:rPr>
                                      <w:lang w:bidi="fr-FR"/>
                                    </w:rPr>
                                    <w:t xml:space="preserve">L’objectif du bulletin est de fournir des informations spécialisées à une audience ciblée. </w:t>
                                  </w:r>
                                </w:p>
                                <w:p w14:paraId="4D290330" w14:textId="77777777" w:rsidR="00DA45E5" w:rsidRDefault="00DA45E5" w:rsidP="00DA45E5">
                                  <w:pPr>
                                    <w:spacing w:line="240" w:lineRule="atLeast"/>
                                  </w:pPr>
                                </w:p>
                                <w:p w14:paraId="396C2559" w14:textId="77777777" w:rsidR="00DA45E5" w:rsidRDefault="00DA45E5" w:rsidP="00DA45E5">
                                  <w:pPr>
                                    <w:spacing w:line="240" w:lineRule="atLeast"/>
                                  </w:pPr>
                                  <w:r w:rsidRPr="00891C54">
                                    <w:rPr>
                                      <w:lang w:bidi="fr-FR"/>
                                    </w:rPr>
                                    <w:t>Les bulletins d’informations sont un excellent moyen de commercialiser votre produit ou service, de susciter une crédibilité et de forger l’identité de votre organisation parmi vos pairs, les membres, les employés ou les fournisseurs.</w:t>
                                  </w:r>
                                </w:p>
                                <w:p w14:paraId="04E1AA2B" w14:textId="77777777" w:rsidR="00DA45E5" w:rsidRPr="00891C54" w:rsidRDefault="00DA45E5" w:rsidP="00DA45E5">
                                  <w:pPr>
                                    <w:spacing w:line="240" w:lineRule="atLeast"/>
                                  </w:pPr>
                                </w:p>
                                <w:p w14:paraId="6049D723" w14:textId="77777777" w:rsidR="00DA45E5" w:rsidRDefault="00DA45E5" w:rsidP="00DA45E5">
                                  <w:pPr>
                                    <w:spacing w:line="240" w:lineRule="atLeast"/>
                                  </w:pPr>
                                  <w:r w:rsidRPr="00891C54">
                                    <w:rPr>
                                      <w:lang w:bidi="fr-FR"/>
                                    </w:rPr>
                                    <w:t>Tout d’abord, déterminez le public cible du bulletin d’informations. Il peut s’agir de toute personne susceptible de bénéficier des informations qu’il contient.</w:t>
                                  </w:r>
                                </w:p>
                                <w:p w14:paraId="0BCF374E" w14:textId="77777777" w:rsidR="00DA45E5" w:rsidRDefault="00DA45E5" w:rsidP="00DA45E5">
                                  <w:pPr>
                                    <w:spacing w:line="240" w:lineRule="atLeast"/>
                                  </w:pPr>
                                </w:p>
                                <w:p w14:paraId="278959CB" w14:textId="77777777" w:rsidR="00DA45E5" w:rsidRDefault="00DA45E5" w:rsidP="00DA45E5">
                                  <w:pPr>
                                    <w:spacing w:line="240" w:lineRule="atLeast"/>
                                  </w:pPr>
                                  <w:r>
                                    <w:rPr>
                                      <w:lang w:bidi="fr-FR"/>
                                    </w:rPr>
                                    <w:t xml:space="preserve">Vous pouvez compiler une liste d’envoi à partir de cartes-réponses, de fiches d’information de clients, de cartes de visite récoltées lors de salons professionnels ou de listes de membres. </w:t>
                                  </w:r>
                                </w:p>
                                <w:p w14:paraId="5B468BE6" w14:textId="77777777" w:rsidR="00DA45E5" w:rsidRDefault="00DA45E5" w:rsidP="00DA45E5">
                                  <w:pPr>
                                    <w:spacing w:line="240" w:lineRule="atLeast"/>
                                  </w:pPr>
                                  <w:r>
                                    <w:rPr>
                                      <w:lang w:bidi="fr-FR"/>
                                    </w:rPr>
                                    <w:t>Vous pouvez même acheter une liste de diffusion à une entreprise.</w:t>
                                  </w:r>
                                </w:p>
                                <w:p w14:paraId="3C71D783" w14:textId="77777777" w:rsidR="00DA45E5" w:rsidRDefault="00DA45E5" w:rsidP="00DA45E5">
                                  <w:pPr>
                                    <w:spacing w:line="240" w:lineRule="atLeast"/>
                                  </w:pPr>
                                </w:p>
                                <w:p w14:paraId="76659813" w14:textId="77777777" w:rsidR="00DA45E5" w:rsidRDefault="00DA45E5" w:rsidP="00DA45E5">
                                  <w:pPr>
                                    <w:spacing w:line="240" w:lineRule="atLeast"/>
                                    <w:rPr>
                                      <w:i/>
                                      <w:sz w:val="16"/>
                                    </w:rPr>
                                  </w:pPr>
                                  <w:r>
                                    <w:rPr>
                                      <w:lang w:bidi="fr-FR"/>
                                    </w:rPr>
                                    <w:t>Évaluez ensuite le temps et l’argent que vous pouvez consacrer à votre bulletin d’informations. Ces facteurs vous aideront à déterminer la fréquence de publication de votre bulletin et sa longueur.</w:t>
                                  </w:r>
                                </w:p>
                                <w:p w14:paraId="328808CA" w14:textId="77777777" w:rsidR="00DA45E5" w:rsidRDefault="00DA45E5" w:rsidP="00DA45E5">
                                  <w:pPr>
                                    <w:spacing w:line="240" w:lineRule="atLeast"/>
                                    <w:rPr>
                                      <w:i/>
                                      <w:sz w:val="16"/>
                                    </w:rPr>
                                  </w:pPr>
                                </w:p>
                                <w:p w14:paraId="27C5F8D6" w14:textId="77777777" w:rsidR="00DA45E5" w:rsidRDefault="00DA45E5" w:rsidP="00DA45E5">
                                  <w:pPr>
                                    <w:spacing w:line="240" w:lineRule="atLeast"/>
                                    <w:rPr>
                                      <w:i/>
                                      <w:sz w:val="16"/>
                                    </w:rPr>
                                  </w:pPr>
                                </w:p>
                              </w:txbxContent>
                            </wps:txbx>
                            <wps:bodyPr rot="0" vert="horz" wrap="square" lIns="182880" tIns="182880" rIns="0" bIns="0" anchor="t" anchorCtr="0" upright="1">
                              <a:noAutofit/>
                            </wps:bodyPr>
                          </wps:wsp>
                        </a:graphicData>
                      </a:graphic>
                    </wp:inline>
                  </w:drawing>
                </mc:Choice>
                <mc:Fallback>
                  <w:pict>
                    <v:shape w14:anchorId="6BE6B00B" id="_x0000_s1054" type="#_x0000_t202" style="width:171.4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" filled="f" stroked="f">
                      <v:textbox style="mso-next-textbox:#_x0000_s1055" inset="14.4pt,14.4pt,0,0">
                        <w:txbxContent>
                          <w:p w14:paraId="11719335" w14:textId="77777777" w:rsidR="00DA45E5" w:rsidRDefault="00DA45E5" w:rsidP="00DA45E5">
                            <w:pPr>
                              <w:spacing w:line="240" w:lineRule="atLeast"/>
                            </w:pPr>
                            <w:r w:rsidRPr="00891C54">
                              <w:rPr>
                                <w:lang w:bidi="fr-FR"/>
                              </w:rPr>
                              <w:t xml:space="preserve">L’objectif du bulletin est de fournir des informations spécialisées à une audience ciblée. </w:t>
                            </w:r>
                          </w:p>
                          <w:p w14:paraId="4D290330" w14:textId="77777777" w:rsidR="00DA45E5" w:rsidRDefault="00DA45E5" w:rsidP="00DA45E5">
                            <w:pPr>
                              <w:spacing w:line="240" w:lineRule="atLeast"/>
                            </w:pPr>
                          </w:p>
                          <w:p w14:paraId="396C2559" w14:textId="77777777" w:rsidR="00DA45E5" w:rsidRDefault="00DA45E5" w:rsidP="00DA45E5">
                            <w:pPr>
                              <w:spacing w:line="240" w:lineRule="atLeast"/>
                            </w:pPr>
                            <w:r w:rsidRPr="00891C54">
                              <w:rPr>
                                <w:lang w:bidi="fr-FR"/>
                              </w:rPr>
                              <w:t>Les bulletins d’informations sont un excellent moyen de commercialiser votre produit ou service, de susciter une crédibilité et de forger l’identité de votre organisation parmi vos pairs, les membres, les employés ou les fournisseurs.</w:t>
                            </w:r>
                          </w:p>
                          <w:p w14:paraId="04E1AA2B" w14:textId="77777777" w:rsidR="00DA45E5" w:rsidRPr="00891C54" w:rsidRDefault="00DA45E5" w:rsidP="00DA45E5">
                            <w:pPr>
                              <w:spacing w:line="240" w:lineRule="atLeast"/>
                            </w:pPr>
                          </w:p>
                          <w:p w14:paraId="6049D723" w14:textId="77777777" w:rsidR="00DA45E5" w:rsidRDefault="00DA45E5" w:rsidP="00DA45E5">
                            <w:pPr>
                              <w:spacing w:line="240" w:lineRule="atLeast"/>
                            </w:pPr>
                            <w:r w:rsidRPr="00891C54">
                              <w:rPr>
                                <w:lang w:bidi="fr-FR"/>
                              </w:rPr>
                              <w:t>Tout d’abord, déterminez le public cible du bulletin d’informations. Il peut s’agir de toute personne susceptible de bénéficier des informations qu’il contient.</w:t>
                            </w:r>
                          </w:p>
                          <w:p w14:paraId="0BCF374E" w14:textId="77777777" w:rsidR="00DA45E5" w:rsidRDefault="00DA45E5" w:rsidP="00DA45E5">
                            <w:pPr>
                              <w:spacing w:line="240" w:lineRule="atLeast"/>
                            </w:pPr>
                          </w:p>
                          <w:p w14:paraId="278959CB" w14:textId="77777777" w:rsidR="00DA45E5" w:rsidRDefault="00DA45E5" w:rsidP="00DA45E5">
                            <w:pPr>
                              <w:spacing w:line="240" w:lineRule="atLeast"/>
                            </w:pPr>
                            <w:r>
                              <w:rPr>
                                <w:lang w:bidi="fr-FR"/>
                              </w:rPr>
                              <w:t xml:space="preserve">Vous pouvez compiler une liste d’envoi à partir de cartes-réponses, de fiches d’information de clients, de cartes de visite récoltées lors de salons professionnels ou de listes de membres. </w:t>
                            </w:r>
                          </w:p>
                          <w:p w14:paraId="5B468BE6" w14:textId="77777777" w:rsidR="00DA45E5" w:rsidRDefault="00DA45E5" w:rsidP="00DA45E5">
                            <w:pPr>
                              <w:spacing w:line="240" w:lineRule="atLeast"/>
                            </w:pPr>
                            <w:r>
                              <w:rPr>
                                <w:lang w:bidi="fr-FR"/>
                              </w:rPr>
                              <w:t>Vous pouvez même acheter une liste de diffusion à une entreprise.</w:t>
                            </w:r>
                          </w:p>
                          <w:p w14:paraId="3C71D783" w14:textId="77777777" w:rsidR="00DA45E5" w:rsidRDefault="00DA45E5" w:rsidP="00DA45E5">
                            <w:pPr>
                              <w:spacing w:line="240" w:lineRule="atLeast"/>
                            </w:pPr>
                          </w:p>
                          <w:p w14:paraId="76659813" w14:textId="77777777" w:rsidR="00DA45E5" w:rsidRDefault="00DA45E5" w:rsidP="00DA45E5">
                            <w:pPr>
                              <w:spacing w:line="240" w:lineRule="atLeast"/>
                              <w:rPr>
                                <w:i/>
                                <w:sz w:val="16"/>
                              </w:rPr>
                            </w:pPr>
                            <w:r>
                              <w:rPr>
                                <w:lang w:bidi="fr-FR"/>
                              </w:rPr>
                              <w:t>Évaluez ensuite le temps et l’argent que vous pouvez consacrer à votre bulletin d’informations. Ces facteurs vous aideront à déterminer la fréquence de publication de votre bulletin et sa longueur.</w:t>
                            </w:r>
                          </w:p>
                          <w:p w14:paraId="328808CA" w14:textId="77777777" w:rsidR="00DA45E5" w:rsidRDefault="00DA45E5" w:rsidP="00DA45E5">
                            <w:pPr>
                              <w:spacing w:line="240" w:lineRule="atLeast"/>
                              <w:rPr>
                                <w:i/>
                                <w:sz w:val="16"/>
                              </w:rPr>
                            </w:pPr>
                          </w:p>
                          <w:p w14:paraId="27C5F8D6" w14:textId="77777777" w:rsidR="00DA45E5" w:rsidRDefault="00DA45E5" w:rsidP="00DA45E5">
                            <w:pPr>
                              <w:spacing w:line="240" w:lineRule="atLeast"/>
                              <w:rPr>
                                <w:i/>
                                <w:sz w:val="16"/>
                              </w:rPr>
                            </w:pPr>
                          </w:p>
                        </w:txbxContent>
                      </v:textbox>
                      <w10:anchorlock/>
                    </v:shape>
                  </w:pict>
                </mc:Fallback>
              </mc:AlternateContent>
            </w:r>
          </w:p>
        </w:tc>
        <w:tc>
          <w:tcPr>
            <w:tcW w:w="3630" w:type="dxa"/>
            <w:gridSpan w:val="3"/>
          </w:tcPr>
          <w:p w14:paraId="726B16A9" w14:textId="77777777" w:rsidR="00DA45E5" w:rsidRPr="00471CDA" w:rsidRDefault="00DA45E5" w:rsidP="00394B32">
            <w:pPr>
              <w:rPr>
                <w:noProof/>
              </w:rPr>
            </w:pPr>
            <w:r w:rsidRPr="00471CDA">
              <w:rPr>
                <w:noProof/>
                <w:lang w:bidi="fr-FR"/>
              </w:rPr>
              <mc:AlternateContent>
                <mc:Choice Requires="wps">
                  <w:drawing>
                    <wp:inline distT="0" distB="0" distL="0" distR="0" wp14:anchorId="709CFC6B" wp14:editId="32E48829">
                      <wp:extent cx="2176530" cy="2085975"/>
                      <wp:effectExtent l="0" t="0" r="14605" b="9525"/>
                      <wp:docPr id="203"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91440" tIns="182880" rIns="0" bIns="0" anchor="t" anchorCtr="0" upright="1">
                              <a:noAutofit/>
                            </wps:bodyPr>
                          </wps:wsp>
                        </a:graphicData>
                      </a:graphic>
                    </wp:inline>
                  </w:drawing>
                </mc:Choice>
                <mc:Fallback>
                  <w:pict>
                    <v:shape w14:anchorId="709CFC6B" id="_x0000_s1055" type="#_x0000_t202" style="width:171.4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" filled="f" stroked="f">
                      <v:textbox style="mso-next-textbox:#_x0000_s1056" inset=",14.4pt,0,0">
                        <w:txbxContent/>
                      </v:textbox>
                      <w10:anchorlock/>
                    </v:shape>
                  </w:pict>
                </mc:Fallback>
              </mc:AlternateContent>
            </w:r>
          </w:p>
        </w:tc>
        <w:tc>
          <w:tcPr>
            <w:tcW w:w="3771" w:type="dxa"/>
            <w:gridSpan w:val="2"/>
            <w:shd w:val="clear" w:color="auto" w:fill="auto"/>
          </w:tcPr>
          <w:p w14:paraId="115144A3" w14:textId="77777777" w:rsidR="00DA45E5" w:rsidRPr="00471CDA" w:rsidRDefault="00DA45E5" w:rsidP="00394B32">
            <w:pPr>
              <w:rPr>
                <w:noProof/>
              </w:rPr>
            </w:pPr>
            <w:r w:rsidRPr="00471CDA">
              <w:rPr>
                <w:noProof/>
                <w:lang w:bidi="fr-FR"/>
              </w:rPr>
              <mc:AlternateContent>
                <mc:Choice Requires="wps">
                  <w:drawing>
                    <wp:inline distT="0" distB="0" distL="0" distR="0" wp14:anchorId="15C793B0" wp14:editId="24798F52">
                      <wp:extent cx="2176530" cy="1893194"/>
                      <wp:effectExtent l="0" t="0" r="14605" b="12065"/>
                      <wp:docPr id="20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89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91440" tIns="182880" rIns="0" bIns="0" anchor="t" anchorCtr="0" upright="1">
                              <a:noAutofit/>
                            </wps:bodyPr>
                          </wps:wsp>
                        </a:graphicData>
                      </a:graphic>
                    </wp:inline>
                  </w:drawing>
                </mc:Choice>
                <mc:Fallback>
                  <w:pict>
                    <v:shape w14:anchorId="15C793B0" id="_x0000_s1056" type="#_x0000_t202" style="width:171.4pt;height:1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" filled="f" stroked="f">
                      <v:textbox inset=",14.4pt,0,0">
                        <w:txbxContent/>
                      </v:textbox>
                      <w10:anchorlock/>
                    </v:shape>
                  </w:pict>
                </mc:Fallback>
              </mc:AlternateContent>
            </w:r>
          </w:p>
        </w:tc>
      </w:tr>
      <w:tr w:rsidR="00CC46FF" w:rsidRPr="00471CDA" w14:paraId="6942275A" w14:textId="77777777" w:rsidTr="0087717F">
        <w:trPr>
          <w:gridAfter w:val="1"/>
          <w:wAfter w:w="61" w:type="dxa"/>
          <w:trHeight w:val="1080"/>
        </w:trPr>
        <w:tc>
          <w:tcPr>
            <w:tcW w:w="6750" w:type="dxa"/>
            <w:gridSpan w:val="3"/>
            <w:shd w:val="clear" w:color="auto" w:fill="26BFCE" w:themeFill="accent1"/>
          </w:tcPr>
          <w:p w14:paraId="5082C3A9" w14:textId="77777777" w:rsidR="00CC46FF" w:rsidRPr="00471CDA" w:rsidRDefault="00CC46FF" w:rsidP="00394B32">
            <w:pPr>
              <w:spacing w:before="240" w:after="240"/>
              <w:rPr>
                <w:noProof/>
              </w:rPr>
            </w:pPr>
            <w:r w:rsidRPr="00471CDA">
              <w:rPr>
                <w:noProof/>
                <w:lang w:bidi="fr-FR"/>
              </w:rPr>
              <w:lastRenderedPageBreak/>
              <mc:AlternateContent>
                <mc:Choice Requires="wps">
                  <w:drawing>
                    <wp:inline distT="0" distB="0" distL="0" distR="0" wp14:anchorId="667C0219" wp14:editId="22234DEA">
                      <wp:extent cx="4207248" cy="386366"/>
                      <wp:effectExtent l="0" t="0" r="0" b="13970"/>
                      <wp:docPr id="205" name="Zone de texte 205"/>
                      <wp:cNvGraphicFramePr/>
                      <a:graphic xmlns:a="http://schemas.openxmlformats.org/drawingml/2006/main">
                        <a:graphicData uri="http://schemas.microsoft.com/office/word/2010/wordprocessingShape">
                          <wps:wsp>
                            <wps:cNvSpPr txBox="1"/>
                            <wps:spPr>
                              <a:xfrm>
                                <a:off x="0" y="0"/>
                                <a:ext cx="4207248" cy="386366"/>
                              </a:xfrm>
                              <a:prstGeom prst="rect">
                                <a:avLst/>
                              </a:prstGeom>
                              <a:noFill/>
                              <a:ln w="6350">
                                <a:noFill/>
                              </a:ln>
                            </wps:spPr>
                            <wps:txbx>
                              <w:txbxContent>
                                <w:p w14:paraId="0F5CE2A0" w14:textId="77777777" w:rsidR="00CC46FF" w:rsidRPr="00DA45E5" w:rsidRDefault="00CC46FF" w:rsidP="00DA45E5">
                                  <w:pPr>
                                    <w:pStyle w:val="Titre1"/>
                                    <w:rPr>
                                      <w:color w:val="FFFFFF" w:themeColor="background1"/>
                                    </w:rPr>
                                  </w:pPr>
                                  <w:r w:rsidRPr="00DA45E5">
                                    <w:rPr>
                                      <w:color w:val="FFFFFF" w:themeColor="background1"/>
                                      <w:lang w:bidi="fr-FR"/>
                                    </w:rPr>
                                    <w:t>Titre d’article intérieur</w:t>
                                  </w:r>
                                </w:p>
                                <w:p w14:paraId="796EC0DB" w14:textId="77777777" w:rsidR="00CC46FF" w:rsidRPr="00DA45E5" w:rsidRDefault="00CC46FF" w:rsidP="00DA45E5">
                                  <w:pPr>
                                    <w:pStyle w:val="Titre1"/>
                                    <w:rPr>
                                      <w:color w:val="FFFFFF" w:themeColor="background1"/>
                                    </w:rPr>
                                  </w:pPr>
                                </w:p>
                              </w:txbxContent>
                            </wps:txbx>
                            <wps:bodyPr rot="0" spcFirstLastPara="0" vertOverflow="overflow" horzOverflow="overflow" vert="horz" wrap="square" lIns="91440" tIns="0" rIns="182880" bIns="0" numCol="1" spcCol="0" rtlCol="0" fromWordArt="0" anchor="t" anchorCtr="0" forceAA="0" compatLnSpc="1">
                              <a:prstTxWarp prst="textNoShape">
                                <a:avLst/>
                              </a:prstTxWarp>
                              <a:noAutofit/>
                            </wps:bodyPr>
                          </wps:wsp>
                        </a:graphicData>
                      </a:graphic>
                    </wp:inline>
                  </w:drawing>
                </mc:Choice>
                <mc:Fallback>
                  <w:pict>
                    <v:shape w14:anchorId="667C0219" id="Zone de texte 205" o:spid="_x0000_s1057" type="#_x0000_t202" style="width:331.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" filled="f" stroked="f" strokeweight=".5pt">
                      <v:textbox inset=",0,14.4pt,0">
                        <w:txbxContent>
                          <w:p w14:paraId="0F5CE2A0" w14:textId="77777777" w:rsidR="00CC46FF" w:rsidRPr="00DA45E5" w:rsidRDefault="00CC46FF" w:rsidP="00DA45E5">
                            <w:pPr>
                              <w:pStyle w:val="Titre1"/>
                              <w:rPr>
                                <w:color w:val="FFFFFF" w:themeColor="background1"/>
                              </w:rPr>
                            </w:pPr>
                            <w:r w:rsidRPr="00DA45E5">
                              <w:rPr>
                                <w:color w:val="FFFFFF" w:themeColor="background1"/>
                                <w:lang w:bidi="fr-FR"/>
                              </w:rPr>
                              <w:t>Titre d’article intérieur</w:t>
                            </w:r>
                          </w:p>
                          <w:p w14:paraId="796EC0DB" w14:textId="77777777" w:rsidR="00CC46FF" w:rsidRPr="00DA45E5" w:rsidRDefault="00CC46FF" w:rsidP="00DA45E5">
                            <w:pPr>
                              <w:pStyle w:val="Titre1"/>
                              <w:rPr>
                                <w:color w:val="FFFFFF" w:themeColor="background1"/>
                              </w:rPr>
                            </w:pPr>
                          </w:p>
                        </w:txbxContent>
                      </v:textbox>
                      <w10:anchorlock/>
                    </v:shape>
                  </w:pict>
                </mc:Fallback>
              </mc:AlternateContent>
            </w:r>
          </w:p>
        </w:tc>
        <w:tc>
          <w:tcPr>
            <w:tcW w:w="270" w:type="dxa"/>
            <w:vMerge w:val="restart"/>
            <w:shd w:val="clear" w:color="auto" w:fill="auto"/>
          </w:tcPr>
          <w:p w14:paraId="4398FC71" w14:textId="77777777" w:rsidR="00CC46FF" w:rsidRPr="00471CDA" w:rsidRDefault="00CC46FF" w:rsidP="00394B32">
            <w:pPr>
              <w:rPr>
                <w:noProof/>
              </w:rPr>
            </w:pPr>
          </w:p>
        </w:tc>
        <w:tc>
          <w:tcPr>
            <w:tcW w:w="3912" w:type="dxa"/>
            <w:gridSpan w:val="2"/>
            <w:vMerge w:val="restart"/>
            <w:shd w:val="clear" w:color="auto" w:fill="26BFCE" w:themeFill="accent1"/>
          </w:tcPr>
          <w:p w14:paraId="5F1950EB" w14:textId="77777777" w:rsidR="00CC46FF" w:rsidRPr="00471CDA" w:rsidRDefault="00CC46FF" w:rsidP="00394B32">
            <w:pPr>
              <w:rPr>
                <w:noProof/>
              </w:rPr>
            </w:pPr>
            <w:r w:rsidRPr="00471CDA">
              <w:rPr>
                <w:noProof/>
                <w:lang w:bidi="fr-FR"/>
              </w:rPr>
              <w:drawing>
                <wp:inline distT="0" distB="0" distL="0" distR="0" wp14:anchorId="69B8D83D" wp14:editId="2859A42D">
                  <wp:extent cx="2480310" cy="8963025"/>
                  <wp:effectExtent l="0" t="0" r="0" b="9525"/>
                  <wp:docPr id="218" name="Image 218" descr="gros plan d’un passant sur fond de grandes fenêtres en verre à l’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tf06206291-Newsletter  01-06.jpg"/>
                          <pic:cNvPicPr/>
                        </pic:nvPicPr>
                        <pic:blipFill>
                          <a:blip r:embed="rId11">
                            <a:extLst>
                              <a:ext uri="{28A0092B-C50C-407E-A947-70E740481C1C}">
                                <a14:useLocalDpi xmlns:a14="http://schemas.microsoft.com/office/drawing/2010/main" val="0"/>
                              </a:ext>
                            </a:extLst>
                          </a:blip>
                          <a:stretch>
                            <a:fillRect/>
                          </a:stretch>
                        </pic:blipFill>
                        <pic:spPr>
                          <a:xfrm>
                            <a:off x="0" y="0"/>
                            <a:ext cx="2480754" cy="8964630"/>
                          </a:xfrm>
                          <a:prstGeom prst="rect">
                            <a:avLst/>
                          </a:prstGeom>
                        </pic:spPr>
                      </pic:pic>
                    </a:graphicData>
                  </a:graphic>
                </wp:inline>
              </w:drawing>
            </w:r>
          </w:p>
        </w:tc>
      </w:tr>
      <w:tr w:rsidR="00CC46FF" w:rsidRPr="00471CDA" w14:paraId="59738A11" w14:textId="77777777" w:rsidTr="0087717F">
        <w:trPr>
          <w:gridAfter w:val="1"/>
          <w:wAfter w:w="61" w:type="dxa"/>
          <w:trHeight w:val="4465"/>
        </w:trPr>
        <w:tc>
          <w:tcPr>
            <w:tcW w:w="3375" w:type="dxa"/>
            <w:tcBorders>
              <w:bottom w:val="nil"/>
            </w:tcBorders>
          </w:tcPr>
          <w:p w14:paraId="29EC9BB0" w14:textId="77777777" w:rsidR="00CC46FF" w:rsidRPr="00471CDA" w:rsidRDefault="00CC46FF" w:rsidP="00394B32">
            <w:pPr>
              <w:rPr>
                <w:noProof/>
              </w:rPr>
            </w:pPr>
            <w:r w:rsidRPr="00471CDA">
              <w:rPr>
                <w:noProof/>
                <w:lang w:bidi="fr-FR"/>
              </w:rPr>
              <mc:AlternateContent>
                <mc:Choice Requires="wps">
                  <w:drawing>
                    <wp:inline distT="0" distB="0" distL="0" distR="0" wp14:anchorId="5D370C08" wp14:editId="23D587C5">
                      <wp:extent cx="2060620" cy="2717165"/>
                      <wp:effectExtent l="0" t="0" r="0" b="6985"/>
                      <wp:docPr id="20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62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2050BCA1" w14:textId="77777777" w:rsidR="00CC46FF" w:rsidRDefault="00CC46FF" w:rsidP="00CC46FF">
                                  <w:pPr>
                                    <w:spacing w:line="240" w:lineRule="atLeast"/>
                                  </w:pPr>
                                  <w:r>
                                    <w:rPr>
                                      <w:lang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54613F5C" w14:textId="77777777" w:rsidR="00CC46FF" w:rsidRDefault="00CC46FF" w:rsidP="00CC46FF">
                                  <w:pPr>
                                    <w:spacing w:line="240" w:lineRule="atLeast"/>
                                  </w:pPr>
                                </w:p>
                                <w:p w14:paraId="31C88237" w14:textId="77777777" w:rsidR="00CC46FF" w:rsidRDefault="00CC46FF" w:rsidP="00CC46FF">
                                  <w:pPr>
                                    <w:spacing w:line="240" w:lineRule="atLeast"/>
                                  </w:pPr>
                                  <w:r>
                                    <w:rPr>
                                      <w:lang w:bidi="fr-FR"/>
                                    </w:rPr>
                                    <w:t>Tout d’abord, déterminez le public cible du bulletin d’informations. Il peut s’agir de toute personne susceptible de bénéficier des informations qu’il contient.</w:t>
                                  </w:r>
                                </w:p>
                                <w:p w14:paraId="743850FE" w14:textId="77777777" w:rsidR="00CC46FF" w:rsidRDefault="00CC46FF" w:rsidP="00CC46FF">
                                  <w:pPr>
                                    <w:spacing w:line="240" w:lineRule="atLeast"/>
                                  </w:pPr>
                                  <w:r>
                                    <w:rPr>
                                      <w:lang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2F881863" w14:textId="77777777" w:rsidR="00CC46FF" w:rsidRDefault="00CC46FF" w:rsidP="00CC46FF">
                                  <w:pPr>
                                    <w:spacing w:line="240" w:lineRule="atLeast"/>
                                  </w:pPr>
                                </w:p>
                                <w:p w14:paraId="131C480A" w14:textId="77777777" w:rsidR="00CC46FF" w:rsidRDefault="00CC46FF" w:rsidP="00DA45E5">
                                  <w:pPr>
                                    <w:spacing w:line="240" w:lineRule="atLeast"/>
                                    <w:rPr>
                                      <w:i/>
                                      <w:sz w:val="16"/>
                                    </w:rPr>
                                  </w:pPr>
                                  <w:r>
                                    <w:rPr>
                                      <w:lang w:bidi="fr-FR"/>
                                    </w:rPr>
                                    <w:t xml:space="preserve">Évaluez ensuite le temps et l’argent que vous pouvez consacrer à votre bulletin d’informations. </w:t>
                                  </w:r>
                                </w:p>
                              </w:txbxContent>
                            </wps:txbx>
                            <wps:bodyPr rot="0" vert="horz" wrap="square" lIns="91440" tIns="182880" rIns="182880" bIns="0" anchor="t" anchorCtr="0" upright="1">
                              <a:noAutofit/>
                            </wps:bodyPr>
                          </wps:wsp>
                        </a:graphicData>
                      </a:graphic>
                    </wp:inline>
                  </w:drawing>
                </mc:Choice>
                <mc:Fallback>
                  <w:pict>
                    <v:shape w14:anchorId="5D370C08" id="_x0000_s1058" type="#_x0000_t202" style="width:162.25pt;height:2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" filled="f" stroked="f">
                      <v:textbox style="mso-next-textbox:#_x0000_s1059" inset=",14.4pt,14.4pt,0">
                        <w:txbxContent>
                          <w:p w14:paraId="2050BCA1" w14:textId="77777777" w:rsidR="00CC46FF" w:rsidRDefault="00CC46FF" w:rsidP="00CC46FF">
                            <w:pPr>
                              <w:spacing w:line="240" w:lineRule="atLeast"/>
                            </w:pPr>
                            <w:r>
                              <w:rPr>
                                <w:lang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54613F5C" w14:textId="77777777" w:rsidR="00CC46FF" w:rsidRDefault="00CC46FF" w:rsidP="00CC46FF">
                            <w:pPr>
                              <w:spacing w:line="240" w:lineRule="atLeast"/>
                            </w:pPr>
                          </w:p>
                          <w:p w14:paraId="31C88237" w14:textId="77777777" w:rsidR="00CC46FF" w:rsidRDefault="00CC46FF" w:rsidP="00CC46FF">
                            <w:pPr>
                              <w:spacing w:line="240" w:lineRule="atLeast"/>
                            </w:pPr>
                            <w:r>
                              <w:rPr>
                                <w:lang w:bidi="fr-FR"/>
                              </w:rPr>
                              <w:t>Tout d’abord, déterminez le public cible du bulletin d’informations. Il peut s’agir de toute personne susceptible de bénéficier des informations qu’il contient.</w:t>
                            </w:r>
                          </w:p>
                          <w:p w14:paraId="743850FE" w14:textId="77777777" w:rsidR="00CC46FF" w:rsidRDefault="00CC46FF" w:rsidP="00CC46FF">
                            <w:pPr>
                              <w:spacing w:line="240" w:lineRule="atLeast"/>
                            </w:pPr>
                            <w:r>
                              <w:rPr>
                                <w:lang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2F881863" w14:textId="77777777" w:rsidR="00CC46FF" w:rsidRDefault="00CC46FF" w:rsidP="00CC46FF">
                            <w:pPr>
                              <w:spacing w:line="240" w:lineRule="atLeast"/>
                            </w:pPr>
                          </w:p>
                          <w:p w14:paraId="131C480A" w14:textId="77777777" w:rsidR="00CC46FF" w:rsidRDefault="00CC46FF" w:rsidP="00DA45E5">
                            <w:pPr>
                              <w:spacing w:line="240" w:lineRule="atLeast"/>
                              <w:rPr>
                                <w:i/>
                                <w:sz w:val="16"/>
                              </w:rPr>
                            </w:pPr>
                            <w:r>
                              <w:rPr>
                                <w:lang w:bidi="fr-FR"/>
                              </w:rPr>
                              <w:t xml:space="preserve">Évaluez ensuite le temps et l’argent que vous pouvez consacrer à votre bulletin d’informations. </w:t>
                            </w:r>
                          </w:p>
                        </w:txbxContent>
                      </v:textbox>
                      <w10:anchorlock/>
                    </v:shape>
                  </w:pict>
                </mc:Fallback>
              </mc:AlternateContent>
            </w:r>
          </w:p>
        </w:tc>
        <w:tc>
          <w:tcPr>
            <w:tcW w:w="3375" w:type="dxa"/>
            <w:gridSpan w:val="2"/>
            <w:tcBorders>
              <w:bottom w:val="nil"/>
            </w:tcBorders>
          </w:tcPr>
          <w:p w14:paraId="751D694E" w14:textId="77777777" w:rsidR="00CC46FF" w:rsidRPr="00471CDA" w:rsidRDefault="00CC46FF" w:rsidP="00394B32">
            <w:pPr>
              <w:rPr>
                <w:noProof/>
              </w:rPr>
            </w:pPr>
            <w:r w:rsidRPr="00471CDA">
              <w:rPr>
                <w:noProof/>
                <w:lang w:bidi="fr-FR"/>
              </w:rPr>
              <mc:AlternateContent>
                <mc:Choice Requires="wps">
                  <w:drawing>
                    <wp:inline distT="0" distB="0" distL="0" distR="0" wp14:anchorId="51C64384" wp14:editId="3E190C93">
                      <wp:extent cx="2099257" cy="2781837"/>
                      <wp:effectExtent l="0" t="0" r="15875" b="0"/>
                      <wp:docPr id="20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7" cy="278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91440" tIns="182880" rIns="0" bIns="0" anchor="t" anchorCtr="0" upright="1">
                              <a:noAutofit/>
                            </wps:bodyPr>
                          </wps:wsp>
                        </a:graphicData>
                      </a:graphic>
                    </wp:inline>
                  </w:drawing>
                </mc:Choice>
                <mc:Fallback>
                  <w:pict>
                    <v:shape w14:anchorId="51C64384" id="_x0000_s1059" type="#_x0000_t202" style="width:165.3pt;height:2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" filled="f" stroked="f">
                      <v:textbox inset=",14.4pt,0,0">
                        <w:txbxContent/>
                      </v:textbox>
                      <w10:anchorlock/>
                    </v:shape>
                  </w:pict>
                </mc:Fallback>
              </mc:AlternateContent>
            </w:r>
          </w:p>
        </w:tc>
        <w:tc>
          <w:tcPr>
            <w:tcW w:w="270" w:type="dxa"/>
            <w:vMerge/>
            <w:tcBorders>
              <w:bottom w:val="nil"/>
            </w:tcBorders>
            <w:shd w:val="clear" w:color="auto" w:fill="auto"/>
          </w:tcPr>
          <w:p w14:paraId="045DC249" w14:textId="77777777" w:rsidR="00CC46FF" w:rsidRPr="00471CDA" w:rsidRDefault="00CC46FF" w:rsidP="00394B32">
            <w:pPr>
              <w:rPr>
                <w:noProof/>
              </w:rPr>
            </w:pPr>
          </w:p>
        </w:tc>
        <w:tc>
          <w:tcPr>
            <w:tcW w:w="3912" w:type="dxa"/>
            <w:gridSpan w:val="2"/>
            <w:vMerge/>
            <w:shd w:val="clear" w:color="auto" w:fill="26BFCE" w:themeFill="accent1"/>
          </w:tcPr>
          <w:p w14:paraId="1BF32232" w14:textId="77777777" w:rsidR="00CC46FF" w:rsidRPr="00471CDA" w:rsidRDefault="00CC46FF" w:rsidP="00394B32">
            <w:pPr>
              <w:rPr>
                <w:noProof/>
              </w:rPr>
            </w:pPr>
          </w:p>
        </w:tc>
      </w:tr>
      <w:tr w:rsidR="00CC46FF" w:rsidRPr="00471CDA" w14:paraId="4026A0D7" w14:textId="77777777" w:rsidTr="0087717F">
        <w:trPr>
          <w:gridAfter w:val="1"/>
          <w:wAfter w:w="61" w:type="dxa"/>
          <w:trHeight w:val="1080"/>
        </w:trPr>
        <w:tc>
          <w:tcPr>
            <w:tcW w:w="6750" w:type="dxa"/>
            <w:gridSpan w:val="3"/>
            <w:shd w:val="clear" w:color="auto" w:fill="26BFCE" w:themeFill="accent1"/>
            <w:vAlign w:val="center"/>
          </w:tcPr>
          <w:p w14:paraId="408486F7" w14:textId="77777777" w:rsidR="00CC46FF" w:rsidRPr="00471CDA" w:rsidRDefault="00CC46FF" w:rsidP="00394B32">
            <w:pPr>
              <w:rPr>
                <w:noProof/>
              </w:rPr>
            </w:pPr>
            <w:r w:rsidRPr="00471CDA">
              <w:rPr>
                <w:noProof/>
                <w:lang w:bidi="fr-FR"/>
              </w:rPr>
              <mc:AlternateContent>
                <mc:Choice Requires="wps">
                  <w:drawing>
                    <wp:inline distT="0" distB="0" distL="0" distR="0" wp14:anchorId="62043346" wp14:editId="2580DF4A">
                      <wp:extent cx="4110087" cy="386366"/>
                      <wp:effectExtent l="0" t="0" r="0" b="13970"/>
                      <wp:docPr id="213" name="Zone de texte 213"/>
                      <wp:cNvGraphicFramePr/>
                      <a:graphic xmlns:a="http://schemas.openxmlformats.org/drawingml/2006/main">
                        <a:graphicData uri="http://schemas.microsoft.com/office/word/2010/wordprocessingShape">
                          <wps:wsp>
                            <wps:cNvSpPr txBox="1"/>
                            <wps:spPr>
                              <a:xfrm>
                                <a:off x="0" y="0"/>
                                <a:ext cx="4110087" cy="386366"/>
                              </a:xfrm>
                              <a:prstGeom prst="rect">
                                <a:avLst/>
                              </a:prstGeom>
                              <a:noFill/>
                              <a:ln w="6350">
                                <a:noFill/>
                              </a:ln>
                            </wps:spPr>
                            <wps:txbx>
                              <w:txbxContent>
                                <w:p w14:paraId="23D7C1FA" w14:textId="77777777" w:rsidR="00CC46FF" w:rsidRPr="00CC46FF" w:rsidRDefault="00CC46FF" w:rsidP="00DA45E5">
                                  <w:pPr>
                                    <w:pStyle w:val="Titre1"/>
                                    <w:rPr>
                                      <w:color w:val="FFFFFF" w:themeColor="background1"/>
                                    </w:rPr>
                                  </w:pPr>
                                  <w:r w:rsidRPr="00CC46FF">
                                    <w:rPr>
                                      <w:color w:val="FFFFFF" w:themeColor="background1"/>
                                      <w:lang w:bidi="fr-FR"/>
                                    </w:rPr>
                                    <w:t>Titre d’article intérieur</w:t>
                                  </w:r>
                                </w:p>
                                <w:p w14:paraId="27395CA7" w14:textId="77777777" w:rsidR="00CC46FF" w:rsidRPr="00CC46FF" w:rsidRDefault="00CC46FF" w:rsidP="00DA45E5">
                                  <w:pPr>
                                    <w:pStyle w:val="Titre1"/>
                                    <w:rPr>
                                      <w:color w:val="FFFFFF" w:themeColor="background1"/>
                                    </w:rPr>
                                  </w:pPr>
                                </w:p>
                                <w:p w14:paraId="5EA43B6C" w14:textId="77777777" w:rsidR="00CC46FF" w:rsidRPr="00CC46FF" w:rsidRDefault="00CC46FF" w:rsidP="00DA45E5">
                                  <w:pPr>
                                    <w:pStyle w:val="Titre1"/>
                                    <w:rPr>
                                      <w:color w:val="FFFFFF" w:themeColor="background1"/>
                                    </w:rPr>
                                  </w:pP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62043346" id="Zone de texte 213" o:spid="_x0000_s1060" type="#_x0000_t202" style="width:323.6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" filled="f" stroked="f" strokeweight=".5pt">
                      <v:textbox inset="14.4pt,0,,0">
                        <w:txbxContent>
                          <w:p w14:paraId="23D7C1FA" w14:textId="77777777" w:rsidR="00CC46FF" w:rsidRPr="00CC46FF" w:rsidRDefault="00CC46FF" w:rsidP="00DA45E5">
                            <w:pPr>
                              <w:pStyle w:val="Titre1"/>
                              <w:rPr>
                                <w:color w:val="FFFFFF" w:themeColor="background1"/>
                              </w:rPr>
                            </w:pPr>
                            <w:r w:rsidRPr="00CC46FF">
                              <w:rPr>
                                <w:color w:val="FFFFFF" w:themeColor="background1"/>
                                <w:lang w:bidi="fr-FR"/>
                              </w:rPr>
                              <w:t>Titre d’article intérieur</w:t>
                            </w:r>
                          </w:p>
                          <w:p w14:paraId="27395CA7" w14:textId="77777777" w:rsidR="00CC46FF" w:rsidRPr="00CC46FF" w:rsidRDefault="00CC46FF" w:rsidP="00DA45E5">
                            <w:pPr>
                              <w:pStyle w:val="Titre1"/>
                              <w:rPr>
                                <w:color w:val="FFFFFF" w:themeColor="background1"/>
                              </w:rPr>
                            </w:pPr>
                          </w:p>
                          <w:p w14:paraId="5EA43B6C" w14:textId="77777777" w:rsidR="00CC46FF" w:rsidRPr="00CC46FF" w:rsidRDefault="00CC46FF" w:rsidP="00DA45E5">
                            <w:pPr>
                              <w:pStyle w:val="Titre1"/>
                              <w:rPr>
                                <w:color w:val="FFFFFF" w:themeColor="background1"/>
                              </w:rPr>
                            </w:pPr>
                          </w:p>
                        </w:txbxContent>
                      </v:textbox>
                      <w10:anchorlock/>
                    </v:shape>
                  </w:pict>
                </mc:Fallback>
              </mc:AlternateContent>
            </w:r>
          </w:p>
        </w:tc>
        <w:tc>
          <w:tcPr>
            <w:tcW w:w="270" w:type="dxa"/>
            <w:vMerge/>
            <w:shd w:val="clear" w:color="auto" w:fill="auto"/>
          </w:tcPr>
          <w:p w14:paraId="373A94F0" w14:textId="77777777" w:rsidR="00CC46FF" w:rsidRPr="00471CDA" w:rsidRDefault="00CC46FF" w:rsidP="00394B32">
            <w:pPr>
              <w:rPr>
                <w:noProof/>
              </w:rPr>
            </w:pPr>
          </w:p>
        </w:tc>
        <w:tc>
          <w:tcPr>
            <w:tcW w:w="3912" w:type="dxa"/>
            <w:gridSpan w:val="2"/>
            <w:vMerge/>
            <w:shd w:val="clear" w:color="auto" w:fill="26BFCE" w:themeFill="accent1"/>
          </w:tcPr>
          <w:p w14:paraId="5D70818B" w14:textId="77777777" w:rsidR="00CC46FF" w:rsidRPr="00471CDA" w:rsidRDefault="00CC46FF" w:rsidP="00394B32">
            <w:pPr>
              <w:rPr>
                <w:noProof/>
              </w:rPr>
            </w:pPr>
          </w:p>
        </w:tc>
      </w:tr>
      <w:tr w:rsidR="00CC46FF" w:rsidRPr="00471CDA" w14:paraId="170459DE" w14:textId="77777777" w:rsidTr="0087717F">
        <w:trPr>
          <w:gridAfter w:val="1"/>
          <w:wAfter w:w="61" w:type="dxa"/>
          <w:trHeight w:val="2249"/>
        </w:trPr>
        <w:tc>
          <w:tcPr>
            <w:tcW w:w="3375" w:type="dxa"/>
          </w:tcPr>
          <w:p w14:paraId="24F52ECD" w14:textId="77777777" w:rsidR="00CC46FF" w:rsidRPr="00471CDA" w:rsidRDefault="00CC46FF" w:rsidP="00394B32">
            <w:pPr>
              <w:rPr>
                <w:noProof/>
              </w:rPr>
            </w:pPr>
            <w:r w:rsidRPr="00471CDA">
              <w:rPr>
                <w:noProof/>
                <w:lang w:bidi="fr-FR"/>
              </w:rPr>
              <mc:AlternateContent>
                <mc:Choice Requires="wps">
                  <w:drawing>
                    <wp:inline distT="0" distB="0" distL="0" distR="0" wp14:anchorId="090C6519" wp14:editId="7D91D991">
                      <wp:extent cx="1970468" cy="3248025"/>
                      <wp:effectExtent l="0" t="0" r="10795" b="9525"/>
                      <wp:docPr id="21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68" cy="324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599849DF" w14:textId="77777777" w:rsidR="00CC46FF" w:rsidRDefault="00CC46FF" w:rsidP="00DA45E5">
                                  <w:pPr>
                                    <w:spacing w:line="240" w:lineRule="atLeast"/>
                                  </w:pPr>
                                  <w:r w:rsidRPr="00891C54">
                                    <w:rPr>
                                      <w:lang w:bidi="fr-FR"/>
                                    </w:rPr>
                                    <w:t xml:space="preserve">L’objectif du bulletin est de fournir des informations spécialisées à une audience ciblée. </w:t>
                                  </w:r>
                                </w:p>
                                <w:p w14:paraId="4256DBE9" w14:textId="77777777" w:rsidR="00CC46FF" w:rsidRDefault="00CC46FF" w:rsidP="00DA45E5">
                                  <w:pPr>
                                    <w:spacing w:line="240" w:lineRule="atLeast"/>
                                  </w:pPr>
                                </w:p>
                                <w:p w14:paraId="193F42B4" w14:textId="77777777" w:rsidR="00CC46FF" w:rsidRDefault="00CC46FF" w:rsidP="00DA45E5">
                                  <w:pPr>
                                    <w:spacing w:line="240" w:lineRule="atLeast"/>
                                  </w:pPr>
                                  <w:r w:rsidRPr="00891C54">
                                    <w:rPr>
                                      <w:lang w:bidi="fr-FR"/>
                                    </w:rPr>
                                    <w:t>Les bulletins d’informations sont un excellent moyen de commercialiser votre produit ou service, de susciter une crédibilité et de forger l’identité de votre organisation parmi vos pairs, les membres, les employés ou les fournisseurs.</w:t>
                                  </w:r>
                                </w:p>
                                <w:p w14:paraId="2AEEAAB0" w14:textId="77777777" w:rsidR="00CC46FF" w:rsidRPr="00891C54" w:rsidRDefault="00CC46FF" w:rsidP="00DA45E5">
                                  <w:pPr>
                                    <w:spacing w:line="240" w:lineRule="atLeast"/>
                                  </w:pPr>
                                </w:p>
                                <w:p w14:paraId="2116FDBA" w14:textId="77777777" w:rsidR="00CC46FF" w:rsidRDefault="00CC46FF" w:rsidP="00DA45E5">
                                  <w:pPr>
                                    <w:spacing w:line="240" w:lineRule="atLeast"/>
                                  </w:pPr>
                                  <w:r w:rsidRPr="00891C54">
                                    <w:rPr>
                                      <w:lang w:bidi="fr-FR"/>
                                    </w:rPr>
                                    <w:t>Tout d’abord, déterminez le public cible du bulletin d’informations. Il peut s’agir de toute personne susceptible de bénéficier des informations qu’il contient.</w:t>
                                  </w:r>
                                </w:p>
                                <w:p w14:paraId="3861E847" w14:textId="77777777" w:rsidR="00CC46FF" w:rsidRDefault="00CC46FF" w:rsidP="00DA45E5">
                                  <w:pPr>
                                    <w:spacing w:line="240" w:lineRule="atLeast"/>
                                  </w:pPr>
                                  <w:r>
                                    <w:rPr>
                                      <w:lang w:bidi="fr-FR"/>
                                    </w:rPr>
                                    <w:t xml:space="preserve">Vous pouvez compiler une liste d’envoi à partir de cartes-réponses, de fiches d’information de clients, de cartes de visite récoltées lors de salons professionnels ou de listes de membres. </w:t>
                                  </w:r>
                                </w:p>
                                <w:p w14:paraId="1F18C3C3" w14:textId="77777777" w:rsidR="00CC46FF" w:rsidRDefault="00CC46FF" w:rsidP="00DA45E5">
                                  <w:pPr>
                                    <w:spacing w:line="240" w:lineRule="atLeast"/>
                                  </w:pPr>
                                  <w:r>
                                    <w:rPr>
                                      <w:lang w:bidi="fr-FR"/>
                                    </w:rPr>
                                    <w:t>Vous pouvez même acheter une liste de diffusion à une entreprise.</w:t>
                                  </w:r>
                                </w:p>
                                <w:p w14:paraId="141ACCC2" w14:textId="77777777" w:rsidR="00CC46FF" w:rsidRDefault="00CC46FF" w:rsidP="00DA45E5">
                                  <w:pPr>
                                    <w:spacing w:line="240" w:lineRule="atLeast"/>
                                  </w:pPr>
                                </w:p>
                                <w:p w14:paraId="632DFBCD" w14:textId="77777777" w:rsidR="00CC46FF" w:rsidRDefault="00CC46FF" w:rsidP="00DA45E5">
                                  <w:pPr>
                                    <w:spacing w:line="240" w:lineRule="atLeast"/>
                                    <w:rPr>
                                      <w:i/>
                                      <w:sz w:val="16"/>
                                    </w:rPr>
                                  </w:pPr>
                                  <w:r>
                                    <w:rPr>
                                      <w:lang w:bidi="fr-FR"/>
                                    </w:rPr>
                                    <w:t>Évaluez ensuite le temps et l’argent que vous pouvez consacrer à votre bulletin d’informations. Ces facteurs vous aideront à déterminer la fréquence de publication de votre bulletin et sa longueur.</w:t>
                                  </w:r>
                                </w:p>
                                <w:p w14:paraId="7621D2B1" w14:textId="77777777" w:rsidR="00CC46FF" w:rsidRDefault="00CC46FF" w:rsidP="00DA45E5">
                                  <w:pPr>
                                    <w:spacing w:line="240" w:lineRule="atLeast"/>
                                    <w:rPr>
                                      <w:i/>
                                      <w:sz w:val="16"/>
                                    </w:rPr>
                                  </w:pPr>
                                </w:p>
                                <w:p w14:paraId="0A9CCDBC" w14:textId="77777777" w:rsidR="00CC46FF" w:rsidRDefault="00CC46FF" w:rsidP="00DA45E5">
                                  <w:pPr>
                                    <w:spacing w:line="240" w:lineRule="atLeast"/>
                                    <w:rPr>
                                      <w:i/>
                                      <w:sz w:val="16"/>
                                    </w:rPr>
                                  </w:pPr>
                                </w:p>
                              </w:txbxContent>
                            </wps:txbx>
                            <wps:bodyPr rot="0" vert="horz" wrap="square" lIns="182880" tIns="182880" rIns="0" bIns="0" anchor="t" anchorCtr="0" upright="1">
                              <a:noAutofit/>
                            </wps:bodyPr>
                          </wps:wsp>
                        </a:graphicData>
                      </a:graphic>
                    </wp:inline>
                  </w:drawing>
                </mc:Choice>
                <mc:Fallback>
                  <w:pict>
                    <v:shape w14:anchorId="090C6519" id="_x0000_s1061" type="#_x0000_t202" style="width:155.15pt;height:2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" filled="f" stroked="f">
                      <v:textbox style="mso-next-textbox:#_x0000_s1062" inset="14.4pt,14.4pt,0,0">
                        <w:txbxContent>
                          <w:p w14:paraId="599849DF" w14:textId="77777777" w:rsidR="00CC46FF" w:rsidRDefault="00CC46FF" w:rsidP="00DA45E5">
                            <w:pPr>
                              <w:spacing w:line="240" w:lineRule="atLeast"/>
                            </w:pPr>
                            <w:r w:rsidRPr="00891C54">
                              <w:rPr>
                                <w:lang w:bidi="fr-FR"/>
                              </w:rPr>
                              <w:t xml:space="preserve">L’objectif du bulletin est de fournir des informations spécialisées à une audience ciblée. </w:t>
                            </w:r>
                          </w:p>
                          <w:p w14:paraId="4256DBE9" w14:textId="77777777" w:rsidR="00CC46FF" w:rsidRDefault="00CC46FF" w:rsidP="00DA45E5">
                            <w:pPr>
                              <w:spacing w:line="240" w:lineRule="atLeast"/>
                            </w:pPr>
                          </w:p>
                          <w:p w14:paraId="193F42B4" w14:textId="77777777" w:rsidR="00CC46FF" w:rsidRDefault="00CC46FF" w:rsidP="00DA45E5">
                            <w:pPr>
                              <w:spacing w:line="240" w:lineRule="atLeast"/>
                            </w:pPr>
                            <w:r w:rsidRPr="00891C54">
                              <w:rPr>
                                <w:lang w:bidi="fr-FR"/>
                              </w:rPr>
                              <w:t>Les bulletins d’informations sont un excellent moyen de commercialiser votre produit ou service, de susciter une crédibilité et de forger l’identité de votre organisation parmi vos pairs, les membres, les employés ou les fournisseurs.</w:t>
                            </w:r>
                          </w:p>
                          <w:p w14:paraId="2AEEAAB0" w14:textId="77777777" w:rsidR="00CC46FF" w:rsidRPr="00891C54" w:rsidRDefault="00CC46FF" w:rsidP="00DA45E5">
                            <w:pPr>
                              <w:spacing w:line="240" w:lineRule="atLeast"/>
                            </w:pPr>
                          </w:p>
                          <w:p w14:paraId="2116FDBA" w14:textId="77777777" w:rsidR="00CC46FF" w:rsidRDefault="00CC46FF" w:rsidP="00DA45E5">
                            <w:pPr>
                              <w:spacing w:line="240" w:lineRule="atLeast"/>
                            </w:pPr>
                            <w:r w:rsidRPr="00891C54">
                              <w:rPr>
                                <w:lang w:bidi="fr-FR"/>
                              </w:rPr>
                              <w:t>Tout d’abord, déterminez le public cible du bulletin d’informations. Il peut s’agir de toute personne susceptible de bénéficier des informations qu’il contient.</w:t>
                            </w:r>
                          </w:p>
                          <w:p w14:paraId="3861E847" w14:textId="77777777" w:rsidR="00CC46FF" w:rsidRDefault="00CC46FF" w:rsidP="00DA45E5">
                            <w:pPr>
                              <w:spacing w:line="240" w:lineRule="atLeast"/>
                            </w:pPr>
                            <w:r>
                              <w:rPr>
                                <w:lang w:bidi="fr-FR"/>
                              </w:rPr>
                              <w:t xml:space="preserve">Vous pouvez compiler une liste d’envoi à partir de cartes-réponses, de fiches d’information de clients, de cartes de visite récoltées lors de salons professionnels ou de listes de membres. </w:t>
                            </w:r>
                          </w:p>
                          <w:p w14:paraId="1F18C3C3" w14:textId="77777777" w:rsidR="00CC46FF" w:rsidRDefault="00CC46FF" w:rsidP="00DA45E5">
                            <w:pPr>
                              <w:spacing w:line="240" w:lineRule="atLeast"/>
                            </w:pPr>
                            <w:r>
                              <w:rPr>
                                <w:lang w:bidi="fr-FR"/>
                              </w:rPr>
                              <w:t>Vous pouvez même acheter une liste de diffusion à une entreprise.</w:t>
                            </w:r>
                          </w:p>
                          <w:p w14:paraId="141ACCC2" w14:textId="77777777" w:rsidR="00CC46FF" w:rsidRDefault="00CC46FF" w:rsidP="00DA45E5">
                            <w:pPr>
                              <w:spacing w:line="240" w:lineRule="atLeast"/>
                            </w:pPr>
                          </w:p>
                          <w:p w14:paraId="632DFBCD" w14:textId="77777777" w:rsidR="00CC46FF" w:rsidRDefault="00CC46FF" w:rsidP="00DA45E5">
                            <w:pPr>
                              <w:spacing w:line="240" w:lineRule="atLeast"/>
                              <w:rPr>
                                <w:i/>
                                <w:sz w:val="16"/>
                              </w:rPr>
                            </w:pPr>
                            <w:r>
                              <w:rPr>
                                <w:lang w:bidi="fr-FR"/>
                              </w:rPr>
                              <w:t>Évaluez ensuite le temps et l’argent que vous pouvez consacrer à votre bulletin d’informations. Ces facteurs vous aideront à déterminer la fréquence de publication de votre bulletin et sa longueur.</w:t>
                            </w:r>
                          </w:p>
                          <w:p w14:paraId="7621D2B1" w14:textId="77777777" w:rsidR="00CC46FF" w:rsidRDefault="00CC46FF" w:rsidP="00DA45E5">
                            <w:pPr>
                              <w:spacing w:line="240" w:lineRule="atLeast"/>
                              <w:rPr>
                                <w:i/>
                                <w:sz w:val="16"/>
                              </w:rPr>
                            </w:pPr>
                          </w:p>
                          <w:p w14:paraId="0A9CCDBC" w14:textId="77777777" w:rsidR="00CC46FF" w:rsidRDefault="00CC46FF" w:rsidP="00DA45E5">
                            <w:pPr>
                              <w:spacing w:line="240" w:lineRule="atLeast"/>
                              <w:rPr>
                                <w:i/>
                                <w:sz w:val="16"/>
                              </w:rPr>
                            </w:pPr>
                          </w:p>
                        </w:txbxContent>
                      </v:textbox>
                      <w10:anchorlock/>
                    </v:shape>
                  </w:pict>
                </mc:Fallback>
              </mc:AlternateContent>
            </w:r>
          </w:p>
          <w:p w14:paraId="6D112804" w14:textId="77777777" w:rsidR="00CC46FF" w:rsidRPr="00471CDA" w:rsidRDefault="00CC46FF" w:rsidP="00394B32">
            <w:pPr>
              <w:rPr>
                <w:noProof/>
              </w:rPr>
            </w:pPr>
          </w:p>
        </w:tc>
        <w:tc>
          <w:tcPr>
            <w:tcW w:w="3375" w:type="dxa"/>
            <w:gridSpan w:val="2"/>
          </w:tcPr>
          <w:p w14:paraId="46390E79" w14:textId="77777777" w:rsidR="00CC46FF" w:rsidRPr="00471CDA" w:rsidRDefault="00CC46FF" w:rsidP="00394B32">
            <w:pPr>
              <w:rPr>
                <w:noProof/>
              </w:rPr>
            </w:pPr>
            <w:r w:rsidRPr="00471CDA">
              <w:rPr>
                <w:noProof/>
                <w:lang w:bidi="fr-FR"/>
              </w:rPr>
              <mc:AlternateContent>
                <mc:Choice Requires="wps">
                  <w:drawing>
                    <wp:inline distT="0" distB="0" distL="0" distR="0" wp14:anchorId="7F9E5C3C" wp14:editId="79456CD8">
                      <wp:extent cx="2048719" cy="3217762"/>
                      <wp:effectExtent l="0" t="0" r="8890" b="1905"/>
                      <wp:docPr id="21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719" cy="3217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91440" tIns="182880" rIns="0" bIns="0" anchor="t" anchorCtr="0" upright="1">
                              <a:noAutofit/>
                            </wps:bodyPr>
                          </wps:wsp>
                        </a:graphicData>
                      </a:graphic>
                    </wp:inline>
                  </w:drawing>
                </mc:Choice>
                <mc:Fallback>
                  <w:pict>
                    <v:shape w14:anchorId="7F9E5C3C" id="_x0000_s1062" type="#_x0000_t202" style="width:161.3pt;height:2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" filled="f" stroked="f">
                      <v:textbox inset=",14.4pt,0,0">
                        <w:txbxContent/>
                      </v:textbox>
                      <w10:anchorlock/>
                    </v:shape>
                  </w:pict>
                </mc:Fallback>
              </mc:AlternateContent>
            </w:r>
          </w:p>
        </w:tc>
        <w:tc>
          <w:tcPr>
            <w:tcW w:w="270" w:type="dxa"/>
            <w:vMerge/>
            <w:shd w:val="clear" w:color="auto" w:fill="auto"/>
          </w:tcPr>
          <w:p w14:paraId="15ED1CE3" w14:textId="77777777" w:rsidR="00CC46FF" w:rsidRPr="00471CDA" w:rsidRDefault="00CC46FF" w:rsidP="00394B32">
            <w:pPr>
              <w:rPr>
                <w:noProof/>
              </w:rPr>
            </w:pPr>
          </w:p>
        </w:tc>
        <w:tc>
          <w:tcPr>
            <w:tcW w:w="3912" w:type="dxa"/>
            <w:gridSpan w:val="2"/>
            <w:vMerge/>
            <w:shd w:val="clear" w:color="auto" w:fill="auto"/>
          </w:tcPr>
          <w:p w14:paraId="4479FDA4" w14:textId="77777777" w:rsidR="00CC46FF" w:rsidRPr="00471CDA" w:rsidRDefault="00CC46FF" w:rsidP="00394B32">
            <w:pPr>
              <w:rPr>
                <w:noProof/>
              </w:rPr>
            </w:pPr>
          </w:p>
        </w:tc>
      </w:tr>
      <w:tr w:rsidR="00CC46FF" w:rsidRPr="00471CDA" w14:paraId="656A9C2D" w14:textId="77777777" w:rsidTr="0087717F">
        <w:trPr>
          <w:gridAfter w:val="1"/>
          <w:wAfter w:w="61" w:type="dxa"/>
          <w:trHeight w:val="2114"/>
        </w:trPr>
        <w:tc>
          <w:tcPr>
            <w:tcW w:w="6750" w:type="dxa"/>
            <w:gridSpan w:val="3"/>
          </w:tcPr>
          <w:p w14:paraId="1CF85299" w14:textId="77777777" w:rsidR="00CC46FF" w:rsidRPr="00471CDA" w:rsidRDefault="00CC46FF" w:rsidP="00394B32">
            <w:pPr>
              <w:rPr>
                <w:noProof/>
              </w:rPr>
            </w:pPr>
            <w:r w:rsidRPr="00471CDA">
              <w:rPr>
                <w:noProof/>
                <w:lang w:bidi="fr-FR"/>
              </w:rPr>
              <mc:AlternateContent>
                <mc:Choice Requires="wps">
                  <w:drawing>
                    <wp:inline distT="0" distB="0" distL="0" distR="0" wp14:anchorId="776D8ED4" wp14:editId="410D5EAA">
                      <wp:extent cx="4314038" cy="1236371"/>
                      <wp:effectExtent l="0" t="0" r="0" b="1905"/>
                      <wp:docPr id="21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038" cy="1236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F0F3" w14:textId="77777777" w:rsidR="00CC46FF" w:rsidRPr="00CC46FF" w:rsidRDefault="00CC46FF" w:rsidP="00CC46FF">
                                  <w:pPr>
                                    <w:pStyle w:val="Titre4"/>
                                  </w:pPr>
                                  <w:r w:rsidRPr="00CC46FF">
                                    <w:rPr>
                                      <w:lang w:bidi="fr-FR"/>
                                    </w:rPr>
                                    <w:t>« Pour capter l’attention du lecteur, insérez ici une phrase ou citation intéressante extraites de l’article. »</w:t>
                                  </w:r>
                                </w:p>
                              </w:txbxContent>
                            </wps:txbx>
                            <wps:bodyPr rot="0" vert="horz" wrap="square" lIns="182880" tIns="182880" rIns="182880" bIns="0" anchor="t" anchorCtr="0" upright="1">
                              <a:noAutofit/>
                            </wps:bodyPr>
                          </wps:wsp>
                        </a:graphicData>
                      </a:graphic>
                    </wp:inline>
                  </w:drawing>
                </mc:Choice>
                <mc:Fallback>
                  <w:pict>
                    <v:shape w14:anchorId="776D8ED4" id="_x0000_s1063" type="#_x0000_t202" style="width:339.7pt;height: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" filled="f" stroked="f">
                      <v:textbox inset="14.4pt,14.4pt,14.4pt,0">
                        <w:txbxContent>
                          <w:p w14:paraId="15FAF0F3" w14:textId="77777777" w:rsidR="00CC46FF" w:rsidRPr="00CC46FF" w:rsidRDefault="00CC46FF" w:rsidP="00CC46FF">
                            <w:pPr>
                              <w:pStyle w:val="Titre4"/>
                            </w:pPr>
                            <w:r w:rsidRPr="00CC46FF">
                              <w:rPr>
                                <w:lang w:bidi="fr-FR"/>
                              </w:rPr>
                              <w:t>« Pour capter l’attention du lecteur, insérez ici une phrase ou citation intéressante extraites de l’article. »</w:t>
                            </w:r>
                          </w:p>
                        </w:txbxContent>
                      </v:textbox>
                      <w10:anchorlock/>
                    </v:shape>
                  </w:pict>
                </mc:Fallback>
              </mc:AlternateContent>
            </w:r>
          </w:p>
        </w:tc>
        <w:tc>
          <w:tcPr>
            <w:tcW w:w="270" w:type="dxa"/>
            <w:shd w:val="clear" w:color="auto" w:fill="auto"/>
          </w:tcPr>
          <w:p w14:paraId="7D856CDA" w14:textId="77777777" w:rsidR="00CC46FF" w:rsidRPr="00471CDA" w:rsidRDefault="00CC46FF" w:rsidP="00394B32">
            <w:pPr>
              <w:rPr>
                <w:noProof/>
              </w:rPr>
            </w:pPr>
          </w:p>
        </w:tc>
        <w:tc>
          <w:tcPr>
            <w:tcW w:w="3912" w:type="dxa"/>
            <w:gridSpan w:val="2"/>
            <w:vMerge/>
            <w:shd w:val="clear" w:color="auto" w:fill="auto"/>
          </w:tcPr>
          <w:p w14:paraId="02ADED05" w14:textId="77777777" w:rsidR="00CC46FF" w:rsidRPr="00471CDA" w:rsidRDefault="00CC46FF" w:rsidP="00394B32">
            <w:pPr>
              <w:rPr>
                <w:noProof/>
              </w:rPr>
            </w:pPr>
          </w:p>
        </w:tc>
      </w:tr>
    </w:tbl>
    <w:p w14:paraId="45F64F81" w14:textId="77777777" w:rsidR="00CC46FF" w:rsidRPr="00471CDA" w:rsidRDefault="00CC46FF" w:rsidP="00874CA3">
      <w:pPr>
        <w:rPr>
          <w:noProo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
        <w:gridCol w:w="3207"/>
        <w:gridCol w:w="3543"/>
        <w:gridCol w:w="115"/>
        <w:gridCol w:w="3658"/>
      </w:tblGrid>
      <w:tr w:rsidR="00CC46FF" w:rsidRPr="00471CDA" w14:paraId="73527458" w14:textId="77777777" w:rsidTr="00394B32">
        <w:trPr>
          <w:trHeight w:val="1161"/>
        </w:trPr>
        <w:tc>
          <w:tcPr>
            <w:tcW w:w="10973" w:type="dxa"/>
            <w:gridSpan w:val="5"/>
            <w:vAlign w:val="center"/>
          </w:tcPr>
          <w:p w14:paraId="1554DA96" w14:textId="77777777" w:rsidR="00CC46FF" w:rsidRPr="00471CDA" w:rsidRDefault="006B7E77" w:rsidP="00394B32">
            <w:pPr>
              <w:rPr>
                <w:noProof/>
              </w:rPr>
            </w:pPr>
            <w:r w:rsidRPr="00471CDA">
              <w:rPr>
                <w:noProof/>
                <w:lang w:bidi="fr-FR"/>
              </w:rPr>
              <w:lastRenderedPageBreak/>
              <mc:AlternateContent>
                <mc:Choice Requires="wps">
                  <w:drawing>
                    <wp:inline distT="0" distB="0" distL="0" distR="0" wp14:anchorId="38F57F24" wp14:editId="3D1B6AAF">
                      <wp:extent cx="3026536" cy="386366"/>
                      <wp:effectExtent l="0" t="0" r="0" b="13970"/>
                      <wp:docPr id="225" name="Zone de texte 225"/>
                      <wp:cNvGraphicFramePr/>
                      <a:graphic xmlns:a="http://schemas.openxmlformats.org/drawingml/2006/main">
                        <a:graphicData uri="http://schemas.microsoft.com/office/word/2010/wordprocessingShape">
                          <wps:wsp>
                            <wps:cNvSpPr txBox="1"/>
                            <wps:spPr>
                              <a:xfrm>
                                <a:off x="0" y="0"/>
                                <a:ext cx="3026536" cy="386366"/>
                              </a:xfrm>
                              <a:prstGeom prst="rect">
                                <a:avLst/>
                              </a:prstGeom>
                              <a:noFill/>
                              <a:ln w="6350">
                                <a:noFill/>
                              </a:ln>
                            </wps:spPr>
                            <wps:txbx>
                              <w:txbxContent>
                                <w:p w14:paraId="5C37EEC4" w14:textId="77777777" w:rsidR="006B7E77" w:rsidRPr="0080282B" w:rsidRDefault="006B7E77" w:rsidP="006B7E77">
                                  <w:pPr>
                                    <w:pStyle w:val="Titre1"/>
                                  </w:pPr>
                                  <w:r w:rsidRPr="0080282B">
                                    <w:rPr>
                                      <w:lang w:bidi="fr-FR"/>
                                    </w:rPr>
                                    <w:t>Titre d’article intérieur</w:t>
                                  </w:r>
                                </w:p>
                                <w:p w14:paraId="68CFBBA1" w14:textId="77777777" w:rsidR="006B7E77" w:rsidRPr="003A2D05" w:rsidRDefault="006B7E77" w:rsidP="006B7E77">
                                  <w:pPr>
                                    <w:pStyle w:val="Titre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8F57F24" id="Zone de texte 225" o:spid="_x0000_s1064" type="#_x0000_t202" style="width:238.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" filled="f" stroked="f" strokeweight=".5pt">
                      <v:textbox inset=",0,,0">
                        <w:txbxContent>
                          <w:p w14:paraId="5C37EEC4" w14:textId="77777777" w:rsidR="006B7E77" w:rsidRPr="0080282B" w:rsidRDefault="006B7E77" w:rsidP="006B7E77">
                            <w:pPr>
                              <w:pStyle w:val="Titre1"/>
                            </w:pPr>
                            <w:r w:rsidRPr="0080282B">
                              <w:rPr>
                                <w:lang w:bidi="fr-FR"/>
                              </w:rPr>
                              <w:t>Titre d’article intérieur</w:t>
                            </w:r>
                          </w:p>
                          <w:p w14:paraId="68CFBBA1" w14:textId="77777777" w:rsidR="006B7E77" w:rsidRPr="003A2D05" w:rsidRDefault="006B7E77" w:rsidP="006B7E77">
                            <w:pPr>
                              <w:pStyle w:val="Titre1"/>
                            </w:pPr>
                          </w:p>
                        </w:txbxContent>
                      </v:textbox>
                      <w10:anchorlock/>
                    </v:shape>
                  </w:pict>
                </mc:Fallback>
              </mc:AlternateContent>
            </w:r>
          </w:p>
        </w:tc>
      </w:tr>
      <w:tr w:rsidR="006B7E77" w:rsidRPr="00471CDA" w14:paraId="0DA31851" w14:textId="77777777" w:rsidTr="00394B32">
        <w:trPr>
          <w:trHeight w:val="3793"/>
        </w:trPr>
        <w:tc>
          <w:tcPr>
            <w:tcW w:w="3657" w:type="dxa"/>
            <w:gridSpan w:val="2"/>
          </w:tcPr>
          <w:p w14:paraId="3D465B97" w14:textId="77777777" w:rsidR="006B7E77" w:rsidRPr="00471CDA" w:rsidRDefault="006B7E77" w:rsidP="00394B32">
            <w:pPr>
              <w:rPr>
                <w:noProof/>
              </w:rPr>
            </w:pPr>
            <w:r w:rsidRPr="00471CDA">
              <w:rPr>
                <w:noProof/>
                <w:lang w:bidi="fr-FR"/>
              </w:rPr>
              <mc:AlternateContent>
                <mc:Choice Requires="wps">
                  <w:drawing>
                    <wp:inline distT="0" distB="0" distL="0" distR="0" wp14:anchorId="5FD896E9" wp14:editId="13225299">
                      <wp:extent cx="2176530" cy="1931831"/>
                      <wp:effectExtent l="0" t="0" r="0" b="11430"/>
                      <wp:docPr id="22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93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238A9925" w14:textId="77777777" w:rsidR="006B7E77" w:rsidRDefault="006B7E77" w:rsidP="006B7E77">
                                  <w:pPr>
                                    <w:spacing w:line="240" w:lineRule="atLeast"/>
                                  </w:pPr>
                                  <w:r>
                                    <w:rPr>
                                      <w:lang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1721E0E2" w14:textId="77777777" w:rsidR="006B7E77" w:rsidRDefault="006B7E77" w:rsidP="006B7E77">
                                  <w:pPr>
                                    <w:spacing w:line="240" w:lineRule="atLeast"/>
                                  </w:pPr>
                                  <w:r>
                                    <w:rPr>
                                      <w:lang w:bidi="fr-FR"/>
                                    </w:rPr>
                                    <w:t>Tout d’abord, déterminez le public cible du bulletin d’informations. Il peut s’agir de toute personne susceptible de bénéficier des informations qu’il contient.</w:t>
                                  </w:r>
                                </w:p>
                                <w:p w14:paraId="09BCF9AC" w14:textId="77777777" w:rsidR="006B7E77" w:rsidRDefault="006B7E77" w:rsidP="006B7E77">
                                  <w:pPr>
                                    <w:spacing w:line="240" w:lineRule="atLeast"/>
                                  </w:pPr>
                                  <w:r>
                                    <w:rPr>
                                      <w:lang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31C2FE79" w14:textId="77777777" w:rsidR="006B7E77" w:rsidRDefault="006B7E77" w:rsidP="006B7E77">
                                  <w:pPr>
                                    <w:spacing w:line="240" w:lineRule="atLeast"/>
                                  </w:pPr>
                                </w:p>
                                <w:p w14:paraId="20A92A45" w14:textId="77777777" w:rsidR="006B7E77" w:rsidRDefault="006B7E77" w:rsidP="006B7E77">
                                  <w:pPr>
                                    <w:spacing w:line="240" w:lineRule="atLeast"/>
                                  </w:pPr>
                                  <w:r>
                                    <w:rPr>
                                      <w:lang w:bidi="fr-FR"/>
                                    </w:rPr>
                                    <w:t>Évaluez ensuite le temps et l’argent que vous pouvez consacrer à votre bulletin d’informations. Ces facteurs vous aideront à déterminer la fréquence de publication de votre bulletin et sa longueur.</w:t>
                                  </w:r>
                                </w:p>
                                <w:p w14:paraId="14C76964" w14:textId="77777777" w:rsidR="006B7E77" w:rsidRDefault="006B7E77" w:rsidP="006B7E77">
                                  <w:pPr>
                                    <w:spacing w:line="240" w:lineRule="atLeast"/>
                                    <w:rPr>
                                      <w:i/>
                                      <w:sz w:val="16"/>
                                    </w:rPr>
                                  </w:pPr>
                                </w:p>
                                <w:p w14:paraId="4122F061" w14:textId="77777777" w:rsidR="006B7E77" w:rsidRDefault="006B7E77" w:rsidP="006B7E77">
                                  <w:pPr>
                                    <w:spacing w:line="240" w:lineRule="atLeast"/>
                                    <w:rPr>
                                      <w:i/>
                                      <w:sz w:val="16"/>
                                    </w:rPr>
                                  </w:pPr>
                                </w:p>
                              </w:txbxContent>
                            </wps:txbx>
                            <wps:bodyPr rot="0" vert="horz" wrap="square" lIns="91440" tIns="182880" rIns="182880" bIns="0" anchor="t" anchorCtr="0" upright="1">
                              <a:noAutofit/>
                            </wps:bodyPr>
                          </wps:wsp>
                        </a:graphicData>
                      </a:graphic>
                    </wp:inline>
                  </w:drawing>
                </mc:Choice>
                <mc:Fallback>
                  <w:pict>
                    <v:shape w14:anchorId="5FD896E9" id="_x0000_s1065" type="#_x0000_t202" style="width:171.4pt;height:1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" filled="f" stroked="f">
                      <v:textbox style="mso-next-textbox:#_x0000_s1066" inset=",14.4pt,14.4pt,0">
                        <w:txbxContent>
                          <w:p w14:paraId="238A9925" w14:textId="77777777" w:rsidR="006B7E77" w:rsidRDefault="006B7E77" w:rsidP="006B7E77">
                            <w:pPr>
                              <w:spacing w:line="240" w:lineRule="atLeast"/>
                            </w:pPr>
                            <w:r>
                              <w:rPr>
                                <w:lang w:bidi="fr-FR"/>
                              </w:rPr>
                              <w:t>L’objectif du bulletin est de fournir des informations spécialisées à une audience ciblée. Les bulletins d’informations sont un excellent moyen de commercialiser votre produit ou service, de susciter une crédibilité et de forger l’identité de votre organisation parmi vos pairs, les membres, les employés ou les fournisseurs.</w:t>
                            </w:r>
                          </w:p>
                          <w:p w14:paraId="1721E0E2" w14:textId="77777777" w:rsidR="006B7E77" w:rsidRDefault="006B7E77" w:rsidP="006B7E77">
                            <w:pPr>
                              <w:spacing w:line="240" w:lineRule="atLeast"/>
                            </w:pPr>
                            <w:r>
                              <w:rPr>
                                <w:lang w:bidi="fr-FR"/>
                              </w:rPr>
                              <w:t>Tout d’abord, déterminez le public cible du bulletin d’informations. Il peut s’agir de toute personne susceptible de bénéficier des informations qu’il contient.</w:t>
                            </w:r>
                          </w:p>
                          <w:p w14:paraId="09BCF9AC" w14:textId="77777777" w:rsidR="006B7E77" w:rsidRDefault="006B7E77" w:rsidP="006B7E77">
                            <w:pPr>
                              <w:spacing w:line="240" w:lineRule="atLeast"/>
                            </w:pPr>
                            <w:r>
                              <w:rPr>
                                <w:lang w:bidi="fr-FR"/>
                              </w:rPr>
                              <w:t>Vous pouvez compiler une liste d’envoi à partir de cartes-réponses, de fiches d’information de clients, de cartes de visite récoltées lors de salons professionnels ou de listes de membres. Vous pouvez même acheter une liste de diffusion à une entreprise.</w:t>
                            </w:r>
                          </w:p>
                          <w:p w14:paraId="31C2FE79" w14:textId="77777777" w:rsidR="006B7E77" w:rsidRDefault="006B7E77" w:rsidP="006B7E77">
                            <w:pPr>
                              <w:spacing w:line="240" w:lineRule="atLeast"/>
                            </w:pPr>
                          </w:p>
                          <w:p w14:paraId="20A92A45" w14:textId="77777777" w:rsidR="006B7E77" w:rsidRDefault="006B7E77" w:rsidP="006B7E77">
                            <w:pPr>
                              <w:spacing w:line="240" w:lineRule="atLeast"/>
                            </w:pPr>
                            <w:r>
                              <w:rPr>
                                <w:lang w:bidi="fr-FR"/>
                              </w:rPr>
                              <w:t>Évaluez ensuite le temps et l’argent que vous pouvez consacrer à votre bulletin d’informations. Ces facteurs vous aideront à déterminer la fréquence de publication de votre bulletin et sa longueur.</w:t>
                            </w:r>
                          </w:p>
                          <w:p w14:paraId="14C76964" w14:textId="77777777" w:rsidR="006B7E77" w:rsidRDefault="006B7E77" w:rsidP="006B7E77">
                            <w:pPr>
                              <w:spacing w:line="240" w:lineRule="atLeast"/>
                              <w:rPr>
                                <w:i/>
                                <w:sz w:val="16"/>
                              </w:rPr>
                            </w:pPr>
                          </w:p>
                          <w:p w14:paraId="4122F061" w14:textId="77777777" w:rsidR="006B7E77" w:rsidRDefault="006B7E77" w:rsidP="006B7E77">
                            <w:pPr>
                              <w:spacing w:line="240" w:lineRule="atLeast"/>
                              <w:rPr>
                                <w:i/>
                                <w:sz w:val="16"/>
                              </w:rPr>
                            </w:pPr>
                          </w:p>
                        </w:txbxContent>
                      </v:textbox>
                      <w10:anchorlock/>
                    </v:shape>
                  </w:pict>
                </mc:Fallback>
              </mc:AlternateContent>
            </w:r>
          </w:p>
        </w:tc>
        <w:tc>
          <w:tcPr>
            <w:tcW w:w="3658" w:type="dxa"/>
            <w:gridSpan w:val="2"/>
          </w:tcPr>
          <w:p w14:paraId="4F348101" w14:textId="77777777" w:rsidR="006B7E77" w:rsidRPr="00471CDA" w:rsidRDefault="006B7E77" w:rsidP="00394B32">
            <w:pPr>
              <w:rPr>
                <w:noProof/>
              </w:rPr>
            </w:pPr>
            <w:r w:rsidRPr="00471CDA">
              <w:rPr>
                <w:noProof/>
                <w:lang w:bidi="fr-FR"/>
              </w:rPr>
              <mc:AlternateContent>
                <mc:Choice Requires="wps">
                  <w:drawing>
                    <wp:inline distT="0" distB="0" distL="0" distR="0" wp14:anchorId="26C764EA" wp14:editId="195E86D7">
                      <wp:extent cx="2176530" cy="2105025"/>
                      <wp:effectExtent l="0" t="0" r="0" b="9525"/>
                      <wp:docPr id="22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91440" tIns="182880" rIns="182880" bIns="0" anchor="t" anchorCtr="0" upright="1">
                              <a:noAutofit/>
                            </wps:bodyPr>
                          </wps:wsp>
                        </a:graphicData>
                      </a:graphic>
                    </wp:inline>
                  </w:drawing>
                </mc:Choice>
                <mc:Fallback>
                  <w:pict>
                    <v:shape w14:anchorId="26C764EA" id="_x0000_s1066" type="#_x0000_t202" style="width:171.4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" filled="f" stroked="f">
                      <v:textbox style="mso-next-textbox:#_x0000_s1067" inset=",14.4pt,14.4pt,0">
                        <w:txbxContent/>
                      </v:textbox>
                      <w10:anchorlock/>
                    </v:shape>
                  </w:pict>
                </mc:Fallback>
              </mc:AlternateContent>
            </w:r>
          </w:p>
        </w:tc>
        <w:tc>
          <w:tcPr>
            <w:tcW w:w="3658" w:type="dxa"/>
          </w:tcPr>
          <w:p w14:paraId="2C45D257" w14:textId="77777777" w:rsidR="006B7E77" w:rsidRPr="00471CDA" w:rsidRDefault="006B7E77" w:rsidP="00394B32">
            <w:pPr>
              <w:rPr>
                <w:noProof/>
              </w:rPr>
            </w:pPr>
            <w:r w:rsidRPr="00471CDA">
              <w:rPr>
                <w:noProof/>
                <w:lang w:bidi="fr-FR"/>
              </w:rPr>
              <mc:AlternateContent>
                <mc:Choice Requires="wps">
                  <w:drawing>
                    <wp:inline distT="0" distB="0" distL="0" distR="0" wp14:anchorId="5B14C39E" wp14:editId="2D2B30C1">
                      <wp:extent cx="2176530" cy="2114550"/>
                      <wp:effectExtent l="0" t="0" r="0" b="0"/>
                      <wp:docPr id="230"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91440" tIns="182880" rIns="182880" bIns="0" anchor="t" anchorCtr="0" upright="1">
                              <a:noAutofit/>
                            </wps:bodyPr>
                          </wps:wsp>
                        </a:graphicData>
                      </a:graphic>
                    </wp:inline>
                  </w:drawing>
                </mc:Choice>
                <mc:Fallback>
                  <w:pict>
                    <v:shape w14:anchorId="5B14C39E" id="_x0000_s1067" type="#_x0000_t202" style="width:171.4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" filled="f" stroked="f">
                      <v:textbox inset=",14.4pt,14.4pt,0">
                        <w:txbxContent/>
                      </v:textbox>
                      <w10:anchorlock/>
                    </v:shape>
                  </w:pict>
                </mc:Fallback>
              </mc:AlternateContent>
            </w:r>
          </w:p>
        </w:tc>
      </w:tr>
      <w:tr w:rsidR="006B7E77" w:rsidRPr="00471CDA" w14:paraId="33E808B6" w14:textId="77777777" w:rsidTr="00394B32">
        <w:trPr>
          <w:trHeight w:val="4954"/>
        </w:trPr>
        <w:tc>
          <w:tcPr>
            <w:tcW w:w="450" w:type="dxa"/>
            <w:vMerge w:val="restart"/>
          </w:tcPr>
          <w:p w14:paraId="44E8A48E" w14:textId="77777777" w:rsidR="006B7E77" w:rsidRPr="00471CDA" w:rsidRDefault="006B7E77" w:rsidP="00394B32">
            <w:pPr>
              <w:rPr>
                <w:noProof/>
              </w:rPr>
            </w:pPr>
            <w:r w:rsidRPr="00471CDA">
              <w:rPr>
                <w:noProof/>
                <w:lang w:bidi="fr-FR"/>
              </w:rPr>
              <mc:AlternateContent>
                <mc:Choice Requires="wps">
                  <w:drawing>
                    <wp:inline distT="0" distB="0" distL="0" distR="0" wp14:anchorId="3710C2B0" wp14:editId="1909A791">
                      <wp:extent cx="283336" cy="3155145"/>
                      <wp:effectExtent l="0" t="0" r="2540" b="7620"/>
                      <wp:docPr id="219" name="Rectangle 219" descr="bloc de couleur"/>
                      <wp:cNvGraphicFramePr/>
                      <a:graphic xmlns:a="http://schemas.openxmlformats.org/drawingml/2006/main">
                        <a:graphicData uri="http://schemas.microsoft.com/office/word/2010/wordprocessingShape">
                          <wps:wsp>
                            <wps:cNvSpPr/>
                            <wps:spPr>
                              <a:xfrm>
                                <a:off x="0" y="0"/>
                                <a:ext cx="283336" cy="31551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9C07DD" id="Rectangle 219" o:spid="_x0000_s1026" alt="bloc de couleur" style="width:22.3pt;height:24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" fillcolor="#26bfce [3204]" stroked="f" strokeweight="1pt">
                      <w10:anchorlock/>
                    </v:rect>
                  </w:pict>
                </mc:Fallback>
              </mc:AlternateContent>
            </w:r>
          </w:p>
        </w:tc>
        <w:tc>
          <w:tcPr>
            <w:tcW w:w="6750" w:type="dxa"/>
            <w:gridSpan w:val="2"/>
            <w:vMerge w:val="restart"/>
          </w:tcPr>
          <w:p w14:paraId="2BFDC037" w14:textId="77777777" w:rsidR="006B7E77" w:rsidRPr="00471CDA" w:rsidRDefault="006B7E77" w:rsidP="00394B32">
            <w:pPr>
              <w:rPr>
                <w:noProof/>
              </w:rPr>
            </w:pPr>
            <w:r w:rsidRPr="00471CDA">
              <w:rPr>
                <w:noProof/>
                <w:lang w:bidi="fr-FR"/>
              </w:rPr>
              <mc:AlternateContent>
                <mc:Choice Requires="wps">
                  <w:drawing>
                    <wp:inline distT="0" distB="0" distL="0" distR="0" wp14:anchorId="226E200C" wp14:editId="06F52919">
                      <wp:extent cx="3971925" cy="398959"/>
                      <wp:effectExtent l="0" t="0" r="0" b="1270"/>
                      <wp:docPr id="220" name="Zone de texte 220"/>
                      <wp:cNvGraphicFramePr/>
                      <a:graphic xmlns:a="http://schemas.openxmlformats.org/drawingml/2006/main">
                        <a:graphicData uri="http://schemas.microsoft.com/office/word/2010/wordprocessingShape">
                          <wps:wsp>
                            <wps:cNvSpPr txBox="1"/>
                            <wps:spPr>
                              <a:xfrm>
                                <a:off x="0" y="0"/>
                                <a:ext cx="3971925" cy="398959"/>
                              </a:xfrm>
                              <a:prstGeom prst="rect">
                                <a:avLst/>
                              </a:prstGeom>
                              <a:noFill/>
                              <a:ln w="6350">
                                <a:noFill/>
                              </a:ln>
                            </wps:spPr>
                            <wps:txbx>
                              <w:txbxContent>
                                <w:p w14:paraId="0233F062" w14:textId="77777777" w:rsidR="006B7E77" w:rsidRPr="00CC46FF" w:rsidRDefault="006B7E77" w:rsidP="006B7E77">
                                  <w:pPr>
                                    <w:pStyle w:val="Titre1"/>
                                    <w:rPr>
                                      <w:color w:val="26BFCE" w:themeColor="accent1"/>
                                    </w:rPr>
                                  </w:pPr>
                                  <w:r w:rsidRPr="00CC46FF">
                                    <w:rPr>
                                      <w:color w:val="26BFCE" w:themeColor="accent1"/>
                                      <w:lang w:bidi="fr-FR"/>
                                    </w:rPr>
                                    <w:t>DÉTAILS SUR LA SOCIÉTÉ</w:t>
                                  </w: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226E200C" id="Zone de texte 220" o:spid="_x0000_s1068" type="#_x0000_t202" style="width:312.75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" filled="f" stroked="f" strokeweight=".5pt">
                      <v:textbox inset="14.4pt,0,,0">
                        <w:txbxContent>
                          <w:p w14:paraId="0233F062" w14:textId="77777777" w:rsidR="006B7E77" w:rsidRPr="00CC46FF" w:rsidRDefault="006B7E77" w:rsidP="006B7E77">
                            <w:pPr>
                              <w:pStyle w:val="Titre1"/>
                              <w:rPr>
                                <w:color w:val="26BFCE" w:themeColor="accent1"/>
                              </w:rPr>
                            </w:pPr>
                            <w:r w:rsidRPr="00CC46FF">
                              <w:rPr>
                                <w:color w:val="26BFCE" w:themeColor="accent1"/>
                                <w:lang w:bidi="fr-FR"/>
                              </w:rPr>
                              <w:t>DÉTAILS SUR LA SOCIÉTÉ</w:t>
                            </w:r>
                          </w:p>
                        </w:txbxContent>
                      </v:textbox>
                      <w10:anchorlock/>
                    </v:shape>
                  </w:pict>
                </mc:Fallback>
              </mc:AlternateContent>
            </w:r>
            <w:r w:rsidRPr="00471CDA">
              <w:rPr>
                <w:noProof/>
                <w:lang w:bidi="fr-FR"/>
              </w:rPr>
              <mc:AlternateContent>
                <mc:Choice Requires="wps">
                  <w:drawing>
                    <wp:inline distT="0" distB="0" distL="0" distR="0" wp14:anchorId="4F3F256F" wp14:editId="753CF9E7">
                      <wp:extent cx="2196000" cy="2756079"/>
                      <wp:effectExtent l="0" t="0" r="13970" b="6350"/>
                      <wp:docPr id="22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000" cy="2756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B648B" w14:textId="77777777" w:rsidR="006B7E77" w:rsidRPr="00033ABC" w:rsidRDefault="006B7E77" w:rsidP="006B7E77">
                                  <w:pPr>
                                    <w:pStyle w:val="Titre9"/>
                                    <w:jc w:val="left"/>
                                    <w:rPr>
                                      <w:lang w:val="fr-CA"/>
                                    </w:rPr>
                                  </w:pPr>
                                  <w:r w:rsidRPr="00033ABC">
                                    <w:rPr>
                                      <w:lang w:val="fr-CA" w:bidi="fr-FR"/>
                                    </w:rPr>
                                    <w:t>Adresse postale</w:t>
                                  </w:r>
                                </w:p>
                                <w:p w14:paraId="322CEE2E" w14:textId="77777777" w:rsidR="006B7E77" w:rsidRPr="00033ABC" w:rsidRDefault="006B7E77" w:rsidP="006B7E77">
                                  <w:pPr>
                                    <w:pStyle w:val="Titre9"/>
                                    <w:jc w:val="left"/>
                                    <w:rPr>
                                      <w:lang w:val="fr-CA"/>
                                    </w:rPr>
                                  </w:pPr>
                                  <w:r w:rsidRPr="00033ABC">
                                    <w:rPr>
                                      <w:lang w:val="fr-CA" w:bidi="fr-FR"/>
                                    </w:rPr>
                                    <w:t>Adresse 2</w:t>
                                  </w:r>
                                </w:p>
                                <w:p w14:paraId="02119BD0" w14:textId="567ADD6E" w:rsidR="006B7E77" w:rsidRPr="00033ABC" w:rsidRDefault="003B17B6" w:rsidP="006B7E77">
                                  <w:pPr>
                                    <w:rPr>
                                      <w:b/>
                                      <w:i/>
                                      <w:color w:val="304157" w:themeColor="text2"/>
                                      <w:lang w:val="fr-CA" w:bidi="fr-FR"/>
                                    </w:rPr>
                                  </w:pPr>
                                  <w:r w:rsidRPr="00033ABC">
                                    <w:rPr>
                                      <w:b/>
                                      <w:i/>
                                      <w:color w:val="304157" w:themeColor="text2"/>
                                      <w:lang w:val="fr-CA" w:bidi="fr-FR"/>
                                    </w:rPr>
                                    <w:t>Rue, ville (</w:t>
                                  </w:r>
                                  <w:proofErr w:type="gramStart"/>
                                  <w:r w:rsidRPr="00033ABC">
                                    <w:rPr>
                                      <w:b/>
                                      <w:i/>
                                      <w:color w:val="304157" w:themeColor="text2"/>
                                      <w:lang w:val="fr-CA" w:bidi="fr-FR"/>
                                    </w:rPr>
                                    <w:t>province)  Code</w:t>
                                  </w:r>
                                  <w:proofErr w:type="gramEnd"/>
                                  <w:r w:rsidRPr="00033ABC">
                                    <w:rPr>
                                      <w:b/>
                                      <w:i/>
                                      <w:color w:val="304157" w:themeColor="text2"/>
                                      <w:lang w:val="fr-CA" w:bidi="fr-FR"/>
                                    </w:rPr>
                                    <w:t xml:space="preserve"> postal</w:t>
                                  </w:r>
                                </w:p>
                                <w:p w14:paraId="428D9968" w14:textId="77777777" w:rsidR="003B17B6" w:rsidRPr="00033ABC" w:rsidRDefault="003B17B6" w:rsidP="006B7E77">
                                  <w:pPr>
                                    <w:rPr>
                                      <w:sz w:val="10"/>
                                      <w:szCs w:val="10"/>
                                      <w:lang w:val="fr-CA"/>
                                    </w:rPr>
                                  </w:pPr>
                                </w:p>
                                <w:p w14:paraId="789330BC" w14:textId="77777777" w:rsidR="006B7E77" w:rsidRPr="00033ABC" w:rsidRDefault="006B7E77" w:rsidP="006B7E77">
                                  <w:pPr>
                                    <w:pStyle w:val="Titre9"/>
                                    <w:jc w:val="left"/>
                                    <w:rPr>
                                      <w:lang w:val="fr-CA"/>
                                    </w:rPr>
                                  </w:pPr>
                                  <w:r w:rsidRPr="00033ABC">
                                    <w:rPr>
                                      <w:lang w:val="fr-CA" w:bidi="fr-FR"/>
                                    </w:rPr>
                                    <w:t>TÉLÉPHONE :</w:t>
                                  </w:r>
                                </w:p>
                                <w:p w14:paraId="41C18E26" w14:textId="77777777" w:rsidR="006B7E77" w:rsidRPr="00033ABC" w:rsidRDefault="006B7E77" w:rsidP="006B7E77">
                                  <w:pPr>
                                    <w:pStyle w:val="Titre9"/>
                                    <w:jc w:val="left"/>
                                    <w:rPr>
                                      <w:lang w:val="fr-CA"/>
                                    </w:rPr>
                                  </w:pPr>
                                  <w:r w:rsidRPr="00033ABC">
                                    <w:rPr>
                                      <w:lang w:val="fr-CA" w:bidi="fr-FR"/>
                                    </w:rPr>
                                    <w:t>(708) 555-0101</w:t>
                                  </w:r>
                                </w:p>
                                <w:p w14:paraId="39771E0C" w14:textId="77777777" w:rsidR="006B7E77" w:rsidRPr="00033ABC" w:rsidRDefault="006B7E77" w:rsidP="006B7E77">
                                  <w:pPr>
                                    <w:pStyle w:val="Titre9"/>
                                    <w:jc w:val="left"/>
                                    <w:rPr>
                                      <w:sz w:val="10"/>
                                      <w:szCs w:val="10"/>
                                      <w:lang w:val="fr-CA"/>
                                    </w:rPr>
                                  </w:pPr>
                                </w:p>
                                <w:p w14:paraId="29C88ED3" w14:textId="77777777" w:rsidR="006B7E77" w:rsidRPr="00033ABC" w:rsidRDefault="006B7E77" w:rsidP="006B7E77">
                                  <w:pPr>
                                    <w:pStyle w:val="Titre9"/>
                                    <w:jc w:val="left"/>
                                    <w:rPr>
                                      <w:lang w:val="fr-CA"/>
                                    </w:rPr>
                                  </w:pPr>
                                  <w:r w:rsidRPr="00033ABC">
                                    <w:rPr>
                                      <w:lang w:val="fr-CA" w:bidi="fr-FR"/>
                                    </w:rPr>
                                    <w:t>TÉLÉCOPIE :</w:t>
                                  </w:r>
                                </w:p>
                                <w:p w14:paraId="0E1BEDAD" w14:textId="77777777" w:rsidR="006B7E77" w:rsidRPr="00033ABC" w:rsidRDefault="006B7E77" w:rsidP="006B7E77">
                                  <w:pPr>
                                    <w:pStyle w:val="Titre9"/>
                                    <w:jc w:val="left"/>
                                    <w:rPr>
                                      <w:lang w:val="fr-CA"/>
                                    </w:rPr>
                                  </w:pPr>
                                  <w:r w:rsidRPr="00033ABC">
                                    <w:rPr>
                                      <w:lang w:val="fr-CA" w:bidi="fr-FR"/>
                                    </w:rPr>
                                    <w:t>(708) 555-0102</w:t>
                                  </w:r>
                                </w:p>
                                <w:p w14:paraId="6079C217" w14:textId="77777777" w:rsidR="006B7E77" w:rsidRPr="00033ABC" w:rsidRDefault="006B7E77" w:rsidP="006B7E77">
                                  <w:pPr>
                                    <w:pStyle w:val="Titre9"/>
                                    <w:jc w:val="left"/>
                                    <w:rPr>
                                      <w:sz w:val="10"/>
                                      <w:szCs w:val="10"/>
                                      <w:lang w:val="fr-CA"/>
                                    </w:rPr>
                                  </w:pPr>
                                </w:p>
                                <w:p w14:paraId="3A17C7B2" w14:textId="176EA904" w:rsidR="006B7E77" w:rsidRPr="00033ABC" w:rsidRDefault="00033ABC" w:rsidP="006B7E77">
                                  <w:pPr>
                                    <w:pStyle w:val="Titre9"/>
                                    <w:jc w:val="left"/>
                                    <w:rPr>
                                      <w:lang w:val="fr-CA"/>
                                    </w:rPr>
                                  </w:pPr>
                                  <w:r w:rsidRPr="00033ABC">
                                    <w:rPr>
                                      <w:lang w:val="fr-CA" w:bidi="fr-FR"/>
                                    </w:rPr>
                                    <w:t>COURRIEL</w:t>
                                  </w:r>
                                  <w:r w:rsidR="006B7E77" w:rsidRPr="00033ABC">
                                    <w:rPr>
                                      <w:lang w:val="fr-CA" w:bidi="fr-FR"/>
                                    </w:rPr>
                                    <w:t> :</w:t>
                                  </w:r>
                                </w:p>
                                <w:p w14:paraId="3D54BB40" w14:textId="77777777" w:rsidR="006B7E77" w:rsidRPr="00033ABC" w:rsidRDefault="006B7E77" w:rsidP="006B7E77">
                                  <w:pPr>
                                    <w:pStyle w:val="Titre9"/>
                                    <w:jc w:val="left"/>
                                    <w:rPr>
                                      <w:lang w:val="fr-CA"/>
                                    </w:rPr>
                                  </w:pPr>
                                  <w:r w:rsidRPr="00033ABC">
                                    <w:rPr>
                                      <w:lang w:val="fr-CA" w:bidi="fr-FR"/>
                                    </w:rPr>
                                    <w:t>xyz@example.com</w:t>
                                  </w:r>
                                </w:p>
                              </w:txbxContent>
                            </wps:txbx>
                            <wps:bodyPr rot="0" vert="horz" wrap="square" lIns="182880" tIns="182880" rIns="0" bIns="0" anchor="t" anchorCtr="0" upright="1">
                              <a:noAutofit/>
                            </wps:bodyPr>
                          </wps:wsp>
                        </a:graphicData>
                      </a:graphic>
                    </wp:inline>
                  </w:drawing>
                </mc:Choice>
                <mc:Fallback>
                  <w:pict>
                    <v:shape w14:anchorId="4F3F256F" id="Zone de texte 7" o:spid="_x0000_s1069" type="#_x0000_t202" style="width:172.9pt;height: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" filled="f" stroked="f">
                      <v:textbox inset="14.4pt,14.4pt,0,0">
                        <w:txbxContent>
                          <w:p w14:paraId="295B648B" w14:textId="77777777" w:rsidR="006B7E77" w:rsidRPr="00033ABC" w:rsidRDefault="006B7E77" w:rsidP="006B7E77">
                            <w:pPr>
                              <w:pStyle w:val="Titre9"/>
                              <w:jc w:val="left"/>
                              <w:rPr>
                                <w:lang w:val="fr-CA"/>
                              </w:rPr>
                            </w:pPr>
                            <w:r w:rsidRPr="00033ABC">
                              <w:rPr>
                                <w:lang w:val="fr-CA" w:bidi="fr-FR"/>
                              </w:rPr>
                              <w:t>Adresse postale</w:t>
                            </w:r>
                          </w:p>
                          <w:p w14:paraId="322CEE2E" w14:textId="77777777" w:rsidR="006B7E77" w:rsidRPr="00033ABC" w:rsidRDefault="006B7E77" w:rsidP="006B7E77">
                            <w:pPr>
                              <w:pStyle w:val="Titre9"/>
                              <w:jc w:val="left"/>
                              <w:rPr>
                                <w:lang w:val="fr-CA"/>
                              </w:rPr>
                            </w:pPr>
                            <w:r w:rsidRPr="00033ABC">
                              <w:rPr>
                                <w:lang w:val="fr-CA" w:bidi="fr-FR"/>
                              </w:rPr>
                              <w:t>Adresse 2</w:t>
                            </w:r>
                          </w:p>
                          <w:p w14:paraId="02119BD0" w14:textId="567ADD6E" w:rsidR="006B7E77" w:rsidRPr="00033ABC" w:rsidRDefault="003B17B6" w:rsidP="006B7E77">
                            <w:pPr>
                              <w:rPr>
                                <w:b/>
                                <w:i/>
                                <w:color w:val="304157" w:themeColor="text2"/>
                                <w:lang w:val="fr-CA" w:bidi="fr-FR"/>
                              </w:rPr>
                            </w:pPr>
                            <w:r w:rsidRPr="00033ABC">
                              <w:rPr>
                                <w:b/>
                                <w:i/>
                                <w:color w:val="304157" w:themeColor="text2"/>
                                <w:lang w:val="fr-CA" w:bidi="fr-FR"/>
                              </w:rPr>
                              <w:t>Rue, ville (</w:t>
                            </w:r>
                            <w:proofErr w:type="gramStart"/>
                            <w:r w:rsidRPr="00033ABC">
                              <w:rPr>
                                <w:b/>
                                <w:i/>
                                <w:color w:val="304157" w:themeColor="text2"/>
                                <w:lang w:val="fr-CA" w:bidi="fr-FR"/>
                              </w:rPr>
                              <w:t>province)  Code</w:t>
                            </w:r>
                            <w:proofErr w:type="gramEnd"/>
                            <w:r w:rsidRPr="00033ABC">
                              <w:rPr>
                                <w:b/>
                                <w:i/>
                                <w:color w:val="304157" w:themeColor="text2"/>
                                <w:lang w:val="fr-CA" w:bidi="fr-FR"/>
                              </w:rPr>
                              <w:t xml:space="preserve"> postal</w:t>
                            </w:r>
                          </w:p>
                          <w:p w14:paraId="428D9968" w14:textId="77777777" w:rsidR="003B17B6" w:rsidRPr="00033ABC" w:rsidRDefault="003B17B6" w:rsidP="006B7E77">
                            <w:pPr>
                              <w:rPr>
                                <w:sz w:val="10"/>
                                <w:szCs w:val="10"/>
                                <w:lang w:val="fr-CA"/>
                              </w:rPr>
                            </w:pPr>
                          </w:p>
                          <w:p w14:paraId="789330BC" w14:textId="77777777" w:rsidR="006B7E77" w:rsidRPr="00033ABC" w:rsidRDefault="006B7E77" w:rsidP="006B7E77">
                            <w:pPr>
                              <w:pStyle w:val="Titre9"/>
                              <w:jc w:val="left"/>
                              <w:rPr>
                                <w:lang w:val="fr-CA"/>
                              </w:rPr>
                            </w:pPr>
                            <w:r w:rsidRPr="00033ABC">
                              <w:rPr>
                                <w:lang w:val="fr-CA" w:bidi="fr-FR"/>
                              </w:rPr>
                              <w:t>TÉLÉPHONE :</w:t>
                            </w:r>
                          </w:p>
                          <w:p w14:paraId="41C18E26" w14:textId="77777777" w:rsidR="006B7E77" w:rsidRPr="00033ABC" w:rsidRDefault="006B7E77" w:rsidP="006B7E77">
                            <w:pPr>
                              <w:pStyle w:val="Titre9"/>
                              <w:jc w:val="left"/>
                              <w:rPr>
                                <w:lang w:val="fr-CA"/>
                              </w:rPr>
                            </w:pPr>
                            <w:r w:rsidRPr="00033ABC">
                              <w:rPr>
                                <w:lang w:val="fr-CA" w:bidi="fr-FR"/>
                              </w:rPr>
                              <w:t>(708) 555-0101</w:t>
                            </w:r>
                          </w:p>
                          <w:p w14:paraId="39771E0C" w14:textId="77777777" w:rsidR="006B7E77" w:rsidRPr="00033ABC" w:rsidRDefault="006B7E77" w:rsidP="006B7E77">
                            <w:pPr>
                              <w:pStyle w:val="Titre9"/>
                              <w:jc w:val="left"/>
                              <w:rPr>
                                <w:sz w:val="10"/>
                                <w:szCs w:val="10"/>
                                <w:lang w:val="fr-CA"/>
                              </w:rPr>
                            </w:pPr>
                          </w:p>
                          <w:p w14:paraId="29C88ED3" w14:textId="77777777" w:rsidR="006B7E77" w:rsidRPr="00033ABC" w:rsidRDefault="006B7E77" w:rsidP="006B7E77">
                            <w:pPr>
                              <w:pStyle w:val="Titre9"/>
                              <w:jc w:val="left"/>
                              <w:rPr>
                                <w:lang w:val="fr-CA"/>
                              </w:rPr>
                            </w:pPr>
                            <w:r w:rsidRPr="00033ABC">
                              <w:rPr>
                                <w:lang w:val="fr-CA" w:bidi="fr-FR"/>
                              </w:rPr>
                              <w:t>TÉLÉCOPIE :</w:t>
                            </w:r>
                          </w:p>
                          <w:p w14:paraId="0E1BEDAD" w14:textId="77777777" w:rsidR="006B7E77" w:rsidRPr="00033ABC" w:rsidRDefault="006B7E77" w:rsidP="006B7E77">
                            <w:pPr>
                              <w:pStyle w:val="Titre9"/>
                              <w:jc w:val="left"/>
                              <w:rPr>
                                <w:lang w:val="fr-CA"/>
                              </w:rPr>
                            </w:pPr>
                            <w:r w:rsidRPr="00033ABC">
                              <w:rPr>
                                <w:lang w:val="fr-CA" w:bidi="fr-FR"/>
                              </w:rPr>
                              <w:t>(708) 555-0102</w:t>
                            </w:r>
                          </w:p>
                          <w:p w14:paraId="6079C217" w14:textId="77777777" w:rsidR="006B7E77" w:rsidRPr="00033ABC" w:rsidRDefault="006B7E77" w:rsidP="006B7E77">
                            <w:pPr>
                              <w:pStyle w:val="Titre9"/>
                              <w:jc w:val="left"/>
                              <w:rPr>
                                <w:sz w:val="10"/>
                                <w:szCs w:val="10"/>
                                <w:lang w:val="fr-CA"/>
                              </w:rPr>
                            </w:pPr>
                          </w:p>
                          <w:p w14:paraId="3A17C7B2" w14:textId="176EA904" w:rsidR="006B7E77" w:rsidRPr="00033ABC" w:rsidRDefault="00033ABC" w:rsidP="006B7E77">
                            <w:pPr>
                              <w:pStyle w:val="Titre9"/>
                              <w:jc w:val="left"/>
                              <w:rPr>
                                <w:lang w:val="fr-CA"/>
                              </w:rPr>
                            </w:pPr>
                            <w:r w:rsidRPr="00033ABC">
                              <w:rPr>
                                <w:lang w:val="fr-CA" w:bidi="fr-FR"/>
                              </w:rPr>
                              <w:t>COURRIEL</w:t>
                            </w:r>
                            <w:r w:rsidR="006B7E77" w:rsidRPr="00033ABC">
                              <w:rPr>
                                <w:lang w:val="fr-CA" w:bidi="fr-FR"/>
                              </w:rPr>
                              <w:t> :</w:t>
                            </w:r>
                          </w:p>
                          <w:p w14:paraId="3D54BB40" w14:textId="77777777" w:rsidR="006B7E77" w:rsidRPr="00033ABC" w:rsidRDefault="006B7E77" w:rsidP="006B7E77">
                            <w:pPr>
                              <w:pStyle w:val="Titre9"/>
                              <w:jc w:val="left"/>
                              <w:rPr>
                                <w:lang w:val="fr-CA"/>
                              </w:rPr>
                            </w:pPr>
                            <w:r w:rsidRPr="00033ABC">
                              <w:rPr>
                                <w:lang w:val="fr-CA" w:bidi="fr-FR"/>
                              </w:rPr>
                              <w:t>xyz@example.com</w:t>
                            </w:r>
                          </w:p>
                        </w:txbxContent>
                      </v:textbox>
                      <w10:anchorlock/>
                    </v:shape>
                  </w:pict>
                </mc:Fallback>
              </mc:AlternateContent>
            </w:r>
          </w:p>
        </w:tc>
        <w:tc>
          <w:tcPr>
            <w:tcW w:w="3773" w:type="dxa"/>
            <w:gridSpan w:val="2"/>
            <w:shd w:val="clear" w:color="auto" w:fill="26BFCE" w:themeFill="accent1"/>
          </w:tcPr>
          <w:p w14:paraId="40C3D5A6" w14:textId="77777777" w:rsidR="006B7E77" w:rsidRPr="00471CDA" w:rsidRDefault="006B7E77" w:rsidP="00394B32">
            <w:pPr>
              <w:jc w:val="center"/>
              <w:rPr>
                <w:noProof/>
              </w:rPr>
            </w:pPr>
            <w:r w:rsidRPr="00471CDA">
              <w:rPr>
                <w:noProof/>
                <w:lang w:bidi="fr-FR"/>
              </w:rPr>
              <mc:AlternateContent>
                <mc:Choice Requires="wps">
                  <w:drawing>
                    <wp:inline distT="0" distB="0" distL="0" distR="0" wp14:anchorId="4A85CE5B" wp14:editId="6F3CA9EF">
                      <wp:extent cx="2379372" cy="1416676"/>
                      <wp:effectExtent l="0" t="0" r="1905" b="12700"/>
                      <wp:docPr id="222"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72" cy="1416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EF0A" w14:textId="77777777" w:rsidR="00033ABC" w:rsidRPr="00033ABC" w:rsidRDefault="00033ABC" w:rsidP="00033ABC">
                                  <w:pPr>
                                    <w:pStyle w:val="Sous-titre"/>
                                    <w:rPr>
                                      <w:rFonts w:eastAsia="Times New Roman" w:cs="Times New Roman"/>
                                      <w:b/>
                                      <w:color w:val="FFFFFF" w:themeColor="background1"/>
                                      <w:spacing w:val="0"/>
                                      <w:sz w:val="26"/>
                                      <w:szCs w:val="20"/>
                                      <w:lang w:val="fr-CA" w:bidi="fr-FR"/>
                                    </w:rPr>
                                  </w:pPr>
                                  <w:r w:rsidRPr="00033ABC">
                                    <w:rPr>
                                      <w:rFonts w:eastAsia="Times New Roman" w:cs="Times New Roman"/>
                                      <w:b/>
                                      <w:color w:val="FFFFFF" w:themeColor="background1"/>
                                      <w:spacing w:val="0"/>
                                      <w:sz w:val="26"/>
                                      <w:szCs w:val="20"/>
                                      <w:lang w:val="fr-CA" w:bidi="fr-FR"/>
                                    </w:rPr>
                                    <w:t>Nous sommes sur le Web!</w:t>
                                  </w:r>
                                </w:p>
                                <w:p w14:paraId="07C70B5F" w14:textId="77777777" w:rsidR="00033ABC" w:rsidRPr="00033ABC" w:rsidRDefault="00033ABC" w:rsidP="00033ABC">
                                  <w:pPr>
                                    <w:pStyle w:val="Sous-titre"/>
                                    <w:spacing w:after="0"/>
                                    <w:rPr>
                                      <w:rFonts w:eastAsia="Times New Roman" w:cs="Times New Roman"/>
                                      <w:b/>
                                      <w:color w:val="FFFFFF" w:themeColor="background1"/>
                                      <w:spacing w:val="0"/>
                                      <w:sz w:val="26"/>
                                      <w:szCs w:val="20"/>
                                      <w:lang w:val="fr-CA" w:bidi="fr-FR"/>
                                    </w:rPr>
                                  </w:pPr>
                                  <w:r w:rsidRPr="00033ABC">
                                    <w:rPr>
                                      <w:rFonts w:eastAsia="Times New Roman" w:cs="Times New Roman"/>
                                      <w:b/>
                                      <w:color w:val="FFFFFF" w:themeColor="background1"/>
                                      <w:spacing w:val="0"/>
                                      <w:sz w:val="26"/>
                                      <w:szCs w:val="20"/>
                                      <w:lang w:val="fr-CA" w:bidi="fr-FR"/>
                                    </w:rPr>
                                    <w:t>Consultez notre site à l’adresse</w:t>
                                  </w:r>
                                </w:p>
                                <w:p w14:paraId="2AE4636D" w14:textId="3D79E15A" w:rsidR="006B7E77" w:rsidRPr="00033ABC" w:rsidRDefault="006B7E77" w:rsidP="00033ABC">
                                  <w:pPr>
                                    <w:pStyle w:val="Sous-titre"/>
                                    <w:spacing w:after="0"/>
                                    <w:rPr>
                                      <w:rStyle w:val="Accentuation"/>
                                      <w:color w:val="FFFFFF" w:themeColor="background1"/>
                                      <w:sz w:val="22"/>
                                      <w:lang w:val="fr-CA"/>
                                    </w:rPr>
                                  </w:pPr>
                                  <w:r w:rsidRPr="00033ABC">
                                    <w:rPr>
                                      <w:rStyle w:val="Accentuation"/>
                                      <w:color w:val="FFFFFF" w:themeColor="background1"/>
                                      <w:sz w:val="22"/>
                                      <w:lang w:val="fr-CA" w:bidi="fr-FR"/>
                                    </w:rPr>
                                    <w:t>www.adatum.microsoft.com</w:t>
                                  </w:r>
                                </w:p>
                              </w:txbxContent>
                            </wps:txbx>
                            <wps:bodyPr rot="0" vert="horz" wrap="square" lIns="144000" tIns="457200" rIns="0" bIns="0" anchor="t" anchorCtr="0" upright="1">
                              <a:noAutofit/>
                            </wps:bodyPr>
                          </wps:wsp>
                        </a:graphicData>
                      </a:graphic>
                    </wp:inline>
                  </w:drawing>
                </mc:Choice>
                <mc:Fallback>
                  <w:pict>
                    <v:shape w14:anchorId="4A85CE5B" id="_x0000_s1070" type="#_x0000_t202" style="width:187.35pt;height:1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" filled="f" stroked="f">
                      <v:textbox inset="4mm,36pt,0,0">
                        <w:txbxContent>
                          <w:p w14:paraId="6CF8EF0A" w14:textId="77777777" w:rsidR="00033ABC" w:rsidRPr="00033ABC" w:rsidRDefault="00033ABC" w:rsidP="00033ABC">
                            <w:pPr>
                              <w:pStyle w:val="Sous-titre"/>
                              <w:rPr>
                                <w:rFonts w:eastAsia="Times New Roman" w:cs="Times New Roman"/>
                                <w:b/>
                                <w:color w:val="FFFFFF" w:themeColor="background1"/>
                                <w:spacing w:val="0"/>
                                <w:sz w:val="26"/>
                                <w:szCs w:val="20"/>
                                <w:lang w:val="fr-CA" w:bidi="fr-FR"/>
                              </w:rPr>
                            </w:pPr>
                            <w:r w:rsidRPr="00033ABC">
                              <w:rPr>
                                <w:rFonts w:eastAsia="Times New Roman" w:cs="Times New Roman"/>
                                <w:b/>
                                <w:color w:val="FFFFFF" w:themeColor="background1"/>
                                <w:spacing w:val="0"/>
                                <w:sz w:val="26"/>
                                <w:szCs w:val="20"/>
                                <w:lang w:val="fr-CA" w:bidi="fr-FR"/>
                              </w:rPr>
                              <w:t>Nous sommes sur le Web!</w:t>
                            </w:r>
                          </w:p>
                          <w:p w14:paraId="07C70B5F" w14:textId="77777777" w:rsidR="00033ABC" w:rsidRPr="00033ABC" w:rsidRDefault="00033ABC" w:rsidP="00033ABC">
                            <w:pPr>
                              <w:pStyle w:val="Sous-titre"/>
                              <w:spacing w:after="0"/>
                              <w:rPr>
                                <w:rFonts w:eastAsia="Times New Roman" w:cs="Times New Roman"/>
                                <w:b/>
                                <w:color w:val="FFFFFF" w:themeColor="background1"/>
                                <w:spacing w:val="0"/>
                                <w:sz w:val="26"/>
                                <w:szCs w:val="20"/>
                                <w:lang w:val="fr-CA" w:bidi="fr-FR"/>
                              </w:rPr>
                            </w:pPr>
                            <w:r w:rsidRPr="00033ABC">
                              <w:rPr>
                                <w:rFonts w:eastAsia="Times New Roman" w:cs="Times New Roman"/>
                                <w:b/>
                                <w:color w:val="FFFFFF" w:themeColor="background1"/>
                                <w:spacing w:val="0"/>
                                <w:sz w:val="26"/>
                                <w:szCs w:val="20"/>
                                <w:lang w:val="fr-CA" w:bidi="fr-FR"/>
                              </w:rPr>
                              <w:t>Consultez notre site à l’adresse</w:t>
                            </w:r>
                          </w:p>
                          <w:p w14:paraId="2AE4636D" w14:textId="3D79E15A" w:rsidR="006B7E77" w:rsidRPr="00033ABC" w:rsidRDefault="006B7E77" w:rsidP="00033ABC">
                            <w:pPr>
                              <w:pStyle w:val="Sous-titre"/>
                              <w:spacing w:after="0"/>
                              <w:rPr>
                                <w:rStyle w:val="Accentuation"/>
                                <w:color w:val="FFFFFF" w:themeColor="background1"/>
                                <w:sz w:val="22"/>
                                <w:lang w:val="fr-CA"/>
                              </w:rPr>
                            </w:pPr>
                            <w:r w:rsidRPr="00033ABC">
                              <w:rPr>
                                <w:rStyle w:val="Accentuation"/>
                                <w:color w:val="FFFFFF" w:themeColor="background1"/>
                                <w:sz w:val="22"/>
                                <w:lang w:val="fr-CA" w:bidi="fr-FR"/>
                              </w:rPr>
                              <w:t>www.adatum.microsoft.com</w:t>
                            </w:r>
                          </w:p>
                        </w:txbxContent>
                      </v:textbox>
                      <w10:anchorlock/>
                    </v:shape>
                  </w:pict>
                </mc:Fallback>
              </mc:AlternateContent>
            </w:r>
          </w:p>
        </w:tc>
      </w:tr>
      <w:tr w:rsidR="006B7E77" w:rsidRPr="00471CDA" w14:paraId="744F6647" w14:textId="77777777" w:rsidTr="00394B32">
        <w:trPr>
          <w:trHeight w:val="436"/>
        </w:trPr>
        <w:tc>
          <w:tcPr>
            <w:tcW w:w="450" w:type="dxa"/>
            <w:vMerge/>
          </w:tcPr>
          <w:p w14:paraId="67A30BED" w14:textId="77777777" w:rsidR="006B7E77" w:rsidRPr="00471CDA" w:rsidRDefault="006B7E77" w:rsidP="00394B32">
            <w:pPr>
              <w:rPr>
                <w:noProof/>
              </w:rPr>
            </w:pPr>
          </w:p>
        </w:tc>
        <w:tc>
          <w:tcPr>
            <w:tcW w:w="6750" w:type="dxa"/>
            <w:gridSpan w:val="2"/>
            <w:vMerge/>
          </w:tcPr>
          <w:p w14:paraId="750D6CD2" w14:textId="77777777" w:rsidR="006B7E77" w:rsidRPr="00471CDA" w:rsidRDefault="006B7E77" w:rsidP="00394B32">
            <w:pPr>
              <w:rPr>
                <w:noProof/>
              </w:rPr>
            </w:pPr>
          </w:p>
        </w:tc>
        <w:tc>
          <w:tcPr>
            <w:tcW w:w="3773" w:type="dxa"/>
            <w:gridSpan w:val="2"/>
            <w:shd w:val="clear" w:color="auto" w:fill="auto"/>
          </w:tcPr>
          <w:p w14:paraId="1F149972" w14:textId="77777777" w:rsidR="006B7E77" w:rsidRPr="00471CDA" w:rsidRDefault="006B7E77" w:rsidP="00394B32">
            <w:pPr>
              <w:pStyle w:val="Sansinterligne"/>
              <w:rPr>
                <w:noProof/>
              </w:rPr>
            </w:pPr>
          </w:p>
        </w:tc>
      </w:tr>
      <w:tr w:rsidR="006B7E77" w:rsidRPr="00471CDA" w14:paraId="21690782" w14:textId="77777777" w:rsidTr="00394B32">
        <w:trPr>
          <w:trHeight w:val="517"/>
        </w:trPr>
        <w:tc>
          <w:tcPr>
            <w:tcW w:w="450" w:type="dxa"/>
          </w:tcPr>
          <w:p w14:paraId="2513B704" w14:textId="77777777" w:rsidR="006B7E77" w:rsidRPr="00471CDA" w:rsidRDefault="006B7E77" w:rsidP="00394B32">
            <w:pPr>
              <w:rPr>
                <w:noProof/>
              </w:rPr>
            </w:pPr>
            <w:r w:rsidRPr="00471CDA">
              <w:rPr>
                <w:noProof/>
                <w:lang w:bidi="fr-FR"/>
              </w:rPr>
              <mc:AlternateContent>
                <mc:Choice Requires="wps">
                  <w:drawing>
                    <wp:anchor distT="0" distB="0" distL="114300" distR="114300" simplePos="0" relativeHeight="251663360" behindDoc="0" locked="0" layoutInCell="0" allowOverlap="1" wp14:anchorId="61078B77" wp14:editId="13229DDF">
                      <wp:simplePos x="0" y="0"/>
                      <wp:positionH relativeFrom="page">
                        <wp:posOffset>0</wp:posOffset>
                      </wp:positionH>
                      <wp:positionV relativeFrom="page">
                        <wp:posOffset>273050</wp:posOffset>
                      </wp:positionV>
                      <wp:extent cx="2016000" cy="685800"/>
                      <wp:effectExtent l="0" t="0" r="3810" b="0"/>
                      <wp:wrapNone/>
                      <wp:docPr id="20"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F9C1E" w14:textId="77777777" w:rsidR="006B7E77" w:rsidRPr="00033ABC" w:rsidRDefault="006B7E77" w:rsidP="006B7E77">
                                  <w:pPr>
                                    <w:jc w:val="center"/>
                                    <w:rPr>
                                      <w:b/>
                                      <w:caps/>
                                      <w:szCs w:val="24"/>
                                      <w:lang w:val="fr-CA"/>
                                    </w:rPr>
                                  </w:pPr>
                                  <w:r w:rsidRPr="00033ABC">
                                    <w:rPr>
                                      <w:b/>
                                      <w:lang w:val="fr-CA" w:bidi="fr-FR"/>
                                    </w:rPr>
                                    <w:t>NOM DE L’ENTREPRISE</w:t>
                                  </w:r>
                                </w:p>
                                <w:p w14:paraId="02150C0C" w14:textId="77777777" w:rsidR="006B7E77" w:rsidRPr="00033ABC" w:rsidRDefault="006B7E77" w:rsidP="006B7E77">
                                  <w:pPr>
                                    <w:jc w:val="center"/>
                                    <w:rPr>
                                      <w:lang w:val="fr-CA"/>
                                    </w:rPr>
                                  </w:pPr>
                                  <w:r w:rsidRPr="00033ABC">
                                    <w:rPr>
                                      <w:lang w:val="fr-CA" w:bidi="fr-FR"/>
                                    </w:rPr>
                                    <w:t>Adresse postale 1</w:t>
                                  </w:r>
                                </w:p>
                                <w:p w14:paraId="7C7BDBD5" w14:textId="77777777" w:rsidR="006B7E77" w:rsidRPr="00033ABC" w:rsidRDefault="006B7E77" w:rsidP="006B7E77">
                                  <w:pPr>
                                    <w:jc w:val="center"/>
                                    <w:rPr>
                                      <w:lang w:val="fr-CA"/>
                                    </w:rPr>
                                  </w:pPr>
                                  <w:r w:rsidRPr="00033ABC">
                                    <w:rPr>
                                      <w:lang w:val="fr-CA" w:bidi="fr-FR"/>
                                    </w:rPr>
                                    <w:t>Adresse 2</w:t>
                                  </w:r>
                                </w:p>
                                <w:p w14:paraId="36AD726B" w14:textId="4DDBAD53" w:rsidR="006B7E77" w:rsidRPr="00033ABC" w:rsidRDefault="00033ABC" w:rsidP="00033ABC">
                                  <w:pPr>
                                    <w:jc w:val="center"/>
                                    <w:rPr>
                                      <w:lang w:val="fr-CA"/>
                                    </w:rPr>
                                  </w:pPr>
                                  <w:r w:rsidRPr="00033ABC">
                                    <w:rPr>
                                      <w:lang w:val="fr-CA" w:bidi="fr-FR"/>
                                    </w:rPr>
                                    <w:t>Rue, ville (</w:t>
                                  </w:r>
                                  <w:proofErr w:type="gramStart"/>
                                  <w:r w:rsidRPr="00033ABC">
                                    <w:rPr>
                                      <w:lang w:val="fr-CA" w:bidi="fr-FR"/>
                                    </w:rPr>
                                    <w:t>province)  Code</w:t>
                                  </w:r>
                                  <w:proofErr w:type="gramEnd"/>
                                  <w:r w:rsidRPr="00033ABC">
                                    <w:rPr>
                                      <w:lang w:val="fr-CA" w:bidi="fr-FR"/>
                                    </w:rPr>
                                    <w:t xml:space="preserve"> postal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8B77" id="Zone de texte 128" o:spid="_x0000_s1071" type="#_x0000_t202" style="position:absolute;margin-left:0;margin-top:21.5pt;width:158.75pt;height: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" o:allowincell="f" filled="f" stroked="f">
                      <v:textbox inset="0,0,0,0">
                        <w:txbxContent>
                          <w:p w14:paraId="6DFF9C1E" w14:textId="77777777" w:rsidR="006B7E77" w:rsidRPr="00033ABC" w:rsidRDefault="006B7E77" w:rsidP="006B7E77">
                            <w:pPr>
                              <w:jc w:val="center"/>
                              <w:rPr>
                                <w:b/>
                                <w:caps/>
                                <w:szCs w:val="24"/>
                                <w:lang w:val="fr-CA"/>
                              </w:rPr>
                            </w:pPr>
                            <w:r w:rsidRPr="00033ABC">
                              <w:rPr>
                                <w:b/>
                                <w:lang w:val="fr-CA" w:bidi="fr-FR"/>
                              </w:rPr>
                              <w:t>NOM DE L’ENTREPRISE</w:t>
                            </w:r>
                          </w:p>
                          <w:p w14:paraId="02150C0C" w14:textId="77777777" w:rsidR="006B7E77" w:rsidRPr="00033ABC" w:rsidRDefault="006B7E77" w:rsidP="006B7E77">
                            <w:pPr>
                              <w:jc w:val="center"/>
                              <w:rPr>
                                <w:lang w:val="fr-CA"/>
                              </w:rPr>
                            </w:pPr>
                            <w:r w:rsidRPr="00033ABC">
                              <w:rPr>
                                <w:lang w:val="fr-CA" w:bidi="fr-FR"/>
                              </w:rPr>
                              <w:t>Adresse postale 1</w:t>
                            </w:r>
                          </w:p>
                          <w:p w14:paraId="7C7BDBD5" w14:textId="77777777" w:rsidR="006B7E77" w:rsidRPr="00033ABC" w:rsidRDefault="006B7E77" w:rsidP="006B7E77">
                            <w:pPr>
                              <w:jc w:val="center"/>
                              <w:rPr>
                                <w:lang w:val="fr-CA"/>
                              </w:rPr>
                            </w:pPr>
                            <w:r w:rsidRPr="00033ABC">
                              <w:rPr>
                                <w:lang w:val="fr-CA" w:bidi="fr-FR"/>
                              </w:rPr>
                              <w:t>Adresse 2</w:t>
                            </w:r>
                          </w:p>
                          <w:p w14:paraId="36AD726B" w14:textId="4DDBAD53" w:rsidR="006B7E77" w:rsidRPr="00033ABC" w:rsidRDefault="00033ABC" w:rsidP="00033ABC">
                            <w:pPr>
                              <w:jc w:val="center"/>
                              <w:rPr>
                                <w:lang w:val="fr-CA"/>
                              </w:rPr>
                            </w:pPr>
                            <w:r w:rsidRPr="00033ABC">
                              <w:rPr>
                                <w:lang w:val="fr-CA" w:bidi="fr-FR"/>
                              </w:rPr>
                              <w:t>Rue, ville (</w:t>
                            </w:r>
                            <w:proofErr w:type="gramStart"/>
                            <w:r w:rsidRPr="00033ABC">
                              <w:rPr>
                                <w:lang w:val="fr-CA" w:bidi="fr-FR"/>
                              </w:rPr>
                              <w:t>province)  Code</w:t>
                            </w:r>
                            <w:proofErr w:type="gramEnd"/>
                            <w:r w:rsidRPr="00033ABC">
                              <w:rPr>
                                <w:lang w:val="fr-CA" w:bidi="fr-FR"/>
                              </w:rPr>
                              <w:t xml:space="preserve"> postal</w:t>
                            </w:r>
                          </w:p>
                        </w:txbxContent>
                      </v:textbox>
                      <w10:wrap anchorx="page" anchory="page"/>
                    </v:shape>
                  </w:pict>
                </mc:Fallback>
              </mc:AlternateContent>
            </w:r>
            <w:r w:rsidRPr="00471CDA">
              <w:rPr>
                <w:noProof/>
                <w:lang w:bidi="fr-FR"/>
              </w:rPr>
              <mc:AlternateContent>
                <mc:Choice Requires="wps">
                  <w:drawing>
                    <wp:anchor distT="0" distB="0" distL="114300" distR="114300" simplePos="0" relativeHeight="251664384" behindDoc="0" locked="0" layoutInCell="0" allowOverlap="1" wp14:anchorId="7BD95641" wp14:editId="340A4B57">
                      <wp:simplePos x="0" y="0"/>
                      <wp:positionH relativeFrom="page">
                        <wp:posOffset>2882900</wp:posOffset>
                      </wp:positionH>
                      <wp:positionV relativeFrom="page">
                        <wp:posOffset>1555750</wp:posOffset>
                      </wp:positionV>
                      <wp:extent cx="2052000" cy="685800"/>
                      <wp:effectExtent l="0" t="0" r="5715" b="0"/>
                      <wp:wrapNone/>
                      <wp:docPr id="21"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0EF3" w14:textId="77777777" w:rsidR="006B7E77" w:rsidRPr="00033ABC" w:rsidRDefault="006B7E77" w:rsidP="006B7E77">
                                  <w:pPr>
                                    <w:rPr>
                                      <w:b/>
                                      <w:caps/>
                                      <w:lang w:val="fr-CA"/>
                                    </w:rPr>
                                  </w:pPr>
                                  <w:r w:rsidRPr="00033ABC">
                                    <w:rPr>
                                      <w:b/>
                                      <w:lang w:val="fr-CA" w:bidi="fr-FR"/>
                                    </w:rPr>
                                    <w:t>NOM DE L’ENTREPRISE</w:t>
                                  </w:r>
                                </w:p>
                                <w:p w14:paraId="395D48BC" w14:textId="77777777" w:rsidR="006B7E77" w:rsidRPr="00033ABC" w:rsidRDefault="006B7E77" w:rsidP="006B7E77">
                                  <w:pPr>
                                    <w:rPr>
                                      <w:b/>
                                      <w:caps/>
                                      <w:lang w:val="fr-CA"/>
                                    </w:rPr>
                                  </w:pPr>
                                  <w:r w:rsidRPr="00033ABC">
                                    <w:rPr>
                                      <w:b/>
                                      <w:lang w:val="fr-CA" w:bidi="fr-FR"/>
                                    </w:rPr>
                                    <w:t>ADRESSE POSTALE</w:t>
                                  </w:r>
                                </w:p>
                                <w:p w14:paraId="4ABC2093" w14:textId="738B7EF0" w:rsidR="006B7E77" w:rsidRPr="00033ABC" w:rsidRDefault="00033ABC" w:rsidP="00033ABC">
                                  <w:pPr>
                                    <w:rPr>
                                      <w:b/>
                                      <w:caps/>
                                      <w:lang w:val="fr-CA"/>
                                    </w:rPr>
                                  </w:pPr>
                                  <w:r w:rsidRPr="00033ABC">
                                    <w:rPr>
                                      <w:b/>
                                      <w:lang w:val="fr-CA" w:bidi="fr-FR"/>
                                    </w:rPr>
                                    <w:t>Rue, ville (</w:t>
                                  </w:r>
                                  <w:proofErr w:type="gramStart"/>
                                  <w:r w:rsidRPr="00033ABC">
                                    <w:rPr>
                                      <w:b/>
                                      <w:lang w:val="fr-CA" w:bidi="fr-FR"/>
                                    </w:rPr>
                                    <w:t>province)  Code</w:t>
                                  </w:r>
                                  <w:proofErr w:type="gramEnd"/>
                                  <w:r w:rsidRPr="00033ABC">
                                    <w:rPr>
                                      <w:b/>
                                      <w:lang w:val="fr-CA" w:bidi="fr-FR"/>
                                    </w:rPr>
                                    <w:t xml:space="preserve"> postal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5641" id="Zone de texte 129" o:spid="_x0000_s1072" type="#_x0000_t202" style="position:absolute;margin-left:227pt;margin-top:122.5pt;width:161.55pt;height: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" o:allowincell="f" filled="f" stroked="f">
                      <v:textbox inset="0,0,0,0">
                        <w:txbxContent>
                          <w:p w14:paraId="452F0EF3" w14:textId="77777777" w:rsidR="006B7E77" w:rsidRPr="00033ABC" w:rsidRDefault="006B7E77" w:rsidP="006B7E77">
                            <w:pPr>
                              <w:rPr>
                                <w:b/>
                                <w:caps/>
                                <w:lang w:val="fr-CA"/>
                              </w:rPr>
                            </w:pPr>
                            <w:r w:rsidRPr="00033ABC">
                              <w:rPr>
                                <w:b/>
                                <w:lang w:val="fr-CA" w:bidi="fr-FR"/>
                              </w:rPr>
                              <w:t>NOM DE L’ENTREPRISE</w:t>
                            </w:r>
                          </w:p>
                          <w:p w14:paraId="395D48BC" w14:textId="77777777" w:rsidR="006B7E77" w:rsidRPr="00033ABC" w:rsidRDefault="006B7E77" w:rsidP="006B7E77">
                            <w:pPr>
                              <w:rPr>
                                <w:b/>
                                <w:caps/>
                                <w:lang w:val="fr-CA"/>
                              </w:rPr>
                            </w:pPr>
                            <w:r w:rsidRPr="00033ABC">
                              <w:rPr>
                                <w:b/>
                                <w:lang w:val="fr-CA" w:bidi="fr-FR"/>
                              </w:rPr>
                              <w:t>ADRESSE POSTALE</w:t>
                            </w:r>
                          </w:p>
                          <w:p w14:paraId="4ABC2093" w14:textId="738B7EF0" w:rsidR="006B7E77" w:rsidRPr="00033ABC" w:rsidRDefault="00033ABC" w:rsidP="00033ABC">
                            <w:pPr>
                              <w:rPr>
                                <w:b/>
                                <w:caps/>
                                <w:lang w:val="fr-CA"/>
                              </w:rPr>
                            </w:pPr>
                            <w:r w:rsidRPr="00033ABC">
                              <w:rPr>
                                <w:b/>
                                <w:lang w:val="fr-CA" w:bidi="fr-FR"/>
                              </w:rPr>
                              <w:t>Rue, ville (</w:t>
                            </w:r>
                            <w:proofErr w:type="gramStart"/>
                            <w:r w:rsidRPr="00033ABC">
                              <w:rPr>
                                <w:b/>
                                <w:lang w:val="fr-CA" w:bidi="fr-FR"/>
                              </w:rPr>
                              <w:t>province)  Code</w:t>
                            </w:r>
                            <w:proofErr w:type="gramEnd"/>
                            <w:r w:rsidRPr="00033ABC">
                              <w:rPr>
                                <w:b/>
                                <w:lang w:val="fr-CA" w:bidi="fr-FR"/>
                              </w:rPr>
                              <w:t xml:space="preserve"> postal</w:t>
                            </w:r>
                          </w:p>
                        </w:txbxContent>
                      </v:textbox>
                      <w10:wrap anchorx="page" anchory="page"/>
                    </v:shape>
                  </w:pict>
                </mc:Fallback>
              </mc:AlternateContent>
            </w:r>
            <w:r w:rsidRPr="00471CDA">
              <w:rPr>
                <w:noProof/>
                <w:lang w:bidi="fr-FR"/>
              </w:rPr>
              <mc:AlternateContent>
                <mc:Choice Requires="wps">
                  <w:drawing>
                    <wp:anchor distT="0" distB="0" distL="114300" distR="114300" simplePos="0" relativeHeight="251665408" behindDoc="0" locked="0" layoutInCell="0" allowOverlap="1" wp14:anchorId="2F574A66" wp14:editId="42CDE9D8">
                      <wp:simplePos x="0" y="0"/>
                      <wp:positionH relativeFrom="column">
                        <wp:posOffset>5917565</wp:posOffset>
                      </wp:positionH>
                      <wp:positionV relativeFrom="paragraph">
                        <wp:posOffset>6350</wp:posOffset>
                      </wp:positionV>
                      <wp:extent cx="685800" cy="571500"/>
                      <wp:effectExtent l="0" t="0" r="0" b="0"/>
                      <wp:wrapNone/>
                      <wp:docPr id="19" name="Zone de texte 229" descr="Scea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C0C0C0">
                                  <a:alpha val="49001"/>
                                </a:srgbClr>
                              </a:solidFill>
                              <a:ln w="9525">
                                <a:solidFill>
                                  <a:srgbClr val="808080"/>
                                </a:solidFill>
                                <a:miter lim="800000"/>
                                <a:headEnd/>
                                <a:tailEnd/>
                              </a:ln>
                            </wps:spPr>
                            <wps:txbx>
                              <w:txbxContent>
                                <w:p w14:paraId="14F8BF26" w14:textId="77777777" w:rsidR="006B7E77" w:rsidRDefault="006B7E77" w:rsidP="006B7E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74A66" id="Zone de texte 229" o:spid="_x0000_s1073" type="#_x0000_t202" alt="Sceau" style="position:absolute;margin-left:465.95pt;margin-top:.5pt;width:54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" o:allowincell="f" fillcolor="silver" strokecolor="gray">
                      <v:fill opacity="32125f"/>
                      <v:textbox>
                        <w:txbxContent>
                          <w:p w14:paraId="14F8BF26" w14:textId="77777777" w:rsidR="006B7E77" w:rsidRDefault="006B7E77" w:rsidP="006B7E77"/>
                        </w:txbxContent>
                      </v:textbox>
                    </v:shape>
                  </w:pict>
                </mc:Fallback>
              </mc:AlternateContent>
            </w:r>
          </w:p>
        </w:tc>
        <w:tc>
          <w:tcPr>
            <w:tcW w:w="10523" w:type="dxa"/>
            <w:gridSpan w:val="4"/>
          </w:tcPr>
          <w:p w14:paraId="0060ECCC" w14:textId="77777777" w:rsidR="006B7E77" w:rsidRPr="00471CDA" w:rsidRDefault="006B7E77" w:rsidP="00394B32">
            <w:pPr>
              <w:jc w:val="center"/>
              <w:rPr>
                <w:noProof/>
              </w:rPr>
            </w:pPr>
          </w:p>
        </w:tc>
      </w:tr>
    </w:tbl>
    <w:p w14:paraId="5551BEF3" w14:textId="77777777" w:rsidR="00E841AB" w:rsidRPr="00471CDA" w:rsidRDefault="00E841AB" w:rsidP="00874CA3">
      <w:pPr>
        <w:rPr>
          <w:noProof/>
        </w:rPr>
      </w:pPr>
    </w:p>
    <w:sectPr w:rsidR="00E841AB" w:rsidRPr="00471CDA" w:rsidSect="00394B32">
      <w:headerReference w:type="even" r:id="rId12"/>
      <w:footerReference w:type="default" r:id="rId13"/>
      <w:footerReference w:type="first" r:id="rId14"/>
      <w:type w:val="continuous"/>
      <w:pgSz w:w="11906" w:h="16838" w:code="9"/>
      <w:pgMar w:top="1191" w:right="454" w:bottom="1191" w:left="454" w:header="72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39A06" w14:textId="77777777" w:rsidR="00843963" w:rsidRDefault="00843963">
      <w:r>
        <w:separator/>
      </w:r>
    </w:p>
  </w:endnote>
  <w:endnote w:type="continuationSeparator" w:id="0">
    <w:p w14:paraId="774F3A82" w14:textId="77777777" w:rsidR="00843963" w:rsidRDefault="0084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374428036"/>
      <w:docPartObj>
        <w:docPartGallery w:val="Page Numbers (Bottom of Page)"/>
        <w:docPartUnique/>
      </w:docPartObj>
    </w:sdtPr>
    <w:sdtEndPr/>
    <w:sdtContent>
      <w:p w14:paraId="4A412539" w14:textId="77777777" w:rsidR="00C50AAD" w:rsidRDefault="00C50AAD" w:rsidP="00C50AAD">
        <w:pPr>
          <w:pStyle w:val="Titre3"/>
          <w:spacing w:before="0" w:after="0"/>
          <w:jc w:val="right"/>
          <w:rPr>
            <w:noProof/>
          </w:rPr>
        </w:pPr>
        <w:r>
          <w:rPr>
            <w:noProof/>
            <w:lang w:bidi="fr-FR"/>
          </w:rPr>
          <w:t xml:space="preserve">Page | </w:t>
        </w:r>
        <w:r>
          <w:rPr>
            <w:noProof/>
            <w:lang w:bidi="fr-FR"/>
          </w:rPr>
          <w:fldChar w:fldCharType="begin"/>
        </w:r>
        <w:r>
          <w:rPr>
            <w:noProof/>
            <w:lang w:bidi="fr-FR"/>
          </w:rPr>
          <w:instrText xml:space="preserve"> PAGE   \* MERGEFORMAT </w:instrText>
        </w:r>
        <w:r>
          <w:rPr>
            <w:noProof/>
            <w:lang w:bidi="fr-FR"/>
          </w:rPr>
          <w:fldChar w:fldCharType="separate"/>
        </w:r>
        <w:r w:rsidR="0087717F">
          <w:rPr>
            <w:noProof/>
            <w:lang w:bidi="fr-FR"/>
          </w:rPr>
          <w:t>6</w:t>
        </w:r>
        <w:r>
          <w:rPr>
            <w:noProof/>
            <w:lang w:bidi="fr-FR"/>
          </w:rPr>
          <w:fldChar w:fldCharType="end"/>
        </w:r>
        <w:r>
          <w:rPr>
            <w:noProof/>
            <w:lang w:bidi="fr-FR"/>
          </w:rPr>
          <w:t xml:space="preserve"> </w:t>
        </w:r>
      </w:p>
    </w:sdtContent>
  </w:sdt>
  <w:p w14:paraId="403DDD57" w14:textId="77777777" w:rsidR="00C50AAD" w:rsidRDefault="00C50AAD">
    <w:pPr>
      <w:pStyle w:val="Pieddepage"/>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1145192"/>
      <w:docPartObj>
        <w:docPartGallery w:val="Page Numbers (Bottom of Page)"/>
        <w:docPartUnique/>
      </w:docPartObj>
    </w:sdtPr>
    <w:sdtEndPr/>
    <w:sdtContent>
      <w:p w14:paraId="4918986D" w14:textId="77777777" w:rsidR="00C50AAD" w:rsidRDefault="00C50AAD" w:rsidP="00C50AAD">
        <w:pPr>
          <w:pStyle w:val="Titre3"/>
          <w:spacing w:before="0" w:after="0"/>
        </w:pPr>
        <w:r>
          <w:rPr>
            <w:lang w:bidi="fr-FR"/>
          </w:rPr>
          <w:t xml:space="preserve">Page | </w:t>
        </w:r>
        <w:r>
          <w:rPr>
            <w:lang w:bidi="fr-FR"/>
          </w:rPr>
          <w:fldChar w:fldCharType="begin"/>
        </w:r>
        <w:r>
          <w:rPr>
            <w:lang w:bidi="fr-FR"/>
          </w:rPr>
          <w:instrText xml:space="preserve"> PAGE   \* MERGEFORMAT </w:instrText>
        </w:r>
        <w:r>
          <w:rPr>
            <w:lang w:bidi="fr-FR"/>
          </w:rPr>
          <w:fldChar w:fldCharType="separate"/>
        </w:r>
        <w:r>
          <w:rPr>
            <w:noProof/>
            <w:lang w:bidi="fr-FR"/>
          </w:rPr>
          <w:t>1</w:t>
        </w:r>
        <w:r>
          <w:rPr>
            <w:noProof/>
            <w:lang w:bidi="fr-FR"/>
          </w:rPr>
          <w:fldChar w:fldCharType="end"/>
        </w:r>
        <w:r>
          <w:rPr>
            <w:lang w:bidi="fr-FR"/>
          </w:rPr>
          <w:t xml:space="preserve"> </w:t>
        </w:r>
      </w:p>
    </w:sdtContent>
  </w:sdt>
  <w:p w14:paraId="4F9C5C6C" w14:textId="77777777" w:rsidR="00AA16EE" w:rsidRDefault="00AA16EE" w:rsidP="00C50AAD">
    <w:pPr>
      <w:pStyle w:val="Titre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A87A9" w14:textId="77777777" w:rsidR="00843963" w:rsidRDefault="00843963">
      <w:r>
        <w:separator/>
      </w:r>
    </w:p>
  </w:footnote>
  <w:footnote w:type="continuationSeparator" w:id="0">
    <w:p w14:paraId="4B08CE53" w14:textId="77777777" w:rsidR="00843963" w:rsidRDefault="00843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49F39" w14:textId="77777777" w:rsidR="00E841AB" w:rsidRDefault="00E841AB">
    <w:pPr>
      <w:pStyle w:val="En-tte"/>
      <w:tabs>
        <w:tab w:val="clear" w:pos="8640"/>
        <w:tab w:val="right" w:pos="9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016"/>
    <w:rsid w:val="000066B9"/>
    <w:rsid w:val="000208AE"/>
    <w:rsid w:val="00033ABC"/>
    <w:rsid w:val="000A7655"/>
    <w:rsid w:val="0011388A"/>
    <w:rsid w:val="001578FE"/>
    <w:rsid w:val="00277F31"/>
    <w:rsid w:val="00342BA1"/>
    <w:rsid w:val="003743B3"/>
    <w:rsid w:val="00394B32"/>
    <w:rsid w:val="003A2D05"/>
    <w:rsid w:val="003B17B6"/>
    <w:rsid w:val="00471CDA"/>
    <w:rsid w:val="00472180"/>
    <w:rsid w:val="004A7294"/>
    <w:rsid w:val="00512F9A"/>
    <w:rsid w:val="00575C40"/>
    <w:rsid w:val="005C3E1D"/>
    <w:rsid w:val="005F4016"/>
    <w:rsid w:val="006B7E77"/>
    <w:rsid w:val="006D28EE"/>
    <w:rsid w:val="0073747E"/>
    <w:rsid w:val="007766B9"/>
    <w:rsid w:val="0078185F"/>
    <w:rsid w:val="0080282B"/>
    <w:rsid w:val="00843963"/>
    <w:rsid w:val="00874CA3"/>
    <w:rsid w:val="0087717F"/>
    <w:rsid w:val="00891C54"/>
    <w:rsid w:val="008A7D38"/>
    <w:rsid w:val="008E7060"/>
    <w:rsid w:val="0092092D"/>
    <w:rsid w:val="009D4D6F"/>
    <w:rsid w:val="00A27A31"/>
    <w:rsid w:val="00A855F8"/>
    <w:rsid w:val="00AA16EE"/>
    <w:rsid w:val="00AE48AF"/>
    <w:rsid w:val="00BD0DCA"/>
    <w:rsid w:val="00BF3986"/>
    <w:rsid w:val="00C50AAD"/>
    <w:rsid w:val="00CC46FF"/>
    <w:rsid w:val="00CC6970"/>
    <w:rsid w:val="00DA45E5"/>
    <w:rsid w:val="00E40774"/>
    <w:rsid w:val="00E841AB"/>
    <w:rsid w:val="00F07751"/>
    <w:rsid w:val="00F11A87"/>
    <w:rsid w:val="00F506DD"/>
    <w:rsid w:val="00F53DB1"/>
    <w:rsid w:val="00F66FAD"/>
    <w:rsid w:val="00FA5A82"/>
    <w:rsid w:val="00FD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331D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9"/>
    <w:rPr>
      <w:rFonts w:asciiTheme="minorHAnsi" w:eastAsia="Times New Roman" w:hAnsiTheme="minorHAnsi"/>
    </w:rPr>
  </w:style>
  <w:style w:type="paragraph" w:styleId="Titre1">
    <w:name w:val="heading 1"/>
    <w:basedOn w:val="Normal"/>
    <w:next w:val="Normal"/>
    <w:link w:val="Titre1Car"/>
    <w:qFormat/>
    <w:rsid w:val="00FA5A82"/>
    <w:pPr>
      <w:keepNext/>
      <w:outlineLvl w:val="0"/>
    </w:pPr>
    <w:rPr>
      <w:rFonts w:asciiTheme="majorHAnsi" w:hAnsiTheme="majorHAnsi"/>
      <w:color w:val="304157" w:themeColor="text2"/>
      <w:spacing w:val="10"/>
      <w:sz w:val="44"/>
    </w:rPr>
  </w:style>
  <w:style w:type="paragraph" w:styleId="Titre2">
    <w:name w:val="heading 2"/>
    <w:basedOn w:val="Titre1"/>
    <w:next w:val="Normal"/>
    <w:link w:val="Titre2Car"/>
    <w:qFormat/>
    <w:rsid w:val="00472180"/>
    <w:pPr>
      <w:spacing w:after="120" w:line="400" w:lineRule="exact"/>
      <w:outlineLvl w:val="1"/>
    </w:pPr>
    <w:rPr>
      <w:color w:val="FFFFFF" w:themeColor="background1"/>
      <w:spacing w:val="20"/>
      <w:sz w:val="36"/>
    </w:rPr>
  </w:style>
  <w:style w:type="paragraph" w:styleId="Titre3">
    <w:name w:val="heading 3"/>
    <w:basedOn w:val="Normal"/>
    <w:next w:val="Normal"/>
    <w:qFormat/>
    <w:rsid w:val="007766B9"/>
    <w:pPr>
      <w:keepNext/>
      <w:spacing w:before="240" w:after="60"/>
      <w:outlineLvl w:val="2"/>
    </w:pPr>
    <w:rPr>
      <w:b/>
      <w:color w:val="26BFCE" w:themeColor="accent1"/>
      <w:sz w:val="24"/>
    </w:rPr>
  </w:style>
  <w:style w:type="paragraph" w:styleId="Titre4">
    <w:name w:val="heading 4"/>
    <w:basedOn w:val="Titre1"/>
    <w:next w:val="Normal"/>
    <w:link w:val="Titre4Car"/>
    <w:qFormat/>
    <w:rsid w:val="00472180"/>
    <w:pPr>
      <w:outlineLvl w:val="3"/>
    </w:pPr>
    <w:rPr>
      <w:rFonts w:asciiTheme="minorHAnsi" w:hAnsiTheme="minorHAnsi"/>
      <w:b/>
      <w:i/>
      <w:sz w:val="36"/>
    </w:rPr>
  </w:style>
  <w:style w:type="paragraph" w:styleId="Titre5">
    <w:name w:val="heading 5"/>
    <w:basedOn w:val="Titre1"/>
    <w:next w:val="Normal"/>
    <w:qFormat/>
    <w:pPr>
      <w:outlineLvl w:val="4"/>
    </w:pPr>
    <w:rPr>
      <w:sz w:val="28"/>
    </w:rPr>
  </w:style>
  <w:style w:type="paragraph" w:styleId="Titre6">
    <w:name w:val="heading 6"/>
    <w:basedOn w:val="Normal"/>
    <w:next w:val="Normal"/>
    <w:qFormat/>
    <w:rsid w:val="0073747E"/>
    <w:pPr>
      <w:spacing w:before="240" w:after="60"/>
      <w:outlineLvl w:val="5"/>
    </w:pPr>
    <w:rPr>
      <w:b/>
    </w:rPr>
  </w:style>
  <w:style w:type="paragraph" w:styleId="Titre9">
    <w:name w:val="heading 9"/>
    <w:basedOn w:val="Normal"/>
    <w:next w:val="Normal"/>
    <w:qFormat/>
    <w:rsid w:val="00F506DD"/>
    <w:pPr>
      <w:keepNext/>
      <w:spacing w:line="360" w:lineRule="auto"/>
      <w:jc w:val="right"/>
      <w:outlineLvl w:val="8"/>
    </w:pPr>
    <w:rPr>
      <w:b/>
      <w:i/>
      <w:color w:val="304157"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rPr>
      <w:rFonts w:ascii="Times New Roman" w:hAnsi="Times New Roman"/>
    </w:rPr>
  </w:style>
  <w:style w:type="paragraph" w:styleId="Corpsdetexte">
    <w:name w:val="Body Text"/>
    <w:basedOn w:val="Normal"/>
    <w:link w:val="CorpsdetexteCar"/>
    <w:pPr>
      <w:spacing w:after="120" w:line="240" w:lineRule="atLeast"/>
    </w:pPr>
  </w:style>
  <w:style w:type="paragraph" w:styleId="Retraitcorpsdetexte">
    <w:name w:val="Body Text Indent"/>
    <w:basedOn w:val="Normal"/>
    <w:pPr>
      <w:tabs>
        <w:tab w:val="left" w:pos="180"/>
      </w:tabs>
      <w:spacing w:line="220" w:lineRule="atLeast"/>
      <w:ind w:left="187" w:hanging="187"/>
    </w:pPr>
    <w:rPr>
      <w:sz w:val="18"/>
    </w:rPr>
  </w:style>
  <w:style w:type="paragraph" w:customStyle="1" w:styleId="Textedelgende">
    <w:name w:val="Texte de légende"/>
    <w:basedOn w:val="Normal"/>
    <w:pPr>
      <w:spacing w:line="220" w:lineRule="atLeast"/>
      <w:jc w:val="center"/>
    </w:pPr>
    <w:rPr>
      <w:color w:val="333300"/>
      <w:sz w:val="18"/>
    </w:rPr>
  </w:style>
  <w:style w:type="paragraph" w:customStyle="1" w:styleId="Textedecitation">
    <w:name w:val="Texte de citation"/>
    <w:basedOn w:val="Textedelgende"/>
    <w:pPr>
      <w:spacing w:line="280" w:lineRule="atLeast"/>
      <w:jc w:val="right"/>
    </w:pPr>
    <w:rPr>
      <w:i/>
      <w:sz w:val="20"/>
    </w:rPr>
  </w:style>
  <w:style w:type="paragraph" w:customStyle="1" w:styleId="Gnrique">
    <w:name w:val="Générique"/>
    <w:basedOn w:val="Titre1"/>
    <w:rPr>
      <w:sz w:val="96"/>
    </w:rPr>
  </w:style>
  <w:style w:type="paragraph" w:customStyle="1" w:styleId="En-tte1">
    <w:name w:val="En-tête1"/>
    <w:basedOn w:val="Normal"/>
    <w:rPr>
      <w:rFonts w:ascii="Impact" w:hAnsi="Impact"/>
      <w:color w:val="FFFFFF"/>
      <w:sz w:val="36"/>
      <w:szCs w:val="36"/>
    </w:r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paragraph" w:styleId="Titre">
    <w:name w:val="Title"/>
    <w:basedOn w:val="Normal"/>
    <w:next w:val="Normal"/>
    <w:link w:val="TitreCar"/>
    <w:uiPriority w:val="10"/>
    <w:qFormat/>
    <w:rsid w:val="007766B9"/>
    <w:pPr>
      <w:contextualSpacing/>
    </w:pPr>
    <w:rPr>
      <w:rFonts w:asciiTheme="majorHAnsi" w:eastAsiaTheme="majorEastAsia" w:hAnsiTheme="majorHAnsi" w:cstheme="majorBidi"/>
      <w:color w:val="304157" w:themeColor="text2"/>
      <w:kern w:val="28"/>
      <w:sz w:val="120"/>
      <w:szCs w:val="56"/>
    </w:rPr>
  </w:style>
  <w:style w:type="character" w:customStyle="1" w:styleId="TitreCar">
    <w:name w:val="Titre Car"/>
    <w:basedOn w:val="Policepardfaut"/>
    <w:link w:val="Titre"/>
    <w:uiPriority w:val="10"/>
    <w:rsid w:val="007766B9"/>
    <w:rPr>
      <w:rFonts w:asciiTheme="majorHAnsi" w:eastAsiaTheme="majorEastAsia" w:hAnsiTheme="majorHAnsi" w:cstheme="majorBidi"/>
      <w:color w:val="304157" w:themeColor="text2"/>
      <w:kern w:val="28"/>
      <w:sz w:val="120"/>
      <w:szCs w:val="56"/>
    </w:rPr>
  </w:style>
  <w:style w:type="table" w:styleId="Grilledutableau">
    <w:name w:val="Table Grid"/>
    <w:basedOn w:val="Tableau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ous-titreCar">
    <w:name w:val="Sous-titre Car"/>
    <w:basedOn w:val="Policepardfaut"/>
    <w:link w:val="Sous-titre"/>
    <w:uiPriority w:val="11"/>
    <w:rsid w:val="00F506DD"/>
    <w:rPr>
      <w:rFonts w:asciiTheme="minorHAnsi" w:eastAsiaTheme="minorEastAsia" w:hAnsiTheme="minorHAnsi" w:cstheme="minorBidi"/>
      <w:color w:val="304157" w:themeColor="text2"/>
      <w:spacing w:val="15"/>
      <w:sz w:val="22"/>
      <w:szCs w:val="22"/>
    </w:rPr>
  </w:style>
  <w:style w:type="character" w:customStyle="1" w:styleId="CorpsdetexteCar">
    <w:name w:val="Corps de texte Car"/>
    <w:basedOn w:val="Policepardfaut"/>
    <w:link w:val="Corpsdetexte"/>
    <w:rsid w:val="00FA5A82"/>
    <w:rPr>
      <w:rFonts w:asciiTheme="minorHAnsi" w:eastAsia="Times New Roman" w:hAnsiTheme="minorHAnsi"/>
    </w:rPr>
  </w:style>
  <w:style w:type="character" w:customStyle="1" w:styleId="Titre1Car">
    <w:name w:val="Titre 1 Car"/>
    <w:basedOn w:val="Policepardfaut"/>
    <w:link w:val="Titre1"/>
    <w:rsid w:val="00FA5A82"/>
    <w:rPr>
      <w:rFonts w:asciiTheme="majorHAnsi" w:eastAsia="Times New Roman" w:hAnsiTheme="majorHAnsi"/>
      <w:color w:val="304157" w:themeColor="text2"/>
      <w:spacing w:val="10"/>
      <w:sz w:val="44"/>
    </w:rPr>
  </w:style>
  <w:style w:type="character" w:customStyle="1" w:styleId="Titre4Car">
    <w:name w:val="Titre 4 Car"/>
    <w:basedOn w:val="Policepardfaut"/>
    <w:link w:val="Titre4"/>
    <w:rsid w:val="00472180"/>
    <w:rPr>
      <w:rFonts w:asciiTheme="minorHAnsi" w:eastAsia="Times New Roman" w:hAnsiTheme="minorHAnsi"/>
      <w:b/>
      <w:i/>
      <w:color w:val="304157" w:themeColor="text2"/>
      <w:spacing w:val="10"/>
      <w:sz w:val="36"/>
    </w:rPr>
  </w:style>
  <w:style w:type="character" w:customStyle="1" w:styleId="Titre2Car">
    <w:name w:val="Titre 2 Car"/>
    <w:basedOn w:val="Policepardfaut"/>
    <w:link w:val="Titre2"/>
    <w:rsid w:val="00472180"/>
    <w:rPr>
      <w:rFonts w:asciiTheme="majorHAnsi" w:eastAsia="Times New Roman" w:hAnsiTheme="majorHAnsi"/>
      <w:color w:val="FFFFFF" w:themeColor="background1"/>
      <w:spacing w:val="20"/>
      <w:sz w:val="36"/>
    </w:rPr>
  </w:style>
  <w:style w:type="character" w:styleId="Accentuationlgre">
    <w:name w:val="Subtle Emphasis"/>
    <w:basedOn w:val="Policepardfaut"/>
    <w:uiPriority w:val="19"/>
    <w:qFormat/>
    <w:rsid w:val="006B7E77"/>
    <w:rPr>
      <w:i/>
      <w:iCs/>
      <w:color w:val="404040" w:themeColor="text1" w:themeTint="BF"/>
    </w:rPr>
  </w:style>
  <w:style w:type="character" w:styleId="Accentuation">
    <w:name w:val="Emphasis"/>
    <w:basedOn w:val="Policepardfaut"/>
    <w:uiPriority w:val="20"/>
    <w:qFormat/>
    <w:rsid w:val="006B7E77"/>
    <w:rPr>
      <w:i/>
      <w:iCs/>
    </w:rPr>
  </w:style>
  <w:style w:type="paragraph" w:styleId="Sansinterligne">
    <w:name w:val="No Spacing"/>
    <w:uiPriority w:val="1"/>
    <w:qFormat/>
    <w:rsid w:val="006B7E77"/>
    <w:rPr>
      <w:rFonts w:asciiTheme="minorHAnsi" w:eastAsia="Times New Roman" w:hAnsiTheme="minorHAnsi"/>
      <w:sz w:val="22"/>
    </w:rPr>
  </w:style>
  <w:style w:type="character" w:customStyle="1" w:styleId="PieddepageCar">
    <w:name w:val="Pied de page Car"/>
    <w:basedOn w:val="Policepardfaut"/>
    <w:link w:val="Pieddepage"/>
    <w:uiPriority w:val="99"/>
    <w:rsid w:val="00AA16EE"/>
    <w:rPr>
      <w:rFonts w:asciiTheme="minorHAnsi" w:eastAsia="Times New Roman"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A7F82-A58F-41E5-9895-E33B3E665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49</TotalTime>
  <Pages>6</Pages>
  <Words>0</Words>
  <Characters>166</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Tester fr-FR</cp:lastModifiedBy>
  <cp:revision>2</cp:revision>
  <cp:lastPrinted>2003-04-09T11:49:00Z</cp:lastPrinted>
  <dcterms:created xsi:type="dcterms:W3CDTF">2019-10-15T18:22:00Z</dcterms:created>
  <dcterms:modified xsi:type="dcterms:W3CDTF">2019-10-31T07:30:00Z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