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Disposition de carte de visite pour 10 cartes par page"/>
      </w:tblPr>
      <w:tblGrid>
        <w:gridCol w:w="4873"/>
        <w:gridCol w:w="4873"/>
      </w:tblGrid>
      <w:tr w:rsidR="00C307D8" w:rsidTr="00140668">
        <w:trPr>
          <w:trHeight w:hRule="exact" w:val="2920"/>
        </w:trPr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2C43BE4E" wp14:editId="3DE86EE8">
                      <wp:extent cx="1143000" cy="777240"/>
                      <wp:effectExtent l="0" t="0" r="0" b="0"/>
                      <wp:docPr id="88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oupe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orme libre 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orme libre 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orme libre 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ECD8D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">
                      <o:lock v:ext="edit" aspectratio="t"/>
                      <v:group id="Groupe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orme libre 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 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F04F5C">
            <w:pPr>
              <w:pStyle w:val="Nom"/>
            </w:pPr>
            <w:sdt>
              <w:sdtPr>
                <w:alias w:val="Entrez votre nom :"/>
                <w:tag w:val="Entrez votre nom 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9109EF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C307D8" w:rsidRPr="00032073" w:rsidRDefault="00F04F5C" w:rsidP="00F16789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9109EF">
                  <w:rPr>
                    <w:lang w:val="en-US" w:bidi="fr-FR"/>
                  </w:rPr>
                  <w:t>Téléphone</w:t>
                </w:r>
              </w:sdtContent>
            </w:sdt>
            <w:r w:rsidR="00C307D8" w:rsidRPr="009109EF">
              <w:rPr>
                <w:lang w:val="en-US"/>
              </w:rPr>
              <w:t> </w:t>
            </w:r>
            <w:r w:rsidR="00C307D8" w:rsidRPr="009109EF">
              <w:rPr>
                <w:rStyle w:val="lev"/>
                <w:lang w:val="en-US" w:bidi="fr-FR"/>
              </w:rPr>
              <w:t>|</w:t>
            </w:r>
            <w:r w:rsidR="00C307D8" w:rsidRPr="009109EF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9109EF">
                  <w:rPr>
                    <w:lang w:val="en-US" w:bidi="fr-FR"/>
                  </w:rPr>
                  <w:t>E-mail</w:t>
                </w:r>
              </w:sdtContent>
            </w:sdt>
            <w:r w:rsidR="00C307D8" w:rsidRPr="009109EF">
              <w:rPr>
                <w:lang w:val="en-US"/>
              </w:rPr>
              <w:t> </w:t>
            </w:r>
            <w:r w:rsidR="00C307D8" w:rsidRPr="009109EF">
              <w:rPr>
                <w:rStyle w:val="lev"/>
                <w:lang w:val="en-US" w:bidi="fr-FR"/>
              </w:rPr>
              <w:t>|</w:t>
            </w:r>
            <w:r w:rsidR="00C307D8" w:rsidRPr="009109EF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9109EF">
                  <w:rPr>
                    <w:lang w:val="en-US" w:bidi="fr-FR"/>
                  </w:rPr>
                  <w:t>@twitter</w:t>
                </w:r>
              </w:sdtContent>
            </w:sdt>
            <w:r w:rsidR="00C307D8" w:rsidRPr="009109EF">
              <w:rPr>
                <w:lang w:val="en-US" w:bidi="fr-FR"/>
              </w:rPr>
              <w:t xml:space="preserve"> : </w:t>
            </w:r>
            <w:sdt>
              <w:sdtPr>
                <w:alias w:val="Entrez un pseudo Twitter :"/>
                <w:tag w:val="Entrez le pseudo Twitter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9109EF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C307D8">
            <w:sdt>
              <w:sdtPr>
                <w:alias w:val="Entrez l’URL du site web :"/>
                <w:tag w:val="Entrez l’URL du site web 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12AC6188" wp14:editId="7A2650FB">
                      <wp:extent cx="1143000" cy="777240"/>
                      <wp:effectExtent l="0" t="0" r="0" b="0"/>
                      <wp:docPr id="82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oupe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Forme libre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orme libre 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Forme libre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BC1A0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">
                      <o:lock v:ext="edit" aspectratio="t"/>
                      <v:group id="Groupe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Forme libre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40668" w:rsidRDefault="00F04F5C" w:rsidP="00140668">
            <w:pPr>
              <w:pStyle w:val="Nom"/>
            </w:pPr>
            <w:sdt>
              <w:sdtPr>
                <w:alias w:val="Entrez votre nom :"/>
                <w:tag w:val="Entrez votre nom :"/>
                <w:id w:val="-844938218"/>
                <w:placeholder>
                  <w:docPart w:val="E3C53624C19A459085EEB9D6C35A65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14066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1117720992"/>
              <w:placeholder>
                <w:docPart w:val="3F27763F13E240EA9C9C83E7266C49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D2DB6" w:rsidRDefault="009109EF" w:rsidP="004D2DB6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4D2DB6" w:rsidRPr="00032073" w:rsidRDefault="00F04F5C" w:rsidP="004D2DB6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2133430744"/>
                <w:placeholder>
                  <w:docPart w:val="BEAB9984FBB147AEA632E7B3E186232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4D2DB6" w:rsidRPr="004D2DB6">
                  <w:rPr>
                    <w:lang w:val="en-US" w:bidi="fr-FR"/>
                  </w:rPr>
                  <w:t>Téléphone</w:t>
                </w:r>
              </w:sdtContent>
            </w:sdt>
            <w:r w:rsidR="004D2DB6" w:rsidRPr="004D2DB6">
              <w:rPr>
                <w:lang w:val="en-US"/>
              </w:rPr>
              <w:t> </w:t>
            </w:r>
            <w:r w:rsidR="004D2DB6" w:rsidRPr="004D2DB6">
              <w:rPr>
                <w:rStyle w:val="lev"/>
                <w:lang w:val="en-US" w:bidi="fr-FR"/>
              </w:rPr>
              <w:t>|</w:t>
            </w:r>
            <w:r w:rsidR="004D2DB6" w:rsidRPr="009109EF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1976182388"/>
                <w:placeholder>
                  <w:docPart w:val="E61403D580DE4110864C9C0987200F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4D2DB6" w:rsidRPr="009109EF">
                  <w:rPr>
                    <w:lang w:val="en-US" w:bidi="fr-FR"/>
                  </w:rPr>
                  <w:t>E-mail</w:t>
                </w:r>
              </w:sdtContent>
            </w:sdt>
            <w:r w:rsidR="004D2DB6" w:rsidRPr="009109EF">
              <w:rPr>
                <w:lang w:val="en-US"/>
              </w:rPr>
              <w:t> </w:t>
            </w:r>
            <w:r w:rsidR="004D2DB6" w:rsidRPr="009109EF">
              <w:rPr>
                <w:rStyle w:val="lev"/>
                <w:lang w:val="en-US" w:bidi="fr-FR"/>
              </w:rPr>
              <w:t>|</w:t>
            </w:r>
            <w:r w:rsidR="004D2DB6" w:rsidRPr="004D2DB6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2025593110"/>
                <w:placeholder>
                  <w:docPart w:val="A05008AE269649858EE689852A287D74"/>
                </w:placeholder>
                <w:temporary/>
                <w:showingPlcHdr/>
                <w15:appearance w15:val="hidden"/>
              </w:sdtPr>
              <w:sdtEndPr/>
              <w:sdtContent>
                <w:r w:rsidR="004D2DB6" w:rsidRPr="009109EF">
                  <w:rPr>
                    <w:lang w:val="en-US" w:bidi="fr-FR"/>
                  </w:rPr>
                  <w:t>@twitter</w:t>
                </w:r>
              </w:sdtContent>
            </w:sdt>
            <w:r w:rsidR="004D2DB6" w:rsidRPr="009109EF">
              <w:rPr>
                <w:lang w:val="en-US" w:bidi="fr-FR"/>
              </w:rPr>
              <w:t xml:space="preserve"> : </w:t>
            </w:r>
            <w:sdt>
              <w:sdtPr>
                <w:alias w:val="Entrez un pseudo Twitter :"/>
                <w:tag w:val="Entrez le pseudo Twitter"/>
                <w:id w:val="-1288194509"/>
                <w:placeholder>
                  <w:docPart w:val="CCD71C5929F54282BFF463632C4A24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4D2DB6" w:rsidRPr="009109EF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4D2DB6">
            <w:sdt>
              <w:sdtPr>
                <w:alias w:val="Entrez l’URL du site web :"/>
                <w:tag w:val="Entrez l’URL du site web :"/>
                <w:id w:val="761650551"/>
                <w:placeholder>
                  <w:docPart w:val="1F322071291D4F05B8C092A2A59E2EB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</w:tr>
      <w:tr w:rsidR="00C307D8" w:rsidTr="00140668">
        <w:trPr>
          <w:trHeight w:hRule="exact" w:val="2920"/>
        </w:trPr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2AFD9E54" wp14:editId="5EAFBAC8">
                      <wp:extent cx="1143000" cy="777240"/>
                      <wp:effectExtent l="0" t="0" r="0" b="0"/>
                      <wp:docPr id="87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oupe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Forme libre 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orme libre 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Forme libre 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597AED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">
                      <o:lock v:ext="edit" aspectratio="t"/>
                      <v:group id="Groupe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Forme libre 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 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40668" w:rsidRDefault="00F04F5C" w:rsidP="00140668">
            <w:pPr>
              <w:pStyle w:val="Nom"/>
            </w:pPr>
            <w:sdt>
              <w:sdtPr>
                <w:alias w:val="Entrez votre nom :"/>
                <w:tag w:val="Entrez votre nom :"/>
                <w:id w:val="704681939"/>
                <w:placeholder>
                  <w:docPart w:val="C19D3C0608B245A083695B205B81592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14066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-1871602776"/>
              <w:placeholder>
                <w:docPart w:val="3D41466E54CF47C7B52CDD583D2688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64426" w:rsidRDefault="009109EF" w:rsidP="00564426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564426" w:rsidRPr="00032073" w:rsidRDefault="00F04F5C" w:rsidP="00564426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-805009988"/>
                <w:placeholder>
                  <w:docPart w:val="BDA3F420B1394057BCC00A16270B1DA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Téléphone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-549078204"/>
                <w:placeholder>
                  <w:docPart w:val="F7C81E96A36544D99B6620166AA2AFF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E-mail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-1804306155"/>
                <w:placeholder>
                  <w:docPart w:val="D2824748B56F4F119A2613D7562D7672"/>
                </w:placeholder>
                <w:temporary/>
                <w:showingPlcHdr/>
                <w15:appearance w15:val="hidden"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@twitter</w:t>
                </w:r>
              </w:sdtContent>
            </w:sdt>
            <w:r w:rsidR="00564426" w:rsidRPr="009109EF">
              <w:rPr>
                <w:lang w:val="en-US" w:bidi="fr-FR"/>
              </w:rPr>
              <w:t xml:space="preserve"> : </w:t>
            </w:r>
            <w:sdt>
              <w:sdtPr>
                <w:alias w:val="Entrez un pseudo Twitter :"/>
                <w:tag w:val="Entrez le pseudo Twitter"/>
                <w:id w:val="-2029780661"/>
                <w:placeholder>
                  <w:docPart w:val="6B632B1439544CAF9E654FE7C3C27AA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564426">
            <w:sdt>
              <w:sdtPr>
                <w:alias w:val="Entrez l’URL du site web :"/>
                <w:tag w:val="Entrez l’URL du site web :"/>
                <w:id w:val="-268004497"/>
                <w:placeholder>
                  <w:docPart w:val="103412AB171B4631B01575C844F011F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605CE9E1" wp14:editId="6785432A">
                      <wp:extent cx="1143000" cy="777240"/>
                      <wp:effectExtent l="0" t="0" r="0" b="0"/>
                      <wp:docPr id="93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oupe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Forme libre 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orme libre 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orme libre 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DE20FB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">
                      <o:lock v:ext="edit" aspectratio="t"/>
                      <v:group id="Groupe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Forme libre 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 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40668" w:rsidRDefault="00F04F5C" w:rsidP="00140668">
            <w:pPr>
              <w:pStyle w:val="Nom"/>
            </w:pPr>
            <w:sdt>
              <w:sdtPr>
                <w:alias w:val="Entrez votre nom :"/>
                <w:tag w:val="Entrez votre nom :"/>
                <w:id w:val="-530188246"/>
                <w:placeholder>
                  <w:docPart w:val="B2B02282B86349A193835C464DB251C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14066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-1244635438"/>
              <w:placeholder>
                <w:docPart w:val="A07B51E649DD4E6DBE8D49C9B13AAD7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64426" w:rsidRDefault="009109EF" w:rsidP="00564426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564426" w:rsidRPr="009109EF" w:rsidRDefault="00F04F5C" w:rsidP="00564426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-49002674"/>
                <w:placeholder>
                  <w:docPart w:val="4BA0573CD60D40049AEE469099C48AA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Téléphone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-889033282"/>
                <w:placeholder>
                  <w:docPart w:val="6CBB15E25F054251BA176FECE2E4A38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E-mail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2101133624"/>
                <w:placeholder>
                  <w:docPart w:val="F6734C7FA67046B4848D8DA59C465F46"/>
                </w:placeholder>
                <w:temporary/>
                <w:showingPlcHdr/>
                <w15:appearance w15:val="hidden"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@twitter</w:t>
                </w:r>
              </w:sdtContent>
            </w:sdt>
            <w:r w:rsidR="00564426" w:rsidRPr="009109EF">
              <w:rPr>
                <w:lang w:val="en-US" w:bidi="fr-FR"/>
              </w:rPr>
              <w:t xml:space="preserve"> : </w:t>
            </w:r>
            <w:sdt>
              <w:sdtPr>
                <w:alias w:val="Entrez un pseudo Twitter :"/>
                <w:tag w:val="Entrez le pseudo Twitter"/>
                <w:id w:val="-599949208"/>
                <w:placeholder>
                  <w:docPart w:val="A1F336534A614C12B26F2F1A851752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564426">
            <w:sdt>
              <w:sdtPr>
                <w:alias w:val="Entrez l’URL du site web :"/>
                <w:tag w:val="Entrez l’URL du site web :"/>
                <w:id w:val="1890835160"/>
                <w:placeholder>
                  <w:docPart w:val="AE6597BE6F5D4D09854245D75396889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</w:tr>
      <w:tr w:rsidR="00C307D8" w:rsidTr="00140668">
        <w:trPr>
          <w:trHeight w:hRule="exact" w:val="2920"/>
        </w:trPr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7E6E87B5" wp14:editId="715928B5">
                      <wp:extent cx="1143000" cy="777240"/>
                      <wp:effectExtent l="0" t="0" r="0" b="0"/>
                      <wp:docPr id="103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oupe 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orme libre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orme libre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orme libre 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48CAD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">
                      <o:lock v:ext="edit" aspectratio="t"/>
                      <v:group id="Groupe 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orme libre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 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40668" w:rsidRDefault="00F04F5C" w:rsidP="00140668">
            <w:pPr>
              <w:pStyle w:val="Nom"/>
            </w:pPr>
            <w:sdt>
              <w:sdtPr>
                <w:alias w:val="Entrez votre nom :"/>
                <w:tag w:val="Entrez votre nom :"/>
                <w:id w:val="875428265"/>
                <w:placeholder>
                  <w:docPart w:val="1D51FBFDFFD443899799DF60FAA1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14066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-827599585"/>
              <w:placeholder>
                <w:docPart w:val="EF67CAE9713949678ED198FC73F2E62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64426" w:rsidRDefault="009109EF" w:rsidP="00564426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564426" w:rsidRPr="00032073" w:rsidRDefault="00F04F5C" w:rsidP="00564426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1656113462"/>
                <w:placeholder>
                  <w:docPart w:val="66745405D5414D7FB0FA4BFFB58FDBE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Téléphone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-61177760"/>
                <w:placeholder>
                  <w:docPart w:val="2989A701C6304D98B2BAEB4C953ED23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E-mail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1298880733"/>
                <w:placeholder>
                  <w:docPart w:val="3FFAF6726AF14EE79084DE42FD89C093"/>
                </w:placeholder>
                <w:temporary/>
                <w:showingPlcHdr/>
                <w15:appearance w15:val="hidden"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@twitter</w:t>
                </w:r>
              </w:sdtContent>
            </w:sdt>
            <w:r w:rsidR="00564426" w:rsidRPr="009109EF">
              <w:rPr>
                <w:lang w:val="en-US" w:bidi="fr-FR"/>
              </w:rPr>
              <w:t> :</w:t>
            </w:r>
            <w:r w:rsidR="00564426" w:rsidRPr="00032073">
              <w:rPr>
                <w:lang w:val="en-US" w:bidi="fr-FR"/>
              </w:rPr>
              <w:t xml:space="preserve"> </w:t>
            </w:r>
            <w:sdt>
              <w:sdtPr>
                <w:alias w:val="Entrez un pseudo Twitter :"/>
                <w:tag w:val="Entrez le pseudo Twitter"/>
                <w:id w:val="2091587789"/>
                <w:placeholder>
                  <w:docPart w:val="471F75C0DF6443FB9F494BC59F6C9F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564426" w:rsidRPr="00032073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564426">
            <w:sdt>
              <w:sdtPr>
                <w:alias w:val="Entrez l’URL du site web :"/>
                <w:tag w:val="Entrez l’URL du site web :"/>
                <w:id w:val="-877383770"/>
                <w:placeholder>
                  <w:docPart w:val="65934B1DB76D45D58B44DB9171E6AA1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7B8EA2" wp14:editId="131B9F77">
                      <wp:extent cx="1143000" cy="777240"/>
                      <wp:effectExtent l="0" t="0" r="0" b="0"/>
                      <wp:docPr id="98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oupe 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orme libre 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orme libre 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orme libre 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89B3C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">
                      <o:lock v:ext="edit" aspectratio="t"/>
                      <v:group id="Groupe 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orme libre 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 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40668" w:rsidRDefault="00F04F5C" w:rsidP="00140668">
            <w:pPr>
              <w:pStyle w:val="Nom"/>
            </w:pPr>
            <w:sdt>
              <w:sdtPr>
                <w:alias w:val="Entrez votre nom :"/>
                <w:tag w:val="Entrez votre nom :"/>
                <w:id w:val="189813691"/>
                <w:placeholder>
                  <w:docPart w:val="43BDB73FCEDB4542A3D6DD271CB634E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14066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-1079901135"/>
              <w:placeholder>
                <w:docPart w:val="DE5DF8329AFC4D72BA16AE201982157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64426" w:rsidRDefault="009109EF" w:rsidP="00564426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564426" w:rsidRPr="00032073" w:rsidRDefault="00F04F5C" w:rsidP="00564426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180327678"/>
                <w:placeholder>
                  <w:docPart w:val="AB13AE3F706D454B9FFCDDA46417E28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Téléphone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1136073587"/>
                <w:placeholder>
                  <w:docPart w:val="400D17A4258D4FDB94E84BCF91914B9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E-mail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1794943424"/>
                <w:placeholder>
                  <w:docPart w:val="51D0A77D608042E8866B25028CA8F4BD"/>
                </w:placeholder>
                <w:temporary/>
                <w:showingPlcHdr/>
                <w15:appearance w15:val="hidden"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@twitter</w:t>
                </w:r>
              </w:sdtContent>
            </w:sdt>
            <w:r w:rsidR="00564426" w:rsidRPr="009109EF">
              <w:rPr>
                <w:lang w:val="en-US" w:bidi="fr-FR"/>
              </w:rPr>
              <w:t> :</w:t>
            </w:r>
            <w:r w:rsidR="00564426" w:rsidRPr="00032073">
              <w:rPr>
                <w:lang w:val="en-US" w:bidi="fr-FR"/>
              </w:rPr>
              <w:t xml:space="preserve"> </w:t>
            </w:r>
            <w:sdt>
              <w:sdtPr>
                <w:alias w:val="Entrez un pseudo Twitter :"/>
                <w:tag w:val="Entrez le pseudo Twitter"/>
                <w:id w:val="-1931266773"/>
                <w:placeholder>
                  <w:docPart w:val="9DDD3A2ED0644FDB96A11B1192CB938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564426" w:rsidRPr="00032073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564426">
            <w:sdt>
              <w:sdtPr>
                <w:alias w:val="Entrez l’URL du site web :"/>
                <w:tag w:val="Entrez l’URL du site web :"/>
                <w:id w:val="62380237"/>
                <w:placeholder>
                  <w:docPart w:val="F69E0812E3134AF5B23333694931B61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</w:tr>
      <w:tr w:rsidR="00C307D8" w:rsidTr="00140668">
        <w:trPr>
          <w:trHeight w:hRule="exact" w:val="2920"/>
        </w:trPr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25C15E11" wp14:editId="064270BF">
                      <wp:extent cx="1143000" cy="777240"/>
                      <wp:effectExtent l="0" t="0" r="0" b="0"/>
                      <wp:docPr id="108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oupe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Forme libre 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orme libre 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Forme libre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A1CB34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">
                      <o:lock v:ext="edit" aspectratio="t"/>
                      <v:group id="Groupe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Forme libre 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40668" w:rsidRDefault="00F04F5C" w:rsidP="00140668">
            <w:pPr>
              <w:pStyle w:val="Nom"/>
            </w:pPr>
            <w:sdt>
              <w:sdtPr>
                <w:alias w:val="Entrez votre nom :"/>
                <w:tag w:val="Entrez votre nom :"/>
                <w:id w:val="-336931070"/>
                <w:placeholder>
                  <w:docPart w:val="4D8EAEE06CA34B3DAC24BCF1D33DD21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14066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-1419093755"/>
              <w:placeholder>
                <w:docPart w:val="E66FFB86A1D24CCA9FC04411FD34609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64426" w:rsidRDefault="009109EF" w:rsidP="00564426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564426" w:rsidRPr="00032073" w:rsidRDefault="00F04F5C" w:rsidP="00564426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1799496348"/>
                <w:placeholder>
                  <w:docPart w:val="DD94BF89B32240C2ACDA871EA31C9686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Téléphone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286400221"/>
                <w:placeholder>
                  <w:docPart w:val="84A074E9F55E488E95998F84AD4F32B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E-mail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1482502928"/>
                <w:placeholder>
                  <w:docPart w:val="B68FFB5909524118B6D15A0FDF294002"/>
                </w:placeholder>
                <w:temporary/>
                <w:showingPlcHdr/>
                <w15:appearance w15:val="hidden"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@twitter</w:t>
                </w:r>
              </w:sdtContent>
            </w:sdt>
            <w:r w:rsidR="00564426" w:rsidRPr="009109EF">
              <w:rPr>
                <w:lang w:val="en-US" w:bidi="fr-FR"/>
              </w:rPr>
              <w:t> :</w:t>
            </w:r>
            <w:r w:rsidR="00564426" w:rsidRPr="00032073">
              <w:rPr>
                <w:lang w:val="en-US" w:bidi="fr-FR"/>
              </w:rPr>
              <w:t xml:space="preserve"> </w:t>
            </w:r>
            <w:sdt>
              <w:sdtPr>
                <w:alias w:val="Entrez un pseudo Twitter :"/>
                <w:tag w:val="Entrez le pseudo Twitter"/>
                <w:id w:val="1219563705"/>
                <w:placeholder>
                  <w:docPart w:val="B0B6CB46E7DA4C03B70C9598BE34721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564426" w:rsidRPr="00032073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564426">
            <w:sdt>
              <w:sdtPr>
                <w:alias w:val="Entrez l’URL du site web :"/>
                <w:tag w:val="Entrez l’URL du site web :"/>
                <w:id w:val="-679342278"/>
                <w:placeholder>
                  <w:docPart w:val="9F08D035344C4AA9BE0FE3C37E718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3DEBF633" wp14:editId="2050DFD1">
                      <wp:extent cx="1143000" cy="777240"/>
                      <wp:effectExtent l="0" t="0" r="0" b="0"/>
                      <wp:docPr id="113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oupe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Forme libre 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orme libre 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Forme libre 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2021B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">
                      <o:lock v:ext="edit" aspectratio="t"/>
                      <v:group id="Groupe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Forme libre 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 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40668" w:rsidRDefault="00F04F5C" w:rsidP="00140668">
            <w:pPr>
              <w:pStyle w:val="Nom"/>
            </w:pPr>
            <w:sdt>
              <w:sdtPr>
                <w:alias w:val="Entrez votre nom :"/>
                <w:tag w:val="Entrez votre nom :"/>
                <w:id w:val="-1138643885"/>
                <w:placeholder>
                  <w:docPart w:val="E08E6523EFCD41D6A2B66854C3B2686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14066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-1193603886"/>
              <w:placeholder>
                <w:docPart w:val="0F72FA3A610148CC84D72413E4DDC6F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64426" w:rsidRDefault="009109EF" w:rsidP="00564426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564426" w:rsidRPr="00032073" w:rsidRDefault="00F04F5C" w:rsidP="00564426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478887269"/>
                <w:placeholder>
                  <w:docPart w:val="FBD6CC0A74FD4616B5C4DC0BB74F459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Téléphone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-1815102334"/>
                <w:placeholder>
                  <w:docPart w:val="614DAA1850AB4E3A8D3CFF8CB70FA76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E-mail</w:t>
                </w:r>
              </w:sdtContent>
            </w:sdt>
            <w:r w:rsidR="00564426" w:rsidRPr="009109EF">
              <w:rPr>
                <w:lang w:val="en-US"/>
              </w:rPr>
              <w:t> </w:t>
            </w:r>
            <w:r w:rsidR="00564426" w:rsidRPr="009109EF">
              <w:rPr>
                <w:rStyle w:val="lev"/>
                <w:lang w:val="en-US" w:bidi="fr-FR"/>
              </w:rPr>
              <w:t>|</w:t>
            </w:r>
            <w:r w:rsidR="00564426" w:rsidRPr="009109EF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924465660"/>
                <w:placeholder>
                  <w:docPart w:val="019F2C00F62B4D799440ADB9B5292845"/>
                </w:placeholder>
                <w:temporary/>
                <w:showingPlcHdr/>
                <w15:appearance w15:val="hidden"/>
              </w:sdtPr>
              <w:sdtEndPr/>
              <w:sdtContent>
                <w:r w:rsidR="00564426" w:rsidRPr="009109EF">
                  <w:rPr>
                    <w:lang w:val="en-US" w:bidi="fr-FR"/>
                  </w:rPr>
                  <w:t>@twitter</w:t>
                </w:r>
              </w:sdtContent>
            </w:sdt>
            <w:r w:rsidR="00564426" w:rsidRPr="009109EF">
              <w:rPr>
                <w:lang w:val="en-US" w:bidi="fr-FR"/>
              </w:rPr>
              <w:t> :</w:t>
            </w:r>
            <w:r w:rsidR="00564426" w:rsidRPr="00032073">
              <w:rPr>
                <w:lang w:val="en-US" w:bidi="fr-FR"/>
              </w:rPr>
              <w:t xml:space="preserve"> </w:t>
            </w:r>
            <w:sdt>
              <w:sdtPr>
                <w:alias w:val="Entrez un pseudo Twitter :"/>
                <w:tag w:val="Entrez le pseudo Twitter"/>
                <w:id w:val="-1100569763"/>
                <w:placeholder>
                  <w:docPart w:val="98681DE427554F93B019F5C2929DA1B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564426" w:rsidRPr="00032073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564426">
            <w:sdt>
              <w:sdtPr>
                <w:alias w:val="Entrez l’URL du site web :"/>
                <w:tag w:val="Entrez l’URL du site web :"/>
                <w:id w:val="-1833364618"/>
                <w:placeholder>
                  <w:docPart w:val="36D1497B0BB94A3ABB152B1E853DCFA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</w:tr>
      <w:tr w:rsidR="00C307D8" w:rsidTr="00140668">
        <w:trPr>
          <w:trHeight w:hRule="exact" w:val="2920"/>
        </w:trPr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9A70DDF" wp14:editId="78CBFFA5">
                      <wp:extent cx="1143000" cy="777240"/>
                      <wp:effectExtent l="0" t="0" r="0" b="0"/>
                      <wp:docPr id="118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oupe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Forme libre 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orme libre 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orme libre 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9E295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">
                      <o:lock v:ext="edit" aspectratio="t"/>
                      <v:group id="Groupe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Forme libre 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 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40668" w:rsidRDefault="00F04F5C" w:rsidP="00140668">
            <w:pPr>
              <w:pStyle w:val="Nom"/>
            </w:pPr>
            <w:sdt>
              <w:sdtPr>
                <w:alias w:val="Entrez votre nom :"/>
                <w:tag w:val="Entrez votre nom :"/>
                <w:id w:val="772293071"/>
                <w:placeholder>
                  <w:docPart w:val="840AC7382FED473CBFEF43C546D411A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14066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672840020"/>
              <w:placeholder>
                <w:docPart w:val="4521FB3B6F214655A4FFCBA8342BF25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64426" w:rsidRDefault="009109EF" w:rsidP="00564426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564426" w:rsidRPr="00032073" w:rsidRDefault="00F04F5C" w:rsidP="00564426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1005169335"/>
                <w:placeholder>
                  <w:docPart w:val="67AE8CD70D674A1C826762B73AE7181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564426" w:rsidRPr="00564426">
                  <w:rPr>
                    <w:lang w:val="en-US" w:bidi="fr-FR"/>
                  </w:rPr>
                  <w:t>Téléphone</w:t>
                </w:r>
              </w:sdtContent>
            </w:sdt>
            <w:r w:rsidR="00564426" w:rsidRPr="00564426">
              <w:rPr>
                <w:lang w:val="en-US"/>
              </w:rPr>
              <w:t> </w:t>
            </w:r>
            <w:r w:rsidR="00564426" w:rsidRPr="00564426">
              <w:rPr>
                <w:rStyle w:val="lev"/>
                <w:lang w:val="en-US" w:bidi="fr-FR"/>
              </w:rPr>
              <w:t>|</w:t>
            </w:r>
            <w:r w:rsidR="00564426" w:rsidRPr="00564426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-1652355962"/>
                <w:placeholder>
                  <w:docPart w:val="1E9465E0D38A4549B6B0F844DBC9EDE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564426" w:rsidRPr="00564426">
                  <w:rPr>
                    <w:lang w:val="en-US" w:bidi="fr-FR"/>
                  </w:rPr>
                  <w:t>E-mail</w:t>
                </w:r>
              </w:sdtContent>
            </w:sdt>
            <w:r w:rsidR="00564426" w:rsidRPr="00564426">
              <w:rPr>
                <w:lang w:val="en-US"/>
              </w:rPr>
              <w:t> </w:t>
            </w:r>
            <w:r w:rsidR="00564426" w:rsidRPr="00564426">
              <w:rPr>
                <w:rStyle w:val="lev"/>
                <w:lang w:val="en-US" w:bidi="fr-FR"/>
              </w:rPr>
              <w:t>|</w:t>
            </w:r>
            <w:r w:rsidR="00564426" w:rsidRPr="00564426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-1112050720"/>
                <w:placeholder>
                  <w:docPart w:val="498C5890CB91408498E7FF20025EFBA5"/>
                </w:placeholder>
                <w:temporary/>
                <w:showingPlcHdr/>
                <w15:appearance w15:val="hidden"/>
              </w:sdtPr>
              <w:sdtEndPr/>
              <w:sdtContent>
                <w:r w:rsidR="00564426" w:rsidRPr="00032073">
                  <w:rPr>
                    <w:lang w:val="en-US" w:bidi="fr-FR"/>
                  </w:rPr>
                  <w:t>@twitter</w:t>
                </w:r>
              </w:sdtContent>
            </w:sdt>
            <w:r w:rsidR="00564426" w:rsidRPr="00032073">
              <w:rPr>
                <w:lang w:val="en-US" w:bidi="fr-FR"/>
              </w:rPr>
              <w:t xml:space="preserve"> : </w:t>
            </w:r>
            <w:sdt>
              <w:sdtPr>
                <w:alias w:val="Entrez un pseudo Twitter :"/>
                <w:tag w:val="Entrez le pseudo Twitter"/>
                <w:id w:val="-1522084169"/>
                <w:placeholder>
                  <w:docPart w:val="AB9510514CFA4B42AAFA7639773C336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564426" w:rsidRPr="00032073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564426">
            <w:sdt>
              <w:sdtPr>
                <w:alias w:val="Entrez l’URL du site web :"/>
                <w:tag w:val="Entrez l’URL du site web :"/>
                <w:id w:val="-1992937250"/>
                <w:placeholder>
                  <w:docPart w:val="3D68E306864945CBB8A93C0FF6E9773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  <w:tc>
          <w:tcPr>
            <w:tcW w:w="5037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451B62C3" wp14:editId="46A8BC90">
                      <wp:extent cx="1143000" cy="777240"/>
                      <wp:effectExtent l="0" t="0" r="0" b="0"/>
                      <wp:docPr id="123" name="Groupe 87" descr="Illustration de fleur rose et jau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oupe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Forme libre 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orme libre 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Forme libre 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AF75A" id="Groupe 87" o:spid="_x0000_s1026" alt="Illustration de fleur rose et jaune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">
                      <o:lock v:ext="edit" aspectratio="t"/>
                      <v:group id="Groupe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Forme libre 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e libre 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e libre 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40668" w:rsidRDefault="00F04F5C" w:rsidP="00140668">
            <w:pPr>
              <w:pStyle w:val="Nom"/>
            </w:pPr>
            <w:sdt>
              <w:sdtPr>
                <w:alias w:val="Entrez votre nom :"/>
                <w:tag w:val="Entrez votre nom :"/>
                <w:id w:val="-1270775728"/>
                <w:placeholder>
                  <w:docPart w:val="3C570245959142D882ABEBAC06E915B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140668">
                  <w:rPr>
                    <w:lang w:bidi="fr-FR"/>
                  </w:rPr>
                  <w:t>Votre nom</w:t>
                </w:r>
              </w:sdtContent>
            </w:sdt>
          </w:p>
          <w:sdt>
            <w:sdtPr>
              <w:alias w:val="Entrez l’adresse, le code postal et la ville :"/>
              <w:tag w:val="Entrez l’adresse, le code postal et la ville :"/>
              <w:id w:val="1112861351"/>
              <w:placeholder>
                <w:docPart w:val="D2B162A3ECD2451DBC9B128F74654B08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564426" w:rsidRDefault="009109EF" w:rsidP="00564426">
                <w:r>
                  <w:rPr>
                    <w:lang w:bidi="fr-FR"/>
                  </w:rPr>
                  <w:t>Adresse, Ville, Province Code postal</w:t>
                </w:r>
              </w:p>
            </w:sdtContent>
          </w:sdt>
          <w:p w:rsidR="00564426" w:rsidRPr="00032073" w:rsidRDefault="00F04F5C" w:rsidP="00564426">
            <w:pPr>
              <w:rPr>
                <w:lang w:val="en-US"/>
              </w:rPr>
            </w:pPr>
            <w:sdt>
              <w:sdtPr>
                <w:alias w:val="Entrez un numéro de téléphone :"/>
                <w:tag w:val="Entrez votre numéro de téléphone :"/>
                <w:id w:val="2057735629"/>
                <w:placeholder>
                  <w:docPart w:val="787959E1BBD04E5CABB866C1D6E44E7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564426" w:rsidRPr="00564426">
                  <w:rPr>
                    <w:lang w:val="en-US" w:bidi="fr-FR"/>
                  </w:rPr>
                  <w:t>Téléphone</w:t>
                </w:r>
              </w:sdtContent>
            </w:sdt>
            <w:r w:rsidR="00564426" w:rsidRPr="00564426">
              <w:rPr>
                <w:lang w:val="en-US"/>
              </w:rPr>
              <w:t> </w:t>
            </w:r>
            <w:r w:rsidR="00564426" w:rsidRPr="00564426">
              <w:rPr>
                <w:rStyle w:val="lev"/>
                <w:lang w:val="en-US" w:bidi="fr-FR"/>
              </w:rPr>
              <w:t>|</w:t>
            </w:r>
            <w:r w:rsidR="00564426" w:rsidRPr="00564426">
              <w:rPr>
                <w:lang w:val="en-US"/>
              </w:rPr>
              <w:t> </w:t>
            </w:r>
            <w:sdt>
              <w:sdtPr>
                <w:alias w:val="Entrez votre adresse e-mail :"/>
                <w:tag w:val="Entrez une adresse e-mail :"/>
                <w:id w:val="1154110524"/>
                <w:placeholder>
                  <w:docPart w:val="51D3D65992F2423A91A79DCB121F75B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564426" w:rsidRPr="00564426">
                  <w:rPr>
                    <w:lang w:val="en-US" w:bidi="fr-FR"/>
                  </w:rPr>
                  <w:t>E-mail</w:t>
                </w:r>
              </w:sdtContent>
            </w:sdt>
            <w:r w:rsidR="00564426" w:rsidRPr="00564426">
              <w:rPr>
                <w:lang w:val="en-US"/>
              </w:rPr>
              <w:t> </w:t>
            </w:r>
            <w:r w:rsidR="00564426" w:rsidRPr="00564426">
              <w:rPr>
                <w:rStyle w:val="lev"/>
                <w:lang w:val="en-US" w:bidi="fr-FR"/>
              </w:rPr>
              <w:t>|</w:t>
            </w:r>
            <w:r w:rsidR="00564426" w:rsidRPr="00564426">
              <w:rPr>
                <w:lang w:val="en-US"/>
              </w:rPr>
              <w:t> </w:t>
            </w:r>
            <w:sdt>
              <w:sdtPr>
                <w:alias w:val="Twitter :"/>
                <w:tag w:val="Twitter :"/>
                <w:id w:val="-499659348"/>
                <w:placeholder>
                  <w:docPart w:val="5E1E9331C9084983A2CEE61CF229C38C"/>
                </w:placeholder>
                <w:temporary/>
                <w:showingPlcHdr/>
                <w15:appearance w15:val="hidden"/>
              </w:sdtPr>
              <w:sdtEndPr/>
              <w:sdtContent>
                <w:r w:rsidR="00564426" w:rsidRPr="00032073">
                  <w:rPr>
                    <w:lang w:val="en-US" w:bidi="fr-FR"/>
                  </w:rPr>
                  <w:t>@twitter</w:t>
                </w:r>
              </w:sdtContent>
            </w:sdt>
            <w:r w:rsidR="00564426" w:rsidRPr="00032073">
              <w:rPr>
                <w:lang w:val="en-US" w:bidi="fr-FR"/>
              </w:rPr>
              <w:t xml:space="preserve"> : </w:t>
            </w:r>
            <w:sdt>
              <w:sdtPr>
                <w:alias w:val="Entrez un pseudo Twitter :"/>
                <w:tag w:val="Entrez le pseudo Twitter"/>
                <w:id w:val="-1416468285"/>
                <w:placeholder>
                  <w:docPart w:val="A4FEEF8A546243B1AE381BBFB9D9D4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564426" w:rsidRPr="00032073">
                  <w:rPr>
                    <w:lang w:val="en-US" w:bidi="fr-FR"/>
                  </w:rPr>
                  <w:t>Pseudo Twitter</w:t>
                </w:r>
              </w:sdtContent>
            </w:sdt>
          </w:p>
          <w:p w:rsidR="00C307D8" w:rsidRDefault="00F04F5C" w:rsidP="00564426">
            <w:sdt>
              <w:sdtPr>
                <w:alias w:val="Entrez l’URL du site web :"/>
                <w:tag w:val="Entrez l’URL du site web :"/>
                <w:id w:val="1367718877"/>
                <w:placeholder>
                  <w:docPart w:val="3AE6C8D679874A0DBE5A43B6E80F0188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9109EF">
                  <w:rPr>
                    <w:lang w:bidi="fr-FR"/>
                  </w:rPr>
                  <w:t>Site Web</w:t>
                </w:r>
              </w:sdtContent>
            </w:sdt>
          </w:p>
        </w:tc>
      </w:tr>
    </w:tbl>
    <w:p w:rsidR="00333B97" w:rsidRDefault="00333B97" w:rsidP="00360D51"/>
    <w:sectPr w:rsidR="00333B97" w:rsidSect="00032073">
      <w:pgSz w:w="11906" w:h="16838" w:code="9"/>
      <w:pgMar w:top="720" w:right="1080" w:bottom="432" w:left="108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7B42" w:rsidRDefault="003B7B42" w:rsidP="0093710A">
      <w:r>
        <w:separator/>
      </w:r>
    </w:p>
  </w:endnote>
  <w:endnote w:type="continuationSeparator" w:id="0">
    <w:p w:rsidR="003B7B42" w:rsidRDefault="003B7B42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7B42" w:rsidRDefault="003B7B42" w:rsidP="0093710A">
      <w:r>
        <w:separator/>
      </w:r>
    </w:p>
  </w:footnote>
  <w:footnote w:type="continuationSeparator" w:id="0">
    <w:p w:rsidR="003B7B42" w:rsidRDefault="003B7B42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073"/>
    <w:rsid w:val="0003215B"/>
    <w:rsid w:val="000C3826"/>
    <w:rsid w:val="000F355E"/>
    <w:rsid w:val="00140668"/>
    <w:rsid w:val="00154E2D"/>
    <w:rsid w:val="0020511A"/>
    <w:rsid w:val="002841F0"/>
    <w:rsid w:val="00333B97"/>
    <w:rsid w:val="00360D51"/>
    <w:rsid w:val="003B7B42"/>
    <w:rsid w:val="003F1705"/>
    <w:rsid w:val="004D2DB6"/>
    <w:rsid w:val="00564426"/>
    <w:rsid w:val="006E0AA0"/>
    <w:rsid w:val="0072404D"/>
    <w:rsid w:val="00747040"/>
    <w:rsid w:val="00801F57"/>
    <w:rsid w:val="00837D2A"/>
    <w:rsid w:val="00843B08"/>
    <w:rsid w:val="008A3E0C"/>
    <w:rsid w:val="009109EF"/>
    <w:rsid w:val="0093710A"/>
    <w:rsid w:val="00947032"/>
    <w:rsid w:val="0096129F"/>
    <w:rsid w:val="009A6BAE"/>
    <w:rsid w:val="009D78A3"/>
    <w:rsid w:val="00A3063A"/>
    <w:rsid w:val="00A44B39"/>
    <w:rsid w:val="00AF015F"/>
    <w:rsid w:val="00B008EB"/>
    <w:rsid w:val="00B129EC"/>
    <w:rsid w:val="00B42F65"/>
    <w:rsid w:val="00C307D8"/>
    <w:rsid w:val="00C515E4"/>
    <w:rsid w:val="00D154D3"/>
    <w:rsid w:val="00E162EC"/>
    <w:rsid w:val="00F04F5C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fr-FR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Titre1">
    <w:name w:val="heading 1"/>
    <w:basedOn w:val="Normal"/>
    <w:next w:val="Normal"/>
    <w:link w:val="Titre1C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m">
    <w:name w:val="Nom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lev">
    <w:name w:val="Strong"/>
    <w:basedOn w:val="Policepardfaut"/>
    <w:uiPriority w:val="1"/>
    <w:qFormat/>
    <w:rPr>
      <w:b w:val="0"/>
      <w:bCs w:val="0"/>
      <w:color w:val="D43293" w:themeColor="accent1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333B97"/>
  </w:style>
  <w:style w:type="paragraph" w:styleId="Normalcentr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33B9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33B97"/>
  </w:style>
  <w:style w:type="paragraph" w:styleId="Corpsdetexte2">
    <w:name w:val="Body Text 2"/>
    <w:basedOn w:val="Normal"/>
    <w:link w:val="Corpsdetexte2Car"/>
    <w:uiPriority w:val="99"/>
    <w:semiHidden/>
    <w:unhideWhenUsed/>
    <w:rsid w:val="00333B9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333B97"/>
  </w:style>
  <w:style w:type="paragraph" w:styleId="Corpsdetexte3">
    <w:name w:val="Body Text 3"/>
    <w:basedOn w:val="Normal"/>
    <w:link w:val="Corpsdetexte3C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33B97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333B97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333B97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333B97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33B97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333B97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333B97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333B97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333B97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333B97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333B97"/>
  </w:style>
  <w:style w:type="table" w:styleId="Grillecouleur">
    <w:name w:val="Colorful Grid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333B97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3B97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3B97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3B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3B97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333B97"/>
  </w:style>
  <w:style w:type="character" w:customStyle="1" w:styleId="DateCar">
    <w:name w:val="Date Car"/>
    <w:basedOn w:val="Policepardfaut"/>
    <w:link w:val="Date"/>
    <w:uiPriority w:val="99"/>
    <w:semiHidden/>
    <w:rsid w:val="00333B97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33B97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333B97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333B97"/>
  </w:style>
  <w:style w:type="character" w:styleId="Accentuation">
    <w:name w:val="Emphasis"/>
    <w:basedOn w:val="Policepardfaut"/>
    <w:uiPriority w:val="20"/>
    <w:semiHidden/>
    <w:unhideWhenUsed/>
    <w:qFormat/>
    <w:rsid w:val="00333B97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333B9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33B97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33B97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93710A"/>
  </w:style>
  <w:style w:type="character" w:customStyle="1" w:styleId="PieddepageCar">
    <w:name w:val="Pied de page Car"/>
    <w:basedOn w:val="Policepardfaut"/>
    <w:link w:val="Pieddepage"/>
    <w:uiPriority w:val="99"/>
    <w:rsid w:val="0093710A"/>
  </w:style>
  <w:style w:type="character" w:styleId="Appelnotedebasdep">
    <w:name w:val="footnote reference"/>
    <w:basedOn w:val="Policepardfaut"/>
    <w:uiPriority w:val="99"/>
    <w:semiHidden/>
    <w:unhideWhenUsed/>
    <w:rsid w:val="00333B97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33B97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33B97"/>
    <w:rPr>
      <w:szCs w:val="20"/>
    </w:rPr>
  </w:style>
  <w:style w:type="table" w:customStyle="1" w:styleId="TableauGrille1Clair1">
    <w:name w:val="Tableau Grille 1 Clair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21">
    <w:name w:val="Tableau Grille 1 Clair - Accentuation 2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31">
    <w:name w:val="Tableau Grille 1 Clair - Accentuation 3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41">
    <w:name w:val="Tableau Grille 1 Clair - Accentuation 4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51">
    <w:name w:val="Tableau Grille 1 Clair - Accentuation 5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1">
    <w:name w:val="Tableau Grille 1 Clair - Accentuation 61"/>
    <w:basedOn w:val="Tableau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Grille2-Accentuation21">
    <w:name w:val="Tableau Grille 2 - Accentuation 2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Grille2-Accentuation31">
    <w:name w:val="Tableau Grille 2 - Accentuation 3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Grille2-Accentuation41">
    <w:name w:val="Tableau Grille 2 - Accentuation 4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Grille2-Accentuation51">
    <w:name w:val="Tableau Grille 2 - Accentuation 5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Grille2-Accentuation61">
    <w:name w:val="Tableau Grille 2 - Accentuation 61"/>
    <w:basedOn w:val="Tableau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Grille31">
    <w:name w:val="Tableau Grille 3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3-Accentuation11">
    <w:name w:val="Tableau Grille 3 - Accentuation 1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eauGrille3-Accentuation21">
    <w:name w:val="Tableau Grille 3 - Accentuation 2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eauGrille3-Accentuation31">
    <w:name w:val="Tableau Grille 3 - Accentuation 3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eauGrille3-Accentuation41">
    <w:name w:val="Tableau Grille 3 - Accentuation 4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eauGrille3-Accentuation51">
    <w:name w:val="Tableau Grille 3 - Accentuation 5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eauGrille3-Accentuation61">
    <w:name w:val="Tableau Grille 3 - Accentuation 6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leauGrille41">
    <w:name w:val="Tableau Grille 4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4-Accentuation11">
    <w:name w:val="Tableau Grille 4 - Accentuation 1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Grille4-Accentuation21">
    <w:name w:val="Tableau Grille 4 - Accentuation 2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Grille4-Accentuation41">
    <w:name w:val="Tableau Grille 4 - Accentuation 4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Grille4-Accentuation51">
    <w:name w:val="Tableau Grille 4 - Accentuation 5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Grille4-Accentuation61">
    <w:name w:val="Tableau Grille 4 - Accentuation 6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Grille5Fonc1">
    <w:name w:val="Tableau Grille 5 Foncé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leauGrille5Fonc-Accentuation21">
    <w:name w:val="Tableau Grille 5 Foncé - Accentuation 2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leauGrille5Fonc-Accentuation31">
    <w:name w:val="Tableau Grille 5 Foncé - Accentuation 3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leauGrille5Fonc-Accentuation41">
    <w:name w:val="Tableau Grille 5 Foncé - Accentuation 4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leauGrille5Fonc-Accentuation61">
    <w:name w:val="Tableau Grille 5 Foncé - Accentuation 61"/>
    <w:basedOn w:val="Tableau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leauGrille6Couleur1">
    <w:name w:val="Tableau Grille 6 Couleur1"/>
    <w:basedOn w:val="Tableau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6Couleur-Accentuation11">
    <w:name w:val="Tableau Grille 6 Couleur - Accentuation 11"/>
    <w:basedOn w:val="Tableau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Grille6Couleur-Accentuation21">
    <w:name w:val="Tableau Grille 6 Couleur - Accentuation 21"/>
    <w:basedOn w:val="Tableau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Grille6Couleur-Accentuation31">
    <w:name w:val="Tableau Grille 6 Couleur - Accentuation 31"/>
    <w:basedOn w:val="Tableau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Grille6Couleur-Accentuation41">
    <w:name w:val="Tableau Grille 6 Couleur - Accentuation 41"/>
    <w:basedOn w:val="Tableau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Grille6Couleur-Accentuation51">
    <w:name w:val="Tableau Grille 6 Couleur - Accentuation 51"/>
    <w:basedOn w:val="Tableau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Grille6Couleur-Accentuation61">
    <w:name w:val="Tableau Grille 6 Couleur - Accentuation 61"/>
    <w:basedOn w:val="Tableau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Grille7Couleur1">
    <w:name w:val="Tableau Grille 7 Couleur1"/>
    <w:basedOn w:val="Tableau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auGrille7Couleur-Accentuation11">
    <w:name w:val="Tableau Grille 7 Couleur - Accentuation 11"/>
    <w:basedOn w:val="Tableau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eauGrille7Couleur-Accentuation21">
    <w:name w:val="Tableau Grille 7 Couleur - Accentuation 21"/>
    <w:basedOn w:val="Tableau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eauGrille7Couleur-Accentuation41">
    <w:name w:val="Tableau Grille 7 Couleur - Accentuation 41"/>
    <w:basedOn w:val="Tableau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eauGrille7Couleur-Accentuation51">
    <w:name w:val="Tableau Grille 7 Couleur - Accentuation 51"/>
    <w:basedOn w:val="Tableau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eauGrille7Couleur-Accentuation61">
    <w:name w:val="Tableau Grille 7 Couleur - Accentuation 61"/>
    <w:basedOn w:val="Tableau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93710A"/>
  </w:style>
  <w:style w:type="character" w:customStyle="1" w:styleId="En-tteCar">
    <w:name w:val="En-tête Car"/>
    <w:basedOn w:val="Policepardfaut"/>
    <w:link w:val="En-tte"/>
    <w:uiPriority w:val="99"/>
    <w:rsid w:val="0093710A"/>
  </w:style>
  <w:style w:type="character" w:customStyle="1" w:styleId="Titre1Car">
    <w:name w:val="Titre 1 Car"/>
    <w:basedOn w:val="Policepardfaut"/>
    <w:link w:val="Titre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333B97"/>
  </w:style>
  <w:style w:type="paragraph" w:styleId="AdresseHTML">
    <w:name w:val="HTML Address"/>
    <w:basedOn w:val="Normal"/>
    <w:link w:val="AdresseHTMLCar"/>
    <w:uiPriority w:val="99"/>
    <w:semiHidden/>
    <w:unhideWhenUsed/>
    <w:rsid w:val="00333B97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333B97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333B97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333B97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33B97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333B97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333B97"/>
    <w:rPr>
      <w:i/>
      <w:iCs/>
      <w:color w:val="D43293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333B97"/>
  </w:style>
  <w:style w:type="paragraph" w:styleId="Liste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leauListe1Clair1">
    <w:name w:val="Tableau Liste 1 Clair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1Clair-Accentuation11">
    <w:name w:val="Tableau Liste 1 Clair - Accentuation 1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1Clair-Accentuation21">
    <w:name w:val="Tableau Liste 1 Clair - Accentuation 2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1Clair-Accentuation31">
    <w:name w:val="Tableau Liste 1 Clair - Accentuation 3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1Clair-Accentuation41">
    <w:name w:val="Tableau Liste 1 Clair - Accentuation 4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1Clair-Accentuation51">
    <w:name w:val="Tableau Liste 1 Clair - Accentuation 5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1Clair-Accentuation61">
    <w:name w:val="Tableau Liste 1 Clair - Accentuation 61"/>
    <w:basedOn w:val="Tableau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21">
    <w:name w:val="Tableau Liste 2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2-Accentuation11">
    <w:name w:val="Tableau Liste 2 - Accentuation 1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2-Accentuation21">
    <w:name w:val="Tableau Liste 2 - Accentuation 2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2-Accentuation31">
    <w:name w:val="Tableau Liste 2 - Accentuation 3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2-Accentuation41">
    <w:name w:val="Tableau Liste 2 - Accentuation 4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2-Accentuation51">
    <w:name w:val="Tableau Liste 2 - Accentuation 5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2-Accentuation61">
    <w:name w:val="Tableau Liste 2 - Accentuation 61"/>
    <w:basedOn w:val="Tableau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31">
    <w:name w:val="Tableau Liste 3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leauListe3-Accentuation21">
    <w:name w:val="Tableau Liste 3 - Accentuation 2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leauListe3-Accentuation31">
    <w:name w:val="Tableau Liste 3 - Accentuation 3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leauListe3-Accentuation41">
    <w:name w:val="Tableau Liste 3 - Accentuation 4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leauListe3-Accentuation51">
    <w:name w:val="Tableau Liste 3 - Accentuation 5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leauListe3-Accentuation61">
    <w:name w:val="Tableau Liste 3 - Accentuation 61"/>
    <w:basedOn w:val="Tableau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4-Accentuation11">
    <w:name w:val="Tableau Liste 4 - Accentuation 1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4-Accentuation21">
    <w:name w:val="Tableau Liste 4 - Accentuation 2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4-Accentuation31">
    <w:name w:val="Tableau Liste 4 - Accentuation 3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4-Accentuation41">
    <w:name w:val="Tableau Liste 4 - Accentuation 4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4-Accentuation51">
    <w:name w:val="Tableau Liste 4 - Accentuation 5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4-Accentuation61">
    <w:name w:val="Tableau Liste 4 - Accentuation 61"/>
    <w:basedOn w:val="Tableau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5Fonc1">
    <w:name w:val="Tableau Liste 5 Foncé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11">
    <w:name w:val="Tableau Liste 5 Foncé - Accentuation 1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21">
    <w:name w:val="Tableau Liste 5 Foncé - Accentuation 2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31">
    <w:name w:val="Tableau Liste 5 Foncé - Accentuation 3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41">
    <w:name w:val="Tableau Liste 5 Foncé - Accentuation 4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51">
    <w:name w:val="Tableau Liste 5 Foncé - Accentuation 5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61">
    <w:name w:val="Tableau Liste 5 Foncé - Accentuation 61"/>
    <w:basedOn w:val="Tableau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6Couleur1">
    <w:name w:val="Tableau Liste 6 Couleur1"/>
    <w:basedOn w:val="Tableau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Liste6Couleur-Accentuation11">
    <w:name w:val="Tableau Liste 6 Couleur - Accentuation 11"/>
    <w:basedOn w:val="Tableau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eauListe6Couleur-Accentuation21">
    <w:name w:val="Tableau Liste 6 Couleur - Accentuation 21"/>
    <w:basedOn w:val="Tableau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eauListe6Couleur-Accentuation31">
    <w:name w:val="Tableau Liste 6 Couleur - Accentuation 31"/>
    <w:basedOn w:val="Tableau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eauListe6Couleur-Accentuation41">
    <w:name w:val="Tableau Liste 6 Couleur - Accentuation 41"/>
    <w:basedOn w:val="Tableau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eauListe6Couleur-Accentuation51">
    <w:name w:val="Tableau Liste 6 Couleur - Accentuation 51"/>
    <w:basedOn w:val="Tableau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eauListe6Couleur-Accentuation61">
    <w:name w:val="Tableau Liste 6 Couleur - Accentuation 61"/>
    <w:basedOn w:val="Tableau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eauListe7Couleur1">
    <w:name w:val="Tableau Liste 7 Couleur1"/>
    <w:basedOn w:val="Tableau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11">
    <w:name w:val="Tableau Liste 7 Couleur - Accentuation 11"/>
    <w:basedOn w:val="Tableau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21">
    <w:name w:val="Tableau Liste 7 Couleur - Accentuation 21"/>
    <w:basedOn w:val="Tableau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31">
    <w:name w:val="Tableau Liste 7 Couleur - Accentuation 31"/>
    <w:basedOn w:val="Tableau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41">
    <w:name w:val="Tableau Liste 7 Couleur - Accentuation 41"/>
    <w:basedOn w:val="Tableau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51">
    <w:name w:val="Tableau Liste 7 Couleur - Accentuation 51"/>
    <w:basedOn w:val="Tableau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61">
    <w:name w:val="Tableau Liste 7 Couleur - Accentuation 61"/>
    <w:basedOn w:val="Tableau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333B97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Sansinterligne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333B97"/>
  </w:style>
  <w:style w:type="character" w:customStyle="1" w:styleId="TitredenoteCar">
    <w:name w:val="Titre de note Car"/>
    <w:basedOn w:val="Policepardfaut"/>
    <w:link w:val="Titredenote"/>
    <w:uiPriority w:val="99"/>
    <w:semiHidden/>
    <w:rsid w:val="00333B97"/>
  </w:style>
  <w:style w:type="character" w:styleId="Numrodepage">
    <w:name w:val="page number"/>
    <w:basedOn w:val="Policepardfaut"/>
    <w:uiPriority w:val="99"/>
    <w:semiHidden/>
    <w:unhideWhenUsed/>
    <w:rsid w:val="00333B97"/>
  </w:style>
  <w:style w:type="table" w:customStyle="1" w:styleId="Tableausimple11">
    <w:name w:val="Tableau simple 11"/>
    <w:basedOn w:val="Tableau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21">
    <w:name w:val="Tableau simple 21"/>
    <w:basedOn w:val="Tableau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ausimple31">
    <w:name w:val="Tableau simple 31"/>
    <w:basedOn w:val="Tableau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1">
    <w:name w:val="Tableau simple 41"/>
    <w:basedOn w:val="Tableau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51">
    <w:name w:val="Tableau simple 51"/>
    <w:basedOn w:val="Tableau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333B97"/>
    <w:rPr>
      <w:rFonts w:ascii="Consolas" w:hAnsi="Consolas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333B97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333B97"/>
  </w:style>
  <w:style w:type="character" w:customStyle="1" w:styleId="SalutationsCar">
    <w:name w:val="Salutations Car"/>
    <w:basedOn w:val="Policepardfaut"/>
    <w:link w:val="Salutations"/>
    <w:uiPriority w:val="99"/>
    <w:semiHidden/>
    <w:rsid w:val="00333B97"/>
  </w:style>
  <w:style w:type="paragraph" w:styleId="Signature">
    <w:name w:val="Signature"/>
    <w:basedOn w:val="Normal"/>
    <w:link w:val="SignatureCar"/>
    <w:uiPriority w:val="99"/>
    <w:semiHidden/>
    <w:unhideWhenUsed/>
    <w:rsid w:val="00333B97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333B97"/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333B97"/>
    <w:rPr>
      <w:color w:val="5A5A5A" w:themeColor="text1" w:themeTint="A5"/>
      <w:spacing w:val="15"/>
    </w:rPr>
  </w:style>
  <w:style w:type="character" w:styleId="Emphaseple">
    <w:name w:val="Subtle Emphasis"/>
    <w:basedOn w:val="Policepardfau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claire1">
    <w:name w:val="Grille de tableau claire1"/>
    <w:basedOn w:val="Tableau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333B97"/>
  </w:style>
  <w:style w:type="table" w:styleId="Tableauprofessionnel">
    <w:name w:val="Table Professional"/>
    <w:basedOn w:val="Tableau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292EB5" w:rsidP="00292EB5">
          <w:pPr>
            <w:pStyle w:val="68BCF059FAE24D38B723189348A345DC3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292EB5" w:rsidP="00292EB5">
          <w:pPr>
            <w:pStyle w:val="25711D6A6F98415AB748D678F93F4B523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292EB5" w:rsidP="00292EB5">
          <w:pPr>
            <w:pStyle w:val="4898521E74CA4AC4A665777C91565A533"/>
          </w:pPr>
          <w:r w:rsidRPr="009109EF">
            <w:rPr>
              <w:lang w:val="en-US" w:bidi="fr-FR"/>
            </w:rPr>
            <w:t>Téléphone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292EB5" w:rsidP="00292EB5">
          <w:pPr>
            <w:pStyle w:val="0F54E8A6A3F14036A587252711B66C0A3"/>
          </w:pPr>
          <w:r w:rsidRPr="009109EF">
            <w:rPr>
              <w:lang w:val="en-US" w:bidi="fr-FR"/>
            </w:rPr>
            <w:t>E-mail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292EB5" w:rsidP="00292EB5">
          <w:pPr>
            <w:pStyle w:val="FB81FE586FD54529AA777477110489823"/>
          </w:pPr>
          <w:r w:rsidRPr="009109EF">
            <w:rPr>
              <w:lang w:val="en-US" w:bidi="fr-FR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292EB5" w:rsidP="00292EB5">
          <w:pPr>
            <w:pStyle w:val="C74D7865BE4F4738928AA93E1B7940C63"/>
          </w:pPr>
          <w:r w:rsidRPr="009109EF">
            <w:rPr>
              <w:lang w:val="en-US" w:bidi="fr-FR"/>
            </w:rPr>
            <w:t>Pseudo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292EB5" w:rsidP="00292EB5">
          <w:pPr>
            <w:pStyle w:val="911EF5089B3F41BEA8242E1E5275D9F23"/>
          </w:pPr>
          <w:r>
            <w:rPr>
              <w:lang w:bidi="fr-FR"/>
            </w:rPr>
            <w:t>Site Web</w:t>
          </w:r>
        </w:p>
      </w:docPartBody>
    </w:docPart>
    <w:docPart>
      <w:docPartPr>
        <w:name w:val="E3C53624C19A459085EEB9D6C35A65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39A8A8-B228-4964-9D9F-9322D050E3F9}"/>
      </w:docPartPr>
      <w:docPartBody>
        <w:p w:rsidR="00B35E09" w:rsidRDefault="00292EB5" w:rsidP="00292EB5">
          <w:pPr>
            <w:pStyle w:val="E3C53624C19A459085EEB9D6C35A65E42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C19D3C0608B245A083695B205B8159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38B8BE-570E-4F0C-BC3C-E0B169162947}"/>
      </w:docPartPr>
      <w:docPartBody>
        <w:p w:rsidR="00B35E09" w:rsidRDefault="00292EB5" w:rsidP="00292EB5">
          <w:pPr>
            <w:pStyle w:val="C19D3C0608B245A083695B205B8159242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B2B02282B86349A193835C464DB251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454F99-A336-4829-A897-36217C553B75}"/>
      </w:docPartPr>
      <w:docPartBody>
        <w:p w:rsidR="00B35E09" w:rsidRDefault="00292EB5" w:rsidP="00292EB5">
          <w:pPr>
            <w:pStyle w:val="B2B02282B86349A193835C464DB251CE2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43BDB73FCEDB4542A3D6DD271CB634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836C04-D60E-495D-B51C-6E100D68833A}"/>
      </w:docPartPr>
      <w:docPartBody>
        <w:p w:rsidR="00B35E09" w:rsidRDefault="00292EB5" w:rsidP="00292EB5">
          <w:pPr>
            <w:pStyle w:val="43BDB73FCEDB4542A3D6DD271CB634E82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1D51FBFDFFD443899799DF60FAA193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B52FE3-BEDE-49FC-AF22-9DF7A7541EFF}"/>
      </w:docPartPr>
      <w:docPartBody>
        <w:p w:rsidR="00B35E09" w:rsidRDefault="00292EB5" w:rsidP="00292EB5">
          <w:pPr>
            <w:pStyle w:val="1D51FBFDFFD443899799DF60FAA193612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4D8EAEE06CA34B3DAC24BCF1D33DD2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3865D2-EEB9-4250-916C-892D884FE724}"/>
      </w:docPartPr>
      <w:docPartBody>
        <w:p w:rsidR="00B35E09" w:rsidRDefault="00292EB5" w:rsidP="00292EB5">
          <w:pPr>
            <w:pStyle w:val="4D8EAEE06CA34B3DAC24BCF1D33DD21F2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E08E6523EFCD41D6A2B66854C3B268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705205-C74D-4CF1-81EB-86EE77C12877}"/>
      </w:docPartPr>
      <w:docPartBody>
        <w:p w:rsidR="00B35E09" w:rsidRDefault="00292EB5" w:rsidP="00292EB5">
          <w:pPr>
            <w:pStyle w:val="E08E6523EFCD41D6A2B66854C3B268672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840AC7382FED473CBFEF43C546D411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C7F8D8-8F3C-4F6D-8519-016CDD5B0F7B}"/>
      </w:docPartPr>
      <w:docPartBody>
        <w:p w:rsidR="00B35E09" w:rsidRDefault="00292EB5" w:rsidP="00292EB5">
          <w:pPr>
            <w:pStyle w:val="840AC7382FED473CBFEF43C546D411AB2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3C570245959142D882ABEBAC06E915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0167AE-04F9-4F75-B31A-5C3F89B01B2F}"/>
      </w:docPartPr>
      <w:docPartBody>
        <w:p w:rsidR="00B35E09" w:rsidRDefault="00292EB5" w:rsidP="00292EB5">
          <w:pPr>
            <w:pStyle w:val="3C570245959142D882ABEBAC06E915BE2"/>
          </w:pPr>
          <w:r>
            <w:rPr>
              <w:lang w:bidi="fr-FR"/>
            </w:rPr>
            <w:t>Votre nom</w:t>
          </w:r>
        </w:p>
      </w:docPartBody>
    </w:docPart>
    <w:docPart>
      <w:docPartPr>
        <w:name w:val="3D41466E54CF47C7B52CDD583D2688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EA8852-884E-4E0C-B75E-5CD56E7EC02A}"/>
      </w:docPartPr>
      <w:docPartBody>
        <w:p w:rsidR="00292EB5" w:rsidRDefault="00292EB5" w:rsidP="00292EB5">
          <w:pPr>
            <w:pStyle w:val="3D41466E54CF47C7B52CDD583D2688F51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BDA3F420B1394057BCC00A16270B1D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3305DA-FD86-4346-B238-8011AA437650}"/>
      </w:docPartPr>
      <w:docPartBody>
        <w:p w:rsidR="00292EB5" w:rsidRDefault="00292EB5" w:rsidP="00292EB5">
          <w:pPr>
            <w:pStyle w:val="BDA3F420B1394057BCC00A16270B1DA91"/>
          </w:pPr>
          <w:r w:rsidRPr="009109EF">
            <w:rPr>
              <w:lang w:val="en-US" w:bidi="fr-FR"/>
            </w:rPr>
            <w:t>Téléphone</w:t>
          </w:r>
        </w:p>
      </w:docPartBody>
    </w:docPart>
    <w:docPart>
      <w:docPartPr>
        <w:name w:val="F7C81E96A36544D99B6620166AA2AF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4D7A04-A378-4098-9CB5-DE44520998B3}"/>
      </w:docPartPr>
      <w:docPartBody>
        <w:p w:rsidR="00292EB5" w:rsidRDefault="00292EB5" w:rsidP="00292EB5">
          <w:pPr>
            <w:pStyle w:val="F7C81E96A36544D99B6620166AA2AFFF1"/>
          </w:pPr>
          <w:r w:rsidRPr="009109EF">
            <w:rPr>
              <w:lang w:val="en-US" w:bidi="fr-FR"/>
            </w:rPr>
            <w:t>E-mail</w:t>
          </w:r>
        </w:p>
      </w:docPartBody>
    </w:docPart>
    <w:docPart>
      <w:docPartPr>
        <w:name w:val="D2824748B56F4F119A2613D7562D76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907981-9B8B-46C8-B145-8AAD791C3C86}"/>
      </w:docPartPr>
      <w:docPartBody>
        <w:p w:rsidR="00292EB5" w:rsidRDefault="00292EB5" w:rsidP="00292EB5">
          <w:pPr>
            <w:pStyle w:val="D2824748B56F4F119A2613D7562D76721"/>
          </w:pPr>
          <w:r w:rsidRPr="009109EF">
            <w:rPr>
              <w:lang w:val="en-US" w:bidi="fr-FR"/>
            </w:rPr>
            <w:t>@twitter</w:t>
          </w:r>
        </w:p>
      </w:docPartBody>
    </w:docPart>
    <w:docPart>
      <w:docPartPr>
        <w:name w:val="6B632B1439544CAF9E654FE7C3C27A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F79AD1-7D28-45B7-BD8A-C157E14514F0}"/>
      </w:docPartPr>
      <w:docPartBody>
        <w:p w:rsidR="00292EB5" w:rsidRDefault="00292EB5" w:rsidP="00292EB5">
          <w:pPr>
            <w:pStyle w:val="6B632B1439544CAF9E654FE7C3C27AAB1"/>
          </w:pPr>
          <w:r w:rsidRPr="009109EF">
            <w:rPr>
              <w:lang w:val="en-US" w:bidi="fr-FR"/>
            </w:rPr>
            <w:t>Pseudo Twitter</w:t>
          </w:r>
        </w:p>
      </w:docPartBody>
    </w:docPart>
    <w:docPart>
      <w:docPartPr>
        <w:name w:val="103412AB171B4631B01575C844F011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5F96AB-BB1D-4285-B2A1-23455AA8FA2D}"/>
      </w:docPartPr>
      <w:docPartBody>
        <w:p w:rsidR="00292EB5" w:rsidRDefault="00292EB5" w:rsidP="00292EB5">
          <w:pPr>
            <w:pStyle w:val="103412AB171B4631B01575C844F011F91"/>
          </w:pPr>
          <w:r>
            <w:rPr>
              <w:lang w:bidi="fr-FR"/>
            </w:rPr>
            <w:t>Site Web</w:t>
          </w:r>
        </w:p>
      </w:docPartBody>
    </w:docPart>
    <w:docPart>
      <w:docPartPr>
        <w:name w:val="A07B51E649DD4E6DBE8D49C9B13AAD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D27F7E-BD2E-4629-AE70-0BB3C30E6C01}"/>
      </w:docPartPr>
      <w:docPartBody>
        <w:p w:rsidR="00292EB5" w:rsidRDefault="00292EB5" w:rsidP="00292EB5">
          <w:pPr>
            <w:pStyle w:val="A07B51E649DD4E6DBE8D49C9B13AAD701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4BA0573CD60D40049AEE469099C48A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4F0830-AB6A-48D3-9C65-DD79F5672586}"/>
      </w:docPartPr>
      <w:docPartBody>
        <w:p w:rsidR="00292EB5" w:rsidRDefault="00292EB5" w:rsidP="00292EB5">
          <w:pPr>
            <w:pStyle w:val="4BA0573CD60D40049AEE469099C48AA51"/>
          </w:pPr>
          <w:r w:rsidRPr="009109EF">
            <w:rPr>
              <w:lang w:val="en-US" w:bidi="fr-FR"/>
            </w:rPr>
            <w:t>Téléphone</w:t>
          </w:r>
        </w:p>
      </w:docPartBody>
    </w:docPart>
    <w:docPart>
      <w:docPartPr>
        <w:name w:val="6CBB15E25F054251BA176FECE2E4A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692098-F7C6-4413-88EB-0AFD76E1DDF3}"/>
      </w:docPartPr>
      <w:docPartBody>
        <w:p w:rsidR="00292EB5" w:rsidRDefault="00292EB5" w:rsidP="00292EB5">
          <w:pPr>
            <w:pStyle w:val="6CBB15E25F054251BA176FECE2E4A3881"/>
          </w:pPr>
          <w:r w:rsidRPr="009109EF">
            <w:rPr>
              <w:lang w:val="en-US" w:bidi="fr-FR"/>
            </w:rPr>
            <w:t>E-mail</w:t>
          </w:r>
        </w:p>
      </w:docPartBody>
    </w:docPart>
    <w:docPart>
      <w:docPartPr>
        <w:name w:val="F6734C7FA67046B4848D8DA59C465F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FCE297-32D9-4692-A6CB-DF1F2CD9194D}"/>
      </w:docPartPr>
      <w:docPartBody>
        <w:p w:rsidR="00292EB5" w:rsidRDefault="00292EB5" w:rsidP="00292EB5">
          <w:pPr>
            <w:pStyle w:val="F6734C7FA67046B4848D8DA59C465F461"/>
          </w:pPr>
          <w:r w:rsidRPr="009109EF">
            <w:rPr>
              <w:lang w:val="en-US" w:bidi="fr-FR"/>
            </w:rPr>
            <w:t>@twitter</w:t>
          </w:r>
        </w:p>
      </w:docPartBody>
    </w:docPart>
    <w:docPart>
      <w:docPartPr>
        <w:name w:val="A1F336534A614C12B26F2F1A85175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E61394-6DCC-46A9-9390-C330E0D277EF}"/>
      </w:docPartPr>
      <w:docPartBody>
        <w:p w:rsidR="00292EB5" w:rsidRDefault="00292EB5" w:rsidP="00292EB5">
          <w:pPr>
            <w:pStyle w:val="A1F336534A614C12B26F2F1A851752821"/>
          </w:pPr>
          <w:r w:rsidRPr="009109EF">
            <w:rPr>
              <w:lang w:val="en-US" w:bidi="fr-FR"/>
            </w:rPr>
            <w:t>Pseudo Twitter</w:t>
          </w:r>
        </w:p>
      </w:docPartBody>
    </w:docPart>
    <w:docPart>
      <w:docPartPr>
        <w:name w:val="AE6597BE6F5D4D09854245D7539688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F22564-0BAE-4926-ADF5-541B09ACC371}"/>
      </w:docPartPr>
      <w:docPartBody>
        <w:p w:rsidR="00292EB5" w:rsidRDefault="00292EB5" w:rsidP="00292EB5">
          <w:pPr>
            <w:pStyle w:val="AE6597BE6F5D4D09854245D7539688991"/>
          </w:pPr>
          <w:r>
            <w:rPr>
              <w:lang w:bidi="fr-FR"/>
            </w:rPr>
            <w:t>Site Web</w:t>
          </w:r>
        </w:p>
      </w:docPartBody>
    </w:docPart>
    <w:docPart>
      <w:docPartPr>
        <w:name w:val="DE5DF8329AFC4D72BA16AE2019821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C41241-2FDD-49E9-91F1-503398DB3156}"/>
      </w:docPartPr>
      <w:docPartBody>
        <w:p w:rsidR="00292EB5" w:rsidRDefault="00292EB5" w:rsidP="00292EB5">
          <w:pPr>
            <w:pStyle w:val="DE5DF8329AFC4D72BA16AE201982157C1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AB13AE3F706D454B9FFCDDA46417E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AF5BFC-9783-40A1-9220-FFF8AD0E8F7E}"/>
      </w:docPartPr>
      <w:docPartBody>
        <w:p w:rsidR="00292EB5" w:rsidRDefault="00292EB5" w:rsidP="00292EB5">
          <w:pPr>
            <w:pStyle w:val="AB13AE3F706D454B9FFCDDA46417E2821"/>
          </w:pPr>
          <w:r w:rsidRPr="009109EF">
            <w:rPr>
              <w:lang w:val="en-US" w:bidi="fr-FR"/>
            </w:rPr>
            <w:t>Téléphone</w:t>
          </w:r>
        </w:p>
      </w:docPartBody>
    </w:docPart>
    <w:docPart>
      <w:docPartPr>
        <w:name w:val="400D17A4258D4FDB94E84BCF91914B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DE2232-1EC1-433F-862D-FE00F35C50A9}"/>
      </w:docPartPr>
      <w:docPartBody>
        <w:p w:rsidR="00292EB5" w:rsidRDefault="00292EB5" w:rsidP="00292EB5">
          <w:pPr>
            <w:pStyle w:val="400D17A4258D4FDB94E84BCF91914B911"/>
          </w:pPr>
          <w:r w:rsidRPr="009109EF">
            <w:rPr>
              <w:lang w:val="en-US" w:bidi="fr-FR"/>
            </w:rPr>
            <w:t>E-mail</w:t>
          </w:r>
        </w:p>
      </w:docPartBody>
    </w:docPart>
    <w:docPart>
      <w:docPartPr>
        <w:name w:val="51D0A77D608042E8866B25028CA8F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B66A36-DFA9-4C46-9EDE-AAF1C1103A34}"/>
      </w:docPartPr>
      <w:docPartBody>
        <w:p w:rsidR="00292EB5" w:rsidRDefault="00292EB5" w:rsidP="00292EB5">
          <w:pPr>
            <w:pStyle w:val="51D0A77D608042E8866B25028CA8F4BD1"/>
          </w:pPr>
          <w:r w:rsidRPr="009109EF">
            <w:rPr>
              <w:lang w:val="en-US" w:bidi="fr-FR"/>
            </w:rPr>
            <w:t>@twitter</w:t>
          </w:r>
        </w:p>
      </w:docPartBody>
    </w:docPart>
    <w:docPart>
      <w:docPartPr>
        <w:name w:val="9DDD3A2ED0644FDB96A11B1192CB93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433F33-D7EB-44FA-84CF-E6CD8BA76820}"/>
      </w:docPartPr>
      <w:docPartBody>
        <w:p w:rsidR="00292EB5" w:rsidRDefault="00292EB5" w:rsidP="00292EB5">
          <w:pPr>
            <w:pStyle w:val="9DDD3A2ED0644FDB96A11B1192CB93891"/>
          </w:pPr>
          <w:r w:rsidRPr="00032073">
            <w:rPr>
              <w:lang w:val="en-US" w:bidi="fr-FR"/>
            </w:rPr>
            <w:t>Pseudo Twitter</w:t>
          </w:r>
        </w:p>
      </w:docPartBody>
    </w:docPart>
    <w:docPart>
      <w:docPartPr>
        <w:name w:val="F69E0812E3134AF5B23333694931B6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1624F8-F46B-4802-AD06-ED5CB856F0B5}"/>
      </w:docPartPr>
      <w:docPartBody>
        <w:p w:rsidR="00292EB5" w:rsidRDefault="00292EB5" w:rsidP="00292EB5">
          <w:pPr>
            <w:pStyle w:val="F69E0812E3134AF5B23333694931B6161"/>
          </w:pPr>
          <w:r>
            <w:rPr>
              <w:lang w:bidi="fr-FR"/>
            </w:rPr>
            <w:t>Site Web</w:t>
          </w:r>
        </w:p>
      </w:docPartBody>
    </w:docPart>
    <w:docPart>
      <w:docPartPr>
        <w:name w:val="EF67CAE9713949678ED198FC73F2E6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621057-1B51-4236-B079-F630C3D435A3}"/>
      </w:docPartPr>
      <w:docPartBody>
        <w:p w:rsidR="00292EB5" w:rsidRDefault="00292EB5" w:rsidP="00292EB5">
          <w:pPr>
            <w:pStyle w:val="EF67CAE9713949678ED198FC73F2E62C1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66745405D5414D7FB0FA4BFFB58FDB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990C25-68A4-4A6C-AAF6-DC2C07817E4C}"/>
      </w:docPartPr>
      <w:docPartBody>
        <w:p w:rsidR="00292EB5" w:rsidRDefault="00292EB5" w:rsidP="00292EB5">
          <w:pPr>
            <w:pStyle w:val="66745405D5414D7FB0FA4BFFB58FDBE01"/>
          </w:pPr>
          <w:r w:rsidRPr="009109EF">
            <w:rPr>
              <w:lang w:val="en-US" w:bidi="fr-FR"/>
            </w:rPr>
            <w:t>Téléphone</w:t>
          </w:r>
        </w:p>
      </w:docPartBody>
    </w:docPart>
    <w:docPart>
      <w:docPartPr>
        <w:name w:val="2989A701C6304D98B2BAEB4C953ED2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74285A-9929-4ACA-B2AF-02FABB106EF4}"/>
      </w:docPartPr>
      <w:docPartBody>
        <w:p w:rsidR="00292EB5" w:rsidRDefault="00292EB5" w:rsidP="00292EB5">
          <w:pPr>
            <w:pStyle w:val="2989A701C6304D98B2BAEB4C953ED2381"/>
          </w:pPr>
          <w:r w:rsidRPr="009109EF">
            <w:rPr>
              <w:lang w:val="en-US" w:bidi="fr-FR"/>
            </w:rPr>
            <w:t>E-mail</w:t>
          </w:r>
        </w:p>
      </w:docPartBody>
    </w:docPart>
    <w:docPart>
      <w:docPartPr>
        <w:name w:val="3FFAF6726AF14EE79084DE42FD89C0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98A58F-312F-4E19-8BBB-D9CA2D6CCB8A}"/>
      </w:docPartPr>
      <w:docPartBody>
        <w:p w:rsidR="00292EB5" w:rsidRDefault="00292EB5" w:rsidP="00292EB5">
          <w:pPr>
            <w:pStyle w:val="3FFAF6726AF14EE79084DE42FD89C0931"/>
          </w:pPr>
          <w:r w:rsidRPr="009109EF">
            <w:rPr>
              <w:lang w:val="en-US" w:bidi="fr-FR"/>
            </w:rPr>
            <w:t>@twitter</w:t>
          </w:r>
        </w:p>
      </w:docPartBody>
    </w:docPart>
    <w:docPart>
      <w:docPartPr>
        <w:name w:val="471F75C0DF6443FB9F494BC59F6C9F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CD3F08-B5C3-4266-B26F-B7BC915FB16B}"/>
      </w:docPartPr>
      <w:docPartBody>
        <w:p w:rsidR="00292EB5" w:rsidRDefault="00292EB5" w:rsidP="00292EB5">
          <w:pPr>
            <w:pStyle w:val="471F75C0DF6443FB9F494BC59F6C9F391"/>
          </w:pPr>
          <w:r w:rsidRPr="00032073">
            <w:rPr>
              <w:lang w:val="en-US" w:bidi="fr-FR"/>
            </w:rPr>
            <w:t>Pseudo Twitter</w:t>
          </w:r>
        </w:p>
      </w:docPartBody>
    </w:docPart>
    <w:docPart>
      <w:docPartPr>
        <w:name w:val="65934B1DB76D45D58B44DB9171E6AA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11400E-B05D-4B07-8A21-E44C05E88129}"/>
      </w:docPartPr>
      <w:docPartBody>
        <w:p w:rsidR="00292EB5" w:rsidRDefault="00292EB5" w:rsidP="00292EB5">
          <w:pPr>
            <w:pStyle w:val="65934B1DB76D45D58B44DB9171E6AA151"/>
          </w:pPr>
          <w:r>
            <w:rPr>
              <w:lang w:bidi="fr-FR"/>
            </w:rPr>
            <w:t>Site Web</w:t>
          </w:r>
        </w:p>
      </w:docPartBody>
    </w:docPart>
    <w:docPart>
      <w:docPartPr>
        <w:name w:val="E66FFB86A1D24CCA9FC04411FD3460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1AE41-0BE7-4294-8155-A78E87B6BF2D}"/>
      </w:docPartPr>
      <w:docPartBody>
        <w:p w:rsidR="00292EB5" w:rsidRDefault="00292EB5" w:rsidP="00292EB5">
          <w:pPr>
            <w:pStyle w:val="E66FFB86A1D24CCA9FC04411FD3460961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DD94BF89B32240C2ACDA871EA31C96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32D309-E7E3-417A-90B0-D2DE0F8CD7E4}"/>
      </w:docPartPr>
      <w:docPartBody>
        <w:p w:rsidR="00292EB5" w:rsidRDefault="00292EB5" w:rsidP="00292EB5">
          <w:pPr>
            <w:pStyle w:val="DD94BF89B32240C2ACDA871EA31C96861"/>
          </w:pPr>
          <w:r w:rsidRPr="009109EF">
            <w:rPr>
              <w:lang w:val="en-US" w:bidi="fr-FR"/>
            </w:rPr>
            <w:t>Téléphone</w:t>
          </w:r>
        </w:p>
      </w:docPartBody>
    </w:docPart>
    <w:docPart>
      <w:docPartPr>
        <w:name w:val="84A074E9F55E488E95998F84AD4F32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D57E55-2BD2-4375-A055-938BFE1524A9}"/>
      </w:docPartPr>
      <w:docPartBody>
        <w:p w:rsidR="00292EB5" w:rsidRDefault="00292EB5" w:rsidP="00292EB5">
          <w:pPr>
            <w:pStyle w:val="84A074E9F55E488E95998F84AD4F32B91"/>
          </w:pPr>
          <w:r w:rsidRPr="009109EF">
            <w:rPr>
              <w:lang w:val="en-US" w:bidi="fr-FR"/>
            </w:rPr>
            <w:t>E-mail</w:t>
          </w:r>
        </w:p>
      </w:docPartBody>
    </w:docPart>
    <w:docPart>
      <w:docPartPr>
        <w:name w:val="B68FFB5909524118B6D15A0FDF2940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597ED4-786F-48A2-B66D-61E4ADDCB910}"/>
      </w:docPartPr>
      <w:docPartBody>
        <w:p w:rsidR="00292EB5" w:rsidRDefault="00292EB5" w:rsidP="00292EB5">
          <w:pPr>
            <w:pStyle w:val="B68FFB5909524118B6D15A0FDF2940021"/>
          </w:pPr>
          <w:r w:rsidRPr="009109EF">
            <w:rPr>
              <w:lang w:val="en-US" w:bidi="fr-FR"/>
            </w:rPr>
            <w:t>@twitter</w:t>
          </w:r>
        </w:p>
      </w:docPartBody>
    </w:docPart>
    <w:docPart>
      <w:docPartPr>
        <w:name w:val="B0B6CB46E7DA4C03B70C9598BE3472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753B1B-B4A2-48F9-99AC-CF5D420B270B}"/>
      </w:docPartPr>
      <w:docPartBody>
        <w:p w:rsidR="00292EB5" w:rsidRDefault="00292EB5" w:rsidP="00292EB5">
          <w:pPr>
            <w:pStyle w:val="B0B6CB46E7DA4C03B70C9598BE3472181"/>
          </w:pPr>
          <w:r w:rsidRPr="00032073">
            <w:rPr>
              <w:lang w:val="en-US" w:bidi="fr-FR"/>
            </w:rPr>
            <w:t>Pseudo Twitter</w:t>
          </w:r>
        </w:p>
      </w:docPartBody>
    </w:docPart>
    <w:docPart>
      <w:docPartPr>
        <w:name w:val="9F08D035344C4AA9BE0FE3C37E718F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3A10F6-8DD7-4505-B25A-C1611C925B3D}"/>
      </w:docPartPr>
      <w:docPartBody>
        <w:p w:rsidR="00292EB5" w:rsidRDefault="00292EB5" w:rsidP="00292EB5">
          <w:pPr>
            <w:pStyle w:val="9F08D035344C4AA9BE0FE3C37E718F3B1"/>
          </w:pPr>
          <w:r>
            <w:rPr>
              <w:lang w:bidi="fr-FR"/>
            </w:rPr>
            <w:t>Site Web</w:t>
          </w:r>
        </w:p>
      </w:docPartBody>
    </w:docPart>
    <w:docPart>
      <w:docPartPr>
        <w:name w:val="0F72FA3A610148CC84D72413E4DDC6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1DD5DE-60CE-4642-AFB5-2BB8AD69AFD2}"/>
      </w:docPartPr>
      <w:docPartBody>
        <w:p w:rsidR="00292EB5" w:rsidRDefault="00292EB5" w:rsidP="00292EB5">
          <w:pPr>
            <w:pStyle w:val="0F72FA3A610148CC84D72413E4DDC6FE1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FBD6CC0A74FD4616B5C4DC0BB74F45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8E03E4-1034-4990-B91A-4F6D1E8B51D9}"/>
      </w:docPartPr>
      <w:docPartBody>
        <w:p w:rsidR="00292EB5" w:rsidRDefault="00292EB5" w:rsidP="00292EB5">
          <w:pPr>
            <w:pStyle w:val="FBD6CC0A74FD4616B5C4DC0BB74F45931"/>
          </w:pPr>
          <w:r w:rsidRPr="009109EF">
            <w:rPr>
              <w:lang w:val="en-US" w:bidi="fr-FR"/>
            </w:rPr>
            <w:t>Téléphone</w:t>
          </w:r>
        </w:p>
      </w:docPartBody>
    </w:docPart>
    <w:docPart>
      <w:docPartPr>
        <w:name w:val="614DAA1850AB4E3A8D3CFF8CB70FA7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F847F4-90B1-42A9-A7F1-F1EE331230B1}"/>
      </w:docPartPr>
      <w:docPartBody>
        <w:p w:rsidR="00292EB5" w:rsidRDefault="00292EB5" w:rsidP="00292EB5">
          <w:pPr>
            <w:pStyle w:val="614DAA1850AB4E3A8D3CFF8CB70FA76C1"/>
          </w:pPr>
          <w:r w:rsidRPr="009109EF">
            <w:rPr>
              <w:lang w:val="en-US" w:bidi="fr-FR"/>
            </w:rPr>
            <w:t>E-mail</w:t>
          </w:r>
        </w:p>
      </w:docPartBody>
    </w:docPart>
    <w:docPart>
      <w:docPartPr>
        <w:name w:val="019F2C00F62B4D799440ADB9B52928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B4C76D-552D-4402-B399-7521B90F5DFB}"/>
      </w:docPartPr>
      <w:docPartBody>
        <w:p w:rsidR="00292EB5" w:rsidRDefault="00292EB5" w:rsidP="00292EB5">
          <w:pPr>
            <w:pStyle w:val="019F2C00F62B4D799440ADB9B52928451"/>
          </w:pPr>
          <w:r w:rsidRPr="009109EF">
            <w:rPr>
              <w:lang w:val="en-US" w:bidi="fr-FR"/>
            </w:rPr>
            <w:t>@twitter</w:t>
          </w:r>
        </w:p>
      </w:docPartBody>
    </w:docPart>
    <w:docPart>
      <w:docPartPr>
        <w:name w:val="98681DE427554F93B019F5C2929DA1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FBBF6C-DCBB-4419-9597-6BD4327345F4}"/>
      </w:docPartPr>
      <w:docPartBody>
        <w:p w:rsidR="00292EB5" w:rsidRDefault="00292EB5" w:rsidP="00292EB5">
          <w:pPr>
            <w:pStyle w:val="98681DE427554F93B019F5C2929DA1BB1"/>
          </w:pPr>
          <w:r w:rsidRPr="00032073">
            <w:rPr>
              <w:lang w:val="en-US" w:bidi="fr-FR"/>
            </w:rPr>
            <w:t>Pseudo Twitter</w:t>
          </w:r>
        </w:p>
      </w:docPartBody>
    </w:docPart>
    <w:docPart>
      <w:docPartPr>
        <w:name w:val="36D1497B0BB94A3ABB152B1E853DCF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CC9CF5-4378-48F0-8C31-FFB3008CBEDE}"/>
      </w:docPartPr>
      <w:docPartBody>
        <w:p w:rsidR="00292EB5" w:rsidRDefault="00292EB5" w:rsidP="00292EB5">
          <w:pPr>
            <w:pStyle w:val="36D1497B0BB94A3ABB152B1E853DCFA21"/>
          </w:pPr>
          <w:r>
            <w:rPr>
              <w:lang w:bidi="fr-FR"/>
            </w:rPr>
            <w:t>Site Web</w:t>
          </w:r>
        </w:p>
      </w:docPartBody>
    </w:docPart>
    <w:docPart>
      <w:docPartPr>
        <w:name w:val="4521FB3B6F214655A4FFCBA8342BF2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796378-D952-49D5-A59F-FDEC8A5DAEC8}"/>
      </w:docPartPr>
      <w:docPartBody>
        <w:p w:rsidR="00292EB5" w:rsidRDefault="00292EB5" w:rsidP="00292EB5">
          <w:pPr>
            <w:pStyle w:val="4521FB3B6F214655A4FFCBA8342BF2591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67AE8CD70D674A1C826762B73AE718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7D6AA6-7425-47A0-A575-58DF4FB97426}"/>
      </w:docPartPr>
      <w:docPartBody>
        <w:p w:rsidR="00292EB5" w:rsidRDefault="00292EB5" w:rsidP="00292EB5">
          <w:pPr>
            <w:pStyle w:val="67AE8CD70D674A1C826762B73AE718151"/>
          </w:pPr>
          <w:r w:rsidRPr="00564426">
            <w:rPr>
              <w:lang w:val="en-US" w:bidi="fr-FR"/>
            </w:rPr>
            <w:t>Téléphone</w:t>
          </w:r>
        </w:p>
      </w:docPartBody>
    </w:docPart>
    <w:docPart>
      <w:docPartPr>
        <w:name w:val="1E9465E0D38A4549B6B0F844DBC9ED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D59554-5028-4659-8621-2ED7E1B595D0}"/>
      </w:docPartPr>
      <w:docPartBody>
        <w:p w:rsidR="00292EB5" w:rsidRDefault="00292EB5" w:rsidP="00292EB5">
          <w:pPr>
            <w:pStyle w:val="1E9465E0D38A4549B6B0F844DBC9EDE01"/>
          </w:pPr>
          <w:r w:rsidRPr="00564426">
            <w:rPr>
              <w:lang w:val="en-US" w:bidi="fr-FR"/>
            </w:rPr>
            <w:t>E-mail</w:t>
          </w:r>
        </w:p>
      </w:docPartBody>
    </w:docPart>
    <w:docPart>
      <w:docPartPr>
        <w:name w:val="498C5890CB91408498E7FF20025EFB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9D45CB-1970-4543-894D-8440C5DC60DE}"/>
      </w:docPartPr>
      <w:docPartBody>
        <w:p w:rsidR="00292EB5" w:rsidRDefault="00292EB5" w:rsidP="00292EB5">
          <w:pPr>
            <w:pStyle w:val="498C5890CB91408498E7FF20025EFBA51"/>
          </w:pPr>
          <w:r w:rsidRPr="00032073">
            <w:rPr>
              <w:lang w:val="en-US" w:bidi="fr-FR"/>
            </w:rPr>
            <w:t>@twitter</w:t>
          </w:r>
        </w:p>
      </w:docPartBody>
    </w:docPart>
    <w:docPart>
      <w:docPartPr>
        <w:name w:val="AB9510514CFA4B42AAFA7639773C33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900D5C-1CB4-408C-90DE-E133E75B895B}"/>
      </w:docPartPr>
      <w:docPartBody>
        <w:p w:rsidR="00292EB5" w:rsidRDefault="00292EB5" w:rsidP="00292EB5">
          <w:pPr>
            <w:pStyle w:val="AB9510514CFA4B42AAFA7639773C33601"/>
          </w:pPr>
          <w:r w:rsidRPr="00032073">
            <w:rPr>
              <w:lang w:val="en-US" w:bidi="fr-FR"/>
            </w:rPr>
            <w:t>Pseudo Twitter</w:t>
          </w:r>
        </w:p>
      </w:docPartBody>
    </w:docPart>
    <w:docPart>
      <w:docPartPr>
        <w:name w:val="3D68E306864945CBB8A93C0FF6E977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642F69-68F0-42C3-8412-7AD9504496A2}"/>
      </w:docPartPr>
      <w:docPartBody>
        <w:p w:rsidR="00292EB5" w:rsidRDefault="00292EB5" w:rsidP="00292EB5">
          <w:pPr>
            <w:pStyle w:val="3D68E306864945CBB8A93C0FF6E977391"/>
          </w:pPr>
          <w:r>
            <w:rPr>
              <w:lang w:bidi="fr-FR"/>
            </w:rPr>
            <w:t>Site Web</w:t>
          </w:r>
        </w:p>
      </w:docPartBody>
    </w:docPart>
    <w:docPart>
      <w:docPartPr>
        <w:name w:val="D2B162A3ECD2451DBC9B128F74654B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28A684-BC08-4E71-8148-583BC7C2308B}"/>
      </w:docPartPr>
      <w:docPartBody>
        <w:p w:rsidR="00292EB5" w:rsidRDefault="00292EB5" w:rsidP="00292EB5">
          <w:pPr>
            <w:pStyle w:val="D2B162A3ECD2451DBC9B128F74654B081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787959E1BBD04E5CABB866C1D6E44E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BD2774-56C5-45CD-8060-1B40610DA3B0}"/>
      </w:docPartPr>
      <w:docPartBody>
        <w:p w:rsidR="00292EB5" w:rsidRDefault="00292EB5" w:rsidP="00292EB5">
          <w:pPr>
            <w:pStyle w:val="787959E1BBD04E5CABB866C1D6E44E781"/>
          </w:pPr>
          <w:r w:rsidRPr="00564426">
            <w:rPr>
              <w:lang w:val="en-US" w:bidi="fr-FR"/>
            </w:rPr>
            <w:t>Téléphone</w:t>
          </w:r>
        </w:p>
      </w:docPartBody>
    </w:docPart>
    <w:docPart>
      <w:docPartPr>
        <w:name w:val="51D3D65992F2423A91A79DCB121F7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62C95B-6424-4F91-9533-A193585A7C75}"/>
      </w:docPartPr>
      <w:docPartBody>
        <w:p w:rsidR="00292EB5" w:rsidRDefault="00292EB5" w:rsidP="00292EB5">
          <w:pPr>
            <w:pStyle w:val="51D3D65992F2423A91A79DCB121F75B31"/>
          </w:pPr>
          <w:r w:rsidRPr="00564426">
            <w:rPr>
              <w:lang w:val="en-US" w:bidi="fr-FR"/>
            </w:rPr>
            <w:t>E-mail</w:t>
          </w:r>
        </w:p>
      </w:docPartBody>
    </w:docPart>
    <w:docPart>
      <w:docPartPr>
        <w:name w:val="5E1E9331C9084983A2CEE61CF229C3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E650FC-CA1B-4564-8374-9D46860F3ED8}"/>
      </w:docPartPr>
      <w:docPartBody>
        <w:p w:rsidR="00292EB5" w:rsidRDefault="00292EB5" w:rsidP="00292EB5">
          <w:pPr>
            <w:pStyle w:val="5E1E9331C9084983A2CEE61CF229C38C1"/>
          </w:pPr>
          <w:r w:rsidRPr="00032073">
            <w:rPr>
              <w:lang w:val="en-US" w:bidi="fr-FR"/>
            </w:rPr>
            <w:t>@twitter</w:t>
          </w:r>
        </w:p>
      </w:docPartBody>
    </w:docPart>
    <w:docPart>
      <w:docPartPr>
        <w:name w:val="A4FEEF8A546243B1AE381BBFB9D9D4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E3CC92-9E4A-4742-A3C7-9F28922F4AD2}"/>
      </w:docPartPr>
      <w:docPartBody>
        <w:p w:rsidR="00292EB5" w:rsidRDefault="00292EB5" w:rsidP="00292EB5">
          <w:pPr>
            <w:pStyle w:val="A4FEEF8A546243B1AE381BBFB9D9D4281"/>
          </w:pPr>
          <w:r w:rsidRPr="00032073">
            <w:rPr>
              <w:lang w:val="en-US" w:bidi="fr-FR"/>
            </w:rPr>
            <w:t>Pseudo Twitter</w:t>
          </w:r>
        </w:p>
      </w:docPartBody>
    </w:docPart>
    <w:docPart>
      <w:docPartPr>
        <w:name w:val="3AE6C8D679874A0DBE5A43B6E80F01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84A3C7-8C7E-4C7B-B83E-D573FD50C47F}"/>
      </w:docPartPr>
      <w:docPartBody>
        <w:p w:rsidR="00292EB5" w:rsidRDefault="00292EB5" w:rsidP="00292EB5">
          <w:pPr>
            <w:pStyle w:val="3AE6C8D679874A0DBE5A43B6E80F01881"/>
          </w:pPr>
          <w:r>
            <w:rPr>
              <w:lang w:bidi="fr-FR"/>
            </w:rPr>
            <w:t>Site Web</w:t>
          </w:r>
        </w:p>
      </w:docPartBody>
    </w:docPart>
    <w:docPart>
      <w:docPartPr>
        <w:name w:val="3F27763F13E240EA9C9C83E7266C49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BD83BF-6354-453A-86A3-1CF2EB7ED0E6}"/>
      </w:docPartPr>
      <w:docPartBody>
        <w:p w:rsidR="00292EB5" w:rsidRDefault="00292EB5" w:rsidP="00292EB5">
          <w:pPr>
            <w:pStyle w:val="3F27763F13E240EA9C9C83E7266C49AE1"/>
          </w:pPr>
          <w:r>
            <w:rPr>
              <w:lang w:bidi="fr-FR"/>
            </w:rPr>
            <w:t>Adresse, Ville, Province Code postal</w:t>
          </w:r>
        </w:p>
      </w:docPartBody>
    </w:docPart>
    <w:docPart>
      <w:docPartPr>
        <w:name w:val="BEAB9984FBB147AEA632E7B3E18623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305749-3A43-40F8-800A-6CEF510035C1}"/>
      </w:docPartPr>
      <w:docPartBody>
        <w:p w:rsidR="00292EB5" w:rsidRDefault="00292EB5" w:rsidP="00292EB5">
          <w:pPr>
            <w:pStyle w:val="BEAB9984FBB147AEA632E7B3E18623201"/>
          </w:pPr>
          <w:r w:rsidRPr="004D2DB6">
            <w:rPr>
              <w:lang w:val="en-US" w:bidi="fr-FR"/>
            </w:rPr>
            <w:t>Téléphone</w:t>
          </w:r>
        </w:p>
      </w:docPartBody>
    </w:docPart>
    <w:docPart>
      <w:docPartPr>
        <w:name w:val="E61403D580DE4110864C9C0987200F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78CBD0-9711-4557-AABF-C467C41546B6}"/>
      </w:docPartPr>
      <w:docPartBody>
        <w:p w:rsidR="00292EB5" w:rsidRDefault="00292EB5" w:rsidP="00292EB5">
          <w:pPr>
            <w:pStyle w:val="E61403D580DE4110864C9C0987200F021"/>
          </w:pPr>
          <w:r w:rsidRPr="009109EF">
            <w:rPr>
              <w:lang w:val="en-US" w:bidi="fr-FR"/>
            </w:rPr>
            <w:t>E-mail</w:t>
          </w:r>
        </w:p>
      </w:docPartBody>
    </w:docPart>
    <w:docPart>
      <w:docPartPr>
        <w:name w:val="A05008AE269649858EE689852A287D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0BFFE3-C1C7-4960-B64C-CE8ED4C329B5}"/>
      </w:docPartPr>
      <w:docPartBody>
        <w:p w:rsidR="00292EB5" w:rsidRDefault="00292EB5" w:rsidP="00292EB5">
          <w:pPr>
            <w:pStyle w:val="A05008AE269649858EE689852A287D741"/>
          </w:pPr>
          <w:r w:rsidRPr="009109EF">
            <w:rPr>
              <w:lang w:val="en-US" w:bidi="fr-FR"/>
            </w:rPr>
            <w:t>@twitter</w:t>
          </w:r>
        </w:p>
      </w:docPartBody>
    </w:docPart>
    <w:docPart>
      <w:docPartPr>
        <w:name w:val="CCD71C5929F54282BFF463632C4A24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7B9555-6266-4BF0-B407-7F6826287872}"/>
      </w:docPartPr>
      <w:docPartBody>
        <w:p w:rsidR="00292EB5" w:rsidRDefault="00292EB5" w:rsidP="00292EB5">
          <w:pPr>
            <w:pStyle w:val="CCD71C5929F54282BFF463632C4A247D1"/>
          </w:pPr>
          <w:r w:rsidRPr="009109EF">
            <w:rPr>
              <w:lang w:val="en-US" w:bidi="fr-FR"/>
            </w:rPr>
            <w:t>Pseudo Twitter</w:t>
          </w:r>
        </w:p>
      </w:docPartBody>
    </w:docPart>
    <w:docPart>
      <w:docPartPr>
        <w:name w:val="1F322071291D4F05B8C092A2A59E2E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5D21FD-8CE0-43F7-8C1D-3DF83E9053BF}"/>
      </w:docPartPr>
      <w:docPartBody>
        <w:p w:rsidR="00292EB5" w:rsidRDefault="00292EB5" w:rsidP="00292EB5">
          <w:pPr>
            <w:pStyle w:val="1F322071291D4F05B8C092A2A59E2EB71"/>
          </w:pPr>
          <w:r>
            <w:rPr>
              <w:lang w:bidi="fr-FR"/>
            </w:rPr>
            <w:t>Site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1E3770"/>
    <w:rsid w:val="00292EB5"/>
    <w:rsid w:val="00365BEB"/>
    <w:rsid w:val="003931F4"/>
    <w:rsid w:val="0048747D"/>
    <w:rsid w:val="00491C4C"/>
    <w:rsid w:val="005B32DB"/>
    <w:rsid w:val="007144E5"/>
    <w:rsid w:val="00802FB6"/>
    <w:rsid w:val="00A047B8"/>
    <w:rsid w:val="00A406F8"/>
    <w:rsid w:val="00B35E09"/>
    <w:rsid w:val="00BF3574"/>
    <w:rsid w:val="00CC218C"/>
    <w:rsid w:val="00CF66BB"/>
    <w:rsid w:val="00D220CA"/>
    <w:rsid w:val="00D90240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92EB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1E3770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1E3770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3C53624C19A459085EEB9D6C35A65E4">
    <w:name w:val="E3C53624C19A459085EEB9D6C35A65E4"/>
    <w:rsid w:val="001E3770"/>
    <w:rPr>
      <w:lang w:eastAsia="fr-FR"/>
    </w:rPr>
  </w:style>
  <w:style w:type="paragraph" w:customStyle="1" w:styleId="1B8909F5B77D42949F694CBFDB053CD7">
    <w:name w:val="1B8909F5B77D42949F694CBFDB053CD7"/>
    <w:rsid w:val="001E3770"/>
    <w:rPr>
      <w:lang w:eastAsia="fr-FR"/>
    </w:rPr>
  </w:style>
  <w:style w:type="paragraph" w:customStyle="1" w:styleId="683F48A9EDF047C8B7D79DB3007BD295">
    <w:name w:val="683F48A9EDF047C8B7D79DB3007BD295"/>
    <w:rsid w:val="001E3770"/>
    <w:rPr>
      <w:lang w:eastAsia="fr-FR"/>
    </w:rPr>
  </w:style>
  <w:style w:type="paragraph" w:customStyle="1" w:styleId="071D1945B91E42559B9BC59DB3BBA6F7">
    <w:name w:val="071D1945B91E42559B9BC59DB3BBA6F7"/>
    <w:rsid w:val="001E3770"/>
    <w:rPr>
      <w:lang w:eastAsia="fr-FR"/>
    </w:rPr>
  </w:style>
  <w:style w:type="paragraph" w:customStyle="1" w:styleId="FE73556B31114B9A90D0AAB27EF64CB0">
    <w:name w:val="FE73556B31114B9A90D0AAB27EF64CB0"/>
    <w:rsid w:val="001E3770"/>
    <w:rPr>
      <w:lang w:eastAsia="fr-FR"/>
    </w:rPr>
  </w:style>
  <w:style w:type="paragraph" w:customStyle="1" w:styleId="3775E05286B8471A938E3B6D4C7DB864">
    <w:name w:val="3775E05286B8471A938E3B6D4C7DB864"/>
    <w:rsid w:val="001E3770"/>
    <w:rPr>
      <w:lang w:eastAsia="fr-FR"/>
    </w:rPr>
  </w:style>
  <w:style w:type="paragraph" w:customStyle="1" w:styleId="4A945699036A48299C2A74566959D909">
    <w:name w:val="4A945699036A48299C2A74566959D909"/>
    <w:rsid w:val="001E3770"/>
    <w:rPr>
      <w:lang w:eastAsia="fr-FR"/>
    </w:rPr>
  </w:style>
  <w:style w:type="paragraph" w:customStyle="1" w:styleId="C19D3C0608B245A083695B205B815924">
    <w:name w:val="C19D3C0608B245A083695B205B815924"/>
    <w:rsid w:val="001E3770"/>
    <w:rPr>
      <w:lang w:eastAsia="fr-FR"/>
    </w:rPr>
  </w:style>
  <w:style w:type="paragraph" w:customStyle="1" w:styleId="5BB333905F5C4BAC8CD388B3828333A0">
    <w:name w:val="5BB333905F5C4BAC8CD388B3828333A0"/>
    <w:rsid w:val="001E3770"/>
    <w:rPr>
      <w:lang w:eastAsia="fr-FR"/>
    </w:rPr>
  </w:style>
  <w:style w:type="paragraph" w:customStyle="1" w:styleId="C654A79999FA41D9BDFEDFB6E8808D5E">
    <w:name w:val="C654A79999FA41D9BDFEDFB6E8808D5E"/>
    <w:rsid w:val="001E3770"/>
    <w:rPr>
      <w:lang w:eastAsia="fr-FR"/>
    </w:rPr>
  </w:style>
  <w:style w:type="paragraph" w:customStyle="1" w:styleId="9D02BA76ECF94F2D99E849C34F2C3601">
    <w:name w:val="9D02BA76ECF94F2D99E849C34F2C3601"/>
    <w:rsid w:val="001E3770"/>
    <w:rPr>
      <w:lang w:eastAsia="fr-FR"/>
    </w:rPr>
  </w:style>
  <w:style w:type="paragraph" w:customStyle="1" w:styleId="5C3C0B5C5C0B4BD3A52249BB94861D96">
    <w:name w:val="5C3C0B5C5C0B4BD3A52249BB94861D96"/>
    <w:rsid w:val="001E3770"/>
    <w:rPr>
      <w:lang w:eastAsia="fr-FR"/>
    </w:rPr>
  </w:style>
  <w:style w:type="paragraph" w:customStyle="1" w:styleId="27065884E82A41AA8BB4E487C263E5B4">
    <w:name w:val="27065884E82A41AA8BB4E487C263E5B4"/>
    <w:rsid w:val="001E3770"/>
    <w:rPr>
      <w:lang w:eastAsia="fr-FR"/>
    </w:rPr>
  </w:style>
  <w:style w:type="paragraph" w:customStyle="1" w:styleId="FA69718656AD476BA8C9E158825625C6">
    <w:name w:val="FA69718656AD476BA8C9E158825625C6"/>
    <w:rsid w:val="001E3770"/>
    <w:rPr>
      <w:lang w:eastAsia="fr-FR"/>
    </w:rPr>
  </w:style>
  <w:style w:type="paragraph" w:customStyle="1" w:styleId="B2B02282B86349A193835C464DB251CE">
    <w:name w:val="B2B02282B86349A193835C464DB251CE"/>
    <w:rsid w:val="001E3770"/>
    <w:rPr>
      <w:lang w:eastAsia="fr-FR"/>
    </w:rPr>
  </w:style>
  <w:style w:type="paragraph" w:customStyle="1" w:styleId="99C9E577AD0C49FCBE967143BBC61042">
    <w:name w:val="99C9E577AD0C49FCBE967143BBC61042"/>
    <w:rsid w:val="001E3770"/>
    <w:rPr>
      <w:lang w:eastAsia="fr-FR"/>
    </w:rPr>
  </w:style>
  <w:style w:type="paragraph" w:customStyle="1" w:styleId="1D9555772B724195AA7608A31E0D2F40">
    <w:name w:val="1D9555772B724195AA7608A31E0D2F40"/>
    <w:rsid w:val="001E3770"/>
    <w:rPr>
      <w:lang w:eastAsia="fr-FR"/>
    </w:rPr>
  </w:style>
  <w:style w:type="paragraph" w:customStyle="1" w:styleId="625A96FE8E8348C4A68E81E586195244">
    <w:name w:val="625A96FE8E8348C4A68E81E586195244"/>
    <w:rsid w:val="001E3770"/>
    <w:rPr>
      <w:lang w:eastAsia="fr-FR"/>
    </w:rPr>
  </w:style>
  <w:style w:type="paragraph" w:customStyle="1" w:styleId="43E599158F7642B1831D0C1361BA8A60">
    <w:name w:val="43E599158F7642B1831D0C1361BA8A60"/>
    <w:rsid w:val="001E3770"/>
    <w:rPr>
      <w:lang w:eastAsia="fr-FR"/>
    </w:rPr>
  </w:style>
  <w:style w:type="paragraph" w:customStyle="1" w:styleId="758C96787E67434C940E4720141F8921">
    <w:name w:val="758C96787E67434C940E4720141F8921"/>
    <w:rsid w:val="001E3770"/>
    <w:rPr>
      <w:lang w:eastAsia="fr-FR"/>
    </w:rPr>
  </w:style>
  <w:style w:type="paragraph" w:customStyle="1" w:styleId="3C5698F4564147E78293E371CFD270BB">
    <w:name w:val="3C5698F4564147E78293E371CFD270BB"/>
    <w:rsid w:val="001E3770"/>
    <w:rPr>
      <w:lang w:eastAsia="fr-FR"/>
    </w:rPr>
  </w:style>
  <w:style w:type="paragraph" w:customStyle="1" w:styleId="43BDB73FCEDB4542A3D6DD271CB634E8">
    <w:name w:val="43BDB73FCEDB4542A3D6DD271CB634E8"/>
    <w:rsid w:val="001E3770"/>
    <w:rPr>
      <w:lang w:eastAsia="fr-FR"/>
    </w:rPr>
  </w:style>
  <w:style w:type="paragraph" w:customStyle="1" w:styleId="9BA29AC7D6564BA498FFD399BDAD522C">
    <w:name w:val="9BA29AC7D6564BA498FFD399BDAD522C"/>
    <w:rsid w:val="001E3770"/>
    <w:rPr>
      <w:lang w:eastAsia="fr-FR"/>
    </w:rPr>
  </w:style>
  <w:style w:type="paragraph" w:customStyle="1" w:styleId="4D388D3BFFF24DC68E7C77B4A2D07370">
    <w:name w:val="4D388D3BFFF24DC68E7C77B4A2D07370"/>
    <w:rsid w:val="001E3770"/>
    <w:rPr>
      <w:lang w:eastAsia="fr-FR"/>
    </w:rPr>
  </w:style>
  <w:style w:type="paragraph" w:customStyle="1" w:styleId="5358CBAE5A89428C8C1DA05534B05246">
    <w:name w:val="5358CBAE5A89428C8C1DA05534B05246"/>
    <w:rsid w:val="001E3770"/>
    <w:rPr>
      <w:lang w:eastAsia="fr-FR"/>
    </w:rPr>
  </w:style>
  <w:style w:type="paragraph" w:customStyle="1" w:styleId="9DFB5A8C7C1B4A98851A2A8C055AA787">
    <w:name w:val="9DFB5A8C7C1B4A98851A2A8C055AA787"/>
    <w:rsid w:val="001E3770"/>
    <w:rPr>
      <w:lang w:eastAsia="fr-FR"/>
    </w:rPr>
  </w:style>
  <w:style w:type="paragraph" w:customStyle="1" w:styleId="EF1E240590D04C26A5CA8EB3E8D7B4C3">
    <w:name w:val="EF1E240590D04C26A5CA8EB3E8D7B4C3"/>
    <w:rsid w:val="001E3770"/>
    <w:rPr>
      <w:lang w:eastAsia="fr-FR"/>
    </w:rPr>
  </w:style>
  <w:style w:type="paragraph" w:customStyle="1" w:styleId="A24ADC32F44644BE98AD351579A9F8B6">
    <w:name w:val="A24ADC32F44644BE98AD351579A9F8B6"/>
    <w:rsid w:val="001E3770"/>
    <w:rPr>
      <w:lang w:eastAsia="fr-FR"/>
    </w:rPr>
  </w:style>
  <w:style w:type="paragraph" w:customStyle="1" w:styleId="1D51FBFDFFD443899799DF60FAA19361">
    <w:name w:val="1D51FBFDFFD443899799DF60FAA19361"/>
    <w:rsid w:val="001E3770"/>
    <w:rPr>
      <w:lang w:eastAsia="fr-FR"/>
    </w:rPr>
  </w:style>
  <w:style w:type="paragraph" w:customStyle="1" w:styleId="2CCD03AA4D794D3BAA4C78C9DA086C9F">
    <w:name w:val="2CCD03AA4D794D3BAA4C78C9DA086C9F"/>
    <w:rsid w:val="001E3770"/>
    <w:rPr>
      <w:lang w:eastAsia="fr-FR"/>
    </w:rPr>
  </w:style>
  <w:style w:type="paragraph" w:customStyle="1" w:styleId="63F9B49BE1864ADB90DB72A9481240E0">
    <w:name w:val="63F9B49BE1864ADB90DB72A9481240E0"/>
    <w:rsid w:val="001E3770"/>
    <w:rPr>
      <w:lang w:eastAsia="fr-FR"/>
    </w:rPr>
  </w:style>
  <w:style w:type="paragraph" w:customStyle="1" w:styleId="0BAF6801CAEA4924A906F87FF8954AF2">
    <w:name w:val="0BAF6801CAEA4924A906F87FF8954AF2"/>
    <w:rsid w:val="001E3770"/>
    <w:rPr>
      <w:lang w:eastAsia="fr-FR"/>
    </w:rPr>
  </w:style>
  <w:style w:type="paragraph" w:customStyle="1" w:styleId="0B221ABB6304485182054CEBA196BB83">
    <w:name w:val="0B221ABB6304485182054CEBA196BB83"/>
    <w:rsid w:val="001E3770"/>
    <w:rPr>
      <w:lang w:eastAsia="fr-FR"/>
    </w:rPr>
  </w:style>
  <w:style w:type="paragraph" w:customStyle="1" w:styleId="B6E71B31F69945BB818B92435A458B64">
    <w:name w:val="B6E71B31F69945BB818B92435A458B64"/>
    <w:rsid w:val="001E3770"/>
    <w:rPr>
      <w:lang w:eastAsia="fr-FR"/>
    </w:rPr>
  </w:style>
  <w:style w:type="paragraph" w:customStyle="1" w:styleId="E26F4C10F71D419FA7C567DC814284DB">
    <w:name w:val="E26F4C10F71D419FA7C567DC814284DB"/>
    <w:rsid w:val="001E3770"/>
    <w:rPr>
      <w:lang w:eastAsia="fr-FR"/>
    </w:rPr>
  </w:style>
  <w:style w:type="paragraph" w:customStyle="1" w:styleId="4D8EAEE06CA34B3DAC24BCF1D33DD21F">
    <w:name w:val="4D8EAEE06CA34B3DAC24BCF1D33DD21F"/>
    <w:rsid w:val="001E3770"/>
    <w:rPr>
      <w:lang w:eastAsia="fr-FR"/>
    </w:rPr>
  </w:style>
  <w:style w:type="paragraph" w:customStyle="1" w:styleId="C82F6C935727419EB00E59AFB27680D8">
    <w:name w:val="C82F6C935727419EB00E59AFB27680D8"/>
    <w:rsid w:val="001E3770"/>
    <w:rPr>
      <w:lang w:eastAsia="fr-FR"/>
    </w:rPr>
  </w:style>
  <w:style w:type="paragraph" w:customStyle="1" w:styleId="89F3DD1D036D446FB1E500C156C119FD">
    <w:name w:val="89F3DD1D036D446FB1E500C156C119FD"/>
    <w:rsid w:val="001E3770"/>
    <w:rPr>
      <w:lang w:eastAsia="fr-FR"/>
    </w:rPr>
  </w:style>
  <w:style w:type="paragraph" w:customStyle="1" w:styleId="767FB735514F44518493DC4E210F9548">
    <w:name w:val="767FB735514F44518493DC4E210F9548"/>
    <w:rsid w:val="001E3770"/>
    <w:rPr>
      <w:lang w:eastAsia="fr-FR"/>
    </w:rPr>
  </w:style>
  <w:style w:type="paragraph" w:customStyle="1" w:styleId="B72CCE70CD5F45EFB6765C2CA649B0D1">
    <w:name w:val="B72CCE70CD5F45EFB6765C2CA649B0D1"/>
    <w:rsid w:val="001E3770"/>
    <w:rPr>
      <w:lang w:eastAsia="fr-FR"/>
    </w:rPr>
  </w:style>
  <w:style w:type="paragraph" w:customStyle="1" w:styleId="6643BDD1A4BA4D878A05831C17832A01">
    <w:name w:val="6643BDD1A4BA4D878A05831C17832A01"/>
    <w:rsid w:val="001E3770"/>
    <w:rPr>
      <w:lang w:eastAsia="fr-FR"/>
    </w:rPr>
  </w:style>
  <w:style w:type="paragraph" w:customStyle="1" w:styleId="AFE02A30C312428C928850D6EBC25EA0">
    <w:name w:val="AFE02A30C312428C928850D6EBC25EA0"/>
    <w:rsid w:val="001E3770"/>
    <w:rPr>
      <w:lang w:eastAsia="fr-FR"/>
    </w:rPr>
  </w:style>
  <w:style w:type="paragraph" w:customStyle="1" w:styleId="E08E6523EFCD41D6A2B66854C3B26867">
    <w:name w:val="E08E6523EFCD41D6A2B66854C3B26867"/>
    <w:rsid w:val="001E3770"/>
    <w:rPr>
      <w:lang w:eastAsia="fr-FR"/>
    </w:rPr>
  </w:style>
  <w:style w:type="paragraph" w:customStyle="1" w:styleId="FE6F0DFD8BF74ECBBB4FCF59BC03479A">
    <w:name w:val="FE6F0DFD8BF74ECBBB4FCF59BC03479A"/>
    <w:rsid w:val="001E3770"/>
    <w:rPr>
      <w:lang w:eastAsia="fr-FR"/>
    </w:rPr>
  </w:style>
  <w:style w:type="paragraph" w:customStyle="1" w:styleId="51B3BB46097145909AF67B3C4D76E2FB">
    <w:name w:val="51B3BB46097145909AF67B3C4D76E2FB"/>
    <w:rsid w:val="001E3770"/>
    <w:rPr>
      <w:lang w:eastAsia="fr-FR"/>
    </w:rPr>
  </w:style>
  <w:style w:type="paragraph" w:customStyle="1" w:styleId="DAF51AB21692429D9476EF922E474E1A">
    <w:name w:val="DAF51AB21692429D9476EF922E474E1A"/>
    <w:rsid w:val="001E3770"/>
    <w:rPr>
      <w:lang w:eastAsia="fr-FR"/>
    </w:rPr>
  </w:style>
  <w:style w:type="paragraph" w:customStyle="1" w:styleId="C96DB0D8E34A423984096164F1AC1DDD">
    <w:name w:val="C96DB0D8E34A423984096164F1AC1DDD"/>
    <w:rsid w:val="001E3770"/>
    <w:rPr>
      <w:lang w:eastAsia="fr-FR"/>
    </w:rPr>
  </w:style>
  <w:style w:type="paragraph" w:customStyle="1" w:styleId="29C4A418D315481BAD00ABF6E4B0A9B5">
    <w:name w:val="29C4A418D315481BAD00ABF6E4B0A9B5"/>
    <w:rsid w:val="001E3770"/>
    <w:rPr>
      <w:lang w:eastAsia="fr-FR"/>
    </w:rPr>
  </w:style>
  <w:style w:type="paragraph" w:customStyle="1" w:styleId="F7EBA542174F47F8971A83912784F565">
    <w:name w:val="F7EBA542174F47F8971A83912784F565"/>
    <w:rsid w:val="001E3770"/>
    <w:rPr>
      <w:lang w:eastAsia="fr-FR"/>
    </w:rPr>
  </w:style>
  <w:style w:type="paragraph" w:customStyle="1" w:styleId="840AC7382FED473CBFEF43C546D411AB">
    <w:name w:val="840AC7382FED473CBFEF43C546D411AB"/>
    <w:rsid w:val="001E3770"/>
    <w:rPr>
      <w:lang w:eastAsia="fr-FR"/>
    </w:rPr>
  </w:style>
  <w:style w:type="paragraph" w:customStyle="1" w:styleId="2091F0F96F654AA0BFF465D1551F6B86">
    <w:name w:val="2091F0F96F654AA0BFF465D1551F6B86"/>
    <w:rsid w:val="001E3770"/>
    <w:rPr>
      <w:lang w:eastAsia="fr-FR"/>
    </w:rPr>
  </w:style>
  <w:style w:type="paragraph" w:customStyle="1" w:styleId="69789257B3A44098A17857E270C6AC59">
    <w:name w:val="69789257B3A44098A17857E270C6AC59"/>
    <w:rsid w:val="001E3770"/>
    <w:rPr>
      <w:lang w:eastAsia="fr-FR"/>
    </w:rPr>
  </w:style>
  <w:style w:type="paragraph" w:customStyle="1" w:styleId="62DD324F62E84A6BBA82BCCFB5DC0F22">
    <w:name w:val="62DD324F62E84A6BBA82BCCFB5DC0F22"/>
    <w:rsid w:val="001E3770"/>
    <w:rPr>
      <w:lang w:eastAsia="fr-FR"/>
    </w:rPr>
  </w:style>
  <w:style w:type="paragraph" w:customStyle="1" w:styleId="74849EB492B545378D91D49AF79579F6">
    <w:name w:val="74849EB492B545378D91D49AF79579F6"/>
    <w:rsid w:val="001E3770"/>
    <w:rPr>
      <w:lang w:eastAsia="fr-FR"/>
    </w:rPr>
  </w:style>
  <w:style w:type="paragraph" w:customStyle="1" w:styleId="98FD6DD9A46F4C12A7B1C65AAFBDE85A">
    <w:name w:val="98FD6DD9A46F4C12A7B1C65AAFBDE85A"/>
    <w:rsid w:val="001E3770"/>
    <w:rPr>
      <w:lang w:eastAsia="fr-FR"/>
    </w:rPr>
  </w:style>
  <w:style w:type="paragraph" w:customStyle="1" w:styleId="75FAF3111F114AE8911D23F3DD1FF9DD">
    <w:name w:val="75FAF3111F114AE8911D23F3DD1FF9DD"/>
    <w:rsid w:val="001E3770"/>
    <w:rPr>
      <w:lang w:eastAsia="fr-FR"/>
    </w:rPr>
  </w:style>
  <w:style w:type="paragraph" w:customStyle="1" w:styleId="3C570245959142D882ABEBAC06E915BE">
    <w:name w:val="3C570245959142D882ABEBAC06E915BE"/>
    <w:rsid w:val="001E3770"/>
    <w:rPr>
      <w:lang w:eastAsia="fr-FR"/>
    </w:rPr>
  </w:style>
  <w:style w:type="paragraph" w:customStyle="1" w:styleId="52FADAD367F24AD2B25AB14D9A2471F3">
    <w:name w:val="52FADAD367F24AD2B25AB14D9A2471F3"/>
    <w:rsid w:val="001E3770"/>
    <w:rPr>
      <w:lang w:eastAsia="fr-FR"/>
    </w:rPr>
  </w:style>
  <w:style w:type="paragraph" w:customStyle="1" w:styleId="954BC1A8057D494CB86A86C4CA76BC35">
    <w:name w:val="954BC1A8057D494CB86A86C4CA76BC35"/>
    <w:rsid w:val="001E3770"/>
    <w:rPr>
      <w:lang w:eastAsia="fr-FR"/>
    </w:rPr>
  </w:style>
  <w:style w:type="paragraph" w:customStyle="1" w:styleId="9FCE67F3C75548CDAD707757DD469CDF">
    <w:name w:val="9FCE67F3C75548CDAD707757DD469CDF"/>
    <w:rsid w:val="001E3770"/>
    <w:rPr>
      <w:lang w:eastAsia="fr-FR"/>
    </w:rPr>
  </w:style>
  <w:style w:type="paragraph" w:customStyle="1" w:styleId="CDDAE90385804001BB1EFF9591DA330F">
    <w:name w:val="CDDAE90385804001BB1EFF9591DA330F"/>
    <w:rsid w:val="001E3770"/>
    <w:rPr>
      <w:lang w:eastAsia="fr-FR"/>
    </w:rPr>
  </w:style>
  <w:style w:type="paragraph" w:customStyle="1" w:styleId="4E14978A7DE04D02B6A9CA9D3AC09674">
    <w:name w:val="4E14978A7DE04D02B6A9CA9D3AC09674"/>
    <w:rsid w:val="001E3770"/>
    <w:rPr>
      <w:lang w:eastAsia="fr-FR"/>
    </w:rPr>
  </w:style>
  <w:style w:type="paragraph" w:customStyle="1" w:styleId="D64AAB36D4CB4FE690AFC194E93478D6">
    <w:name w:val="D64AAB36D4CB4FE690AFC194E93478D6"/>
    <w:rsid w:val="001E3770"/>
    <w:rPr>
      <w:lang w:eastAsia="fr-FR"/>
    </w:rPr>
  </w:style>
  <w:style w:type="paragraph" w:customStyle="1" w:styleId="68BCF059FAE24D38B723189348A345DC2">
    <w:name w:val="68BCF059FAE24D38B723189348A345DC2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2">
    <w:name w:val="4898521E74CA4AC4A665777C91565A532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2">
    <w:name w:val="0F54E8A6A3F14036A587252711B66C0A2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2">
    <w:name w:val="FB81FE586FD54529AA777477110489822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2">
    <w:name w:val="C74D7865BE4F4738928AA93E1B7940C62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2">
    <w:name w:val="911EF5089B3F41BEA8242E1E5275D9F22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3C53624C19A459085EEB9D6C35A65E41">
    <w:name w:val="E3C53624C19A459085EEB9D6C35A65E41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B8909F5B77D42949F694CBFDB053CD71">
    <w:name w:val="1B8909F5B77D42949F694CBFDB053CD7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3F48A9EDF047C8B7D79DB3007BD2951">
    <w:name w:val="683F48A9EDF047C8B7D79DB3007BD295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71D1945B91E42559B9BC59DB3BBA6F71">
    <w:name w:val="071D1945B91E42559B9BC59DB3BBA6F7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E73556B31114B9A90D0AAB27EF64CB01">
    <w:name w:val="FE73556B31114B9A90D0AAB27EF64CB0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775E05286B8471A938E3B6D4C7DB8641">
    <w:name w:val="3775E05286B8471A938E3B6D4C7DB864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5699036A48299C2A74566959D9091">
    <w:name w:val="4A945699036A48299C2A74566959D909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9D3C0608B245A083695B205B8159241">
    <w:name w:val="C19D3C0608B245A083695B205B8159241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BB333905F5C4BAC8CD388B3828333A01">
    <w:name w:val="5BB333905F5C4BAC8CD388B3828333A0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654A79999FA41D9BDFEDFB6E8808D5E1">
    <w:name w:val="C654A79999FA41D9BDFEDFB6E8808D5E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D02BA76ECF94F2D99E849C34F2C36011">
    <w:name w:val="9D02BA76ECF94F2D99E849C34F2C3601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3C0B5C5C0B4BD3A52249BB94861D961">
    <w:name w:val="5C3C0B5C5C0B4BD3A52249BB94861D96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065884E82A41AA8BB4E487C263E5B41">
    <w:name w:val="27065884E82A41AA8BB4E487C263E5B4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69718656AD476BA8C9E158825625C61">
    <w:name w:val="FA69718656AD476BA8C9E158825625C6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B02282B86349A193835C464DB251CE1">
    <w:name w:val="B2B02282B86349A193835C464DB251CE1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99C9E577AD0C49FCBE967143BBC610421">
    <w:name w:val="99C9E577AD0C49FCBE967143BBC61042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D9555772B724195AA7608A31E0D2F401">
    <w:name w:val="1D9555772B724195AA7608A31E0D2F40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25A96FE8E8348C4A68E81E5861952441">
    <w:name w:val="625A96FE8E8348C4A68E81E586195244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E599158F7642B1831D0C1361BA8A601">
    <w:name w:val="43E599158F7642B1831D0C1361BA8A60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8C96787E67434C940E4720141F89211">
    <w:name w:val="758C96787E67434C940E4720141F8921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C5698F4564147E78293E371CFD270BB1">
    <w:name w:val="3C5698F4564147E78293E371CFD270BB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D51FBFDFFD443899799DF60FAA193611">
    <w:name w:val="1D51FBFDFFD443899799DF60FAA193611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CCD03AA4D794D3BAA4C78C9DA086C9F1">
    <w:name w:val="2CCD03AA4D794D3BAA4C78C9DA086C9F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3F9B49BE1864ADB90DB72A9481240E01">
    <w:name w:val="63F9B49BE1864ADB90DB72A9481240E0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BAF6801CAEA4924A906F87FF8954AF21">
    <w:name w:val="0BAF6801CAEA4924A906F87FF8954AF2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B221ABB6304485182054CEBA196BB831">
    <w:name w:val="0B221ABB6304485182054CEBA196BB83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6E71B31F69945BB818B92435A458B641">
    <w:name w:val="B6E71B31F69945BB818B92435A458B64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26F4C10F71D419FA7C567DC814284DB1">
    <w:name w:val="E26F4C10F71D419FA7C567DC814284DB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BDB73FCEDB4542A3D6DD271CB634E81">
    <w:name w:val="43BDB73FCEDB4542A3D6DD271CB634E81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9BA29AC7D6564BA498FFD399BDAD522C1">
    <w:name w:val="9BA29AC7D6564BA498FFD399BDAD522C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D388D3BFFF24DC68E7C77B4A2D073701">
    <w:name w:val="4D388D3BFFF24DC68E7C77B4A2D07370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358CBAE5A89428C8C1DA05534B052461">
    <w:name w:val="5358CBAE5A89428C8C1DA05534B05246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DFB5A8C7C1B4A98851A2A8C055AA7871">
    <w:name w:val="9DFB5A8C7C1B4A98851A2A8C055AA787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F1E240590D04C26A5CA8EB3E8D7B4C31">
    <w:name w:val="EF1E240590D04C26A5CA8EB3E8D7B4C3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24ADC32F44644BE98AD351579A9F8B61">
    <w:name w:val="A24ADC32F44644BE98AD351579A9F8B6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D8EAEE06CA34B3DAC24BCF1D33DD21F1">
    <w:name w:val="4D8EAEE06CA34B3DAC24BCF1D33DD21F1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C82F6C935727419EB00E59AFB27680D81">
    <w:name w:val="C82F6C935727419EB00E59AFB27680D8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9F3DD1D036D446FB1E500C156C119FD1">
    <w:name w:val="89F3DD1D036D446FB1E500C156C119FD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7FB735514F44518493DC4E210F95481">
    <w:name w:val="767FB735514F44518493DC4E210F9548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2CCE70CD5F45EFB6765C2CA649B0D11">
    <w:name w:val="B72CCE70CD5F45EFB6765C2CA649B0D1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643BDD1A4BA4D878A05831C17832A011">
    <w:name w:val="6643BDD1A4BA4D878A05831C17832A01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E02A30C312428C928850D6EBC25EA01">
    <w:name w:val="AFE02A30C312428C928850D6EBC25EA0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8E6523EFCD41D6A2B66854C3B268671">
    <w:name w:val="E08E6523EFCD41D6A2B66854C3B268671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FE6F0DFD8BF74ECBBB4FCF59BC03479A1">
    <w:name w:val="FE6F0DFD8BF74ECBBB4FCF59BC03479A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1B3BB46097145909AF67B3C4D76E2FB1">
    <w:name w:val="51B3BB46097145909AF67B3C4D76E2FB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AF51AB21692429D9476EF922E474E1A1">
    <w:name w:val="DAF51AB21692429D9476EF922E474E1A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96DB0D8E34A423984096164F1AC1DDD1">
    <w:name w:val="C96DB0D8E34A423984096164F1AC1DDD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C4A418D315481BAD00ABF6E4B0A9B51">
    <w:name w:val="29C4A418D315481BAD00ABF6E4B0A9B5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7EBA542174F47F8971A83912784F5651">
    <w:name w:val="F7EBA542174F47F8971A83912784F565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0AC7382FED473CBFEF43C546D411AB1">
    <w:name w:val="840AC7382FED473CBFEF43C546D411AB1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091F0F96F654AA0BFF465D1551F6B861">
    <w:name w:val="2091F0F96F654AA0BFF465D1551F6B86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9789257B3A44098A17857E270C6AC591">
    <w:name w:val="69789257B3A44098A17857E270C6AC59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2DD324F62E84A6BBA82BCCFB5DC0F221">
    <w:name w:val="62DD324F62E84A6BBA82BCCFB5DC0F22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849EB492B545378D91D49AF79579F61">
    <w:name w:val="74849EB492B545378D91D49AF79579F6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8FD6DD9A46F4C12A7B1C65AAFBDE85A1">
    <w:name w:val="98FD6DD9A46F4C12A7B1C65AAFBDE85A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FAF3111F114AE8911D23F3DD1FF9DD1">
    <w:name w:val="75FAF3111F114AE8911D23F3DD1FF9DD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C570245959142D882ABEBAC06E915BE1">
    <w:name w:val="3C570245959142D882ABEBAC06E915BE1"/>
    <w:rsid w:val="00B35E0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2FADAD367F24AD2B25AB14D9A2471F31">
    <w:name w:val="52FADAD367F24AD2B25AB14D9A2471F3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BC1A8057D494CB86A86C4CA76BC351">
    <w:name w:val="954BC1A8057D494CB86A86C4CA76BC35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FCE67F3C75548CDAD707757DD469CDF1">
    <w:name w:val="9FCE67F3C75548CDAD707757DD469CDF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DDAE90385804001BB1EFF9591DA330F1">
    <w:name w:val="CDDAE90385804001BB1EFF9591DA330F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E14978A7DE04D02B6A9CA9D3AC096741">
    <w:name w:val="4E14978A7DE04D02B6A9CA9D3AC09674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4AAB36D4CB4FE690AFC194E93478D61">
    <w:name w:val="D64AAB36D4CB4FE690AFC194E93478D61"/>
    <w:rsid w:val="00B35E0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E4E442A06764B2497D9AA39390C1A37">
    <w:name w:val="7E4E442A06764B2497D9AA39390C1A37"/>
    <w:rsid w:val="00B35E09"/>
    <w:rPr>
      <w:lang w:eastAsia="fr-FR"/>
    </w:rPr>
  </w:style>
  <w:style w:type="paragraph" w:customStyle="1" w:styleId="6ABDB5A77F434CDA9D504E9926E465CB">
    <w:name w:val="6ABDB5A77F434CDA9D504E9926E465CB"/>
    <w:rsid w:val="00B35E09"/>
    <w:rPr>
      <w:lang w:eastAsia="fr-FR"/>
    </w:rPr>
  </w:style>
  <w:style w:type="paragraph" w:customStyle="1" w:styleId="A0E414CDC2E7487681C01C75943CA0C2">
    <w:name w:val="A0E414CDC2E7487681C01C75943CA0C2"/>
    <w:rsid w:val="00B35E09"/>
    <w:rPr>
      <w:lang w:eastAsia="fr-FR"/>
    </w:rPr>
  </w:style>
  <w:style w:type="paragraph" w:customStyle="1" w:styleId="53D56D6DBF8C47BC9588D27ABA467674">
    <w:name w:val="53D56D6DBF8C47BC9588D27ABA467674"/>
    <w:rsid w:val="00B35E09"/>
    <w:rPr>
      <w:lang w:eastAsia="fr-FR"/>
    </w:rPr>
  </w:style>
  <w:style w:type="paragraph" w:customStyle="1" w:styleId="D3A1E8E47BF0468A80B1AB0EEE4D1FE5">
    <w:name w:val="D3A1E8E47BF0468A80B1AB0EEE4D1FE5"/>
    <w:rsid w:val="00B35E09"/>
    <w:rPr>
      <w:lang w:eastAsia="fr-FR"/>
    </w:rPr>
  </w:style>
  <w:style w:type="paragraph" w:customStyle="1" w:styleId="7C1CC59860BD4EED985DC4B14083B01F">
    <w:name w:val="7C1CC59860BD4EED985DC4B14083B01F"/>
    <w:rsid w:val="00B35E09"/>
    <w:rPr>
      <w:lang w:eastAsia="fr-FR"/>
    </w:rPr>
  </w:style>
  <w:style w:type="paragraph" w:customStyle="1" w:styleId="3D41466E54CF47C7B52CDD583D2688F5">
    <w:name w:val="3D41466E54CF47C7B52CDD583D2688F5"/>
    <w:rsid w:val="00B35E09"/>
    <w:rPr>
      <w:lang w:eastAsia="fr-FR"/>
    </w:rPr>
  </w:style>
  <w:style w:type="paragraph" w:customStyle="1" w:styleId="BDA3F420B1394057BCC00A16270B1DA9">
    <w:name w:val="BDA3F420B1394057BCC00A16270B1DA9"/>
    <w:rsid w:val="00B35E09"/>
    <w:rPr>
      <w:lang w:eastAsia="fr-FR"/>
    </w:rPr>
  </w:style>
  <w:style w:type="paragraph" w:customStyle="1" w:styleId="F7C81E96A36544D99B6620166AA2AFFF">
    <w:name w:val="F7C81E96A36544D99B6620166AA2AFFF"/>
    <w:rsid w:val="00B35E09"/>
    <w:rPr>
      <w:lang w:eastAsia="fr-FR"/>
    </w:rPr>
  </w:style>
  <w:style w:type="paragraph" w:customStyle="1" w:styleId="D2824748B56F4F119A2613D7562D7672">
    <w:name w:val="D2824748B56F4F119A2613D7562D7672"/>
    <w:rsid w:val="00B35E09"/>
    <w:rPr>
      <w:lang w:eastAsia="fr-FR"/>
    </w:rPr>
  </w:style>
  <w:style w:type="paragraph" w:customStyle="1" w:styleId="6B632B1439544CAF9E654FE7C3C27AAB">
    <w:name w:val="6B632B1439544CAF9E654FE7C3C27AAB"/>
    <w:rsid w:val="00B35E09"/>
    <w:rPr>
      <w:lang w:eastAsia="fr-FR"/>
    </w:rPr>
  </w:style>
  <w:style w:type="paragraph" w:customStyle="1" w:styleId="103412AB171B4631B01575C844F011F9">
    <w:name w:val="103412AB171B4631B01575C844F011F9"/>
    <w:rsid w:val="00B35E09"/>
    <w:rPr>
      <w:lang w:eastAsia="fr-FR"/>
    </w:rPr>
  </w:style>
  <w:style w:type="paragraph" w:customStyle="1" w:styleId="A07B51E649DD4E6DBE8D49C9B13AAD70">
    <w:name w:val="A07B51E649DD4E6DBE8D49C9B13AAD70"/>
    <w:rsid w:val="00B35E09"/>
    <w:rPr>
      <w:lang w:eastAsia="fr-FR"/>
    </w:rPr>
  </w:style>
  <w:style w:type="paragraph" w:customStyle="1" w:styleId="4BA0573CD60D40049AEE469099C48AA5">
    <w:name w:val="4BA0573CD60D40049AEE469099C48AA5"/>
    <w:rsid w:val="00B35E09"/>
    <w:rPr>
      <w:lang w:eastAsia="fr-FR"/>
    </w:rPr>
  </w:style>
  <w:style w:type="paragraph" w:customStyle="1" w:styleId="6CBB15E25F054251BA176FECE2E4A388">
    <w:name w:val="6CBB15E25F054251BA176FECE2E4A388"/>
    <w:rsid w:val="00B35E09"/>
    <w:rPr>
      <w:lang w:eastAsia="fr-FR"/>
    </w:rPr>
  </w:style>
  <w:style w:type="paragraph" w:customStyle="1" w:styleId="F6734C7FA67046B4848D8DA59C465F46">
    <w:name w:val="F6734C7FA67046B4848D8DA59C465F46"/>
    <w:rsid w:val="00B35E09"/>
    <w:rPr>
      <w:lang w:eastAsia="fr-FR"/>
    </w:rPr>
  </w:style>
  <w:style w:type="paragraph" w:customStyle="1" w:styleId="A1F336534A614C12B26F2F1A85175282">
    <w:name w:val="A1F336534A614C12B26F2F1A85175282"/>
    <w:rsid w:val="00B35E09"/>
    <w:rPr>
      <w:lang w:eastAsia="fr-FR"/>
    </w:rPr>
  </w:style>
  <w:style w:type="paragraph" w:customStyle="1" w:styleId="AE6597BE6F5D4D09854245D753968899">
    <w:name w:val="AE6597BE6F5D4D09854245D753968899"/>
    <w:rsid w:val="00B35E09"/>
    <w:rPr>
      <w:lang w:eastAsia="fr-FR"/>
    </w:rPr>
  </w:style>
  <w:style w:type="paragraph" w:customStyle="1" w:styleId="DE5DF8329AFC4D72BA16AE201982157C">
    <w:name w:val="DE5DF8329AFC4D72BA16AE201982157C"/>
    <w:rsid w:val="00B35E09"/>
    <w:rPr>
      <w:lang w:eastAsia="fr-FR"/>
    </w:rPr>
  </w:style>
  <w:style w:type="paragraph" w:customStyle="1" w:styleId="AB13AE3F706D454B9FFCDDA46417E282">
    <w:name w:val="AB13AE3F706D454B9FFCDDA46417E282"/>
    <w:rsid w:val="00B35E09"/>
    <w:rPr>
      <w:lang w:eastAsia="fr-FR"/>
    </w:rPr>
  </w:style>
  <w:style w:type="paragraph" w:customStyle="1" w:styleId="400D17A4258D4FDB94E84BCF91914B91">
    <w:name w:val="400D17A4258D4FDB94E84BCF91914B91"/>
    <w:rsid w:val="00B35E09"/>
    <w:rPr>
      <w:lang w:eastAsia="fr-FR"/>
    </w:rPr>
  </w:style>
  <w:style w:type="paragraph" w:customStyle="1" w:styleId="51D0A77D608042E8866B25028CA8F4BD">
    <w:name w:val="51D0A77D608042E8866B25028CA8F4BD"/>
    <w:rsid w:val="00B35E09"/>
    <w:rPr>
      <w:lang w:eastAsia="fr-FR"/>
    </w:rPr>
  </w:style>
  <w:style w:type="paragraph" w:customStyle="1" w:styleId="9DDD3A2ED0644FDB96A11B1192CB9389">
    <w:name w:val="9DDD3A2ED0644FDB96A11B1192CB9389"/>
    <w:rsid w:val="00B35E09"/>
    <w:rPr>
      <w:lang w:eastAsia="fr-FR"/>
    </w:rPr>
  </w:style>
  <w:style w:type="paragraph" w:customStyle="1" w:styleId="F69E0812E3134AF5B23333694931B616">
    <w:name w:val="F69E0812E3134AF5B23333694931B616"/>
    <w:rsid w:val="00B35E09"/>
    <w:rPr>
      <w:lang w:eastAsia="fr-FR"/>
    </w:rPr>
  </w:style>
  <w:style w:type="paragraph" w:customStyle="1" w:styleId="EF67CAE9713949678ED198FC73F2E62C">
    <w:name w:val="EF67CAE9713949678ED198FC73F2E62C"/>
    <w:rsid w:val="00B35E09"/>
    <w:rPr>
      <w:lang w:eastAsia="fr-FR"/>
    </w:rPr>
  </w:style>
  <w:style w:type="paragraph" w:customStyle="1" w:styleId="66745405D5414D7FB0FA4BFFB58FDBE0">
    <w:name w:val="66745405D5414D7FB0FA4BFFB58FDBE0"/>
    <w:rsid w:val="00B35E09"/>
    <w:rPr>
      <w:lang w:eastAsia="fr-FR"/>
    </w:rPr>
  </w:style>
  <w:style w:type="paragraph" w:customStyle="1" w:styleId="2989A701C6304D98B2BAEB4C953ED238">
    <w:name w:val="2989A701C6304D98B2BAEB4C953ED238"/>
    <w:rsid w:val="00B35E09"/>
    <w:rPr>
      <w:lang w:eastAsia="fr-FR"/>
    </w:rPr>
  </w:style>
  <w:style w:type="paragraph" w:customStyle="1" w:styleId="3FFAF6726AF14EE79084DE42FD89C093">
    <w:name w:val="3FFAF6726AF14EE79084DE42FD89C093"/>
    <w:rsid w:val="00B35E09"/>
    <w:rPr>
      <w:lang w:eastAsia="fr-FR"/>
    </w:rPr>
  </w:style>
  <w:style w:type="paragraph" w:customStyle="1" w:styleId="471F75C0DF6443FB9F494BC59F6C9F39">
    <w:name w:val="471F75C0DF6443FB9F494BC59F6C9F39"/>
    <w:rsid w:val="00B35E09"/>
    <w:rPr>
      <w:lang w:eastAsia="fr-FR"/>
    </w:rPr>
  </w:style>
  <w:style w:type="paragraph" w:customStyle="1" w:styleId="65934B1DB76D45D58B44DB9171E6AA15">
    <w:name w:val="65934B1DB76D45D58B44DB9171E6AA15"/>
    <w:rsid w:val="00B35E09"/>
    <w:rPr>
      <w:lang w:eastAsia="fr-FR"/>
    </w:rPr>
  </w:style>
  <w:style w:type="paragraph" w:customStyle="1" w:styleId="E66FFB86A1D24CCA9FC04411FD346096">
    <w:name w:val="E66FFB86A1D24CCA9FC04411FD346096"/>
    <w:rsid w:val="00B35E09"/>
    <w:rPr>
      <w:lang w:eastAsia="fr-FR"/>
    </w:rPr>
  </w:style>
  <w:style w:type="paragraph" w:customStyle="1" w:styleId="DD94BF89B32240C2ACDA871EA31C9686">
    <w:name w:val="DD94BF89B32240C2ACDA871EA31C9686"/>
    <w:rsid w:val="00B35E09"/>
    <w:rPr>
      <w:lang w:eastAsia="fr-FR"/>
    </w:rPr>
  </w:style>
  <w:style w:type="paragraph" w:customStyle="1" w:styleId="84A074E9F55E488E95998F84AD4F32B9">
    <w:name w:val="84A074E9F55E488E95998F84AD4F32B9"/>
    <w:rsid w:val="00B35E09"/>
    <w:rPr>
      <w:lang w:eastAsia="fr-FR"/>
    </w:rPr>
  </w:style>
  <w:style w:type="paragraph" w:customStyle="1" w:styleId="B68FFB5909524118B6D15A0FDF294002">
    <w:name w:val="B68FFB5909524118B6D15A0FDF294002"/>
    <w:rsid w:val="00B35E09"/>
    <w:rPr>
      <w:lang w:eastAsia="fr-FR"/>
    </w:rPr>
  </w:style>
  <w:style w:type="paragraph" w:customStyle="1" w:styleId="B0B6CB46E7DA4C03B70C9598BE347218">
    <w:name w:val="B0B6CB46E7DA4C03B70C9598BE347218"/>
    <w:rsid w:val="00B35E09"/>
    <w:rPr>
      <w:lang w:eastAsia="fr-FR"/>
    </w:rPr>
  </w:style>
  <w:style w:type="paragraph" w:customStyle="1" w:styleId="9F08D035344C4AA9BE0FE3C37E718F3B">
    <w:name w:val="9F08D035344C4AA9BE0FE3C37E718F3B"/>
    <w:rsid w:val="00B35E09"/>
    <w:rPr>
      <w:lang w:eastAsia="fr-FR"/>
    </w:rPr>
  </w:style>
  <w:style w:type="paragraph" w:customStyle="1" w:styleId="0F72FA3A610148CC84D72413E4DDC6FE">
    <w:name w:val="0F72FA3A610148CC84D72413E4DDC6FE"/>
    <w:rsid w:val="00B35E09"/>
    <w:rPr>
      <w:lang w:eastAsia="fr-FR"/>
    </w:rPr>
  </w:style>
  <w:style w:type="paragraph" w:customStyle="1" w:styleId="FBD6CC0A74FD4616B5C4DC0BB74F4593">
    <w:name w:val="FBD6CC0A74FD4616B5C4DC0BB74F4593"/>
    <w:rsid w:val="00B35E09"/>
    <w:rPr>
      <w:lang w:eastAsia="fr-FR"/>
    </w:rPr>
  </w:style>
  <w:style w:type="paragraph" w:customStyle="1" w:styleId="614DAA1850AB4E3A8D3CFF8CB70FA76C">
    <w:name w:val="614DAA1850AB4E3A8D3CFF8CB70FA76C"/>
    <w:rsid w:val="00B35E09"/>
    <w:rPr>
      <w:lang w:eastAsia="fr-FR"/>
    </w:rPr>
  </w:style>
  <w:style w:type="paragraph" w:customStyle="1" w:styleId="019F2C00F62B4D799440ADB9B5292845">
    <w:name w:val="019F2C00F62B4D799440ADB9B5292845"/>
    <w:rsid w:val="00B35E09"/>
    <w:rPr>
      <w:lang w:eastAsia="fr-FR"/>
    </w:rPr>
  </w:style>
  <w:style w:type="paragraph" w:customStyle="1" w:styleId="98681DE427554F93B019F5C2929DA1BB">
    <w:name w:val="98681DE427554F93B019F5C2929DA1BB"/>
    <w:rsid w:val="00B35E09"/>
    <w:rPr>
      <w:lang w:eastAsia="fr-FR"/>
    </w:rPr>
  </w:style>
  <w:style w:type="paragraph" w:customStyle="1" w:styleId="36D1497B0BB94A3ABB152B1E853DCFA2">
    <w:name w:val="36D1497B0BB94A3ABB152B1E853DCFA2"/>
    <w:rsid w:val="00B35E09"/>
    <w:rPr>
      <w:lang w:eastAsia="fr-FR"/>
    </w:rPr>
  </w:style>
  <w:style w:type="paragraph" w:customStyle="1" w:styleId="4521FB3B6F214655A4FFCBA8342BF259">
    <w:name w:val="4521FB3B6F214655A4FFCBA8342BF259"/>
    <w:rsid w:val="00B35E09"/>
    <w:rPr>
      <w:lang w:eastAsia="fr-FR"/>
    </w:rPr>
  </w:style>
  <w:style w:type="paragraph" w:customStyle="1" w:styleId="67AE8CD70D674A1C826762B73AE71815">
    <w:name w:val="67AE8CD70D674A1C826762B73AE71815"/>
    <w:rsid w:val="00B35E09"/>
    <w:rPr>
      <w:lang w:eastAsia="fr-FR"/>
    </w:rPr>
  </w:style>
  <w:style w:type="paragraph" w:customStyle="1" w:styleId="1E9465E0D38A4549B6B0F844DBC9EDE0">
    <w:name w:val="1E9465E0D38A4549B6B0F844DBC9EDE0"/>
    <w:rsid w:val="00B35E09"/>
    <w:rPr>
      <w:lang w:eastAsia="fr-FR"/>
    </w:rPr>
  </w:style>
  <w:style w:type="paragraph" w:customStyle="1" w:styleId="498C5890CB91408498E7FF20025EFBA5">
    <w:name w:val="498C5890CB91408498E7FF20025EFBA5"/>
    <w:rsid w:val="00B35E09"/>
    <w:rPr>
      <w:lang w:eastAsia="fr-FR"/>
    </w:rPr>
  </w:style>
  <w:style w:type="paragraph" w:customStyle="1" w:styleId="AB9510514CFA4B42AAFA7639773C3360">
    <w:name w:val="AB9510514CFA4B42AAFA7639773C3360"/>
    <w:rsid w:val="00B35E09"/>
    <w:rPr>
      <w:lang w:eastAsia="fr-FR"/>
    </w:rPr>
  </w:style>
  <w:style w:type="paragraph" w:customStyle="1" w:styleId="3D68E306864945CBB8A93C0FF6E97739">
    <w:name w:val="3D68E306864945CBB8A93C0FF6E97739"/>
    <w:rsid w:val="00B35E09"/>
    <w:rPr>
      <w:lang w:eastAsia="fr-FR"/>
    </w:rPr>
  </w:style>
  <w:style w:type="paragraph" w:customStyle="1" w:styleId="D2B162A3ECD2451DBC9B128F74654B08">
    <w:name w:val="D2B162A3ECD2451DBC9B128F74654B08"/>
    <w:rsid w:val="00B35E09"/>
    <w:rPr>
      <w:lang w:eastAsia="fr-FR"/>
    </w:rPr>
  </w:style>
  <w:style w:type="paragraph" w:customStyle="1" w:styleId="787959E1BBD04E5CABB866C1D6E44E78">
    <w:name w:val="787959E1BBD04E5CABB866C1D6E44E78"/>
    <w:rsid w:val="00B35E09"/>
    <w:rPr>
      <w:lang w:eastAsia="fr-FR"/>
    </w:rPr>
  </w:style>
  <w:style w:type="paragraph" w:customStyle="1" w:styleId="51D3D65992F2423A91A79DCB121F75B3">
    <w:name w:val="51D3D65992F2423A91A79DCB121F75B3"/>
    <w:rsid w:val="00B35E09"/>
    <w:rPr>
      <w:lang w:eastAsia="fr-FR"/>
    </w:rPr>
  </w:style>
  <w:style w:type="paragraph" w:customStyle="1" w:styleId="5E1E9331C9084983A2CEE61CF229C38C">
    <w:name w:val="5E1E9331C9084983A2CEE61CF229C38C"/>
    <w:rsid w:val="00B35E09"/>
    <w:rPr>
      <w:lang w:eastAsia="fr-FR"/>
    </w:rPr>
  </w:style>
  <w:style w:type="paragraph" w:customStyle="1" w:styleId="A4FEEF8A546243B1AE381BBFB9D9D428">
    <w:name w:val="A4FEEF8A546243B1AE381BBFB9D9D428"/>
    <w:rsid w:val="00B35E09"/>
    <w:rPr>
      <w:lang w:eastAsia="fr-FR"/>
    </w:rPr>
  </w:style>
  <w:style w:type="paragraph" w:customStyle="1" w:styleId="3AE6C8D679874A0DBE5A43B6E80F0188">
    <w:name w:val="3AE6C8D679874A0DBE5A43B6E80F0188"/>
    <w:rsid w:val="00B35E09"/>
    <w:rPr>
      <w:lang w:eastAsia="fr-FR"/>
    </w:rPr>
  </w:style>
  <w:style w:type="paragraph" w:customStyle="1" w:styleId="3F27763F13E240EA9C9C83E7266C49AE">
    <w:name w:val="3F27763F13E240EA9C9C83E7266C49AE"/>
    <w:rsid w:val="00B35E09"/>
    <w:rPr>
      <w:lang w:eastAsia="fr-FR"/>
    </w:rPr>
  </w:style>
  <w:style w:type="paragraph" w:customStyle="1" w:styleId="BEAB9984FBB147AEA632E7B3E1862320">
    <w:name w:val="BEAB9984FBB147AEA632E7B3E1862320"/>
    <w:rsid w:val="00B35E09"/>
    <w:rPr>
      <w:lang w:eastAsia="fr-FR"/>
    </w:rPr>
  </w:style>
  <w:style w:type="paragraph" w:customStyle="1" w:styleId="E61403D580DE4110864C9C0987200F02">
    <w:name w:val="E61403D580DE4110864C9C0987200F02"/>
    <w:rsid w:val="00B35E09"/>
    <w:rPr>
      <w:lang w:eastAsia="fr-FR"/>
    </w:rPr>
  </w:style>
  <w:style w:type="paragraph" w:customStyle="1" w:styleId="A05008AE269649858EE689852A287D74">
    <w:name w:val="A05008AE269649858EE689852A287D74"/>
    <w:rsid w:val="00B35E09"/>
    <w:rPr>
      <w:lang w:eastAsia="fr-FR"/>
    </w:rPr>
  </w:style>
  <w:style w:type="paragraph" w:customStyle="1" w:styleId="CCD71C5929F54282BFF463632C4A247D">
    <w:name w:val="CCD71C5929F54282BFF463632C4A247D"/>
    <w:rsid w:val="00B35E09"/>
    <w:rPr>
      <w:lang w:eastAsia="fr-FR"/>
    </w:rPr>
  </w:style>
  <w:style w:type="paragraph" w:customStyle="1" w:styleId="1F322071291D4F05B8C092A2A59E2EB7">
    <w:name w:val="1F322071291D4F05B8C092A2A59E2EB7"/>
    <w:rsid w:val="00B35E09"/>
    <w:rPr>
      <w:lang w:eastAsia="fr-FR"/>
    </w:rPr>
  </w:style>
  <w:style w:type="paragraph" w:customStyle="1" w:styleId="68BCF059FAE24D38B723189348A345DC3">
    <w:name w:val="68BCF059FAE24D38B723189348A345DC3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3">
    <w:name w:val="25711D6A6F98415AB748D678F93F4B523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3">
    <w:name w:val="4898521E74CA4AC4A665777C91565A533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3">
    <w:name w:val="0F54E8A6A3F14036A587252711B66C0A3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3">
    <w:name w:val="FB81FE586FD54529AA777477110489823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3">
    <w:name w:val="C74D7865BE4F4738928AA93E1B7940C63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3">
    <w:name w:val="911EF5089B3F41BEA8242E1E5275D9F23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3C53624C19A459085EEB9D6C35A65E42">
    <w:name w:val="E3C53624C19A459085EEB9D6C35A65E42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F27763F13E240EA9C9C83E7266C49AE1">
    <w:name w:val="3F27763F13E240EA9C9C83E7266C49AE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EAB9984FBB147AEA632E7B3E18623201">
    <w:name w:val="BEAB9984FBB147AEA632E7B3E1862320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61403D580DE4110864C9C0987200F021">
    <w:name w:val="E61403D580DE4110864C9C0987200F02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05008AE269649858EE689852A287D741">
    <w:name w:val="A05008AE269649858EE689852A287D74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CD71C5929F54282BFF463632C4A247D1">
    <w:name w:val="CCD71C5929F54282BFF463632C4A247D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F322071291D4F05B8C092A2A59E2EB71">
    <w:name w:val="1F322071291D4F05B8C092A2A59E2EB7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9D3C0608B245A083695B205B8159242">
    <w:name w:val="C19D3C0608B245A083695B205B8159242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D41466E54CF47C7B52CDD583D2688F51">
    <w:name w:val="3D41466E54CF47C7B52CDD583D2688F5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A3F420B1394057BCC00A16270B1DA91">
    <w:name w:val="BDA3F420B1394057BCC00A16270B1DA9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7C81E96A36544D99B6620166AA2AFFF1">
    <w:name w:val="F7C81E96A36544D99B6620166AA2AFFF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24748B56F4F119A2613D7562D76721">
    <w:name w:val="D2824748B56F4F119A2613D7562D7672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32B1439544CAF9E654FE7C3C27AAB1">
    <w:name w:val="6B632B1439544CAF9E654FE7C3C27AAB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03412AB171B4631B01575C844F011F91">
    <w:name w:val="103412AB171B4631B01575C844F011F9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B02282B86349A193835C464DB251CE2">
    <w:name w:val="B2B02282B86349A193835C464DB251CE2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07B51E649DD4E6DBE8D49C9B13AAD701">
    <w:name w:val="A07B51E649DD4E6DBE8D49C9B13AAD70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A0573CD60D40049AEE469099C48AA51">
    <w:name w:val="4BA0573CD60D40049AEE469099C48AA5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BB15E25F054251BA176FECE2E4A3881">
    <w:name w:val="6CBB15E25F054251BA176FECE2E4A388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6734C7FA67046B4848D8DA59C465F461">
    <w:name w:val="F6734C7FA67046B4848D8DA59C465F46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1F336534A614C12B26F2F1A851752821">
    <w:name w:val="A1F336534A614C12B26F2F1A85175282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E6597BE6F5D4D09854245D7539688991">
    <w:name w:val="AE6597BE6F5D4D09854245D753968899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D51FBFDFFD443899799DF60FAA193612">
    <w:name w:val="1D51FBFDFFD443899799DF60FAA193612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EF67CAE9713949678ED198FC73F2E62C1">
    <w:name w:val="EF67CAE9713949678ED198FC73F2E62C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6745405D5414D7FB0FA4BFFB58FDBE01">
    <w:name w:val="66745405D5414D7FB0FA4BFFB58FDBE0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89A701C6304D98B2BAEB4C953ED2381">
    <w:name w:val="2989A701C6304D98B2BAEB4C953ED238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FFAF6726AF14EE79084DE42FD89C0931">
    <w:name w:val="3FFAF6726AF14EE79084DE42FD89C093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71F75C0DF6443FB9F494BC59F6C9F391">
    <w:name w:val="471F75C0DF6443FB9F494BC59F6C9F39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5934B1DB76D45D58B44DB9171E6AA151">
    <w:name w:val="65934B1DB76D45D58B44DB9171E6AA15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BDB73FCEDB4542A3D6DD271CB634E82">
    <w:name w:val="43BDB73FCEDB4542A3D6DD271CB634E82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E5DF8329AFC4D72BA16AE201982157C1">
    <w:name w:val="DE5DF8329AFC4D72BA16AE201982157C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B13AE3F706D454B9FFCDDA46417E2821">
    <w:name w:val="AB13AE3F706D454B9FFCDDA46417E282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00D17A4258D4FDB94E84BCF91914B911">
    <w:name w:val="400D17A4258D4FDB94E84BCF91914B91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1D0A77D608042E8866B25028CA8F4BD1">
    <w:name w:val="51D0A77D608042E8866B25028CA8F4BD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DDD3A2ED0644FDB96A11B1192CB93891">
    <w:name w:val="9DDD3A2ED0644FDB96A11B1192CB9389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69E0812E3134AF5B23333694931B6161">
    <w:name w:val="F69E0812E3134AF5B23333694931B616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D8EAEE06CA34B3DAC24BCF1D33DD21F2">
    <w:name w:val="4D8EAEE06CA34B3DAC24BCF1D33DD21F2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E66FFB86A1D24CCA9FC04411FD3460961">
    <w:name w:val="E66FFB86A1D24CCA9FC04411FD346096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D94BF89B32240C2ACDA871EA31C96861">
    <w:name w:val="DD94BF89B32240C2ACDA871EA31C9686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A074E9F55E488E95998F84AD4F32B91">
    <w:name w:val="84A074E9F55E488E95998F84AD4F32B9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68FFB5909524118B6D15A0FDF2940021">
    <w:name w:val="B68FFB5909524118B6D15A0FDF294002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0B6CB46E7DA4C03B70C9598BE3472181">
    <w:name w:val="B0B6CB46E7DA4C03B70C9598BE347218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F08D035344C4AA9BE0FE3C37E718F3B1">
    <w:name w:val="9F08D035344C4AA9BE0FE3C37E718F3B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8E6523EFCD41D6A2B66854C3B268672">
    <w:name w:val="E08E6523EFCD41D6A2B66854C3B268672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0F72FA3A610148CC84D72413E4DDC6FE1">
    <w:name w:val="0F72FA3A610148CC84D72413E4DDC6FE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D6CC0A74FD4616B5C4DC0BB74F45931">
    <w:name w:val="FBD6CC0A74FD4616B5C4DC0BB74F4593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4DAA1850AB4E3A8D3CFF8CB70FA76C1">
    <w:name w:val="614DAA1850AB4E3A8D3CFF8CB70FA76C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19F2C00F62B4D799440ADB9B52928451">
    <w:name w:val="019F2C00F62B4D799440ADB9B5292845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8681DE427554F93B019F5C2929DA1BB1">
    <w:name w:val="98681DE427554F93B019F5C2929DA1BB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6D1497B0BB94A3ABB152B1E853DCFA21">
    <w:name w:val="36D1497B0BB94A3ABB152B1E853DCFA2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0AC7382FED473CBFEF43C546D411AB2">
    <w:name w:val="840AC7382FED473CBFEF43C546D411AB2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521FB3B6F214655A4FFCBA8342BF2591">
    <w:name w:val="4521FB3B6F214655A4FFCBA8342BF259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7AE8CD70D674A1C826762B73AE718151">
    <w:name w:val="67AE8CD70D674A1C826762B73AE71815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9465E0D38A4549B6B0F844DBC9EDE01">
    <w:name w:val="1E9465E0D38A4549B6B0F844DBC9EDE0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8C5890CB91408498E7FF20025EFBA51">
    <w:name w:val="498C5890CB91408498E7FF20025EFBA5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B9510514CFA4B42AAFA7639773C33601">
    <w:name w:val="AB9510514CFA4B42AAFA7639773C3360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68E306864945CBB8A93C0FF6E977391">
    <w:name w:val="3D68E306864945CBB8A93C0FF6E97739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C570245959142D882ABEBAC06E915BE2">
    <w:name w:val="3C570245959142D882ABEBAC06E915BE2"/>
    <w:rsid w:val="00292EB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B162A3ECD2451DBC9B128F74654B081">
    <w:name w:val="D2B162A3ECD2451DBC9B128F74654B08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87959E1BBD04E5CABB866C1D6E44E781">
    <w:name w:val="787959E1BBD04E5CABB866C1D6E44E78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1D3D65992F2423A91A79DCB121F75B31">
    <w:name w:val="51D3D65992F2423A91A79DCB121F75B3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E1E9331C9084983A2CEE61CF229C38C1">
    <w:name w:val="5E1E9331C9084983A2CEE61CF229C38C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4FEEF8A546243B1AE381BBFB9D9D4281">
    <w:name w:val="A4FEEF8A546243B1AE381BBFB9D9D428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E6C8D679874A0DBE5A43B6E80F01881">
    <w:name w:val="3AE6C8D679874A0DBE5A43B6E80F01881"/>
    <w:rsid w:val="00292EB5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TF03424896</Template>
  <TotalTime>46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9</cp:revision>
  <cp:lastPrinted>2012-08-29T19:15:00Z</cp:lastPrinted>
  <dcterms:created xsi:type="dcterms:W3CDTF">2018-01-16T12:17:00Z</dcterms:created>
  <dcterms:modified xsi:type="dcterms:W3CDTF">2018-01-31T13:34:00Z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