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eau de contenu d’en-tête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A473B9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089DFA0D" w:rsidR="00F154D0" w:rsidRPr="00A473B9" w:rsidRDefault="00D705CB">
            <w:pPr>
              <w:pStyle w:val="Jours"/>
              <w:rPr>
                <w:lang w:val="fr-CA"/>
              </w:rPr>
            </w:pPr>
            <w:r w:rsidRPr="00A473B9">
              <w:rPr>
                <w:lang w:val="fr-CA" w:bidi="fr-CA"/>
              </w:rPr>
              <w:t>Dimanche</w:t>
            </w:r>
          </w:p>
        </w:tc>
        <w:tc>
          <w:tcPr>
            <w:tcW w:w="1530" w:type="dxa"/>
            <w:vAlign w:val="center"/>
          </w:tcPr>
          <w:p w14:paraId="030A0F28" w14:textId="31925E63" w:rsidR="00F154D0" w:rsidRPr="00A473B9" w:rsidRDefault="00D705CB">
            <w:pPr>
              <w:pStyle w:val="Jours-sombre"/>
              <w:rPr>
                <w:lang w:val="fr-CA"/>
              </w:rPr>
            </w:pPr>
            <w:r w:rsidRPr="00D705CB">
              <w:rPr>
                <w:lang w:val="fr-CA" w:bidi="fr-CA"/>
              </w:rPr>
              <w:t>LUNDI</w:t>
            </w:r>
          </w:p>
        </w:tc>
        <w:tc>
          <w:tcPr>
            <w:tcW w:w="1530" w:type="dxa"/>
            <w:vAlign w:val="center"/>
          </w:tcPr>
          <w:p w14:paraId="030A0F29" w14:textId="2A4AEAC6" w:rsidR="00F154D0" w:rsidRPr="00A473B9" w:rsidRDefault="00D705CB">
            <w:pPr>
              <w:pStyle w:val="Jours"/>
              <w:rPr>
                <w:lang w:val="fr-CA"/>
              </w:rPr>
            </w:pPr>
            <w:r w:rsidRPr="00D705CB">
              <w:rPr>
                <w:lang w:val="fr-CA" w:bidi="fr-CA"/>
              </w:rPr>
              <w:t>MARDI</w:t>
            </w:r>
          </w:p>
        </w:tc>
        <w:tc>
          <w:tcPr>
            <w:tcW w:w="1530" w:type="dxa"/>
            <w:vAlign w:val="center"/>
          </w:tcPr>
          <w:p w14:paraId="030A0F2A" w14:textId="42DAB9A7" w:rsidR="00F154D0" w:rsidRPr="00A473B9" w:rsidRDefault="00D705CB">
            <w:pPr>
              <w:pStyle w:val="Jours-sombre"/>
              <w:rPr>
                <w:lang w:val="fr-CA"/>
              </w:rPr>
            </w:pPr>
            <w:r w:rsidRPr="00D705CB">
              <w:rPr>
                <w:lang w:val="fr-CA" w:bidi="fr-CA"/>
              </w:rPr>
              <w:t>MERCREDI</w:t>
            </w:r>
          </w:p>
        </w:tc>
        <w:tc>
          <w:tcPr>
            <w:tcW w:w="1530" w:type="dxa"/>
            <w:vAlign w:val="center"/>
          </w:tcPr>
          <w:p w14:paraId="030A0F2B" w14:textId="5A7CA231" w:rsidR="00F154D0" w:rsidRPr="00A473B9" w:rsidRDefault="00D705CB">
            <w:pPr>
              <w:pStyle w:val="Jours"/>
              <w:rPr>
                <w:lang w:val="fr-CA"/>
              </w:rPr>
            </w:pPr>
            <w:r w:rsidRPr="00D705CB">
              <w:rPr>
                <w:lang w:val="fr-CA" w:bidi="fr-CA"/>
              </w:rPr>
              <w:t>JEUDI</w:t>
            </w:r>
          </w:p>
        </w:tc>
        <w:tc>
          <w:tcPr>
            <w:tcW w:w="1530" w:type="dxa"/>
            <w:vAlign w:val="center"/>
          </w:tcPr>
          <w:p w14:paraId="030A0F2C" w14:textId="24A276FD" w:rsidR="00F154D0" w:rsidRPr="00A473B9" w:rsidRDefault="00D705CB">
            <w:pPr>
              <w:pStyle w:val="Jours-sombre"/>
              <w:rPr>
                <w:lang w:val="fr-CA"/>
              </w:rPr>
            </w:pPr>
            <w:r w:rsidRPr="00D705CB">
              <w:rPr>
                <w:lang w:val="fr-CA" w:bidi="fr-CA"/>
              </w:rPr>
              <w:t>VENDREDI</w:t>
            </w:r>
          </w:p>
        </w:tc>
        <w:tc>
          <w:tcPr>
            <w:tcW w:w="1530" w:type="dxa"/>
            <w:vAlign w:val="center"/>
          </w:tcPr>
          <w:p w14:paraId="030A0F2D" w14:textId="0D24DD68" w:rsidR="00F154D0" w:rsidRPr="00A473B9" w:rsidRDefault="00D705CB">
            <w:pPr>
              <w:pStyle w:val="Jours"/>
              <w:rPr>
                <w:lang w:val="fr-CA"/>
              </w:rPr>
            </w:pPr>
            <w:r w:rsidRPr="00D705CB">
              <w:rPr>
                <w:lang w:val="fr-CA" w:bidi="fr-CA"/>
              </w:rPr>
              <w:t>SAMEDI</w:t>
            </w:r>
          </w:p>
        </w:tc>
      </w:tr>
    </w:tbl>
    <w:p w14:paraId="030A0F2F" w14:textId="77777777" w:rsidR="00F154D0" w:rsidRPr="00A473B9" w:rsidRDefault="004562B5">
      <w:pPr>
        <w:pStyle w:val="Sansinterligne"/>
        <w:rPr>
          <w:sz w:val="2"/>
          <w:lang w:val="fr-CA"/>
        </w:rPr>
      </w:pPr>
      <w:r w:rsidRPr="00A473B9">
        <w:rPr>
          <w:noProof/>
          <w:sz w:val="2"/>
          <w:szCs w:val="2"/>
          <w:lang w:val="fr-CA" w:bidi="fr-C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Motif de grille de calendrier - En-têtes de tablea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orme libre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ormule libre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ormule libre 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orme libre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orme libre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orme libre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orme libre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xture" descr="Texture d’arrière-pl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1D4914" id="Motif de grille de calendrier - En-têtes de tableau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">
                <v:shape id="Forme libre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ormule libre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ormule libre 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orme libre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orme libre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orme libre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orme libre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4" type="#_x0000_t75" alt="Texture d’arrière-plan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exture d’arrière-plan"/>
                </v:shape>
              </v:group>
            </w:pict>
          </mc:Fallback>
        </mc:AlternateContent>
      </w:r>
    </w:p>
    <w:tbl>
      <w:tblPr>
        <w:tblW w:w="10794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Tableau de disposition du calendrier"/>
      </w:tblPr>
      <w:tblGrid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</w:tblGrid>
      <w:tr w:rsidR="00F154D0" w:rsidRPr="00A473B9" w14:paraId="030A0F3E" w14:textId="77777777" w:rsidTr="00EF07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1" w14:textId="23CD24D1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MonthStart \@ dddd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mercredi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"</w:instrText>
            </w:r>
            <w:r w:rsidR="009421C4" w:rsidRPr="009421C4">
              <w:rPr>
                <w:lang w:val="fr-CA" w:bidi="fr-CA"/>
              </w:rPr>
              <w:instrText>dimanche</w:instrText>
            </w:r>
            <w:r w:rsidRPr="00A473B9">
              <w:rPr>
                <w:lang w:val="fr-CA" w:bidi="fr-CA"/>
              </w:rPr>
              <w:instrText>" 1 ""</w:instrTex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2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3" w14:textId="3ABCF1DE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MonthStart \@ dddd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mercredi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"</w:instrText>
            </w:r>
            <w:r w:rsidR="009421C4" w:rsidRPr="009421C4">
              <w:rPr>
                <w:lang w:val="fr-CA" w:bidi="fr-CA"/>
              </w:rPr>
              <w:instrText>lundi</w:instrText>
            </w:r>
            <w:r w:rsidRPr="00A473B9">
              <w:rPr>
                <w:lang w:val="fr-CA" w:bidi="fr-CA"/>
              </w:rPr>
              <w:instrText xml:space="preserve">" 1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0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&lt;&gt; 0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=B1+1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4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5" w14:textId="7B642B7F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MonthStart \@ dddd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mercredi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"</w:instrText>
            </w:r>
            <w:r w:rsidR="009421C4" w:rsidRPr="009421C4">
              <w:rPr>
                <w:lang w:val="fr-CA" w:bidi="fr-CA"/>
              </w:rPr>
              <w:instrText>mardi</w:instrText>
            </w:r>
            <w:r w:rsidRPr="00A473B9">
              <w:rPr>
                <w:lang w:val="fr-CA" w:bidi="fr-CA"/>
              </w:rPr>
              <w:instrText xml:space="preserve">" 1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=D1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0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&lt;&gt; 0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=D1+1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6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7" w14:textId="537239BB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MonthStart \@ dddd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mercredi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"</w:instrText>
            </w:r>
            <w:r w:rsidR="009421C4" w:rsidRPr="009421C4">
              <w:rPr>
                <w:lang w:val="fr-CA" w:bidi="fr-CA"/>
              </w:rPr>
              <w:instrText>mercredi</w:instrText>
            </w:r>
            <w:r w:rsidRPr="00A473B9">
              <w:rPr>
                <w:lang w:val="fr-CA" w:bidi="fr-CA"/>
              </w:rPr>
              <w:instrText xml:space="preserve">" 1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=F1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&lt;&gt; 0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=F1+1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4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4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separate"/>
            </w:r>
            <w:r w:rsidR="0005785D" w:rsidRPr="00A473B9">
              <w:rPr>
                <w:noProof/>
                <w:lang w:val="fr-CA" w:bidi="fr-CA"/>
              </w:rPr>
              <w:t>1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8" w14:textId="2902C15D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9" w14:textId="38903C3E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MonthStart \@ dddd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mercredi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>= "</w:instrText>
            </w:r>
            <w:r w:rsidR="009421C4" w:rsidRPr="009421C4">
              <w:rPr>
                <w:lang w:val="fr-CA" w:bidi="fr-CA"/>
              </w:rPr>
              <w:instrText>jeudi</w:instrText>
            </w:r>
            <w:r w:rsidRPr="00A473B9">
              <w:rPr>
                <w:lang w:val="fr-CA" w:bidi="fr-CA"/>
              </w:rPr>
              <w:instrText xml:space="preserve">" 1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=H1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&lt;&gt; 0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=H1+1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A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B" w14:textId="65B033A5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MonthStart \@ dddd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mercredi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"</w:instrText>
            </w:r>
            <w:r w:rsidR="009421C4" w:rsidRPr="009421C4">
              <w:rPr>
                <w:lang w:val="fr-CA" w:bidi="fr-CA"/>
              </w:rPr>
              <w:instrText>vendredi</w:instrText>
            </w:r>
            <w:r w:rsidRPr="00A473B9">
              <w:rPr>
                <w:lang w:val="fr-CA" w:bidi="fr-CA"/>
              </w:rPr>
              <w:instrText xml:space="preserve">" 1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=J1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&lt;&gt; 0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=J1+1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3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C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3D" w14:textId="26EFE1CB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MonthStart \@ dddd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mercredi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"</w:instrText>
            </w:r>
            <w:r w:rsidR="00D21FEB" w:rsidRPr="00D21FEB">
              <w:rPr>
                <w:lang w:val="fr-CA" w:bidi="fr-CA"/>
              </w:rPr>
              <w:instrText>samedi</w:instrText>
            </w:r>
            <w:r w:rsidRPr="00A473B9">
              <w:rPr>
                <w:lang w:val="fr-CA" w:bidi="fr-CA"/>
              </w:rPr>
              <w:instrText xml:space="preserve">" 1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=L1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&lt;&gt; 0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=L1+1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4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4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4</w:t>
            </w:r>
            <w:r w:rsidRPr="00A473B9">
              <w:rPr>
                <w:lang w:val="fr-CA" w:bidi="fr-CA"/>
              </w:rPr>
              <w:fldChar w:fldCharType="end"/>
            </w:r>
          </w:p>
        </w:tc>
      </w:tr>
      <w:tr w:rsidR="00F154D0" w:rsidRPr="00A473B9" w14:paraId="030A0F4D" w14:textId="77777777" w:rsidTr="00EF07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0" w14:textId="707FA6CF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=N1+1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5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1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2" w14:textId="6BE4E783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=B2+1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6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3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4" w14:textId="5CBA1349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=D2+1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7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5" w14:textId="69C2BE90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6" w14:textId="55EF0730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=F2+1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8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7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8" w14:textId="1634C3D2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=H2+1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9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9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A" w14:textId="68ED8B85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=J2+1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10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B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C" w14:textId="4DD1E3E1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=L2+1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11</w:t>
            </w:r>
            <w:r w:rsidRPr="00A473B9">
              <w:rPr>
                <w:lang w:val="fr-CA" w:bidi="fr-CA"/>
              </w:rPr>
              <w:fldChar w:fldCharType="end"/>
            </w:r>
          </w:p>
        </w:tc>
      </w:tr>
      <w:tr w:rsidR="00F154D0" w:rsidRPr="00A473B9" w14:paraId="030A0F5C" w14:textId="77777777" w:rsidTr="00EF07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4F" w14:textId="4F496F32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=N2+1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12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0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1" w14:textId="419A3A53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=B3+1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13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2" w14:textId="35C58954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3" w14:textId="59F0E7A2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=D3+1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14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4" w14:textId="6F159B43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5" w14:textId="4D8A0629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=F3+1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15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6" w14:textId="3BF6CFD1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7" w14:textId="04B2786C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=H3+1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16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8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9" w14:textId="372FBDB5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=J3+1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17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A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B" w14:textId="7AF191ED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=L3+1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18</w:t>
            </w:r>
            <w:r w:rsidRPr="00A473B9">
              <w:rPr>
                <w:lang w:val="fr-CA" w:bidi="fr-CA"/>
              </w:rPr>
              <w:fldChar w:fldCharType="end"/>
            </w:r>
          </w:p>
        </w:tc>
      </w:tr>
      <w:tr w:rsidR="00F154D0" w:rsidRPr="00A473B9" w14:paraId="030A0F6B" w14:textId="77777777" w:rsidTr="00EF07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5E" w14:textId="3CB4F7FB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=N3+1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19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F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0" w14:textId="069ACC12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=B4+1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20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1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2" w14:textId="67AA25B2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=D4+1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21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3" w14:textId="068F4BE3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4" w14:textId="7860E6D1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=F4+1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22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5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6" w14:textId="377C1540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=H4+1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23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7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8" w14:textId="1EB6E4D9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=J4+1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24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9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A" w14:textId="72D6CC71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=L4+1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25</w:t>
            </w:r>
            <w:r w:rsidRPr="00A473B9">
              <w:rPr>
                <w:lang w:val="fr-CA" w:bidi="fr-CA"/>
              </w:rPr>
              <w:fldChar w:fldCharType="end"/>
            </w:r>
          </w:p>
        </w:tc>
      </w:tr>
      <w:tr w:rsidR="00F154D0" w:rsidRPr="00A473B9" w14:paraId="030A0F7A" w14:textId="77777777" w:rsidTr="00EF07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D" w14:textId="252A3D56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=N4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25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0,""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=N4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25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&lt;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MonthEnd \@ 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=N4+1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26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26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26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E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6F" w14:textId="3FACCF26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=B5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26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0,""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=B5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26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&lt;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MonthEnd \@ 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=B5+1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27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27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27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0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1" w14:textId="0F446FB2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=D5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27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0,""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=D5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27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&lt;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MonthEnd \@ 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=D5+1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28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28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28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2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3" w14:textId="4911630F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=F5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28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0,""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=F5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28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&lt;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MonthEnd \@ 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=F5+1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29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="0005785D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29</w:instrText>
            </w:r>
            <w:r w:rsidRPr="00A473B9">
              <w:rPr>
                <w:lang w:val="fr-CA" w:bidi="fr-CA"/>
              </w:rPr>
              <w:fldChar w:fldCharType="end"/>
            </w:r>
            <w:r w:rsidR="0005785D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29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4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5" w14:textId="1F6FAF6C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=H5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29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0,""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=H5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29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&lt;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MonthEnd \@ 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=H5+1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30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30</w:instrText>
            </w:r>
            <w:r w:rsidRPr="00A473B9">
              <w:rPr>
                <w:lang w:val="fr-CA" w:bidi="fr-CA"/>
              </w:rPr>
              <w:fldChar w:fldCharType="end"/>
            </w:r>
            <w:r w:rsidR="0005785D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30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6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7" w14:textId="0CA0CA06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=J5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30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0,""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=J5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30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&lt;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MonthEnd \@ 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=J5+1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="0005785D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t>31</w:t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8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9" w14:textId="2F86F392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=L5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0,""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=L5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&lt;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MonthEnd \@ d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=L5+1 </w:instrText>
            </w:r>
            <w:r w:rsidRPr="00A473B9">
              <w:rPr>
                <w:lang w:val="fr-CA" w:bidi="fr-CA"/>
              </w:rPr>
              <w:fldChar w:fldCharType="separate"/>
            </w:r>
            <w:r w:rsidR="00D705CB">
              <w:rPr>
                <w:noProof/>
                <w:lang w:val="fr-CA" w:bidi="fr-CA"/>
              </w:rPr>
              <w:instrText>29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end"/>
            </w:r>
          </w:p>
        </w:tc>
      </w:tr>
      <w:tr w:rsidR="00F154D0" w:rsidRPr="00A473B9" w14:paraId="030A0F89" w14:textId="77777777" w:rsidTr="00EF07E6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C" w14:textId="581A41A8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=N5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0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0,""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=N5 </w:instrText>
            </w:r>
            <w:r w:rsidRPr="00A473B9">
              <w:rPr>
                <w:lang w:val="fr-CA" w:bidi="fr-CA"/>
              </w:rPr>
              <w:fldChar w:fldCharType="separate"/>
            </w:r>
            <w:r w:rsidR="00D705CB">
              <w:rPr>
                <w:noProof/>
                <w:lang w:val="fr-CA" w:bidi="fr-CA"/>
              </w:rPr>
              <w:instrText>29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&lt;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MonthEnd \@ d </w:instrText>
            </w:r>
            <w:r w:rsidRPr="00A473B9">
              <w:rPr>
                <w:lang w:val="fr-CA" w:bidi="fr-CA"/>
              </w:rPr>
              <w:fldChar w:fldCharType="separate"/>
            </w:r>
            <w:r w:rsidR="00D705CB">
              <w:rPr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=N5+1 </w:instrText>
            </w:r>
            <w:r w:rsidRPr="00A473B9">
              <w:rPr>
                <w:lang w:val="fr-CA" w:bidi="fr-CA"/>
              </w:rPr>
              <w:fldChar w:fldCharType="separate"/>
            </w:r>
            <w:r w:rsidR="00D705CB">
              <w:rPr>
                <w:noProof/>
                <w:lang w:val="fr-CA" w:bidi="fr-CA"/>
              </w:rPr>
              <w:instrText>30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D705CB">
              <w:rPr>
                <w:noProof/>
                <w:lang w:val="fr-CA" w:bidi="fr-CA"/>
              </w:rPr>
              <w:instrText>30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D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7E" w14:textId="3F446419" w:rsidR="00F154D0" w:rsidRPr="00A473B9" w:rsidRDefault="004562B5">
            <w:pPr>
              <w:pStyle w:val="Date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=B6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noProof/>
                <w:lang w:val="fr-CA" w:bidi="fr-CA"/>
              </w:rPr>
              <w:instrText>0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= 0,""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IF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=B6 </w:instrText>
            </w:r>
            <w:r w:rsidRPr="00A473B9">
              <w:rPr>
                <w:lang w:val="fr-CA" w:bidi="fr-CA"/>
              </w:rPr>
              <w:fldChar w:fldCharType="separate"/>
            </w:r>
            <w:r w:rsidR="00D705CB">
              <w:rPr>
                <w:noProof/>
                <w:lang w:val="fr-CA" w:bidi="fr-CA"/>
              </w:rPr>
              <w:instrText>30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&lt;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MonthEnd \@ d </w:instrText>
            </w:r>
            <w:r w:rsidRPr="00A473B9">
              <w:rPr>
                <w:lang w:val="fr-CA" w:bidi="fr-CA"/>
              </w:rPr>
              <w:fldChar w:fldCharType="separate"/>
            </w:r>
            <w:r w:rsidR="00D705CB">
              <w:rPr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 </w:instrText>
            </w: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=B6+1 </w:instrText>
            </w:r>
            <w:r w:rsidRPr="00A473B9">
              <w:rPr>
                <w:lang w:val="fr-CA" w:bidi="fr-CA"/>
              </w:rPr>
              <w:fldChar w:fldCharType="separate"/>
            </w:r>
            <w:r w:rsidR="00D705CB">
              <w:rPr>
                <w:noProof/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instrText xml:space="preserve"> "" </w:instrText>
            </w:r>
            <w:r w:rsidRPr="00A473B9">
              <w:rPr>
                <w:lang w:val="fr-CA" w:bidi="fr-CA"/>
              </w:rPr>
              <w:fldChar w:fldCharType="separate"/>
            </w:r>
            <w:r w:rsidR="00D705CB">
              <w:rPr>
                <w:noProof/>
                <w:lang w:val="fr-CA" w:bidi="fr-CA"/>
              </w:rPr>
              <w:instrText>31</w:instrText>
            </w:r>
            <w:r w:rsidRPr="00A473B9">
              <w:rPr>
                <w:lang w:val="fr-CA" w:bidi="fr-CA"/>
              </w:rPr>
              <w:fldChar w:fldCharType="end"/>
            </w:r>
            <w:r w:rsidRPr="00A473B9">
              <w:rPr>
                <w:lang w:val="fr-CA" w:bidi="fr-CA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F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A473B9" w:rsidRDefault="00F154D0">
            <w:pPr>
              <w:pStyle w:val="Dates"/>
              <w:rPr>
                <w:lang w:val="fr-CA"/>
              </w:rPr>
            </w:pPr>
          </w:p>
        </w:tc>
        <w:tc>
          <w:tcPr>
            <w:tcW w:w="1196" w:type="dxa"/>
            <w:vAlign w:val="bottom"/>
          </w:tcPr>
          <w:p w14:paraId="030A0F81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A473B9" w:rsidRDefault="00F154D0">
            <w:pPr>
              <w:pStyle w:val="Dates"/>
              <w:rPr>
                <w:lang w:val="fr-CA"/>
              </w:rPr>
            </w:pPr>
          </w:p>
        </w:tc>
        <w:tc>
          <w:tcPr>
            <w:tcW w:w="1196" w:type="dxa"/>
            <w:vAlign w:val="bottom"/>
          </w:tcPr>
          <w:p w14:paraId="030A0F83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A473B9" w:rsidRDefault="00F154D0">
            <w:pPr>
              <w:pStyle w:val="Dates"/>
              <w:rPr>
                <w:lang w:val="fr-CA"/>
              </w:rPr>
            </w:pPr>
          </w:p>
        </w:tc>
        <w:tc>
          <w:tcPr>
            <w:tcW w:w="1196" w:type="dxa"/>
            <w:vAlign w:val="bottom"/>
          </w:tcPr>
          <w:p w14:paraId="030A0F85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A473B9" w:rsidRDefault="00F154D0">
            <w:pPr>
              <w:pStyle w:val="Dates"/>
              <w:rPr>
                <w:lang w:val="fr-CA"/>
              </w:rPr>
            </w:pPr>
          </w:p>
        </w:tc>
        <w:tc>
          <w:tcPr>
            <w:tcW w:w="1196" w:type="dxa"/>
            <w:vAlign w:val="bottom"/>
          </w:tcPr>
          <w:p w14:paraId="030A0F87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346" w:type="dxa"/>
            <w:vAlign w:val="bottom"/>
          </w:tcPr>
          <w:p w14:paraId="030A0F88" w14:textId="77777777" w:rsidR="00F154D0" w:rsidRPr="00A473B9" w:rsidRDefault="00F154D0">
            <w:pPr>
              <w:pStyle w:val="Dates"/>
              <w:rPr>
                <w:lang w:val="fr-CA"/>
              </w:rPr>
            </w:pPr>
          </w:p>
        </w:tc>
      </w:tr>
    </w:tbl>
    <w:p w14:paraId="030A0F8A" w14:textId="77777777" w:rsidR="00F154D0" w:rsidRPr="00A473B9" w:rsidRDefault="00F154D0">
      <w:pPr>
        <w:rPr>
          <w:lang w:val="fr-CA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Tableau de disposition"/>
      </w:tblPr>
      <w:tblGrid>
        <w:gridCol w:w="5760"/>
        <w:gridCol w:w="629"/>
        <w:gridCol w:w="4411"/>
      </w:tblGrid>
      <w:tr w:rsidR="00F154D0" w:rsidRPr="00A473B9" w14:paraId="030A0FFC" w14:textId="77777777" w:rsidTr="00821370">
        <w:trPr>
          <w:trHeight w:hRule="exact" w:val="4535"/>
          <w:jc w:val="center"/>
        </w:trPr>
        <w:tc>
          <w:tcPr>
            <w:tcW w:w="5760" w:type="dxa"/>
          </w:tcPr>
          <w:p w14:paraId="030A0F8B" w14:textId="443172EA" w:rsidR="00F154D0" w:rsidRPr="00A473B9" w:rsidRDefault="004562B5">
            <w:pPr>
              <w:pStyle w:val="Mois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 MonthStart \@ MMMM \* MERGEFORMAT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t>janvier</w:t>
            </w:r>
            <w:r w:rsidRPr="00A473B9">
              <w:rPr>
                <w:lang w:val="fr-CA" w:bidi="fr-CA"/>
              </w:rPr>
              <w:fldChar w:fldCharType="end"/>
            </w:r>
          </w:p>
          <w:p w14:paraId="030A0F8C" w14:textId="6908E90E" w:rsidR="00F154D0" w:rsidRPr="00A473B9" w:rsidRDefault="004562B5">
            <w:pPr>
              <w:pStyle w:val="Anne"/>
              <w:spacing w:after="240"/>
              <w:rPr>
                <w:lang w:val="fr-CA"/>
              </w:rPr>
            </w:pPr>
            <w:r w:rsidRPr="00A473B9">
              <w:rPr>
                <w:lang w:val="fr-CA" w:bidi="fr-CA"/>
              </w:rPr>
              <w:fldChar w:fldCharType="begin"/>
            </w:r>
            <w:r w:rsidRPr="00A473B9">
              <w:rPr>
                <w:lang w:val="fr-CA" w:bidi="fr-CA"/>
              </w:rPr>
              <w:instrText xml:space="preserve"> DOCVARIABLE  MonthStart \@  yyyy   \* MERGEFORMAT </w:instrText>
            </w:r>
            <w:r w:rsidRPr="00A473B9">
              <w:rPr>
                <w:lang w:val="fr-CA" w:bidi="fr-CA"/>
              </w:rPr>
              <w:fldChar w:fldCharType="separate"/>
            </w:r>
            <w:r w:rsidR="0005785D">
              <w:rPr>
                <w:lang w:val="fr-CA" w:bidi="fr-CA"/>
              </w:rPr>
              <w:t>2020</w:t>
            </w:r>
            <w:r w:rsidRPr="00A473B9">
              <w:rPr>
                <w:lang w:val="fr-CA" w:bidi="fr-CA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ois précédents et suivants"/>
            </w:tblPr>
            <w:tblGrid>
              <w:gridCol w:w="2254"/>
              <w:gridCol w:w="482"/>
              <w:gridCol w:w="2254"/>
            </w:tblGrid>
            <w:tr w:rsidR="00F154D0" w:rsidRPr="00A473B9" w14:paraId="030A0FF0" w14:textId="77777777" w:rsidTr="006C027A">
              <w:trPr>
                <w:trHeight w:val="374"/>
                <w:jc w:val="center"/>
              </w:trPr>
              <w:tc>
                <w:tcPr>
                  <w:tcW w:w="2254" w:type="dxa"/>
                </w:tcPr>
                <w:tbl>
                  <w:tblPr>
                    <w:tblW w:w="226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disposition du calendrier - Mois précédent"/>
                  </w:tblPr>
                  <w:tblGrid>
                    <w:gridCol w:w="330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821370" w:rsidRPr="00A473B9" w14:paraId="030A0F94" w14:textId="77777777" w:rsidTr="00821370">
                    <w:tc>
                      <w:tcPr>
                        <w:tcW w:w="728" w:type="pct"/>
                      </w:tcPr>
                      <w:p w14:paraId="030A0F8D" w14:textId="72374FCA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dimanche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dimanche</w:instrText>
                        </w:r>
                        <w:r w:rsidRPr="00A473B9">
                          <w:rPr>
                            <w:lang w:val="fr-CA" w:bidi="fr-CA"/>
                          </w:rPr>
                          <w:instrText>" 1 ""</w:instrText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 w:rsidRPr="00A473B9">
                          <w:rPr>
                            <w:noProof/>
                            <w:lang w:val="fr-CA" w:bidi="fr-CA"/>
                          </w:rPr>
                          <w:t>1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8E" w14:textId="05CDAA07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dimanche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lundi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8F" w14:textId="0083178C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dimanche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mardi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3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0" w14:textId="24CB5313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dimanche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mercredi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4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1" w14:textId="4062D67A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dimanche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>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jeudi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5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2" w14:textId="3FC1FE1E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dimanche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vendredi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6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3" w14:textId="2740C650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MonthStartB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dimanche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samedi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7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7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7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821370" w:rsidRPr="00A473B9" w14:paraId="030A0F9C" w14:textId="77777777" w:rsidTr="00821370">
                    <w:tc>
                      <w:tcPr>
                        <w:tcW w:w="728" w:type="pct"/>
                      </w:tcPr>
                      <w:p w14:paraId="030A0F95" w14:textId="7D7EEC11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8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6" w14:textId="0D335C98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9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7" w14:textId="29ECCF3D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10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8" w14:textId="65744AB2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11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9" w14:textId="14F2ED9E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12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A" w14:textId="7CB653E8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13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B" w14:textId="036AA38B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14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821370" w:rsidRPr="00A473B9" w14:paraId="030A0FA4" w14:textId="77777777" w:rsidTr="00821370">
                    <w:tc>
                      <w:tcPr>
                        <w:tcW w:w="728" w:type="pct"/>
                      </w:tcPr>
                      <w:p w14:paraId="030A0F9D" w14:textId="75C8F025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15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E" w14:textId="137311F8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16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9F" w14:textId="4DDBD337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17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0" w14:textId="6D93A4F7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18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1" w14:textId="4CFBA716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19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2" w14:textId="2B85E040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20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3" w14:textId="65C59BB4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21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821370" w:rsidRPr="00A473B9" w14:paraId="030A0FAC" w14:textId="77777777" w:rsidTr="00821370">
                    <w:tc>
                      <w:tcPr>
                        <w:tcW w:w="728" w:type="pct"/>
                      </w:tcPr>
                      <w:p w14:paraId="030A0FA5" w14:textId="54F8E623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22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6" w14:textId="33122C2C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23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7" w14:textId="2C2A84AC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24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8" w14:textId="3BA98005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25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9" w14:textId="7144FDF9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26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A" w14:textId="14F05DC4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27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B" w14:textId="0185E7FD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28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821370" w:rsidRPr="00A473B9" w14:paraId="030A0FB4" w14:textId="77777777" w:rsidTr="00821370">
                    <w:tc>
                      <w:tcPr>
                        <w:tcW w:w="728" w:type="pct"/>
                      </w:tcPr>
                      <w:p w14:paraId="030A0FAD" w14:textId="326CB819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=G4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29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E" w14:textId="1A8F88C4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30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AF" w14:textId="4C861B0B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31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B0" w14:textId="2D58E4A2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B1" w14:textId="5A877027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B2" w14:textId="6F0CE1F7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B3" w14:textId="057F33EB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821370" w:rsidRPr="00A473B9" w14:paraId="030A0FBC" w14:textId="77777777" w:rsidTr="00821370">
                    <w:tc>
                      <w:tcPr>
                        <w:tcW w:w="728" w:type="pct"/>
                      </w:tcPr>
                      <w:p w14:paraId="030A0FB5" w14:textId="3EE95EA5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6C027A" w:rsidRPr="00A473B9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B6" w14:textId="61F47C19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=A6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6C027A" w:rsidRPr="00A473B9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MonthEndB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6C027A" w:rsidRPr="00A473B9">
                          <w:rPr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=A6+1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6C027A" w:rsidRPr="00A473B9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6C027A" w:rsidRPr="00A473B9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B7" w14:textId="77777777" w:rsidR="00F154D0" w:rsidRPr="00A473B9" w:rsidRDefault="00F154D0">
                        <w:pPr>
                          <w:pStyle w:val="Datesdumoisdecongs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B8" w14:textId="77777777" w:rsidR="00F154D0" w:rsidRPr="00A473B9" w:rsidRDefault="00F154D0">
                        <w:pPr>
                          <w:pStyle w:val="Datesdumoisdecongs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B9" w14:textId="77777777" w:rsidR="00F154D0" w:rsidRPr="00A473B9" w:rsidRDefault="00F154D0">
                        <w:pPr>
                          <w:pStyle w:val="Datesdumoisdecongs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BA" w14:textId="77777777" w:rsidR="00F154D0" w:rsidRPr="00A473B9" w:rsidRDefault="00F154D0">
                        <w:pPr>
                          <w:pStyle w:val="Datesdumoisdecongs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BB" w14:textId="77777777" w:rsidR="00F154D0" w:rsidRPr="00A473B9" w:rsidRDefault="00F154D0">
                        <w:pPr>
                          <w:pStyle w:val="Datesdumoisdecongs"/>
                          <w:rPr>
                            <w:lang w:val="fr-CA"/>
                          </w:rPr>
                        </w:pPr>
                      </w:p>
                    </w:tc>
                  </w:tr>
                </w:tbl>
                <w:p w14:paraId="030A0FBD" w14:textId="77777777" w:rsidR="00F154D0" w:rsidRPr="00A473B9" w:rsidRDefault="00F154D0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A473B9" w:rsidRDefault="00F154D0">
                  <w:pPr>
                    <w:rPr>
                      <w:lang w:val="fr-CA"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226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disposition du calendrier - Mois suivant"/>
                  </w:tblPr>
                  <w:tblGrid>
                    <w:gridCol w:w="330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821370" w:rsidRPr="00A473B9" w14:paraId="030A0FC6" w14:textId="77777777" w:rsidTr="00821370">
                    <w:tc>
                      <w:tcPr>
                        <w:tcW w:w="728" w:type="pct"/>
                      </w:tcPr>
                      <w:p w14:paraId="030A0FBF" w14:textId="0277E2A0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samedi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dimanche</w:instrText>
                        </w:r>
                        <w:r w:rsidRPr="00A473B9">
                          <w:rPr>
                            <w:lang w:val="fr-CA" w:bidi="fr-CA"/>
                          </w:rPr>
                          <w:instrText>" 1 ""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0" w14:textId="10F96042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samedi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lundi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Pr="00A473B9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1" w14:textId="2B12C617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samedi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mardi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Pr="00A473B9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2" w14:textId="6B7ED89C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samedi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mercredi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C95766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3" w14:textId="433E4570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samedi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>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jeudi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4" w14:textId="3CE768F0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samedi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vendredi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5" w14:textId="1295D15F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MonthStartA \@ dddd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samedi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“</w:instrText>
                        </w:r>
                        <w:r w:rsidR="00821370" w:rsidRPr="00821370">
                          <w:rPr>
                            <w:lang w:val="fr-CA" w:bidi="fr-CA"/>
                          </w:rPr>
                          <w:instrText>samedi</w:instrText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" 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3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&lt;&gt; 0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 w:rsidRPr="00A473B9">
                          <w:rPr>
                            <w:noProof/>
                            <w:lang w:val="fr-CA" w:bidi="fr-CA"/>
                          </w:rPr>
                          <w:t>1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821370" w:rsidRPr="00A473B9" w14:paraId="030A0FCE" w14:textId="77777777" w:rsidTr="00821370">
                    <w:tc>
                      <w:tcPr>
                        <w:tcW w:w="728" w:type="pct"/>
                      </w:tcPr>
                      <w:p w14:paraId="030A0FC7" w14:textId="186604ED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=G1+1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8" w14:textId="1A032AE3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3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9" w14:textId="02FF6228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4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A" w14:textId="3CAE688E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5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B" w14:textId="05C4FBEC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6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C" w14:textId="57F50A31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7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D" w14:textId="62CC5B1B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8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821370" w:rsidRPr="00A473B9" w14:paraId="030A0FD6" w14:textId="77777777" w:rsidTr="00821370">
                    <w:tc>
                      <w:tcPr>
                        <w:tcW w:w="728" w:type="pct"/>
                      </w:tcPr>
                      <w:p w14:paraId="030A0FCF" w14:textId="49E64A98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=G2+1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9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0" w14:textId="046C44B1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10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1" w14:textId="6B865A73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11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2" w14:textId="31E1EA55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12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3" w14:textId="48620D75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13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4" w14:textId="639DECA1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14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5" w14:textId="5AAA1A79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15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821370" w:rsidRPr="00A473B9" w14:paraId="030A0FDE" w14:textId="77777777" w:rsidTr="00821370">
                    <w:tc>
                      <w:tcPr>
                        <w:tcW w:w="728" w:type="pct"/>
                      </w:tcPr>
                      <w:p w14:paraId="030A0FD7" w14:textId="3D574FC7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=G3+1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16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8" w14:textId="5CB5C725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17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9" w14:textId="275C5E4F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18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A" w14:textId="53683461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19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B" w14:textId="3DC106BA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20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C" w14:textId="7E7BA03E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21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D" w14:textId="33014F41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22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821370" w:rsidRPr="00A473B9" w14:paraId="030A0FE6" w14:textId="77777777" w:rsidTr="00821370">
                    <w:tc>
                      <w:tcPr>
                        <w:tcW w:w="728" w:type="pct"/>
                      </w:tcPr>
                      <w:p w14:paraId="030A0FDF" w14:textId="6ED7E7C4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22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=G4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22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=G4+1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23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23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23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0" w14:textId="36AD6A1D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23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23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24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1" w14:textId="6995F808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24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=B5+1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25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2" w14:textId="1BE9BE5F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=C5+1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26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3" w14:textId="7638F5AD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=D5+1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27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4" w14:textId="645085F1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27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=E5+1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28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5" w14:textId="336ECEF0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28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=F5+1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="0005785D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t>29</w: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</w:tr>
                  <w:tr w:rsidR="00821370" w:rsidRPr="00A473B9" w14:paraId="030A0FEE" w14:textId="77777777" w:rsidTr="00821370">
                    <w:tc>
                      <w:tcPr>
                        <w:tcW w:w="728" w:type="pct"/>
                      </w:tcPr>
                      <w:p w14:paraId="030A0FE7" w14:textId="794B85A5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=G5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=G5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lang w:val="fr-CA" w:bidi="fr-CA"/>
                          </w:rPr>
                          <w:instrText>29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=G5+1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73501E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8" w14:textId="5BA3D3C6" w:rsidR="00F154D0" w:rsidRPr="00A473B9" w:rsidRDefault="004562B5">
                        <w:pPr>
                          <w:pStyle w:val="Datesdumoisdecongs"/>
                          <w:rPr>
                            <w:lang w:val="fr-CA"/>
                          </w:rPr>
                        </w:pP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=A6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05785D">
                          <w:rPr>
                            <w:noProof/>
                            <w:lang w:val="fr-CA" w:bidi="fr-CA"/>
                          </w:rPr>
                          <w:instrText>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 0,""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IF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=A6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73501E">
                          <w:rPr>
                            <w:noProof/>
                            <w:lang w:val="fr-CA" w:bidi="fr-CA"/>
                          </w:rPr>
                          <w:instrText>30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&lt;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DocVariable MonthEndA \@ d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73501E">
                          <w:rPr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begin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=A6+1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73501E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instrText xml:space="preserve"> "" 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separate"/>
                        </w:r>
                        <w:r w:rsidR="0073501E">
                          <w:rPr>
                            <w:noProof/>
                            <w:lang w:val="fr-CA" w:bidi="fr-CA"/>
                          </w:rPr>
                          <w:instrText>31</w:instrText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  <w:r w:rsidRPr="00A473B9">
                          <w:rPr>
                            <w:lang w:val="fr-CA" w:bidi="fr-CA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9" w14:textId="77777777" w:rsidR="00F154D0" w:rsidRPr="00A473B9" w:rsidRDefault="00F154D0">
                        <w:pPr>
                          <w:pStyle w:val="Datesdumoisdecongs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EA" w14:textId="77777777" w:rsidR="00F154D0" w:rsidRPr="00A473B9" w:rsidRDefault="00F154D0">
                        <w:pPr>
                          <w:pStyle w:val="Datesdumoisdecongs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EB" w14:textId="77777777" w:rsidR="00F154D0" w:rsidRPr="00A473B9" w:rsidRDefault="00F154D0">
                        <w:pPr>
                          <w:pStyle w:val="Datesdumoisdecongs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EC" w14:textId="77777777" w:rsidR="00F154D0" w:rsidRPr="00A473B9" w:rsidRDefault="00F154D0">
                        <w:pPr>
                          <w:pStyle w:val="Datesdumoisdecongs"/>
                          <w:rPr>
                            <w:lang w:val="fr-CA"/>
                          </w:rPr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ED" w14:textId="77777777" w:rsidR="00F154D0" w:rsidRPr="00A473B9" w:rsidRDefault="00F154D0">
                        <w:pPr>
                          <w:pStyle w:val="Datesdumoisdecongs"/>
                          <w:rPr>
                            <w:lang w:val="fr-CA"/>
                          </w:rPr>
                        </w:pPr>
                      </w:p>
                    </w:tc>
                  </w:tr>
                </w:tbl>
                <w:p w14:paraId="030A0FEF" w14:textId="77777777" w:rsidR="00F154D0" w:rsidRPr="00A473B9" w:rsidRDefault="00F154D0">
                  <w:pPr>
                    <w:rPr>
                      <w:lang w:val="fr-CA"/>
                    </w:rPr>
                  </w:pPr>
                </w:p>
              </w:tc>
            </w:tr>
          </w:tbl>
          <w:p w14:paraId="030A0FF1" w14:textId="77777777" w:rsidR="00F154D0" w:rsidRPr="00A473B9" w:rsidRDefault="00F154D0">
            <w:pPr>
              <w:pStyle w:val="Sansinterligne"/>
              <w:rPr>
                <w:sz w:val="2"/>
                <w:lang w:val="fr-CA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Tableau de disposition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A473B9" w14:paraId="030A0FF7" w14:textId="77777777" w:rsidTr="006C027A">
              <w:trPr>
                <w:trHeight w:hRule="exact" w:val="283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2225F2A8" w:rsidR="00F154D0" w:rsidRPr="00A473B9" w:rsidRDefault="004562B5">
                  <w:pPr>
                    <w:pStyle w:val="Moisdecongs"/>
                    <w:rPr>
                      <w:lang w:val="fr-CA"/>
                    </w:rPr>
                  </w:pPr>
                  <w:r w:rsidRPr="00A473B9">
                    <w:rPr>
                      <w:lang w:val="fr-CA" w:bidi="fr-CA"/>
                    </w:rPr>
                    <w:fldChar w:fldCharType="begin"/>
                  </w:r>
                  <w:r w:rsidRPr="00A473B9">
                    <w:rPr>
                      <w:lang w:val="fr-CA" w:bidi="fr-CA"/>
                    </w:rPr>
                    <w:instrText xml:space="preserve"> DOCVARIABLE  MonthStartB \@ MMMM \* MERGEFORMAT </w:instrText>
                  </w:r>
                  <w:r w:rsidRPr="00A473B9">
                    <w:rPr>
                      <w:lang w:val="fr-CA" w:bidi="fr-CA"/>
                    </w:rPr>
                    <w:fldChar w:fldCharType="separate"/>
                  </w:r>
                  <w:r w:rsidR="0005785D">
                    <w:rPr>
                      <w:lang w:val="fr-CA" w:bidi="fr-CA"/>
                    </w:rPr>
                    <w:t>décembre</w:t>
                  </w:r>
                  <w:r w:rsidRPr="00A473B9">
                    <w:rPr>
                      <w:lang w:val="fr-CA" w:bidi="fr-CA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309188DB" w:rsidR="00F154D0" w:rsidRPr="00A473B9" w:rsidRDefault="004562B5">
                  <w:pPr>
                    <w:pStyle w:val="Annesdumoisdecongs"/>
                    <w:rPr>
                      <w:lang w:val="fr-CA"/>
                    </w:rPr>
                  </w:pPr>
                  <w:r w:rsidRPr="00A473B9">
                    <w:rPr>
                      <w:lang w:val="fr-CA" w:bidi="fr-CA"/>
                    </w:rPr>
                    <w:fldChar w:fldCharType="begin"/>
                  </w:r>
                  <w:r w:rsidRPr="00A473B9">
                    <w:rPr>
                      <w:lang w:val="fr-CA" w:bidi="fr-CA"/>
                    </w:rPr>
                    <w:instrText xml:space="preserve"> DOCVARIABLE  MonthStartB \@  yyyy   \* MERGEFORMAT </w:instrText>
                  </w:r>
                  <w:r w:rsidRPr="00A473B9">
                    <w:rPr>
                      <w:lang w:val="fr-CA" w:bidi="fr-CA"/>
                    </w:rPr>
                    <w:fldChar w:fldCharType="separate"/>
                  </w:r>
                  <w:r w:rsidR="0005785D">
                    <w:rPr>
                      <w:lang w:val="fr-CA" w:bidi="fr-CA"/>
                    </w:rPr>
                    <w:t>2019</w:t>
                  </w:r>
                  <w:r w:rsidRPr="00A473B9">
                    <w:rPr>
                      <w:lang w:val="fr-CA" w:bidi="fr-CA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A473B9" w:rsidRDefault="00F154D0">
                  <w:pPr>
                    <w:rPr>
                      <w:b/>
                      <w:color w:val="FFFFFF" w:themeColor="background1"/>
                      <w:sz w:val="24"/>
                      <w:szCs w:val="24"/>
                      <w:lang w:val="fr-CA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397E160B" w:rsidR="00F154D0" w:rsidRPr="00A473B9" w:rsidRDefault="004562B5">
                  <w:pPr>
                    <w:pStyle w:val="Moisdecongs"/>
                    <w:rPr>
                      <w:lang w:val="fr-CA"/>
                    </w:rPr>
                  </w:pPr>
                  <w:r w:rsidRPr="00A473B9">
                    <w:rPr>
                      <w:lang w:val="fr-CA" w:bidi="fr-CA"/>
                    </w:rPr>
                    <w:fldChar w:fldCharType="begin"/>
                  </w:r>
                  <w:r w:rsidRPr="00A473B9">
                    <w:rPr>
                      <w:lang w:val="fr-CA" w:bidi="fr-CA"/>
                    </w:rPr>
                    <w:instrText xml:space="preserve"> DOCVARIABLE  MonthStartA \@ MMMM \* MERGEFORMAT </w:instrText>
                  </w:r>
                  <w:r w:rsidRPr="00A473B9">
                    <w:rPr>
                      <w:lang w:val="fr-CA" w:bidi="fr-CA"/>
                    </w:rPr>
                    <w:fldChar w:fldCharType="separate"/>
                  </w:r>
                  <w:r w:rsidR="0005785D">
                    <w:rPr>
                      <w:lang w:val="fr-CA" w:bidi="fr-CA"/>
                    </w:rPr>
                    <w:t>février</w:t>
                  </w:r>
                  <w:r w:rsidRPr="00A473B9">
                    <w:rPr>
                      <w:lang w:val="fr-CA" w:bidi="fr-CA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77B26885" w:rsidR="00F154D0" w:rsidRPr="00A473B9" w:rsidRDefault="004562B5">
                  <w:pPr>
                    <w:pStyle w:val="Annesdumoisdecongs"/>
                    <w:rPr>
                      <w:lang w:val="fr-CA"/>
                    </w:rPr>
                  </w:pPr>
                  <w:r w:rsidRPr="00A473B9">
                    <w:rPr>
                      <w:lang w:val="fr-CA" w:bidi="fr-CA"/>
                    </w:rPr>
                    <w:fldChar w:fldCharType="begin"/>
                  </w:r>
                  <w:r w:rsidRPr="00A473B9">
                    <w:rPr>
                      <w:lang w:val="fr-CA" w:bidi="fr-CA"/>
                    </w:rPr>
                    <w:instrText xml:space="preserve"> DOCVARIABLE  MonthStartA \@  yyyy   \* MERGEFORMAT </w:instrText>
                  </w:r>
                  <w:r w:rsidRPr="00A473B9">
                    <w:rPr>
                      <w:lang w:val="fr-CA" w:bidi="fr-CA"/>
                    </w:rPr>
                    <w:fldChar w:fldCharType="separate"/>
                  </w:r>
                  <w:r w:rsidR="0005785D">
                    <w:rPr>
                      <w:lang w:val="fr-CA" w:bidi="fr-CA"/>
                    </w:rPr>
                    <w:t>2020</w:t>
                  </w:r>
                  <w:r w:rsidRPr="00A473B9">
                    <w:rPr>
                      <w:lang w:val="fr-CA" w:bidi="fr-CA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629" w:type="dxa"/>
          </w:tcPr>
          <w:p w14:paraId="030A0FF9" w14:textId="77777777" w:rsidR="00F154D0" w:rsidRPr="00A473B9" w:rsidRDefault="00F154D0">
            <w:pPr>
              <w:rPr>
                <w:lang w:val="fr-CA"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A473B9" w:rsidRDefault="004562B5">
            <w:pPr>
              <w:pStyle w:val="Titre1"/>
              <w:rPr>
                <w:lang w:val="fr-CA"/>
              </w:rPr>
            </w:pPr>
            <w:r w:rsidRPr="00A473B9">
              <w:rPr>
                <w:lang w:val="fr-CA" w:bidi="fr-CA"/>
              </w:rPr>
              <w:t>Notes :</w:t>
            </w:r>
          </w:p>
          <w:p w14:paraId="030A0FFB" w14:textId="77777777" w:rsidR="00F154D0" w:rsidRPr="00A473B9" w:rsidRDefault="00555CE5">
            <w:pPr>
              <w:pStyle w:val="Notes"/>
              <w:rPr>
                <w:lang w:val="fr-CA"/>
              </w:rPr>
            </w:pPr>
            <w:sdt>
              <w:sdtPr>
                <w:rPr>
                  <w:lang w:val="fr-CA"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562B5" w:rsidRPr="00A473B9">
                  <w:rPr>
                    <w:lang w:val="fr-CA" w:bidi="fr-CA"/>
                  </w:rPr>
                  <w:t>Pour commencer immédiatement, cliquez sur le texte d’un espace réservé, puis commencez à saisir du texte.</w:t>
                </w:r>
                <w:r w:rsidR="004562B5" w:rsidRPr="00A473B9">
                  <w:rPr>
                    <w:lang w:val="fr-CA" w:bidi="fr-CA"/>
                  </w:rPr>
                  <w:br/>
                  <w:t>Vous pouvez enregistrer simplement le document dans le nuage à partir de Word sur votre appareil Windows, Mac, Android ou iOS.</w:t>
                </w:r>
              </w:sdtContent>
            </w:sdt>
          </w:p>
        </w:tc>
      </w:tr>
    </w:tbl>
    <w:p w14:paraId="030A0FFD" w14:textId="77777777" w:rsidR="00F154D0" w:rsidRPr="00A473B9" w:rsidRDefault="00F154D0">
      <w:pPr>
        <w:pStyle w:val="Sansinterligne"/>
        <w:rPr>
          <w:lang w:val="fr-CA"/>
        </w:rPr>
      </w:pPr>
    </w:p>
    <w:sectPr w:rsidR="00F154D0" w:rsidRPr="00A473B9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74D94" w14:textId="77777777" w:rsidR="00555CE5" w:rsidRDefault="00555CE5">
      <w:pPr>
        <w:spacing w:after="0"/>
      </w:pPr>
      <w:r>
        <w:separator/>
      </w:r>
    </w:p>
  </w:endnote>
  <w:endnote w:type="continuationSeparator" w:id="0">
    <w:p w14:paraId="309E8A6E" w14:textId="77777777" w:rsidR="00555CE5" w:rsidRDefault="00555C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73501E" w:rsidRDefault="0073501E">
    <w:pPr>
      <w:pStyle w:val="Pieddepage"/>
    </w:pPr>
    <w:r>
      <w:rPr>
        <w:noProof/>
        <w:lang w:val="fr-CA" w:bidi="fr-CA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Sauvegarde d’année" title="Graphique de sauvegarde d’anné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orme libre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ctangle 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orme libre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orme libre 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orme libre 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orme libre 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orme libre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orme libre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orme libre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orme libre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8178BE" id="Sauvegarde d’année" o:spid="_x0000_s1026" alt="Titre : Graphique de sauvegarde d’année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">
              <v:shape id="Forme libre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ctangle 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orme libre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orme libre 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orme libre 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orme libre 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e libre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e libre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orme libre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orme libre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orme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704E9A" id="Forme libre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orme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65CA0D" id="Forme libre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rZFAMAALE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orme libre 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0F273B" id="Forme libre 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orme libre 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CC044D" id="Forme libre 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orme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C8AAFA" id="Forme libre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096CF85" id="Rectangle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q9TAIAAP4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orme libre 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A1357C" id="Forme libre 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orme libre 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D6F933" id="Forme libre 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orme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F7A806" id="Forme libre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orme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47553B" id="Forme libre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zC3Q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orme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31AE7B" id="Forme libre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ctangle 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8A4C718" id="Rectangle 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orme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27EA51" id="Forme libre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c&#10;ZrfAThEhC7J2vxavK/5/Rf0DAAD//wMAUEsBAi0AFAAGAAgAAAAhALaDOJL+AAAA4QEAABMAAAAA&#10;AAAAAAAAAAAAAAAAAFtDb250ZW50X1R5cGVzXS54bWxQSwECLQAUAAYACAAAACEAOP0h/9YAAACU&#10;AQAACwAAAAAAAAAAAAAAAAAvAQAAX3JlbHMvLnJlbHNQSwECLQAUAAYACAAAACEAeZt91u0CAACR&#10;BwAADgAAAAAAAAAAAAAAAAAuAgAAZHJzL2Uyb0RvYy54bWxQSwECLQAUAAYACAAAACEAROewo+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orme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D98905" id="Forme libre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orme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437FE2" id="Forme libre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orme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B68767" id="Forme libre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orme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B69C3A" id="Forme libre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FCD917A" id="Rectangle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orme libr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B6F429" id="Forme libre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u97AIAAJEHAAAOAAAAZHJzL2Uyb0RvYy54bWy0VVFv0zAQfkfiP1h+RGJpu65A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ormule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CD420D" id="Formule libre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FAFgMAALM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ormule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1F4BA8" id="Formule libre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orme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2E0AB1" id="Forme libre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orme libr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3B369A" id="Forme libre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8CD0A3C" id="Rectangle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EWSwIAAP4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orme libr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BE8F6B" id="Forme libre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orme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0F62E6" id="Forme libre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orme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BEC765" id="Forme libre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orme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3E4C9F" id="Forme libre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orme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1BBDC6" id="Forme libre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7BB7EB0" id="Rectangle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orme libr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2BB4C3" id="Forme libre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Sauvegarde de note" descr="Graphique de sauvegarde de note" title="Graphique de sauvegarde de no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Forme libre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Image 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9C1745" id="Sauvegarde de note" o:spid="_x0000_s1026" alt="Titre : Graphique de sauvegarde de note - Description : Graphique de sauvegarde de note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">
              <v:shape id="Forme libre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44E36" w14:textId="77777777" w:rsidR="00555CE5" w:rsidRDefault="00555CE5">
      <w:pPr>
        <w:spacing w:after="0"/>
      </w:pPr>
      <w:r>
        <w:separator/>
      </w:r>
    </w:p>
  </w:footnote>
  <w:footnote w:type="continuationSeparator" w:id="0">
    <w:p w14:paraId="1478BFC0" w14:textId="77777777" w:rsidR="00555CE5" w:rsidRDefault="00555C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73501E" w:rsidRDefault="0073501E">
    <w:pPr>
      <w:pStyle w:val="En-tte"/>
    </w:pPr>
    <w:r>
      <w:rPr>
        <w:noProof/>
        <w:lang w:val="fr-CA" w:bidi="fr-CA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xture" descr="Texture d’arrière-p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Texture d’arrière-pla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orme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E04D92" id="Forme libre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orme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CFBAA5" id="Forme libre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0D16A45" id="Rectangle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orme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BB04C2" id="Forme libre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orme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2350C8" id="Forme libre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orme libre 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F0FF61" id="Forme libre 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orme libre 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87D733" id="Forme libre 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orme libre 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81DB98" id="Forme libre 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orme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DB79F5" id="Forme libre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BiaQ8AABl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ctangle 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95E5E47" id="Rectangle 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orme libre 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1B8B20" id="Forme libre 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orme libre 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5A726C" id="Forme libre 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orme libre 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54C859" id="Forme libre 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orme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1D0465" id="Forme libre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orme libre 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0E9A5C" id="Forme libre 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orme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B87E38" id="Forme libre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1088BEE" id="Rectangle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fGSwIAAP4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orme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C7D096" id="Forme libre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orme libre 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0824EF" id="Forme libre 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orme libre 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0626E5" id="Forme libre 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orme libre 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FC85D9" id="Forme libre 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orme libre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C97120" id="Forme libre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orme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E3BF97" id="Forme libre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7299D91" id="Rectangle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orme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B47432" id="Forme libre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orme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BDAB40" id="Forme libre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orme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6B5097" id="Forme libre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ormule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CF62E4" id="Formule libre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orme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3FF7FD" id="Forme libre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orme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B82546" id="Forme libre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ADD96C6" id="Rectangle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orme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2B2B85" id="Forme libre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M&#10;5rfAThEhC7J2vxavK/5/Rf0DAAD//wMAUEsBAi0AFAAGAAgAAAAhALaDOJL+AAAA4QEAABMAAAAA&#10;AAAAAAAAAAAAAAAAAFtDb250ZW50X1R5cGVzXS54bWxQSwECLQAUAAYACAAAACEAOP0h/9YAAACU&#10;AQAACwAAAAAAAAAAAAAAAAAvAQAAX3JlbHMvLnJlbHNQSwECLQAUAAYACAAAACEAckz4oe0CAACR&#10;BwAADgAAAAAAAAAAAAAAAAAuAgAAZHJzL2Uyb0RvYy54bWxQSwECLQAUAAYACAAAACEALFNZwe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orme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37A705" id="Forme libre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orme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8E6C59" id="Forme libre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orme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1A2B49" id="Forme libre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orme libr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2F1320" id="Forme libre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orme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9823E2" id="Forme libre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orme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8B32F5" id="Forme libre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11C0240" id="Rectangle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orme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7EEBC3" id="Forme libre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orme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3C23A3" id="Forme libre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ormule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BEAFF9" id="Formule libre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ormule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124070" id="Formule libre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orme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382F59" id="Forme libre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orme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98C50F" id="Forme libre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orme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B32EB1" id="Forme libre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ormule libr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E8382D" id="Formule libre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orme libr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818132" id="Forme libre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orme libr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83A1BD" id="Forme libre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orme libre 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109A71" id="Forme libre 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orme libr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19CA4C" id="Forme libre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ormule libr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7ACEBB" id="Formule libre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orme libr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4CA385" id="Forme libre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fr-CA" w:bidi="fr-CA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0CD5CB0" id="Rectangle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020-01-31"/>
    <w:docVar w:name="MonthEndA" w:val="2020-02-29"/>
    <w:docVar w:name="MonthEndB" w:val="2019-12-31"/>
    <w:docVar w:name="MonthStart" w:val="2020-01-01"/>
    <w:docVar w:name="MonthStartA" w:val="2020-02-01"/>
    <w:docVar w:name="MonthStartB" w:val="2019-12-01"/>
  </w:docVars>
  <w:rsids>
    <w:rsidRoot w:val="00F154D0"/>
    <w:rsid w:val="0005785D"/>
    <w:rsid w:val="000E7F53"/>
    <w:rsid w:val="00107AE9"/>
    <w:rsid w:val="00115511"/>
    <w:rsid w:val="00141533"/>
    <w:rsid w:val="001E5E26"/>
    <w:rsid w:val="002539B0"/>
    <w:rsid w:val="00272ADA"/>
    <w:rsid w:val="003314B9"/>
    <w:rsid w:val="004341E1"/>
    <w:rsid w:val="004562B5"/>
    <w:rsid w:val="00476D48"/>
    <w:rsid w:val="004D048B"/>
    <w:rsid w:val="00555CE5"/>
    <w:rsid w:val="005F1DB1"/>
    <w:rsid w:val="00644DC3"/>
    <w:rsid w:val="00692A5F"/>
    <w:rsid w:val="006B5A63"/>
    <w:rsid w:val="006C027A"/>
    <w:rsid w:val="006D52F3"/>
    <w:rsid w:val="00700E7F"/>
    <w:rsid w:val="0073501E"/>
    <w:rsid w:val="007635B6"/>
    <w:rsid w:val="00821370"/>
    <w:rsid w:val="008A57DD"/>
    <w:rsid w:val="0093355F"/>
    <w:rsid w:val="009421C4"/>
    <w:rsid w:val="00A473B9"/>
    <w:rsid w:val="00A823E2"/>
    <w:rsid w:val="00AF5697"/>
    <w:rsid w:val="00B41633"/>
    <w:rsid w:val="00C82A6F"/>
    <w:rsid w:val="00C85FEF"/>
    <w:rsid w:val="00C95766"/>
    <w:rsid w:val="00D21FEB"/>
    <w:rsid w:val="00D705CB"/>
    <w:rsid w:val="00DA742E"/>
    <w:rsid w:val="00EA09D3"/>
    <w:rsid w:val="00EF07E6"/>
    <w:rsid w:val="00F154D0"/>
    <w:rsid w:val="00F2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fr-FR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36"/>
    <w:unhideWhenUsed/>
    <w:qFormat/>
    <w:pPr>
      <w:spacing w:after="0"/>
    </w:p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customStyle="1" w:styleId="Jours">
    <w:name w:val="Jour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Mois">
    <w:name w:val="Mois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nne">
    <w:name w:val="Année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Datesdumoisdecongs">
    <w:name w:val="Dates du mois de congé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Moisdecongs">
    <w:name w:val="Mois de congés"/>
    <w:basedOn w:val="Normal"/>
    <w:uiPriority w:val="5"/>
    <w:qFormat/>
    <w:rsid w:val="006C027A"/>
    <w:pPr>
      <w:spacing w:after="0" w:line="240" w:lineRule="exact"/>
      <w:ind w:left="74" w:right="74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Annesdumoisdecongs">
    <w:name w:val="Années du mois de congé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Titre">
    <w:name w:val="Title"/>
    <w:basedOn w:val="Normal"/>
    <w:link w:val="TitreC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Jours-sombre">
    <w:name w:val="Jours-sombre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reCar">
    <w:name w:val="Titre Car"/>
    <w:basedOn w:val="Policepardfaut"/>
    <w:link w:val="Titr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Titre1Car">
    <w:name w:val="Titre 1 Car"/>
    <w:basedOn w:val="Policepardfaut"/>
    <w:link w:val="Titre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CC0DFA" w:rsidP="00CC0DFA">
          <w:pPr>
            <w:pStyle w:val="26F24D41C48947CDAA4674FD4BB2AFB13"/>
          </w:pPr>
          <w:r w:rsidRPr="00A473B9">
            <w:rPr>
              <w:lang w:val="fr-CA" w:bidi="fr-CA"/>
            </w:rPr>
            <w:t>Pour commencer immédiatement, cliquez sur le texte d’un espace réservé, puis commencez à saisir du texte.</w:t>
          </w:r>
          <w:r w:rsidRPr="00A473B9">
            <w:rPr>
              <w:lang w:val="fr-CA" w:bidi="fr-CA"/>
            </w:rPr>
            <w:br/>
            <w:t>Vous pouvez enregistrer simplement le document dans le nuage à partir de Word sur votre appareil Windows, Mac, Android ou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307C12"/>
    <w:rsid w:val="00377EF2"/>
    <w:rsid w:val="004612C2"/>
    <w:rsid w:val="00491517"/>
    <w:rsid w:val="0060728C"/>
    <w:rsid w:val="0066587D"/>
    <w:rsid w:val="007A76C2"/>
    <w:rsid w:val="00B26D80"/>
    <w:rsid w:val="00CC0DFA"/>
    <w:rsid w:val="00CD4265"/>
    <w:rsid w:val="00F44DA4"/>
    <w:rsid w:val="00F75070"/>
    <w:rsid w:val="00FA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C0DFA"/>
    <w:rPr>
      <w:color w:val="808080"/>
    </w:rPr>
  </w:style>
  <w:style w:type="paragraph" w:customStyle="1" w:styleId="26F24D41C48947CDAA4674FD4BB2AFB1">
    <w:name w:val="26F24D41C48947CDAA4674FD4BB2AFB1"/>
    <w:rsid w:val="00491517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4612C2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2">
    <w:name w:val="26F24D41C48947CDAA4674FD4BB2AFB12"/>
    <w:rsid w:val="004612C2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3">
    <w:name w:val="26F24D41C48947CDAA4674FD4BB2AFB13"/>
    <w:rsid w:val="00CC0DFA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Office_40961885_TF02805137</Template>
  <TotalTime>50</TotalTime>
  <Pages>1</Pages>
  <Words>959</Words>
  <Characters>5277</Characters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2020-02-21T12:51:00Z</dcterms:created>
  <dcterms:modified xsi:type="dcterms:W3CDTF">2020-03-03T06:34:00Z</dcterms:modified>
  <cp:version/>
</cp:coreProperties>
</file>