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rsidRPr="00E94BCF" w14:paraId="22EDA540" w14:textId="77777777" w:rsidTr="005F6219">
        <w:trPr>
          <w:trHeight w:val="450"/>
          <w:jc w:val="center"/>
        </w:trPr>
        <w:tc>
          <w:tcPr>
            <w:tcW w:w="270" w:type="dxa"/>
          </w:tcPr>
          <w:p w14:paraId="36E22466" w14:textId="77777777" w:rsidR="005F6219" w:rsidRPr="00E94BCF" w:rsidRDefault="005F6219" w:rsidP="00970DBA">
            <w:pPr>
              <w:spacing w:after="0"/>
              <w:rPr>
                <w:lang w:val="fr-CA"/>
              </w:rPr>
            </w:pPr>
            <w:bookmarkStart w:id="0" w:name="_Hlk516410281"/>
            <w:bookmarkStart w:id="1" w:name="_GoBack"/>
            <w:bookmarkEnd w:id="1"/>
          </w:p>
        </w:tc>
        <w:tc>
          <w:tcPr>
            <w:tcW w:w="4320" w:type="dxa"/>
            <w:vMerge w:val="restart"/>
          </w:tcPr>
          <w:p w14:paraId="0853CF5A" w14:textId="77777777" w:rsidR="005F6219" w:rsidRPr="00E94BCF" w:rsidRDefault="007D2A52" w:rsidP="00F40AD1">
            <w:pPr>
              <w:pStyle w:val="Heading1"/>
              <w:rPr>
                <w:lang w:val="fr-CA"/>
              </w:rPr>
            </w:pPr>
            <w:sdt>
              <w:sdtPr>
                <w:rPr>
                  <w:lang w:val="fr-CA"/>
                </w:rPr>
                <w:id w:val="-2057690354"/>
                <w:placeholder>
                  <w:docPart w:val="B3824AD6E75C42F68F41757910F35C44"/>
                </w:placeholder>
                <w:temporary/>
                <w:showingPlcHdr/>
                <w15:appearance w15:val="hidden"/>
              </w:sdtPr>
              <w:sdtEndPr/>
              <w:sdtContent>
                <w:r w:rsidR="005F6219" w:rsidRPr="00E94BCF">
                  <w:rPr>
                    <w:lang w:val="fr-CA" w:bidi="fr-FR"/>
                  </w:rPr>
                  <w:t>Titre principal</w:t>
                </w:r>
              </w:sdtContent>
            </w:sdt>
          </w:p>
          <w:sdt>
            <w:sdtPr>
              <w:rPr>
                <w:lang w:val="fr-CA"/>
              </w:rPr>
              <w:id w:val="1745840222"/>
              <w:placeholder>
                <w:docPart w:val="A16FBB15489248FE9AD3BA838ED55B03"/>
              </w:placeholder>
              <w:temporary/>
              <w:showingPlcHdr/>
              <w15:appearance w15:val="hidden"/>
            </w:sdtPr>
            <w:sdtEndPr/>
            <w:sdtContent>
              <w:p w14:paraId="124663EC" w14:textId="1AB8A5BF" w:rsidR="005F6219" w:rsidRPr="00E94BCF" w:rsidRDefault="005F6219" w:rsidP="00970DBA">
                <w:pPr>
                  <w:rPr>
                    <w:lang w:val="fr-CA"/>
                  </w:rPr>
                </w:pPr>
                <w:r w:rsidRPr="00E94BCF">
                  <w:rPr>
                    <w:lang w:val="fr-CA" w:bidi="fr-FR"/>
                  </w:rPr>
                  <w:t>Pour modifier du texte dans ce document, cliquez simplement sur le bloc de texte que vous souhaitez mettre à jour. La mise en forme a déjà été programmée pour être plus facile.</w:t>
                </w:r>
              </w:p>
              <w:p w14:paraId="31741F5D" w14:textId="2D7A6653" w:rsidR="005F6219" w:rsidRPr="00E94BCF" w:rsidRDefault="005F6219" w:rsidP="00970DBA">
                <w:pPr>
                  <w:rPr>
                    <w:lang w:val="fr-CA"/>
                  </w:rPr>
                </w:pPr>
                <w:r w:rsidRPr="00E94BCF">
                  <w:rPr>
                    <w:lang w:val="fr-CA" w:bidi="fr-FR"/>
                  </w:rPr>
                  <w:t>Vous pouvez facilement modifier les couleurs globales du modèle en quelques clics. Accédez à</w:t>
                </w:r>
                <w:r w:rsidR="006E1588" w:rsidRPr="00E94BCF">
                  <w:rPr>
                    <w:lang w:val="fr-CA" w:bidi="fr-FR"/>
                  </w:rPr>
                  <w:t> </w:t>
                </w:r>
                <w:r w:rsidRPr="00E94BCF">
                  <w:rPr>
                    <w:lang w:val="fr-CA" w:bidi="fr-FR"/>
                  </w:rPr>
                  <w:t>l’onglet Création, puis cliquez sur Couleurs. Dans la liste de couleurs, vous pouvez choisir un autre modèle de couleurs. Lorsque vous pointez sur les différents choix, vous pouvez voir l’apparence globale du document correspondante.</w:t>
                </w:r>
              </w:p>
              <w:p w14:paraId="4EE40954" w14:textId="19463B0C" w:rsidR="005F6219" w:rsidRPr="00E94BCF" w:rsidRDefault="005F6219" w:rsidP="00970DBA">
                <w:pPr>
                  <w:rPr>
                    <w:lang w:val="fr-CA"/>
                  </w:rPr>
                </w:pPr>
                <w:r w:rsidRPr="00E94BCF">
                  <w:rPr>
                    <w:lang w:val="fr-CA" w:bidi="fr-FR"/>
                  </w:rPr>
                  <w:t>Vous avez modifié la couleur et souhaitez revenir à</w:t>
                </w:r>
                <w:r w:rsidR="006E1588" w:rsidRPr="00E94BCF">
                  <w:rPr>
                    <w:lang w:val="fr-CA" w:bidi="fr-FR"/>
                  </w:rPr>
                  <w:t> </w:t>
                </w:r>
                <w:r w:rsidRPr="00E94BCF">
                  <w:rPr>
                    <w:lang w:val="fr-CA" w:bidi="fr-FR"/>
                  </w:rPr>
                  <w:t>la conception d’origine ? Rien de plus facile. Revenez simplement à l’onglet Création, puis choisissez l’option Thèmes. Dans la liste, cliquez sur</w:t>
                </w:r>
                <w:r w:rsidR="006E1588" w:rsidRPr="00E94BCF">
                  <w:rPr>
                    <w:lang w:val="fr-CA" w:bidi="fr-FR"/>
                  </w:rPr>
                  <w:t> </w:t>
                </w:r>
                <w:r w:rsidRPr="00E94BCF">
                  <w:rPr>
                    <w:lang w:val="fr-CA" w:bidi="fr-FR"/>
                  </w:rPr>
                  <w:t>l’option permettant de réinitialiser le thème de ce modèle. Et ainsi, le modèle de couleurs de votre document est restauré dans son état d’origine.</w:t>
                </w:r>
              </w:p>
              <w:p w14:paraId="1D46AD7D" w14:textId="714751EB" w:rsidR="005F6219" w:rsidRPr="00E94BCF" w:rsidRDefault="005F6219" w:rsidP="00970DBA">
                <w:pPr>
                  <w:rPr>
                    <w:lang w:val="fr-CA"/>
                  </w:rPr>
                </w:pPr>
                <w:r w:rsidRPr="00E94BCF">
                  <w:rPr>
                    <w:lang w:val="fr-CA" w:bidi="fr-FR"/>
                  </w:rPr>
                  <w:t>De la même façon que vous modifiez les couleurs, vous pouvez facilement mettre à jour les polices du</w:t>
                </w:r>
                <w:r w:rsidR="006E1588" w:rsidRPr="00E94BCF">
                  <w:rPr>
                    <w:lang w:val="fr-CA" w:bidi="fr-FR"/>
                  </w:rPr>
                  <w:t> </w:t>
                </w:r>
                <w:r w:rsidRPr="00E94BCF">
                  <w:rPr>
                    <w:lang w:val="fr-CA" w:bidi="fr-FR"/>
                  </w:rPr>
                  <w:t>document entier. Sous l’onglet Création, sélectionnez la combinaison de polices qui vous convient. Réinitialisez le thème pour restaurer l’état d’origine du</w:t>
                </w:r>
                <w:r w:rsidR="006E1588" w:rsidRPr="00E94BCF">
                  <w:rPr>
                    <w:lang w:val="fr-CA" w:bidi="fr-FR"/>
                  </w:rPr>
                  <w:t> </w:t>
                </w:r>
                <w:r w:rsidRPr="00E94BCF">
                  <w:rPr>
                    <w:lang w:val="fr-CA" w:bidi="fr-FR"/>
                  </w:rPr>
                  <w:t>modèle.</w:t>
                </w:r>
              </w:p>
            </w:sdtContent>
          </w:sdt>
        </w:tc>
        <w:tc>
          <w:tcPr>
            <w:tcW w:w="454" w:type="dxa"/>
          </w:tcPr>
          <w:p w14:paraId="3B7A634F" w14:textId="77777777" w:rsidR="005F6219" w:rsidRPr="00E94BCF" w:rsidRDefault="005F6219" w:rsidP="00970DBA">
            <w:pPr>
              <w:spacing w:after="0"/>
              <w:rPr>
                <w:lang w:val="fr-CA"/>
              </w:rPr>
            </w:pPr>
          </w:p>
        </w:tc>
        <w:tc>
          <w:tcPr>
            <w:tcW w:w="5043" w:type="dxa"/>
            <w:vMerge w:val="restart"/>
            <w:vAlign w:val="center"/>
          </w:tcPr>
          <w:sdt>
            <w:sdtPr>
              <w:rPr>
                <w:lang w:val="fr-CA"/>
              </w:rPr>
              <w:id w:val="758802049"/>
              <w:placeholder>
                <w:docPart w:val="3943387617934705B0BF35AFD97EF1FA"/>
              </w:placeholder>
              <w:temporary/>
              <w:showingPlcHdr/>
              <w15:appearance w15:val="hidden"/>
            </w:sdtPr>
            <w:sdtEndPr/>
            <w:sdtContent>
              <w:p w14:paraId="6140B1CD" w14:textId="3EF6D0A0" w:rsidR="005F6219" w:rsidRPr="00E94BCF" w:rsidRDefault="005F6219" w:rsidP="00F40AD1">
                <w:pPr>
                  <w:pStyle w:val="Quote"/>
                  <w:rPr>
                    <w:lang w:val="fr-CA"/>
                  </w:rPr>
                </w:pPr>
                <w:r w:rsidRPr="00E94BCF">
                  <w:rPr>
                    <w:lang w:val="fr-CA" w:bidi="fr-FR"/>
                  </w:rPr>
                  <w:t>« Placez une citation ici pour mettre en évidence cet aspect de votre bulletin d’informations ».</w:t>
                </w:r>
              </w:p>
            </w:sdtContent>
          </w:sdt>
        </w:tc>
        <w:tc>
          <w:tcPr>
            <w:tcW w:w="5033" w:type="dxa"/>
            <w:vAlign w:val="center"/>
          </w:tcPr>
          <w:p w14:paraId="09F1F917" w14:textId="77777777" w:rsidR="005F6219" w:rsidRPr="00E94BCF" w:rsidRDefault="005F6219" w:rsidP="005F6219">
            <w:pPr>
              <w:spacing w:after="0"/>
              <w:jc w:val="center"/>
              <w:rPr>
                <w:lang w:val="fr-CA"/>
              </w:rPr>
            </w:pPr>
          </w:p>
        </w:tc>
      </w:tr>
      <w:tr w:rsidR="005F6219" w:rsidRPr="00E94BCF" w14:paraId="53388030" w14:textId="77777777" w:rsidTr="005F6219">
        <w:trPr>
          <w:trHeight w:val="2610"/>
          <w:jc w:val="center"/>
        </w:trPr>
        <w:tc>
          <w:tcPr>
            <w:tcW w:w="270" w:type="dxa"/>
            <w:vMerge w:val="restart"/>
          </w:tcPr>
          <w:p w14:paraId="11E93D14" w14:textId="77777777" w:rsidR="005F6219" w:rsidRPr="00E94BCF" w:rsidRDefault="005F6219" w:rsidP="00970DBA">
            <w:pPr>
              <w:spacing w:after="0"/>
              <w:rPr>
                <w:lang w:val="fr-CA"/>
              </w:rPr>
            </w:pPr>
          </w:p>
        </w:tc>
        <w:tc>
          <w:tcPr>
            <w:tcW w:w="4320" w:type="dxa"/>
            <w:vMerge/>
          </w:tcPr>
          <w:p w14:paraId="3BD8DDEA" w14:textId="77777777" w:rsidR="005F6219" w:rsidRPr="00E94BCF" w:rsidRDefault="005F6219" w:rsidP="00970DBA">
            <w:pPr>
              <w:rPr>
                <w:lang w:val="fr-CA"/>
              </w:rPr>
            </w:pPr>
          </w:p>
        </w:tc>
        <w:tc>
          <w:tcPr>
            <w:tcW w:w="454" w:type="dxa"/>
            <w:vMerge w:val="restart"/>
          </w:tcPr>
          <w:p w14:paraId="09C635F3" w14:textId="77777777" w:rsidR="005F6219" w:rsidRPr="00E94BCF" w:rsidRDefault="005F6219" w:rsidP="00970DBA">
            <w:pPr>
              <w:spacing w:after="0"/>
              <w:rPr>
                <w:lang w:val="fr-CA"/>
              </w:rPr>
            </w:pPr>
          </w:p>
        </w:tc>
        <w:tc>
          <w:tcPr>
            <w:tcW w:w="5043" w:type="dxa"/>
            <w:vMerge/>
            <w:vAlign w:val="center"/>
          </w:tcPr>
          <w:p w14:paraId="52550C31" w14:textId="1FC40B6B" w:rsidR="005F6219" w:rsidRPr="00E94BCF" w:rsidRDefault="005F6219" w:rsidP="00F40AD1">
            <w:pPr>
              <w:pStyle w:val="Quote"/>
              <w:rPr>
                <w:lang w:val="fr-CA"/>
              </w:rPr>
            </w:pPr>
          </w:p>
        </w:tc>
        <w:tc>
          <w:tcPr>
            <w:tcW w:w="5033" w:type="dxa"/>
            <w:vAlign w:val="center"/>
          </w:tcPr>
          <w:p w14:paraId="23C18C85" w14:textId="77777777" w:rsidR="005F6219" w:rsidRPr="00E94BCF" w:rsidRDefault="005F6219" w:rsidP="005F6219">
            <w:pPr>
              <w:spacing w:after="0"/>
              <w:jc w:val="center"/>
              <w:rPr>
                <w:lang w:val="fr-CA"/>
              </w:rPr>
            </w:pPr>
          </w:p>
        </w:tc>
      </w:tr>
      <w:tr w:rsidR="005F6219" w:rsidRPr="00E94BCF" w14:paraId="2463BDE3" w14:textId="77777777" w:rsidTr="001B1DF8">
        <w:trPr>
          <w:trHeight w:val="1026"/>
          <w:jc w:val="center"/>
        </w:trPr>
        <w:tc>
          <w:tcPr>
            <w:tcW w:w="270" w:type="dxa"/>
            <w:vMerge/>
          </w:tcPr>
          <w:p w14:paraId="4CE65E32" w14:textId="77777777" w:rsidR="005F6219" w:rsidRPr="00E94BCF" w:rsidRDefault="005F6219" w:rsidP="00970DBA">
            <w:pPr>
              <w:spacing w:after="0"/>
              <w:rPr>
                <w:lang w:val="fr-CA"/>
              </w:rPr>
            </w:pPr>
          </w:p>
        </w:tc>
        <w:tc>
          <w:tcPr>
            <w:tcW w:w="4320" w:type="dxa"/>
            <w:vMerge/>
          </w:tcPr>
          <w:p w14:paraId="3CB88C17" w14:textId="77777777" w:rsidR="005F6219" w:rsidRPr="00E94BCF" w:rsidRDefault="005F6219" w:rsidP="00970DBA">
            <w:pPr>
              <w:rPr>
                <w:lang w:val="fr-CA"/>
              </w:rPr>
            </w:pPr>
          </w:p>
        </w:tc>
        <w:tc>
          <w:tcPr>
            <w:tcW w:w="454" w:type="dxa"/>
            <w:vMerge/>
          </w:tcPr>
          <w:p w14:paraId="0EE325BA" w14:textId="77777777" w:rsidR="005F6219" w:rsidRPr="00E94BCF" w:rsidRDefault="005F6219" w:rsidP="00970DBA">
            <w:pPr>
              <w:spacing w:after="0"/>
              <w:rPr>
                <w:lang w:val="fr-CA"/>
              </w:rPr>
            </w:pPr>
          </w:p>
        </w:tc>
        <w:tc>
          <w:tcPr>
            <w:tcW w:w="5043" w:type="dxa"/>
            <w:vMerge/>
            <w:vAlign w:val="center"/>
          </w:tcPr>
          <w:p w14:paraId="3B2AFC1B" w14:textId="77777777" w:rsidR="005F6219" w:rsidRPr="00E94BCF" w:rsidRDefault="005F6219" w:rsidP="00F40AD1">
            <w:pPr>
              <w:pStyle w:val="Quote"/>
              <w:rPr>
                <w:lang w:val="fr-CA"/>
              </w:rPr>
            </w:pPr>
          </w:p>
        </w:tc>
        <w:tc>
          <w:tcPr>
            <w:tcW w:w="5033" w:type="dxa"/>
          </w:tcPr>
          <w:p w14:paraId="7B165FBD" w14:textId="77777777" w:rsidR="005F6219" w:rsidRPr="00E94BCF" w:rsidRDefault="005F6219" w:rsidP="00970DBA">
            <w:pPr>
              <w:spacing w:after="0"/>
              <w:rPr>
                <w:lang w:val="fr-CA"/>
              </w:rPr>
            </w:pPr>
          </w:p>
        </w:tc>
      </w:tr>
      <w:tr w:rsidR="005F6219" w:rsidRPr="00E94BCF" w14:paraId="339B4603" w14:textId="77777777" w:rsidTr="00F40AD1">
        <w:trPr>
          <w:trHeight w:val="990"/>
          <w:jc w:val="center"/>
        </w:trPr>
        <w:tc>
          <w:tcPr>
            <w:tcW w:w="270" w:type="dxa"/>
          </w:tcPr>
          <w:p w14:paraId="399AA248" w14:textId="77777777" w:rsidR="005F6219" w:rsidRPr="00E94BCF" w:rsidRDefault="005F6219" w:rsidP="00970DBA">
            <w:pPr>
              <w:spacing w:after="0"/>
              <w:rPr>
                <w:lang w:val="fr-CA"/>
              </w:rPr>
            </w:pPr>
          </w:p>
        </w:tc>
        <w:tc>
          <w:tcPr>
            <w:tcW w:w="4320" w:type="dxa"/>
            <w:vMerge/>
          </w:tcPr>
          <w:p w14:paraId="7C506CC2" w14:textId="77777777" w:rsidR="005F6219" w:rsidRPr="00E94BCF" w:rsidRDefault="005F6219" w:rsidP="00970DBA">
            <w:pPr>
              <w:spacing w:after="0"/>
              <w:rPr>
                <w:lang w:val="fr-CA"/>
              </w:rPr>
            </w:pPr>
          </w:p>
        </w:tc>
        <w:tc>
          <w:tcPr>
            <w:tcW w:w="454" w:type="dxa"/>
          </w:tcPr>
          <w:p w14:paraId="34694F0E" w14:textId="77777777" w:rsidR="005F6219" w:rsidRPr="00E94BCF" w:rsidRDefault="005F6219" w:rsidP="00970DBA">
            <w:pPr>
              <w:spacing w:after="0"/>
              <w:rPr>
                <w:lang w:val="fr-CA"/>
              </w:rPr>
            </w:pPr>
          </w:p>
        </w:tc>
        <w:tc>
          <w:tcPr>
            <w:tcW w:w="5043" w:type="dxa"/>
          </w:tcPr>
          <w:p w14:paraId="470A9A3C" w14:textId="77777777" w:rsidR="005F6219" w:rsidRPr="00E94BCF" w:rsidRDefault="005F6219" w:rsidP="00970DBA">
            <w:pPr>
              <w:spacing w:after="0"/>
              <w:rPr>
                <w:lang w:val="fr-CA"/>
              </w:rPr>
            </w:pPr>
          </w:p>
        </w:tc>
        <w:tc>
          <w:tcPr>
            <w:tcW w:w="5033" w:type="dxa"/>
          </w:tcPr>
          <w:p w14:paraId="7CCBDAF1" w14:textId="77777777" w:rsidR="005F6219" w:rsidRPr="00E94BCF" w:rsidRDefault="005F6219" w:rsidP="00970DBA">
            <w:pPr>
              <w:spacing w:after="0"/>
              <w:rPr>
                <w:lang w:val="fr-CA"/>
              </w:rPr>
            </w:pPr>
          </w:p>
        </w:tc>
      </w:tr>
      <w:tr w:rsidR="005F6219" w:rsidRPr="00E94BCF" w14:paraId="69EC50EB" w14:textId="77777777" w:rsidTr="001B1DF8">
        <w:trPr>
          <w:trHeight w:val="3267"/>
          <w:jc w:val="center"/>
        </w:trPr>
        <w:tc>
          <w:tcPr>
            <w:tcW w:w="270" w:type="dxa"/>
          </w:tcPr>
          <w:p w14:paraId="66D9C1AC" w14:textId="77777777" w:rsidR="005F6219" w:rsidRPr="00E94BCF" w:rsidRDefault="005F6219" w:rsidP="00970DBA">
            <w:pPr>
              <w:spacing w:after="0"/>
              <w:rPr>
                <w:lang w:val="fr-CA"/>
              </w:rPr>
            </w:pPr>
          </w:p>
        </w:tc>
        <w:tc>
          <w:tcPr>
            <w:tcW w:w="4320" w:type="dxa"/>
            <w:vMerge/>
          </w:tcPr>
          <w:p w14:paraId="4AE7C27E" w14:textId="77777777" w:rsidR="005F6219" w:rsidRPr="00E94BCF" w:rsidRDefault="005F6219" w:rsidP="00970DBA">
            <w:pPr>
              <w:spacing w:after="0"/>
              <w:rPr>
                <w:lang w:val="fr-CA"/>
              </w:rPr>
            </w:pPr>
          </w:p>
        </w:tc>
        <w:tc>
          <w:tcPr>
            <w:tcW w:w="454" w:type="dxa"/>
          </w:tcPr>
          <w:p w14:paraId="381D41E7" w14:textId="77777777" w:rsidR="005F6219" w:rsidRPr="00E94BCF" w:rsidRDefault="005F6219" w:rsidP="00970DBA">
            <w:pPr>
              <w:spacing w:after="0"/>
              <w:rPr>
                <w:lang w:val="fr-CA"/>
              </w:rPr>
            </w:pPr>
          </w:p>
        </w:tc>
        <w:tc>
          <w:tcPr>
            <w:tcW w:w="5043" w:type="dxa"/>
            <w:vAlign w:val="center"/>
          </w:tcPr>
          <w:sdt>
            <w:sdtPr>
              <w:rPr>
                <w:lang w:val="fr-CA"/>
              </w:rPr>
              <w:id w:val="-1261597749"/>
              <w:placeholder>
                <w:docPart w:val="69E2941FDBFD49C3A50B93873192A162"/>
              </w:placeholder>
              <w:temporary/>
              <w:showingPlcHdr/>
              <w15:appearance w15:val="hidden"/>
            </w:sdtPr>
            <w:sdtEndPr/>
            <w:sdtContent>
              <w:p w14:paraId="04D585D7" w14:textId="77777777" w:rsidR="005F6219" w:rsidRPr="00E94BCF" w:rsidRDefault="005F6219" w:rsidP="00F40AD1">
                <w:pPr>
                  <w:pStyle w:val="Coordonnes"/>
                  <w:rPr>
                    <w:lang w:val="fr-CA"/>
                  </w:rPr>
                </w:pPr>
                <w:r w:rsidRPr="00E94BCF">
                  <w:rPr>
                    <w:rStyle w:val="PlaceholderText"/>
                    <w:color w:val="FFFFFF" w:themeColor="background1"/>
                    <w:lang w:val="fr-CA" w:bidi="fr-FR"/>
                  </w:rPr>
                  <w:t>Adresse postale</w:t>
                </w:r>
              </w:p>
            </w:sdtContent>
          </w:sdt>
          <w:sdt>
            <w:sdtPr>
              <w:rPr>
                <w:lang w:val="fr-CA"/>
              </w:rPr>
              <w:id w:val="1983803634"/>
              <w:placeholder>
                <w:docPart w:val="99641459B25C44C5B2B566F84F624BEE"/>
              </w:placeholder>
              <w:temporary/>
              <w:showingPlcHdr/>
              <w15:appearance w15:val="hidden"/>
            </w:sdtPr>
            <w:sdtEndPr/>
            <w:sdtContent>
              <w:p w14:paraId="0E7C3C6F" w14:textId="77777777" w:rsidR="005F6219" w:rsidRPr="00E94BCF" w:rsidRDefault="005F6219" w:rsidP="00F40AD1">
                <w:pPr>
                  <w:pStyle w:val="Coordonnes"/>
                  <w:rPr>
                    <w:lang w:val="fr-CA"/>
                  </w:rPr>
                </w:pPr>
                <w:r w:rsidRPr="00E94BCF">
                  <w:rPr>
                    <w:rStyle w:val="PlaceholderText"/>
                    <w:color w:val="FFFFFF" w:themeColor="background1"/>
                    <w:lang w:val="fr-CA" w:bidi="fr-FR"/>
                  </w:rPr>
                  <w:t>Code postal, Ville.</w:t>
                </w:r>
              </w:p>
            </w:sdtContent>
          </w:sdt>
          <w:sdt>
            <w:sdtPr>
              <w:rPr>
                <w:lang w:val="fr-CA"/>
              </w:rPr>
              <w:id w:val="-2080666778"/>
              <w:placeholder>
                <w:docPart w:val="C27F47F3E77B45E3A8B27C59837502ED"/>
              </w:placeholder>
              <w:temporary/>
              <w:showingPlcHdr/>
              <w15:appearance w15:val="hidden"/>
            </w:sdtPr>
            <w:sdtEndPr/>
            <w:sdtContent>
              <w:p w14:paraId="4F27320F" w14:textId="77777777" w:rsidR="005F6219" w:rsidRPr="00E94BCF" w:rsidRDefault="005F6219" w:rsidP="00F40AD1">
                <w:pPr>
                  <w:pStyle w:val="Coordonnes"/>
                  <w:rPr>
                    <w:lang w:val="fr-CA"/>
                  </w:rPr>
                </w:pPr>
                <w:r w:rsidRPr="00E94BCF">
                  <w:rPr>
                    <w:rStyle w:val="PlaceholderText"/>
                    <w:color w:val="FFFFFF" w:themeColor="background1"/>
                    <w:lang w:val="fr-CA" w:bidi="fr-FR"/>
                  </w:rPr>
                  <w:t>Numéro de téléphone</w:t>
                </w:r>
              </w:p>
            </w:sdtContent>
          </w:sdt>
          <w:sdt>
            <w:sdtPr>
              <w:rPr>
                <w:lang w:val="fr-CA"/>
              </w:rPr>
              <w:id w:val="-1089463269"/>
              <w:placeholder>
                <w:docPart w:val="1D78A993E2474A3587EB865F97F0DFEB"/>
              </w:placeholder>
              <w:temporary/>
              <w:showingPlcHdr/>
              <w15:appearance w15:val="hidden"/>
            </w:sdtPr>
            <w:sdtEndPr/>
            <w:sdtContent>
              <w:p w14:paraId="5576047F" w14:textId="2DB84B15" w:rsidR="005F6219" w:rsidRPr="00E94BCF" w:rsidRDefault="005F6219" w:rsidP="00F40AD1">
                <w:pPr>
                  <w:pStyle w:val="Coordonnes"/>
                  <w:rPr>
                    <w:lang w:val="fr-CA"/>
                  </w:rPr>
                </w:pPr>
                <w:r w:rsidRPr="00E94BCF">
                  <w:rPr>
                    <w:rStyle w:val="PlaceholderText"/>
                    <w:color w:val="FFFFFF" w:themeColor="background1"/>
                    <w:lang w:val="fr-CA" w:bidi="fr-FR"/>
                  </w:rPr>
                  <w:t>Site web</w:t>
                </w:r>
              </w:p>
            </w:sdtContent>
          </w:sdt>
        </w:tc>
        <w:tc>
          <w:tcPr>
            <w:tcW w:w="5033" w:type="dxa"/>
            <w:vAlign w:val="center"/>
          </w:tcPr>
          <w:p w14:paraId="2B976437" w14:textId="51A4490B" w:rsidR="005F6219" w:rsidRPr="00E94BCF" w:rsidRDefault="005F6219" w:rsidP="00970DBA">
            <w:pPr>
              <w:spacing w:after="0"/>
              <w:jc w:val="center"/>
              <w:rPr>
                <w:lang w:val="fr-CA"/>
              </w:rPr>
            </w:pPr>
          </w:p>
        </w:tc>
      </w:tr>
      <w:tr w:rsidR="005F6219" w:rsidRPr="00E94BCF" w14:paraId="267B3CBB" w14:textId="77777777" w:rsidTr="00BA7115">
        <w:trPr>
          <w:trHeight w:val="1872"/>
          <w:jc w:val="center"/>
        </w:trPr>
        <w:tc>
          <w:tcPr>
            <w:tcW w:w="270" w:type="dxa"/>
          </w:tcPr>
          <w:p w14:paraId="29E93764" w14:textId="77777777" w:rsidR="005F6219" w:rsidRPr="00E94BCF" w:rsidRDefault="005F6219" w:rsidP="00970DBA">
            <w:pPr>
              <w:spacing w:after="0"/>
              <w:rPr>
                <w:lang w:val="fr-CA"/>
              </w:rPr>
            </w:pPr>
          </w:p>
        </w:tc>
        <w:tc>
          <w:tcPr>
            <w:tcW w:w="4320" w:type="dxa"/>
            <w:vMerge/>
          </w:tcPr>
          <w:p w14:paraId="72FEC001" w14:textId="77777777" w:rsidR="005F6219" w:rsidRPr="00E94BCF" w:rsidRDefault="005F6219" w:rsidP="00970DBA">
            <w:pPr>
              <w:spacing w:after="0"/>
              <w:rPr>
                <w:lang w:val="fr-CA"/>
              </w:rPr>
            </w:pPr>
          </w:p>
        </w:tc>
        <w:tc>
          <w:tcPr>
            <w:tcW w:w="454" w:type="dxa"/>
          </w:tcPr>
          <w:p w14:paraId="3218EDE9" w14:textId="77777777" w:rsidR="005F6219" w:rsidRPr="00E94BCF" w:rsidRDefault="005F6219" w:rsidP="00970DBA">
            <w:pPr>
              <w:spacing w:after="0"/>
              <w:rPr>
                <w:lang w:val="fr-CA"/>
              </w:rPr>
            </w:pPr>
          </w:p>
        </w:tc>
        <w:tc>
          <w:tcPr>
            <w:tcW w:w="5043" w:type="dxa"/>
            <w:vMerge w:val="restart"/>
            <w:vAlign w:val="center"/>
          </w:tcPr>
          <w:p w14:paraId="4AEBAFF1" w14:textId="5C2A56A1" w:rsidR="005F6219" w:rsidRPr="00E94BCF" w:rsidRDefault="005F6219" w:rsidP="00F40AD1">
            <w:pPr>
              <w:pStyle w:val="Coordonnes"/>
              <w:rPr>
                <w:lang w:val="fr-CA"/>
              </w:rPr>
            </w:pPr>
          </w:p>
        </w:tc>
        <w:tc>
          <w:tcPr>
            <w:tcW w:w="5033" w:type="dxa"/>
            <w:vMerge w:val="restart"/>
          </w:tcPr>
          <w:p w14:paraId="4EC9958E" w14:textId="77777777" w:rsidR="005F6219" w:rsidRPr="00E94BCF" w:rsidRDefault="005F6219" w:rsidP="00970DBA">
            <w:pPr>
              <w:spacing w:after="0"/>
              <w:rPr>
                <w:lang w:val="fr-CA"/>
              </w:rPr>
            </w:pPr>
          </w:p>
        </w:tc>
      </w:tr>
      <w:tr w:rsidR="001A07CD" w:rsidRPr="00E94BCF" w14:paraId="6A58319D" w14:textId="77777777" w:rsidTr="00F40AD1">
        <w:trPr>
          <w:trHeight w:val="144"/>
          <w:jc w:val="center"/>
        </w:trPr>
        <w:tc>
          <w:tcPr>
            <w:tcW w:w="270" w:type="dxa"/>
          </w:tcPr>
          <w:p w14:paraId="60D5AB19" w14:textId="77777777" w:rsidR="001A07CD" w:rsidRPr="00E94BCF" w:rsidRDefault="001A07CD" w:rsidP="00F40AD1">
            <w:pPr>
              <w:spacing w:beforeAutospacing="1" w:after="0"/>
              <w:rPr>
                <w:lang w:val="fr-CA"/>
              </w:rPr>
            </w:pPr>
          </w:p>
        </w:tc>
        <w:tc>
          <w:tcPr>
            <w:tcW w:w="4320" w:type="dxa"/>
          </w:tcPr>
          <w:p w14:paraId="0011BDC5" w14:textId="77777777" w:rsidR="001A07CD" w:rsidRPr="00E94BCF" w:rsidRDefault="001A07CD" w:rsidP="00F40AD1">
            <w:pPr>
              <w:spacing w:beforeAutospacing="1" w:after="0"/>
              <w:rPr>
                <w:lang w:val="fr-CA"/>
              </w:rPr>
            </w:pPr>
          </w:p>
        </w:tc>
        <w:tc>
          <w:tcPr>
            <w:tcW w:w="454" w:type="dxa"/>
          </w:tcPr>
          <w:p w14:paraId="43A9E052" w14:textId="77777777" w:rsidR="001A07CD" w:rsidRPr="00E94BCF" w:rsidRDefault="001A07CD" w:rsidP="00F40AD1">
            <w:pPr>
              <w:spacing w:beforeAutospacing="1" w:after="0"/>
              <w:rPr>
                <w:lang w:val="fr-CA"/>
              </w:rPr>
            </w:pPr>
          </w:p>
        </w:tc>
        <w:tc>
          <w:tcPr>
            <w:tcW w:w="5043" w:type="dxa"/>
            <w:vMerge/>
          </w:tcPr>
          <w:p w14:paraId="670F74A4" w14:textId="77777777" w:rsidR="001A07CD" w:rsidRPr="00E94BCF" w:rsidRDefault="001A07CD" w:rsidP="00F40AD1">
            <w:pPr>
              <w:spacing w:beforeAutospacing="1" w:after="0"/>
              <w:rPr>
                <w:lang w:val="fr-CA"/>
              </w:rPr>
            </w:pPr>
          </w:p>
        </w:tc>
        <w:tc>
          <w:tcPr>
            <w:tcW w:w="5033" w:type="dxa"/>
            <w:vMerge/>
          </w:tcPr>
          <w:p w14:paraId="56FAB0A9" w14:textId="77777777" w:rsidR="001A07CD" w:rsidRPr="00E94BCF" w:rsidRDefault="001A07CD" w:rsidP="00F40AD1">
            <w:pPr>
              <w:spacing w:beforeAutospacing="1" w:after="0"/>
              <w:rPr>
                <w:lang w:val="fr-CA"/>
              </w:rPr>
            </w:pPr>
          </w:p>
        </w:tc>
      </w:tr>
      <w:bookmarkEnd w:id="0"/>
    </w:tbl>
    <w:p w14:paraId="064AD8F1" w14:textId="7626E990" w:rsidR="003611B8" w:rsidRPr="00E94BCF" w:rsidRDefault="003611B8" w:rsidP="00F40AD1">
      <w:pPr>
        <w:spacing w:before="0" w:after="0"/>
        <w:rPr>
          <w:sz w:val="10"/>
          <w:lang w:val="fr-CA"/>
        </w:rPr>
      </w:pPr>
      <w:r w:rsidRPr="00E94BCF">
        <w:rPr>
          <w:sz w:val="10"/>
          <w:szCs w:val="10"/>
          <w:lang w:val="fr-CA" w:bidi="fr-FR"/>
        </w:rPr>
        <w:br w:type="page"/>
      </w:r>
    </w:p>
    <w:tbl>
      <w:tblPr>
        <w:tblW w:w="5000" w:type="pct"/>
        <w:jc w:val="center"/>
        <w:tblLayout w:type="fixed"/>
        <w:tblCellMar>
          <w:left w:w="0" w:type="dxa"/>
          <w:right w:w="0" w:type="dxa"/>
        </w:tblCellMar>
        <w:tblLook w:val="0600" w:firstRow="0" w:lastRow="0" w:firstColumn="0" w:lastColumn="0" w:noHBand="1" w:noVBand="1"/>
      </w:tblPr>
      <w:tblGrid>
        <w:gridCol w:w="287"/>
        <w:gridCol w:w="4797"/>
        <w:gridCol w:w="672"/>
        <w:gridCol w:w="4701"/>
        <w:gridCol w:w="672"/>
        <w:gridCol w:w="4989"/>
      </w:tblGrid>
      <w:tr w:rsidR="005F6219" w:rsidRPr="00E94BCF" w14:paraId="69C6DD71" w14:textId="77777777" w:rsidTr="005F6219">
        <w:trPr>
          <w:trHeight w:val="270"/>
          <w:jc w:val="center"/>
        </w:trPr>
        <w:tc>
          <w:tcPr>
            <w:tcW w:w="270" w:type="dxa"/>
          </w:tcPr>
          <w:p w14:paraId="2B917309" w14:textId="77777777" w:rsidR="005F6219" w:rsidRPr="00E94BCF" w:rsidRDefault="005F6219" w:rsidP="00970DBA">
            <w:pPr>
              <w:spacing w:after="0"/>
              <w:rPr>
                <w:lang w:val="fr-CA"/>
              </w:rPr>
            </w:pPr>
          </w:p>
        </w:tc>
        <w:tc>
          <w:tcPr>
            <w:tcW w:w="4500" w:type="dxa"/>
            <w:vMerge w:val="restart"/>
          </w:tcPr>
          <w:p w14:paraId="05F6DE2A" w14:textId="77777777" w:rsidR="005F6219" w:rsidRPr="00E94BCF" w:rsidRDefault="007D2A52" w:rsidP="00970DBA">
            <w:pPr>
              <w:pStyle w:val="Heading1"/>
              <w:rPr>
                <w:lang w:val="fr-CA"/>
              </w:rPr>
            </w:pPr>
            <w:sdt>
              <w:sdtPr>
                <w:rPr>
                  <w:lang w:val="fr-CA"/>
                </w:rPr>
                <w:id w:val="-802075190"/>
                <w:placeholder>
                  <w:docPart w:val="7F26567676F94CAD8A7A3A544E839F49"/>
                </w:placeholder>
                <w:temporary/>
                <w:showingPlcHdr/>
                <w15:appearance w15:val="hidden"/>
              </w:sdtPr>
              <w:sdtEndPr/>
              <w:sdtContent>
                <w:r w:rsidR="005F6219" w:rsidRPr="00E94BCF">
                  <w:rPr>
                    <w:lang w:val="fr-CA" w:bidi="fr-FR"/>
                  </w:rPr>
                  <w:t>Titre principal</w:t>
                </w:r>
              </w:sdtContent>
            </w:sdt>
          </w:p>
          <w:sdt>
            <w:sdtPr>
              <w:rPr>
                <w:lang w:val="fr-CA"/>
              </w:rPr>
              <w:id w:val="821245695"/>
              <w:placeholder>
                <w:docPart w:val="3BCDE43E9E26468EA7C2715FA3320046"/>
              </w:placeholder>
              <w:temporary/>
              <w:showingPlcHdr/>
              <w15:appearance w15:val="hidden"/>
            </w:sdtPr>
            <w:sdtEndPr/>
            <w:sdtContent>
              <w:p w14:paraId="1337A48A" w14:textId="60F84AF8" w:rsidR="005F6219" w:rsidRPr="00E94BCF" w:rsidRDefault="005F6219" w:rsidP="00F40AD1">
                <w:pPr>
                  <w:rPr>
                    <w:lang w:val="fr-CA"/>
                  </w:rPr>
                </w:pPr>
                <w:r w:rsidRPr="00E94BCF">
                  <w:rPr>
                    <w:lang w:val="fr-CA" w:bidi="fr-FR"/>
                  </w:rPr>
                  <w:t>Y a-t-il d’autres images que vous souhaitez utiliser ? Il</w:t>
                </w:r>
                <w:r w:rsidR="006E1588" w:rsidRPr="00E94BCF">
                  <w:rPr>
                    <w:lang w:val="fr-CA" w:bidi="fr-FR"/>
                  </w:rPr>
                  <w:t> </w:t>
                </w:r>
                <w:r w:rsidRPr="00E94BCF">
                  <w:rPr>
                    <w:lang w:val="fr-CA" w:bidi="fr-FR"/>
                  </w:rPr>
                  <w:t>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14:paraId="158FF7AE" w14:textId="58404E42" w:rsidR="005F6219" w:rsidRPr="00E94BCF" w:rsidRDefault="005F6219" w:rsidP="00F40AD1">
                <w:pPr>
                  <w:spacing w:before="0" w:after="160" w:line="259" w:lineRule="auto"/>
                  <w:rPr>
                    <w:lang w:val="fr-CA"/>
                  </w:rPr>
                </w:pPr>
                <w:r w:rsidRPr="00E94BCF">
                  <w:rPr>
                    <w:lang w:val="fr-CA" w:bidi="fr-FR"/>
                  </w:rPr>
                  <w:t>Une fois l’image à remplacer sélectionnée, vous pouvez sélectionner « Modifier l’image » dans le menu contextuel, ou cliquer sur « Remplissage » et</w:t>
                </w:r>
                <w:r w:rsidR="006E1588" w:rsidRPr="00E94BCF">
                  <w:rPr>
                    <w:lang w:val="fr-CA" w:bidi="fr-FR"/>
                  </w:rPr>
                  <w:t> </w:t>
                </w:r>
                <w:r w:rsidRPr="00E94BCF">
                  <w:rPr>
                    <w:lang w:val="fr-CA" w:bidi="fr-FR"/>
                  </w:rPr>
                  <w:t>sélectionner l’option « Image ».</w:t>
                </w:r>
              </w:p>
              <w:p w14:paraId="26BDF6EC" w14:textId="4939A2F8" w:rsidR="005F6219" w:rsidRPr="00E94BCF" w:rsidRDefault="005F6219" w:rsidP="00F40AD1">
                <w:pPr>
                  <w:spacing w:before="0" w:after="160" w:line="259" w:lineRule="auto"/>
                  <w:rPr>
                    <w:lang w:val="fr-CA"/>
                  </w:rPr>
                </w:pPr>
                <w:r w:rsidRPr="00E94BCF">
                  <w:rPr>
                    <w:lang w:val="fr-CA" w:bidi="fr-FR"/>
                  </w:rPr>
                  <w:t>Si vous remplacez une photo par la vôtre et que celle-ci ne s’adapte pas parfaitement, vous pouvez la</w:t>
                </w:r>
                <w:r w:rsidR="006E1588" w:rsidRPr="00E94BCF">
                  <w:rPr>
                    <w:lang w:val="fr-CA" w:bidi="fr-FR"/>
                  </w:rPr>
                  <w:t> </w:t>
                </w:r>
                <w:r w:rsidRPr="00E94BCF">
                  <w:rPr>
                    <w:lang w:val="fr-CA" w:bidi="fr-FR"/>
                  </w:rPr>
                  <w:t>rogner à la taille voulue en un rien de temps. Sélectionnez l’image puis, sous l’onglet Outils Image, cliquez sur Rogner.</w:t>
                </w:r>
              </w:p>
            </w:sdtContent>
          </w:sdt>
        </w:tc>
        <w:tc>
          <w:tcPr>
            <w:tcW w:w="630" w:type="dxa"/>
          </w:tcPr>
          <w:p w14:paraId="60B694D3" w14:textId="77777777" w:rsidR="005F6219" w:rsidRPr="00E94BCF" w:rsidRDefault="005F6219" w:rsidP="00970DBA">
            <w:pPr>
              <w:spacing w:after="0"/>
              <w:rPr>
                <w:lang w:val="fr-CA"/>
              </w:rPr>
            </w:pPr>
          </w:p>
        </w:tc>
        <w:tc>
          <w:tcPr>
            <w:tcW w:w="4410" w:type="dxa"/>
            <w:vMerge w:val="restart"/>
          </w:tcPr>
          <w:p w14:paraId="7564B1F7" w14:textId="77777777" w:rsidR="005F6219" w:rsidRPr="00E94BCF" w:rsidRDefault="007D2A52" w:rsidP="005F6219">
            <w:pPr>
              <w:pStyle w:val="Heading1"/>
              <w:rPr>
                <w:lang w:val="fr-CA"/>
              </w:rPr>
            </w:pPr>
            <w:sdt>
              <w:sdtPr>
                <w:rPr>
                  <w:lang w:val="fr-CA"/>
                </w:rPr>
                <w:id w:val="1147786830"/>
                <w:placeholder>
                  <w:docPart w:val="CE3CCFB40045424FB73A712823AC0F8D"/>
                </w:placeholder>
                <w:temporary/>
                <w:showingPlcHdr/>
                <w15:appearance w15:val="hidden"/>
              </w:sdtPr>
              <w:sdtEndPr/>
              <w:sdtContent>
                <w:r w:rsidR="005F6219" w:rsidRPr="00E94BCF">
                  <w:rPr>
                    <w:lang w:val="fr-CA" w:bidi="fr-FR"/>
                  </w:rPr>
                  <w:t>Titre principal</w:t>
                </w:r>
              </w:sdtContent>
            </w:sdt>
            <w:r w:rsidR="005F6219" w:rsidRPr="00E94BCF">
              <w:rPr>
                <w:lang w:val="fr-CA" w:bidi="fr-FR"/>
              </w:rPr>
              <w:t xml:space="preserve"> </w:t>
            </w:r>
          </w:p>
          <w:sdt>
            <w:sdtPr>
              <w:rPr>
                <w:lang w:val="fr-CA"/>
              </w:rPr>
              <w:id w:val="-519929034"/>
              <w:placeholder>
                <w:docPart w:val="7F94341B1EEC4A77BEFC5815C2F4AD66"/>
              </w:placeholder>
              <w:temporary/>
              <w:showingPlcHdr/>
              <w15:appearance w15:val="hidden"/>
            </w:sdtPr>
            <w:sdtEndPr/>
            <w:sdtContent>
              <w:p w14:paraId="57783B5E" w14:textId="25BF2704" w:rsidR="005F6219" w:rsidRPr="00E94BCF" w:rsidRDefault="005F6219" w:rsidP="005F6219">
                <w:pPr>
                  <w:pStyle w:val="Normalsurarrire-plansombre"/>
                  <w:rPr>
                    <w:lang w:val="fr-CA"/>
                  </w:rPr>
                </w:pPr>
                <w:r w:rsidRPr="00E94BCF">
                  <w:rPr>
                    <w:lang w:val="fr-CA" w:bidi="fr-FR"/>
                  </w:rPr>
                  <w:t>Utilisez cette brochure pour montrer vos compétences logicielles, dire au client à quel point vous êtes formidable ou lui faire savoir comment il peut commander vos services. Vous pouvez personnaliser cette brochure en suivant l'un des conseils ci-dessous pour adapter les couleurs, les polices et/ou les images. Le</w:t>
                </w:r>
                <w:r w:rsidR="006E1588" w:rsidRPr="00E94BCF">
                  <w:rPr>
                    <w:lang w:val="fr-CA" w:bidi="fr-FR"/>
                  </w:rPr>
                  <w:t> </w:t>
                </w:r>
                <w:r w:rsidRPr="00E94BCF">
                  <w:rPr>
                    <w:lang w:val="fr-CA" w:bidi="fr-FR"/>
                  </w:rPr>
                  <w:t>modèle est conçu pour vous mettre facilement en valeur !</w:t>
                </w:r>
              </w:p>
            </w:sdtContent>
          </w:sdt>
        </w:tc>
        <w:tc>
          <w:tcPr>
            <w:tcW w:w="630" w:type="dxa"/>
            <w:vMerge w:val="restart"/>
          </w:tcPr>
          <w:p w14:paraId="17F82FC1" w14:textId="77777777" w:rsidR="005F6219" w:rsidRPr="00E94BCF" w:rsidRDefault="005F6219" w:rsidP="00970DBA">
            <w:pPr>
              <w:spacing w:after="0"/>
              <w:rPr>
                <w:lang w:val="fr-CA"/>
              </w:rPr>
            </w:pPr>
          </w:p>
        </w:tc>
        <w:tc>
          <w:tcPr>
            <w:tcW w:w="4680" w:type="dxa"/>
            <w:vMerge w:val="restart"/>
          </w:tcPr>
          <w:p w14:paraId="3A8A6163" w14:textId="3AACF322" w:rsidR="005F6219" w:rsidRPr="00E94BCF" w:rsidRDefault="005F6219" w:rsidP="00970DBA">
            <w:pPr>
              <w:spacing w:after="0"/>
              <w:rPr>
                <w:lang w:val="fr-CA"/>
              </w:rPr>
            </w:pPr>
          </w:p>
        </w:tc>
      </w:tr>
      <w:tr w:rsidR="005F6219" w:rsidRPr="00E94BCF" w14:paraId="400FBFB1" w14:textId="77777777" w:rsidTr="005F6219">
        <w:trPr>
          <w:trHeight w:val="3825"/>
          <w:jc w:val="center"/>
        </w:trPr>
        <w:tc>
          <w:tcPr>
            <w:tcW w:w="270" w:type="dxa"/>
          </w:tcPr>
          <w:p w14:paraId="0D2A2706" w14:textId="77777777" w:rsidR="005F6219" w:rsidRPr="00E94BCF" w:rsidRDefault="005F6219" w:rsidP="00970DBA">
            <w:pPr>
              <w:spacing w:after="0"/>
              <w:rPr>
                <w:lang w:val="fr-CA"/>
              </w:rPr>
            </w:pPr>
          </w:p>
        </w:tc>
        <w:tc>
          <w:tcPr>
            <w:tcW w:w="4500" w:type="dxa"/>
            <w:vMerge/>
          </w:tcPr>
          <w:p w14:paraId="2527C508" w14:textId="77777777" w:rsidR="005F6219" w:rsidRPr="00E94BCF" w:rsidRDefault="005F6219" w:rsidP="00970DBA">
            <w:pPr>
              <w:rPr>
                <w:lang w:val="fr-CA"/>
              </w:rPr>
            </w:pPr>
          </w:p>
        </w:tc>
        <w:tc>
          <w:tcPr>
            <w:tcW w:w="630" w:type="dxa"/>
          </w:tcPr>
          <w:p w14:paraId="01BE9210" w14:textId="77777777" w:rsidR="005F6219" w:rsidRPr="00E94BCF" w:rsidRDefault="005F6219" w:rsidP="00970DBA">
            <w:pPr>
              <w:spacing w:after="0"/>
              <w:rPr>
                <w:lang w:val="fr-CA"/>
              </w:rPr>
            </w:pPr>
          </w:p>
        </w:tc>
        <w:tc>
          <w:tcPr>
            <w:tcW w:w="4410" w:type="dxa"/>
            <w:vMerge/>
            <w:vAlign w:val="center"/>
          </w:tcPr>
          <w:p w14:paraId="06F60E3D" w14:textId="77777777" w:rsidR="005F6219" w:rsidRPr="00E94BCF" w:rsidRDefault="005F6219" w:rsidP="00970DBA">
            <w:pPr>
              <w:pStyle w:val="Quote"/>
              <w:rPr>
                <w:lang w:val="fr-CA"/>
              </w:rPr>
            </w:pPr>
          </w:p>
        </w:tc>
        <w:tc>
          <w:tcPr>
            <w:tcW w:w="630" w:type="dxa"/>
            <w:vMerge/>
          </w:tcPr>
          <w:p w14:paraId="302FF3E9" w14:textId="77777777" w:rsidR="005F6219" w:rsidRPr="00E94BCF" w:rsidRDefault="005F6219" w:rsidP="00970DBA">
            <w:pPr>
              <w:spacing w:after="0"/>
              <w:rPr>
                <w:lang w:val="fr-CA"/>
              </w:rPr>
            </w:pPr>
          </w:p>
        </w:tc>
        <w:tc>
          <w:tcPr>
            <w:tcW w:w="4680" w:type="dxa"/>
            <w:vMerge/>
          </w:tcPr>
          <w:p w14:paraId="288CE3E6" w14:textId="1C883397" w:rsidR="005F6219" w:rsidRPr="00E94BCF" w:rsidRDefault="005F6219" w:rsidP="00970DBA">
            <w:pPr>
              <w:spacing w:after="0"/>
              <w:rPr>
                <w:lang w:val="fr-CA"/>
              </w:rPr>
            </w:pPr>
          </w:p>
        </w:tc>
      </w:tr>
      <w:tr w:rsidR="005F6219" w:rsidRPr="00E94BCF" w14:paraId="703C3438" w14:textId="77777777" w:rsidTr="001B1DF8">
        <w:trPr>
          <w:trHeight w:val="432"/>
          <w:jc w:val="center"/>
        </w:trPr>
        <w:tc>
          <w:tcPr>
            <w:tcW w:w="270" w:type="dxa"/>
          </w:tcPr>
          <w:p w14:paraId="3739CF64" w14:textId="77777777" w:rsidR="005F6219" w:rsidRPr="00E94BCF" w:rsidRDefault="005F6219" w:rsidP="00970DBA">
            <w:pPr>
              <w:spacing w:after="0"/>
              <w:rPr>
                <w:lang w:val="fr-CA"/>
              </w:rPr>
            </w:pPr>
          </w:p>
        </w:tc>
        <w:tc>
          <w:tcPr>
            <w:tcW w:w="4500" w:type="dxa"/>
            <w:vMerge/>
          </w:tcPr>
          <w:p w14:paraId="3FD608A5" w14:textId="77777777" w:rsidR="005F6219" w:rsidRPr="00E94BCF" w:rsidRDefault="005F6219" w:rsidP="00970DBA">
            <w:pPr>
              <w:spacing w:after="0"/>
              <w:rPr>
                <w:lang w:val="fr-CA"/>
              </w:rPr>
            </w:pPr>
          </w:p>
        </w:tc>
        <w:tc>
          <w:tcPr>
            <w:tcW w:w="630" w:type="dxa"/>
          </w:tcPr>
          <w:p w14:paraId="11166934" w14:textId="77777777" w:rsidR="005F6219" w:rsidRPr="00E94BCF" w:rsidRDefault="005F6219" w:rsidP="00970DBA">
            <w:pPr>
              <w:spacing w:after="0"/>
              <w:rPr>
                <w:lang w:val="fr-CA"/>
              </w:rPr>
            </w:pPr>
          </w:p>
        </w:tc>
        <w:tc>
          <w:tcPr>
            <w:tcW w:w="4410" w:type="dxa"/>
            <w:vMerge/>
          </w:tcPr>
          <w:p w14:paraId="23CE9967" w14:textId="77777777" w:rsidR="005F6219" w:rsidRPr="00E94BCF" w:rsidRDefault="005F6219" w:rsidP="00970DBA">
            <w:pPr>
              <w:spacing w:after="0"/>
              <w:rPr>
                <w:lang w:val="fr-CA"/>
              </w:rPr>
            </w:pPr>
          </w:p>
        </w:tc>
        <w:tc>
          <w:tcPr>
            <w:tcW w:w="630" w:type="dxa"/>
          </w:tcPr>
          <w:p w14:paraId="2D35F389" w14:textId="77777777" w:rsidR="005F6219" w:rsidRPr="00E94BCF" w:rsidRDefault="005F6219" w:rsidP="00970DBA">
            <w:pPr>
              <w:spacing w:after="0"/>
              <w:rPr>
                <w:lang w:val="fr-CA"/>
              </w:rPr>
            </w:pPr>
          </w:p>
        </w:tc>
        <w:tc>
          <w:tcPr>
            <w:tcW w:w="4680" w:type="dxa"/>
            <w:vMerge w:val="restart"/>
          </w:tcPr>
          <w:p w14:paraId="3B8FACA5" w14:textId="77777777" w:rsidR="005F6219" w:rsidRPr="00E94BCF" w:rsidRDefault="007D2A52" w:rsidP="005F6219">
            <w:pPr>
              <w:pStyle w:val="Heading1"/>
              <w:rPr>
                <w:lang w:val="fr-CA"/>
              </w:rPr>
            </w:pPr>
            <w:sdt>
              <w:sdtPr>
                <w:rPr>
                  <w:lang w:val="fr-CA"/>
                </w:rPr>
                <w:id w:val="-562020479"/>
                <w:placeholder>
                  <w:docPart w:val="292AC27550644F20807DF9443A1EB8E8"/>
                </w:placeholder>
                <w:temporary/>
                <w:showingPlcHdr/>
                <w15:appearance w15:val="hidden"/>
              </w:sdtPr>
              <w:sdtEndPr/>
              <w:sdtContent>
                <w:r w:rsidR="005F6219" w:rsidRPr="00E94BCF">
                  <w:rPr>
                    <w:lang w:val="fr-CA" w:bidi="fr-FR"/>
                  </w:rPr>
                  <w:t>Titre principal</w:t>
                </w:r>
              </w:sdtContent>
            </w:sdt>
            <w:r w:rsidR="005F6219" w:rsidRPr="00E94BCF">
              <w:rPr>
                <w:lang w:val="fr-CA" w:bidi="fr-FR"/>
              </w:rPr>
              <w:t xml:space="preserve"> </w:t>
            </w:r>
          </w:p>
          <w:sdt>
            <w:sdtPr>
              <w:rPr>
                <w:lang w:val="fr-CA"/>
              </w:rPr>
              <w:id w:val="-55555017"/>
              <w:placeholder>
                <w:docPart w:val="7DA5A749854B42F4ACC848F93B0DE323"/>
              </w:placeholder>
              <w:temporary/>
              <w:showingPlcHdr/>
              <w15:appearance w15:val="hidden"/>
            </w:sdtPr>
            <w:sdtEndPr/>
            <w:sdtContent>
              <w:p w14:paraId="5F058BB6" w14:textId="6AB8EAE1" w:rsidR="005F6219" w:rsidRPr="00E94BCF" w:rsidRDefault="005F6219" w:rsidP="005F6219">
                <w:pPr>
                  <w:rPr>
                    <w:lang w:val="fr-CA"/>
                  </w:rPr>
                </w:pPr>
                <w:r w:rsidRPr="00E94BCF">
                  <w:rPr>
                    <w:lang w:val="fr-CA"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14:paraId="72CD9BF5" w14:textId="2F5FAB52" w:rsidR="005F6219" w:rsidRPr="00E94BCF" w:rsidRDefault="005F6219" w:rsidP="005F6219">
                <w:pPr>
                  <w:spacing w:after="160"/>
                  <w:rPr>
                    <w:lang w:val="fr-CA"/>
                  </w:rPr>
                </w:pPr>
                <w:r w:rsidRPr="00E94BCF">
                  <w:rPr>
                    <w:lang w:val="fr-CA"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sdtContent>
          </w:sdt>
          <w:p w14:paraId="47DFD005" w14:textId="0684BC3C" w:rsidR="005F6219" w:rsidRPr="00E94BCF" w:rsidRDefault="005F6219" w:rsidP="00970DBA">
            <w:pPr>
              <w:spacing w:after="0"/>
              <w:rPr>
                <w:lang w:val="fr-CA"/>
              </w:rPr>
            </w:pPr>
          </w:p>
        </w:tc>
      </w:tr>
      <w:tr w:rsidR="005F6219" w:rsidRPr="00E94BCF" w14:paraId="405E3D7B" w14:textId="77777777" w:rsidTr="001B1DF8">
        <w:trPr>
          <w:trHeight w:val="2304"/>
          <w:jc w:val="center"/>
        </w:trPr>
        <w:tc>
          <w:tcPr>
            <w:tcW w:w="270" w:type="dxa"/>
          </w:tcPr>
          <w:p w14:paraId="50AC3178" w14:textId="77777777" w:rsidR="005F6219" w:rsidRPr="00E94BCF" w:rsidRDefault="005F6219" w:rsidP="00970DBA">
            <w:pPr>
              <w:spacing w:after="0"/>
              <w:rPr>
                <w:lang w:val="fr-CA"/>
              </w:rPr>
            </w:pPr>
          </w:p>
        </w:tc>
        <w:tc>
          <w:tcPr>
            <w:tcW w:w="4500" w:type="dxa"/>
            <w:vMerge w:val="restart"/>
          </w:tcPr>
          <w:p w14:paraId="78F29C6F" w14:textId="77777777" w:rsidR="005F6219" w:rsidRPr="00E94BCF" w:rsidRDefault="005F6219" w:rsidP="00970DBA">
            <w:pPr>
              <w:spacing w:after="0"/>
              <w:rPr>
                <w:lang w:val="fr-CA"/>
              </w:rPr>
            </w:pPr>
          </w:p>
        </w:tc>
        <w:tc>
          <w:tcPr>
            <w:tcW w:w="630" w:type="dxa"/>
          </w:tcPr>
          <w:p w14:paraId="0E685858" w14:textId="77777777" w:rsidR="005F6219" w:rsidRPr="00E94BCF" w:rsidRDefault="005F6219" w:rsidP="00970DBA">
            <w:pPr>
              <w:spacing w:after="0"/>
              <w:rPr>
                <w:lang w:val="fr-CA"/>
              </w:rPr>
            </w:pPr>
          </w:p>
        </w:tc>
        <w:tc>
          <w:tcPr>
            <w:tcW w:w="4410" w:type="dxa"/>
            <w:vMerge w:val="restart"/>
            <w:vAlign w:val="center"/>
          </w:tcPr>
          <w:p w14:paraId="025B91A9" w14:textId="75039283" w:rsidR="005F6219" w:rsidRPr="00E94BCF" w:rsidRDefault="005F6219" w:rsidP="00970DBA">
            <w:pPr>
              <w:pStyle w:val="Coordonnes"/>
              <w:rPr>
                <w:lang w:val="fr-CA"/>
              </w:rPr>
            </w:pPr>
          </w:p>
        </w:tc>
        <w:tc>
          <w:tcPr>
            <w:tcW w:w="630" w:type="dxa"/>
            <w:vAlign w:val="center"/>
          </w:tcPr>
          <w:p w14:paraId="50B61000" w14:textId="77777777" w:rsidR="005F6219" w:rsidRPr="00E94BCF" w:rsidRDefault="005F6219" w:rsidP="00970DBA">
            <w:pPr>
              <w:spacing w:after="0"/>
              <w:jc w:val="center"/>
              <w:rPr>
                <w:lang w:val="fr-CA"/>
              </w:rPr>
            </w:pPr>
          </w:p>
        </w:tc>
        <w:tc>
          <w:tcPr>
            <w:tcW w:w="4680" w:type="dxa"/>
            <w:vMerge/>
            <w:vAlign w:val="center"/>
          </w:tcPr>
          <w:p w14:paraId="0DEFB778" w14:textId="05FCDCFA" w:rsidR="005F6219" w:rsidRPr="00E94BCF" w:rsidRDefault="005F6219" w:rsidP="00970DBA">
            <w:pPr>
              <w:spacing w:after="0"/>
              <w:jc w:val="center"/>
              <w:rPr>
                <w:lang w:val="fr-CA"/>
              </w:rPr>
            </w:pPr>
          </w:p>
        </w:tc>
      </w:tr>
      <w:tr w:rsidR="005F6219" w:rsidRPr="00E94BCF" w14:paraId="067AB87E" w14:textId="77777777" w:rsidTr="005F6219">
        <w:trPr>
          <w:trHeight w:val="2160"/>
          <w:jc w:val="center"/>
        </w:trPr>
        <w:tc>
          <w:tcPr>
            <w:tcW w:w="270" w:type="dxa"/>
          </w:tcPr>
          <w:p w14:paraId="7A695BB7" w14:textId="77777777" w:rsidR="005F6219" w:rsidRPr="00E94BCF" w:rsidRDefault="005F6219" w:rsidP="00970DBA">
            <w:pPr>
              <w:spacing w:after="0"/>
              <w:rPr>
                <w:lang w:val="fr-CA"/>
              </w:rPr>
            </w:pPr>
          </w:p>
        </w:tc>
        <w:tc>
          <w:tcPr>
            <w:tcW w:w="4500" w:type="dxa"/>
            <w:vMerge/>
          </w:tcPr>
          <w:p w14:paraId="36F078FC" w14:textId="77777777" w:rsidR="005F6219" w:rsidRPr="00E94BCF" w:rsidRDefault="005F6219" w:rsidP="00970DBA">
            <w:pPr>
              <w:spacing w:after="0"/>
              <w:rPr>
                <w:lang w:val="fr-CA"/>
              </w:rPr>
            </w:pPr>
          </w:p>
        </w:tc>
        <w:tc>
          <w:tcPr>
            <w:tcW w:w="630" w:type="dxa"/>
          </w:tcPr>
          <w:p w14:paraId="425E3EFA" w14:textId="77777777" w:rsidR="005F6219" w:rsidRPr="00E94BCF" w:rsidRDefault="005F6219" w:rsidP="00970DBA">
            <w:pPr>
              <w:spacing w:after="0"/>
              <w:rPr>
                <w:lang w:val="fr-CA"/>
              </w:rPr>
            </w:pPr>
          </w:p>
        </w:tc>
        <w:tc>
          <w:tcPr>
            <w:tcW w:w="4410" w:type="dxa"/>
            <w:vMerge/>
            <w:vAlign w:val="center"/>
          </w:tcPr>
          <w:p w14:paraId="34A2D816" w14:textId="77777777" w:rsidR="005F6219" w:rsidRPr="00E94BCF" w:rsidRDefault="005F6219" w:rsidP="00970DBA">
            <w:pPr>
              <w:pStyle w:val="Coordonnes"/>
              <w:rPr>
                <w:lang w:val="fr-CA"/>
              </w:rPr>
            </w:pPr>
          </w:p>
        </w:tc>
        <w:tc>
          <w:tcPr>
            <w:tcW w:w="630" w:type="dxa"/>
            <w:vMerge w:val="restart"/>
          </w:tcPr>
          <w:p w14:paraId="11BB85DB" w14:textId="77777777" w:rsidR="005F6219" w:rsidRPr="00E94BCF" w:rsidRDefault="005F6219" w:rsidP="00970DBA">
            <w:pPr>
              <w:spacing w:after="0"/>
              <w:rPr>
                <w:lang w:val="fr-CA"/>
              </w:rPr>
            </w:pPr>
          </w:p>
        </w:tc>
        <w:tc>
          <w:tcPr>
            <w:tcW w:w="4680" w:type="dxa"/>
            <w:vMerge/>
          </w:tcPr>
          <w:p w14:paraId="6648809B" w14:textId="613D8F9E" w:rsidR="005F6219" w:rsidRPr="00E94BCF" w:rsidRDefault="005F6219" w:rsidP="00970DBA">
            <w:pPr>
              <w:spacing w:after="0"/>
              <w:rPr>
                <w:lang w:val="fr-CA"/>
              </w:rPr>
            </w:pPr>
          </w:p>
        </w:tc>
      </w:tr>
      <w:tr w:rsidR="005F6219" w:rsidRPr="00E94BCF" w14:paraId="54386AF1" w14:textId="77777777" w:rsidTr="005F6219">
        <w:trPr>
          <w:trHeight w:val="144"/>
          <w:jc w:val="center"/>
        </w:trPr>
        <w:tc>
          <w:tcPr>
            <w:tcW w:w="270" w:type="dxa"/>
          </w:tcPr>
          <w:p w14:paraId="2D0468C1" w14:textId="77777777" w:rsidR="005F6219" w:rsidRPr="00E94BCF" w:rsidRDefault="005F6219" w:rsidP="00970DBA">
            <w:pPr>
              <w:spacing w:beforeAutospacing="1" w:after="0"/>
              <w:rPr>
                <w:lang w:val="fr-CA"/>
              </w:rPr>
            </w:pPr>
          </w:p>
        </w:tc>
        <w:tc>
          <w:tcPr>
            <w:tcW w:w="4500" w:type="dxa"/>
            <w:vMerge/>
          </w:tcPr>
          <w:p w14:paraId="1D3389AF" w14:textId="77777777" w:rsidR="005F6219" w:rsidRPr="00E94BCF" w:rsidRDefault="005F6219" w:rsidP="00970DBA">
            <w:pPr>
              <w:spacing w:beforeAutospacing="1" w:after="0"/>
              <w:rPr>
                <w:lang w:val="fr-CA"/>
              </w:rPr>
            </w:pPr>
          </w:p>
        </w:tc>
        <w:tc>
          <w:tcPr>
            <w:tcW w:w="630" w:type="dxa"/>
          </w:tcPr>
          <w:p w14:paraId="5D35C2AF" w14:textId="77777777" w:rsidR="005F6219" w:rsidRPr="00E94BCF" w:rsidRDefault="005F6219" w:rsidP="00970DBA">
            <w:pPr>
              <w:spacing w:beforeAutospacing="1" w:after="0"/>
              <w:rPr>
                <w:lang w:val="fr-CA"/>
              </w:rPr>
            </w:pPr>
          </w:p>
        </w:tc>
        <w:tc>
          <w:tcPr>
            <w:tcW w:w="4410" w:type="dxa"/>
            <w:vMerge/>
          </w:tcPr>
          <w:p w14:paraId="727A91AE" w14:textId="77777777" w:rsidR="005F6219" w:rsidRPr="00E94BCF" w:rsidRDefault="005F6219" w:rsidP="00970DBA">
            <w:pPr>
              <w:spacing w:beforeAutospacing="1" w:after="0"/>
              <w:rPr>
                <w:lang w:val="fr-CA"/>
              </w:rPr>
            </w:pPr>
          </w:p>
        </w:tc>
        <w:tc>
          <w:tcPr>
            <w:tcW w:w="630" w:type="dxa"/>
            <w:vMerge/>
          </w:tcPr>
          <w:p w14:paraId="45B238E5" w14:textId="77777777" w:rsidR="005F6219" w:rsidRPr="00E94BCF" w:rsidRDefault="005F6219" w:rsidP="00970DBA">
            <w:pPr>
              <w:spacing w:beforeAutospacing="1" w:after="0"/>
              <w:rPr>
                <w:lang w:val="fr-CA"/>
              </w:rPr>
            </w:pPr>
          </w:p>
        </w:tc>
        <w:tc>
          <w:tcPr>
            <w:tcW w:w="4680" w:type="dxa"/>
            <w:vMerge/>
          </w:tcPr>
          <w:p w14:paraId="6333C5CE" w14:textId="6EAEDF1C" w:rsidR="005F6219" w:rsidRPr="00E94BCF" w:rsidRDefault="005F6219" w:rsidP="00970DBA">
            <w:pPr>
              <w:spacing w:beforeAutospacing="1" w:after="0"/>
              <w:rPr>
                <w:lang w:val="fr-CA"/>
              </w:rPr>
            </w:pPr>
          </w:p>
        </w:tc>
      </w:tr>
    </w:tbl>
    <w:p w14:paraId="00713A45" w14:textId="28BD54C6" w:rsidR="0043117B" w:rsidRPr="00E94BCF" w:rsidRDefault="007D2A52" w:rsidP="00B74BA4">
      <w:pPr>
        <w:rPr>
          <w:lang w:val="fr-CA"/>
        </w:rPr>
      </w:pPr>
    </w:p>
    <w:sectPr w:rsidR="0043117B" w:rsidRPr="00E94BCF" w:rsidSect="001B1DF8">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5FFD0" w14:textId="77777777" w:rsidR="007D2A52" w:rsidRDefault="007D2A52" w:rsidP="00FD4BCB">
      <w:pPr>
        <w:spacing w:before="0" w:after="0"/>
      </w:pPr>
      <w:r>
        <w:separator/>
      </w:r>
    </w:p>
  </w:endnote>
  <w:endnote w:type="continuationSeparator" w:id="0">
    <w:p w14:paraId="574105C8" w14:textId="77777777" w:rsidR="007D2A52" w:rsidRDefault="007D2A52" w:rsidP="00FD4B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747C0" w14:textId="77777777" w:rsidR="00815106" w:rsidRDefault="00815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0B3C" w14:textId="77777777" w:rsidR="00815106" w:rsidRDefault="00815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6F960" w14:textId="77777777" w:rsidR="00815106" w:rsidRDefault="00815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C0B2E" w14:textId="77777777" w:rsidR="007D2A52" w:rsidRDefault="007D2A52" w:rsidP="00FD4BCB">
      <w:pPr>
        <w:spacing w:before="0" w:after="0"/>
      </w:pPr>
      <w:r>
        <w:separator/>
      </w:r>
    </w:p>
  </w:footnote>
  <w:footnote w:type="continuationSeparator" w:id="0">
    <w:p w14:paraId="3A85151D" w14:textId="77777777" w:rsidR="007D2A52" w:rsidRDefault="007D2A52" w:rsidP="00FD4BC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E326" w14:textId="06E3828B" w:rsidR="00FD4BCB" w:rsidRDefault="00FD4BCB">
    <w:pPr>
      <w:pStyle w:val="Header"/>
    </w:pPr>
    <w:r>
      <w:rPr>
        <w:noProof/>
        <w:lang w:bidi="fr-FR"/>
      </w:rPr>
      <mc:AlternateContent>
        <mc:Choice Requires="wpg">
          <w:drawing>
            <wp:anchor distT="0" distB="0" distL="114300" distR="114300" simplePos="0" relativeHeight="251661312" behindDoc="0" locked="0" layoutInCell="1" allowOverlap="1" wp14:anchorId="6113B4A2" wp14:editId="05C483FC">
              <wp:simplePos x="0" y="0"/>
              <wp:positionH relativeFrom="page">
                <wp:align>center</wp:align>
              </wp:positionH>
              <wp:positionV relativeFrom="page">
                <wp:align>center</wp:align>
              </wp:positionV>
              <wp:extent cx="9656108" cy="7315200"/>
              <wp:effectExtent l="19050" t="0" r="2540" b="0"/>
              <wp:wrapNone/>
              <wp:docPr id="3" name="Groupe 3" descr="Images d'arrière-plan intérieures et motifs d'accent composés de cercles ouverts et fermés"/>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Ovale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e 11"/>
                      <wpg:cNvGrpSpPr/>
                      <wpg:grpSpPr>
                        <a:xfrm>
                          <a:off x="0" y="4114800"/>
                          <a:ext cx="6400800" cy="3190240"/>
                          <a:chOff x="0" y="0"/>
                          <a:chExt cx="6843395" cy="3316381"/>
                        </a:xfrm>
                      </wpg:grpSpPr>
                      <wps:wsp>
                        <wps:cNvPr id="10" name="Forme libre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orme libre 27" descr="développeurs de logiciels " title="développeurs de logiciels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e 7"/>
                      <wpg:cNvGrpSpPr/>
                      <wpg:grpSpPr>
                        <a:xfrm>
                          <a:off x="6419850" y="0"/>
                          <a:ext cx="3236258" cy="2689225"/>
                          <a:chOff x="-39676" y="0"/>
                          <a:chExt cx="3580847" cy="3129281"/>
                        </a:xfrm>
                      </wpg:grpSpPr>
                      <wps:wsp>
                        <wps:cNvPr id="19" name="Forme libre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orme libre 18" descr="développeur de logiciels" title="développeur de logiciels">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1FBA" w14:textId="77777777" w:rsidR="00FD4BCB" w:rsidRDefault="00FD4BCB" w:rsidP="00FD4BCB">
                              <w:pPr>
                                <w:jc w:val="center"/>
                              </w:pPr>
                              <w:r>
                                <w:rPr>
                                  <w:lang w:bidi="fr-FR"/>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Ovale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e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e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e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e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e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e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113B4A2" id="Groupe 3" o:spid="_x0000_s1026" alt="Images d'arrière-plan intérieures et motifs d'accent composés de cercles ouverts et fermés" style="position:absolute;margin-left:0;margin-top:0;width:760.3pt;height:8in;z-index:251661312;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">
              <v:oval id="Ovale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rect id="Rectangle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44546a [3215]" stroked="f" strokeweight="1pt"/>
              <v:group id="Groupe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e libre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421698,0;6841908,3247667;6843395,3306445;0,3306445;1487,3247667;3421698,0" o:connectangles="0,0,0,0,0,0"/>
                </v:shape>
                <v:shape id="Forme libre 27" o:spid="_x0000_s1031" alt="développeurs de logiciels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développeurs de logiciels " recolor="t" rotate="t" type="frame"/>
                  <v:stroke joinstyle="miter"/>
                  <v:path arrowok="t" o:connecttype="custom" o:connectlocs="3301682,0;6601931,3134151;6603365,3190875;0,3190875;1434,3134151;3301682,0" o:connectangles="0,0,0,0,0,0"/>
                </v:shape>
              </v:group>
              <v:group id="Groupe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orme libre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05d74d [3205]" strokeweight="1pt">
                  <v:stroke joinstyle="miter"/>
                  <v:path arrowok="t" o:connecttype="custom" o:connectlocs="0,0;3526453,0;3526453,3096138;3421580,3112689;3103834,3129280;3103789,3129280;2786043,3112689;11919,244082;0,0" o:connectangles="0,0,0,0,0,0,0,0,0"/>
                </v:shape>
                <v:shape id="Forme libre 18" o:spid="_x0000_s1034" alt="développeur de logiciels"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développeur de logiciels"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62DD1FBA" w14:textId="77777777" w:rsidR="00FD4BCB" w:rsidRDefault="00FD4BCB" w:rsidP="00FD4BCB">
                        <w:pPr>
                          <w:jc w:val="center"/>
                        </w:pPr>
                        <w:r>
                          <w:rPr>
                            <w:lang w:bidi="fr-FR"/>
                          </w:rPr>
                          <w:br/>
                        </w:r>
                      </w:p>
                    </w:txbxContent>
                  </v:textbox>
                </v:shape>
              </v:group>
              <v:oval id="Ovale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Ovale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Ovale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70ad47 [3209]" stroked="f" strokeweight="1pt">
                <v:stroke joinstyle="miter"/>
              </v:oval>
              <v:oval id="Ovale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Ovale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Ovale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Ovale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9B3" w14:textId="776DDDB2" w:rsidR="00FD4BCB" w:rsidRPr="00815106" w:rsidRDefault="00FD4BCB">
    <w:pPr>
      <w:pStyle w:val="Header"/>
      <w:rPr>
        <w:lang w:val="fr-CA"/>
      </w:rPr>
    </w:pPr>
    <w:r w:rsidRPr="00815106">
      <w:rPr>
        <w:noProof/>
        <w:lang w:val="fr-CA" w:bidi="fr-FR"/>
      </w:rPr>
      <mc:AlternateContent>
        <mc:Choice Requires="wpg">
          <w:drawing>
            <wp:anchor distT="0" distB="0" distL="114300" distR="114300" simplePos="0" relativeHeight="251659264" behindDoc="0" locked="0" layoutInCell="1" allowOverlap="1" wp14:anchorId="4CDEDEF0" wp14:editId="205A3E31">
              <wp:simplePos x="0" y="0"/>
              <wp:positionH relativeFrom="page">
                <wp:posOffset>712381</wp:posOffset>
              </wp:positionH>
              <wp:positionV relativeFrom="page">
                <wp:posOffset>202019</wp:posOffset>
              </wp:positionV>
              <wp:extent cx="9196494" cy="7361144"/>
              <wp:effectExtent l="0" t="0" r="24130" b="22225"/>
              <wp:wrapNone/>
              <wp:docPr id="1" name="Groupe 1" descr="Images d'arrière-plan extérieures et motifs d'accent qui incluent des cercles ouverts et fermés"/>
              <wp:cNvGraphicFramePr/>
              <a:graphic xmlns:a="http://schemas.openxmlformats.org/drawingml/2006/main">
                <a:graphicData uri="http://schemas.microsoft.com/office/word/2010/wordprocessingGroup">
                  <wpg:wgp>
                    <wpg:cNvGrpSpPr/>
                    <wpg:grpSpPr>
                      <a:xfrm>
                        <a:off x="0" y="0"/>
                        <a:ext cx="9196494" cy="7361144"/>
                        <a:chOff x="-254880" y="0"/>
                        <a:chExt cx="9184981" cy="7361144"/>
                      </a:xfrm>
                    </wpg:grpSpPr>
                    <wps:wsp>
                      <wps:cNvPr id="570" name="Rectangle 570"/>
                      <wps:cNvSpPr/>
                      <wps:spPr>
                        <a:xfrm>
                          <a:off x="2676032" y="0"/>
                          <a:ext cx="3362527"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e 6"/>
                      <wpg:cNvGrpSpPr/>
                      <wpg:grpSpPr>
                        <a:xfrm>
                          <a:off x="2808460" y="5772150"/>
                          <a:ext cx="3200400" cy="1536476"/>
                          <a:chOff x="-104760" y="0"/>
                          <a:chExt cx="3157220" cy="1536476"/>
                        </a:xfrm>
                      </wpg:grpSpPr>
                      <wps:wsp>
                        <wps:cNvPr id="39" name="Forme libre 27">
                          <a:extLst/>
                        </wps:cNvPr>
                        <wps:cNvSpPr/>
                        <wps:spPr>
                          <a:xfrm>
                            <a:off x="-10476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orme libre 27" descr="vue rapprochée logiciel de bureau" title="logiciel de bureau">
                          <a:extLst/>
                        </wps:cNvPr>
                        <wps:cNvSpPr/>
                        <wps:spPr>
                          <a:xfrm>
                            <a:off x="2074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Ovale 13"/>
                      <wps:cNvSpPr/>
                      <wps:spPr>
                        <a:xfrm>
                          <a:off x="3037053"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e 79" descr="éléments graphiques cercle" title="éléments graphiques cercle"/>
                      <wpg:cNvGrpSpPr/>
                      <wpg:grpSpPr>
                        <a:xfrm>
                          <a:off x="6353175" y="2905125"/>
                          <a:ext cx="2576926" cy="3994892"/>
                          <a:chOff x="0" y="0"/>
                          <a:chExt cx="3101975" cy="4808855"/>
                        </a:xfrm>
                      </wpg:grpSpPr>
                      <wps:wsp>
                        <wps:cNvPr id="20" name="Ovale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e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e 23" descr="développeurs de logiciels" title="développeurs de logiciels"/>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661650"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e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e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e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e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e 40"/>
                      <wps:cNvSpPr/>
                      <wps:spPr>
                        <a:xfrm>
                          <a:off x="3551403"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e 46"/>
                      <wps:cNvSpPr/>
                      <wps:spPr>
                        <a:xfrm>
                          <a:off x="-25488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e 49"/>
                      <wps:cNvSpPr/>
                      <wps:spPr>
                        <a:xfrm>
                          <a:off x="430928"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e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46FE" w14:textId="75476773" w:rsidR="00FD4BCB" w:rsidRPr="00E73235" w:rsidRDefault="00FD4BCB" w:rsidP="00FD4BCB">
                            <w:pPr>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94700</wp14:pctHeight>
              </wp14:sizeRelV>
            </wp:anchor>
          </w:drawing>
        </mc:Choice>
        <mc:Fallback>
          <w:pict>
            <v:group w14:anchorId="4CDEDEF0" id="Groupe 1" o:spid="_x0000_s1042" alt="Images d'arrière-plan extérieures et motifs d'accent qui incluent des cercles ouverts et fermés" style="position:absolute;margin-left:56.1pt;margin-top:15.9pt;width:724.15pt;height:579.6pt;z-index:251659264;mso-height-percent:947;mso-position-horizontal-relative:page;mso-position-vertical-relative:page;mso-height-percent:947" coordorigin="-2548" coordsize="91849,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">
              <v:rect id="Rectangle 570" o:spid="_x0000_s1043" style="position:absolute;left:26760;width:3362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upe 6" o:spid="_x0000_s1044" style="position:absolute;left:28084;top:57721;width:32004;height:15365" coordorigin="-1047"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orme libre 27" o:spid="_x0000_s1045" style="position:absolute;left:-1047;width:31571;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578610,0;3156534,1498155;3157220,1525270;0,1525270;686,1498155;1578610,0" o:connectangles="0,0,0,0,0,0"/>
                </v:shape>
                <v:shape id="Forme libre 27" o:spid="_x0000_s1046" alt="vue rapprochée logiciel de bureau" style="position:absolute;left:207;top:1255;width:29204;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vue rapprochée logiciel de bureau" recolor="t" rotate="t" type="frame"/>
                  <v:stroke joinstyle="miter"/>
                  <v:path arrowok="t" o:connecttype="custom" o:connectlocs="1460183,0;2919731,1385887;2920365,1410970;0,1410970;634,1385887;1460183,0" o:connectangles="0,0,0,0,0,0"/>
                </v:shape>
              </v:group>
              <v:oval id="Ovale 13" o:spid="_x0000_s1047" style="position:absolute;left:30370;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oupe 79" o:spid="_x0000_s1048" alt="éléments graphiques cercle"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e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e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Ovale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e 23" o:spid="_x0000_s1052" alt="développeurs de logiciels"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développeurs de logiciels" recolor="t" rotate="t" type="frame"/>
                  <v:stroke joinstyle="miter"/>
                  <v:textbox>
                    <w:txbxContent>
                      <w:p w14:paraId="26661650" w14:textId="77777777" w:rsidR="00FD4BCB" w:rsidRDefault="00FD4BCB" w:rsidP="00FD4BCB">
                        <w:pPr>
                          <w:jc w:val="center"/>
                        </w:pPr>
                      </w:p>
                    </w:txbxContent>
                  </v:textbox>
                </v:oval>
                <v:oval id="Ovale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e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Ovale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e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Ovale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Ellipse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Ovale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Ovale 40" o:spid="_x0000_s1060" style="position:absolute;left:35514;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Ovale 46" o:spid="_x0000_s1061" style="position:absolute;left:-2548;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Ovale 49" o:spid="_x0000_s1062" style="position:absolute;left:4309;top:56578;width:17033;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Ovale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tangle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14:paraId="0FAF46FE" w14:textId="75476773" w:rsidR="00FD4BCB" w:rsidRPr="00E73235" w:rsidRDefault="00FD4BCB" w:rsidP="00FD4BCB">
                      <w:pPr>
                        <w:jc w:val="center"/>
                        <w:rPr>
                          <w:color w:val="44546A" w:themeColor="text2"/>
                          <w:sz w:val="48"/>
                        </w:rPr>
                      </w:pP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9C2C8" w14:textId="77777777" w:rsidR="00815106" w:rsidRDefault="00815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E9"/>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1DF8"/>
    <w:rsid w:val="001B4EA3"/>
    <w:rsid w:val="001B6C0D"/>
    <w:rsid w:val="001C21B1"/>
    <w:rsid w:val="001C7FA5"/>
    <w:rsid w:val="001D27A1"/>
    <w:rsid w:val="001D3DD0"/>
    <w:rsid w:val="001D6CC4"/>
    <w:rsid w:val="001E0B32"/>
    <w:rsid w:val="00242A78"/>
    <w:rsid w:val="00257932"/>
    <w:rsid w:val="00276785"/>
    <w:rsid w:val="002802CE"/>
    <w:rsid w:val="002904EE"/>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E7D46"/>
    <w:rsid w:val="003F18A9"/>
    <w:rsid w:val="003F4FD8"/>
    <w:rsid w:val="004045E5"/>
    <w:rsid w:val="00405DD3"/>
    <w:rsid w:val="00421496"/>
    <w:rsid w:val="0044367C"/>
    <w:rsid w:val="00453803"/>
    <w:rsid w:val="00477697"/>
    <w:rsid w:val="00493EAE"/>
    <w:rsid w:val="00495788"/>
    <w:rsid w:val="00497DC7"/>
    <w:rsid w:val="00497F97"/>
    <w:rsid w:val="004A6523"/>
    <w:rsid w:val="004C1C25"/>
    <w:rsid w:val="00500564"/>
    <w:rsid w:val="005123E9"/>
    <w:rsid w:val="005651B1"/>
    <w:rsid w:val="005A0F53"/>
    <w:rsid w:val="005A67A7"/>
    <w:rsid w:val="005B007C"/>
    <w:rsid w:val="005E5B15"/>
    <w:rsid w:val="005F6219"/>
    <w:rsid w:val="0062123A"/>
    <w:rsid w:val="00656440"/>
    <w:rsid w:val="0065784C"/>
    <w:rsid w:val="006654DD"/>
    <w:rsid w:val="006676A1"/>
    <w:rsid w:val="00670289"/>
    <w:rsid w:val="00673093"/>
    <w:rsid w:val="006B2C09"/>
    <w:rsid w:val="006E1588"/>
    <w:rsid w:val="006E2D42"/>
    <w:rsid w:val="006E47ED"/>
    <w:rsid w:val="00733159"/>
    <w:rsid w:val="0074206B"/>
    <w:rsid w:val="00747893"/>
    <w:rsid w:val="00765E36"/>
    <w:rsid w:val="00780BF8"/>
    <w:rsid w:val="007813DC"/>
    <w:rsid w:val="00796B1F"/>
    <w:rsid w:val="007D2A52"/>
    <w:rsid w:val="007F525E"/>
    <w:rsid w:val="00806D18"/>
    <w:rsid w:val="00815106"/>
    <w:rsid w:val="008201F2"/>
    <w:rsid w:val="008242C0"/>
    <w:rsid w:val="0083044C"/>
    <w:rsid w:val="008426AB"/>
    <w:rsid w:val="0085182D"/>
    <w:rsid w:val="00851F09"/>
    <w:rsid w:val="00863AA7"/>
    <w:rsid w:val="008709F5"/>
    <w:rsid w:val="0087666E"/>
    <w:rsid w:val="00877A91"/>
    <w:rsid w:val="00885F26"/>
    <w:rsid w:val="008B721A"/>
    <w:rsid w:val="008C4716"/>
    <w:rsid w:val="008D262C"/>
    <w:rsid w:val="008E3921"/>
    <w:rsid w:val="009000B2"/>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F0940"/>
    <w:rsid w:val="00AF3A6B"/>
    <w:rsid w:val="00AF5FB0"/>
    <w:rsid w:val="00B01EAF"/>
    <w:rsid w:val="00B10630"/>
    <w:rsid w:val="00B1538B"/>
    <w:rsid w:val="00B3201D"/>
    <w:rsid w:val="00B74BA4"/>
    <w:rsid w:val="00B9359D"/>
    <w:rsid w:val="00BA3C8B"/>
    <w:rsid w:val="00BA7115"/>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A0DE0"/>
    <w:rsid w:val="00DA249C"/>
    <w:rsid w:val="00DD21C8"/>
    <w:rsid w:val="00E0645C"/>
    <w:rsid w:val="00E208C8"/>
    <w:rsid w:val="00E41759"/>
    <w:rsid w:val="00E55D74"/>
    <w:rsid w:val="00E73235"/>
    <w:rsid w:val="00E76EAD"/>
    <w:rsid w:val="00E81234"/>
    <w:rsid w:val="00E94BCF"/>
    <w:rsid w:val="00EA120D"/>
    <w:rsid w:val="00EA49C3"/>
    <w:rsid w:val="00EF541D"/>
    <w:rsid w:val="00F06936"/>
    <w:rsid w:val="00F30107"/>
    <w:rsid w:val="00F40AD1"/>
    <w:rsid w:val="00F61360"/>
    <w:rsid w:val="00F642FE"/>
    <w:rsid w:val="00F716FF"/>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D1B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E1588"/>
    <w:pPr>
      <w:spacing w:line="240" w:lineRule="auto"/>
    </w:pPr>
  </w:style>
  <w:style w:type="paragraph" w:styleId="Heading1">
    <w:name w:val="heading 1"/>
    <w:basedOn w:val="Normal"/>
    <w:next w:val="Normal"/>
    <w:link w:val="Heading1Char"/>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Heading2">
    <w:name w:val="heading 2"/>
    <w:basedOn w:val="Normal"/>
    <w:next w:val="Normal"/>
    <w:link w:val="Heading2Char"/>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Heading4">
    <w:name w:val="heading 4"/>
    <w:basedOn w:val="Normal"/>
    <w:next w:val="Normal"/>
    <w:link w:val="Heading4Char"/>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Heading5">
    <w:name w:val="heading 5"/>
    <w:basedOn w:val="Normal"/>
    <w:next w:val="Normal"/>
    <w:link w:val="Heading5Char"/>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Heading6">
    <w:name w:val="heading 6"/>
    <w:basedOn w:val="Normal"/>
    <w:next w:val="Normal"/>
    <w:link w:val="Heading6Char"/>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Heading7">
    <w:name w:val="heading 7"/>
    <w:basedOn w:val="Normal"/>
    <w:next w:val="Normal"/>
    <w:link w:val="Heading7Char"/>
    <w:uiPriority w:val="9"/>
    <w:semiHidden/>
    <w:qFormat/>
    <w:rsid w:val="000310C9"/>
    <w:pPr>
      <w:spacing w:before="200" w:after="0"/>
      <w:outlineLvl w:val="6"/>
    </w:pPr>
    <w:rPr>
      <w:caps/>
      <w:color w:val="8FB600" w:themeColor="accent1" w:themeShade="BF"/>
      <w:spacing w:val="10"/>
    </w:rPr>
  </w:style>
  <w:style w:type="paragraph" w:styleId="Heading8">
    <w:name w:val="heading 8"/>
    <w:basedOn w:val="Normal"/>
    <w:next w:val="Normal"/>
    <w:link w:val="Heading8Char"/>
    <w:uiPriority w:val="9"/>
    <w:semiHidden/>
    <w:qFormat/>
    <w:rsid w:val="000310C9"/>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310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F6219"/>
    <w:rPr>
      <w:caps/>
      <w:color w:val="8FB600" w:themeColor="accent1" w:themeShade="BF"/>
      <w:spacing w:val="10"/>
      <w:sz w:val="22"/>
    </w:rPr>
  </w:style>
  <w:style w:type="paragraph" w:styleId="Title">
    <w:name w:val="Title"/>
    <w:basedOn w:val="Normal"/>
    <w:next w:val="Normal"/>
    <w:link w:val="TitleChar"/>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itleChar">
    <w:name w:val="Title Char"/>
    <w:basedOn w:val="DefaultParagraphFont"/>
    <w:link w:val="Title"/>
    <w:uiPriority w:val="10"/>
    <w:rsid w:val="000310C9"/>
    <w:rPr>
      <w:rFonts w:asciiTheme="majorHAnsi" w:eastAsiaTheme="majorEastAsia" w:hAnsiTheme="majorHAnsi" w:cstheme="majorBidi"/>
      <w:caps/>
      <w:color w:val="C0F400" w:themeColor="accent1"/>
      <w:spacing w:val="10"/>
      <w:sz w:val="52"/>
      <w:szCs w:val="52"/>
    </w:rPr>
  </w:style>
  <w:style w:type="paragraph" w:styleId="ListParagraph">
    <w:name w:val="List Paragraph"/>
    <w:basedOn w:val="Normal"/>
    <w:uiPriority w:val="34"/>
    <w:semiHidden/>
    <w:rsid w:val="000542EA"/>
    <w:pPr>
      <w:ind w:left="720"/>
      <w:contextualSpacing/>
    </w:pPr>
  </w:style>
  <w:style w:type="numbering" w:customStyle="1" w:styleId="Style1">
    <w:name w:val="Style 1"/>
    <w:uiPriority w:val="99"/>
    <w:rsid w:val="006676A1"/>
    <w:pPr>
      <w:numPr>
        <w:numId w:val="6"/>
      </w:numPr>
    </w:pPr>
  </w:style>
  <w:style w:type="character" w:customStyle="1" w:styleId="Heading2Char">
    <w:name w:val="Heading 2 Char"/>
    <w:basedOn w:val="DefaultParagraphFont"/>
    <w:link w:val="Heading2"/>
    <w:uiPriority w:val="9"/>
    <w:semiHidden/>
    <w:rsid w:val="005F6219"/>
    <w:rPr>
      <w:caps/>
      <w:spacing w:val="15"/>
      <w:sz w:val="22"/>
      <w:shd w:val="clear" w:color="auto" w:fill="F3FFC9" w:themeFill="accent1" w:themeFillTint="33"/>
    </w:rPr>
  </w:style>
  <w:style w:type="paragraph" w:customStyle="1" w:styleId="Adresse3">
    <w:name w:val="Adresse 3"/>
    <w:basedOn w:val="Subtitle"/>
    <w:link w:val="Caractredadresse3"/>
    <w:semiHidden/>
    <w:rsid w:val="00CD5D33"/>
    <w:pPr>
      <w:spacing w:after="0"/>
      <w:jc w:val="center"/>
    </w:pPr>
    <w:rPr>
      <w:rFonts w:ascii="Century Gothic" w:hAnsi="Century Gothic"/>
      <w:color w:val="05D74D" w:themeColor="accent2"/>
    </w:rPr>
  </w:style>
  <w:style w:type="character" w:customStyle="1" w:styleId="Caractredadresse3">
    <w:name w:val="Caractère d’adresse 3"/>
    <w:basedOn w:val="SubtitleChar"/>
    <w:link w:val="Adresse3"/>
    <w:semiHidden/>
    <w:rsid w:val="005F6219"/>
    <w:rPr>
      <w:rFonts w:ascii="Century Gothic" w:hAnsi="Century Gothic"/>
      <w:caps/>
      <w:color w:val="05D74D" w:themeColor="accent2"/>
      <w:spacing w:val="10"/>
      <w:sz w:val="21"/>
      <w:szCs w:val="21"/>
    </w:rPr>
  </w:style>
  <w:style w:type="paragraph" w:styleId="Subtitle">
    <w:name w:val="Subtitle"/>
    <w:basedOn w:val="Normal"/>
    <w:next w:val="Normal"/>
    <w:link w:val="SubtitleChar"/>
    <w:uiPriority w:val="11"/>
    <w:semiHidden/>
    <w:rsid w:val="000310C9"/>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F40AD1"/>
    <w:rPr>
      <w:b/>
      <w:caps/>
      <w:color w:val="000000" w:themeColor="text1"/>
      <w:spacing w:val="15"/>
      <w:sz w:val="32"/>
      <w:szCs w:val="32"/>
      <w:shd w:val="clear" w:color="auto" w:fill="C0F400" w:themeFill="accent1"/>
    </w:rPr>
  </w:style>
  <w:style w:type="character" w:customStyle="1" w:styleId="Heading3Char">
    <w:name w:val="Heading 3 Char"/>
    <w:basedOn w:val="DefaultParagraphFont"/>
    <w:link w:val="Heading3"/>
    <w:uiPriority w:val="9"/>
    <w:semiHidden/>
    <w:rsid w:val="005F6219"/>
    <w:rPr>
      <w:caps/>
      <w:color w:val="5F7900" w:themeColor="accent1" w:themeShade="7F"/>
      <w:spacing w:val="15"/>
      <w:sz w:val="22"/>
    </w:rPr>
  </w:style>
  <w:style w:type="character" w:customStyle="1" w:styleId="Heading5Char">
    <w:name w:val="Heading 5 Char"/>
    <w:basedOn w:val="DefaultParagraphFont"/>
    <w:link w:val="Heading5"/>
    <w:uiPriority w:val="9"/>
    <w:semiHidden/>
    <w:rsid w:val="005F6219"/>
    <w:rPr>
      <w:caps/>
      <w:color w:val="8FB600" w:themeColor="accent1" w:themeShade="BF"/>
      <w:spacing w:val="10"/>
      <w:sz w:val="22"/>
    </w:rPr>
  </w:style>
  <w:style w:type="character" w:customStyle="1" w:styleId="Heading6Char">
    <w:name w:val="Heading 6 Char"/>
    <w:basedOn w:val="DefaultParagraphFont"/>
    <w:link w:val="Heading6"/>
    <w:uiPriority w:val="9"/>
    <w:semiHidden/>
    <w:rsid w:val="005F6219"/>
    <w:rPr>
      <w:caps/>
      <w:color w:val="8FB600" w:themeColor="accent1" w:themeShade="BF"/>
      <w:spacing w:val="10"/>
      <w:sz w:val="22"/>
    </w:rPr>
  </w:style>
  <w:style w:type="character" w:customStyle="1" w:styleId="Heading7Char">
    <w:name w:val="Heading 7 Char"/>
    <w:basedOn w:val="DefaultParagraphFont"/>
    <w:link w:val="Heading7"/>
    <w:uiPriority w:val="9"/>
    <w:semiHidden/>
    <w:rsid w:val="005F6219"/>
    <w:rPr>
      <w:caps/>
      <w:color w:val="8FB600" w:themeColor="accent1" w:themeShade="BF"/>
      <w:spacing w:val="10"/>
      <w:sz w:val="22"/>
    </w:rPr>
  </w:style>
  <w:style w:type="character" w:customStyle="1" w:styleId="Heading8Char">
    <w:name w:val="Heading 8 Char"/>
    <w:basedOn w:val="DefaultParagraphFont"/>
    <w:link w:val="Heading8"/>
    <w:uiPriority w:val="9"/>
    <w:semiHidden/>
    <w:rsid w:val="005F6219"/>
    <w:rPr>
      <w:caps/>
      <w:spacing w:val="10"/>
      <w:sz w:val="18"/>
      <w:szCs w:val="18"/>
    </w:rPr>
  </w:style>
  <w:style w:type="character" w:customStyle="1" w:styleId="Heading9Char">
    <w:name w:val="Heading 9 Char"/>
    <w:basedOn w:val="DefaultParagraphFont"/>
    <w:link w:val="Heading9"/>
    <w:uiPriority w:val="9"/>
    <w:semiHidden/>
    <w:rsid w:val="005F6219"/>
    <w:rPr>
      <w:i/>
      <w:iCs/>
      <w:caps/>
      <w:spacing w:val="10"/>
      <w:sz w:val="18"/>
      <w:szCs w:val="18"/>
    </w:rPr>
  </w:style>
  <w:style w:type="paragraph" w:styleId="Caption">
    <w:name w:val="caption"/>
    <w:basedOn w:val="Normal"/>
    <w:next w:val="Normal"/>
    <w:uiPriority w:val="35"/>
    <w:semiHidden/>
    <w:unhideWhenUsed/>
    <w:qFormat/>
    <w:rsid w:val="000310C9"/>
    <w:rPr>
      <w:b/>
      <w:bCs/>
      <w:color w:val="8FB600" w:themeColor="accent1" w:themeShade="BF"/>
      <w:sz w:val="16"/>
      <w:szCs w:val="16"/>
    </w:rPr>
  </w:style>
  <w:style w:type="character" w:styleId="Strong">
    <w:name w:val="Strong"/>
    <w:uiPriority w:val="22"/>
    <w:semiHidden/>
    <w:rsid w:val="000310C9"/>
    <w:rPr>
      <w:b/>
      <w:bCs/>
    </w:rPr>
  </w:style>
  <w:style w:type="character" w:styleId="Emphasis">
    <w:name w:val="Emphasis"/>
    <w:uiPriority w:val="20"/>
    <w:semiHidden/>
    <w:rsid w:val="000310C9"/>
    <w:rPr>
      <w:caps/>
      <w:color w:val="5F7900" w:themeColor="accent1" w:themeShade="7F"/>
      <w:spacing w:val="5"/>
    </w:rPr>
  </w:style>
  <w:style w:type="paragraph" w:styleId="NoSpacing">
    <w:name w:val="No Spacing"/>
    <w:uiPriority w:val="1"/>
    <w:qFormat/>
    <w:rsid w:val="000310C9"/>
    <w:pPr>
      <w:spacing w:after="0" w:line="240" w:lineRule="auto"/>
    </w:pPr>
  </w:style>
  <w:style w:type="paragraph" w:styleId="Quote">
    <w:name w:val="Quote"/>
    <w:basedOn w:val="Normal"/>
    <w:next w:val="Normal"/>
    <w:link w:val="QuoteCh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QuoteChar">
    <w:name w:val="Quote Char"/>
    <w:basedOn w:val="DefaultParagraphFont"/>
    <w:link w:val="Quote"/>
    <w:uiPriority w:val="29"/>
    <w:rsid w:val="005F6219"/>
    <w:rPr>
      <w:rFonts w:asciiTheme="majorHAnsi" w:hAnsiTheme="majorHAnsi"/>
      <w:b/>
      <w:smallCaps/>
      <w:noProof/>
      <w:color w:val="FFFFFF" w:themeColor="background1"/>
      <w:sz w:val="36"/>
      <w:szCs w:val="36"/>
    </w:rPr>
  </w:style>
  <w:style w:type="paragraph" w:styleId="IntenseQuote">
    <w:name w:val="Intense Quote"/>
    <w:basedOn w:val="Normal"/>
    <w:next w:val="Normal"/>
    <w:link w:val="IntenseQuoteChar"/>
    <w:uiPriority w:val="30"/>
    <w:semiHidden/>
    <w:rsid w:val="000310C9"/>
    <w:pPr>
      <w:spacing w:before="240" w:after="240"/>
      <w:ind w:left="1080" w:right="1080"/>
      <w:jc w:val="center"/>
    </w:pPr>
    <w:rPr>
      <w:color w:val="C0F400" w:themeColor="accent1"/>
      <w:sz w:val="24"/>
      <w:szCs w:val="24"/>
    </w:rPr>
  </w:style>
  <w:style w:type="character" w:customStyle="1" w:styleId="IntenseQuoteChar">
    <w:name w:val="Intense Quote Char"/>
    <w:basedOn w:val="DefaultParagraphFont"/>
    <w:link w:val="IntenseQuote"/>
    <w:uiPriority w:val="30"/>
    <w:semiHidden/>
    <w:rsid w:val="005F6219"/>
    <w:rPr>
      <w:color w:val="C0F400" w:themeColor="accent1"/>
      <w:sz w:val="24"/>
      <w:szCs w:val="24"/>
    </w:rPr>
  </w:style>
  <w:style w:type="character" w:styleId="SubtleEmphasis">
    <w:name w:val="Subtle Emphasis"/>
    <w:uiPriority w:val="19"/>
    <w:semiHidden/>
    <w:rsid w:val="000310C9"/>
    <w:rPr>
      <w:i/>
      <w:iCs/>
      <w:color w:val="5F7900" w:themeColor="accent1" w:themeShade="7F"/>
    </w:rPr>
  </w:style>
  <w:style w:type="character" w:styleId="IntenseEmphasis">
    <w:name w:val="Intense Emphasis"/>
    <w:uiPriority w:val="21"/>
    <w:semiHidden/>
    <w:rsid w:val="000310C9"/>
    <w:rPr>
      <w:b/>
      <w:bCs/>
      <w:caps/>
      <w:color w:val="5F7900" w:themeColor="accent1" w:themeShade="7F"/>
      <w:spacing w:val="10"/>
    </w:rPr>
  </w:style>
  <w:style w:type="character" w:styleId="SubtleReference">
    <w:name w:val="Subtle Reference"/>
    <w:uiPriority w:val="31"/>
    <w:semiHidden/>
    <w:rsid w:val="000310C9"/>
    <w:rPr>
      <w:b/>
      <w:bCs/>
      <w:color w:val="C0F400" w:themeColor="accent1"/>
    </w:rPr>
  </w:style>
  <w:style w:type="character" w:styleId="IntenseReference">
    <w:name w:val="Intense Reference"/>
    <w:uiPriority w:val="32"/>
    <w:semiHidden/>
    <w:rsid w:val="000310C9"/>
    <w:rPr>
      <w:b/>
      <w:bCs/>
      <w:i/>
      <w:iCs/>
      <w:caps/>
      <w:color w:val="C0F400" w:themeColor="accent1"/>
    </w:rPr>
  </w:style>
  <w:style w:type="character" w:styleId="BookTitle">
    <w:name w:val="Book Title"/>
    <w:uiPriority w:val="33"/>
    <w:semiHidden/>
    <w:rsid w:val="000310C9"/>
    <w:rPr>
      <w:b/>
      <w:bCs/>
      <w:i/>
      <w:iCs/>
      <w:spacing w:val="0"/>
    </w:rPr>
  </w:style>
  <w:style w:type="paragraph" w:styleId="TOCHeading">
    <w:name w:val="TOC Heading"/>
    <w:basedOn w:val="Heading1"/>
    <w:next w:val="Normal"/>
    <w:uiPriority w:val="39"/>
    <w:semiHidden/>
    <w:unhideWhenUsed/>
    <w:qFormat/>
    <w:rsid w:val="000310C9"/>
    <w:pPr>
      <w:outlineLvl w:val="9"/>
    </w:pPr>
  </w:style>
  <w:style w:type="paragraph" w:styleId="Header">
    <w:name w:val="header"/>
    <w:basedOn w:val="Normal"/>
    <w:link w:val="HeaderChar"/>
    <w:uiPriority w:val="99"/>
    <w:semiHidden/>
    <w:rsid w:val="00FD4BCB"/>
    <w:pPr>
      <w:tabs>
        <w:tab w:val="center" w:pos="4680"/>
        <w:tab w:val="right" w:pos="9360"/>
      </w:tabs>
      <w:spacing w:before="0" w:after="0"/>
    </w:pPr>
  </w:style>
  <w:style w:type="character" w:customStyle="1" w:styleId="HeaderChar">
    <w:name w:val="Header Char"/>
    <w:basedOn w:val="DefaultParagraphFont"/>
    <w:link w:val="Header"/>
    <w:uiPriority w:val="99"/>
    <w:semiHidden/>
    <w:rsid w:val="005F6219"/>
    <w:rPr>
      <w:sz w:val="22"/>
    </w:rPr>
  </w:style>
  <w:style w:type="paragraph" w:styleId="Footer">
    <w:name w:val="footer"/>
    <w:basedOn w:val="Normal"/>
    <w:link w:val="FooterChar"/>
    <w:uiPriority w:val="99"/>
    <w:semiHidden/>
    <w:rsid w:val="00FD4BCB"/>
    <w:pPr>
      <w:tabs>
        <w:tab w:val="center" w:pos="4680"/>
        <w:tab w:val="right" w:pos="9360"/>
      </w:tabs>
      <w:spacing w:before="0" w:after="0"/>
    </w:pPr>
  </w:style>
  <w:style w:type="character" w:customStyle="1" w:styleId="FooterChar">
    <w:name w:val="Footer Char"/>
    <w:basedOn w:val="DefaultParagraphFont"/>
    <w:link w:val="Footer"/>
    <w:uiPriority w:val="99"/>
    <w:semiHidden/>
    <w:rsid w:val="005F6219"/>
    <w:rPr>
      <w:sz w:val="22"/>
    </w:rPr>
  </w:style>
  <w:style w:type="character" w:styleId="PlaceholderText">
    <w:name w:val="Placeholder Text"/>
    <w:basedOn w:val="DefaultParagraphFont"/>
    <w:uiPriority w:val="99"/>
    <w:semiHidden/>
    <w:rsid w:val="001A07CD"/>
    <w:rPr>
      <w:color w:val="808080"/>
    </w:rPr>
  </w:style>
  <w:style w:type="paragraph" w:customStyle="1" w:styleId="Coordonnes">
    <w:name w:val="Coordonnées"/>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surarrire-plansombre">
    <w:name w:val="Normal sur arrière-plan sombre"/>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microsoft.com/office/2007/relationships/hdphoto" Target="media/hdphoto4.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26567676F94CAD8A7A3A544E839F49"/>
        <w:category>
          <w:name w:val="General"/>
          <w:gallery w:val="placeholder"/>
        </w:category>
        <w:types>
          <w:type w:val="bbPlcHdr"/>
        </w:types>
        <w:behaviors>
          <w:behavior w:val="content"/>
        </w:behaviors>
        <w:guid w:val="{988466CF-13F2-4120-A686-D18179D46460}"/>
      </w:docPartPr>
      <w:docPartBody>
        <w:p w:rsidR="003E5E84" w:rsidRDefault="009271AD" w:rsidP="009271AD">
          <w:pPr>
            <w:pStyle w:val="7F26567676F94CAD8A7A3A544E839F495"/>
          </w:pPr>
          <w:r w:rsidRPr="00F40AD1">
            <w:rPr>
              <w:lang w:bidi="fr-FR"/>
            </w:rPr>
            <w:t>Titre principal</w:t>
          </w:r>
        </w:p>
      </w:docPartBody>
    </w:docPart>
    <w:docPart>
      <w:docPartPr>
        <w:name w:val="3BCDE43E9E26468EA7C2715FA3320046"/>
        <w:category>
          <w:name w:val="General"/>
          <w:gallery w:val="placeholder"/>
        </w:category>
        <w:types>
          <w:type w:val="bbPlcHdr"/>
        </w:types>
        <w:behaviors>
          <w:behavior w:val="content"/>
        </w:behaviors>
        <w:guid w:val="{7497BD22-76BC-48BE-A358-E99F4A0918EF}"/>
      </w:docPartPr>
      <w:docPartBody>
        <w:p w:rsidR="009271AD" w:rsidRPr="009D7952" w:rsidRDefault="009271AD" w:rsidP="00F40AD1">
          <w:r w:rsidRPr="009D7952">
            <w:rPr>
              <w:lang w:bidi="fr-FR"/>
            </w:rPr>
            <w:t>Y a-t-il d’autres images que vous souhaitez utiliser ? Il</w:t>
          </w:r>
          <w:r>
            <w:rPr>
              <w:lang w:bidi="fr-FR"/>
            </w:rPr>
            <w:t> </w:t>
          </w:r>
          <w:r w:rsidRPr="009D7952">
            <w:rPr>
              <w:lang w:bidi="fr-FR"/>
            </w:rPr>
            <w:t>est facile de remplacer toute image dans cette brochure. Tout d’abord, double-cliquez dans l’en-tête. Ensuite, cliquez sur l’image que vous voulez modifier. Certaines images peuvent nécessiter un clic supplémentaire quand elles font partie d’un groupe d’images. Continuez à cliquer jusqu’à ce que les poignées de sélection apparaissent autour de l’image que vous souhaitez remplacer.</w:t>
          </w:r>
        </w:p>
        <w:p w:rsidR="009271AD" w:rsidRDefault="009271AD" w:rsidP="00F40AD1">
          <w:r w:rsidRPr="009D7952">
            <w:rPr>
              <w:lang w:bidi="fr-FR"/>
            </w:rPr>
            <w:t>Une fois l’image à remplacer sélectionnée, vous pouvez sélectionner « Modifier l’image » dans le menu contextuel, ou cliquer sur « Remplissage » et</w:t>
          </w:r>
          <w:r>
            <w:rPr>
              <w:lang w:bidi="fr-FR"/>
            </w:rPr>
            <w:t> </w:t>
          </w:r>
          <w:r w:rsidRPr="009D7952">
            <w:rPr>
              <w:lang w:bidi="fr-FR"/>
            </w:rPr>
            <w:t>sélectionner l’option « Image ».</w:t>
          </w:r>
        </w:p>
        <w:p w:rsidR="003E5E84" w:rsidRDefault="009271AD" w:rsidP="009271AD">
          <w:pPr>
            <w:pStyle w:val="3BCDE43E9E26468EA7C2715FA33200465"/>
          </w:pPr>
          <w:r w:rsidRPr="005F6219">
            <w:rPr>
              <w:lang w:bidi="fr-FR"/>
            </w:rPr>
            <w:t>Si vous remplacez une photo par la vôtre et que celle-ci ne s’adapte pas parfaitement, vous pouvez la</w:t>
          </w:r>
          <w:r>
            <w:rPr>
              <w:lang w:bidi="fr-FR"/>
            </w:rPr>
            <w:t> </w:t>
          </w:r>
          <w:r w:rsidRPr="005F6219">
            <w:rPr>
              <w:lang w:bidi="fr-FR"/>
            </w:rPr>
            <w:t>rogner à la taille voulue en un rien de temps. Sélectionnez l’image puis, sous l’onglet Outils Image, cliquez sur Rogner.</w:t>
          </w:r>
        </w:p>
      </w:docPartBody>
    </w:docPart>
    <w:docPart>
      <w:docPartPr>
        <w:name w:val="7DA5A749854B42F4ACC848F93B0DE323"/>
        <w:category>
          <w:name w:val="General"/>
          <w:gallery w:val="placeholder"/>
        </w:category>
        <w:types>
          <w:type w:val="bbPlcHdr"/>
        </w:types>
        <w:behaviors>
          <w:behavior w:val="content"/>
        </w:behaviors>
        <w:guid w:val="{1F46421F-AACA-448E-B834-23362B7659CA}"/>
      </w:docPartPr>
      <w:docPartBody>
        <w:p w:rsidR="009271AD" w:rsidRPr="00F5441F" w:rsidRDefault="009271AD" w:rsidP="005F6219">
          <w:r w:rsidRPr="00F5441F">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3E5E84" w:rsidRDefault="009271AD" w:rsidP="009271AD">
          <w:pPr>
            <w:pStyle w:val="7DA5A749854B42F4ACC848F93B0DE3235"/>
          </w:pPr>
          <w:r w:rsidRPr="00F5441F">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Ainsi, le modèle de couleurs de votre document est restauré dans son état d’origine.</w:t>
          </w:r>
        </w:p>
      </w:docPartBody>
    </w:docPart>
    <w:docPart>
      <w:docPartPr>
        <w:name w:val="292AC27550644F20807DF9443A1EB8E8"/>
        <w:category>
          <w:name w:val="General"/>
          <w:gallery w:val="placeholder"/>
        </w:category>
        <w:types>
          <w:type w:val="bbPlcHdr"/>
        </w:types>
        <w:behaviors>
          <w:behavior w:val="content"/>
        </w:behaviors>
        <w:guid w:val="{894E3309-E8B6-4620-91A6-8FC271190149}"/>
      </w:docPartPr>
      <w:docPartBody>
        <w:p w:rsidR="003E5E84" w:rsidRDefault="009271AD" w:rsidP="009271AD">
          <w:pPr>
            <w:pStyle w:val="292AC27550644F20807DF9443A1EB8E85"/>
          </w:pPr>
          <w:r w:rsidRPr="005F6219">
            <w:rPr>
              <w:lang w:bidi="fr-FR"/>
            </w:rPr>
            <w:t>Titre principal</w:t>
          </w:r>
        </w:p>
      </w:docPartBody>
    </w:docPart>
    <w:docPart>
      <w:docPartPr>
        <w:name w:val="CE3CCFB40045424FB73A712823AC0F8D"/>
        <w:category>
          <w:name w:val="General"/>
          <w:gallery w:val="placeholder"/>
        </w:category>
        <w:types>
          <w:type w:val="bbPlcHdr"/>
        </w:types>
        <w:behaviors>
          <w:behavior w:val="content"/>
        </w:behaviors>
        <w:guid w:val="{7C27F8CB-DBAD-4AB3-B4AF-1E45C0B1F5D1}"/>
      </w:docPartPr>
      <w:docPartBody>
        <w:p w:rsidR="003E5E84" w:rsidRDefault="009271AD" w:rsidP="009271AD">
          <w:pPr>
            <w:pStyle w:val="CE3CCFB40045424FB73A712823AC0F8D5"/>
          </w:pPr>
          <w:r w:rsidRPr="005F6219">
            <w:rPr>
              <w:lang w:bidi="fr-FR"/>
            </w:rPr>
            <w:t>Titre principal</w:t>
          </w:r>
        </w:p>
      </w:docPartBody>
    </w:docPart>
    <w:docPart>
      <w:docPartPr>
        <w:name w:val="7F94341B1EEC4A77BEFC5815C2F4AD66"/>
        <w:category>
          <w:name w:val="General"/>
          <w:gallery w:val="placeholder"/>
        </w:category>
        <w:types>
          <w:type w:val="bbPlcHdr"/>
        </w:types>
        <w:behaviors>
          <w:behavior w:val="content"/>
        </w:behaviors>
        <w:guid w:val="{E6F944FC-0721-4640-8AF1-30ECE165AB5E}"/>
      </w:docPartPr>
      <w:docPartBody>
        <w:p w:rsidR="003E5E84" w:rsidRDefault="009271AD" w:rsidP="009271AD">
          <w:pPr>
            <w:pStyle w:val="7F94341B1EEC4A77BEFC5815C2F4AD666"/>
          </w:pPr>
          <w:r>
            <w:rPr>
              <w:lang w:bidi="fr-FR"/>
            </w:rPr>
            <w:t>Utilisez cette brochure pour montrer vos compétences logicielles, dire au client à quel point vous êtes formidable ou lui faire savoir comment il peut commander vos services. Vous pouvez personnaliser cette brochure en suivant l'un des conseils ci-dessous pour adapter les couleurs, les polices et/ou les images. Le modèle est conçu pour vous mettre facilement en valeur !</w:t>
          </w:r>
        </w:p>
      </w:docPartBody>
    </w:docPart>
    <w:docPart>
      <w:docPartPr>
        <w:name w:val="69E2941FDBFD49C3A50B93873192A162"/>
        <w:category>
          <w:name w:val="General"/>
          <w:gallery w:val="placeholder"/>
        </w:category>
        <w:types>
          <w:type w:val="bbPlcHdr"/>
        </w:types>
        <w:behaviors>
          <w:behavior w:val="content"/>
        </w:behaviors>
        <w:guid w:val="{05B96976-3FC3-4ACD-B44D-365B86A7A703}"/>
      </w:docPartPr>
      <w:docPartBody>
        <w:p w:rsidR="003E5E84" w:rsidRDefault="009271AD" w:rsidP="009271AD">
          <w:pPr>
            <w:pStyle w:val="69E2941FDBFD49C3A50B93873192A1626"/>
          </w:pPr>
          <w:r w:rsidRPr="00F40AD1">
            <w:rPr>
              <w:rStyle w:val="PlaceholderText"/>
              <w:lang w:bidi="fr-FR"/>
            </w:rPr>
            <w:t>Adresse postale</w:t>
          </w:r>
        </w:p>
      </w:docPartBody>
    </w:docPart>
    <w:docPart>
      <w:docPartPr>
        <w:name w:val="99641459B25C44C5B2B566F84F624BEE"/>
        <w:category>
          <w:name w:val="General"/>
          <w:gallery w:val="placeholder"/>
        </w:category>
        <w:types>
          <w:type w:val="bbPlcHdr"/>
        </w:types>
        <w:behaviors>
          <w:behavior w:val="content"/>
        </w:behaviors>
        <w:guid w:val="{411684B8-E830-47A7-97AB-E63A4C142A4E}"/>
      </w:docPartPr>
      <w:docPartBody>
        <w:p w:rsidR="003E5E84" w:rsidRDefault="009271AD" w:rsidP="009271AD">
          <w:pPr>
            <w:pStyle w:val="99641459B25C44C5B2B566F84F624BEE6"/>
          </w:pPr>
          <w:r w:rsidRPr="00F40AD1">
            <w:rPr>
              <w:rStyle w:val="PlaceholderText"/>
              <w:lang w:bidi="fr-FR"/>
            </w:rPr>
            <w:t>Code postal, Ville.</w:t>
          </w:r>
        </w:p>
      </w:docPartBody>
    </w:docPart>
    <w:docPart>
      <w:docPartPr>
        <w:name w:val="C27F47F3E77B45E3A8B27C59837502ED"/>
        <w:category>
          <w:name w:val="General"/>
          <w:gallery w:val="placeholder"/>
        </w:category>
        <w:types>
          <w:type w:val="bbPlcHdr"/>
        </w:types>
        <w:behaviors>
          <w:behavior w:val="content"/>
        </w:behaviors>
        <w:guid w:val="{141D04BA-CF0B-4B65-BEFD-E22D2EC45B7D}"/>
      </w:docPartPr>
      <w:docPartBody>
        <w:p w:rsidR="003E5E84" w:rsidRDefault="009271AD" w:rsidP="009271AD">
          <w:pPr>
            <w:pStyle w:val="C27F47F3E77B45E3A8B27C59837502ED6"/>
          </w:pPr>
          <w:r w:rsidRPr="00F40AD1">
            <w:rPr>
              <w:rStyle w:val="PlaceholderText"/>
              <w:lang w:bidi="fr-FR"/>
            </w:rPr>
            <w:t>Numéro de téléphone</w:t>
          </w:r>
        </w:p>
      </w:docPartBody>
    </w:docPart>
    <w:docPart>
      <w:docPartPr>
        <w:name w:val="1D78A993E2474A3587EB865F97F0DFEB"/>
        <w:category>
          <w:name w:val="General"/>
          <w:gallery w:val="placeholder"/>
        </w:category>
        <w:types>
          <w:type w:val="bbPlcHdr"/>
        </w:types>
        <w:behaviors>
          <w:behavior w:val="content"/>
        </w:behaviors>
        <w:guid w:val="{8156512E-AC48-4815-87BB-357EAD4C726F}"/>
      </w:docPartPr>
      <w:docPartBody>
        <w:p w:rsidR="003E5E84" w:rsidRDefault="009271AD" w:rsidP="009271AD">
          <w:pPr>
            <w:pStyle w:val="1D78A993E2474A3587EB865F97F0DFEB6"/>
          </w:pPr>
          <w:r w:rsidRPr="00F40AD1">
            <w:rPr>
              <w:rStyle w:val="PlaceholderText"/>
              <w:lang w:bidi="fr-FR"/>
            </w:rPr>
            <w:t>Site web</w:t>
          </w:r>
        </w:p>
      </w:docPartBody>
    </w:docPart>
    <w:docPart>
      <w:docPartPr>
        <w:name w:val="B3824AD6E75C42F68F41757910F35C44"/>
        <w:category>
          <w:name w:val="General"/>
          <w:gallery w:val="placeholder"/>
        </w:category>
        <w:types>
          <w:type w:val="bbPlcHdr"/>
        </w:types>
        <w:behaviors>
          <w:behavior w:val="content"/>
        </w:behaviors>
        <w:guid w:val="{2C1C6B9F-3160-4F49-AD6C-AD33E83AAFFF}"/>
      </w:docPartPr>
      <w:docPartBody>
        <w:p w:rsidR="003E5E84" w:rsidRDefault="009271AD" w:rsidP="009271AD">
          <w:pPr>
            <w:pStyle w:val="B3824AD6E75C42F68F41757910F35C445"/>
          </w:pPr>
          <w:r w:rsidRPr="00F40AD1">
            <w:rPr>
              <w:lang w:bidi="fr-FR"/>
            </w:rPr>
            <w:t>Titre principal</w:t>
          </w:r>
        </w:p>
      </w:docPartBody>
    </w:docPart>
    <w:docPart>
      <w:docPartPr>
        <w:name w:val="A16FBB15489248FE9AD3BA838ED55B03"/>
        <w:category>
          <w:name w:val="General"/>
          <w:gallery w:val="placeholder"/>
        </w:category>
        <w:types>
          <w:type w:val="bbPlcHdr"/>
        </w:types>
        <w:behaviors>
          <w:behavior w:val="content"/>
        </w:behaviors>
        <w:guid w:val="{B28D76DB-4607-484E-9599-66E1F2782437}"/>
      </w:docPartPr>
      <w:docPartBody>
        <w:p w:rsidR="009271AD" w:rsidRDefault="009271AD" w:rsidP="00970DBA">
          <w:r>
            <w:rPr>
              <w:lang w:bidi="fr-FR"/>
            </w:rPr>
            <w:t>Pour modifier du texte dans ce document, cliquez simplement sur le bloc de texte que vous souhaitez mettre à jour. La mise en forme a déjà été programmée pour être plus facile.</w:t>
          </w:r>
        </w:p>
        <w:p w:rsidR="009271AD" w:rsidRDefault="009271AD" w:rsidP="00970DBA">
          <w:r>
            <w:rPr>
              <w:lang w:bidi="fr-FR"/>
            </w:rPr>
            <w:t>Vous pouvez facilement modifier les couleurs globales du modèle en quelques clics. Accédez à l’onglet Création, puis cliquez sur Couleurs. Dans la liste de couleurs, vous pouvez choisir un autre modèle de couleurs. Lorsque vous pointez sur les différents choix, vous pouvez voir l’apparence globale du document correspondante.</w:t>
          </w:r>
        </w:p>
        <w:p w:rsidR="009271AD" w:rsidRDefault="009271AD" w:rsidP="00970DBA">
          <w:r>
            <w:rPr>
              <w:lang w:bidi="fr-FR"/>
            </w:rPr>
            <w:t>Vous avez modifié la couleur et souhaitez revenir à la conception d’origine ? Rien de plus facile. Revenez simplement à l’onglet Création, puis choisissez l’option Thèmes. Dans la liste, cliquez sur l’option permettant de réinitialiser le thème de ce modèle. Et ainsi, le modèle de couleurs de votre document est restauré dans son état d’origine.</w:t>
          </w:r>
        </w:p>
        <w:p w:rsidR="003E5E84" w:rsidRDefault="009271AD" w:rsidP="009271AD">
          <w:pPr>
            <w:pStyle w:val="A16FBB15489248FE9AD3BA838ED55B035"/>
          </w:pPr>
          <w:r>
            <w:rPr>
              <w:lang w:bidi="fr-FR"/>
            </w:rPr>
            <w:t>De la même façon que vous modifiez les couleurs, vous pouvez facilement mettre à jour les polices du document entier. Sous l’onglet Création, sélectionnez la combinaison de polices qui vous convient. Réinitialisez le thème pour restaurer l’état d’origine du modèle.</w:t>
          </w:r>
        </w:p>
      </w:docPartBody>
    </w:docPart>
    <w:docPart>
      <w:docPartPr>
        <w:name w:val="3943387617934705B0BF35AFD97EF1FA"/>
        <w:category>
          <w:name w:val="General"/>
          <w:gallery w:val="placeholder"/>
        </w:category>
        <w:types>
          <w:type w:val="bbPlcHdr"/>
        </w:types>
        <w:behaviors>
          <w:behavior w:val="content"/>
        </w:behaviors>
        <w:guid w:val="{1C724655-2474-46A1-AAD6-3E1F55553826}"/>
      </w:docPartPr>
      <w:docPartBody>
        <w:p w:rsidR="003E5E84" w:rsidRDefault="009271AD" w:rsidP="009271AD">
          <w:pPr>
            <w:pStyle w:val="3943387617934705B0BF35AFD97EF1FA5"/>
          </w:pPr>
          <w:r w:rsidRPr="00F40AD1">
            <w:rPr>
              <w:lang w:bidi="fr-FR"/>
            </w:rPr>
            <w:t>« Placez une citation ici pour mettre en évidence cet aspect de votre bulletin d’informations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AE"/>
    <w:rsid w:val="003E5E84"/>
    <w:rsid w:val="0069644D"/>
    <w:rsid w:val="008D0627"/>
    <w:rsid w:val="009271AD"/>
    <w:rsid w:val="00D778AE"/>
    <w:rsid w:val="00DE2D63"/>
    <w:rsid w:val="00E262D0"/>
    <w:rsid w:val="00EC2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8A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2B49FCCDF14ADD8B85F0E0233DA566">
    <w:name w:val="622B49FCCDF14ADD8B85F0E0233DA566"/>
    <w:rsid w:val="00D778AE"/>
  </w:style>
  <w:style w:type="paragraph" w:customStyle="1" w:styleId="84F3C2956E6A4D439BF475F9F0E1A4F3">
    <w:name w:val="84F3C2956E6A4D439BF475F9F0E1A4F3"/>
    <w:rsid w:val="00D778AE"/>
  </w:style>
  <w:style w:type="paragraph" w:customStyle="1" w:styleId="D964A0E6F09B41EEA3478A059DB0E7C1">
    <w:name w:val="D964A0E6F09B41EEA3478A059DB0E7C1"/>
    <w:rsid w:val="00D778AE"/>
  </w:style>
  <w:style w:type="character" w:styleId="PlaceholderText">
    <w:name w:val="Placeholder Text"/>
    <w:basedOn w:val="DefaultParagraphFont"/>
    <w:uiPriority w:val="99"/>
    <w:semiHidden/>
    <w:rsid w:val="009271AD"/>
    <w:rPr>
      <w:color w:val="808080"/>
    </w:rPr>
  </w:style>
  <w:style w:type="paragraph" w:customStyle="1" w:styleId="ECC4B684669E4533A2A47D2FD74C135D">
    <w:name w:val="ECC4B684669E4533A2A47D2FD74C135D"/>
    <w:rsid w:val="00D778AE"/>
  </w:style>
  <w:style w:type="paragraph" w:customStyle="1" w:styleId="C5C4A31C8FDC4DA3AD8EA0D1ACF1EE51">
    <w:name w:val="C5C4A31C8FDC4DA3AD8EA0D1ACF1EE51"/>
    <w:rsid w:val="00D778AE"/>
  </w:style>
  <w:style w:type="paragraph" w:customStyle="1" w:styleId="00F31FF0730B43CFA28DAA4AC898EAF8">
    <w:name w:val="00F31FF0730B43CFA28DAA4AC898EAF8"/>
    <w:rsid w:val="00D778AE"/>
  </w:style>
  <w:style w:type="paragraph" w:customStyle="1" w:styleId="BFAA1ECE4B354B3A89F7AF35536A0384">
    <w:name w:val="BFAA1ECE4B354B3A89F7AF35536A0384"/>
    <w:rsid w:val="00D778AE"/>
  </w:style>
  <w:style w:type="paragraph" w:customStyle="1" w:styleId="E13C4B366A5E417CB7B7213FC352908D">
    <w:name w:val="E13C4B366A5E417CB7B7213FC352908D"/>
    <w:rsid w:val="00D778AE"/>
  </w:style>
  <w:style w:type="paragraph" w:customStyle="1" w:styleId="02974172AEE8420B961890444C1F8DA8">
    <w:name w:val="02974172AEE8420B961890444C1F8DA8"/>
    <w:rsid w:val="00D778AE"/>
  </w:style>
  <w:style w:type="paragraph" w:customStyle="1" w:styleId="61A84640EC6B4A8BBF1E284CB8B0439E">
    <w:name w:val="61A84640EC6B4A8BBF1E284CB8B0439E"/>
    <w:rsid w:val="00D778AE"/>
  </w:style>
  <w:style w:type="paragraph" w:customStyle="1" w:styleId="9E00E0F5B5C84BC9B12D4D74475B63BB">
    <w:name w:val="9E00E0F5B5C84BC9B12D4D74475B63BB"/>
    <w:rsid w:val="00D778AE"/>
  </w:style>
  <w:style w:type="paragraph" w:customStyle="1" w:styleId="0FFDB9D2CA314E189036287B0F4C8680">
    <w:name w:val="0FFDB9D2CA314E189036287B0F4C8680"/>
    <w:rsid w:val="00D778AE"/>
  </w:style>
  <w:style w:type="paragraph" w:customStyle="1" w:styleId="E79F90F7328F411E8427A97B844DA161">
    <w:name w:val="E79F90F7328F411E8427A97B844DA161"/>
    <w:rsid w:val="00D778AE"/>
  </w:style>
  <w:style w:type="paragraph" w:customStyle="1" w:styleId="CCD275C697064F6B9D7EE9C25A2EC2A2">
    <w:name w:val="CCD275C697064F6B9D7EE9C25A2EC2A2"/>
    <w:rsid w:val="00D778AE"/>
  </w:style>
  <w:style w:type="paragraph" w:customStyle="1" w:styleId="C0FD1B01D58142EC87EED1229A81D589">
    <w:name w:val="C0FD1B01D58142EC87EED1229A81D589"/>
    <w:rsid w:val="00D778AE"/>
  </w:style>
  <w:style w:type="paragraph" w:customStyle="1" w:styleId="4D74FEDAEE4E44ED9E0E40E002320371">
    <w:name w:val="4D74FEDAEE4E44ED9E0E40E002320371"/>
    <w:rsid w:val="00D778AE"/>
  </w:style>
  <w:style w:type="paragraph" w:customStyle="1" w:styleId="C8907A463CA74328AB4716139E247AF5">
    <w:name w:val="C8907A463CA74328AB4716139E247AF5"/>
    <w:rsid w:val="00D778AE"/>
  </w:style>
  <w:style w:type="paragraph" w:customStyle="1" w:styleId="10D473E0FC484D5AB56EDE820EE61DB8">
    <w:name w:val="10D473E0FC484D5AB56EDE820EE61DB8"/>
    <w:rsid w:val="00D778AE"/>
  </w:style>
  <w:style w:type="paragraph" w:customStyle="1" w:styleId="136C4426619142669D81A4C9A187CF58">
    <w:name w:val="136C4426619142669D81A4C9A187CF58"/>
    <w:rsid w:val="00D778AE"/>
  </w:style>
  <w:style w:type="paragraph" w:customStyle="1" w:styleId="69DAA234931845958E781DA54B0D5D37">
    <w:name w:val="69DAA234931845958E781DA54B0D5D37"/>
    <w:rsid w:val="00D778AE"/>
  </w:style>
  <w:style w:type="paragraph" w:customStyle="1" w:styleId="18FB3F82E934487E9C5382D45CDF8D84">
    <w:name w:val="18FB3F82E934487E9C5382D45CDF8D84"/>
    <w:rsid w:val="00D778AE"/>
  </w:style>
  <w:style w:type="paragraph" w:customStyle="1" w:styleId="1C1C3B77FE504ABCA5FAE65FE8DE3F3D">
    <w:name w:val="1C1C3B77FE504ABCA5FAE65FE8DE3F3D"/>
    <w:rsid w:val="00D778AE"/>
  </w:style>
  <w:style w:type="paragraph" w:customStyle="1" w:styleId="1C81F30B1E62494AB2C572555ECC524F">
    <w:name w:val="1C81F30B1E62494AB2C572555ECC524F"/>
    <w:rsid w:val="00D778AE"/>
  </w:style>
  <w:style w:type="paragraph" w:customStyle="1" w:styleId="E910E505AC86417B809B0EE7D778EF96">
    <w:name w:val="E910E505AC86417B809B0EE7D778EF96"/>
    <w:rsid w:val="00D778AE"/>
  </w:style>
  <w:style w:type="paragraph" w:customStyle="1" w:styleId="401DD9636C7F455990B3284B91287CD5">
    <w:name w:val="401DD9636C7F455990B3284B91287CD5"/>
    <w:rsid w:val="00D778AE"/>
  </w:style>
  <w:style w:type="paragraph" w:customStyle="1" w:styleId="609D1DB5FB934D599CE91EEF40B7C0E0">
    <w:name w:val="609D1DB5FB934D599CE91EEF40B7C0E0"/>
    <w:rsid w:val="00D778AE"/>
  </w:style>
  <w:style w:type="paragraph" w:customStyle="1" w:styleId="4DFEE1C05D46486580BAE6D2A21398FB">
    <w:name w:val="4DFEE1C05D46486580BAE6D2A21398FB"/>
    <w:rsid w:val="00D778AE"/>
  </w:style>
  <w:style w:type="paragraph" w:customStyle="1" w:styleId="9C5FC6236C7D493990831A8CBC32DE2E">
    <w:name w:val="9C5FC6236C7D493990831A8CBC32DE2E"/>
    <w:rsid w:val="00D778AE"/>
  </w:style>
  <w:style w:type="paragraph" w:customStyle="1" w:styleId="868CD46C931548A4885BB98393FB67A5">
    <w:name w:val="868CD46C931548A4885BB98393FB67A5"/>
    <w:rsid w:val="00D778AE"/>
  </w:style>
  <w:style w:type="paragraph" w:customStyle="1" w:styleId="60D26041F7074887815F8001B9590A71">
    <w:name w:val="60D26041F7074887815F8001B9590A71"/>
    <w:rsid w:val="00D778AE"/>
  </w:style>
  <w:style w:type="paragraph" w:customStyle="1" w:styleId="F18C8877E79A476DAF444990EEE7A2B0">
    <w:name w:val="F18C8877E79A476DAF444990EEE7A2B0"/>
    <w:rsid w:val="00D778AE"/>
  </w:style>
  <w:style w:type="paragraph" w:customStyle="1" w:styleId="D1CEF244AE7F4391BA440EDAFC8066D3">
    <w:name w:val="D1CEF244AE7F4391BA440EDAFC8066D3"/>
    <w:rsid w:val="00D778AE"/>
  </w:style>
  <w:style w:type="paragraph" w:customStyle="1" w:styleId="7F26567676F94CAD8A7A3A544E839F49">
    <w:name w:val="7F26567676F94CAD8A7A3A544E839F49"/>
    <w:rsid w:val="00D778AE"/>
  </w:style>
  <w:style w:type="paragraph" w:customStyle="1" w:styleId="3BCDE43E9E26468EA7C2715FA3320046">
    <w:name w:val="3BCDE43E9E26468EA7C2715FA3320046"/>
    <w:rsid w:val="00D778AE"/>
  </w:style>
  <w:style w:type="paragraph" w:customStyle="1" w:styleId="7DA5A749854B42F4ACC848F93B0DE323">
    <w:name w:val="7DA5A749854B42F4ACC848F93B0DE323"/>
    <w:rsid w:val="00D778AE"/>
  </w:style>
  <w:style w:type="paragraph" w:customStyle="1" w:styleId="F59C846CE91F4475A0867657855E74C6">
    <w:name w:val="F59C846CE91F4475A0867657855E74C6"/>
    <w:rsid w:val="00D778AE"/>
  </w:style>
  <w:style w:type="paragraph" w:customStyle="1" w:styleId="E398D072A1084F30B57C27E009E8B71B">
    <w:name w:val="E398D072A1084F30B57C27E009E8B71B"/>
    <w:rsid w:val="00D778AE"/>
  </w:style>
  <w:style w:type="paragraph" w:customStyle="1" w:styleId="292AC27550644F20807DF9443A1EB8E8">
    <w:name w:val="292AC27550644F20807DF9443A1EB8E8"/>
    <w:rsid w:val="00D778AE"/>
  </w:style>
  <w:style w:type="paragraph" w:customStyle="1" w:styleId="CE3CCFB40045424FB73A712823AC0F8D">
    <w:name w:val="CE3CCFB40045424FB73A712823AC0F8D"/>
    <w:rsid w:val="00D778AE"/>
  </w:style>
  <w:style w:type="paragraph" w:customStyle="1" w:styleId="7F94341B1EEC4A77BEFC5815C2F4AD66">
    <w:name w:val="7F94341B1EEC4A77BEFC5815C2F4AD66"/>
    <w:rsid w:val="00D778AE"/>
  </w:style>
  <w:style w:type="paragraph" w:styleId="Subtitle">
    <w:name w:val="Subtitle"/>
    <w:basedOn w:val="Normal"/>
    <w:next w:val="Normal"/>
    <w:link w:val="SubtitleChar"/>
    <w:uiPriority w:val="11"/>
    <w:rsid w:val="00D778AE"/>
    <w:pPr>
      <w:spacing w:after="500" w:line="240" w:lineRule="auto"/>
    </w:pPr>
    <w:rPr>
      <w:rFonts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D778AE"/>
    <w:rPr>
      <w:caps/>
      <w:color w:val="595959" w:themeColor="text1" w:themeTint="A6"/>
      <w:spacing w:val="10"/>
      <w:sz w:val="21"/>
      <w:szCs w:val="21"/>
    </w:rPr>
  </w:style>
  <w:style w:type="paragraph" w:customStyle="1" w:styleId="9E00E0F5B5C84BC9B12D4D74475B63BB1">
    <w:name w:val="9E00E0F5B5C84BC9B12D4D74475B63BB1"/>
    <w:rsid w:val="00D778AE"/>
    <w:pPr>
      <w:spacing w:after="0"/>
      <w:jc w:val="center"/>
    </w:pPr>
    <w:rPr>
      <w:caps/>
      <w:color w:val="FFFFFF" w:themeColor="background1"/>
      <w:sz w:val="28"/>
      <w:lang w:eastAsia="ja-JP"/>
    </w:rPr>
  </w:style>
  <w:style w:type="paragraph" w:customStyle="1" w:styleId="0FFDB9D2CA314E189036287B0F4C86801">
    <w:name w:val="0FFDB9D2CA314E189036287B0F4C86801"/>
    <w:rsid w:val="00D778AE"/>
    <w:pPr>
      <w:spacing w:after="0"/>
      <w:jc w:val="center"/>
    </w:pPr>
    <w:rPr>
      <w:caps/>
      <w:color w:val="FFFFFF" w:themeColor="background1"/>
      <w:sz w:val="28"/>
      <w:lang w:eastAsia="ja-JP"/>
    </w:rPr>
  </w:style>
  <w:style w:type="paragraph" w:customStyle="1" w:styleId="E79F90F7328F411E8427A97B844DA1611">
    <w:name w:val="E79F90F7328F411E8427A97B844DA1611"/>
    <w:rsid w:val="00D778AE"/>
    <w:pPr>
      <w:spacing w:after="0"/>
      <w:jc w:val="center"/>
    </w:pPr>
    <w:rPr>
      <w:caps/>
      <w:color w:val="FFFFFF" w:themeColor="background1"/>
      <w:sz w:val="28"/>
      <w:lang w:eastAsia="ja-JP"/>
    </w:rPr>
  </w:style>
  <w:style w:type="paragraph" w:customStyle="1" w:styleId="CCD275C697064F6B9D7EE9C25A2EC2A21">
    <w:name w:val="CCD275C697064F6B9D7EE9C25A2EC2A21"/>
    <w:rsid w:val="00D778AE"/>
    <w:pPr>
      <w:spacing w:after="0"/>
      <w:jc w:val="center"/>
    </w:pPr>
    <w:rPr>
      <w:caps/>
      <w:color w:val="FFFFFF" w:themeColor="background1"/>
      <w:sz w:val="28"/>
      <w:lang w:eastAsia="ja-JP"/>
    </w:rPr>
  </w:style>
  <w:style w:type="paragraph" w:styleId="Header">
    <w:name w:val="header"/>
    <w:basedOn w:val="Normal"/>
    <w:link w:val="HeaderChar"/>
    <w:uiPriority w:val="99"/>
    <w:rsid w:val="009271AD"/>
    <w:pPr>
      <w:tabs>
        <w:tab w:val="center" w:pos="4680"/>
        <w:tab w:val="right" w:pos="9360"/>
      </w:tabs>
      <w:spacing w:after="0" w:line="240" w:lineRule="auto"/>
    </w:pPr>
    <w:rPr>
      <w:rFonts w:cstheme="minorBidi"/>
      <w:sz w:val="22"/>
      <w:szCs w:val="20"/>
    </w:rPr>
  </w:style>
  <w:style w:type="character" w:customStyle="1" w:styleId="HeaderChar">
    <w:name w:val="Header Char"/>
    <w:basedOn w:val="DefaultParagraphFont"/>
    <w:link w:val="Header"/>
    <w:uiPriority w:val="99"/>
    <w:rsid w:val="009271AD"/>
    <w:rPr>
      <w:szCs w:val="20"/>
    </w:rPr>
  </w:style>
  <w:style w:type="paragraph" w:customStyle="1" w:styleId="7F94341B1EEC4A77BEFC5815C2F4AD661">
    <w:name w:val="7F94341B1EEC4A77BEFC5815C2F4AD661"/>
    <w:rsid w:val="00D778AE"/>
    <w:pPr>
      <w:spacing w:before="100" w:after="200" w:line="276" w:lineRule="auto"/>
    </w:pPr>
    <w:rPr>
      <w:szCs w:val="20"/>
    </w:rPr>
  </w:style>
  <w:style w:type="paragraph" w:styleId="Footer">
    <w:name w:val="footer"/>
    <w:basedOn w:val="Normal"/>
    <w:link w:val="FooterChar"/>
    <w:uiPriority w:val="99"/>
    <w:rsid w:val="009271AD"/>
    <w:pPr>
      <w:tabs>
        <w:tab w:val="center" w:pos="4680"/>
        <w:tab w:val="right" w:pos="9360"/>
      </w:tabs>
      <w:spacing w:after="0" w:line="240" w:lineRule="auto"/>
    </w:pPr>
    <w:rPr>
      <w:rFonts w:cstheme="minorBidi"/>
      <w:sz w:val="22"/>
      <w:szCs w:val="20"/>
    </w:rPr>
  </w:style>
  <w:style w:type="character" w:customStyle="1" w:styleId="FooterChar">
    <w:name w:val="Footer Char"/>
    <w:basedOn w:val="DefaultParagraphFont"/>
    <w:link w:val="Footer"/>
    <w:uiPriority w:val="99"/>
    <w:rsid w:val="009271AD"/>
    <w:rPr>
      <w:szCs w:val="20"/>
    </w:rPr>
  </w:style>
  <w:style w:type="paragraph" w:customStyle="1" w:styleId="EB9D3554C3234975BB5EFF684BB4D300">
    <w:name w:val="EB9D3554C3234975BB5EFF684BB4D300"/>
    <w:rsid w:val="00D778AE"/>
  </w:style>
  <w:style w:type="paragraph" w:customStyle="1" w:styleId="52F1A77A85AA42319560FFE0ED9AEB0B">
    <w:name w:val="52F1A77A85AA42319560FFE0ED9AEB0B"/>
    <w:rsid w:val="00D778AE"/>
  </w:style>
  <w:style w:type="paragraph" w:customStyle="1" w:styleId="6CB623E253574AE8803F409FFFD52AED">
    <w:name w:val="6CB623E253574AE8803F409FFFD52AED"/>
    <w:rsid w:val="00D778AE"/>
  </w:style>
  <w:style w:type="paragraph" w:customStyle="1" w:styleId="69E2941FDBFD49C3A50B93873192A162">
    <w:name w:val="69E2941FDBFD49C3A50B93873192A162"/>
    <w:rsid w:val="00D778AE"/>
  </w:style>
  <w:style w:type="paragraph" w:customStyle="1" w:styleId="99641459B25C44C5B2B566F84F624BEE">
    <w:name w:val="99641459B25C44C5B2B566F84F624BEE"/>
    <w:rsid w:val="00D778AE"/>
  </w:style>
  <w:style w:type="paragraph" w:customStyle="1" w:styleId="C27F47F3E77B45E3A8B27C59837502ED">
    <w:name w:val="C27F47F3E77B45E3A8B27C59837502ED"/>
    <w:rsid w:val="00D778AE"/>
  </w:style>
  <w:style w:type="paragraph" w:customStyle="1" w:styleId="1D78A993E2474A3587EB865F97F0DFEB">
    <w:name w:val="1D78A993E2474A3587EB865F97F0DFEB"/>
    <w:rsid w:val="00D778AE"/>
  </w:style>
  <w:style w:type="paragraph" w:customStyle="1" w:styleId="B3824AD6E75C42F68F41757910F35C44">
    <w:name w:val="B3824AD6E75C42F68F41757910F35C44"/>
    <w:rsid w:val="00D778AE"/>
  </w:style>
  <w:style w:type="paragraph" w:customStyle="1" w:styleId="A16FBB15489248FE9AD3BA838ED55B03">
    <w:name w:val="A16FBB15489248FE9AD3BA838ED55B03"/>
    <w:rsid w:val="00D778AE"/>
  </w:style>
  <w:style w:type="paragraph" w:customStyle="1" w:styleId="3943387617934705B0BF35AFD97EF1FA">
    <w:name w:val="3943387617934705B0BF35AFD97EF1FA"/>
    <w:rsid w:val="00D778AE"/>
  </w:style>
  <w:style w:type="paragraph" w:customStyle="1" w:styleId="69E2941FDBFD49C3A50B93873192A1621">
    <w:name w:val="69E2941FDBFD49C3A50B93873192A1621"/>
    <w:rsid w:val="00EC2022"/>
    <w:pPr>
      <w:spacing w:after="0"/>
      <w:jc w:val="center"/>
    </w:pPr>
    <w:rPr>
      <w:caps/>
      <w:color w:val="FFFFFF" w:themeColor="background1"/>
      <w:sz w:val="28"/>
      <w:lang w:eastAsia="ja-JP"/>
    </w:rPr>
  </w:style>
  <w:style w:type="paragraph" w:customStyle="1" w:styleId="99641459B25C44C5B2B566F84F624BEE1">
    <w:name w:val="99641459B25C44C5B2B566F84F624BEE1"/>
    <w:rsid w:val="00EC2022"/>
    <w:pPr>
      <w:spacing w:after="0"/>
      <w:jc w:val="center"/>
    </w:pPr>
    <w:rPr>
      <w:caps/>
      <w:color w:val="FFFFFF" w:themeColor="background1"/>
      <w:sz w:val="28"/>
      <w:lang w:eastAsia="ja-JP"/>
    </w:rPr>
  </w:style>
  <w:style w:type="paragraph" w:customStyle="1" w:styleId="C27F47F3E77B45E3A8B27C59837502ED1">
    <w:name w:val="C27F47F3E77B45E3A8B27C59837502ED1"/>
    <w:rsid w:val="00EC2022"/>
    <w:pPr>
      <w:spacing w:after="0"/>
      <w:jc w:val="center"/>
    </w:pPr>
    <w:rPr>
      <w:caps/>
      <w:color w:val="FFFFFF" w:themeColor="background1"/>
      <w:sz w:val="28"/>
      <w:lang w:eastAsia="ja-JP"/>
    </w:rPr>
  </w:style>
  <w:style w:type="paragraph" w:customStyle="1" w:styleId="1D78A993E2474A3587EB865F97F0DFEB1">
    <w:name w:val="1D78A993E2474A3587EB865F97F0DFEB1"/>
    <w:rsid w:val="00EC2022"/>
    <w:pPr>
      <w:spacing w:after="0"/>
      <w:jc w:val="center"/>
    </w:pPr>
    <w:rPr>
      <w:caps/>
      <w:color w:val="FFFFFF" w:themeColor="background1"/>
      <w:sz w:val="28"/>
      <w:lang w:eastAsia="ja-JP"/>
    </w:rPr>
  </w:style>
  <w:style w:type="paragraph" w:customStyle="1" w:styleId="B3824AD6E75C42F68F41757910F35C441">
    <w:name w:val="B3824AD6E75C42F68F41757910F35C441"/>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1">
    <w:name w:val="A16FBB15489248FE9AD3BA838ED55B031"/>
    <w:rsid w:val="009271AD"/>
    <w:pPr>
      <w:spacing w:before="100" w:after="200" w:line="240" w:lineRule="auto"/>
    </w:pPr>
    <w:rPr>
      <w:szCs w:val="20"/>
    </w:rPr>
  </w:style>
  <w:style w:type="paragraph" w:customStyle="1" w:styleId="3943387617934705B0BF35AFD97EF1FA1">
    <w:name w:val="3943387617934705B0BF35AFD97EF1FA1"/>
    <w:rsid w:val="009271AD"/>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2">
    <w:name w:val="69E2941FDBFD49C3A50B93873192A1622"/>
    <w:rsid w:val="009271AD"/>
    <w:pPr>
      <w:spacing w:after="0"/>
      <w:jc w:val="center"/>
    </w:pPr>
    <w:rPr>
      <w:caps/>
      <w:color w:val="FFFFFF" w:themeColor="background1"/>
      <w:sz w:val="28"/>
      <w:lang w:eastAsia="ja-JP"/>
    </w:rPr>
  </w:style>
  <w:style w:type="paragraph" w:customStyle="1" w:styleId="99641459B25C44C5B2B566F84F624BEE2">
    <w:name w:val="99641459B25C44C5B2B566F84F624BEE2"/>
    <w:rsid w:val="009271AD"/>
    <w:pPr>
      <w:spacing w:after="0"/>
      <w:jc w:val="center"/>
    </w:pPr>
    <w:rPr>
      <w:caps/>
      <w:color w:val="FFFFFF" w:themeColor="background1"/>
      <w:sz w:val="28"/>
      <w:lang w:eastAsia="ja-JP"/>
    </w:rPr>
  </w:style>
  <w:style w:type="paragraph" w:customStyle="1" w:styleId="C27F47F3E77B45E3A8B27C59837502ED2">
    <w:name w:val="C27F47F3E77B45E3A8B27C59837502ED2"/>
    <w:rsid w:val="009271AD"/>
    <w:pPr>
      <w:spacing w:after="0"/>
      <w:jc w:val="center"/>
    </w:pPr>
    <w:rPr>
      <w:caps/>
      <w:color w:val="FFFFFF" w:themeColor="background1"/>
      <w:sz w:val="28"/>
      <w:lang w:eastAsia="ja-JP"/>
    </w:rPr>
  </w:style>
  <w:style w:type="paragraph" w:customStyle="1" w:styleId="1D78A993E2474A3587EB865F97F0DFEB2">
    <w:name w:val="1D78A993E2474A3587EB865F97F0DFEB2"/>
    <w:rsid w:val="009271AD"/>
    <w:pPr>
      <w:spacing w:after="0"/>
      <w:jc w:val="center"/>
    </w:pPr>
    <w:rPr>
      <w:caps/>
      <w:color w:val="FFFFFF" w:themeColor="background1"/>
      <w:sz w:val="28"/>
      <w:lang w:eastAsia="ja-JP"/>
    </w:rPr>
  </w:style>
  <w:style w:type="paragraph" w:customStyle="1" w:styleId="7F26567676F94CAD8A7A3A544E839F491">
    <w:name w:val="7F26567676F94CAD8A7A3A544E839F491"/>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1">
    <w:name w:val="3BCDE43E9E26468EA7C2715FA33200461"/>
    <w:rsid w:val="009271AD"/>
    <w:pPr>
      <w:spacing w:before="100" w:after="200" w:line="240" w:lineRule="auto"/>
    </w:pPr>
    <w:rPr>
      <w:szCs w:val="20"/>
    </w:rPr>
  </w:style>
  <w:style w:type="paragraph" w:customStyle="1" w:styleId="CE3CCFB40045424FB73A712823AC0F8D1">
    <w:name w:val="CE3CCFB40045424FB73A712823AC0F8D1"/>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2">
    <w:name w:val="7F94341B1EEC4A77BEFC5815C2F4AD662"/>
    <w:rsid w:val="009271AD"/>
    <w:pPr>
      <w:spacing w:before="100" w:after="200" w:line="240" w:lineRule="auto"/>
    </w:pPr>
    <w:rPr>
      <w:noProof/>
      <w:color w:val="FFFFFF" w:themeColor="background1"/>
      <w:szCs w:val="20"/>
    </w:rPr>
  </w:style>
  <w:style w:type="paragraph" w:customStyle="1" w:styleId="292AC27550644F20807DF9443A1EB8E81">
    <w:name w:val="292AC27550644F20807DF9443A1EB8E81"/>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1">
    <w:name w:val="7DA5A749854B42F4ACC848F93B0DE3231"/>
    <w:rsid w:val="009271AD"/>
    <w:pPr>
      <w:spacing w:before="100" w:after="200" w:line="240" w:lineRule="auto"/>
    </w:pPr>
    <w:rPr>
      <w:szCs w:val="20"/>
    </w:rPr>
  </w:style>
  <w:style w:type="paragraph" w:customStyle="1" w:styleId="B3824AD6E75C42F68F41757910F35C442">
    <w:name w:val="B3824AD6E75C42F68F41757910F35C442"/>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2">
    <w:name w:val="A16FBB15489248FE9AD3BA838ED55B032"/>
    <w:rsid w:val="009271AD"/>
    <w:pPr>
      <w:spacing w:before="100" w:after="200" w:line="240" w:lineRule="auto"/>
    </w:pPr>
    <w:rPr>
      <w:szCs w:val="20"/>
    </w:rPr>
  </w:style>
  <w:style w:type="paragraph" w:customStyle="1" w:styleId="3943387617934705B0BF35AFD97EF1FA2">
    <w:name w:val="3943387617934705B0BF35AFD97EF1FA2"/>
    <w:rsid w:val="009271AD"/>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3">
    <w:name w:val="69E2941FDBFD49C3A50B93873192A1623"/>
    <w:rsid w:val="009271AD"/>
    <w:pPr>
      <w:spacing w:after="0"/>
      <w:jc w:val="center"/>
    </w:pPr>
    <w:rPr>
      <w:caps/>
      <w:color w:val="FFFFFF" w:themeColor="background1"/>
      <w:sz w:val="28"/>
      <w:lang w:eastAsia="ja-JP"/>
    </w:rPr>
  </w:style>
  <w:style w:type="paragraph" w:customStyle="1" w:styleId="99641459B25C44C5B2B566F84F624BEE3">
    <w:name w:val="99641459B25C44C5B2B566F84F624BEE3"/>
    <w:rsid w:val="009271AD"/>
    <w:pPr>
      <w:spacing w:after="0"/>
      <w:jc w:val="center"/>
    </w:pPr>
    <w:rPr>
      <w:caps/>
      <w:color w:val="FFFFFF" w:themeColor="background1"/>
      <w:sz w:val="28"/>
      <w:lang w:eastAsia="ja-JP"/>
    </w:rPr>
  </w:style>
  <w:style w:type="paragraph" w:customStyle="1" w:styleId="C27F47F3E77B45E3A8B27C59837502ED3">
    <w:name w:val="C27F47F3E77B45E3A8B27C59837502ED3"/>
    <w:rsid w:val="009271AD"/>
    <w:pPr>
      <w:spacing w:after="0"/>
      <w:jc w:val="center"/>
    </w:pPr>
    <w:rPr>
      <w:caps/>
      <w:color w:val="FFFFFF" w:themeColor="background1"/>
      <w:sz w:val="28"/>
      <w:lang w:eastAsia="ja-JP"/>
    </w:rPr>
  </w:style>
  <w:style w:type="paragraph" w:customStyle="1" w:styleId="1D78A993E2474A3587EB865F97F0DFEB3">
    <w:name w:val="1D78A993E2474A3587EB865F97F0DFEB3"/>
    <w:rsid w:val="009271AD"/>
    <w:pPr>
      <w:spacing w:after="0"/>
      <w:jc w:val="center"/>
    </w:pPr>
    <w:rPr>
      <w:caps/>
      <w:color w:val="FFFFFF" w:themeColor="background1"/>
      <w:sz w:val="28"/>
      <w:lang w:eastAsia="ja-JP"/>
    </w:rPr>
  </w:style>
  <w:style w:type="paragraph" w:customStyle="1" w:styleId="7F26567676F94CAD8A7A3A544E839F492">
    <w:name w:val="7F26567676F94CAD8A7A3A544E839F492"/>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2">
    <w:name w:val="3BCDE43E9E26468EA7C2715FA33200462"/>
    <w:rsid w:val="009271AD"/>
    <w:pPr>
      <w:spacing w:before="100" w:after="200" w:line="240" w:lineRule="auto"/>
    </w:pPr>
    <w:rPr>
      <w:szCs w:val="20"/>
    </w:rPr>
  </w:style>
  <w:style w:type="paragraph" w:customStyle="1" w:styleId="CE3CCFB40045424FB73A712823AC0F8D2">
    <w:name w:val="CE3CCFB40045424FB73A712823AC0F8D2"/>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3">
    <w:name w:val="7F94341B1EEC4A77BEFC5815C2F4AD663"/>
    <w:rsid w:val="009271AD"/>
    <w:pPr>
      <w:spacing w:before="100" w:after="200" w:line="240" w:lineRule="auto"/>
    </w:pPr>
    <w:rPr>
      <w:noProof/>
      <w:color w:val="FFFFFF" w:themeColor="background1"/>
      <w:szCs w:val="20"/>
    </w:rPr>
  </w:style>
  <w:style w:type="paragraph" w:customStyle="1" w:styleId="292AC27550644F20807DF9443A1EB8E82">
    <w:name w:val="292AC27550644F20807DF9443A1EB8E82"/>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2">
    <w:name w:val="7DA5A749854B42F4ACC848F93B0DE3232"/>
    <w:rsid w:val="009271AD"/>
    <w:pPr>
      <w:spacing w:before="100" w:after="200" w:line="240" w:lineRule="auto"/>
    </w:pPr>
    <w:rPr>
      <w:szCs w:val="20"/>
    </w:rPr>
  </w:style>
  <w:style w:type="paragraph" w:customStyle="1" w:styleId="B3824AD6E75C42F68F41757910F35C443">
    <w:name w:val="B3824AD6E75C42F68F41757910F35C443"/>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3">
    <w:name w:val="A16FBB15489248FE9AD3BA838ED55B033"/>
    <w:rsid w:val="009271AD"/>
    <w:pPr>
      <w:spacing w:before="100" w:after="200" w:line="240" w:lineRule="auto"/>
    </w:pPr>
    <w:rPr>
      <w:szCs w:val="20"/>
    </w:rPr>
  </w:style>
  <w:style w:type="paragraph" w:customStyle="1" w:styleId="3943387617934705B0BF35AFD97EF1FA3">
    <w:name w:val="3943387617934705B0BF35AFD97EF1FA3"/>
    <w:rsid w:val="009271AD"/>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4">
    <w:name w:val="69E2941FDBFD49C3A50B93873192A1624"/>
    <w:rsid w:val="009271AD"/>
    <w:pPr>
      <w:spacing w:after="0"/>
      <w:jc w:val="center"/>
    </w:pPr>
    <w:rPr>
      <w:caps/>
      <w:color w:val="FFFFFF" w:themeColor="background1"/>
      <w:sz w:val="28"/>
      <w:lang w:eastAsia="ja-JP"/>
    </w:rPr>
  </w:style>
  <w:style w:type="paragraph" w:customStyle="1" w:styleId="99641459B25C44C5B2B566F84F624BEE4">
    <w:name w:val="99641459B25C44C5B2B566F84F624BEE4"/>
    <w:rsid w:val="009271AD"/>
    <w:pPr>
      <w:spacing w:after="0"/>
      <w:jc w:val="center"/>
    </w:pPr>
    <w:rPr>
      <w:caps/>
      <w:color w:val="FFFFFF" w:themeColor="background1"/>
      <w:sz w:val="28"/>
      <w:lang w:eastAsia="ja-JP"/>
    </w:rPr>
  </w:style>
  <w:style w:type="paragraph" w:customStyle="1" w:styleId="C27F47F3E77B45E3A8B27C59837502ED4">
    <w:name w:val="C27F47F3E77B45E3A8B27C59837502ED4"/>
    <w:rsid w:val="009271AD"/>
    <w:pPr>
      <w:spacing w:after="0"/>
      <w:jc w:val="center"/>
    </w:pPr>
    <w:rPr>
      <w:caps/>
      <w:color w:val="FFFFFF" w:themeColor="background1"/>
      <w:sz w:val="28"/>
      <w:lang w:eastAsia="ja-JP"/>
    </w:rPr>
  </w:style>
  <w:style w:type="paragraph" w:customStyle="1" w:styleId="1D78A993E2474A3587EB865F97F0DFEB4">
    <w:name w:val="1D78A993E2474A3587EB865F97F0DFEB4"/>
    <w:rsid w:val="009271AD"/>
    <w:pPr>
      <w:spacing w:after="0"/>
      <w:jc w:val="center"/>
    </w:pPr>
    <w:rPr>
      <w:caps/>
      <w:color w:val="FFFFFF" w:themeColor="background1"/>
      <w:sz w:val="28"/>
      <w:lang w:eastAsia="ja-JP"/>
    </w:rPr>
  </w:style>
  <w:style w:type="paragraph" w:customStyle="1" w:styleId="7F26567676F94CAD8A7A3A544E839F493">
    <w:name w:val="7F26567676F94CAD8A7A3A544E839F493"/>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3">
    <w:name w:val="3BCDE43E9E26468EA7C2715FA33200463"/>
    <w:rsid w:val="009271AD"/>
    <w:pPr>
      <w:spacing w:before="100" w:after="200" w:line="240" w:lineRule="auto"/>
    </w:pPr>
    <w:rPr>
      <w:szCs w:val="20"/>
    </w:rPr>
  </w:style>
  <w:style w:type="paragraph" w:customStyle="1" w:styleId="CE3CCFB40045424FB73A712823AC0F8D3">
    <w:name w:val="CE3CCFB40045424FB73A712823AC0F8D3"/>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4">
    <w:name w:val="7F94341B1EEC4A77BEFC5815C2F4AD664"/>
    <w:rsid w:val="009271AD"/>
    <w:pPr>
      <w:spacing w:before="100" w:after="200" w:line="240" w:lineRule="auto"/>
    </w:pPr>
    <w:rPr>
      <w:noProof/>
      <w:color w:val="FFFFFF" w:themeColor="background1"/>
      <w:szCs w:val="20"/>
    </w:rPr>
  </w:style>
  <w:style w:type="paragraph" w:customStyle="1" w:styleId="292AC27550644F20807DF9443A1EB8E83">
    <w:name w:val="292AC27550644F20807DF9443A1EB8E83"/>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3">
    <w:name w:val="7DA5A749854B42F4ACC848F93B0DE3233"/>
    <w:rsid w:val="009271AD"/>
    <w:pPr>
      <w:spacing w:before="100" w:after="200" w:line="240" w:lineRule="auto"/>
    </w:pPr>
    <w:rPr>
      <w:szCs w:val="20"/>
    </w:rPr>
  </w:style>
  <w:style w:type="paragraph" w:customStyle="1" w:styleId="B3824AD6E75C42F68F41757910F35C444">
    <w:name w:val="B3824AD6E75C42F68F41757910F35C444"/>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4">
    <w:name w:val="A16FBB15489248FE9AD3BA838ED55B034"/>
    <w:rsid w:val="009271AD"/>
    <w:pPr>
      <w:spacing w:before="100" w:after="200" w:line="240" w:lineRule="auto"/>
    </w:pPr>
    <w:rPr>
      <w:sz w:val="20"/>
      <w:szCs w:val="20"/>
    </w:rPr>
  </w:style>
  <w:style w:type="paragraph" w:customStyle="1" w:styleId="3943387617934705B0BF35AFD97EF1FA4">
    <w:name w:val="3943387617934705B0BF35AFD97EF1FA4"/>
    <w:rsid w:val="009271AD"/>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5">
    <w:name w:val="69E2941FDBFD49C3A50B93873192A1625"/>
    <w:rsid w:val="009271AD"/>
    <w:pPr>
      <w:spacing w:after="0"/>
      <w:jc w:val="center"/>
    </w:pPr>
    <w:rPr>
      <w:caps/>
      <w:color w:val="FFFFFF" w:themeColor="background1"/>
      <w:sz w:val="28"/>
      <w:lang w:eastAsia="ja-JP"/>
    </w:rPr>
  </w:style>
  <w:style w:type="paragraph" w:customStyle="1" w:styleId="99641459B25C44C5B2B566F84F624BEE5">
    <w:name w:val="99641459B25C44C5B2B566F84F624BEE5"/>
    <w:rsid w:val="009271AD"/>
    <w:pPr>
      <w:spacing w:after="0"/>
      <w:jc w:val="center"/>
    </w:pPr>
    <w:rPr>
      <w:caps/>
      <w:color w:val="FFFFFF" w:themeColor="background1"/>
      <w:sz w:val="28"/>
      <w:lang w:eastAsia="ja-JP"/>
    </w:rPr>
  </w:style>
  <w:style w:type="paragraph" w:customStyle="1" w:styleId="C27F47F3E77B45E3A8B27C59837502ED5">
    <w:name w:val="C27F47F3E77B45E3A8B27C59837502ED5"/>
    <w:rsid w:val="009271AD"/>
    <w:pPr>
      <w:spacing w:after="0"/>
      <w:jc w:val="center"/>
    </w:pPr>
    <w:rPr>
      <w:caps/>
      <w:color w:val="FFFFFF" w:themeColor="background1"/>
      <w:sz w:val="28"/>
      <w:lang w:eastAsia="ja-JP"/>
    </w:rPr>
  </w:style>
  <w:style w:type="paragraph" w:customStyle="1" w:styleId="1D78A993E2474A3587EB865F97F0DFEB5">
    <w:name w:val="1D78A993E2474A3587EB865F97F0DFEB5"/>
    <w:rsid w:val="009271AD"/>
    <w:pPr>
      <w:spacing w:after="0"/>
      <w:jc w:val="center"/>
    </w:pPr>
    <w:rPr>
      <w:caps/>
      <w:color w:val="FFFFFF" w:themeColor="background1"/>
      <w:sz w:val="28"/>
      <w:lang w:eastAsia="ja-JP"/>
    </w:rPr>
  </w:style>
  <w:style w:type="paragraph" w:customStyle="1" w:styleId="7F26567676F94CAD8A7A3A544E839F494">
    <w:name w:val="7F26567676F94CAD8A7A3A544E839F494"/>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4">
    <w:name w:val="3BCDE43E9E26468EA7C2715FA33200464"/>
    <w:rsid w:val="009271AD"/>
    <w:pPr>
      <w:spacing w:before="100" w:after="200" w:line="240" w:lineRule="auto"/>
    </w:pPr>
    <w:rPr>
      <w:sz w:val="20"/>
      <w:szCs w:val="20"/>
    </w:rPr>
  </w:style>
  <w:style w:type="paragraph" w:customStyle="1" w:styleId="CE3CCFB40045424FB73A712823AC0F8D4">
    <w:name w:val="CE3CCFB40045424FB73A712823AC0F8D4"/>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5">
    <w:name w:val="7F94341B1EEC4A77BEFC5815C2F4AD665"/>
    <w:rsid w:val="009271AD"/>
    <w:pPr>
      <w:spacing w:before="100" w:after="200" w:line="240" w:lineRule="auto"/>
    </w:pPr>
    <w:rPr>
      <w:noProof/>
      <w:color w:val="FFFFFF" w:themeColor="background1"/>
      <w:sz w:val="20"/>
      <w:szCs w:val="20"/>
    </w:rPr>
  </w:style>
  <w:style w:type="paragraph" w:customStyle="1" w:styleId="292AC27550644F20807DF9443A1EB8E84">
    <w:name w:val="292AC27550644F20807DF9443A1EB8E84"/>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4">
    <w:name w:val="7DA5A749854B42F4ACC848F93B0DE3234"/>
    <w:rsid w:val="009271AD"/>
    <w:pPr>
      <w:spacing w:before="100" w:after="200" w:line="240" w:lineRule="auto"/>
    </w:pPr>
    <w:rPr>
      <w:sz w:val="20"/>
      <w:szCs w:val="20"/>
    </w:rPr>
  </w:style>
  <w:style w:type="paragraph" w:customStyle="1" w:styleId="B3824AD6E75C42F68F41757910F35C445">
    <w:name w:val="B3824AD6E75C42F68F41757910F35C445"/>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A16FBB15489248FE9AD3BA838ED55B035">
    <w:name w:val="A16FBB15489248FE9AD3BA838ED55B035"/>
    <w:rsid w:val="009271AD"/>
    <w:pPr>
      <w:spacing w:before="100" w:after="200" w:line="240" w:lineRule="auto"/>
    </w:pPr>
    <w:rPr>
      <w:sz w:val="20"/>
      <w:szCs w:val="20"/>
    </w:rPr>
  </w:style>
  <w:style w:type="paragraph" w:customStyle="1" w:styleId="3943387617934705B0BF35AFD97EF1FA5">
    <w:name w:val="3943387617934705B0BF35AFD97EF1FA5"/>
    <w:rsid w:val="009271AD"/>
    <w:pPr>
      <w:spacing w:before="100" w:after="200" w:line="240" w:lineRule="auto"/>
      <w:ind w:left="810" w:right="900"/>
      <w:jc w:val="center"/>
    </w:pPr>
    <w:rPr>
      <w:rFonts w:asciiTheme="majorHAnsi" w:hAnsiTheme="majorHAnsi"/>
      <w:b/>
      <w:smallCaps/>
      <w:noProof/>
      <w:color w:val="FFFFFF" w:themeColor="background1"/>
      <w:sz w:val="36"/>
      <w:szCs w:val="36"/>
    </w:rPr>
  </w:style>
  <w:style w:type="paragraph" w:customStyle="1" w:styleId="69E2941FDBFD49C3A50B93873192A1626">
    <w:name w:val="69E2941FDBFD49C3A50B93873192A1626"/>
    <w:rsid w:val="009271AD"/>
    <w:pPr>
      <w:spacing w:after="0"/>
      <w:jc w:val="center"/>
    </w:pPr>
    <w:rPr>
      <w:caps/>
      <w:color w:val="FFFFFF" w:themeColor="background1"/>
      <w:sz w:val="28"/>
      <w:lang w:eastAsia="ja-JP"/>
    </w:rPr>
  </w:style>
  <w:style w:type="paragraph" w:customStyle="1" w:styleId="99641459B25C44C5B2B566F84F624BEE6">
    <w:name w:val="99641459B25C44C5B2B566F84F624BEE6"/>
    <w:rsid w:val="009271AD"/>
    <w:pPr>
      <w:spacing w:after="0"/>
      <w:jc w:val="center"/>
    </w:pPr>
    <w:rPr>
      <w:caps/>
      <w:color w:val="FFFFFF" w:themeColor="background1"/>
      <w:sz w:val="28"/>
      <w:lang w:eastAsia="ja-JP"/>
    </w:rPr>
  </w:style>
  <w:style w:type="paragraph" w:customStyle="1" w:styleId="C27F47F3E77B45E3A8B27C59837502ED6">
    <w:name w:val="C27F47F3E77B45E3A8B27C59837502ED6"/>
    <w:rsid w:val="009271AD"/>
    <w:pPr>
      <w:spacing w:after="0"/>
      <w:jc w:val="center"/>
    </w:pPr>
    <w:rPr>
      <w:caps/>
      <w:color w:val="FFFFFF" w:themeColor="background1"/>
      <w:sz w:val="28"/>
      <w:lang w:eastAsia="ja-JP"/>
    </w:rPr>
  </w:style>
  <w:style w:type="paragraph" w:customStyle="1" w:styleId="1D78A993E2474A3587EB865F97F0DFEB6">
    <w:name w:val="1D78A993E2474A3587EB865F97F0DFEB6"/>
    <w:rsid w:val="009271AD"/>
    <w:pPr>
      <w:spacing w:after="0"/>
      <w:jc w:val="center"/>
    </w:pPr>
    <w:rPr>
      <w:caps/>
      <w:color w:val="FFFFFF" w:themeColor="background1"/>
      <w:sz w:val="28"/>
      <w:lang w:eastAsia="ja-JP"/>
    </w:rPr>
  </w:style>
  <w:style w:type="paragraph" w:customStyle="1" w:styleId="7F26567676F94CAD8A7A3A544E839F495">
    <w:name w:val="7F26567676F94CAD8A7A3A544E839F495"/>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3BCDE43E9E26468EA7C2715FA33200465">
    <w:name w:val="3BCDE43E9E26468EA7C2715FA33200465"/>
    <w:rsid w:val="009271AD"/>
    <w:pPr>
      <w:spacing w:before="100" w:after="200" w:line="240" w:lineRule="auto"/>
    </w:pPr>
    <w:rPr>
      <w:sz w:val="20"/>
      <w:szCs w:val="20"/>
    </w:rPr>
  </w:style>
  <w:style w:type="paragraph" w:customStyle="1" w:styleId="CE3CCFB40045424FB73A712823AC0F8D5">
    <w:name w:val="CE3CCFB40045424FB73A712823AC0F8D5"/>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F94341B1EEC4A77BEFC5815C2F4AD666">
    <w:name w:val="7F94341B1EEC4A77BEFC5815C2F4AD666"/>
    <w:rsid w:val="009271AD"/>
    <w:pPr>
      <w:spacing w:before="100" w:after="200" w:line="240" w:lineRule="auto"/>
    </w:pPr>
    <w:rPr>
      <w:noProof/>
      <w:color w:val="FFFFFF" w:themeColor="background1"/>
      <w:sz w:val="20"/>
      <w:szCs w:val="20"/>
    </w:rPr>
  </w:style>
  <w:style w:type="paragraph" w:customStyle="1" w:styleId="292AC27550644F20807DF9443A1EB8E85">
    <w:name w:val="292AC27550644F20807DF9443A1EB8E85"/>
    <w:rsid w:val="009271A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40" w:lineRule="auto"/>
      <w:jc w:val="center"/>
      <w:outlineLvl w:val="0"/>
    </w:pPr>
    <w:rPr>
      <w:b/>
      <w:caps/>
      <w:color w:val="000000" w:themeColor="text1"/>
      <w:spacing w:val="15"/>
      <w:sz w:val="32"/>
      <w:szCs w:val="32"/>
    </w:rPr>
  </w:style>
  <w:style w:type="paragraph" w:customStyle="1" w:styleId="7DA5A749854B42F4ACC848F93B0DE3235">
    <w:name w:val="7DA5A749854B42F4ACC848F93B0DE3235"/>
    <w:rsid w:val="009271AD"/>
    <w:pPr>
      <w:spacing w:before="100" w:after="200" w:line="240" w:lineRule="auto"/>
    </w:pPr>
    <w:rPr>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2.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51021F0-8D35-45A9-A63A-CBFE32DE7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Office_30659352_TF00591095</Template>
  <TotalTime>28</TotalTime>
  <Pages>2</Pages>
  <Words>499</Words>
  <Characters>2845</Characters>
  <Application>Microsoft Office Word</Application>
  <DocSecurity>0</DocSecurity>
  <Lines>23</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Aurie Singletary</dc:creator>
  <cp:keywords/>
  <dc:description/>
  <cp:lastModifiedBy>Sherry Li (RWS Moravia)</cp:lastModifiedBy>
  <cp:revision>7</cp:revision>
  <dcterms:created xsi:type="dcterms:W3CDTF">2019-03-20T10:20:00Z</dcterms:created>
  <dcterms:modified xsi:type="dcterms:W3CDTF">2019-05-22T09:50:00Z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