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Käyntikorttiasettelu, 10 korttia yhdelle sivulle"/>
      </w:tblPr>
      <w:tblGrid>
        <w:gridCol w:w="3081"/>
        <w:gridCol w:w="3080"/>
        <w:gridCol w:w="3079"/>
        <w:gridCol w:w="3079"/>
        <w:gridCol w:w="3079"/>
      </w:tblGrid>
      <w:tr w:rsidR="00FD19EA" w:rsidRPr="001B1689" w14:paraId="199439F2" w14:textId="54CDB520" w:rsidTr="008736FF">
        <w:trPr>
          <w:trHeight w:hRule="exact" w:val="4968"/>
        </w:trPr>
        <w:tc>
          <w:tcPr>
            <w:tcW w:w="2996" w:type="dxa"/>
          </w:tcPr>
          <w:bookmarkStart w:id="0" w:name="_GoBack"/>
          <w:bookmarkEnd w:id="0"/>
          <w:p w14:paraId="54E4C1BF" w14:textId="7DF290DF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Ryhmä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8B932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">
                      <o:lock v:ext="edit" aspectratio="t"/>
                      <v:group id="Ryhmä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1B1689" w:rsidRDefault="00C3356D" w:rsidP="00FD19EA">
            <w:pPr>
              <w:pStyle w:val="Nimi"/>
            </w:pPr>
            <w:sdt>
              <w:sdtPr>
                <w:alias w:val="Anna nimesi:"/>
                <w:tag w:val="Anna nimesi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Oma nimi</w:t>
                </w:r>
              </w:sdtContent>
            </w:sdt>
          </w:p>
          <w:p w14:paraId="24538C9E" w14:textId="77777777" w:rsidR="00AF10EE" w:rsidRPr="001B1689" w:rsidRDefault="00C3356D" w:rsidP="00AF10EE">
            <w:sdt>
              <w:sdtPr>
                <w:alias w:val="Anna katuosoite:"/>
                <w:tag w:val="Anna katuosoite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Katuosoite</w:t>
                </w:r>
              </w:sdtContent>
            </w:sdt>
            <w:r w:rsidR="00AF10EE" w:rsidRPr="001B1689">
              <w:rPr>
                <w:lang w:bidi="fi-FI"/>
              </w:rPr>
              <w:t>,</w:t>
            </w:r>
          </w:p>
          <w:p w14:paraId="72746B48" w14:textId="45067E37" w:rsidR="00AF10EE" w:rsidRPr="001B1689" w:rsidRDefault="00C3356D" w:rsidP="00730835">
            <w:pPr>
              <w:pStyle w:val="Yhteystiedot"/>
            </w:pPr>
            <w:sdt>
              <w:sdtPr>
                <w:alias w:val="Anna postinumero, osavaltio ja postitoimipaikka:"/>
                <w:tag w:val="Anna postinumero ja postitoimipaikka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2E98870B" w14:textId="77777777" w:rsidR="00730835" w:rsidRPr="001B1689" w:rsidRDefault="00C3356D" w:rsidP="00FD19EA">
            <w:sdt>
              <w:sdtPr>
                <w:alias w:val="Anna puhelinnumero:"/>
                <w:tag w:val="Anna puhelinnumero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278BA0CA" w14:textId="77777777" w:rsidR="00730835" w:rsidRPr="001B1689" w:rsidRDefault="00C3356D" w:rsidP="00FD19EA">
            <w:sdt>
              <w:sdtPr>
                <w:alias w:val="Anna sähköpostiosoite:"/>
                <w:tag w:val="Anna sähköpostiosoite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330F2AE1" w14:textId="042D588E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p w14:paraId="67ECC39E" w14:textId="77777777" w:rsidR="00FD19EA" w:rsidRPr="001B1689" w:rsidRDefault="00C3356D" w:rsidP="008736FF">
            <w:sdt>
              <w:sdtPr>
                <w:alias w:val="Anna verkko-osoite:"/>
                <w:tag w:val="Anna verkko-osoite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Verkko-osoite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Ryhmä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E78C3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">
                      <o:lock v:ext="edit" aspectratio="t"/>
                      <v:group id="Ryhmä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Katuosoite:"/>
              <w:tag w:val="Katuosoite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1B1689" w:rsidRDefault="00FD19EA" w:rsidP="00FD19EA">
                <w:r w:rsidRPr="001B1689">
                  <w:rPr>
                    <w:lang w:bidi="fi-FI"/>
                  </w:rPr>
                  <w:t>Katuosoite</w:t>
                </w:r>
              </w:p>
            </w:sdtContent>
          </w:sdt>
          <w:sdt>
            <w:sdtPr>
              <w:alias w:val="Postinumero, postitoimipaikka:"/>
              <w:tag w:val="Postinumero, postitoimipaikka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1B1689" w:rsidRDefault="00AF10EE" w:rsidP="00730835">
                <w:pPr>
                  <w:pStyle w:val="Yhteystiedot"/>
                </w:pPr>
                <w:r w:rsidRPr="001B1689">
                  <w:rPr>
                    <w:lang w:bidi="fi-FI"/>
                  </w:rPr>
                  <w:t>Postinumero ja postitoimipaikka</w:t>
                </w:r>
              </w:p>
            </w:sdtContent>
          </w:sdt>
          <w:p w14:paraId="2AB97BED" w14:textId="77777777" w:rsidR="00730835" w:rsidRPr="001B1689" w:rsidRDefault="00C3356D" w:rsidP="00FD19EA">
            <w:sdt>
              <w:sdtPr>
                <w:alias w:val="Puhelin:"/>
                <w:tag w:val="Puheli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222E4981" w14:textId="77777777" w:rsidR="00730835" w:rsidRPr="001B1689" w:rsidRDefault="00C3356D" w:rsidP="00FD19EA">
            <w:sdt>
              <w:sdtPr>
                <w:alias w:val="Sähköposti:"/>
                <w:tag w:val="Sähköposti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5A7A7065" w14:textId="5B4FDF17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Verkko-osoite:"/>
              <w:tag w:val="Verkko-osoite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1B1689" w:rsidRDefault="00FD19EA" w:rsidP="00FD19EA">
                <w:r w:rsidRPr="001B1689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Ryhmä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AF565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">
                      <o:lock v:ext="edit" aspectratio="t"/>
                      <v:group id="Ryhmä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p w14:paraId="73939F02" w14:textId="77777777" w:rsidR="00AF10EE" w:rsidRPr="001B1689" w:rsidRDefault="00C3356D" w:rsidP="00AF10EE">
            <w:sdt>
              <w:sdtPr>
                <w:alias w:val="Katuosoite:"/>
                <w:tag w:val="Katuosoite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Katuosoite</w:t>
                </w:r>
              </w:sdtContent>
            </w:sdt>
            <w:r w:rsidR="00AF10EE" w:rsidRPr="001B1689">
              <w:rPr>
                <w:lang w:bidi="fi-FI"/>
              </w:rPr>
              <w:t>,</w:t>
            </w:r>
          </w:p>
          <w:p w14:paraId="384B062A" w14:textId="454B449A" w:rsidR="00FD19EA" w:rsidRPr="001B1689" w:rsidRDefault="00C3356D" w:rsidP="00730835">
            <w:pPr>
              <w:pStyle w:val="Yhteystiedot"/>
            </w:pPr>
            <w:sdt>
              <w:sdtPr>
                <w:alias w:val="Postinumero, postitoimipaikka:"/>
                <w:tag w:val="Postinumero, postitoimipaikka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0C042168" w14:textId="77777777" w:rsidR="00730835" w:rsidRPr="001B1689" w:rsidRDefault="00C3356D" w:rsidP="00FD19EA">
            <w:sdt>
              <w:sdtPr>
                <w:alias w:val="Puhelin:"/>
                <w:tag w:val="Puheli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773FCFE0" w14:textId="77777777" w:rsidR="00730835" w:rsidRPr="001B1689" w:rsidRDefault="00C3356D" w:rsidP="00FD19EA">
            <w:sdt>
              <w:sdtPr>
                <w:alias w:val="Sähköposti:"/>
                <w:tag w:val="Sähköposti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31385AD1" w14:textId="2725FBF6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Verkko-osoite:"/>
              <w:tag w:val="Verkko-osoite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1B1689" w:rsidRDefault="00FD19EA" w:rsidP="00FD19EA">
                <w:r w:rsidRPr="001B1689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Ryhmä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BE734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">
                      <o:lock v:ext="edit" aspectratio="t"/>
                      <v:group id="Ryhmä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p w14:paraId="55E02D4D" w14:textId="77777777" w:rsidR="00AF10EE" w:rsidRPr="001B1689" w:rsidRDefault="00C3356D" w:rsidP="00AF10EE">
            <w:sdt>
              <w:sdtPr>
                <w:alias w:val="Katuosoite:"/>
                <w:tag w:val="Katuosoite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Katuosoite</w:t>
                </w:r>
              </w:sdtContent>
            </w:sdt>
            <w:r w:rsidR="00AF10EE" w:rsidRPr="001B1689">
              <w:rPr>
                <w:lang w:bidi="fi-FI"/>
              </w:rPr>
              <w:t>,</w:t>
            </w:r>
          </w:p>
          <w:p w14:paraId="391AB4E5" w14:textId="1436D6E4" w:rsidR="00AF10EE" w:rsidRPr="001B1689" w:rsidRDefault="00C3356D" w:rsidP="00730835">
            <w:pPr>
              <w:pStyle w:val="Yhteystiedot"/>
            </w:pPr>
            <w:sdt>
              <w:sdtPr>
                <w:alias w:val="Postinumero, postitoimipaikka:"/>
                <w:tag w:val="Postinumero, postitoimipaikka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568F1E07" w14:textId="77777777" w:rsidR="00730835" w:rsidRPr="001B1689" w:rsidRDefault="00C3356D" w:rsidP="00FD19EA">
            <w:sdt>
              <w:sdtPr>
                <w:alias w:val="Puhelin:"/>
                <w:tag w:val="Puheli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267B6C78" w14:textId="77777777" w:rsidR="00730835" w:rsidRPr="001B1689" w:rsidRDefault="00C3356D" w:rsidP="00FD19EA">
            <w:sdt>
              <w:sdtPr>
                <w:alias w:val="Sähköposti:"/>
                <w:tag w:val="Sähköposti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386DF020" w14:textId="7ACD0666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Verkko-osoite:"/>
              <w:tag w:val="Verkko-osoite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1B1689" w:rsidRDefault="00FD19EA" w:rsidP="00FD19EA">
                <w:r w:rsidRPr="001B1689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Ryhmä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0A1F0D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">
                      <o:lock v:ext="edit" aspectratio="t"/>
                      <v:group id="Ryhmä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p w14:paraId="1D15892B" w14:textId="59EE7239" w:rsidR="00FD19EA" w:rsidRPr="001B1689" w:rsidRDefault="00C3356D" w:rsidP="00FD19EA">
            <w:sdt>
              <w:sdtPr>
                <w:alias w:val="Katuosoite:"/>
                <w:tag w:val="Katuosoite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Katuosoite</w:t>
                </w:r>
              </w:sdtContent>
            </w:sdt>
            <w:r w:rsidR="00AF10EE" w:rsidRPr="001B1689">
              <w:rPr>
                <w:lang w:bidi="fi-FI"/>
              </w:rPr>
              <w:t>,</w:t>
            </w:r>
          </w:p>
          <w:p w14:paraId="756C17D2" w14:textId="77777777" w:rsidR="00AF10EE" w:rsidRPr="001B1689" w:rsidRDefault="00C3356D" w:rsidP="00730835">
            <w:pPr>
              <w:pStyle w:val="Yhteystiedot"/>
            </w:pPr>
            <w:sdt>
              <w:sdtPr>
                <w:alias w:val="Postinumero, postitoimipaikka:"/>
                <w:tag w:val="Postinumero, postitoimipaikka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4737E9D2" w14:textId="77777777" w:rsidR="00730835" w:rsidRPr="001B1689" w:rsidRDefault="00C3356D" w:rsidP="00FD19EA">
            <w:sdt>
              <w:sdtPr>
                <w:alias w:val="Puhelin:"/>
                <w:tag w:val="Puheli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599B9CEF" w14:textId="77777777" w:rsidR="00730835" w:rsidRPr="001B1689" w:rsidRDefault="00C3356D" w:rsidP="00FD19EA">
            <w:sdt>
              <w:sdtPr>
                <w:alias w:val="Sähköposti:"/>
                <w:tag w:val="Sähköposti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5E3BE899" w14:textId="34311266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Verkko-osoite:"/>
              <w:tag w:val="Verkko-osoite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1B1689" w:rsidRDefault="00FD19EA" w:rsidP="00FD19EA">
                <w:r w:rsidRPr="001B1689">
                  <w:rPr>
                    <w:lang w:bidi="fi-FI"/>
                  </w:rPr>
                  <w:t>Verkko-osoite</w:t>
                </w:r>
              </w:p>
            </w:sdtContent>
          </w:sdt>
        </w:tc>
      </w:tr>
      <w:tr w:rsidR="00FD19EA" w:rsidRPr="001B1689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Ryhmä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DB9D5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">
                      <o:lock v:ext="edit" aspectratio="t"/>
                      <v:group id="Ryhmä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p w14:paraId="3A9B36BC" w14:textId="39A91896" w:rsidR="00FD19EA" w:rsidRPr="001B1689" w:rsidRDefault="00C3356D" w:rsidP="00FD19EA">
            <w:sdt>
              <w:sdtPr>
                <w:alias w:val="Katuosoite:"/>
                <w:tag w:val="Katuosoite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Katuosoite</w:t>
                </w:r>
              </w:sdtContent>
            </w:sdt>
            <w:r w:rsidR="00AF10EE" w:rsidRPr="001B1689">
              <w:rPr>
                <w:lang w:bidi="fi-FI"/>
              </w:rPr>
              <w:t>,</w:t>
            </w:r>
          </w:p>
          <w:p w14:paraId="323D9AC4" w14:textId="77777777" w:rsidR="00AF10EE" w:rsidRPr="001B1689" w:rsidRDefault="00C3356D" w:rsidP="00730835">
            <w:pPr>
              <w:pStyle w:val="Yhteystiedot"/>
            </w:pPr>
            <w:sdt>
              <w:sdtPr>
                <w:alias w:val="Postinumero, postitoimipaikka:"/>
                <w:tag w:val="Postinumero, postitoimipaikka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110385F1" w14:textId="77777777" w:rsidR="00730835" w:rsidRPr="001B1689" w:rsidRDefault="00C3356D" w:rsidP="00FD19EA">
            <w:sdt>
              <w:sdtPr>
                <w:alias w:val="Puhelin:"/>
                <w:tag w:val="Puheli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267A5CD3" w14:textId="77777777" w:rsidR="00730835" w:rsidRPr="001B1689" w:rsidRDefault="00C3356D" w:rsidP="00FD19EA">
            <w:sdt>
              <w:sdtPr>
                <w:alias w:val="Sähköposti:"/>
                <w:tag w:val="Sähköposti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6F8F9AC4" w14:textId="6C32F5FE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Verkko-osoite:"/>
              <w:tag w:val="Verkko-osoite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1B1689" w:rsidRDefault="00FD19EA" w:rsidP="00FD19EA">
                <w:r w:rsidRPr="001B1689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Ryhmä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B89A9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">
                      <o:lock v:ext="edit" aspectratio="t"/>
                      <v:group id="Ryhmä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p w14:paraId="7255EC0D" w14:textId="77777777" w:rsidR="00AF10EE" w:rsidRPr="001B1689" w:rsidRDefault="00C3356D" w:rsidP="00AF10EE">
            <w:sdt>
              <w:sdtPr>
                <w:alias w:val="Katuosoite:"/>
                <w:tag w:val="Katuosoite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Katuosoite</w:t>
                </w:r>
              </w:sdtContent>
            </w:sdt>
            <w:r w:rsidR="00AF10EE" w:rsidRPr="001B1689">
              <w:rPr>
                <w:lang w:bidi="fi-FI"/>
              </w:rPr>
              <w:t>,</w:t>
            </w:r>
          </w:p>
          <w:p w14:paraId="4D83F9D4" w14:textId="5E7CBC70" w:rsidR="00AF10EE" w:rsidRPr="001B1689" w:rsidRDefault="00C3356D" w:rsidP="00730835">
            <w:pPr>
              <w:pStyle w:val="Yhteystiedot"/>
            </w:pPr>
            <w:sdt>
              <w:sdtPr>
                <w:alias w:val="Postinumero, postitoimipaikka:"/>
                <w:tag w:val="Postinumero, postitoimipaikka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277C4F0D" w14:textId="77777777" w:rsidR="00730835" w:rsidRPr="001B1689" w:rsidRDefault="00C3356D" w:rsidP="00730835">
            <w:sdt>
              <w:sdtPr>
                <w:alias w:val="Anna puhelinnumero:"/>
                <w:tag w:val="Anna puhelinnumero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59C41C8F" w14:textId="77777777" w:rsidR="00730835" w:rsidRPr="001B1689" w:rsidRDefault="00C3356D" w:rsidP="00FD19EA">
            <w:sdt>
              <w:sdtPr>
                <w:alias w:val="Sähköposti:"/>
                <w:tag w:val="Sähköposti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2C4EAC32" w14:textId="5429919D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Verkko-osoite:"/>
              <w:tag w:val="Verkko-osoite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1B1689" w:rsidRDefault="00FD19EA" w:rsidP="00FD19EA">
                <w:r w:rsidRPr="001B1689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Ryhmä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175EC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">
                      <o:lock v:ext="edit" aspectratio="t"/>
                      <v:group id="Ryhmä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Katuosoite:"/>
              <w:tag w:val="Katuosoite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1B1689" w:rsidRDefault="00FD19EA" w:rsidP="00FD19EA">
                <w:r w:rsidRPr="001B1689">
                  <w:rPr>
                    <w:lang w:bidi="fi-FI"/>
                  </w:rPr>
                  <w:t>Katuosoite</w:t>
                </w:r>
              </w:p>
            </w:sdtContent>
          </w:sdt>
          <w:p w14:paraId="7461D026" w14:textId="77777777" w:rsidR="00AF10EE" w:rsidRPr="001B1689" w:rsidRDefault="00C3356D" w:rsidP="00730835">
            <w:pPr>
              <w:pStyle w:val="Yhteystiedot"/>
            </w:pPr>
            <w:sdt>
              <w:sdtPr>
                <w:alias w:val="Postinumero, postitoimipaikka:"/>
                <w:tag w:val="Postinumero, postitoimipaikka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21DC3DE0" w14:textId="77777777" w:rsidR="00730835" w:rsidRPr="001B1689" w:rsidRDefault="00C3356D" w:rsidP="00FD19EA">
            <w:sdt>
              <w:sdtPr>
                <w:alias w:val="Puhelin:"/>
                <w:tag w:val="Puheli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426CC11F" w14:textId="77777777" w:rsidR="00730835" w:rsidRPr="001B1689" w:rsidRDefault="00C3356D" w:rsidP="00FD19EA">
            <w:sdt>
              <w:sdtPr>
                <w:alias w:val="Sähköposti:"/>
                <w:tag w:val="Sähköposti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22FA5724" w14:textId="7F9641F1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p w14:paraId="13EB2051" w14:textId="117B4EF4" w:rsidR="00FD19EA" w:rsidRPr="001B1689" w:rsidRDefault="00C3356D" w:rsidP="008736FF">
            <w:pPr>
              <w:rPr>
                <w:lang w:eastAsia="en-US"/>
              </w:rPr>
            </w:pPr>
            <w:sdt>
              <w:sdtPr>
                <w:alias w:val="Verkko-osoite:"/>
                <w:tag w:val="Verkko-osoite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Verkko-osoite</w:t>
                </w:r>
              </w:sdtContent>
            </w:sdt>
            <w:r w:rsidR="00FD19EA" w:rsidRPr="001B1689">
              <w:rPr>
                <w:lang w:bidi="fi-FI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Ryhmä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08289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">
                      <o:lock v:ext="edit" aspectratio="t"/>
                      <v:group id="Ryhmä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p w14:paraId="786A08F7" w14:textId="7D0E1801" w:rsidR="00FD19EA" w:rsidRPr="001B1689" w:rsidRDefault="00C3356D" w:rsidP="00FD19EA">
            <w:sdt>
              <w:sdtPr>
                <w:alias w:val="Katuosoite:"/>
                <w:tag w:val="Katuosoite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Katuosoite</w:t>
                </w:r>
              </w:sdtContent>
            </w:sdt>
            <w:r w:rsidR="00AF10EE" w:rsidRPr="001B1689">
              <w:rPr>
                <w:lang w:bidi="fi-FI"/>
              </w:rPr>
              <w:t>,</w:t>
            </w:r>
          </w:p>
          <w:p w14:paraId="27660EA7" w14:textId="77777777" w:rsidR="00AF10EE" w:rsidRPr="001B1689" w:rsidRDefault="00C3356D" w:rsidP="00730835">
            <w:pPr>
              <w:pStyle w:val="Yhteystiedot"/>
            </w:pPr>
            <w:sdt>
              <w:sdtPr>
                <w:alias w:val="Postinumero, postitoimipaikka:"/>
                <w:tag w:val="Postinumero, postitoimipaikka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2F4FAC9A" w14:textId="77777777" w:rsidR="00730835" w:rsidRPr="001B1689" w:rsidRDefault="00C3356D" w:rsidP="00FD19EA">
            <w:sdt>
              <w:sdtPr>
                <w:alias w:val="Puhelin:"/>
                <w:tag w:val="Puheli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293A64AD" w14:textId="77777777" w:rsidR="00730835" w:rsidRPr="001B1689" w:rsidRDefault="00C3356D" w:rsidP="00FD19EA">
            <w:sdt>
              <w:sdtPr>
                <w:alias w:val="Sähköposti:"/>
                <w:tag w:val="Sähköposti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16E6EF15" w14:textId="6C84443A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Verkko-osoite:"/>
              <w:tag w:val="Verkko-osoite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1B1689" w:rsidRDefault="00FD19EA" w:rsidP="00FD19EA">
                <w:r w:rsidRPr="001B1689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1B1689" w:rsidRDefault="00242F54" w:rsidP="00FD19EA">
            <w:pPr>
              <w:pStyle w:val="Kuva"/>
            </w:pPr>
            <w:r w:rsidRPr="001B168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Ryhmä 87" descr="Kukkapiirr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Ryhmä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Puolivapaa piirto 4" descr="Kukkapiirros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Puolivapaa piirto 5" descr="Hed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Puolivapaa piirto 3" descr="Hed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F6D69" id="Ryhmä 87" o:spid="_x0000_s1026" alt="Kukkapiirros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">
                      <o:lock v:ext="edit" aspectratio="t"/>
                      <v:group id="Ryhmä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Puolivapaa piirto 4" o:spid="_x0000_s1028" alt="Kukkapiirros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alt="Hed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alt="Hed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ma nimi:"/>
              <w:tag w:val="Oma nimi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1B1689" w:rsidRDefault="00FD19EA" w:rsidP="00FD19EA">
                <w:pPr>
                  <w:pStyle w:val="Nimi"/>
                </w:pPr>
                <w:r w:rsidRPr="001B1689">
                  <w:rPr>
                    <w:lang w:bidi="fi-FI"/>
                  </w:rPr>
                  <w:t>Oma nimi</w:t>
                </w:r>
              </w:p>
            </w:sdtContent>
          </w:sdt>
          <w:p w14:paraId="5C230A81" w14:textId="5866410F" w:rsidR="00FD19EA" w:rsidRPr="001B1689" w:rsidRDefault="00C3356D" w:rsidP="00FD19EA">
            <w:sdt>
              <w:sdtPr>
                <w:alias w:val="Katuosoite:"/>
                <w:tag w:val="Katuosoite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B1689">
                  <w:rPr>
                    <w:lang w:bidi="fi-FI"/>
                  </w:rPr>
                  <w:t>Katuosoite</w:t>
                </w:r>
              </w:sdtContent>
            </w:sdt>
            <w:r w:rsidR="00AF10EE" w:rsidRPr="001B1689">
              <w:rPr>
                <w:lang w:bidi="fi-FI"/>
              </w:rPr>
              <w:t>,</w:t>
            </w:r>
          </w:p>
          <w:p w14:paraId="1C2A23AF" w14:textId="77777777" w:rsidR="00AF10EE" w:rsidRPr="001B1689" w:rsidRDefault="00C3356D" w:rsidP="00730835">
            <w:pPr>
              <w:pStyle w:val="Yhteystiedot"/>
            </w:pPr>
            <w:sdt>
              <w:sdtPr>
                <w:alias w:val="Postinumero, postitoimipaikka:"/>
                <w:tag w:val="Postinumero, postitoimipaikka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B1689">
                  <w:rPr>
                    <w:lang w:bidi="fi-FI"/>
                  </w:rPr>
                  <w:t>Postinumero ja postitoimipaikka</w:t>
                </w:r>
              </w:sdtContent>
            </w:sdt>
          </w:p>
          <w:p w14:paraId="49CDDEED" w14:textId="77777777" w:rsidR="00730835" w:rsidRPr="001B1689" w:rsidRDefault="00C3356D" w:rsidP="00FD19EA">
            <w:sdt>
              <w:sdtPr>
                <w:alias w:val="Puhelin:"/>
                <w:tag w:val="Puheli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Puhelin</w:t>
                </w:r>
              </w:sdtContent>
            </w:sdt>
          </w:p>
          <w:p w14:paraId="2CB6F620" w14:textId="77777777" w:rsidR="00730835" w:rsidRPr="001B1689" w:rsidRDefault="00C3356D" w:rsidP="00FD19EA">
            <w:sdt>
              <w:sdtPr>
                <w:alias w:val="Sähköposti:"/>
                <w:tag w:val="Sähköposti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Sähköposti</w:t>
                </w:r>
              </w:sdtContent>
            </w:sdt>
          </w:p>
          <w:p w14:paraId="4756DF8A" w14:textId="5D15E9CB" w:rsidR="00FD19EA" w:rsidRPr="001B1689" w:rsidRDefault="00C3356D" w:rsidP="00730835">
            <w:pPr>
              <w:pStyle w:val="Yhteystiedot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B1689">
                  <w:rPr>
                    <w:lang w:bidi="fi-FI"/>
                  </w:rPr>
                  <w:t>@twitter</w:t>
                </w:r>
              </w:sdtContent>
            </w:sdt>
            <w:r w:rsidR="00FD19EA" w:rsidRPr="001B1689">
              <w:rPr>
                <w:lang w:bidi="fi-FI"/>
              </w:rPr>
              <w:t xml:space="preserve">: </w:t>
            </w:r>
            <w:sdt>
              <w:sdtPr>
                <w:alias w:val="Twitter-käyttäjänimi:"/>
                <w:tag w:val="Twitter-käyttäjänimi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1B1689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Verkko-osoite:"/>
              <w:tag w:val="Verkko-osoite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1B1689" w:rsidRDefault="00FD19EA" w:rsidP="00FD19EA">
                <w:r w:rsidRPr="001B1689">
                  <w:rPr>
                    <w:lang w:bidi="fi-FI"/>
                  </w:rPr>
                  <w:t>Verkko-osoite</w:t>
                </w:r>
              </w:p>
            </w:sdtContent>
          </w:sdt>
        </w:tc>
      </w:tr>
    </w:tbl>
    <w:p w14:paraId="4AC57265" w14:textId="77777777" w:rsidR="00E94CBA" w:rsidRPr="001B1689" w:rsidRDefault="00E94CBA" w:rsidP="009C67BB"/>
    <w:sectPr w:rsidR="00E94CBA" w:rsidRPr="001B1689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DB916" w14:textId="77777777" w:rsidR="00421D24" w:rsidRDefault="00421D24" w:rsidP="0093710A">
      <w:r>
        <w:separator/>
      </w:r>
    </w:p>
  </w:endnote>
  <w:endnote w:type="continuationSeparator" w:id="0">
    <w:p w14:paraId="691AC0C8" w14:textId="77777777" w:rsidR="00421D24" w:rsidRDefault="00421D24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C4740" w14:textId="77777777" w:rsidR="00421D24" w:rsidRDefault="00421D24" w:rsidP="0093710A">
      <w:r>
        <w:separator/>
      </w:r>
    </w:p>
  </w:footnote>
  <w:footnote w:type="continuationSeparator" w:id="0">
    <w:p w14:paraId="154DFD4B" w14:textId="77777777" w:rsidR="00421D24" w:rsidRDefault="00421D24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1B1689"/>
    <w:rsid w:val="0020511A"/>
    <w:rsid w:val="00242F54"/>
    <w:rsid w:val="00333B97"/>
    <w:rsid w:val="00360D51"/>
    <w:rsid w:val="003C28DB"/>
    <w:rsid w:val="003F1705"/>
    <w:rsid w:val="00421D24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3356D"/>
    <w:rsid w:val="00C515E4"/>
    <w:rsid w:val="00C747F9"/>
    <w:rsid w:val="00D154D3"/>
    <w:rsid w:val="00DE1E83"/>
    <w:rsid w:val="00E94CBA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fi-FI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C3356D"/>
    <w:rPr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Nimi">
    <w:name w:val="Nimi"/>
    <w:basedOn w:val="Normaali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Voimakas">
    <w:name w:val="Strong"/>
    <w:basedOn w:val="Kappaleenoletusfontti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Pr>
      <w:rFonts w:ascii="Segoe UI" w:hAnsi="Segoe UI" w:cs="Segoe UI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Cs w:val="18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333B97"/>
  </w:style>
  <w:style w:type="paragraph" w:styleId="Lohkoteksti">
    <w:name w:val="Block Text"/>
    <w:basedOn w:val="Normaali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333B97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333B97"/>
  </w:style>
  <w:style w:type="paragraph" w:styleId="Leipteksti2">
    <w:name w:val="Body Text 2"/>
    <w:basedOn w:val="Normaali"/>
    <w:link w:val="Leipteksti2Char"/>
    <w:uiPriority w:val="99"/>
    <w:semiHidden/>
    <w:unhideWhenUsed/>
    <w:rsid w:val="00333B97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333B97"/>
  </w:style>
  <w:style w:type="paragraph" w:styleId="Leipteksti3">
    <w:name w:val="Body Text 3"/>
    <w:basedOn w:val="Normaali"/>
    <w:link w:val="Leipteksti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333B97"/>
    <w:rPr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333B97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333B97"/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333B97"/>
    <w:pPr>
      <w:spacing w:after="120"/>
      <w:ind w:left="36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333B97"/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333B97"/>
    <w:pPr>
      <w:spacing w:after="0"/>
      <w:ind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333B97"/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333B97"/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333B97"/>
    <w:rPr>
      <w:szCs w:val="16"/>
    </w:rPr>
  </w:style>
  <w:style w:type="character" w:styleId="Kirjannimike">
    <w:name w:val="Book Title"/>
    <w:basedOn w:val="Kappaleenoletusfontti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Lopetus">
    <w:name w:val="Closing"/>
    <w:basedOn w:val="Normaali"/>
    <w:link w:val="LopetusChar"/>
    <w:uiPriority w:val="99"/>
    <w:semiHidden/>
    <w:unhideWhenUsed/>
    <w:rsid w:val="00333B97"/>
    <w:pPr>
      <w:ind w:left="4320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333B97"/>
  </w:style>
  <w:style w:type="table" w:styleId="Vriksruudukko">
    <w:name w:val="Colorful Grid"/>
    <w:basedOn w:val="Normaalitaulukk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333B97"/>
    <w:rPr>
      <w:sz w:val="22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33B97"/>
    <w:rPr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33B97"/>
    <w:rPr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33B97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33B97"/>
    <w:rPr>
      <w:b/>
      <w:bCs/>
      <w:szCs w:val="20"/>
    </w:rPr>
  </w:style>
  <w:style w:type="table" w:styleId="Tummaluettelo">
    <w:name w:val="Dark List"/>
    <w:basedOn w:val="Normaalitaulukk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333B97"/>
  </w:style>
  <w:style w:type="character" w:customStyle="1" w:styleId="PivmrChar">
    <w:name w:val="Päivämäärä Char"/>
    <w:basedOn w:val="Kappaleenoletusfontti"/>
    <w:link w:val="Pivmr"/>
    <w:uiPriority w:val="99"/>
    <w:semiHidden/>
    <w:rsid w:val="00333B97"/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333B97"/>
    <w:rPr>
      <w:rFonts w:ascii="Segoe UI" w:hAnsi="Segoe UI" w:cs="Segoe UI"/>
      <w:szCs w:val="16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333B97"/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333B97"/>
  </w:style>
  <w:style w:type="character" w:styleId="Korostus">
    <w:name w:val="Emphasis"/>
    <w:basedOn w:val="Kappaleenoletusfontti"/>
    <w:uiPriority w:val="20"/>
    <w:semiHidden/>
    <w:unhideWhenUsed/>
    <w:qFormat/>
    <w:rsid w:val="00333B97"/>
    <w:rPr>
      <w:i/>
      <w:iCs/>
    </w:rPr>
  </w:style>
  <w:style w:type="character" w:styleId="Loppuviitteenviite">
    <w:name w:val="endnote reference"/>
    <w:basedOn w:val="Kappaleenoletusfontti"/>
    <w:uiPriority w:val="99"/>
    <w:semiHidden/>
    <w:unhideWhenUsed/>
    <w:rsid w:val="00333B97"/>
    <w:rPr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333B97"/>
    <w:rPr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333B97"/>
    <w:rPr>
      <w:szCs w:val="20"/>
    </w:rPr>
  </w:style>
  <w:style w:type="paragraph" w:styleId="Kirjekuorenosoite">
    <w:name w:val="envelope address"/>
    <w:basedOn w:val="Normaali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Alatunniste">
    <w:name w:val="footer"/>
    <w:basedOn w:val="Normaali"/>
    <w:link w:val="AlatunnisteChar"/>
    <w:uiPriority w:val="99"/>
    <w:unhideWhenUsed/>
    <w:rsid w:val="0093710A"/>
  </w:style>
  <w:style w:type="character" w:customStyle="1" w:styleId="AlatunnisteChar">
    <w:name w:val="Alatunniste Char"/>
    <w:basedOn w:val="Kappaleenoletusfontti"/>
    <w:link w:val="Alatunniste"/>
    <w:uiPriority w:val="99"/>
    <w:rsid w:val="0093710A"/>
  </w:style>
  <w:style w:type="character" w:styleId="Alaviitteenviite">
    <w:name w:val="footnote reference"/>
    <w:basedOn w:val="Kappaleenoletusfontti"/>
    <w:uiPriority w:val="99"/>
    <w:semiHidden/>
    <w:unhideWhenUsed/>
    <w:rsid w:val="00333B97"/>
    <w:rPr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333B97"/>
    <w:rPr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333B97"/>
    <w:rPr>
      <w:szCs w:val="20"/>
    </w:rPr>
  </w:style>
  <w:style w:type="table" w:customStyle="1" w:styleId="Vaalearuudukkotaulukko11">
    <w:name w:val="Vaalea ruudukkotaulukko 11"/>
    <w:basedOn w:val="Normaalitaulukko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11">
    <w:name w:val="Vaalea ruudukkotaulukko 1 - korostus 11"/>
    <w:basedOn w:val="Normaalitaulukko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21">
    <w:name w:val="Vaalea ruudukkotaulukko 1 - korostus 21"/>
    <w:basedOn w:val="Normaalitaulukko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31">
    <w:name w:val="Vaalea ruudukkotaulukko 1 - korostus 31"/>
    <w:basedOn w:val="Normaalitaulukko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41">
    <w:name w:val="Vaalea ruudukkotaulukko 1 - korostus 41"/>
    <w:basedOn w:val="Normaalitaulukko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51">
    <w:name w:val="Vaalea ruudukkotaulukko 1 - korostus 51"/>
    <w:basedOn w:val="Normaalitaulukko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61">
    <w:name w:val="Vaalea ruudukkotaulukko 1 - korostus 61"/>
    <w:basedOn w:val="Normaalitaulukko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udukkotaulukko21">
    <w:name w:val="Ruudukkotaulukko 21"/>
    <w:basedOn w:val="Normaalitaulukko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udukkotaulukko2-korostus11">
    <w:name w:val="Ruudukkotaulukko 2 - korostus 11"/>
    <w:basedOn w:val="Normaalitaulukko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udukkotaulukko2-korostus21">
    <w:name w:val="Ruudukkotaulukko 2 - korostus 21"/>
    <w:basedOn w:val="Normaalitaulukko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udukkotaulukko2-korostus31">
    <w:name w:val="Ruudukkotaulukko 2 - korostus 31"/>
    <w:basedOn w:val="Normaalitaulukko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udukkotaulukko2-korostus41">
    <w:name w:val="Ruudukkotaulukko 2 - korostus 41"/>
    <w:basedOn w:val="Normaalitaulukko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udukkotaulukko2-korostus51">
    <w:name w:val="Ruudukkotaulukko 2 - korostus 51"/>
    <w:basedOn w:val="Normaalitaulukko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udukkotaulukko2-korostus61">
    <w:name w:val="Ruudukkotaulukko 2 - korostus 61"/>
    <w:basedOn w:val="Normaalitaulukko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udukkotaulukko31">
    <w:name w:val="Ruudukkotaulukko 3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udukkotaulukko3-korostus11">
    <w:name w:val="Ruudukkotaulukko 3 - korostus 1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Ruudukkotaulukko3-korostus21">
    <w:name w:val="Ruudukkotaulukko 3 - korostus 2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Ruudukkotaulukko3-korostus31">
    <w:name w:val="Ruudukkotaulukko 3 - korostus 3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Ruudukkotaulukko3-korostus41">
    <w:name w:val="Ruudukkotaulukko 3 - korostus 4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Ruudukkotaulukko3-korostus51">
    <w:name w:val="Ruudukkotaulukko 3 - korostus 5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Ruudukkotaulukko3-korostus61">
    <w:name w:val="Ruudukkotaulukko 3 - korostus 6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Ruudukkotaulukko41">
    <w:name w:val="Ruudukkotaulukko 4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udukkotaulukko4-korostus11">
    <w:name w:val="Ruudukkotaulukko 4 - korostus 1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udukkotaulukko4-korostus21">
    <w:name w:val="Ruudukkotaulukko 4 - korostus 2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udukkotaulukko4-korostus31">
    <w:name w:val="Ruudukkotaulukko 4 - korostus 3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udukkotaulukko4-korostus41">
    <w:name w:val="Ruudukkotaulukko 4 - korostus 4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udukkotaulukko4-korostus51">
    <w:name w:val="Ruudukkotaulukko 4 - korostus 5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udukkotaulukko4-korostus61">
    <w:name w:val="Ruudukkotaulukko 4 - korostus 6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ummaruudukkotaulukko51">
    <w:name w:val="Tumma ruudukkotaulukko 51"/>
    <w:basedOn w:val="Normaalitaulukk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ummaruudukkotaulukko5-korostus11">
    <w:name w:val="Tumma ruudukkotaulukko 5 - korostus 11"/>
    <w:basedOn w:val="Normaalitaulukk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ummaruudukkotaulukko5-korostus21">
    <w:name w:val="Tumma ruudukkotaulukko 5 - korostus 21"/>
    <w:basedOn w:val="Normaalitaulukk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ummaruudukkotaulukko5-korostus31">
    <w:name w:val="Tumma ruudukkotaulukko 5 - korostus 31"/>
    <w:basedOn w:val="Normaalitaulukk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ummaruudukkotaulukko5-korostus41">
    <w:name w:val="Tumma ruudukkotaulukko 5 - korostus 41"/>
    <w:basedOn w:val="Normaalitaulukk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ummaruudukkotaulukko5-korostus51">
    <w:name w:val="Tumma ruudukkotaulukko 5 - korostus 51"/>
    <w:basedOn w:val="Normaalitaulukk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ummaruudukkotaulukko5-korostus61">
    <w:name w:val="Tumma ruudukkotaulukko 5 - korostus 61"/>
    <w:basedOn w:val="Normaalitaulukk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Vriksruudukkotaulukko61">
    <w:name w:val="Värikäs ruudukkotaulukko 61"/>
    <w:basedOn w:val="Normaalitaulukko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riksruudukkotaulukko6-korostus11">
    <w:name w:val="Värikäs ruudukkotaulukko 6 - korostus 11"/>
    <w:basedOn w:val="Normaalitaulukko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Vriksruudukkotaulukko6-korostus21">
    <w:name w:val="Värikäs ruudukkotaulukko 6 - korostus 21"/>
    <w:basedOn w:val="Normaalitaulukko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Vriksruudukkotaulukko6-korostus31">
    <w:name w:val="Värikäs ruudukkotaulukko 6 - korostus 31"/>
    <w:basedOn w:val="Normaalitaulukko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Vriksruudukkotaulukko6-korostus41">
    <w:name w:val="Värikäs ruudukkotaulukko 6 - korostus 41"/>
    <w:basedOn w:val="Normaalitaulukko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Vriksruudukkotaulukko6-korostus51">
    <w:name w:val="Värikäs ruudukkotaulukko 6 - korostus 51"/>
    <w:basedOn w:val="Normaalitaulukko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Vriksruudukkotaulukko6-korostus61">
    <w:name w:val="Värikäs ruudukkotaulukko 6 - korostus 61"/>
    <w:basedOn w:val="Normaalitaulukko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Vriksruudukkotaulukko71">
    <w:name w:val="Värikäs ruudukkotaulukko 71"/>
    <w:basedOn w:val="Normaalitaulukko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Vriksruudukkotaulukko7-korostus11">
    <w:name w:val="Värikäs ruudukkotaulukko 7 - korostus 11"/>
    <w:basedOn w:val="Normaalitaulukko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Vriksruudukkotaulukko7-korostus21">
    <w:name w:val="Värikäs ruudukkotaulukko 7 - korostus 21"/>
    <w:basedOn w:val="Normaalitaulukko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Vriksruudukkotaulukko7-korostus31">
    <w:name w:val="Värikäs ruudukkotaulukko 7 - korostus 31"/>
    <w:basedOn w:val="Normaalitaulukko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Vriksruudukkotaulukko7-korostus41">
    <w:name w:val="Värikäs ruudukkotaulukko 7 - korostus 41"/>
    <w:basedOn w:val="Normaalitaulukko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Vriksruudukkotaulukko7-korostus51">
    <w:name w:val="Värikäs ruudukkotaulukko 7 - korostus 51"/>
    <w:basedOn w:val="Normaalitaulukko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Vriksruudukkotaulukko7-korostus61">
    <w:name w:val="Värikäs ruudukkotaulukko 7 - korostus 61"/>
    <w:basedOn w:val="Normaalitaulukko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Yltunniste">
    <w:name w:val="header"/>
    <w:basedOn w:val="Normaali"/>
    <w:link w:val="YltunnisteChar"/>
    <w:uiPriority w:val="99"/>
    <w:unhideWhenUsed/>
    <w:rsid w:val="0093710A"/>
  </w:style>
  <w:style w:type="character" w:customStyle="1" w:styleId="YltunnisteChar">
    <w:name w:val="Ylätunniste Char"/>
    <w:basedOn w:val="Kappaleenoletusfontti"/>
    <w:link w:val="Yltunniste"/>
    <w:uiPriority w:val="99"/>
    <w:rsid w:val="0093710A"/>
  </w:style>
  <w:style w:type="character" w:customStyle="1" w:styleId="Otsikko1Char">
    <w:name w:val="Otsikko 1 Char"/>
    <w:basedOn w:val="Kappaleenoletusfontti"/>
    <w:link w:val="Otsikko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ymi">
    <w:name w:val="HTML Acronym"/>
    <w:basedOn w:val="Kappaleenoletusfontti"/>
    <w:uiPriority w:val="99"/>
    <w:semiHidden/>
    <w:unhideWhenUsed/>
    <w:rsid w:val="00333B97"/>
  </w:style>
  <w:style w:type="paragraph" w:styleId="HTML-osoite">
    <w:name w:val="HTML Address"/>
    <w:basedOn w:val="Normaali"/>
    <w:link w:val="HTML-osoiteChar"/>
    <w:uiPriority w:val="99"/>
    <w:semiHidden/>
    <w:unhideWhenUsed/>
    <w:rsid w:val="00333B97"/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333B97"/>
    <w:rPr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333B97"/>
    <w:rPr>
      <w:i/>
      <w:iCs/>
    </w:rPr>
  </w:style>
  <w:style w:type="character" w:styleId="HTML-koodi">
    <w:name w:val="HTML Code"/>
    <w:basedOn w:val="Kappaleenoletusfontti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mrittely">
    <w:name w:val="HTML Definition"/>
    <w:basedOn w:val="Kappaleenoletusfontti"/>
    <w:uiPriority w:val="99"/>
    <w:semiHidden/>
    <w:unhideWhenUsed/>
    <w:rsid w:val="00333B97"/>
    <w:rPr>
      <w:i/>
      <w:iCs/>
    </w:rPr>
  </w:style>
  <w:style w:type="character" w:styleId="HTML-nppimist">
    <w:name w:val="HTML Keyboard"/>
    <w:basedOn w:val="Kappaleenoletusfontti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333B97"/>
    <w:rPr>
      <w:rFonts w:ascii="Consolas" w:hAnsi="Consolas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333B97"/>
    <w:rPr>
      <w:i/>
      <w:iCs/>
    </w:rPr>
  </w:style>
  <w:style w:type="character" w:styleId="Hyperlinkki">
    <w:name w:val="Hyperlink"/>
    <w:basedOn w:val="Kappaleenoletusfontti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333B97"/>
    <w:pPr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333B97"/>
    <w:pPr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333B97"/>
    <w:pPr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333B97"/>
    <w:pPr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333B97"/>
    <w:pPr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333B97"/>
    <w:pPr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333B97"/>
    <w:pPr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333B97"/>
    <w:pPr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333B97"/>
    <w:pPr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03245B"/>
    <w:rPr>
      <w:i/>
      <w:iCs/>
      <w:color w:val="A1226E" w:themeColor="accent1" w:themeShade="BF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Vaalearuudukko">
    <w:name w:val="Light Grid"/>
    <w:basedOn w:val="Normaalitaulukk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333B97"/>
  </w:style>
  <w:style w:type="paragraph" w:styleId="Luettelo">
    <w:name w:val="List"/>
    <w:basedOn w:val="Normaali"/>
    <w:uiPriority w:val="99"/>
    <w:semiHidden/>
    <w:unhideWhenUsed/>
    <w:rsid w:val="00333B97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333B97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333B97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333B97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333B97"/>
    <w:pPr>
      <w:ind w:left="1800" w:hanging="360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333B97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333B97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uettelokappale">
    <w:name w:val="List Paragraph"/>
    <w:basedOn w:val="Normaali"/>
    <w:uiPriority w:val="34"/>
    <w:semiHidden/>
    <w:unhideWhenUsed/>
    <w:qFormat/>
    <w:rsid w:val="00333B97"/>
    <w:pPr>
      <w:ind w:left="720"/>
      <w:contextualSpacing/>
    </w:pPr>
  </w:style>
  <w:style w:type="table" w:customStyle="1" w:styleId="Vaalealuettelotaulukko11">
    <w:name w:val="Vaalea luettelotaulukko 11"/>
    <w:basedOn w:val="Normaalitaulukk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aalealuettelotaulukko1-korostus11">
    <w:name w:val="Vaalea luettelotaulukko 1 - korostus 11"/>
    <w:basedOn w:val="Normaalitaulukk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Vaalealuettelotaulukko1-korostus21">
    <w:name w:val="Vaalea luettelotaulukko 1 - korostus 21"/>
    <w:basedOn w:val="Normaalitaulukk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Vaalealuettelotaulukko1-korostus31">
    <w:name w:val="Vaalea luettelotaulukko 1 - korostus 31"/>
    <w:basedOn w:val="Normaalitaulukk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Vaalealuettelotaulukko1-korostus41">
    <w:name w:val="Vaalea luettelotaulukko 1 - korostus 41"/>
    <w:basedOn w:val="Normaalitaulukk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Vaalealuettelotaulukko1-korostus51">
    <w:name w:val="Vaalea luettelotaulukko 1 - korostus 51"/>
    <w:basedOn w:val="Normaalitaulukk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Vaalealuettelotaulukko1-korostus61">
    <w:name w:val="Vaalea luettelotaulukko 1 - korostus 61"/>
    <w:basedOn w:val="Normaalitaulukk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uettelotaulukko21">
    <w:name w:val="Luettelotaulukko 21"/>
    <w:basedOn w:val="Normaalitaulukko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uettelotaulukko2-korostus11">
    <w:name w:val="Luettelotaulukko 2 - korostus 11"/>
    <w:basedOn w:val="Normaalitaulukko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uettelotaulukko2-korostus21">
    <w:name w:val="Luettelotaulukko 2 - korostus 21"/>
    <w:basedOn w:val="Normaalitaulukko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uettelotaulukko2-korostus31">
    <w:name w:val="Luettelotaulukko 2 - korostus 31"/>
    <w:basedOn w:val="Normaalitaulukko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uettelotaulukko2-korostus41">
    <w:name w:val="Luettelotaulukko 2 - korostus 41"/>
    <w:basedOn w:val="Normaalitaulukko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uettelotaulukko2-korostus51">
    <w:name w:val="Luettelotaulukko 2 - korostus 51"/>
    <w:basedOn w:val="Normaalitaulukko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uettelotaulukko2-korostus61">
    <w:name w:val="Luettelotaulukko 2 - korostus 61"/>
    <w:basedOn w:val="Normaalitaulukko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uettelotaulukko31">
    <w:name w:val="Luettelotaulukko 3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uettelotaulukko3-korostus11">
    <w:name w:val="Luettelotaulukko 3 - korostus 1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uettelotaulukko3-korostus21">
    <w:name w:val="Luettelotaulukko 3 - korostus 2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uettelotaulukko3-korostus31">
    <w:name w:val="Luettelotaulukko 3 - korostus 3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uettelotaulukko3-korostus41">
    <w:name w:val="Luettelotaulukko 3 - korostus 4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uettelotaulukko3-korostus51">
    <w:name w:val="Luettelotaulukko 3 - korostus 5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uettelotaulukko3-korostus61">
    <w:name w:val="Luettelotaulukko 3 - korostus 61"/>
    <w:basedOn w:val="Normaalitaulukko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uettelotaulukko41">
    <w:name w:val="Luettelotaulukko 4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uettelotaulukko4-korostus11">
    <w:name w:val="Luettelotaulukko 4 - korostus 1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uettelotaulukko4-korostus21">
    <w:name w:val="Luettelotaulukko 4 - korostus 2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uettelotaulukko4-korostus31">
    <w:name w:val="Luettelotaulukko 4 - korostus 3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uettelotaulukko4-korostus41">
    <w:name w:val="Luettelotaulukko 4 - korostus 4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uettelotaulukko4-korostus51">
    <w:name w:val="Luettelotaulukko 4 - korostus 5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uettelotaulukko4-korostus61">
    <w:name w:val="Luettelotaulukko 4 - korostus 61"/>
    <w:basedOn w:val="Normaalitaulukko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ummaluettelotaulukko51">
    <w:name w:val="Tumma luettelotaulukko 51"/>
    <w:basedOn w:val="Normaalitaulukk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11">
    <w:name w:val="Tumma luettelotaulukko 5 - korostus 11"/>
    <w:basedOn w:val="Normaalitaulukk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21">
    <w:name w:val="Tumma luettelotaulukko 5 - korostus 21"/>
    <w:basedOn w:val="Normaalitaulukk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31">
    <w:name w:val="Tumma luettelotaulukko 5 - korostus 31"/>
    <w:basedOn w:val="Normaalitaulukk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41">
    <w:name w:val="Tumma luettelotaulukko 5 - korostus 41"/>
    <w:basedOn w:val="Normaalitaulukk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51">
    <w:name w:val="Tumma luettelotaulukko 5 - korostus 51"/>
    <w:basedOn w:val="Normaalitaulukk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61">
    <w:name w:val="Tumma luettelotaulukko 5 - korostus 61"/>
    <w:basedOn w:val="Normaalitaulukk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Vriksluettelotaulukko61">
    <w:name w:val="Värikäs luettelotaulukko 61"/>
    <w:basedOn w:val="Normaalitaulukko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riksluettelotaulukko6-korostus11">
    <w:name w:val="Värikäs luettelotaulukko 6 - korostus 11"/>
    <w:basedOn w:val="Normaalitaulukko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Vriksluettelotaulukko6-korostus21">
    <w:name w:val="Värikäs luettelotaulukko 6 - korostus 21"/>
    <w:basedOn w:val="Normaalitaulukko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Vriksluettelotaulukko6-korostus31">
    <w:name w:val="Värikäs luettelotaulukko 6 - korostus 31"/>
    <w:basedOn w:val="Normaalitaulukko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Vriksluettelotaulukko6-korostus41">
    <w:name w:val="Värikäs luettelotaulukko 6 - korostus 41"/>
    <w:basedOn w:val="Normaalitaulukko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Vriksluettelotaulukko6-korostus51">
    <w:name w:val="Värikäs luettelotaulukko 6 - korostus 51"/>
    <w:basedOn w:val="Normaalitaulukko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Vriksluettelotaulukko6-korostus61">
    <w:name w:val="Värikäs luettelotaulukko 6 - korostus 61"/>
    <w:basedOn w:val="Normaalitaulukko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Vriksluettelotaulukko71">
    <w:name w:val="Värikäs luettelotaulukko 71"/>
    <w:basedOn w:val="Normaalitaulukko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11">
    <w:name w:val="Värikäs luettelotaulukko 7 - korostus 11"/>
    <w:basedOn w:val="Normaalitaulukko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21">
    <w:name w:val="Värikäs luettelotaulukko 7 - korostus 21"/>
    <w:basedOn w:val="Normaalitaulukko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31">
    <w:name w:val="Värikäs luettelotaulukko 7 - korostus 31"/>
    <w:basedOn w:val="Normaalitaulukko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41">
    <w:name w:val="Värikäs luettelotaulukko 7 - korostus 41"/>
    <w:basedOn w:val="Normaalitaulukko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51">
    <w:name w:val="Värikäs luettelotaulukko 7 - korostus 51"/>
    <w:basedOn w:val="Normaalitaulukko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61">
    <w:name w:val="Värikäs luettelotaulukko 7 - korostus 61"/>
    <w:basedOn w:val="Normaalitaulukko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i">
    <w:name w:val="macro"/>
    <w:link w:val="Makroteksti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333B97"/>
    <w:rPr>
      <w:rFonts w:ascii="Consolas" w:hAnsi="Consolas"/>
      <w:szCs w:val="20"/>
    </w:rPr>
  </w:style>
  <w:style w:type="table" w:styleId="Normaaliruudukko1">
    <w:name w:val="Medium Grid 1"/>
    <w:basedOn w:val="Normaalitaulukk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Eivli">
    <w:name w:val="No Spacing"/>
    <w:uiPriority w:val="1"/>
    <w:semiHidden/>
    <w:unhideWhenUsed/>
    <w:qFormat/>
    <w:rsid w:val="00333B97"/>
  </w:style>
  <w:style w:type="paragraph" w:styleId="NormaaliWWW">
    <w:name w:val="Normal (Web)"/>
    <w:basedOn w:val="Normaali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Vakiosisennys">
    <w:name w:val="Normal Indent"/>
    <w:basedOn w:val="Normaali"/>
    <w:uiPriority w:val="99"/>
    <w:semiHidden/>
    <w:unhideWhenUsed/>
    <w:rsid w:val="00333B97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333B97"/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333B97"/>
  </w:style>
  <w:style w:type="character" w:styleId="Sivunumero">
    <w:name w:val="page number"/>
    <w:basedOn w:val="Kappaleenoletusfontti"/>
    <w:uiPriority w:val="99"/>
    <w:semiHidden/>
    <w:unhideWhenUsed/>
    <w:rsid w:val="00333B97"/>
  </w:style>
  <w:style w:type="table" w:customStyle="1" w:styleId="Yksinkertainentaulukko11">
    <w:name w:val="Yksinkertainen taulukko 11"/>
    <w:basedOn w:val="Normaalitaulukko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Yksinkertainentaulukko21">
    <w:name w:val="Yksinkertainen taulukko 21"/>
    <w:basedOn w:val="Normaalitaulukko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Yksinkertainentaulukko31">
    <w:name w:val="Yksinkertainen taulukko 31"/>
    <w:basedOn w:val="Normaalitaulukko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Yksinkertainentaulukko41">
    <w:name w:val="Yksinkertainen taulukko 41"/>
    <w:basedOn w:val="Normaalitaulukko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Yksinkertainentaulukko51">
    <w:name w:val="Yksinkertainen taulukko 51"/>
    <w:basedOn w:val="Normaalitaulukko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aintekstin">
    <w:name w:val="Plain Text"/>
    <w:basedOn w:val="Normaali"/>
    <w:link w:val="Vaintekstin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333B97"/>
    <w:rPr>
      <w:rFonts w:ascii="Consolas" w:hAnsi="Consolas"/>
      <w:szCs w:val="21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333B97"/>
    <w:rPr>
      <w:i/>
      <w:iCs/>
      <w:color w:val="404040" w:themeColor="text1" w:themeTint="BF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333B97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333B97"/>
  </w:style>
  <w:style w:type="paragraph" w:styleId="Allekirjoitus">
    <w:name w:val="Signature"/>
    <w:basedOn w:val="Normaali"/>
    <w:link w:val="AllekirjoitusChar"/>
    <w:uiPriority w:val="99"/>
    <w:semiHidden/>
    <w:unhideWhenUsed/>
    <w:rsid w:val="00333B97"/>
    <w:pPr>
      <w:ind w:left="4320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333B97"/>
  </w:style>
  <w:style w:type="paragraph" w:styleId="Alaotsikko">
    <w:name w:val="Subtitle"/>
    <w:basedOn w:val="Normaali"/>
    <w:next w:val="Normaali"/>
    <w:link w:val="Alaotsikko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333B97"/>
    <w:rPr>
      <w:color w:val="5A5A5A" w:themeColor="text1" w:themeTint="A5"/>
      <w:spacing w:val="15"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ulukko3-ulottvaikutelma1">
    <w:name w:val="Table 3D effects 1"/>
    <w:basedOn w:val="Normaalitaulukko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">
    <w:name w:val="Table Grid"/>
    <w:basedOn w:val="Normaalitaulukko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1">
    <w:name w:val="Table Grid 1"/>
    <w:basedOn w:val="Normaalitaulukk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Vaaleataulukkoruudukko1">
    <w:name w:val="Vaalea taulukkoruudukko1"/>
    <w:basedOn w:val="Normaalitaulukko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ukkoLuettelo1">
    <w:name w:val="Table List 1"/>
    <w:basedOn w:val="Normaalitaulukko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333B97"/>
    <w:pPr>
      <w:ind w:left="220" w:hanging="22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333B97"/>
  </w:style>
  <w:style w:type="table" w:styleId="TaulukkoPerus">
    <w:name w:val="Table Professional"/>
    <w:basedOn w:val="Normaalitaulukk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tsikko">
    <w:name w:val="Title"/>
    <w:basedOn w:val="Normaali"/>
    <w:next w:val="Normaali"/>
    <w:link w:val="Otsikko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hdeluettelonotsikko">
    <w:name w:val="toa heading"/>
    <w:basedOn w:val="Normaali"/>
    <w:next w:val="Normaali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333B97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333B97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333B97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333B97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333B97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333B97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333B97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333B97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333B97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333B97"/>
    <w:pPr>
      <w:outlineLvl w:val="9"/>
    </w:pPr>
  </w:style>
  <w:style w:type="paragraph" w:customStyle="1" w:styleId="Kuva">
    <w:name w:val="Kuva"/>
    <w:basedOn w:val="Normaali"/>
    <w:qFormat/>
    <w:rsid w:val="00730835"/>
    <w:pPr>
      <w:spacing w:before="100" w:after="900"/>
    </w:pPr>
  </w:style>
  <w:style w:type="paragraph" w:customStyle="1" w:styleId="Yhteystiedot">
    <w:name w:val="Yhteystiedot"/>
    <w:basedOn w:val="Normaali"/>
    <w:qFormat/>
    <w:rsid w:val="00C3356D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861BE9" w:rsidP="00861BE9">
          <w:pPr>
            <w:pStyle w:val="EB2915AC5B7148238E670817ECAE3C50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861BE9" w:rsidP="00861BE9">
          <w:pPr>
            <w:pStyle w:val="EDE85CBFDEB946BA976A00375CDD70D7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861BE9" w:rsidP="00861BE9">
          <w:pPr>
            <w:pStyle w:val="BB469DDB865F4940B94D37BBCAC31AA8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861BE9" w:rsidP="00861BE9">
          <w:pPr>
            <w:pStyle w:val="6B660E85DA0F4D469A5C444899B89011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861BE9" w:rsidP="00861BE9">
          <w:pPr>
            <w:pStyle w:val="5A811E54763E482FBC114272ACDBE68F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861BE9" w:rsidP="00861BE9">
          <w:pPr>
            <w:pStyle w:val="5287874DBCF44449B8937DE21EA8C4F3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861BE9" w:rsidP="00861BE9">
          <w:pPr>
            <w:pStyle w:val="4286DF52A0A64E4BA42A790784A40632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861BE9" w:rsidP="00861BE9">
          <w:pPr>
            <w:pStyle w:val="33C5315CE54243B28D8D7D34E490BCAC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861BE9" w:rsidP="00861BE9">
          <w:pPr>
            <w:pStyle w:val="EAF7492FE6E24591AA98E2B476719A4A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861BE9" w:rsidP="00861BE9">
          <w:pPr>
            <w:pStyle w:val="02C2EBD8CB1B4CBFA57F23FBA76B533A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861BE9" w:rsidP="00861BE9">
          <w:pPr>
            <w:pStyle w:val="BFE4A80932B34CF38C560C219303D116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861BE9" w:rsidP="00861BE9">
          <w:pPr>
            <w:pStyle w:val="11A44AC944164F73BCFB221C58D70BFD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861BE9" w:rsidP="00861BE9">
          <w:pPr>
            <w:pStyle w:val="E06A62DD763342E39DBDAC432E2841EC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861BE9" w:rsidP="00861BE9">
          <w:pPr>
            <w:pStyle w:val="16D285FD58AD40478A17ED689C1AF719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861BE9" w:rsidP="00861BE9">
          <w:pPr>
            <w:pStyle w:val="557B906642314D30A24920A09A4E3677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861BE9" w:rsidP="00861BE9">
          <w:pPr>
            <w:pStyle w:val="E4FE0DAE8E4548C4A5D5BCD3B7B60026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861BE9" w:rsidP="00861BE9">
          <w:pPr>
            <w:pStyle w:val="F48D92DDB96A49A7909D6B3ABC0F1CFA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861BE9" w:rsidP="00861BE9">
          <w:pPr>
            <w:pStyle w:val="AF9410C26C09453780B768487B59A318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861BE9" w:rsidP="00861BE9">
          <w:pPr>
            <w:pStyle w:val="77E51353D91F47C19E219C44B43FBAC9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861BE9" w:rsidP="00861BE9">
          <w:pPr>
            <w:pStyle w:val="C05D9D02E0E647BAA7D93147C523D19E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861BE9" w:rsidP="00861BE9">
          <w:pPr>
            <w:pStyle w:val="FA76F88FE5B542F3A5E270D9AF8E35B9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861BE9" w:rsidP="00861BE9">
          <w:pPr>
            <w:pStyle w:val="B8455C5067454B5FACAFE8858AC2DF0B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861BE9" w:rsidP="00861BE9">
          <w:pPr>
            <w:pStyle w:val="35487FCE1E91420BAA229650C10CBAE2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861BE9" w:rsidP="00861BE9">
          <w:pPr>
            <w:pStyle w:val="8029D1E7D60141488FFC77D072C0394E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861BE9" w:rsidP="00861BE9">
          <w:pPr>
            <w:pStyle w:val="49ADD01B51CB456191F7BF47858DE0ED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861BE9" w:rsidP="00861BE9">
          <w:pPr>
            <w:pStyle w:val="B9C18112AC904B14A5972922A564AC87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861BE9" w:rsidP="00861BE9">
          <w:pPr>
            <w:pStyle w:val="D9B1929B615647EC840C4EDB803A5A63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861BE9" w:rsidP="00861BE9">
          <w:pPr>
            <w:pStyle w:val="8ADC6666B005476585D8CDF5481DCD5C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861BE9" w:rsidP="00861BE9">
          <w:pPr>
            <w:pStyle w:val="BCB296CCCBA84AE587B2858F29D67CF5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861BE9" w:rsidP="00861BE9">
          <w:pPr>
            <w:pStyle w:val="1007F6FF0DA44E32BD5D3176F759FE3C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861BE9" w:rsidP="00861BE9">
          <w:pPr>
            <w:pStyle w:val="1332A3AB9E10415AB3BCB773442B2457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861BE9" w:rsidP="00861BE9">
          <w:pPr>
            <w:pStyle w:val="96716D416D3C43D5A2EF4EF5860DD423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861BE9" w:rsidP="00861BE9">
          <w:pPr>
            <w:pStyle w:val="3D205F086AD742C89D2E924F75DCEFEE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861BE9" w:rsidP="00861BE9">
          <w:pPr>
            <w:pStyle w:val="AD935371A3CD419FBF48D0FFB83DFA9B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861BE9" w:rsidP="00861BE9">
          <w:pPr>
            <w:pStyle w:val="7774FC68C87E494689C27471D820F374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861BE9" w:rsidP="00861BE9">
          <w:pPr>
            <w:pStyle w:val="4A9404B4D6AC4D88882B1A89528959A5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861BE9" w:rsidP="00861BE9">
          <w:pPr>
            <w:pStyle w:val="9E39715992CB4A23BA1EECC326F783B6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861BE9" w:rsidP="00861BE9">
          <w:pPr>
            <w:pStyle w:val="2CF7AA03A5174C808662D0ACC2AEF875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861BE9" w:rsidP="00861BE9">
          <w:pPr>
            <w:pStyle w:val="2912EE4220134C3FADF4FECB66F038B1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861BE9" w:rsidP="00861BE9">
          <w:pPr>
            <w:pStyle w:val="288C556658C74B82BB14F3F25589481F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861BE9" w:rsidP="00861BE9">
          <w:pPr>
            <w:pStyle w:val="195CDFA46A72432FBEF35D7712F67A37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861BE9" w:rsidP="00861BE9">
          <w:pPr>
            <w:pStyle w:val="FAF67C5311704C7A9AA289215B583A3B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861BE9" w:rsidP="00861BE9">
          <w:pPr>
            <w:pStyle w:val="D63FB422ECC34896B1E928A60B98861E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861BE9" w:rsidP="00861BE9">
          <w:pPr>
            <w:pStyle w:val="E388390A99EE4C92A5B98E4A86B7FB4C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861BE9" w:rsidP="00861BE9">
          <w:pPr>
            <w:pStyle w:val="9A800666439E4B39B933CEC78185CD7F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861BE9" w:rsidP="00861BE9">
          <w:pPr>
            <w:pStyle w:val="C03EDDF6DB214755A90DFBC581DCD5E4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861BE9" w:rsidP="00861BE9">
          <w:pPr>
            <w:pStyle w:val="5561E38A28AF4BF5BAEAD3A455D457AC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861BE9" w:rsidP="00861BE9">
          <w:pPr>
            <w:pStyle w:val="39C32D344F1B47E7A83A2FDA56E83B04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861BE9" w:rsidP="00861BE9">
          <w:pPr>
            <w:pStyle w:val="46B880EE803945B98922941F2080C302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861BE9" w:rsidP="00861BE9">
          <w:pPr>
            <w:pStyle w:val="954E045EFF5D41CB9A410799059AC891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861BE9" w:rsidP="00861BE9">
          <w:pPr>
            <w:pStyle w:val="6009AD3ABFFA4E5C9952807ECB20F4F0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861BE9" w:rsidP="00861BE9">
          <w:pPr>
            <w:pStyle w:val="28D5802C19E3490EAB3250B16A12510B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861BE9" w:rsidP="00861BE9">
          <w:pPr>
            <w:pStyle w:val="9C197254A782429EA4F33A8936EC0384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861BE9" w:rsidP="00861BE9">
          <w:pPr>
            <w:pStyle w:val="3A270EEAB07A4B9194C6D36252A2FCE8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861BE9" w:rsidP="00861BE9">
          <w:pPr>
            <w:pStyle w:val="C5BCF5143FCE48858D0C246D439BEBF3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861BE9" w:rsidP="00861BE9">
          <w:pPr>
            <w:pStyle w:val="9477A7B727194D4BA4D4D18C04937685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861BE9" w:rsidP="00861BE9">
          <w:pPr>
            <w:pStyle w:val="DC1641FB13DE4FB69A3DD1BAE4AFC331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861BE9" w:rsidP="00861BE9">
          <w:pPr>
            <w:pStyle w:val="6568843B20A64AFA9A5AAC1E478F4D7A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861BE9" w:rsidP="00861BE9">
          <w:pPr>
            <w:pStyle w:val="2CFE3F9D5AC64C91922A0C3E4D7D904D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861BE9" w:rsidP="00861BE9">
          <w:pPr>
            <w:pStyle w:val="6A7814946B7B4E58846D9A13FF6A11D0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861BE9" w:rsidP="00861BE9">
          <w:pPr>
            <w:pStyle w:val="DBE5A7D4D71349469A5CC06129E13C6C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861BE9" w:rsidP="00861BE9">
          <w:pPr>
            <w:pStyle w:val="85E1B0BFA9324CFF94424BF663E83734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861BE9" w:rsidP="00861BE9">
          <w:pPr>
            <w:pStyle w:val="740C6A2E84AC4B67ADABBC5492E91AED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861BE9" w:rsidP="00861BE9">
          <w:pPr>
            <w:pStyle w:val="C75D25D6DD6D47A995D57F609F4155D41"/>
          </w:pPr>
          <w:r w:rsidRPr="001B1689">
            <w:rPr>
              <w:lang w:bidi="fi-FI"/>
            </w:rPr>
            <w:t>Oma nimi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861BE9" w:rsidP="00861BE9">
          <w:pPr>
            <w:pStyle w:val="A91A32CD614B412AB8FF8837DE38A3D01"/>
          </w:pPr>
          <w:r w:rsidRPr="001B1689">
            <w:rPr>
              <w:lang w:bidi="fi-FI"/>
            </w:rPr>
            <w:t>Katuosoite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861BE9" w:rsidP="00861BE9">
          <w:pPr>
            <w:pStyle w:val="EE5AB7679752438295E09A2AC01D5E341"/>
          </w:pPr>
          <w:r w:rsidRPr="001B1689">
            <w:rPr>
              <w:lang w:bidi="fi-FI"/>
            </w:rPr>
            <w:t>Puhelin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861BE9" w:rsidP="00861BE9">
          <w:pPr>
            <w:pStyle w:val="765E4862A055484DAF118EAD5C61F9DE1"/>
          </w:pPr>
          <w:r w:rsidRPr="001B1689">
            <w:rPr>
              <w:lang w:bidi="fi-FI"/>
            </w:rPr>
            <w:t>Sähköposti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861BE9" w:rsidP="00861BE9">
          <w:pPr>
            <w:pStyle w:val="0CE683E604624000BC39090F700FF51D1"/>
          </w:pPr>
          <w:r w:rsidRPr="001B1689">
            <w:rPr>
              <w:lang w:bidi="fi-FI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861BE9" w:rsidP="00861BE9">
          <w:pPr>
            <w:pStyle w:val="2190EB9F9ECE47E1BE28ADA0B4654B4A1"/>
          </w:pPr>
          <w:r w:rsidRPr="001B1689">
            <w:rPr>
              <w:lang w:bidi="fi-FI"/>
            </w:rPr>
            <w:t>Twitter-käyttäjänimi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861BE9" w:rsidP="00861BE9">
          <w:pPr>
            <w:pStyle w:val="D14BF767E4C74BDDB56149B7B866D75D1"/>
          </w:pPr>
          <w:r w:rsidRPr="001B1689">
            <w:rPr>
              <w:lang w:bidi="fi-FI"/>
            </w:rPr>
            <w:t>Verkko-osoite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861BE9" w:rsidP="00861BE9">
          <w:pPr>
            <w:pStyle w:val="56EB7651D74F4D9DBAFAB3896DA46A77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861BE9" w:rsidP="00861BE9">
          <w:pPr>
            <w:pStyle w:val="B7A6DA7B8ABF4D4CACA38D73D0E924521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861BE9" w:rsidP="00861BE9">
          <w:pPr>
            <w:pStyle w:val="E4988B95C5C34031BF2D13ABF563213F1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861BE9" w:rsidP="00861BE9">
          <w:pPr>
            <w:pStyle w:val="6C1E1D8475E24C5ABADFE934C597554A1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861BE9" w:rsidP="00861BE9">
          <w:pPr>
            <w:pStyle w:val="43D0CC09E8F2427EBE4CEE71B1D1FE1A1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861BE9" w:rsidP="00861BE9">
          <w:pPr>
            <w:pStyle w:val="8621FE4C12C946B7906C8555D29772E31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861BE9" w:rsidP="00861BE9">
          <w:pPr>
            <w:pStyle w:val="6C7C6AFFE9D14DA8B859835D99FA17471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861BE9" w:rsidP="00861BE9">
          <w:pPr>
            <w:pStyle w:val="857C909B7312441B85991CFB06EA000C1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861BE9" w:rsidP="00861BE9">
          <w:pPr>
            <w:pStyle w:val="8A19A38376D44FDCA3364F2E59A996911"/>
          </w:pPr>
          <w:r w:rsidRPr="001B1689">
            <w:rPr>
              <w:lang w:bidi="fi-FI"/>
            </w:rPr>
            <w:t>Postinumero ja postitoimipaikka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861BE9" w:rsidP="00861BE9">
          <w:pPr>
            <w:pStyle w:val="38AD9EEC26434D95A1D098F3C1495BE21"/>
          </w:pPr>
          <w:r w:rsidRPr="001B1689">
            <w:rPr>
              <w:lang w:bidi="fi-FI"/>
            </w:rPr>
            <w:t>Postinumero ja postitoimipaikka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625FA7"/>
    <w:rsid w:val="007144E5"/>
    <w:rsid w:val="0076667B"/>
    <w:rsid w:val="00802FB6"/>
    <w:rsid w:val="00861BE9"/>
    <w:rsid w:val="00A406F8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Pr>
      <w:rFonts w:cs="Times New Roman"/>
      <w:sz w:val="3276"/>
      <w:szCs w:val="327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861BE9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861BE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861BE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861BE9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Office_25701405_TF04027266</Template>
  <TotalTime>4</TotalTime>
  <Pages>1</Pages>
  <Words>110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ModifiedBy>Tester fi-FI</cp:lastModifiedBy>
  <cp:revision>2</cp:revision>
  <cp:lastPrinted>2012-08-29T19:15:00Z</cp:lastPrinted>
  <dcterms:created xsi:type="dcterms:W3CDTF">2018-10-26T16:11:00Z</dcterms:created>
  <dcterms:modified xsi:type="dcterms:W3CDTF">2018-11-23T07:16:00Z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