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77" w:type="pct"/>
        <w:tblInd w:w="18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Käyntikorttiasettelu, 10 korttia yhdelle sivulle"/>
      </w:tblPr>
      <w:tblGrid>
        <w:gridCol w:w="4800"/>
        <w:gridCol w:w="4794"/>
      </w:tblGrid>
      <w:tr w:rsidR="00C307D8" w:rsidRPr="007D059F" w:rsidTr="00DA52E3">
        <w:trPr>
          <w:trHeight w:hRule="exact" w:val="2891"/>
        </w:trPr>
        <w:tc>
          <w:tcPr>
            <w:tcW w:w="4800" w:type="dxa"/>
          </w:tcPr>
          <w:p w:rsidR="00C307D8" w:rsidRPr="007D059F" w:rsidRDefault="00C307D8">
            <w:bookmarkStart w:id="0" w:name="_GoBack" w:colFirst="0" w:colLast="0"/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6451FDFC" wp14:editId="388995AC">
                      <wp:extent cx="1143000" cy="777240"/>
                      <wp:effectExtent l="0" t="0" r="0" b="0"/>
                      <wp:docPr id="88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Ryhmä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Puolivapaa piirto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Puolivapaa piirto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Puolivapaa piirto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2D842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">
                      <o:lock v:ext="edit" aspectratio="t"/>
                      <v:group id="Ryhmä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Puolivapaa piirto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7D059F" w:rsidRDefault="00066F9E">
            <w:pPr>
              <w:pStyle w:val="Nimi"/>
            </w:pPr>
            <w:sdt>
              <w:sdtPr>
                <w:alias w:val="Anna nimesi:"/>
                <w:tag w:val="Anna nimesi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7D059F">
                  <w:rPr>
                    <w:lang w:bidi="fi-FI"/>
                  </w:rPr>
                  <w:t>Oma nimi</w:t>
                </w:r>
              </w:sdtContent>
            </w:sdt>
          </w:p>
          <w:sdt>
            <w:sdtPr>
              <w:alias w:val="Anna osoite, postinumero ja postitoimipaikka:"/>
              <w:tag w:val="Anna osoite, postinumero ja postitoimipaikka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F16789">
            <w:sdt>
              <w:sdtPr>
                <w:alias w:val="Anna puhelinnumero:"/>
                <w:tag w:val="Anna puhelinnumero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A603C6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FB4425">
              <w:t> </w:t>
            </w:r>
            <w:sdt>
              <w:sdtPr>
                <w:alias w:val="Anna sähköpostiosoite:"/>
                <w:tag w:val="Anna sähköpostiosoite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FB4425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FB4425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p w:rsidR="00C307D8" w:rsidRPr="007D059F" w:rsidRDefault="00066F9E" w:rsidP="00C307D8">
            <w:sdt>
              <w:sdtPr>
                <w:alias w:val="Anna verkko-osoite:"/>
                <w:tag w:val="Anna verkko-osoite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Verkko-osoite</w:t>
                </w:r>
              </w:sdtContent>
            </w:sdt>
          </w:p>
        </w:tc>
        <w:tc>
          <w:tcPr>
            <w:tcW w:w="4794" w:type="dxa"/>
          </w:tcPr>
          <w:p w:rsidR="00C307D8" w:rsidRPr="007D059F" w:rsidRDefault="00C307D8"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113FBB42" wp14:editId="54FF894C">
                      <wp:extent cx="1143000" cy="777240"/>
                      <wp:effectExtent l="0" t="0" r="0" b="0"/>
                      <wp:docPr id="82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Ryhmä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Puolivapaa piirto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Puolivapaa piirto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Puolivapaa piirto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5464B8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">
                      <o:lock v:ext="edit" aspectratio="t"/>
                      <v:group id="Ryhmä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Puolivapaa piirto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na nimesi:"/>
              <w:tag w:val="Anna nimesi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pPr>
                  <w:pStyle w:val="Nimi"/>
                </w:pPr>
                <w:r w:rsidRPr="007D059F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Anna osoite, postinumero ja postitoimipaikka:"/>
              <w:tag w:val="Anna osoite, postinumero ja postitoimipaikka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9D78A3">
            <w:sdt>
              <w:sdtPr>
                <w:alias w:val="Anna puhelinnumero:"/>
                <w:tag w:val="Anna puhelinnumero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Anna sähköpostiosoite:"/>
                <w:tag w:val="Anna sähköpostiosoite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Anna verkko-osoite:"/>
              <w:tag w:val="Anna verkko-osoite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Verkko-osoite</w:t>
                </w:r>
              </w:p>
            </w:sdtContent>
          </w:sdt>
        </w:tc>
      </w:tr>
      <w:tr w:rsidR="00C307D8" w:rsidRPr="007D059F" w:rsidTr="00DA52E3">
        <w:trPr>
          <w:trHeight w:hRule="exact" w:val="2891"/>
        </w:trPr>
        <w:tc>
          <w:tcPr>
            <w:tcW w:w="4800" w:type="dxa"/>
          </w:tcPr>
          <w:p w:rsidR="00C307D8" w:rsidRPr="007D059F" w:rsidRDefault="00C307D8"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6A431CE5" wp14:editId="2BB879CC">
                      <wp:extent cx="1143000" cy="777240"/>
                      <wp:effectExtent l="0" t="0" r="0" b="0"/>
                      <wp:docPr id="87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Ryhmä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Puolivapaa piirto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Puolivapaa piirto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Puolivapaa piirto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0E95E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">
                      <o:lock v:ext="edit" aspectratio="t"/>
                      <v:group id="Ryhmä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Puolivapaa piirto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na nimesi:"/>
              <w:tag w:val="Anna nimesi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pPr>
                  <w:pStyle w:val="Nimi"/>
                </w:pPr>
                <w:r w:rsidRPr="007D059F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Anna osoite, postinumero ja postitoimipaikka:"/>
              <w:tag w:val="Anna osoite, postinumero ja postitoimipaikka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9D78A3">
            <w:sdt>
              <w:sdtPr>
                <w:alias w:val="Anna puhelinnumero:"/>
                <w:tag w:val="Anna puhelinnumero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Anna sähköpostiosoite:"/>
                <w:tag w:val="Anna sähköpostiosoite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Anna verkko-osoite:"/>
              <w:tag w:val="Anna verkko-osoite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Verkko-osoite</w:t>
                </w:r>
              </w:p>
            </w:sdtContent>
          </w:sdt>
        </w:tc>
        <w:tc>
          <w:tcPr>
            <w:tcW w:w="4794" w:type="dxa"/>
          </w:tcPr>
          <w:p w:rsidR="00C307D8" w:rsidRPr="007D059F" w:rsidRDefault="00C307D8"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5F256392" wp14:editId="3869B76C">
                      <wp:extent cx="1143000" cy="777240"/>
                      <wp:effectExtent l="0" t="0" r="0" b="0"/>
                      <wp:docPr id="93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Ryhmä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Puolivapaa piirto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Puolivapaa piirto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Puolivapaa piirto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11179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">
                      <o:lock v:ext="edit" aspectratio="t"/>
                      <v:group id="Ryhmä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Puolivapaa piirto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na nimesi:"/>
              <w:tag w:val="Anna nimesi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pPr>
                  <w:pStyle w:val="Nimi"/>
                </w:pPr>
                <w:r w:rsidRPr="007D059F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Anna osoite, postinumero ja postitoimipaikka:"/>
              <w:tag w:val="Anna osoite, postinumero ja postitoimipaikka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9D78A3">
            <w:sdt>
              <w:sdtPr>
                <w:alias w:val="Anna puhelinnumero:"/>
                <w:tag w:val="Anna puhelinnumero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Anna sähköpostiosoite:"/>
                <w:tag w:val="Anna sähköpostiosoite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Anna verkko-osoite:"/>
              <w:tag w:val="Anna verkko-osoite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Verkko-osoite</w:t>
                </w:r>
              </w:p>
            </w:sdtContent>
          </w:sdt>
        </w:tc>
      </w:tr>
      <w:tr w:rsidR="00C307D8" w:rsidRPr="007D059F" w:rsidTr="00DA52E3">
        <w:trPr>
          <w:trHeight w:hRule="exact" w:val="2891"/>
        </w:trPr>
        <w:tc>
          <w:tcPr>
            <w:tcW w:w="4800" w:type="dxa"/>
          </w:tcPr>
          <w:p w:rsidR="00C307D8" w:rsidRPr="007D059F" w:rsidRDefault="00C307D8"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4AAE8CD7" wp14:editId="255DEF72">
                      <wp:extent cx="1143000" cy="777240"/>
                      <wp:effectExtent l="0" t="0" r="0" b="0"/>
                      <wp:docPr id="103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Ryhmä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Puolivapaa piirto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Puolivapaa piirto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Puolivapaa piirto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04B459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">
                      <o:lock v:ext="edit" aspectratio="t"/>
                      <v:group id="Ryhmä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Puolivapaa piirto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na nimesi:"/>
              <w:tag w:val="Anna nimesi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pPr>
                  <w:pStyle w:val="Nimi"/>
                </w:pPr>
                <w:r w:rsidRPr="007D059F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Anna osoite, postinumero ja postitoimipaikka:"/>
              <w:tag w:val="Anna osoite, postinumero ja postitoimipaikka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9D78A3">
            <w:sdt>
              <w:sdtPr>
                <w:alias w:val="Anna puhelinnumero:"/>
                <w:tag w:val="Anna puhelinnumero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Anna sähköpostiosoite:"/>
                <w:tag w:val="Anna sähköpostiosoite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Anna verkko-osoite:"/>
              <w:tag w:val="Anna verkko-osoite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Verkko-osoite</w:t>
                </w:r>
              </w:p>
            </w:sdtContent>
          </w:sdt>
        </w:tc>
        <w:tc>
          <w:tcPr>
            <w:tcW w:w="4794" w:type="dxa"/>
          </w:tcPr>
          <w:p w:rsidR="00C307D8" w:rsidRPr="007D059F" w:rsidRDefault="00C307D8"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1FB7AC00" wp14:editId="644E4FB1">
                      <wp:extent cx="1143000" cy="777240"/>
                      <wp:effectExtent l="0" t="0" r="0" b="0"/>
                      <wp:docPr id="98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Ryhmä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Puolivapaa piirto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Puolivapaa piirto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Puolivapaa piirto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8AA9C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">
                      <o:lock v:ext="edit" aspectratio="t"/>
                      <v:group id="Ryhmä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Puolivapaa piirto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na nimesi:"/>
              <w:tag w:val="Anna nimesi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pPr>
                  <w:pStyle w:val="Nimi"/>
                </w:pPr>
                <w:r w:rsidRPr="007D059F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Anna osoite, postinumero ja postitoimipaikka:"/>
              <w:tag w:val="Anna osoite, postinumero ja postitoimipaikka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9D78A3">
            <w:sdt>
              <w:sdtPr>
                <w:alias w:val="Anna puhelinnumero:"/>
                <w:tag w:val="Anna puhelinnumero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Anna sähköpostiosoite:"/>
                <w:tag w:val="Anna sähköpostiosoite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Anna verkko-osoite:"/>
              <w:tag w:val="Anna verkko-osoite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Verkko-osoite</w:t>
                </w:r>
              </w:p>
            </w:sdtContent>
          </w:sdt>
        </w:tc>
      </w:tr>
      <w:tr w:rsidR="00C307D8" w:rsidRPr="007D059F" w:rsidTr="00DA52E3">
        <w:trPr>
          <w:trHeight w:hRule="exact" w:val="2891"/>
        </w:trPr>
        <w:tc>
          <w:tcPr>
            <w:tcW w:w="4800" w:type="dxa"/>
          </w:tcPr>
          <w:p w:rsidR="00C307D8" w:rsidRPr="007D059F" w:rsidRDefault="00C307D8"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2B543562" wp14:editId="5890C2A6">
                      <wp:extent cx="1143000" cy="777240"/>
                      <wp:effectExtent l="0" t="0" r="0" b="0"/>
                      <wp:docPr id="108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Ryhmä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Puolivapaa piirto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Puolivapaa piirto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Puolivapaa piirto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A7AE27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">
                      <o:lock v:ext="edit" aspectratio="t"/>
                      <v:group id="Ryhmä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Puolivapaa piirto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na nimesi:"/>
              <w:tag w:val="Anna nimesi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pPr>
                  <w:pStyle w:val="Nimi"/>
                </w:pPr>
                <w:r w:rsidRPr="007D059F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Anna osoite, postinumero ja postitoimipaikka:"/>
              <w:tag w:val="Anna osoite, postinumero ja postitoimipaikka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9D78A3">
            <w:sdt>
              <w:sdtPr>
                <w:alias w:val="Anna puhelinnumero:"/>
                <w:tag w:val="Anna puhelinnumero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FB4425">
              <w:t> </w:t>
            </w:r>
            <w:sdt>
              <w:sdtPr>
                <w:alias w:val="Anna sähköpostiosoite:"/>
                <w:tag w:val="Anna sähköpostiosoite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FB4425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FB4425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Anna verkko-osoite:"/>
              <w:tag w:val="Anna verkko-osoite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Verkko-osoite</w:t>
                </w:r>
              </w:p>
            </w:sdtContent>
          </w:sdt>
        </w:tc>
        <w:tc>
          <w:tcPr>
            <w:tcW w:w="4794" w:type="dxa"/>
          </w:tcPr>
          <w:p w:rsidR="00C307D8" w:rsidRPr="007D059F" w:rsidRDefault="00C307D8"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4488302C" wp14:editId="37ACE7F8">
                      <wp:extent cx="1143000" cy="777240"/>
                      <wp:effectExtent l="0" t="0" r="0" b="0"/>
                      <wp:docPr id="113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Ryhmä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Puolivapaa piirto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Puolivapaa piirto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Puolivapaa piirto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40EFC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">
                      <o:lock v:ext="edit" aspectratio="t"/>
                      <v:group id="Ryhmä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Puolivapaa piirto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na nimesi:"/>
              <w:tag w:val="Anna nimesi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pPr>
                  <w:pStyle w:val="Nimi"/>
                </w:pPr>
                <w:r w:rsidRPr="007D059F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Anna osoite, postinumero ja postitoimipaikka:"/>
              <w:tag w:val="Anna osoite, postinumero ja postitoimipaikka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9D78A3">
            <w:sdt>
              <w:sdtPr>
                <w:alias w:val="Anna puhelinnumero:"/>
                <w:tag w:val="Anna puhelinnumero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FB4425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FB4425">
              <w:t> </w:t>
            </w:r>
            <w:sdt>
              <w:sdtPr>
                <w:alias w:val="Anna sähköpostiosoite:"/>
                <w:tag w:val="Anna sähköpostiosoite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FB4425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FB4425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Anna verkko-osoite:"/>
              <w:tag w:val="Anna verkko-osoite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Verkko-osoite</w:t>
                </w:r>
              </w:p>
            </w:sdtContent>
          </w:sdt>
        </w:tc>
      </w:tr>
      <w:tr w:rsidR="00C307D8" w:rsidRPr="007D059F" w:rsidTr="00DA52E3">
        <w:trPr>
          <w:trHeight w:hRule="exact" w:val="2891"/>
        </w:trPr>
        <w:tc>
          <w:tcPr>
            <w:tcW w:w="4800" w:type="dxa"/>
          </w:tcPr>
          <w:p w:rsidR="00C307D8" w:rsidRPr="007D059F" w:rsidRDefault="00C307D8"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0912138B" wp14:editId="158463E3">
                      <wp:extent cx="1143000" cy="777240"/>
                      <wp:effectExtent l="0" t="0" r="0" b="0"/>
                      <wp:docPr id="118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Ryhmä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Puolivapaa piirto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Puolivapaa piirto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Puolivapaa piirto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264E4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">
                      <o:lock v:ext="edit" aspectratio="t"/>
                      <v:group id="Ryhmä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Puolivapaa piirto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na nimesi:"/>
              <w:tag w:val="Anna nimesi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pPr>
                  <w:pStyle w:val="Nimi"/>
                </w:pPr>
                <w:r w:rsidRPr="007D059F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Anna osoite, postinumero ja postitoimipaikka:"/>
              <w:tag w:val="Anna osoite, postinumero ja postitoimipaikka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9D78A3">
            <w:sdt>
              <w:sdtPr>
                <w:alias w:val="Anna puhelinnumero:"/>
                <w:tag w:val="Anna puhelinnumero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FB4425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Anna sähköpostiosoite:"/>
                <w:tag w:val="Anna sähköpostiosoite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p w:rsidR="00C307D8" w:rsidRPr="007D059F" w:rsidRDefault="00066F9E" w:rsidP="009D78A3">
            <w:sdt>
              <w:sdtPr>
                <w:alias w:val="Anna verkko-osoite:"/>
                <w:tag w:val="Anna verkko-osoite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Verkko-osoite</w:t>
                </w:r>
              </w:sdtContent>
            </w:sdt>
            <w:r w:rsidR="0020511A" w:rsidRPr="007D059F">
              <w:rPr>
                <w:lang w:bidi="fi-FI"/>
              </w:rPr>
              <w:t xml:space="preserve"> </w:t>
            </w:r>
          </w:p>
        </w:tc>
        <w:tc>
          <w:tcPr>
            <w:tcW w:w="4794" w:type="dxa"/>
          </w:tcPr>
          <w:p w:rsidR="00C307D8" w:rsidRPr="007D059F" w:rsidRDefault="00C307D8">
            <w:r w:rsidRPr="007D059F">
              <w:rPr>
                <w:noProof/>
                <w:lang w:eastAsia="fi-FI"/>
              </w:rPr>
              <mc:AlternateContent>
                <mc:Choice Requires="wpg">
                  <w:drawing>
                    <wp:inline distT="0" distB="0" distL="0" distR="0" wp14:anchorId="12F8AB46" wp14:editId="68CF4B8F">
                      <wp:extent cx="1143000" cy="777240"/>
                      <wp:effectExtent l="0" t="0" r="0" b="0"/>
                      <wp:docPr id="123" name="Ryhmä 87" descr="Vaaleanpunaisen ja keltaisen sävyinen kukkakuv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Ryhmä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Puolivapaa piirto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Puolivapaa piirto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Puolivapaa piirto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B6022" id="Ryhmä 87" o:spid="_x0000_s1026" alt="Vaaleanpunaisen ja keltaisen sävyinen kukkakuv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">
                      <o:lock v:ext="edit" aspectratio="t"/>
                      <v:group id="Ryhmä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Puolivapaa piirto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uolivapaa piirto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uolivapaa piirto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na nimesi:"/>
              <w:tag w:val="Anna nimesi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pPr>
                  <w:pStyle w:val="Nimi"/>
                </w:pPr>
                <w:r w:rsidRPr="007D059F">
                  <w:rPr>
                    <w:lang w:bidi="fi-FI"/>
                  </w:rPr>
                  <w:t>Oma nimi</w:t>
                </w:r>
              </w:p>
            </w:sdtContent>
          </w:sdt>
          <w:sdt>
            <w:sdtPr>
              <w:alias w:val="Anna osoite, postinumero ja postitoimipaikka:"/>
              <w:tag w:val="Anna osoite, postinumero ja postitoimipaikka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Katuosoite, postinumero, postitoimipaikka</w:t>
                </w:r>
              </w:p>
            </w:sdtContent>
          </w:sdt>
          <w:p w:rsidR="00C307D8" w:rsidRPr="007D059F" w:rsidRDefault="00066F9E" w:rsidP="009D78A3">
            <w:sdt>
              <w:sdtPr>
                <w:alias w:val="Anna puhelinnumero:"/>
                <w:tag w:val="Anna puhelinnumero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7D059F">
                  <w:rPr>
                    <w:lang w:bidi="fi-FI"/>
                  </w:rPr>
                  <w:t>Puhelin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Anna sähköpostiosoite:"/>
                <w:tag w:val="Anna sähköpostiosoite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Sähköpostiosoite</w:t>
                </w:r>
              </w:sdtContent>
            </w:sdt>
            <w:r w:rsidR="00C307D8" w:rsidRPr="006D7FAE">
              <w:t> </w:t>
            </w:r>
            <w:r w:rsidR="00C307D8" w:rsidRPr="007D059F">
              <w:rPr>
                <w:rStyle w:val="Strong"/>
                <w:lang w:bidi="fi-FI"/>
              </w:rPr>
              <w:t>|</w:t>
            </w:r>
            <w:r w:rsidR="00C307D8" w:rsidRPr="006D7FAE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7D059F">
                  <w:rPr>
                    <w:lang w:bidi="fi-FI"/>
                  </w:rPr>
                  <w:t>@twitter</w:t>
                </w:r>
              </w:sdtContent>
            </w:sdt>
            <w:r w:rsidR="00C307D8" w:rsidRPr="007D059F">
              <w:rPr>
                <w:lang w:bidi="fi-FI"/>
              </w:rPr>
              <w:t xml:space="preserve">: </w:t>
            </w:r>
            <w:sdt>
              <w:sdtPr>
                <w:alias w:val="Anna Twitter-käyttäjänimi:"/>
                <w:tag w:val="Anna Twitter-käyttäjänimi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7D059F">
                  <w:rPr>
                    <w:lang w:bidi="fi-FI"/>
                  </w:rPr>
                  <w:t>Twitter-käyttäjänimi</w:t>
                </w:r>
              </w:sdtContent>
            </w:sdt>
          </w:p>
          <w:sdt>
            <w:sdtPr>
              <w:alias w:val="Anna verkko-osoite:"/>
              <w:tag w:val="Anna verkko-osoite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7D059F" w:rsidRDefault="00C307D8" w:rsidP="009D78A3">
                <w:r w:rsidRPr="007D059F">
                  <w:rPr>
                    <w:lang w:bidi="fi-FI"/>
                  </w:rPr>
                  <w:t>Verkko-osoite</w:t>
                </w:r>
              </w:p>
            </w:sdtContent>
          </w:sdt>
        </w:tc>
      </w:tr>
      <w:bookmarkEnd w:id="0"/>
    </w:tbl>
    <w:p w:rsidR="00333B97" w:rsidRPr="007D059F" w:rsidRDefault="00333B97" w:rsidP="00360D51"/>
    <w:sectPr w:rsidR="00333B97" w:rsidRPr="007D059F" w:rsidSect="007D059F">
      <w:pgSz w:w="11906" w:h="16838" w:code="9"/>
      <w:pgMar w:top="794" w:right="1134" w:bottom="510" w:left="113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6F9E" w:rsidRDefault="00066F9E" w:rsidP="0093710A">
      <w:r>
        <w:separator/>
      </w:r>
    </w:p>
  </w:endnote>
  <w:endnote w:type="continuationSeparator" w:id="0">
    <w:p w:rsidR="00066F9E" w:rsidRDefault="00066F9E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6F9E" w:rsidRDefault="00066F9E" w:rsidP="0093710A">
      <w:r>
        <w:separator/>
      </w:r>
    </w:p>
  </w:footnote>
  <w:footnote w:type="continuationSeparator" w:id="0">
    <w:p w:rsidR="00066F9E" w:rsidRDefault="00066F9E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66F9E"/>
    <w:rsid w:val="000C3826"/>
    <w:rsid w:val="000F355E"/>
    <w:rsid w:val="00154E2D"/>
    <w:rsid w:val="0020511A"/>
    <w:rsid w:val="00333B97"/>
    <w:rsid w:val="00360D51"/>
    <w:rsid w:val="003F1705"/>
    <w:rsid w:val="005357B3"/>
    <w:rsid w:val="005F3489"/>
    <w:rsid w:val="006D7FAE"/>
    <w:rsid w:val="006E0AA0"/>
    <w:rsid w:val="0072404D"/>
    <w:rsid w:val="00747040"/>
    <w:rsid w:val="007D059F"/>
    <w:rsid w:val="00801F57"/>
    <w:rsid w:val="00843B08"/>
    <w:rsid w:val="008A3E0C"/>
    <w:rsid w:val="0093710A"/>
    <w:rsid w:val="00947032"/>
    <w:rsid w:val="0096129F"/>
    <w:rsid w:val="009A6BAE"/>
    <w:rsid w:val="009D78A3"/>
    <w:rsid w:val="009F2886"/>
    <w:rsid w:val="00A44B39"/>
    <w:rsid w:val="00A603C6"/>
    <w:rsid w:val="00AF015F"/>
    <w:rsid w:val="00B008EB"/>
    <w:rsid w:val="00B129EC"/>
    <w:rsid w:val="00B42F65"/>
    <w:rsid w:val="00B55A31"/>
    <w:rsid w:val="00C307D8"/>
    <w:rsid w:val="00C515E4"/>
    <w:rsid w:val="00D154D3"/>
    <w:rsid w:val="00DA52E3"/>
    <w:rsid w:val="00F16789"/>
    <w:rsid w:val="00FB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fi-FI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imi">
    <w:name w:val="Nimi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Vaalearuudukkotaulukko11">
    <w:name w:val="Vaalea ruudukkotaulukko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11">
    <w:name w:val="Vaalea ruudukkotaulukko 1 - korostus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21">
    <w:name w:val="Vaalea ruudukkotaulukko 1 - korostus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31">
    <w:name w:val="Vaalea ruudukkotaulukko 1 - korostus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41">
    <w:name w:val="Vaalea ruudukkotaulukko 1 - korostus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51">
    <w:name w:val="Vaalea ruudukkotaulukko 1 - korostus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Vaalearuudukkotaulukko1-korostus61">
    <w:name w:val="Vaalea ruudukkotaulukko 1 - korostus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udukkotaulukko21">
    <w:name w:val="Ruudukkotaulukko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udukkotaulukko2-korostus11">
    <w:name w:val="Ruudukkotaulukko 2 - korostus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udukkotaulukko2-korostus21">
    <w:name w:val="Ruudukkotaulukko 2 - korostus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udukkotaulukko2-korostus31">
    <w:name w:val="Ruudukkotaulukko 2 - korostus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udukkotaulukko2-korostus41">
    <w:name w:val="Ruudukkotaulukko 2 - korostus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udukkotaulukko2-korostus51">
    <w:name w:val="Ruudukkotaulukko 2 - korostus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udukkotaulukko2-korostus61">
    <w:name w:val="Ruudukkotaulukko 2 - korostus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Ruudukkotaulukko31">
    <w:name w:val="Ruudukkotaulukko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udukkotaulukko3-korostus11">
    <w:name w:val="Ruudukkotaulukko 3 - korostus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Ruudukkotaulukko3-korostus21">
    <w:name w:val="Ruudukkotaulukko 3 - korostus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Ruudukkotaulukko3-korostus31">
    <w:name w:val="Ruudukkotaulukko 3 - korostus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Ruudukkotaulukko3-korostus41">
    <w:name w:val="Ruudukkotaulukko 3 - korostus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Ruudukkotaulukko3-korostus51">
    <w:name w:val="Ruudukkotaulukko 3 - korostus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Ruudukkotaulukko3-korostus61">
    <w:name w:val="Ruudukkotaulukko 3 - korostus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Ruudukkotaulukko41">
    <w:name w:val="Ruudukkotaulukko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udukkotaulukko4-korostus11">
    <w:name w:val="Ruudukkotaulukko 4 - korostus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udukkotaulukko4-korostus21">
    <w:name w:val="Ruudukkotaulukko 4 - korostus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udukkotaulukko4-korostus31">
    <w:name w:val="Ruudukkotaulukko 4 - korostus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udukkotaulukko4-korostus41">
    <w:name w:val="Ruudukkotaulukko 4 - korostus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udukkotaulukko4-korostus51">
    <w:name w:val="Ruudukkotaulukko 4 - korostus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udukkotaulukko4-korostus61">
    <w:name w:val="Ruudukkotaulukko 4 - korostus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ummaruudukkotaulukko51">
    <w:name w:val="Tumma ruudukkotaulukko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ummaruudukkotaulukko5-korostus11">
    <w:name w:val="Tumma ruudukkotaulukko 5 - korostus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ummaruudukkotaulukko5-korostus21">
    <w:name w:val="Tumma ruudukkotaulukko 5 - korostus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ummaruudukkotaulukko5-korostus31">
    <w:name w:val="Tumma ruudukkotaulukko 5 - korostus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ummaruudukkotaulukko5-korostus41">
    <w:name w:val="Tumma ruudukkotaulukko 5 - korostus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ummaruudukkotaulukko5-korostus51">
    <w:name w:val="Tumma ruudukkotaulukko 5 - korostus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ummaruudukkotaulukko5-korostus61">
    <w:name w:val="Tumma ruudukkotaulukko 5 - korostus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Vriksruudukkotaulukko61">
    <w:name w:val="Värikäs ruudukkotaulukko 6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Vriksruudukkotaulukko6-korostus11">
    <w:name w:val="Värikäs ruudukkotaulukko 6 - korostus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Vriksruudukkotaulukko6-korostus21">
    <w:name w:val="Värikäs ruudukkotaulukko 6 - korostus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Vriksruudukkotaulukko6-korostus31">
    <w:name w:val="Värikäs ruudukkotaulukko 6 - korostus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Vriksruudukkotaulukko6-korostus41">
    <w:name w:val="Värikäs ruudukkotaulukko 6 - korostus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Vriksruudukkotaulukko6-korostus51">
    <w:name w:val="Värikäs ruudukkotaulukko 6 - korostus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Vriksruudukkotaulukko6-korostus61">
    <w:name w:val="Värikäs ruudukkotaulukko 6 - korostus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Vriksruudukkotaulukko71">
    <w:name w:val="Värikäs ruudukkotaulukko 7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Vriksruudukkotaulukko7-korostus11">
    <w:name w:val="Värikäs ruudukkotaulukko 7 - korostus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Vriksruudukkotaulukko7-korostus21">
    <w:name w:val="Värikäs ruudukkotaulukko 7 - korostus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Vriksruudukkotaulukko7-korostus31">
    <w:name w:val="Värikäs ruudukkotaulukko 7 - korostus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Vriksruudukkotaulukko7-korostus41">
    <w:name w:val="Värikäs ruudukkotaulukko 7 - korostus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Vriksruudukkotaulukko7-korostus51">
    <w:name w:val="Värikäs ruudukkotaulukko 7 - korostus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Vriksruudukkotaulukko7-korostus61">
    <w:name w:val="Värikäs ruudukkotaulukko 7 - korostus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Vaalealuettelotaulukko11">
    <w:name w:val="Vaalea luettelotaulukko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Vaalealuettelotaulukko1-korostus11">
    <w:name w:val="Vaalea luettelotaulukko 1 - korostus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Vaalealuettelotaulukko1-korostus21">
    <w:name w:val="Vaalea luettelotaulukko 1 - korostus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Vaalealuettelotaulukko1-korostus31">
    <w:name w:val="Vaalea luettelotaulukko 1 - korostus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Vaalealuettelotaulukko1-korostus41">
    <w:name w:val="Vaalea luettelotaulukko 1 - korostus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Vaalealuettelotaulukko1-korostus51">
    <w:name w:val="Vaalea luettelotaulukko 1 - korostus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Vaalealuettelotaulukko1-korostus61">
    <w:name w:val="Vaalea luettelotaulukko 1 - korostus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uettelotaulukko21">
    <w:name w:val="Luettelotaulukko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uettelotaulukko2-korostus11">
    <w:name w:val="Luettelotaulukko 2 - korostus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uettelotaulukko2-korostus21">
    <w:name w:val="Luettelotaulukko 2 - korostus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uettelotaulukko2-korostus31">
    <w:name w:val="Luettelotaulukko 2 - korostus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uettelotaulukko2-korostus41">
    <w:name w:val="Luettelotaulukko 2 - korostus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uettelotaulukko2-korostus51">
    <w:name w:val="Luettelotaulukko 2 - korostus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uettelotaulukko2-korostus61">
    <w:name w:val="Luettelotaulukko 2 - korostus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uettelotaulukko31">
    <w:name w:val="Luettelotaulukko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uettelotaulukko3-korostus11">
    <w:name w:val="Luettelotaulukko 3 - korostus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uettelotaulukko3-korostus21">
    <w:name w:val="Luettelotaulukko 3 - korostus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uettelotaulukko3-korostus31">
    <w:name w:val="Luettelotaulukko 3 - korostus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uettelotaulukko3-korostus41">
    <w:name w:val="Luettelotaulukko 3 - korostus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uettelotaulukko3-korostus51">
    <w:name w:val="Luettelotaulukko 3 - korostus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uettelotaulukko3-korostus61">
    <w:name w:val="Luettelotaulukko 3 - korostus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uettelotaulukko41">
    <w:name w:val="Luettelotaulukko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uettelotaulukko4-korostus11">
    <w:name w:val="Luettelotaulukko 4 - korostus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uettelotaulukko4-korostus21">
    <w:name w:val="Luettelotaulukko 4 - korostus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uettelotaulukko4-korostus31">
    <w:name w:val="Luettelotaulukko 4 - korostus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uettelotaulukko4-korostus41">
    <w:name w:val="Luettelotaulukko 4 - korostus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uettelotaulukko4-korostus51">
    <w:name w:val="Luettelotaulukko 4 - korostus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uettelotaulukko4-korostus61">
    <w:name w:val="Luettelotaulukko 4 - korostus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ummaluettelotaulukko51">
    <w:name w:val="Tumma luettelotaulukko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11">
    <w:name w:val="Tumma luettelotaulukko 5 - korostus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21">
    <w:name w:val="Tumma luettelotaulukko 5 - korostus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31">
    <w:name w:val="Tumma luettelotaulukko 5 - korostus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41">
    <w:name w:val="Tumma luettelotaulukko 5 - korostus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51">
    <w:name w:val="Tumma luettelotaulukko 5 - korostus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maluettelotaulukko5-korostus61">
    <w:name w:val="Tumma luettelotaulukko 5 - korostus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Vriksluettelotaulukko61">
    <w:name w:val="Värikäs luettelotaulukko 6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Vriksluettelotaulukko6-korostus11">
    <w:name w:val="Värikäs luettelotaulukko 6 - korostus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Vriksluettelotaulukko6-korostus21">
    <w:name w:val="Värikäs luettelotaulukko 6 - korostus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Vriksluettelotaulukko6-korostus31">
    <w:name w:val="Värikäs luettelotaulukko 6 - korostus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Vriksluettelotaulukko6-korostus41">
    <w:name w:val="Värikäs luettelotaulukko 6 - korostus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Vriksluettelotaulukko6-korostus51">
    <w:name w:val="Värikäs luettelotaulukko 6 - korostus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Vriksluettelotaulukko6-korostus61">
    <w:name w:val="Värikäs luettelotaulukko 6 - korostus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Vriksluettelotaulukko71">
    <w:name w:val="Värikäs luettelotaulukko 7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11">
    <w:name w:val="Värikäs luettelotaulukko 7 - korostus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21">
    <w:name w:val="Värikäs luettelotaulukko 7 - korostus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31">
    <w:name w:val="Värikäs luettelotaulukko 7 - korostus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41">
    <w:name w:val="Värikäs luettelotaulukko 7 - korostus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51">
    <w:name w:val="Värikäs luettelotaulukko 7 - korostus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iksluettelotaulukko7-korostus61">
    <w:name w:val="Värikäs luettelotaulukko 7 - korostus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Yksinkertainentaulukko11">
    <w:name w:val="Yksinkertainen taulukko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Yksinkertainentaulukko21">
    <w:name w:val="Yksinkertainen taulukko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Yksinkertainentaulukko31">
    <w:name w:val="Yksinkertainen taulukko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Yksinkertainentaulukko41">
    <w:name w:val="Yksinkertainen taulukko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Yksinkertainentaulukko51">
    <w:name w:val="Yksinkertainen taulukko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Vaaleataulukkoruudukko1">
    <w:name w:val="Vaalea taulukkoruudukko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2A5F4E" w:rsidP="002A5F4E">
          <w:pPr>
            <w:pStyle w:val="68BCF059FAE24D38B723189348A345DC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2A5F4E" w:rsidP="002A5F4E">
          <w:pPr>
            <w:pStyle w:val="25711D6A6F98415AB748D678F93F4B52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2A5F4E" w:rsidP="002A5F4E">
          <w:pPr>
            <w:pStyle w:val="4898521E74CA4AC4A665777C91565A53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2A5F4E" w:rsidP="002A5F4E">
          <w:pPr>
            <w:pStyle w:val="0F54E8A6A3F14036A587252711B66C0A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2A5F4E" w:rsidP="002A5F4E">
          <w:pPr>
            <w:pStyle w:val="FB81FE586FD54529AA77747711048982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2A5F4E" w:rsidP="002A5F4E">
          <w:pPr>
            <w:pStyle w:val="C74D7865BE4F4738928AA93E1B7940C6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2A5F4E" w:rsidP="002A5F4E">
          <w:pPr>
            <w:pStyle w:val="911EF5089B3F41BEA8242E1E5275D9F23"/>
          </w:pPr>
          <w:r w:rsidRPr="007D059F">
            <w:rPr>
              <w:lang w:bidi="fi-FI"/>
            </w:rPr>
            <w:t>Verkko-osoite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2A5F4E" w:rsidP="002A5F4E">
          <w:pPr>
            <w:pStyle w:val="C2228C0B858444C989F9A523BB2C4606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2A5F4E" w:rsidP="002A5F4E">
          <w:pPr>
            <w:pStyle w:val="53A276C4141143D49EFA007782EA94F5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2A5F4E" w:rsidP="002A5F4E">
          <w:pPr>
            <w:pStyle w:val="4671580BFA054C7FAA7068F88518775B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2A5F4E" w:rsidP="002A5F4E">
          <w:pPr>
            <w:pStyle w:val="F56CBFCB43C04DDE81B4214A724DEAD5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2A5F4E" w:rsidP="002A5F4E">
          <w:pPr>
            <w:pStyle w:val="17D090E138D14D3EB660095525D60E78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2A5F4E" w:rsidP="002A5F4E">
          <w:pPr>
            <w:pStyle w:val="06FB2EE686D3459987362FB395980A98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2A5F4E" w:rsidP="002A5F4E">
          <w:pPr>
            <w:pStyle w:val="D289354F1BB84BC9875E89BE1142A0FE3"/>
          </w:pPr>
          <w:r w:rsidRPr="007D059F">
            <w:rPr>
              <w:lang w:bidi="fi-FI"/>
            </w:rPr>
            <w:t>Verkko-osoite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2A5F4E" w:rsidP="002A5F4E">
          <w:pPr>
            <w:pStyle w:val="836D6C47AFCA41A094B41410546A962A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2A5F4E" w:rsidP="002A5F4E">
          <w:pPr>
            <w:pStyle w:val="1DF3A65F52D8470C86C62BCABDB24B3F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2A5F4E" w:rsidP="002A5F4E">
          <w:pPr>
            <w:pStyle w:val="134BFA88A48D48BD88B0FBD0321AABAF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2A5F4E" w:rsidP="002A5F4E">
          <w:pPr>
            <w:pStyle w:val="CADD01BD0BAA4502B5CEE90C8B4DF702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2A5F4E" w:rsidP="002A5F4E">
          <w:pPr>
            <w:pStyle w:val="75EEEB20F5B34D7D9ECF85192353BACE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2A5F4E" w:rsidP="002A5F4E">
          <w:pPr>
            <w:pStyle w:val="3A5941D2D55C45FEBE8B22F3CAB73FFA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2A5F4E" w:rsidP="002A5F4E">
          <w:pPr>
            <w:pStyle w:val="88B138ABF5D544D99696E0454D8FF87D3"/>
          </w:pPr>
          <w:r w:rsidRPr="007D059F">
            <w:rPr>
              <w:lang w:bidi="fi-FI"/>
            </w:rPr>
            <w:t>Verkko-osoite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2A5F4E" w:rsidP="002A5F4E">
          <w:pPr>
            <w:pStyle w:val="7A974F08C62D4BBD81F5BDD505CD9274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2A5F4E" w:rsidP="002A5F4E">
          <w:pPr>
            <w:pStyle w:val="D2415796CDBA4AA0A351502C43CF6C7A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2A5F4E" w:rsidP="002A5F4E">
          <w:pPr>
            <w:pStyle w:val="020B52A457F5451AB58C7085473939BC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2A5F4E" w:rsidP="002A5F4E">
          <w:pPr>
            <w:pStyle w:val="5C0376686605443687D41A0513C260E1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2A5F4E" w:rsidP="002A5F4E">
          <w:pPr>
            <w:pStyle w:val="BC970D8AC53D472785F0A450AB27948A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2A5F4E" w:rsidP="002A5F4E">
          <w:pPr>
            <w:pStyle w:val="4B3224B26F5F46889EF536831E18AE37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2A5F4E" w:rsidP="002A5F4E">
          <w:pPr>
            <w:pStyle w:val="DC98B87CCAD043D68524DEB1800790053"/>
          </w:pPr>
          <w:r w:rsidRPr="007D059F">
            <w:rPr>
              <w:lang w:bidi="fi-FI"/>
            </w:rPr>
            <w:t>Verkko-osoite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2A5F4E" w:rsidP="002A5F4E">
          <w:pPr>
            <w:pStyle w:val="0CE4CD22C26E47B285FE50FC9856DF55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2A5F4E" w:rsidP="002A5F4E">
          <w:pPr>
            <w:pStyle w:val="BC6EE3D1166C416CBEA32417FADB2F21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2A5F4E" w:rsidP="002A5F4E">
          <w:pPr>
            <w:pStyle w:val="B4E9E80B12434AAAB175D67D3DBEF2B2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2A5F4E" w:rsidP="002A5F4E">
          <w:pPr>
            <w:pStyle w:val="469E39427D6A4480B9C8183605259751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2A5F4E" w:rsidP="002A5F4E">
          <w:pPr>
            <w:pStyle w:val="E492C42B7DB9478F805E69FDE1BB2E85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2A5F4E" w:rsidP="002A5F4E">
          <w:pPr>
            <w:pStyle w:val="1E3CD9BA47F24F188875E1CB9BEEFB5F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2A5F4E" w:rsidP="002A5F4E">
          <w:pPr>
            <w:pStyle w:val="8E03841F6D4A4E2EB7C9C1E4D73CD6F63"/>
          </w:pPr>
          <w:r w:rsidRPr="007D059F">
            <w:rPr>
              <w:lang w:bidi="fi-FI"/>
            </w:rPr>
            <w:t>Verkko-osoite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2A5F4E" w:rsidP="002A5F4E">
          <w:pPr>
            <w:pStyle w:val="B88388866C6A4B0BB74BAB15D14BC512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2A5F4E" w:rsidP="002A5F4E">
          <w:pPr>
            <w:pStyle w:val="4C47ED37C079438BBC66C5851BD1925D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2A5F4E" w:rsidP="002A5F4E">
          <w:pPr>
            <w:pStyle w:val="384DD45142A441E294BD0330CE141A12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2A5F4E" w:rsidP="002A5F4E">
          <w:pPr>
            <w:pStyle w:val="D29590122C004AF2B317541D970F67E8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2A5F4E" w:rsidP="002A5F4E">
          <w:pPr>
            <w:pStyle w:val="B2F13D0F285B4952A91C0F1FFC3689DD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2A5F4E" w:rsidP="002A5F4E">
          <w:pPr>
            <w:pStyle w:val="30C1EEDC19C84B8CB88DB624B309CA72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2A5F4E" w:rsidP="002A5F4E">
          <w:pPr>
            <w:pStyle w:val="64D6869E2F27452899A03445E7864D4E3"/>
          </w:pPr>
          <w:r w:rsidRPr="007D059F">
            <w:rPr>
              <w:lang w:bidi="fi-FI"/>
            </w:rPr>
            <w:t>Verkko-osoite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2A5F4E" w:rsidP="002A5F4E">
          <w:pPr>
            <w:pStyle w:val="28C52F7957D846868FBC42E17A39E0BA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2A5F4E" w:rsidP="002A5F4E">
          <w:pPr>
            <w:pStyle w:val="AF864A5AAF9B4A118D17C448ABEA9E27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2A5F4E" w:rsidP="002A5F4E">
          <w:pPr>
            <w:pStyle w:val="C4718C5F2B2C412D86B769FFB5B17621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2A5F4E" w:rsidP="002A5F4E">
          <w:pPr>
            <w:pStyle w:val="F4D34214B1A24A7095B86F696F0E986A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2A5F4E" w:rsidP="002A5F4E">
          <w:pPr>
            <w:pStyle w:val="8F092CB4BA3F4BAB871745C540EE6BFF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2A5F4E" w:rsidP="002A5F4E">
          <w:pPr>
            <w:pStyle w:val="A7C102AA256F419486B5C3335672F53E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2A5F4E" w:rsidP="002A5F4E">
          <w:pPr>
            <w:pStyle w:val="BD25B0C6B5C740748DCF4ACC0C0E2FE43"/>
          </w:pPr>
          <w:r w:rsidRPr="007D059F">
            <w:rPr>
              <w:lang w:bidi="fi-FI"/>
            </w:rPr>
            <w:t>Verkko-osoite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2A5F4E" w:rsidP="002A5F4E">
          <w:pPr>
            <w:pStyle w:val="B55A39CD4B7D46A0864FC752550A0F4A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2A5F4E" w:rsidP="002A5F4E">
          <w:pPr>
            <w:pStyle w:val="5945A2B905E94B4CB264E5EC7558BE1A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2A5F4E" w:rsidP="002A5F4E">
          <w:pPr>
            <w:pStyle w:val="F0664A7F0C684DE6A29437227796EE8A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2A5F4E" w:rsidP="002A5F4E">
          <w:pPr>
            <w:pStyle w:val="FF886BF7CCF546288FB2B1586A425C32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2A5F4E" w:rsidP="002A5F4E">
          <w:pPr>
            <w:pStyle w:val="84D281CA5B9C474B967E3C1320B0C346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2A5F4E" w:rsidP="002A5F4E">
          <w:pPr>
            <w:pStyle w:val="6167FE8D7A3244BCA2D5DC38178734F2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2A5F4E" w:rsidP="002A5F4E">
          <w:pPr>
            <w:pStyle w:val="BDB92089DB9D4818A13CD21C3FEC95013"/>
          </w:pPr>
          <w:r w:rsidRPr="007D059F">
            <w:rPr>
              <w:lang w:bidi="fi-FI"/>
            </w:rPr>
            <w:t>Verkko-osoite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2A5F4E" w:rsidP="002A5F4E">
          <w:pPr>
            <w:pStyle w:val="E41E0BBFA0F143139E77A314489D7F0D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2A5F4E" w:rsidP="002A5F4E">
          <w:pPr>
            <w:pStyle w:val="3A37C2ED64D54ACB8CF9F18242B7D572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2A5F4E" w:rsidP="002A5F4E">
          <w:pPr>
            <w:pStyle w:val="EBFC6E2E6496474E83667500E1262770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2A5F4E" w:rsidP="002A5F4E">
          <w:pPr>
            <w:pStyle w:val="8242CCDE9B1941539C09DA36F72640EF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2A5F4E" w:rsidP="002A5F4E">
          <w:pPr>
            <w:pStyle w:val="F3C10E87F2B24ECD9C8F54ADA8D21240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2A5F4E" w:rsidP="002A5F4E">
          <w:pPr>
            <w:pStyle w:val="FB00085B61894040A5FF6A57299BA698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2A5F4E" w:rsidP="002A5F4E">
          <w:pPr>
            <w:pStyle w:val="15C3D6A510ED4F36882396FD9A3D415A3"/>
          </w:pPr>
          <w:r w:rsidRPr="007D059F">
            <w:rPr>
              <w:lang w:bidi="fi-FI"/>
            </w:rPr>
            <w:t>Verkko-osoite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2A5F4E" w:rsidP="002A5F4E">
          <w:pPr>
            <w:pStyle w:val="9294AFAD310E4A65A999FB81107F07E33"/>
          </w:pPr>
          <w:r w:rsidRPr="007D059F">
            <w:rPr>
              <w:lang w:bidi="fi-FI"/>
            </w:rPr>
            <w:t>Oma nimi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2A5F4E" w:rsidP="002A5F4E">
          <w:pPr>
            <w:pStyle w:val="419630686892454BADDA01E257114F6F3"/>
          </w:pPr>
          <w:r w:rsidRPr="007D059F">
            <w:rPr>
              <w:lang w:bidi="fi-FI"/>
            </w:rPr>
            <w:t>Katuosoite, postinumero, postitoimipaikka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2A5F4E" w:rsidP="002A5F4E">
          <w:pPr>
            <w:pStyle w:val="C112CEF2E3CC44B085959EAB173BFB673"/>
          </w:pPr>
          <w:r w:rsidRPr="007D059F">
            <w:rPr>
              <w:lang w:bidi="fi-FI"/>
            </w:rPr>
            <w:t>Puhelin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2A5F4E" w:rsidP="002A5F4E">
          <w:pPr>
            <w:pStyle w:val="271FD75FC3694D779FA59A21B53B85653"/>
          </w:pPr>
          <w:r w:rsidRPr="007D059F">
            <w:rPr>
              <w:lang w:bidi="fi-FI"/>
            </w:rPr>
            <w:t>Sähköpostiosoite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2A5F4E" w:rsidP="002A5F4E">
          <w:pPr>
            <w:pStyle w:val="F9B8B15D1FE346A4B9149E6A1813600D3"/>
          </w:pPr>
          <w:r w:rsidRPr="007D059F">
            <w:rPr>
              <w:lang w:bidi="fi-FI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2A5F4E" w:rsidP="002A5F4E">
          <w:pPr>
            <w:pStyle w:val="F87025AF2765492F98D5240C335027D03"/>
          </w:pPr>
          <w:r w:rsidRPr="007D059F">
            <w:rPr>
              <w:lang w:bidi="fi-FI"/>
            </w:rPr>
            <w:t>Twitter-käyttäjänimi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2A5F4E" w:rsidP="002A5F4E">
          <w:pPr>
            <w:pStyle w:val="BF4A191842F440EB9FCDB7D4749049583"/>
          </w:pPr>
          <w:r w:rsidRPr="007D059F">
            <w:rPr>
              <w:lang w:bidi="fi-FI"/>
            </w:rPr>
            <w:t>Verkko-osoite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313D6"/>
    <w:rsid w:val="000B111C"/>
    <w:rsid w:val="000D6D30"/>
    <w:rsid w:val="00162EA4"/>
    <w:rsid w:val="002A5F4E"/>
    <w:rsid w:val="00365BEB"/>
    <w:rsid w:val="003931F4"/>
    <w:rsid w:val="0048747D"/>
    <w:rsid w:val="00491C4C"/>
    <w:rsid w:val="005B32DB"/>
    <w:rsid w:val="006F4079"/>
    <w:rsid w:val="007144E5"/>
    <w:rsid w:val="00802FB6"/>
    <w:rsid w:val="009F6339"/>
    <w:rsid w:val="00A406F8"/>
    <w:rsid w:val="00BA5550"/>
    <w:rsid w:val="00BF3574"/>
    <w:rsid w:val="00CA7B9E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5F4E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6F407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6F407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2">
    <w:name w:val="68BCF059FAE24D38B723189348A345DC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2">
    <w:name w:val="4898521E74CA4AC4A665777C91565A53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2">
    <w:name w:val="0F54E8A6A3F14036A587252711B66C0A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2">
    <w:name w:val="FB81FE586FD54529AA7774771104898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2">
    <w:name w:val="C74D7865BE4F4738928AA93E1B7940C6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2">
    <w:name w:val="911EF5089B3F41BEA8242E1E5275D9F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2">
    <w:name w:val="C2228C0B858444C989F9A523BB2C4606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2">
    <w:name w:val="53A276C4141143D49EFA007782EA94F5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2">
    <w:name w:val="4671580BFA054C7FAA7068F88518775B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2">
    <w:name w:val="F56CBFCB43C04DDE81B4214A724DEAD5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2">
    <w:name w:val="17D090E138D14D3EB660095525D60E78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2">
    <w:name w:val="06FB2EE686D3459987362FB395980A98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2">
    <w:name w:val="D289354F1BB84BC9875E89BE1142A0FE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2">
    <w:name w:val="836D6C47AFCA41A094B41410546A962A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2">
    <w:name w:val="1DF3A65F52D8470C86C62BCABDB24B3F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2">
    <w:name w:val="134BFA88A48D48BD88B0FBD0321AABAF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2">
    <w:name w:val="CADD01BD0BAA4502B5CEE90C8B4DF70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2">
    <w:name w:val="75EEEB20F5B34D7D9ECF85192353BACE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2">
    <w:name w:val="3A5941D2D55C45FEBE8B22F3CAB73FFA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2">
    <w:name w:val="88B138ABF5D544D99696E0454D8FF87D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2">
    <w:name w:val="7A974F08C62D4BBD81F5BDD505CD9274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2">
    <w:name w:val="D2415796CDBA4AA0A351502C43CF6C7A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2">
    <w:name w:val="020B52A457F5451AB58C7085473939BC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2">
    <w:name w:val="5C0376686605443687D41A0513C260E1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2">
    <w:name w:val="BC970D8AC53D472785F0A450AB27948A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2">
    <w:name w:val="4B3224B26F5F46889EF536831E18AE37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2">
    <w:name w:val="DC98B87CCAD043D68524DEB180079005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2">
    <w:name w:val="0CE4CD22C26E47B285FE50FC9856DF55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2">
    <w:name w:val="BC6EE3D1166C416CBEA32417FADB2F21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2">
    <w:name w:val="B4E9E80B12434AAAB175D67D3DBEF2B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2">
    <w:name w:val="469E39427D6A4480B9C8183605259751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2">
    <w:name w:val="E492C42B7DB9478F805E69FDE1BB2E85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2">
    <w:name w:val="1E3CD9BA47F24F188875E1CB9BEEFB5F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2">
    <w:name w:val="8E03841F6D4A4E2EB7C9C1E4D73CD6F6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2">
    <w:name w:val="B88388866C6A4B0BB74BAB15D14BC512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2">
    <w:name w:val="4C47ED37C079438BBC66C5851BD1925D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2">
    <w:name w:val="384DD45142A441E294BD0330CE141A1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2">
    <w:name w:val="D29590122C004AF2B317541D970F67E8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2">
    <w:name w:val="B2F13D0F285B4952A91C0F1FFC3689DD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2">
    <w:name w:val="30C1EEDC19C84B8CB88DB624B309CA7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2">
    <w:name w:val="64D6869E2F27452899A03445E7864D4E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2">
    <w:name w:val="28C52F7957D846868FBC42E17A39E0BA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2">
    <w:name w:val="AF864A5AAF9B4A118D17C448ABEA9E27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2">
    <w:name w:val="C4718C5F2B2C412D86B769FFB5B17621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2">
    <w:name w:val="F4D34214B1A24A7095B86F696F0E986A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2">
    <w:name w:val="8F092CB4BA3F4BAB871745C540EE6BFF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2">
    <w:name w:val="A7C102AA256F419486B5C3335672F53E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2">
    <w:name w:val="BD25B0C6B5C740748DCF4ACC0C0E2FE4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2">
    <w:name w:val="B55A39CD4B7D46A0864FC752550A0F4A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2">
    <w:name w:val="5945A2B905E94B4CB264E5EC7558BE1A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2">
    <w:name w:val="F0664A7F0C684DE6A29437227796EE8A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2">
    <w:name w:val="FF886BF7CCF546288FB2B1586A425C3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2">
    <w:name w:val="84D281CA5B9C474B967E3C1320B0C346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2">
    <w:name w:val="6167FE8D7A3244BCA2D5DC38178734F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2">
    <w:name w:val="BDB92089DB9D4818A13CD21C3FEC9501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2">
    <w:name w:val="E41E0BBFA0F143139E77A314489D7F0D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2">
    <w:name w:val="3A37C2ED64D54ACB8CF9F18242B7D572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2">
    <w:name w:val="EBFC6E2E6496474E83667500E1262770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2">
    <w:name w:val="8242CCDE9B1941539C09DA36F72640EF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2">
    <w:name w:val="F3C10E87F2B24ECD9C8F54ADA8D21240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2">
    <w:name w:val="FB00085B61894040A5FF6A57299BA698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2">
    <w:name w:val="15C3D6A510ED4F36882396FD9A3D415A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2">
    <w:name w:val="9294AFAD310E4A65A999FB81107F07E32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2">
    <w:name w:val="419630686892454BADDA01E257114F6F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2">
    <w:name w:val="C112CEF2E3CC44B085959EAB173BFB67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2">
    <w:name w:val="271FD75FC3694D779FA59A21B53B8565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2">
    <w:name w:val="F9B8B15D1FE346A4B9149E6A1813600D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2">
    <w:name w:val="F87025AF2765492F98D5240C335027D0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2">
    <w:name w:val="BF4A191842F440EB9FCDB7D4749049582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3">
    <w:name w:val="68BCF059FAE24D38B723189348A345DC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3">
    <w:name w:val="25711D6A6F98415AB748D678F93F4B5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3">
    <w:name w:val="4898521E74CA4AC4A665777C91565A53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3">
    <w:name w:val="0F54E8A6A3F14036A587252711B66C0A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3">
    <w:name w:val="FB81FE586FD54529AA7774771104898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3">
    <w:name w:val="C74D7865BE4F4738928AA93E1B7940C6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3">
    <w:name w:val="911EF5089B3F41BEA8242E1E5275D9F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3">
    <w:name w:val="C2228C0B858444C989F9A523BB2C4606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3">
    <w:name w:val="53A276C4141143D49EFA007782EA94F5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3">
    <w:name w:val="4671580BFA054C7FAA7068F88518775B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3">
    <w:name w:val="F56CBFCB43C04DDE81B4214A724DEAD5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3">
    <w:name w:val="17D090E138D14D3EB660095525D60E78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3">
    <w:name w:val="06FB2EE686D3459987362FB395980A98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3">
    <w:name w:val="D289354F1BB84BC9875E89BE1142A0FE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3">
    <w:name w:val="836D6C47AFCA41A094B41410546A962A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3">
    <w:name w:val="1DF3A65F52D8470C86C62BCABDB24B3F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3">
    <w:name w:val="134BFA88A48D48BD88B0FBD0321AABAF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3">
    <w:name w:val="CADD01BD0BAA4502B5CEE90C8B4DF70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3">
    <w:name w:val="75EEEB20F5B34D7D9ECF85192353BACE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3">
    <w:name w:val="3A5941D2D55C45FEBE8B22F3CAB73FFA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3">
    <w:name w:val="88B138ABF5D544D99696E0454D8FF87D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3">
    <w:name w:val="7A974F08C62D4BBD81F5BDD505CD9274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3">
    <w:name w:val="D2415796CDBA4AA0A351502C43CF6C7A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3">
    <w:name w:val="020B52A457F5451AB58C7085473939BC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3">
    <w:name w:val="5C0376686605443687D41A0513C260E1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3">
    <w:name w:val="BC970D8AC53D472785F0A450AB27948A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3">
    <w:name w:val="4B3224B26F5F46889EF536831E18AE37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3">
    <w:name w:val="DC98B87CCAD043D68524DEB180079005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3">
    <w:name w:val="0CE4CD22C26E47B285FE50FC9856DF55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3">
    <w:name w:val="BC6EE3D1166C416CBEA32417FADB2F21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3">
    <w:name w:val="B4E9E80B12434AAAB175D67D3DBEF2B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3">
    <w:name w:val="469E39427D6A4480B9C8183605259751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3">
    <w:name w:val="E492C42B7DB9478F805E69FDE1BB2E85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3">
    <w:name w:val="1E3CD9BA47F24F188875E1CB9BEEFB5F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3">
    <w:name w:val="8E03841F6D4A4E2EB7C9C1E4D73CD6F6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3">
    <w:name w:val="B88388866C6A4B0BB74BAB15D14BC512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3">
    <w:name w:val="4C47ED37C079438BBC66C5851BD1925D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3">
    <w:name w:val="384DD45142A441E294BD0330CE141A1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3">
    <w:name w:val="D29590122C004AF2B317541D970F67E8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3">
    <w:name w:val="B2F13D0F285B4952A91C0F1FFC3689DD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3">
    <w:name w:val="30C1EEDC19C84B8CB88DB624B309CA7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3">
    <w:name w:val="64D6869E2F27452899A03445E7864D4E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3">
    <w:name w:val="28C52F7957D846868FBC42E17A39E0BA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3">
    <w:name w:val="AF864A5AAF9B4A118D17C448ABEA9E27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3">
    <w:name w:val="C4718C5F2B2C412D86B769FFB5B17621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3">
    <w:name w:val="F4D34214B1A24A7095B86F696F0E986A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3">
    <w:name w:val="8F092CB4BA3F4BAB871745C540EE6BFF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3">
    <w:name w:val="A7C102AA256F419486B5C3335672F53E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3">
    <w:name w:val="BD25B0C6B5C740748DCF4ACC0C0E2FE4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3">
    <w:name w:val="B55A39CD4B7D46A0864FC752550A0F4A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3">
    <w:name w:val="5945A2B905E94B4CB264E5EC7558BE1A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3">
    <w:name w:val="F0664A7F0C684DE6A29437227796EE8A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3">
    <w:name w:val="FF886BF7CCF546288FB2B1586A425C3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3">
    <w:name w:val="84D281CA5B9C474B967E3C1320B0C346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3">
    <w:name w:val="6167FE8D7A3244BCA2D5DC38178734F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3">
    <w:name w:val="BDB92089DB9D4818A13CD21C3FEC9501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3">
    <w:name w:val="E41E0BBFA0F143139E77A314489D7F0D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3">
    <w:name w:val="3A37C2ED64D54ACB8CF9F18242B7D572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3">
    <w:name w:val="EBFC6E2E6496474E83667500E1262770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3">
    <w:name w:val="8242CCDE9B1941539C09DA36F72640EF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3">
    <w:name w:val="F3C10E87F2B24ECD9C8F54ADA8D21240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3">
    <w:name w:val="FB00085B61894040A5FF6A57299BA698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3">
    <w:name w:val="15C3D6A510ED4F36882396FD9A3D415A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3">
    <w:name w:val="9294AFAD310E4A65A999FB81107F07E33"/>
    <w:rsid w:val="002A5F4E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3">
    <w:name w:val="419630686892454BADDA01E257114F6F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3">
    <w:name w:val="C112CEF2E3CC44B085959EAB173BFB67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3">
    <w:name w:val="271FD75FC3694D779FA59A21B53B8565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3">
    <w:name w:val="F9B8B15D1FE346A4B9149E6A1813600D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3">
    <w:name w:val="F87025AF2765492F98D5240C335027D0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3">
    <w:name w:val="BF4A191842F440EB9FCDB7D4749049583"/>
    <w:rsid w:val="002A5F4E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Office_17150298_TF03424896</Template>
  <TotalTime>28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6</cp:revision>
  <cp:lastPrinted>2012-08-29T19:15:00Z</cp:lastPrinted>
  <dcterms:created xsi:type="dcterms:W3CDTF">2018-01-16T10:51:00Z</dcterms:created>
  <dcterms:modified xsi:type="dcterms:W3CDTF">2018-01-19T10:36:00Z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