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21AF" w:rsidRPr="00C37085" w:rsidRDefault="00C37085">
      <w:pPr>
        <w:pStyle w:val="Otsikko"/>
        <w:rPr>
          <w:rFonts w:ascii="Tahoma" w:hAnsi="Tahoma" w:cs="Tahoma"/>
        </w:rPr>
      </w:pPr>
      <w:r w:rsidRPr="00C37085">
        <w:rPr>
          <w:rFonts w:ascii="Tahoma" w:hAnsi="Tahoma" w:cs="Tahoma"/>
        </w:rPr>
        <w:t>Hääkalenterin tarkistusluettelo</w:t>
      </w:r>
    </w:p>
    <w:p w:rsidR="00A321AF" w:rsidRPr="00C37085" w:rsidRDefault="00C37085">
      <w:pPr>
        <w:pStyle w:val="Normaalisisennys"/>
        <w:rPr>
          <w:rFonts w:ascii="Tahoma" w:hAnsi="Tahoma" w:cs="Tahoma"/>
        </w:rPr>
      </w:pPr>
      <w:r w:rsidRPr="00C37085">
        <w:rPr>
          <w:rFonts w:ascii="Tahoma" w:hAnsi="Tahoma" w:cs="Tahoma"/>
        </w:rPr>
        <w:t xml:space="preserve">Seuraava tarkistusluettelo on suunniteltu (ihanteelliselle) 12 kuukauden aikataululle. Jos olet suunnittelemassa häitäsi </w:t>
      </w:r>
      <w:proofErr w:type="spellStart"/>
      <w:r w:rsidRPr="00C37085">
        <w:rPr>
          <w:rFonts w:ascii="Tahoma" w:hAnsi="Tahoma" w:cs="Tahoma"/>
        </w:rPr>
        <w:t>lyhyemmällä</w:t>
      </w:r>
      <w:proofErr w:type="spellEnd"/>
      <w:r w:rsidRPr="00C37085">
        <w:rPr>
          <w:rFonts w:ascii="Tahoma" w:hAnsi="Tahoma" w:cs="Tahoma"/>
        </w:rPr>
        <w:t xml:space="preserve"> aikataululla, aloita luettelo alusta ja yritä saada alkuosan tehtävät suoritettua mahdollisimman nopeasti. Voit tehdä merkinnän kohteen vasemmalla puolella olevaan ruutuun, kun olet suorittanut kyseisen tehtävän.</w:t>
      </w:r>
    </w:p>
    <w:p w:rsidR="00A321AF" w:rsidRPr="00C37085" w:rsidRDefault="00C37085">
      <w:pPr>
        <w:pStyle w:val="otsikko1"/>
        <w:rPr>
          <w:rFonts w:ascii="Tahoma" w:hAnsi="Tahoma" w:cs="Tahoma"/>
        </w:rPr>
      </w:pPr>
      <w:r w:rsidRPr="00C37085">
        <w:rPr>
          <w:rFonts w:ascii="Tahoma" w:hAnsi="Tahoma" w:cs="Tahoma"/>
        </w:rPr>
        <w:t>9-12 kuukautta ennen hääpäivää: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186816717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Sovi tapaaminen hääparin ja vanhempien kesken.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20313902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Määritä budjetti ja selvitä, miten kulut jaetaan.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9937614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Keskustele häiden koosta, tyylistä, sijainnista ja laajuudesta.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-85919812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</w:r>
      <w:r w:rsidRPr="00DD2558">
        <w:rPr>
          <w:rFonts w:ascii="Tahoma" w:hAnsi="Tahoma" w:cs="Tahoma"/>
        </w:rPr>
        <w:t>Valitse häille mie</w:t>
      </w:r>
      <w:r>
        <w:rPr>
          <w:rFonts w:ascii="Tahoma" w:hAnsi="Tahoma" w:cs="Tahoma"/>
        </w:rPr>
        <w:t>luinen päivämäärä ja kellonaika</w:t>
      </w:r>
      <w:bookmarkStart w:id="0" w:name="_GoBack"/>
      <w:bookmarkEnd w:id="0"/>
      <w:r w:rsidR="00C37085" w:rsidRPr="00C37085">
        <w:rPr>
          <w:rFonts w:ascii="Tahoma" w:hAnsi="Tahoma" w:cs="Tahoma"/>
        </w:rPr>
        <w:t xml:space="preserve">. (Todellinen päivämäärä riippuu </w:t>
      </w:r>
      <w:proofErr w:type="gramStart"/>
      <w:r w:rsidR="00C37085" w:rsidRPr="00C37085">
        <w:rPr>
          <w:rFonts w:ascii="Tahoma" w:hAnsi="Tahoma" w:cs="Tahoma"/>
        </w:rPr>
        <w:t xml:space="preserve">tapahtumapaikan  </w:t>
      </w:r>
      <w:r w:rsidR="00C37085" w:rsidRPr="00C37085">
        <w:rPr>
          <w:rFonts w:ascii="Tahoma" w:hAnsi="Tahoma" w:cs="Tahoma"/>
          <w:noProof/>
        </w:rPr>
        <mc:AlternateContent>
          <mc:Choice Requires="wpg">
            <w:drawing>
              <wp:anchor distT="1371600" distB="1371600" distL="457200" distR="457200" simplePos="0" relativeHeight="251658240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344168" cy="5202936"/>
                <wp:effectExtent l="0" t="0" r="8890" b="0"/>
                <wp:wrapSquare wrapText="bothSides"/>
                <wp:docPr id="17" name="Ryhmä 16" descr="Kukkakuv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44168" cy="5202936"/>
                          <a:chOff x="0" y="0"/>
                          <a:chExt cx="1725283" cy="6711710"/>
                        </a:xfrm>
                      </wpg:grpSpPr>
                      <pic:pic xmlns:pic="http://schemas.openxmlformats.org/drawingml/2006/picture">
                        <pic:nvPicPr>
                          <pic:cNvPr id="2" name="Kuva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452"/>
                          <a:stretch/>
                        </pic:blipFill>
                        <pic:spPr>
                          <a:xfrm>
                            <a:off x="292947" y="144383"/>
                            <a:ext cx="603505" cy="15816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Kuva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859171"/>
                            <a:ext cx="1612395" cy="1548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Kuva 4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198" y="0"/>
                            <a:ext cx="1633731" cy="6711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Kuva 5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82865" y="4304801"/>
                            <a:ext cx="1042418" cy="98450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Kuva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79"/>
                          <a:stretch/>
                        </pic:blipFill>
                        <pic:spPr>
                          <a:xfrm>
                            <a:off x="315525" y="2967802"/>
                            <a:ext cx="603505" cy="10477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Kuva 7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81658" y="3137135"/>
                            <a:ext cx="1389891" cy="34869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16" style="position:absolute;margin-left:0;margin-top:0;width:105.85pt;height:409.7pt;z-index:251658240;mso-left-percent:735;mso-wrap-distance-left:36pt;mso-wrap-distance-top:108pt;mso-wrap-distance-right:36pt;mso-wrap-distance-bottom:108pt;mso-position-horizontal-relative:page;mso-position-vertical:bottom;mso-position-vertical-relative:margin;mso-left-percent:735" alt="Flower graphic" coordsize="17252,67117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left:2929;top:1443;width:6035;height:15817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77e+LCAAAA2gAAAA8AAABkcnMvZG93bnJldi54bWxEj0FrwkAUhO+F/oflFbw1mwaRNrpKaRVU&#10;6MFUPD+yzySYfRt2VxP/vSsIHoeZ+YaZLQbTigs531hW8JGkIIhLqxuuFOz/V++fIHxA1thaJgVX&#10;8rCYv77MMNe25x1dilCJCGGfo4I6hC6X0pc1GfSJ7Yijd7TOYIjSVVI77CPctDJL04k02HBcqLGj&#10;n5rKU3E2CuTXYbUc0uP2d9ME2fvMjv94rdTobfieggg0hGf40V5rBRncr8QbIO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++3viwgAAANoAAAAPAAAAAAAAAAAAAAAAAJ8C&#10;AABkcnMvZG93bnJldi54bWxQSwUGAAAAAAQABAD3AAAAjgMAAAAA&#10;">
                  <v:imagedata cropbottom="38307f" recolortarget="black" o:title="" r:id="rId13"/>
                  <v:path arrowok="t"/>
                </v:shape>
                <v:shape id="Picture 3" style="position:absolute;top:18591;width:16123;height:15484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Q9rDAAAA2gAAAA8AAABkcnMvZG93bnJldi54bWxEj0FrAjEUhO8F/0N4gpei2VZaZN0oRSl6&#10;aA9af8Bj88wum7wsm+iu/npTKPQ4zMw3TLEenBVX6kLtWcHLLANBXHpds1Fw+vmcLkCEiKzReiYF&#10;NwqwXo2eCsy17/lA12M0IkE45KigirHNpQxlRQ7DzLfEyTv7zmFMsjNSd9gnuLPyNcvepcOa00KF&#10;LW0qKpvjxSnov/lWN5l83r2h/TrT5m6s2So1GQ8fSxCRhvgf/mvvtYI5/F5JN0C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1D2sMAAADaAAAADwAAAAAAAAAAAAAAAACf&#10;AgAAZHJzL2Rvd25yZXYueG1sUEsFBgAAAAAEAAQA9wAAAI8DAAAAAA==&#10;">
                  <v:imagedata recolortarget="#6d0838 [1445]" o:title="" r:id="rId14"/>
                  <v:path arrowok="t"/>
                </v:shape>
                <v:shape id="Picture 4" style="position:absolute;left:231;width:16338;height:671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BVAXBAAAA2gAAAA8AAABkcnMvZG93bnJldi54bWxEj1FrAjEQhN8L/Q9hC33rJZUicjVKazko&#10;4ovaH7Bc1rvTy+ZItnr+eyMU+jjMzDfMfDn6Xp0ppi6whdfCgCKug+u4sfCzr15moJIgO+wDk4Ur&#10;JVguHh/mWLpw4S2dd9KoDOFUooVWZCi1TnVLHlMRBuLsHUL0KFnGRruIlwz3vZ4YM9UeO84LLQ60&#10;aqk+7X69hSpWZL7WB/3JZro6Dmu/EZlY+/w0fryDEhrlP/zX/nYW3uB+Jd8Avb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ABVAXBAAAA2gAAAA8AAAAAAAAAAAAAAAAAnwIA&#10;AGRycy9kb3ducmV2LnhtbFBLBQYAAAAABAAEAPcAAACNAwAAAAA=&#10;">
                  <v:imagedata o:title="" r:id="rId15"/>
                  <v:path arrowok="t"/>
                </v:shape>
                <v:shape id="Picture 5" style="position:absolute;left:6828;top:43048;width:10424;height:9845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qB9PBAAAA2gAAAA8AAABkcnMvZG93bnJldi54bWxEj92KwjAUhO8F3yEcYe80Vagu1SjiD6t4&#10;tdUHODTHttic1CZqd5/eCIKXw8x8w8wWranEnRpXWlYwHEQgiDOrS84VnI7b/jcI55E1VpZJwR85&#10;WMy7nRkm2j74l+6pz0WAsEtQQeF9nUjpsoIMuoGtiYN3to1BH2STS93gI8BNJUdRNJYGSw4LBda0&#10;Kii7pDejYNxOaPN/+9lfDxzH0WWdYlamSn312uUUhKfWf8Lv9k4riOF1JdwAOX8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gqB9PBAAAA2gAAAA8AAAAAAAAAAAAAAAAAnwIA&#10;AGRycy9kb3ducmV2LnhtbFBLBQYAAAAABAAEAPcAAACNAwAAAAA=&#10;">
                  <v:imagedata recolortarget="#6d0838 [1445]" o:title="" r:id="rId16"/>
                  <v:path arrowok="t"/>
                </v:shape>
                <v:shape id="Picture 6" style="position:absolute;left:3155;top:29678;width:6035;height:10477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Zs5DEAAAA2gAAAA8AAABkcnMvZG93bnJldi54bWxEj0FrAjEUhO+F/ofwCr3VbKVKWY1SFVtv&#10;i7bq9bF57i5uXtYk6uqvN4LQ4zAz3zDDcWtqcSLnK8sK3jsJCOLc6ooLBX+/87dPED4ga6wtk4IL&#10;eRiPnp+GmGp75iWdVqEQEcI+RQVlCE0qpc9LMug7tiGO3s46gyFKV0jt8BzhppbdJOlLgxXHhRIb&#10;mpaU71dHoyBbH8L2o7rOjj+X3tZlE/m92WVKvb60XwMQgdrwH360F1pBH+5X4g2Qo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JZs5DEAAAA2gAAAA8AAAAAAAAAAAAAAAAA&#10;nwIAAGRycy9kb3ducmV2LnhtbFBLBQYAAAAABAAEAPcAAACQAwAAAAA=&#10;">
                  <v:imagedata croptop="47500f" recolortarget="black" o:title="" r:id="rId13"/>
                  <v:path arrowok="t"/>
                </v:shape>
                <v:shape id="Picture 7" style="position:absolute;left:2816;top:31371;width:13899;height:34869;visibility:visible;mso-wrap-style:square" o:spid="_x0000_s1032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M7G3FAAAA2gAAAA8AAABkcnMvZG93bnJldi54bWxEj09rwkAUxO8Fv8PyBC9SN1raSnQj/qFQ&#10;KB5MhF4f2WcSkn0bdldNv323UPA4zMxvmPVmMJ24kfONZQXzWQKCuLS64UrBufh4XoLwAVljZ5kU&#10;/JCHTTZ6WmOq7Z1PdMtDJSKEfYoK6hD6VEpf1mTQz2xPHL2LdQZDlK6S2uE9wk0nF0nyJg02HBdq&#10;7GlfU9nmV6PgyyVy+n2cv172091Le6rC+VAclZqMh+0KRKAhPML/7U+t4B3+rsQbIL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hzOxtxQAAANoAAAAPAAAAAAAAAAAAAAAA&#10;AJ8CAABkcnMvZG93bnJldi54bWxQSwUGAAAAAAQABAD3AAAAkQMAAAAA&#10;">
                  <v:imagedata o:title="" r:id="rId1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="00C37085" w:rsidRPr="00C37085">
        <w:rPr>
          <w:rFonts w:ascii="Tahoma" w:hAnsi="Tahoma" w:cs="Tahoma"/>
        </w:rPr>
        <w:t>saatavuudesta</w:t>
      </w:r>
      <w:proofErr w:type="gramEnd"/>
      <w:r w:rsidR="00C37085" w:rsidRPr="00C37085">
        <w:rPr>
          <w:rFonts w:ascii="Tahoma" w:hAnsi="Tahoma" w:cs="Tahoma"/>
        </w:rPr>
        <w:t>.)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18495365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Luo kansio, johon voit tallentaa ideat, laskentataulukot, reseptit, esitteet jne.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-4846220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Käy katsomassa ja varaa vihkipaikka ja häiden vastaanottopaikka.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-63811108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Sovi tapaaminen papin kanssa.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-589310890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Aloita vierasluettelon laatiminen ja arvioi vieraiden määrä. Mieti budjettia, kun pohdit, ketä on ehdottomasti kutsuttava ja ketä olisi mukava kutsua.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1518812195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Aloita hääpuvun etsiminen.</w:t>
      </w:r>
    </w:p>
    <w:p w:rsidR="00A321AF" w:rsidRPr="00C37085" w:rsidRDefault="00C37085">
      <w:pPr>
        <w:pStyle w:val="otsikko1"/>
        <w:rPr>
          <w:rFonts w:ascii="Tahoma" w:hAnsi="Tahoma" w:cs="Tahoma"/>
        </w:rPr>
      </w:pPr>
      <w:r w:rsidRPr="00C37085">
        <w:rPr>
          <w:rFonts w:ascii="Tahoma" w:hAnsi="Tahoma" w:cs="Tahoma"/>
        </w:rPr>
        <w:t>6-9 kuukautta ennen hääpäivää: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162581839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Valitse hääjuhlan osallistujat.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144480078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Ilmoita häiden/polttareiden lahjalista.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-6811238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Varaa valokuvaaja ja videokuvaaja.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562676978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Varaa aika kihlakuvaukseen, etenkin jos haluat virallisen kihlajaiskuvan kortteihin.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-51029524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Varaa pitopalvelu.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12983671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Varaa kukat.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1678691144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Järjestä vihkimisen ja vastaanoton aikana soitettava musiikki.</w:t>
      </w:r>
      <w:r w:rsidR="00C37085" w:rsidRPr="00C37085">
        <w:rPr>
          <w:rFonts w:ascii="Tahoma" w:hAnsi="Tahoma" w:cs="Tahoma"/>
        </w:rPr>
        <w:br/>
        <w:t>(Tehtäviin voi kuulua yhtyeen, soololaulajan tai DJ:n varaaminen, musiikkikappaleiden valinta jne.).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-219442593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Varaa hotellihuoneita paikkakunnan ulkopuolelta tuleville vieraille. (Kysy ryhmäalennusta.)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-169737683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Lähetä kortit. (Lisää mahdollisuuksien mukaan majoittumistiedot ja kartat.)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58772672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Osta sormukset.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rkistusluettelotaulukko"/>
      </w:tblPr>
      <w:tblGrid>
        <w:gridCol w:w="4320"/>
        <w:gridCol w:w="721"/>
        <w:gridCol w:w="4319"/>
      </w:tblGrid>
      <w:tr w:rsidR="00A321AF" w:rsidRPr="00C37085">
        <w:trPr>
          <w:jc w:val="center"/>
        </w:trPr>
        <w:tc>
          <w:tcPr>
            <w:tcW w:w="2308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03106936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Valitse ja tilaa hääpuku, jotta toimittamiseen ja muutoksiin jää riittävästi aikaa.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895930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Osta kaasojen mekot.</w:t>
            </w:r>
          </w:p>
        </w:tc>
        <w:tc>
          <w:tcPr>
            <w:tcW w:w="385" w:type="pct"/>
          </w:tcPr>
          <w:p w:rsidR="00A321AF" w:rsidRPr="00C37085" w:rsidRDefault="00A321AF">
            <w:pPr>
              <w:rPr>
                <w:rFonts w:ascii="Tahoma" w:hAnsi="Tahoma" w:cs="Tahoma"/>
              </w:rPr>
            </w:pPr>
          </w:p>
        </w:tc>
        <w:tc>
          <w:tcPr>
            <w:tcW w:w="2308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39278033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Sovi tapaaminen hääkakkujen suunnittelua ja maistamista varten.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2111955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Aloita häämatkan suunnittelu.</w:t>
            </w:r>
          </w:p>
        </w:tc>
      </w:tr>
    </w:tbl>
    <w:p w:rsidR="00A321AF" w:rsidRPr="00C37085" w:rsidRDefault="00C37085">
      <w:pPr>
        <w:pStyle w:val="otsikko1"/>
        <w:spacing w:before="440"/>
        <w:rPr>
          <w:rFonts w:ascii="Tahoma" w:hAnsi="Tahoma" w:cs="Tahoma"/>
        </w:rPr>
      </w:pPr>
      <w:r w:rsidRPr="00C37085">
        <w:rPr>
          <w:rFonts w:ascii="Tahoma" w:hAnsi="Tahoma" w:cs="Tahoma"/>
        </w:rPr>
        <w:t>4-6 kuukautta ennen hääpäivää: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rkistusluettelotaulukko"/>
      </w:tblPr>
      <w:tblGrid>
        <w:gridCol w:w="4320"/>
        <w:gridCol w:w="721"/>
        <w:gridCol w:w="4319"/>
      </w:tblGrid>
      <w:tr w:rsidR="00A321AF" w:rsidRPr="00C37085">
        <w:trPr>
          <w:jc w:val="center"/>
        </w:trPr>
        <w:tc>
          <w:tcPr>
            <w:tcW w:w="2308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141793706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Viimeistele vierasluettelo.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93860737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Tilaa kutsut (25 ylimääräistä) ja muut kirjetarpeet (kuten paikkakortit ja kiitoskortit).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34505485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 xml:space="preserve">Suunnittele hääpäivän kauneudenhoitoon liittyvät valmistelut. Kysy kampaajaltasi, kuinka aikaisin hän ottaa vastaan hääjuhlavarauksia ja onko hän valmis työskentelemään juhlapaikalla. </w:t>
            </w:r>
          </w:p>
        </w:tc>
        <w:tc>
          <w:tcPr>
            <w:tcW w:w="385" w:type="pct"/>
          </w:tcPr>
          <w:p w:rsidR="00A321AF" w:rsidRPr="00C37085" w:rsidRDefault="00A321AF">
            <w:pPr>
              <w:rPr>
                <w:rFonts w:ascii="Tahoma" w:hAnsi="Tahoma" w:cs="Tahoma"/>
              </w:rPr>
            </w:pPr>
          </w:p>
        </w:tc>
        <w:tc>
          <w:tcPr>
            <w:tcW w:w="2308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40954494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Viimeistele häämatkasuunnitelmat. Jos matkustatte ulkomaille, hanki viisumit, passit ja rokotukset.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63298267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Varaa hääpäivän kuljetukset (hevosvaunut, limusiinipalvelu tms.).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6190740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 xml:space="preserve">Suunnittele harjoituspäivällinen. </w:t>
            </w:r>
          </w:p>
        </w:tc>
      </w:tr>
    </w:tbl>
    <w:p w:rsidR="00A321AF" w:rsidRPr="00C37085" w:rsidRDefault="00C37085">
      <w:pPr>
        <w:pStyle w:val="otsikko1"/>
        <w:rPr>
          <w:rFonts w:ascii="Tahoma" w:hAnsi="Tahoma" w:cs="Tahoma"/>
        </w:rPr>
      </w:pPr>
      <w:r w:rsidRPr="00C37085">
        <w:rPr>
          <w:rFonts w:ascii="Tahoma" w:hAnsi="Tahoma" w:cs="Tahoma"/>
        </w:rPr>
        <w:t>2-4 kuukautta ennen hääpäivää: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rkistusluettelotaulukko"/>
      </w:tblPr>
      <w:tblGrid>
        <w:gridCol w:w="4320"/>
        <w:gridCol w:w="721"/>
        <w:gridCol w:w="4319"/>
      </w:tblGrid>
      <w:tr w:rsidR="00A321AF" w:rsidRPr="00C37085">
        <w:trPr>
          <w:jc w:val="center"/>
        </w:trPr>
        <w:tc>
          <w:tcPr>
            <w:tcW w:w="2308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3173450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Hanki vihkilupa. Toimita kaikki tarvittavat asiakirjat.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417095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 xml:space="preserve">Tilaa smokit sulhaselle ja </w:t>
            </w:r>
            <w:proofErr w:type="spellStart"/>
            <w:r w:rsidR="00C37085" w:rsidRPr="00C37085">
              <w:rPr>
                <w:rFonts w:ascii="Tahoma" w:hAnsi="Tahoma" w:cs="Tahoma"/>
              </w:rPr>
              <w:t>bestmaneille</w:t>
            </w:r>
            <w:proofErr w:type="spellEnd"/>
            <w:r w:rsidR="00C37085" w:rsidRPr="00C37085">
              <w:rPr>
                <w:rFonts w:ascii="Tahoma" w:hAnsi="Tahoma" w:cs="Tahoma"/>
              </w:rPr>
              <w:t>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38675911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Sovi tapaaminen pitopalvelun kanssa ja käy läpi menu, viinit jne.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210756617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 xml:space="preserve">Tilaa hääkakku. </w:t>
            </w:r>
          </w:p>
        </w:tc>
        <w:tc>
          <w:tcPr>
            <w:tcW w:w="385" w:type="pct"/>
          </w:tcPr>
          <w:p w:rsidR="00A321AF" w:rsidRPr="00C37085" w:rsidRDefault="00A321AF">
            <w:pPr>
              <w:rPr>
                <w:rFonts w:ascii="Tahoma" w:hAnsi="Tahoma" w:cs="Tahoma"/>
              </w:rPr>
            </w:pPr>
          </w:p>
        </w:tc>
        <w:tc>
          <w:tcPr>
            <w:tcW w:w="2308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7399888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Tilaa sormukset.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31237246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Vahvista vihkitilaisuuden ja vastaanoton musiikki.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17423978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Varaa hotellihuone hääyötä varten.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13164830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 xml:space="preserve">Jos aiotte kirjoittaa valanne itse, aloittakaa niiden kirjoittaminen nyt. </w:t>
            </w:r>
          </w:p>
        </w:tc>
      </w:tr>
    </w:tbl>
    <w:p w:rsidR="00A321AF" w:rsidRPr="00C37085" w:rsidRDefault="00C37085">
      <w:pPr>
        <w:pStyle w:val="otsikko1"/>
        <w:rPr>
          <w:rFonts w:ascii="Tahoma" w:hAnsi="Tahoma" w:cs="Tahoma"/>
        </w:rPr>
      </w:pPr>
      <w:r w:rsidRPr="00C37085">
        <w:rPr>
          <w:rFonts w:ascii="Tahoma" w:hAnsi="Tahoma" w:cs="Tahoma"/>
        </w:rPr>
        <w:t>4-8 viikkoa ennen hääpäivää: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rkistusluettelotaulukko"/>
      </w:tblPr>
      <w:tblGrid>
        <w:gridCol w:w="4320"/>
        <w:gridCol w:w="721"/>
        <w:gridCol w:w="4319"/>
      </w:tblGrid>
      <w:tr w:rsidR="00A321AF" w:rsidRPr="00C37085">
        <w:trPr>
          <w:jc w:val="center"/>
        </w:trPr>
        <w:tc>
          <w:tcPr>
            <w:tcW w:w="2308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37434036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Lähetä hääkutsut 8 viikkoa ennen hääpäivää.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08302911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 xml:space="preserve">Teetä harjoitusversiot kampauksesta ja meikistä (mukaan lukien huntu, jos tarpeen). </w:t>
            </w:r>
          </w:p>
        </w:tc>
        <w:tc>
          <w:tcPr>
            <w:tcW w:w="385" w:type="pct"/>
          </w:tcPr>
          <w:p w:rsidR="00A321AF" w:rsidRPr="00C37085" w:rsidRDefault="00A321AF">
            <w:pPr>
              <w:rPr>
                <w:rFonts w:ascii="Tahoma" w:hAnsi="Tahoma" w:cs="Tahoma"/>
              </w:rPr>
            </w:pPr>
          </w:p>
        </w:tc>
        <w:tc>
          <w:tcPr>
            <w:tcW w:w="2308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237130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Vahvista kaikki kuljetussuunnitelmat.</w:t>
            </w:r>
          </w:p>
        </w:tc>
      </w:tr>
    </w:tbl>
    <w:p w:rsidR="00A321AF" w:rsidRPr="00C37085" w:rsidRDefault="00C37085">
      <w:pPr>
        <w:pStyle w:val="otsikko1"/>
        <w:spacing w:before="440"/>
        <w:rPr>
          <w:rFonts w:ascii="Tahoma" w:hAnsi="Tahoma" w:cs="Tahoma"/>
        </w:rPr>
      </w:pPr>
      <w:r w:rsidRPr="00C37085">
        <w:rPr>
          <w:rFonts w:ascii="Tahoma" w:hAnsi="Tahoma" w:cs="Tahoma"/>
        </w:rPr>
        <w:t>2-4 viikkoa ennen hääpäivää: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rkistusluettelotaulukko"/>
      </w:tblPr>
      <w:tblGrid>
        <w:gridCol w:w="4320"/>
        <w:gridCol w:w="721"/>
        <w:gridCol w:w="4319"/>
      </w:tblGrid>
      <w:tr w:rsidR="00A321AF" w:rsidRPr="00C37085">
        <w:trPr>
          <w:jc w:val="center"/>
        </w:trPr>
        <w:tc>
          <w:tcPr>
            <w:tcW w:w="2308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9633284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Suunnittele vastaanoton istumajärjestys.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213928718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Viimeistele paikkakunnan ulkopuolelta tulevien osallistujien ja vieraiden järjestelyt.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12651016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Vahvista yksityiskohdat valokuvaajan, kukkakaupan ja muiden kanssa.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64778825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Sovita hääpukua ja pyydä kaasoja sovittamaan omia mekkojaan vielä kerran.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76333481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Kirjoita harjoituspäivällisen maljapuhe.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95895277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Suunnittele ja hanki häissä jaettavat hääkarkit.</w:t>
            </w:r>
          </w:p>
        </w:tc>
        <w:tc>
          <w:tcPr>
            <w:tcW w:w="385" w:type="pct"/>
          </w:tcPr>
          <w:p w:rsidR="00A321AF" w:rsidRPr="00C37085" w:rsidRDefault="00A321AF">
            <w:pPr>
              <w:rPr>
                <w:rFonts w:ascii="Tahoma" w:hAnsi="Tahoma" w:cs="Tahoma"/>
              </w:rPr>
            </w:pPr>
          </w:p>
        </w:tc>
        <w:tc>
          <w:tcPr>
            <w:tcW w:w="2308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8924971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Laadi luettelo kaikista häähankintojen myyjistä ja heidän yhteystiedoistaan. Pidä luettelo mukana kaikkialla (varmuuden vuoksi).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86270613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Keskustele harjoituspäivällisten yksityiskohdista niiden kanssa, jotka osallistuvat harjoitukseen ja harjoituspäivälliselle.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6977477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Tarkista, missä morsian, sulhanen ja osallistujat voivat pukeutua vihkimistä varten.</w:t>
            </w:r>
          </w:p>
        </w:tc>
      </w:tr>
    </w:tbl>
    <w:p w:rsidR="00A321AF" w:rsidRPr="00C37085" w:rsidRDefault="00C37085">
      <w:pPr>
        <w:pStyle w:val="otsikko1"/>
        <w:rPr>
          <w:rFonts w:ascii="Tahoma" w:hAnsi="Tahoma" w:cs="Tahoma"/>
        </w:rPr>
      </w:pPr>
      <w:r w:rsidRPr="00C37085">
        <w:rPr>
          <w:rFonts w:ascii="Tahoma" w:hAnsi="Tahoma" w:cs="Tahoma"/>
        </w:rPr>
        <w:lastRenderedPageBreak/>
        <w:t>1 viikko ennen hääpäivää: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rkistusluettelotaulukko"/>
      </w:tblPr>
      <w:tblGrid>
        <w:gridCol w:w="4320"/>
        <w:gridCol w:w="721"/>
        <w:gridCol w:w="4319"/>
      </w:tblGrid>
      <w:tr w:rsidR="00A321AF" w:rsidRPr="00C37085">
        <w:trPr>
          <w:jc w:val="center"/>
        </w:trPr>
        <w:tc>
          <w:tcPr>
            <w:tcW w:w="2308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112138787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Laita hääpäivänä maksettavat maksut erillisiin kirjekuoriin, jotta maksaminen sujuu kätevästi.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120609853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Ilmoita pitopalveluun lopullinen henkilömäärä.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352109713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 xml:space="preserve">Pyydä luotettavaa henkilöä viemään tärkeät tavarat (kakkulapio, maljalasit jne.) vastaanottopaikalle. </w:t>
            </w:r>
          </w:p>
        </w:tc>
        <w:tc>
          <w:tcPr>
            <w:tcW w:w="385" w:type="pct"/>
          </w:tcPr>
          <w:p w:rsidR="00A321AF" w:rsidRPr="00C37085" w:rsidRDefault="00A321AF">
            <w:pPr>
              <w:rPr>
                <w:rFonts w:ascii="Tahoma" w:hAnsi="Tahoma" w:cs="Tahoma"/>
              </w:rPr>
            </w:pPr>
          </w:p>
        </w:tc>
        <w:tc>
          <w:tcPr>
            <w:tcW w:w="2308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44357269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Pyydä jotakuta toimimaan "järjestäjänä" ja vastaamaan kaikista viimehetken ongelmista.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21053013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Tarkista vielä kerran hääjuhlaan osallistuvien lopulliset yksityiskohdat.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592133084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Käy lopullisissa kauneushoidoissa (manikyyri, kasvohoito, hieronta, vahaus, kulmakarvojen muotoilu jne.)</w:t>
            </w:r>
          </w:p>
        </w:tc>
      </w:tr>
    </w:tbl>
    <w:p w:rsidR="00A321AF" w:rsidRPr="00C37085" w:rsidRDefault="00C37085">
      <w:pPr>
        <w:pStyle w:val="otsikko1"/>
        <w:rPr>
          <w:rFonts w:ascii="Tahoma" w:hAnsi="Tahoma" w:cs="Tahoma"/>
        </w:rPr>
      </w:pPr>
      <w:r w:rsidRPr="00C37085">
        <w:rPr>
          <w:rFonts w:ascii="Tahoma" w:hAnsi="Tahoma" w:cs="Tahoma"/>
        </w:rPr>
        <w:t>Häitä edeltävänä päivä:</w:t>
      </w:r>
    </w:p>
    <w:tbl>
      <w:tblPr>
        <w:tblW w:w="5000" w:type="pct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rkistusluettelotaulukko"/>
      </w:tblPr>
      <w:tblGrid>
        <w:gridCol w:w="4320"/>
        <w:gridCol w:w="721"/>
        <w:gridCol w:w="4319"/>
      </w:tblGrid>
      <w:tr w:rsidR="00A321AF" w:rsidRPr="00C37085">
        <w:trPr>
          <w:jc w:val="center"/>
        </w:trPr>
        <w:tc>
          <w:tcPr>
            <w:tcW w:w="2308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146327028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Kerää seuraavat asiat:</w:t>
            </w:r>
          </w:p>
          <w:p w:rsidR="00A321AF" w:rsidRPr="00C37085" w:rsidRDefault="00DD2558">
            <w:pPr>
              <w:pStyle w:val="Luettelo2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453529872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Jotakin vanhaa</w:t>
            </w:r>
            <w:r w:rsidR="00C37085" w:rsidRPr="00C37085">
              <w:rPr>
                <w:rFonts w:ascii="Tahoma" w:hAnsi="Tahoma" w:cs="Tahoma"/>
              </w:rPr>
              <w:br/>
            </w:r>
            <w:r w:rsidR="00C37085" w:rsidRPr="00C37085">
              <w:rPr>
                <w:rStyle w:val="Korostus"/>
                <w:rFonts w:ascii="Tahoma" w:hAnsi="Tahoma" w:cs="Tahoma"/>
              </w:rPr>
              <w:t>Symboloi suvun ja perinnön jatkuvuutta</w:t>
            </w:r>
          </w:p>
          <w:p w:rsidR="00A321AF" w:rsidRPr="00C37085" w:rsidRDefault="00DD2558">
            <w:pPr>
              <w:pStyle w:val="Luettelo2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73775931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Jotakin uutta</w:t>
            </w:r>
            <w:r w:rsidR="00C37085" w:rsidRPr="00C37085">
              <w:rPr>
                <w:rFonts w:ascii="Tahoma" w:hAnsi="Tahoma" w:cs="Tahoma"/>
              </w:rPr>
              <w:br/>
            </w:r>
            <w:r w:rsidR="00C37085" w:rsidRPr="00C37085">
              <w:rPr>
                <w:rStyle w:val="Korostus"/>
                <w:rFonts w:ascii="Tahoma" w:hAnsi="Tahoma" w:cs="Tahoma"/>
              </w:rPr>
              <w:t>Symboloi optimismia ja toivoa uudelle, edessä olevalle elämälle</w:t>
            </w:r>
          </w:p>
          <w:p w:rsidR="00A321AF" w:rsidRPr="00C37085" w:rsidRDefault="00DD2558">
            <w:pPr>
              <w:pStyle w:val="Luettelo2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31870778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</w:r>
            <w:proofErr w:type="gramStart"/>
            <w:r w:rsidR="00C37085" w:rsidRPr="00C37085">
              <w:rPr>
                <w:rFonts w:ascii="Tahoma" w:hAnsi="Tahoma" w:cs="Tahoma"/>
              </w:rPr>
              <w:t>Jotakin lainattua</w:t>
            </w:r>
            <w:r w:rsidR="00C37085" w:rsidRPr="00C37085">
              <w:rPr>
                <w:rFonts w:ascii="Tahoma" w:hAnsi="Tahoma" w:cs="Tahoma"/>
              </w:rPr>
              <w:br/>
            </w:r>
            <w:r w:rsidR="00C37085" w:rsidRPr="00C37085">
              <w:rPr>
                <w:rStyle w:val="Korostus"/>
                <w:rFonts w:ascii="Tahoma" w:hAnsi="Tahoma" w:cs="Tahoma"/>
              </w:rPr>
              <w:t>Esine onnellisesti naimisissa olevalta ystävältä tai perheenjäseneltä</w:t>
            </w:r>
            <w:proofErr w:type="gramEnd"/>
          </w:p>
          <w:p w:rsidR="00A321AF" w:rsidRPr="00C37085" w:rsidRDefault="00DD2558">
            <w:pPr>
              <w:pStyle w:val="Luettelo2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97733760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Jotakin sinistä</w:t>
            </w:r>
            <w:r w:rsidR="00C37085" w:rsidRPr="00C37085">
              <w:rPr>
                <w:rFonts w:ascii="Tahoma" w:hAnsi="Tahoma" w:cs="Tahoma"/>
              </w:rPr>
              <w:br/>
            </w:r>
            <w:r w:rsidR="00C37085" w:rsidRPr="00C37085">
              <w:rPr>
                <w:rStyle w:val="Korostus"/>
                <w:rFonts w:ascii="Tahoma" w:hAnsi="Tahoma" w:cs="Tahoma"/>
              </w:rPr>
              <w:t>Symboloi rakkautta ja uskollisuutta</w:t>
            </w:r>
          </w:p>
        </w:tc>
        <w:tc>
          <w:tcPr>
            <w:tcW w:w="385" w:type="pct"/>
          </w:tcPr>
          <w:p w:rsidR="00A321AF" w:rsidRPr="00C37085" w:rsidRDefault="00A321AF">
            <w:pPr>
              <w:rPr>
                <w:rFonts w:ascii="Tahoma" w:hAnsi="Tahoma" w:cs="Tahoma"/>
              </w:rPr>
            </w:pPr>
          </w:p>
        </w:tc>
        <w:tc>
          <w:tcPr>
            <w:tcW w:w="2307" w:type="pct"/>
          </w:tcPr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2025597707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Vahvista häämatkan järjestelyt.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1707394746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Pakkaa häämatkaa varten.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1772000161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Vietä rento päivä perheen ja ystävien kanssa.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-494956995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Osallistu harjoitukseen ja harjoituspäivälliselle.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299970589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 xml:space="preserve">Anna sormukset </w:t>
            </w:r>
            <w:proofErr w:type="spellStart"/>
            <w:r w:rsidR="00C37085" w:rsidRPr="00C37085">
              <w:rPr>
                <w:rFonts w:ascii="Tahoma" w:hAnsi="Tahoma" w:cs="Tahoma"/>
              </w:rPr>
              <w:t>bestmanille</w:t>
            </w:r>
            <w:proofErr w:type="spellEnd"/>
            <w:r w:rsidR="00C37085" w:rsidRPr="00C37085">
              <w:rPr>
                <w:rFonts w:ascii="Tahoma" w:hAnsi="Tahoma" w:cs="Tahoma"/>
              </w:rPr>
              <w:t>.</w:t>
            </w:r>
          </w:p>
          <w:p w:rsidR="00A321AF" w:rsidRPr="00C37085" w:rsidRDefault="00DD2558">
            <w:pPr>
              <w:pStyle w:val="Luettelo"/>
              <w:rPr>
                <w:rFonts w:ascii="Tahoma" w:hAnsi="Tahoma" w:cs="Tahoma"/>
              </w:rPr>
            </w:pPr>
            <w:sdt>
              <w:sdtPr>
                <w:rPr>
                  <w:rStyle w:val="Tarkistusruutu"/>
                  <w:rFonts w:ascii="Tahoma" w:hAnsi="Tahoma" w:cs="Tahoma"/>
                </w:rPr>
                <w:id w:val="204297250"/>
                <w15:appearance w15:val="hidden"/>
                <w14:checkbox>
                  <w14:checked w14:val="0"/>
                  <w14:checkedState w14:val="00FE" w14:font="Wingdings"/>
                  <w14:uncheckedState w14:val="2610" w14:font="MS Gothic"/>
                </w14:checkbox>
              </w:sdtPr>
              <w:sdtEndPr>
                <w:rPr>
                  <w:rStyle w:val="Tarkistusruutu"/>
                </w:rPr>
              </w:sdtEndPr>
              <w:sdtContent>
                <w:r w:rsidR="00C37085" w:rsidRPr="00C37085">
                  <w:rPr>
                    <w:rStyle w:val="Tarkistusruutu"/>
                    <w:rFonts w:ascii="Segoe UI Symbol" w:hAnsi="Segoe UI Symbol" w:cs="Segoe UI Symbol"/>
                  </w:rPr>
                  <w:t>☐</w:t>
                </w:r>
              </w:sdtContent>
            </w:sdt>
            <w:r w:rsidR="00C37085" w:rsidRPr="00C37085">
              <w:rPr>
                <w:rFonts w:ascii="Tahoma" w:hAnsi="Tahoma" w:cs="Tahoma"/>
              </w:rPr>
              <w:tab/>
              <w:t>Yritä levätä</w:t>
            </w:r>
          </w:p>
        </w:tc>
      </w:tr>
    </w:tbl>
    <w:p w:rsidR="00A321AF" w:rsidRPr="00C37085" w:rsidRDefault="00C37085">
      <w:pPr>
        <w:pStyle w:val="otsikko1"/>
        <w:rPr>
          <w:rFonts w:ascii="Tahoma" w:hAnsi="Tahoma" w:cs="Tahoma"/>
        </w:rPr>
      </w:pPr>
      <w:r w:rsidRPr="00C37085">
        <w:rPr>
          <w:rFonts w:ascii="Tahoma" w:hAnsi="Tahoma" w:cs="Tahoma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mc:AlternateContent>
                  <mc:Choice Requires="wp14">
                    <wp:positionH relativeFrom="page">
                      <wp14:pctPosHOffset>73500</wp14:pctPosHOffset>
                    </wp:positionH>
                  </mc:Choice>
                  <mc:Fallback>
                    <wp:positionH relativeFrom="page">
                      <wp:posOffset>5712460</wp:posOffset>
                    </wp:positionH>
                  </mc:Fallback>
                </mc:AlternateContent>
                <wp:positionV relativeFrom="margin">
                  <wp:align>bottom</wp:align>
                </wp:positionV>
                <wp:extent cx="1188720" cy="2514600"/>
                <wp:effectExtent l="0" t="0" r="0" b="0"/>
                <wp:wrapSquare wrapText="bothSides"/>
                <wp:docPr id="13" name="Ryhmä 6" descr="Kukkakuv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1188720" cy="2514600"/>
                          <a:chOff x="0" y="0"/>
                          <a:chExt cx="1557531" cy="3294104"/>
                        </a:xfrm>
                      </wpg:grpSpPr>
                      <pic:pic xmlns:pic="http://schemas.openxmlformats.org/drawingml/2006/picture">
                        <pic:nvPicPr>
                          <pic:cNvPr id="14" name="Kuva 14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9832" y="0"/>
                            <a:ext cx="1197866" cy="7711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Kuva 1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duotone>
                              <a:prstClr val="black"/>
                              <a:schemeClr val="accent3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24576" y="974742"/>
                            <a:ext cx="1121666" cy="6736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Kuva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531" cy="32217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Kuva 1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duotone>
                              <a:schemeClr val="accent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9460" y="1579636"/>
                            <a:ext cx="685801" cy="6858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Kuva 1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37749" y="1654277"/>
                            <a:ext cx="649225" cy="1639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group id="Group 6" style="position:absolute;margin-left:0;margin-top:0;width:93.6pt;height:198pt;z-index:251659264;mso-left-percent:735;mso-position-horizontal-relative:page;mso-position-vertical:bottom;mso-position-vertical-relative:margin;mso-left-percent:735" alt="Flower graphic" coordsize="15575,32941" o:spid="_x0000_s10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">
                <o:lock v:ext="edit" aspectratio="t"/>
                <v:shape id="Picture 14" style="position:absolute;left:1798;width:11978;height:7711;visibility:visible;mso-wrap-style:square" o:spid="_x0000_s1027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6tbDCAAAA2wAAAA8AAABkcnMvZG93bnJldi54bWxET01rAjEQvQv+hzBCb5qtaCurUVQQvUjb&#10;raLHYTPdXdxMliTV9d83BcHbPN7nzBatqcWVnK8sK3gdJCCIc6srLhQcvjf9CQgfkDXWlknBnTws&#10;5t3ODFNtb/xF1ywUIoawT1FBGUKTSunzkgz6gW2II/djncEQoSukdniL4aaWwyR5kwYrjg0lNrQu&#10;Kb9kv0bB+2Z0tOPq89x+rJZu6/enfHLaKvXSa5dTEIHa8BQ/3Dsd54/g/5d4gJz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erWwwgAAANsAAAAPAAAAAAAAAAAAAAAAAJ8C&#10;AABkcnMvZG93bnJldi54bWxQSwUGAAAAAAQABAD3AAAAjgMAAAAA&#10;">
                  <v:imagedata recolortarget="#730927 [1444]" o:title="" r:id="rId23"/>
                  <v:path arrowok="t"/>
                </v:shape>
                <v:shape id="Picture 15" style="position:absolute;left:4245;top:9747;width:11217;height:6736;visibility:visible;mso-wrap-style:square" o:spid="_x0000_s1028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eKHPAAAAA2wAAAA8AAABkcnMvZG93bnJldi54bWxET0uLwjAQvi/4H8II3tZUQZGuUYovvAha&#10;xb3ONrNtsZmUJmr990YQvM3H95zpvDWVuFHjSssKBv0IBHFmdcm5gtNx/T0B4TyyxsoyKXiQg/ms&#10;8zXFWNs7H+iW+lyEEHYxKii8r2MpXVaQQde3NXHg/m1j0AfY5FI3eA/hppLDKBpLgyWHhgJrWhSU&#10;XdKrUbC0+7Hbpau/0TFPButkc66vv0apXrdNfkB4av1H/HZvdZg/gtcv4QA5ew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l4oc8AAAADbAAAADwAAAAAAAAAAAAAAAACfAgAA&#10;ZHJzL2Rvd25yZXYueG1sUEsFBgAAAAAEAAQA9wAAAIwDAAAAAA==&#10;">
                  <v:imagedata recolortarget="black" o:title="" r:id="rId24"/>
                  <v:path arrowok="t"/>
                </v:shape>
                <v:shape id="Picture 16" style="position:absolute;width:15575;height:32217;visibility:visible;mso-wrap-style:square" o:spid="_x0000_s1029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B4B/AAAAA2wAAAA8AAABkcnMvZG93bnJldi54bWxET8uqwjAQ3V/wH8II7q6pIqLVKCoILgQf&#10;FcHd2IxtsZmUJmrv398Igrs5nOdM540pxZNqV1hW0OtGIIhTqwvOFJyS9e8IhPPIGkvLpOCPHMxn&#10;rZ8pxtq++EDPo89ECGEXo4Lc+yqW0qU5GXRdWxEH7mZrgz7AOpO6xlcIN6XsR9FQGiw4NORY0Sqn&#10;9H58GAXl9rI7J7u+zkbJdcmDcepu+61SnXazmIDw1Piv+OPe6DB/CO9fwgFy9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HgH8AAAADbAAAADwAAAAAAAAAAAAAAAACfAgAA&#10;ZHJzL2Rvd25yZXYueG1sUEsFBgAAAAAEAAQA9wAAAIwDAAAAAA==&#10;">
                  <v:imagedata o:title="" r:id="rId25"/>
                  <v:path arrowok="t"/>
                </v:shape>
                <v:shape id="Picture 18" style="position:absolute;left:8194;top:15796;width:6858;height:6858;visibility:visible;mso-wrap-style:square" o:spid="_x0000_s1030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HE+XDAAAA2wAAAA8AAABkcnMvZG93bnJldi54bWxEj0GLwkAMhe8L/ochgrd1qgd3qY4iSkFE&#10;kFUPegud2BY7mdKZav33m8PC3hLey3tfFqve1epJbag8G5iME1DEubcVFwYu5+zzG1SIyBZrz2Tg&#10;TQFWy8HHAlPrX/xDz1MslIRwSNFAGWOTah3ykhyGsW+IRbv71mGUtS20bfEl4a7W0ySZaYcVS0OJ&#10;DW1Kyh+nzhk4XvaHw9Hpbnv7ytYPTrrtNSNjRsN+PQcVqY//5r/rnRV8gZVfZAC9/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kcT5cMAAADbAAAADwAAAAAAAAAAAAAAAACf&#10;AgAAZHJzL2Rvd25yZXYueG1sUEsFBgAAAAAEAAQA9wAAAI8DAAAAAA==&#10;">
                  <v:imagedata recolortarget="#6d0838 [1445]" o:title="" r:id="rId26"/>
                  <v:path arrowok="t"/>
                </v:shape>
                <v:shape id="Picture 19" style="position:absolute;left:8377;top:16542;width:6492;height:16399;visibility:visible;mso-wrap-style:square" o:spid="_x0000_s1031" type="#_x0000_t75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UOuDCAAAA2wAAAA8AAABkcnMvZG93bnJldi54bWxET81qwkAQvhd8h2UEb3WjB01TV1GhNFS0&#10;NPoAQ3ZMotnZkN3G+PauUOhtPr7fWax6U4uOWldZVjAZRyCIc6srLhScjh+vMQjnkTXWlknBnRys&#10;loOXBSba3viHuswXIoSwS1BB6X2TSOnykgy6sW2IA3e2rUEfYFtI3eIthJtaTqNoJg1WHBpKbGhb&#10;Un7Nfo2CeeqOh93pM97Vd97Hm0sXf6XfSo2G/fodhKfe/4v/3KkO89/g+Us4QC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61DrgwgAAANsAAAAPAAAAAAAAAAAAAAAAAJ8C&#10;AABkcnMvZG93bnJldi54bWxQSwUGAAAAAAQABAD3AAAAjgMAAAAA&#10;">
                  <v:imagedata o:title="" r:id="rId27"/>
                  <v:path arrowok="t"/>
                </v:shape>
                <w10:wrap type="square" anchorx="page" anchory="margin"/>
              </v:group>
            </w:pict>
          </mc:Fallback>
        </mc:AlternateContent>
      </w:r>
      <w:r w:rsidRPr="00C37085">
        <w:rPr>
          <w:rFonts w:ascii="Tahoma" w:hAnsi="Tahoma" w:cs="Tahoma"/>
        </w:rPr>
        <w:t>Hääpäivä: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46883592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Lähetä vihki-ilmoitukset.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2067985656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Rentoudu ja pysy rauhallisena.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90542186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Muista syödä jotakin.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-1548523267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>
            <w:rPr>
              <w:rStyle w:val="Tarkistusruutu"/>
              <w:rFonts w:cs="Tahoma" w:hint="eastAsia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Varaa pukeutumiseen vähintään kaksi tuntia.</w:t>
      </w:r>
    </w:p>
    <w:p w:rsidR="00A321AF" w:rsidRPr="00C37085" w:rsidRDefault="00DD2558">
      <w:pPr>
        <w:pStyle w:val="Luettelo"/>
        <w:rPr>
          <w:rFonts w:ascii="Tahoma" w:hAnsi="Tahoma" w:cs="Tahoma"/>
        </w:rPr>
      </w:pPr>
      <w:sdt>
        <w:sdtPr>
          <w:rPr>
            <w:rStyle w:val="Tarkistusruutu"/>
            <w:rFonts w:ascii="Tahoma" w:hAnsi="Tahoma" w:cs="Tahoma"/>
          </w:rPr>
          <w:id w:val="301661559"/>
          <w15:appearance w15:val="hidden"/>
          <w14:checkbox>
            <w14:checked w14:val="0"/>
            <w14:checkedState w14:val="00FE" w14:font="Wingdings"/>
            <w14:uncheckedState w14:val="2610" w14:font="MS Gothic"/>
          </w14:checkbox>
        </w:sdtPr>
        <w:sdtEndPr>
          <w:rPr>
            <w:rStyle w:val="Tarkistusruutu"/>
          </w:rPr>
        </w:sdtEndPr>
        <w:sdtContent>
          <w:r w:rsidR="00C37085" w:rsidRPr="00C37085">
            <w:rPr>
              <w:rStyle w:val="Tarkistusruutu"/>
              <w:rFonts w:ascii="Segoe UI Symbol" w:hAnsi="Segoe UI Symbol" w:cs="Segoe UI Symbol"/>
            </w:rPr>
            <w:t>☐</w:t>
          </w:r>
        </w:sdtContent>
      </w:sdt>
      <w:r w:rsidR="00C37085" w:rsidRPr="00C37085">
        <w:rPr>
          <w:rFonts w:ascii="Tahoma" w:hAnsi="Tahoma" w:cs="Tahoma"/>
        </w:rPr>
        <w:tab/>
        <w:t>NAUTI TÄSTÄ AINUTLAATUISESTA TAPAHTUMASTA!</w:t>
      </w:r>
    </w:p>
    <w:sectPr w:rsidR="00A321AF" w:rsidRPr="00C37085">
      <w:pgSz w:w="12240" w:h="15840"/>
      <w:pgMar w:top="1080" w:right="1440" w:bottom="129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briola">
    <w:panose1 w:val="04040605051002020D02"/>
    <w:charset w:val="00"/>
    <w:family w:val="decorative"/>
    <w:pitch w:val="variable"/>
    <w:sig w:usb0="E00002EF" w:usb1="5000204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1AF"/>
    <w:rsid w:val="00A321AF"/>
    <w:rsid w:val="00C37085"/>
    <w:rsid w:val="00DD2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000000" w:themeColor="text1"/>
        <w:sz w:val="18"/>
        <w:lang w:val="fi-FI" w:eastAsia="fi-FI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 w:qFormat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36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Pr>
      <w:kern w:val="1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otsikko1">
    <w:name w:val="otsikko 1"/>
    <w:basedOn w:val="Normaali"/>
    <w:next w:val="Normaali"/>
    <w:link w:val="Yltunnisteen1merkki"/>
    <w:uiPriority w:val="9"/>
    <w:qFormat/>
    <w:pPr>
      <w:keepNext/>
      <w:keepLines/>
      <w:spacing w:before="480"/>
      <w:outlineLvl w:val="0"/>
    </w:pPr>
    <w:rPr>
      <w:caps/>
    </w:rPr>
  </w:style>
  <w:style w:type="paragraph" w:styleId="Otsikko">
    <w:name w:val="Title"/>
    <w:basedOn w:val="Normaali"/>
    <w:next w:val="Normaali"/>
    <w:link w:val="OtsikkoChar"/>
    <w:uiPriority w:val="10"/>
    <w:qFormat/>
    <w:pPr>
      <w:spacing w:before="240" w:after="240" w:line="240" w:lineRule="auto"/>
      <w:contextualSpacing/>
    </w:pPr>
    <w:rPr>
      <w:rFonts w:asciiTheme="majorHAnsi" w:eastAsiaTheme="majorEastAsia" w:hAnsiTheme="majorHAnsi" w:cstheme="majorBidi"/>
      <w:kern w:val="28"/>
      <w:sz w:val="60"/>
    </w:rPr>
  </w:style>
  <w:style w:type="character" w:customStyle="1" w:styleId="OtsikkoChar">
    <w:name w:val="Otsikko Char"/>
    <w:basedOn w:val="Kappaleenoletusfontti"/>
    <w:link w:val="Otsikko"/>
    <w:uiPriority w:val="10"/>
    <w:rPr>
      <w:rFonts w:asciiTheme="majorHAnsi" w:eastAsiaTheme="majorEastAsia" w:hAnsiTheme="majorHAnsi" w:cstheme="majorBidi"/>
      <w:kern w:val="28"/>
      <w:sz w:val="60"/>
    </w:rPr>
  </w:style>
  <w:style w:type="paragraph" w:customStyle="1" w:styleId="Normaalisisennys">
    <w:name w:val="Normaali sisennys"/>
    <w:basedOn w:val="Normaali"/>
    <w:uiPriority w:val="2"/>
    <w:unhideWhenUsed/>
    <w:qFormat/>
    <w:pPr>
      <w:ind w:right="1440"/>
    </w:pPr>
  </w:style>
  <w:style w:type="character" w:customStyle="1" w:styleId="Yltunnisteen1merkki">
    <w:name w:val="Ylätunnisteen 1 merkki"/>
    <w:basedOn w:val="Kappaleenoletusfontti"/>
    <w:link w:val="otsikko1"/>
    <w:uiPriority w:val="9"/>
    <w:rPr>
      <w:caps/>
      <w:kern w:val="18"/>
    </w:rPr>
  </w:style>
  <w:style w:type="paragraph" w:styleId="Luettelo">
    <w:name w:val="List"/>
    <w:basedOn w:val="Normaali"/>
    <w:uiPriority w:val="1"/>
    <w:unhideWhenUsed/>
    <w:qFormat/>
    <w:pPr>
      <w:ind w:left="346" w:hanging="317"/>
    </w:pPr>
  </w:style>
  <w:style w:type="paragraph" w:styleId="Luettelo2">
    <w:name w:val="List 2"/>
    <w:basedOn w:val="Normaali"/>
    <w:uiPriority w:val="1"/>
    <w:unhideWhenUsed/>
    <w:qFormat/>
    <w:pPr>
      <w:ind w:left="706" w:hanging="317"/>
    </w:pPr>
  </w:style>
  <w:style w:type="character" w:customStyle="1" w:styleId="Tarkistusruutu">
    <w:name w:val="Tarkistusruutu"/>
    <w:basedOn w:val="Kappaleenoletusfontti"/>
    <w:uiPriority w:val="2"/>
    <w:qFormat/>
    <w:rPr>
      <w:rFonts w:ascii="MS Gothic" w:eastAsia="MS Gothic" w:hAnsi="MS Gothic"/>
      <w:b/>
      <w:bCs/>
      <w:color w:val="ADD98E" w:themeColor="accent4" w:themeTint="99"/>
      <w:position w:val="-2"/>
      <w:sz w:val="20"/>
    </w:rPr>
  </w:style>
  <w:style w:type="table" w:customStyle="1" w:styleId="Taulukkoruudukko">
    <w:name w:val="Taulukkoruudukko"/>
    <w:basedOn w:val="Normaalitaulukko"/>
    <w:uiPriority w:val="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Korostus">
    <w:name w:val="Emphasis"/>
    <w:basedOn w:val="Kappaleenoletusfontti"/>
    <w:uiPriority w:val="20"/>
    <w:semiHidden/>
    <w:unhideWhenUsed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customXml" Target="../customXml/item3.xml"/><Relationship Id="rId21" Type="http://schemas.openxmlformats.org/officeDocument/2006/relationships/image" Target="media/image14.png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Wedding Watercolor">
      <a:dk1>
        <a:sysClr val="windowText" lastClr="000000"/>
      </a:dk1>
      <a:lt1>
        <a:sysClr val="window" lastClr="FFFFFF"/>
      </a:lt1>
      <a:dk2>
        <a:srgbClr val="4D4543"/>
      </a:dk2>
      <a:lt2>
        <a:srgbClr val="E6F0DE"/>
      </a:lt2>
      <a:accent1>
        <a:srgbClr val="EE2962"/>
      </a:accent1>
      <a:accent2>
        <a:srgbClr val="ED1D7F"/>
      </a:accent2>
      <a:accent3>
        <a:srgbClr val="F7911E"/>
      </a:accent3>
      <a:accent4>
        <a:srgbClr val="78C144"/>
      </a:accent4>
      <a:accent5>
        <a:srgbClr val="B0D87A"/>
      </a:accent5>
      <a:accent6>
        <a:srgbClr val="59C58E"/>
      </a:accent6>
      <a:hlink>
        <a:srgbClr val="2DA0DC"/>
      </a:hlink>
      <a:folHlink>
        <a:srgbClr val="A03A88"/>
      </a:folHlink>
    </a:clrScheme>
    <a:fontScheme name="Wedding Watercolor">
      <a:majorFont>
        <a:latin typeface="Gabriola"/>
        <a:ea typeface=""/>
        <a:cs typeface=""/>
      </a:majorFont>
      <a:minorFont>
        <a:latin typeface="Palatino Linoty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SelectedStyle="\apa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Description xmlns="fed321ae-6156-42a7-960a-52334cae8eeb" xsi:nil="true"/>
    <AssetExpire xmlns="fed321ae-6156-42a7-960a-52334cae8eeb">2029-01-01T08:00:00+00:00</AssetExpire>
    <CampaignTagsTaxHTField0 xmlns="fed321ae-6156-42a7-960a-52334cae8eeb">
      <Terms xmlns="http://schemas.microsoft.com/office/infopath/2007/PartnerControls"/>
    </CampaignTagsTaxHTField0>
    <IntlLangReviewDate xmlns="fed321ae-6156-42a7-960a-52334cae8eeb" xsi:nil="true"/>
    <TPFriendlyName xmlns="fed321ae-6156-42a7-960a-52334cae8eeb" xsi:nil="true"/>
    <IntlLangReview xmlns="fed321ae-6156-42a7-960a-52334cae8eeb">false</IntlLangReview>
    <LocLastLocAttemptVersionLookup xmlns="fed321ae-6156-42a7-960a-52334cae8eeb">835445</LocLastLocAttemptVersionLookup>
    <PolicheckWords xmlns="fed321ae-6156-42a7-960a-52334cae8eeb" xsi:nil="true"/>
    <SubmitterId xmlns="fed321ae-6156-42a7-960a-52334cae8eeb" xsi:nil="true"/>
    <AcquiredFrom xmlns="fed321ae-6156-42a7-960a-52334cae8eeb">Internal MS</AcquiredFrom>
    <EditorialStatus xmlns="fed321ae-6156-42a7-960a-52334cae8eeb">Complete</EditorialStatus>
    <Markets xmlns="fed321ae-6156-42a7-960a-52334cae8eeb"/>
    <OriginAsset xmlns="fed321ae-6156-42a7-960a-52334cae8eeb" xsi:nil="true"/>
    <AssetStart xmlns="fed321ae-6156-42a7-960a-52334cae8eeb">2012-05-10T23:01:00+00:00</AssetStart>
    <FriendlyTitle xmlns="fed321ae-6156-42a7-960a-52334cae8eeb" xsi:nil="true"/>
    <MarketSpecific xmlns="fed321ae-6156-42a7-960a-52334cae8eeb">false</MarketSpecific>
    <TPNamespace xmlns="fed321ae-6156-42a7-960a-52334cae8eeb" xsi:nil="true"/>
    <PublishStatusLookup xmlns="fed321ae-6156-42a7-960a-52334cae8eeb">
      <Value>384710</Value>
    </PublishStatusLookup>
    <APAuthor xmlns="fed321ae-6156-42a7-960a-52334cae8eeb">
      <UserInfo>
        <DisplayName>REDMOND\v-sa</DisplayName>
        <AccountId>2467</AccountId>
        <AccountType/>
      </UserInfo>
    </APAuthor>
    <TPCommandLine xmlns="fed321ae-6156-42a7-960a-52334cae8eeb" xsi:nil="true"/>
    <IntlLangReviewer xmlns="fed321ae-6156-42a7-960a-52334cae8eeb" xsi:nil="true"/>
    <OpenTemplate xmlns="fed321ae-6156-42a7-960a-52334cae8eeb">true</OpenTemplate>
    <CSXSubmissionDate xmlns="fed321ae-6156-42a7-960a-52334cae8eeb" xsi:nil="true"/>
    <TaxCatchAll xmlns="fed321ae-6156-42a7-960a-52334cae8eeb"/>
    <Manager xmlns="fed321ae-6156-42a7-960a-52334cae8eeb" xsi:nil="true"/>
    <NumericId xmlns="fed321ae-6156-42a7-960a-52334cae8eeb" xsi:nil="true"/>
    <ParentAssetId xmlns="fed321ae-6156-42a7-960a-52334cae8eeb" xsi:nil="true"/>
    <OriginalSourceMarket xmlns="fed321ae-6156-42a7-960a-52334cae8eeb">english</OriginalSourceMarket>
    <ApprovalStatus xmlns="fed321ae-6156-42a7-960a-52334cae8eeb">InProgress</ApprovalStatus>
    <TPComponent xmlns="fed321ae-6156-42a7-960a-52334cae8eeb" xsi:nil="true"/>
    <EditorialTags xmlns="fed321ae-6156-42a7-960a-52334cae8eeb" xsi:nil="true"/>
    <TPExecutable xmlns="fed321ae-6156-42a7-960a-52334cae8eeb" xsi:nil="true"/>
    <TPLaunchHelpLink xmlns="fed321ae-6156-42a7-960a-52334cae8eeb" xsi:nil="true"/>
    <LocComments xmlns="fed321ae-6156-42a7-960a-52334cae8eeb" xsi:nil="true"/>
    <LocRecommendedHandoff xmlns="fed321ae-6156-42a7-960a-52334cae8eeb" xsi:nil="true"/>
    <SourceTitle xmlns="fed321ae-6156-42a7-960a-52334cae8eeb" xsi:nil="true"/>
    <CSXUpdate xmlns="fed321ae-6156-42a7-960a-52334cae8eeb">false</CSXUpdate>
    <IntlLocPriority xmlns="fed321ae-6156-42a7-960a-52334cae8eeb" xsi:nil="true"/>
    <UAProjectedTotalWords xmlns="fed321ae-6156-42a7-960a-52334cae8eeb" xsi:nil="true"/>
    <AssetType xmlns="fed321ae-6156-42a7-960a-52334cae8eeb">TP</AssetType>
    <MachineTranslated xmlns="fed321ae-6156-42a7-960a-52334cae8eeb">false</MachineTranslated>
    <OutputCachingOn xmlns="fed321ae-6156-42a7-960a-52334cae8eeb">false</OutputCachingOn>
    <TemplateStatus xmlns="fed321ae-6156-42a7-960a-52334cae8eeb">Complete</TemplateStatus>
    <IsSearchable xmlns="fed321ae-6156-42a7-960a-52334cae8eeb">true</IsSearchable>
    <ContentItem xmlns="fed321ae-6156-42a7-960a-52334cae8eeb" xsi:nil="true"/>
    <HandoffToMSDN xmlns="fed321ae-6156-42a7-960a-52334cae8eeb" xsi:nil="true"/>
    <ShowIn xmlns="fed321ae-6156-42a7-960a-52334cae8eeb">Show everywhere</ShowIn>
    <ThumbnailAssetId xmlns="fed321ae-6156-42a7-960a-52334cae8eeb" xsi:nil="true"/>
    <UALocComments xmlns="fed321ae-6156-42a7-960a-52334cae8eeb" xsi:nil="true"/>
    <UALocRecommendation xmlns="fed321ae-6156-42a7-960a-52334cae8eeb">Localize</UALocRecommendation>
    <LastModifiedDateTime xmlns="fed321ae-6156-42a7-960a-52334cae8eeb" xsi:nil="true"/>
    <LegacyData xmlns="fed321ae-6156-42a7-960a-52334cae8eeb" xsi:nil="true"/>
    <LocManualTestRequired xmlns="fed321ae-6156-42a7-960a-52334cae8eeb">false</LocManualTestRequired>
    <ClipArtFilename xmlns="fed321ae-6156-42a7-960a-52334cae8eeb" xsi:nil="true"/>
    <TPApplication xmlns="fed321ae-6156-42a7-960a-52334cae8eeb" xsi:nil="true"/>
    <CSXHash xmlns="fed321ae-6156-42a7-960a-52334cae8eeb" xsi:nil="true"/>
    <DirectSourceMarket xmlns="fed321ae-6156-42a7-960a-52334cae8eeb">english</DirectSourceMarket>
    <PrimaryImageGen xmlns="fed321ae-6156-42a7-960a-52334cae8eeb">true</PrimaryImageGen>
    <PlannedPubDate xmlns="fed321ae-6156-42a7-960a-52334cae8eeb" xsi:nil="true"/>
    <CSXSubmissionMarket xmlns="fed321ae-6156-42a7-960a-52334cae8eeb" xsi:nil="true"/>
    <Downloads xmlns="fed321ae-6156-42a7-960a-52334cae8eeb">0</Downloads>
    <ArtSampleDocs xmlns="fed321ae-6156-42a7-960a-52334cae8eeb" xsi:nil="true"/>
    <TrustLevel xmlns="fed321ae-6156-42a7-960a-52334cae8eeb">1 Microsoft Managed Content</TrustLevel>
    <BlockPublish xmlns="fed321ae-6156-42a7-960a-52334cae8eeb">false</BlockPublish>
    <TPLaunchHelpLinkType xmlns="fed321ae-6156-42a7-960a-52334cae8eeb">Template</TPLaunchHelpLinkType>
    <LocalizationTagsTaxHTField0 xmlns="fed321ae-6156-42a7-960a-52334cae8eeb">
      <Terms xmlns="http://schemas.microsoft.com/office/infopath/2007/PartnerControls"/>
    </LocalizationTagsTaxHTField0>
    <BusinessGroup xmlns="fed321ae-6156-42a7-960a-52334cae8eeb" xsi:nil="true"/>
    <Providers xmlns="fed321ae-6156-42a7-960a-52334cae8eeb" xsi:nil="true"/>
    <TemplateTemplateType xmlns="fed321ae-6156-42a7-960a-52334cae8eeb">Word Document Template</TemplateTemplateType>
    <TimesCloned xmlns="fed321ae-6156-42a7-960a-52334cae8eeb" xsi:nil="true"/>
    <TPAppVersion xmlns="fed321ae-6156-42a7-960a-52334cae8eeb" xsi:nil="true"/>
    <VoteCount xmlns="fed321ae-6156-42a7-960a-52334cae8eeb" xsi:nil="true"/>
    <FeatureTagsTaxHTField0 xmlns="fed321ae-6156-42a7-960a-52334cae8eeb">
      <Terms xmlns="http://schemas.microsoft.com/office/infopath/2007/PartnerControls"/>
    </FeatureTagsTaxHTField0>
    <Provider xmlns="fed321ae-6156-42a7-960a-52334cae8eeb" xsi:nil="true"/>
    <UACurrentWords xmlns="fed321ae-6156-42a7-960a-52334cae8eeb" xsi:nil="true"/>
    <AssetId xmlns="fed321ae-6156-42a7-960a-52334cae8eeb">TP102895214</AssetId>
    <TPClientViewer xmlns="fed321ae-6156-42a7-960a-52334cae8eeb" xsi:nil="true"/>
    <DSATActionTaken xmlns="fed321ae-6156-42a7-960a-52334cae8eeb" xsi:nil="true"/>
    <APEditor xmlns="fed321ae-6156-42a7-960a-52334cae8eeb">
      <UserInfo>
        <DisplayName/>
        <AccountId xsi:nil="true"/>
        <AccountType/>
      </UserInfo>
    </APEditor>
    <TPInstallLocation xmlns="fed321ae-6156-42a7-960a-52334cae8eeb" xsi:nil="true"/>
    <OOCacheId xmlns="fed321ae-6156-42a7-960a-52334cae8eeb" xsi:nil="true"/>
    <IsDeleted xmlns="fed321ae-6156-42a7-960a-52334cae8eeb">false</IsDeleted>
    <PublishTargets xmlns="fed321ae-6156-42a7-960a-52334cae8eeb">OfficeOnlineVNext</PublishTargets>
    <ApprovalLog xmlns="fed321ae-6156-42a7-960a-52334cae8eeb" xsi:nil="true"/>
    <BugNumber xmlns="fed321ae-6156-42a7-960a-52334cae8eeb" xsi:nil="true"/>
    <CrawlForDependencies xmlns="fed321ae-6156-42a7-960a-52334cae8eeb">false</CrawlForDependencies>
    <InternalTagsTaxHTField0 xmlns="fed321ae-6156-42a7-960a-52334cae8eeb">
      <Terms xmlns="http://schemas.microsoft.com/office/infopath/2007/PartnerControls"/>
    </InternalTagsTaxHTField0>
    <LastHandOff xmlns="fed321ae-6156-42a7-960a-52334cae8eeb" xsi:nil="true"/>
    <Milestone xmlns="fed321ae-6156-42a7-960a-52334cae8eeb" xsi:nil="true"/>
    <OriginalRelease xmlns="fed321ae-6156-42a7-960a-52334cae8eeb">15</OriginalRelease>
    <RecommendationsModifier xmlns="fed321ae-6156-42a7-960a-52334cae8eeb" xsi:nil="true"/>
    <ScenarioTagsTaxHTField0 xmlns="fed321ae-6156-42a7-960a-52334cae8eeb">
      <Terms xmlns="http://schemas.microsoft.com/office/infopath/2007/PartnerControls"/>
    </ScenarioTagsTaxHTField0>
    <UANotes xmlns="fed321ae-6156-42a7-960a-52334cae8eeb" xsi:nil="true"/>
    <LocMarketGroupTiers2 xmlns="fed321ae-6156-42a7-960a-52334cae8ee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ECF75D26760554489385AC954973E7EB0400F81816502B2BDF4D987F80A85D9BFCAE" ma:contentTypeVersion="56" ma:contentTypeDescription="Create a new document." ma:contentTypeScope="" ma:versionID="d0e4570ef4f158f42ec67a92531efa0a">
  <xsd:schema xmlns:xsd="http://www.w3.org/2001/XMLSchema" xmlns:xs="http://www.w3.org/2001/XMLSchema" xmlns:p="http://schemas.microsoft.com/office/2006/metadata/properties" xmlns:ns2="fed321ae-6156-42a7-960a-52334cae8eeb" targetNamespace="http://schemas.microsoft.com/office/2006/metadata/properties" ma:root="true" ma:fieldsID="99757c62dd58125eb8c5198fef8edc7b" ns2:_="">
    <xsd:import namespace="fed321ae-6156-42a7-960a-52334cae8eeb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d321ae-6156-42a7-960a-52334cae8eeb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68641d70-7d20-4b75-b4ee-9f1fb20806b1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B1967E72-6893-4011-8CD3-FDE06138676D}" ma:internalName="CSXSubmissionMarket" ma:readOnly="false" ma:showField="MarketName" ma:web="fed321ae-6156-42a7-960a-52334cae8eeb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fe96cbd0-4081-4635-a9a4-fa541e84c6c2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C3B3AD65-8B61-4249-9240-C14FD59538C2}" ma:internalName="InProjectListLookup" ma:readOnly="true" ma:showField="InProjectList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8a71d5ef-89a4-44cb-b82e-12ecc0190b73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C3B3AD65-8B61-4249-9240-C14FD59538C2}" ma:internalName="LastCompleteVersionLookup" ma:readOnly="true" ma:showField="LastCompleteVersion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C3B3AD65-8B61-4249-9240-C14FD59538C2}" ma:internalName="LastPreviewErrorLookup" ma:readOnly="true" ma:showField="LastPreviewError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C3B3AD65-8B61-4249-9240-C14FD59538C2}" ma:internalName="LastPreviewResultLookup" ma:readOnly="true" ma:showField="LastPreviewResult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C3B3AD65-8B61-4249-9240-C14FD59538C2}" ma:internalName="LastPreviewAttemptDateLookup" ma:readOnly="true" ma:showField="LastPreviewAttemptDat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C3B3AD65-8B61-4249-9240-C14FD59538C2}" ma:internalName="LastPreviewedByLookup" ma:readOnly="true" ma:showField="LastPreviewedBy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C3B3AD65-8B61-4249-9240-C14FD59538C2}" ma:internalName="LastPreviewTimeLookup" ma:readOnly="true" ma:showField="LastPreviewTim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C3B3AD65-8B61-4249-9240-C14FD59538C2}" ma:internalName="LastPreviewVersionLookup" ma:readOnly="true" ma:showField="LastPreviewVersion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C3B3AD65-8B61-4249-9240-C14FD59538C2}" ma:internalName="LastPublishErrorLookup" ma:readOnly="true" ma:showField="LastPublishError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C3B3AD65-8B61-4249-9240-C14FD59538C2}" ma:internalName="LastPublishResultLookup" ma:readOnly="true" ma:showField="LastPublishResult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C3B3AD65-8B61-4249-9240-C14FD59538C2}" ma:internalName="LastPublishAttemptDateLookup" ma:readOnly="true" ma:showField="LastPublishAttemptDat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C3B3AD65-8B61-4249-9240-C14FD59538C2}" ma:internalName="LastPublishedByLookup" ma:readOnly="true" ma:showField="LastPublishedBy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C3B3AD65-8B61-4249-9240-C14FD59538C2}" ma:internalName="LastPublishTimeLookup" ma:readOnly="true" ma:showField="LastPublishTim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C3B3AD65-8B61-4249-9240-C14FD59538C2}" ma:internalName="LastPublishVersionLookup" ma:readOnly="true" ma:showField="LastPublishVersion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6754A51-5249-4B19-8109-536CA3716581}" ma:internalName="LocLastLocAttemptVersionLookup" ma:readOnly="false" ma:showField="LastLocAttemptVersion" ma:web="fed321ae-6156-42a7-960a-52334cae8eeb">
      <xsd:simpleType>
        <xsd:restriction base="dms:Lookup"/>
      </xsd:simpleType>
    </xsd:element>
    <xsd:element name="LocLastLocAttemptVersionTypeLookup" ma:index="71" nillable="true" ma:displayName="Loc Last Loc Attempt Version Type" ma:default="" ma:list="{26754A51-5249-4B19-8109-536CA3716581}" ma:internalName="LocLastLocAttemptVersionTypeLookup" ma:readOnly="true" ma:showField="LastLocAttemptVersionType" ma:web="fed321ae-6156-42a7-960a-52334cae8eeb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6754A51-5249-4B19-8109-536CA3716581}" ma:internalName="LocNewPublishedVersionLookup" ma:readOnly="true" ma:showField="NewPublishedVersion" ma:web="fed321ae-6156-42a7-960a-52334cae8eeb">
      <xsd:simpleType>
        <xsd:restriction base="dms:Lookup"/>
      </xsd:simpleType>
    </xsd:element>
    <xsd:element name="LocOverallHandbackStatusLookup" ma:index="75" nillable="true" ma:displayName="Loc Overall Handback Status" ma:default="" ma:list="{26754A51-5249-4B19-8109-536CA3716581}" ma:internalName="LocOverallHandbackStatusLookup" ma:readOnly="true" ma:showField="OverallHandbackStatus" ma:web="fed321ae-6156-42a7-960a-52334cae8eeb">
      <xsd:simpleType>
        <xsd:restriction base="dms:Lookup"/>
      </xsd:simpleType>
    </xsd:element>
    <xsd:element name="LocOverallLocStatusLookup" ma:index="76" nillable="true" ma:displayName="Loc Overall Localize Status" ma:default="" ma:list="{26754A51-5249-4B19-8109-536CA3716581}" ma:internalName="LocOverallLocStatusLookup" ma:readOnly="true" ma:showField="OverallLocStatus" ma:web="fed321ae-6156-42a7-960a-52334cae8eeb">
      <xsd:simpleType>
        <xsd:restriction base="dms:Lookup"/>
      </xsd:simpleType>
    </xsd:element>
    <xsd:element name="LocOverallPreviewStatusLookup" ma:index="77" nillable="true" ma:displayName="Loc Overall Preview Status" ma:default="" ma:list="{26754A51-5249-4B19-8109-536CA3716581}" ma:internalName="LocOverallPreviewStatusLookup" ma:readOnly="true" ma:showField="OverallPreviewStatus" ma:web="fed321ae-6156-42a7-960a-52334cae8eeb">
      <xsd:simpleType>
        <xsd:restriction base="dms:Lookup"/>
      </xsd:simpleType>
    </xsd:element>
    <xsd:element name="LocOverallPublishStatusLookup" ma:index="78" nillable="true" ma:displayName="Loc Overall Publish Status" ma:default="" ma:list="{26754A51-5249-4B19-8109-536CA3716581}" ma:internalName="LocOverallPublishStatusLookup" ma:readOnly="true" ma:showField="OverallPublishStatus" ma:web="fed321ae-6156-42a7-960a-52334cae8eeb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6754A51-5249-4B19-8109-536CA3716581}" ma:internalName="LocProcessedForHandoffsLookup" ma:readOnly="true" ma:showField="ProcessedForHandoffs" ma:web="fed321ae-6156-42a7-960a-52334cae8eeb">
      <xsd:simpleType>
        <xsd:restriction base="dms:Lookup"/>
      </xsd:simpleType>
    </xsd:element>
    <xsd:element name="LocProcessedForMarketsLookup" ma:index="81" nillable="true" ma:displayName="Loc Processed For Markets" ma:default="" ma:list="{26754A51-5249-4B19-8109-536CA3716581}" ma:internalName="LocProcessedForMarketsLookup" ma:readOnly="true" ma:showField="ProcessedForMarkets" ma:web="fed321ae-6156-42a7-960a-52334cae8eeb">
      <xsd:simpleType>
        <xsd:restriction base="dms:Lookup"/>
      </xsd:simpleType>
    </xsd:element>
    <xsd:element name="LocPublishedDependentAssetsLookup" ma:index="82" nillable="true" ma:displayName="Loc Published Dependent Assets" ma:default="" ma:list="{26754A51-5249-4B19-8109-536CA3716581}" ma:internalName="LocPublishedDependentAssetsLookup" ma:readOnly="true" ma:showField="PublishedDependentAssets" ma:web="fed321ae-6156-42a7-960a-52334cae8eeb">
      <xsd:simpleType>
        <xsd:restriction base="dms:Lookup"/>
      </xsd:simpleType>
    </xsd:element>
    <xsd:element name="LocPublishedLinkedAssetsLookup" ma:index="83" nillable="true" ma:displayName="Loc Published Linked Assets" ma:default="" ma:list="{26754A51-5249-4B19-8109-536CA3716581}" ma:internalName="LocPublishedLinkedAssetsLookup" ma:readOnly="true" ma:showField="PublishedLinkedAssets" ma:web="fed321ae-6156-42a7-960a-52334cae8eeb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d3071c5b-fb70-47d2-bdf6-a8e5324839cd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B1967E72-6893-4011-8CD3-FDE06138676D}" ma:internalName="Markets" ma:readOnly="false" ma:showField="MarketName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C3B3AD65-8B61-4249-9240-C14FD59538C2}" ma:internalName="NumOfRatingsLookup" ma:readOnly="true" ma:showField="NumOfRatings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C3B3AD65-8B61-4249-9240-C14FD59538C2}" ma:internalName="PublishStatusLookup" ma:readOnly="false" ma:showField="PublishStatus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4d9d8638-397f-43f6-b2ab-b4d47e3356b6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b8e0e4e5-6291-4f73-9d66-6cbf2c17b79b}" ma:internalName="TaxCatchAll" ma:showField="CatchAllData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b8e0e4e5-6291-4f73-9d66-6cbf2c17b79b}" ma:internalName="TaxCatchAllLabel" ma:readOnly="true" ma:showField="CatchAllDataLabel" ma:web="fed321ae-6156-42a7-960a-52334cae8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4F4E8E-10FA-4178-97B5-CCE2B8AA9A7B}"/>
</file>

<file path=customXml/itemProps2.xml><?xml version="1.0" encoding="utf-8"?>
<ds:datastoreItem xmlns:ds="http://schemas.openxmlformats.org/officeDocument/2006/customXml" ds:itemID="{C6214E07-0DC6-4CB8-99B6-0AA9826BC3F4}"/>
</file>

<file path=customXml/itemProps3.xml><?xml version="1.0" encoding="utf-8"?>
<ds:datastoreItem xmlns:ds="http://schemas.openxmlformats.org/officeDocument/2006/customXml" ds:itemID="{10829BC4-10EF-445D-8181-78D59C27F5DE}"/>
</file>

<file path=customXml/itemProps4.xml><?xml version="1.0" encoding="utf-8"?>
<ds:datastoreItem xmlns:ds="http://schemas.openxmlformats.org/officeDocument/2006/customXml" ds:itemID="{D2C0AAE4-D705-4209-9D99-BD800453F782}"/>
</file>

<file path=docProps/app.xml><?xml version="1.0" encoding="utf-8"?>
<Properties xmlns="http://schemas.openxmlformats.org/officeDocument/2006/extended-properties" xmlns:vt="http://schemas.openxmlformats.org/officeDocument/2006/docPropsVTypes">
  <Template>Wedding Checklist_15_TP102895214</Template>
  <TotalTime>208</TotalTime>
  <Pages>3</Pages>
  <Words>573</Words>
  <Characters>4645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>Hirunya Hirunsirisombut</cp:lastModifiedBy>
  <cp:revision>64</cp:revision>
  <dcterms:created xsi:type="dcterms:W3CDTF">2012-04-26T17:48:00Z</dcterms:created>
  <dcterms:modified xsi:type="dcterms:W3CDTF">2012-09-14T04:05:00Z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0x010100ECF75D26760554489385AC954973E7EB0400F81816502B2BDF4D987F80A85D9BFCAE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