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9771"/>
      </w:tblGrid>
      <w:tr w:rsidR="00210A56" w:rsidRPr="001B3F52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Pr="001B3F52" w:rsidRDefault="00210A56" w:rsidP="00127887">
            <w:pPr>
              <w:spacing w:after="0"/>
            </w:pPr>
            <w:r w:rsidRPr="001B3F52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61924850" wp14:editId="7DB11A7E">
                      <wp:extent cx="6067425" cy="971550"/>
                      <wp:effectExtent l="0" t="0" r="0" b="0"/>
                      <wp:docPr id="4" name="Tekstiväli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742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Pealkiri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et-EE"/>
                                    </w:rPr>
                                    <w:t>Ole minu südamesõber!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väli 4" o:spid="_x0000_s1026" type="#_x0000_t202" style="width:477.7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Pealkiri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et-EE"/>
                              </w:rPr>
                              <w:t>Ole minu südamesõber!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B3F52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Sirgkonnektor 5" descr="pealkirja allakriipsutu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0837228" id="Sirgkonnektor 5" o:spid="_x0000_s1026" alt="pealkirja allakriipsutus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1B3F52" w:rsidRDefault="00210A56">
      <w:pPr>
        <w:rPr>
          <w:color w:val="FF0000"/>
        </w:rPr>
      </w:pPr>
      <w:r w:rsidRPr="001B3F52">
        <w:rPr>
          <w:color w:val="FF0000"/>
          <w:lang w:bidi="ar-SA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Pilt 7" title="Taustp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1B3F52">
        <w:rPr>
          <w:color w:val="FF0000"/>
          <w:lang w:bidi="et-EE"/>
        </w:rPr>
        <w:br w:type="page"/>
      </w:r>
      <w:bookmarkStart w:id="0" w:name="_GoBack"/>
      <w:bookmarkEnd w:id="0"/>
    </w:p>
    <w:p w14:paraId="3B005833" w14:textId="77777777" w:rsidR="00165BC6" w:rsidRPr="001B3F52" w:rsidRDefault="004760FF" w:rsidP="004F6619">
      <w:pPr>
        <w:spacing w:after="0"/>
        <w:rPr>
          <w:color w:val="FF0000"/>
        </w:rPr>
      </w:pPr>
      <w:r w:rsidRPr="001B3F52">
        <w:rPr>
          <w:color w:val="FF000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Pilt 8" title="Taustp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1B3F52" w:rsidRDefault="002A6328" w:rsidP="004F6619">
      <w:pPr>
        <w:spacing w:after="0"/>
        <w:rPr>
          <w:color w:val="FF0000"/>
        </w:rPr>
      </w:pPr>
    </w:p>
    <w:tbl>
      <w:tblPr>
        <w:tblStyle w:val="Kontuurtabel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:rsidRPr="001B3F52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Pr="001B3F52" w:rsidRDefault="0020554D" w:rsidP="0020554D">
            <w:pPr>
              <w:rPr>
                <w:color w:val="FF0000"/>
              </w:rPr>
            </w:pPr>
            <w:r w:rsidRPr="001B3F52">
              <w:rPr>
                <w:color w:val="FF0000"/>
                <w:lang w:bidi="ar-SA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Tekstiväli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B411BF" w:rsidRDefault="0020554D" w:rsidP="0020554D">
                                  <w:pPr>
                                    <w:pStyle w:val="Pealkiri1"/>
                                  </w:pPr>
                                  <w:r w:rsidRPr="00B411BF">
                                    <w:rPr>
                                      <w:lang w:bidi="et-EE"/>
                                    </w:rPr>
                                    <w:t>Siia kirjutage pealkiri</w:t>
                                  </w:r>
                                </w:p>
                                <w:p w14:paraId="18FD98C5" w14:textId="77777777" w:rsidR="0020554D" w:rsidRPr="00B411BF" w:rsidRDefault="0020554D" w:rsidP="0020554D"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Lorem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ipsum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sit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amet,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consectetur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adipiscing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elit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sed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eiusmod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tempor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incididunt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labore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dolore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magna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aliqua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enim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ad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minim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veniam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quis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nostrud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exercitation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ullamco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laboris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nisi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aliquip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ex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ea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commodo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consequat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Duis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aute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irure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reprehenderit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bidi="et-EE"/>
                                    </w:rPr>
                                    <w:t>voluptate</w:t>
                                  </w:r>
                                  <w:proofErr w:type="spellEnd"/>
                                  <w:r w:rsidRPr="00B411BF">
                                    <w:rPr>
                                      <w:lang w:bidi="et-E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Tekstiväli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" filled="f" stroked="f">
                      <v:textbox>
                        <w:txbxContent>
                          <w:p w14:paraId="774E7C25" w14:textId="77777777" w:rsidR="0020554D" w:rsidRPr="00B411BF" w:rsidRDefault="0020554D" w:rsidP="0020554D">
                            <w:pPr>
                              <w:pStyle w:val="Pealkiri1"/>
                            </w:pPr>
                            <w:r w:rsidRPr="00B411BF">
                              <w:rPr>
                                <w:lang w:bidi="et-EE"/>
                              </w:rPr>
                              <w:t>Siia kirjutage pealkiri</w:t>
                            </w:r>
                          </w:p>
                          <w:p w14:paraId="18FD98C5" w14:textId="77777777" w:rsidR="0020554D" w:rsidRPr="00B411BF" w:rsidRDefault="0020554D" w:rsidP="0020554D"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Lorem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ipsum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sit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amet,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consectetur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adipiscing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elit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sed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do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eiusmod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tempor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incididunt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labore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et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dolore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magna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aliqua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enim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ad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minim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veniam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quis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nostrud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exercitation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ullamco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laboris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nisi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aliquip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ex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ea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commodo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consequat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Duis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aute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irure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reprehenderit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bidi="et-EE"/>
                              </w:rPr>
                              <w:t>voluptate</w:t>
                            </w:r>
                            <w:proofErr w:type="spellEnd"/>
                            <w:r w:rsidRPr="00B411BF">
                              <w:rPr>
                                <w:lang w:bidi="et-EE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1B3F52" w:rsidRDefault="008B54FD" w:rsidP="004F6619">
      <w:pPr>
        <w:spacing w:after="0"/>
        <w:rPr>
          <w:color w:val="FF0000"/>
        </w:rPr>
      </w:pPr>
    </w:p>
    <w:sectPr w:rsidR="008B54FD" w:rsidRPr="001B3F52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8F3B1" w14:textId="77777777" w:rsidR="00C83B54" w:rsidRDefault="00C83B54" w:rsidP="00D66188">
      <w:pPr>
        <w:spacing w:after="0" w:line="240" w:lineRule="auto"/>
      </w:pPr>
      <w:r>
        <w:separator/>
      </w:r>
    </w:p>
  </w:endnote>
  <w:endnote w:type="continuationSeparator" w:id="0">
    <w:p w14:paraId="298B4419" w14:textId="77777777" w:rsidR="00C83B54" w:rsidRDefault="00C83B54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BA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DB1B8" w14:textId="77777777" w:rsidR="00C83B54" w:rsidRDefault="00C83B54" w:rsidP="00D66188">
      <w:pPr>
        <w:spacing w:after="0" w:line="240" w:lineRule="auto"/>
      </w:pPr>
      <w:r>
        <w:separator/>
      </w:r>
    </w:p>
  </w:footnote>
  <w:footnote w:type="continuationSeparator" w:id="0">
    <w:p w14:paraId="76A58080" w14:textId="77777777" w:rsidR="00C83B54" w:rsidRDefault="00C83B54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B3F52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120C6"/>
    <w:rsid w:val="00327211"/>
    <w:rsid w:val="003A6B46"/>
    <w:rsid w:val="003B0F2B"/>
    <w:rsid w:val="003C48D7"/>
    <w:rsid w:val="003C6B3E"/>
    <w:rsid w:val="003D35A1"/>
    <w:rsid w:val="003E03C4"/>
    <w:rsid w:val="0043269C"/>
    <w:rsid w:val="00441CF7"/>
    <w:rsid w:val="00445F33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5E300B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519A6"/>
    <w:rsid w:val="00983A4A"/>
    <w:rsid w:val="009B43C5"/>
    <w:rsid w:val="00A12B92"/>
    <w:rsid w:val="00A33FB3"/>
    <w:rsid w:val="00A540E5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83B54"/>
    <w:rsid w:val="00CA2EEC"/>
    <w:rsid w:val="00CD0C29"/>
    <w:rsid w:val="00CE7042"/>
    <w:rsid w:val="00CF6AEE"/>
    <w:rsid w:val="00D0106A"/>
    <w:rsid w:val="00D03D58"/>
    <w:rsid w:val="00D21C8D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t-EE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next w:val="Pealkiri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Pealkiri3Mrk">
    <w:name w:val="Pealkiri 3 Märk"/>
    <w:basedOn w:val="Liguvaikefont"/>
    <w:link w:val="Pealkiri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Pealkiri4Mrk">
    <w:name w:val="Pealkiri 4 Märk"/>
    <w:basedOn w:val="Liguvaikefont"/>
    <w:link w:val="Pealkiri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Pealkiri5Mrk">
    <w:name w:val="Pealkiri 5 Märk"/>
    <w:basedOn w:val="Liguvaikefont"/>
    <w:link w:val="Pealkiri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Pealkiri6Mrk">
    <w:name w:val="Pealkiri 6 Märk"/>
    <w:basedOn w:val="Liguvaikefont"/>
    <w:link w:val="Pealkiri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Pealkiri7Mrk">
    <w:name w:val="Pealkiri 7 Märk"/>
    <w:basedOn w:val="Liguvaikefont"/>
    <w:link w:val="Pealkiri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Pealkiri8Mrk">
    <w:name w:val="Pealkiri 8 Märk"/>
    <w:basedOn w:val="Liguvaikefont"/>
    <w:link w:val="Pealkiri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Pealkiri9Mrk">
    <w:name w:val="Pealkiri 9 Märk"/>
    <w:basedOn w:val="Liguvaikefont"/>
    <w:link w:val="Pealkiri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Kontuurtabel">
    <w:name w:val="Table Grid"/>
    <w:basedOn w:val="Normaaltabel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Kohatitetekst">
    <w:name w:val="Placeholder Text"/>
    <w:basedOn w:val="Liguvaikefont"/>
    <w:uiPriority w:val="99"/>
    <w:semiHidden/>
    <w:rsid w:val="00DE07A6"/>
    <w:rPr>
      <w:color w:val="808080"/>
      <w:sz w:val="56"/>
      <w:szCs w:val="56"/>
    </w:rPr>
  </w:style>
  <w:style w:type="paragraph" w:customStyle="1" w:styleId="Kaardisnum">
    <w:name w:val="Kaardi sõnum"/>
    <w:basedOn w:val="Normaallaad"/>
    <w:link w:val="Kaardisnumtrkandmed"/>
    <w:rsid w:val="00663926"/>
  </w:style>
  <w:style w:type="character" w:customStyle="1" w:styleId="Kaardisnumtrkandmed">
    <w:name w:val="Kaardi sõnum (tärkandmed)"/>
    <w:basedOn w:val="Liguvaikefont"/>
    <w:link w:val="Kaardisnum"/>
    <w:rsid w:val="00663926"/>
    <w:rPr>
      <w:sz w:val="24"/>
      <w:szCs w:val="24"/>
    </w:rPr>
  </w:style>
  <w:style w:type="paragraph" w:styleId="Pis">
    <w:name w:val="header"/>
    <w:basedOn w:val="Normaallaad"/>
    <w:link w:val="PisMrk"/>
    <w:uiPriority w:val="99"/>
    <w:unhideWhenUsed/>
    <w:rsid w:val="000C2E16"/>
    <w:pPr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Jalus">
    <w:name w:val="footer"/>
    <w:basedOn w:val="Normaallaad"/>
    <w:link w:val="JalusMrk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66188"/>
    <w:rPr>
      <w:rFonts w:ascii="Candara" w:hAnsi="Candara"/>
      <w:szCs w:val="24"/>
    </w:rPr>
  </w:style>
  <w:style w:type="paragraph" w:customStyle="1" w:styleId="Juhised">
    <w:name w:val="Juhised"/>
    <w:basedOn w:val="Normaallaad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Kaanetervitus">
    <w:name w:val="Kaanetervitus"/>
    <w:basedOn w:val="Normaallaad"/>
    <w:link w:val="Kaanetervitustrkandmed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Kaanetervitustrkandmed">
    <w:name w:val="Kaanetervitus (tärkandmed)"/>
    <w:basedOn w:val="Liguvaikefont"/>
    <w:link w:val="Kaanetervitus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PealkiriMrk">
    <w:name w:val="Pealkiri Märk"/>
    <w:basedOn w:val="Liguvaikefont"/>
    <w:link w:val="Pealkiri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49D03-EC59-49F4-A3E8-8115BF67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Office_25594208_TF10351027</Template>
  <TotalTime>0</TotalTime>
  <Pages>2</Pages>
  <Words>2</Words>
  <Characters>12</Characters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Valentine's Day card (half-fold)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2018-10-19T09:36:00Z</dcterms:created>
  <dcterms:modified xsi:type="dcterms:W3CDTF">2018-10-24T10:19:00Z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