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uu ja aasta"/>
      </w:tblPr>
      <w:tblGrid>
        <w:gridCol w:w="4437"/>
        <w:gridCol w:w="4438"/>
      </w:tblGrid>
      <w:tr w:rsidR="003C4EED">
        <w:trPr>
          <w:cantSplit/>
        </w:trPr>
        <w:tc>
          <w:tcPr>
            <w:tcW w:w="4437" w:type="dxa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t>Jaanuar</w:t>
            </w:r>
          </w:p>
        </w:tc>
        <w:tc>
          <w:tcPr>
            <w:tcW w:w="4438" w:type="dxa"/>
          </w:tcPr>
          <w:p w:rsidR="003C4EED" w:rsidRDefault="00B33D9E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bookmarkStart w:id="0" w:name="_GoBack"/>
            <w:r>
              <w:rPr>
                <w:lang w:bidi="et-EE"/>
              </w:rPr>
              <w:t>Esmaspäev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bookmarkEnd w:id="0"/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Kuuvlinekuupev"/>
            </w:pPr>
            <w:r>
              <w:rPr>
                <w:lang w:bidi="et-EE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Kuuvlinekuupev"/>
            </w:pPr>
            <w:r>
              <w:rPr>
                <w:lang w:bidi="et-E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Kuuvlinekuupev"/>
            </w:pPr>
            <w:r>
              <w:rPr>
                <w:lang w:bidi="et-EE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Kuuvlinekuupev"/>
            </w:pPr>
            <w:r>
              <w:rPr>
                <w:lang w:bidi="et-EE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Kuuvlinekuupev"/>
            </w:pPr>
            <w:r>
              <w:rPr>
                <w:lang w:bidi="et-E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Kuuvlinekuupev"/>
            </w:pPr>
            <w:r>
              <w:rPr>
                <w:lang w:bidi="et-EE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sdt>
          <w:sdtPr>
            <w:id w:val="59678969"/>
            <w:placeholder>
              <w:docPart w:val="73D476B245354DDC95181C479CDAC21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:rsidR="003C4EED" w:rsidRDefault="00B33D9E">
                <w:r w:rsidRPr="005936CB">
                  <w:rPr>
                    <w:sz w:val="14"/>
                    <w:szCs w:val="14"/>
                    <w:lang w:bidi="et-EE"/>
                  </w:rPr>
                  <w:t>Teksti lisamiseks lihtsalt puudutage kuupäeva all olevat ala ja alustage tippimist.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Kuupev"/>
            </w:pPr>
            <w:r>
              <w:rPr>
                <w:lang w:bidi="et-E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Kuupev"/>
            </w:pPr>
            <w:r>
              <w:rPr>
                <w:lang w:bidi="et-E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9"/>
        <w:gridCol w:w="3051"/>
        <w:gridCol w:w="1387"/>
      </w:tblGrid>
      <w:tr w:rsidR="003C4EED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lastRenderedPageBreak/>
              <w:t>Veebruar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Esmaspäev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tr w:rsidR="00725EDC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vlinekuupev"/>
            </w:pPr>
            <w:r>
              <w:rPr>
                <w:lang w:bidi="et-E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vlinekuupev"/>
            </w:pPr>
            <w:r>
              <w:rPr>
                <w:lang w:bidi="et-E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pev"/>
            </w:pPr>
            <w:r>
              <w:rPr>
                <w:lang w:bidi="et-E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pev"/>
            </w:pPr>
            <w:r>
              <w:rPr>
                <w:lang w:bidi="et-E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pev"/>
            </w:pPr>
            <w:r>
              <w:rPr>
                <w:lang w:bidi="et-E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pev"/>
            </w:pPr>
            <w:r>
              <w:rPr>
                <w:lang w:bidi="et-E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pev"/>
            </w:pPr>
            <w:r>
              <w:rPr>
                <w:lang w:bidi="et-E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Kuupev"/>
            </w:pPr>
            <w:r>
              <w:rPr>
                <w:lang w:bidi="et-E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lastRenderedPageBreak/>
              <w:t>Märts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Esmaspäev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tr w:rsidR="00725EDC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vlinekuupev"/>
            </w:pPr>
            <w:r>
              <w:rPr>
                <w:lang w:bidi="et-E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vlinekuupev"/>
            </w:pPr>
            <w:r>
              <w:rPr>
                <w:lang w:bidi="et-EE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pev"/>
            </w:pPr>
            <w:r>
              <w:rPr>
                <w:lang w:bidi="et-E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pev"/>
            </w:pPr>
            <w:r>
              <w:rPr>
                <w:lang w:bidi="et-EE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pev"/>
            </w:pPr>
            <w:r>
              <w:rPr>
                <w:lang w:bidi="et-E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pev"/>
            </w:pPr>
            <w:r>
              <w:rPr>
                <w:lang w:bidi="et-EE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Kuupev"/>
            </w:pPr>
            <w:r>
              <w:rPr>
                <w:lang w:bidi="et-E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pev"/>
            </w:pPr>
            <w:r>
              <w:rPr>
                <w:lang w:bidi="et-EE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Kuupev"/>
            </w:pPr>
            <w:r>
              <w:rPr>
                <w:lang w:bidi="et-EE"/>
              </w:rP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Kuuvlinekuupev"/>
            </w:pPr>
            <w:r>
              <w:rPr>
                <w:lang w:bidi="et-EE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lastRenderedPageBreak/>
              <w:t>Aprill</w:t>
            </w:r>
          </w:p>
        </w:tc>
        <w:tc>
          <w:tcPr>
            <w:tcW w:w="4438" w:type="dxa"/>
            <w:gridSpan w:val="2"/>
          </w:tcPr>
          <w:p w:rsidR="003C4EED" w:rsidRDefault="00F03555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Esmaspäev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tr w:rsidR="00F03555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pev"/>
            </w:pPr>
            <w:r>
              <w:rPr>
                <w:lang w:bidi="et-EE"/>
              </w:rP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lastRenderedPageBreak/>
              <w:t>Mai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Esmaspäev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tr w:rsidR="00F03555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24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31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vlinekuupev"/>
            </w:pPr>
            <w:r>
              <w:rPr>
                <w:lang w:bidi="et-EE"/>
              </w:rP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vlinekuupev"/>
            </w:pPr>
            <w:r>
              <w:rPr>
                <w:lang w:bidi="et-EE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vlinekuupev"/>
            </w:pPr>
            <w:r>
              <w:rPr>
                <w:lang w:bidi="et-EE"/>
              </w:rP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vlinekuupev"/>
            </w:pPr>
            <w:r>
              <w:rPr>
                <w:lang w:bidi="et-EE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vlinekuupev"/>
            </w:pPr>
            <w:r>
              <w:rPr>
                <w:lang w:bidi="et-EE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vlinekuupev"/>
            </w:pPr>
            <w:r>
              <w:rPr>
                <w:lang w:bidi="et-EE"/>
              </w:rPr>
              <w:t>10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vlinekuupev"/>
            </w:pPr>
            <w:r>
              <w:rPr>
                <w:lang w:bidi="et-EE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lastRenderedPageBreak/>
              <w:t>Juuni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Esmaspäev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tr w:rsidR="00F0355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pev"/>
            </w:pPr>
            <w:r>
              <w:rPr>
                <w:lang w:bidi="et-E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Kuupev"/>
            </w:pPr>
            <w:r>
              <w:rPr>
                <w:lang w:bidi="et-E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Kuuvlinekuupev"/>
            </w:pPr>
            <w:r>
              <w:rPr>
                <w:lang w:bidi="et-EE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lastRenderedPageBreak/>
              <w:t>Juuli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uu 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Esmaspäev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tr w:rsidR="00F0355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vlinekuupev"/>
            </w:pPr>
            <w:r>
              <w:rPr>
                <w:lang w:bidi="et-E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Kuupev"/>
            </w:pPr>
            <w:r>
              <w:rPr>
                <w:lang w:bidi="et-EE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Kuupev"/>
            </w:pPr>
            <w:r>
              <w:rPr>
                <w:lang w:bidi="et-E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Esmaspäev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tr w:rsidR="00086E00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vlinekuupev"/>
            </w:pPr>
            <w:r>
              <w:rPr>
                <w:lang w:bidi="et-EE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Kuupev"/>
            </w:pPr>
            <w:r>
              <w:rPr>
                <w:lang w:bidi="et-EE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Esmaspäev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tr w:rsidR="00086E00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vlinekuupev"/>
            </w:pPr>
            <w:r>
              <w:rPr>
                <w:lang w:bidi="et-EE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vlinekuupev"/>
            </w:pPr>
            <w:r>
              <w:rPr>
                <w:lang w:bidi="et-EE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vlinekuupev"/>
            </w:pPr>
            <w:r>
              <w:rPr>
                <w:lang w:bidi="et-EE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vlinekuupev"/>
            </w:pPr>
            <w:r>
              <w:rPr>
                <w:lang w:bidi="et-EE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Kuupev"/>
            </w:pPr>
            <w:r>
              <w:rPr>
                <w:lang w:bidi="et-EE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lastRenderedPageBreak/>
              <w:t>Oktoober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Esmaspäev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tr w:rsidR="00086E0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Kuuvlinekuupev"/>
            </w:pPr>
            <w:r>
              <w:rPr>
                <w:lang w:bidi="et-E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Kuuvlinekuupev"/>
            </w:pPr>
            <w:r>
              <w:rPr>
                <w:lang w:bidi="et-E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Kuuvlinekuupev"/>
            </w:pPr>
            <w:r>
              <w:rPr>
                <w:lang w:bidi="et-E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Kuuvlinekuupev"/>
            </w:pPr>
            <w:r>
              <w:rPr>
                <w:lang w:bidi="et-E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Kuuvlinekuupev"/>
            </w:pPr>
            <w:r>
              <w:rPr>
                <w:lang w:bidi="et-E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Kuuvlinekuupev"/>
            </w:pPr>
            <w:r>
              <w:rPr>
                <w:lang w:bidi="et-E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Kuupev"/>
            </w:pPr>
            <w:r>
              <w:rPr>
                <w:lang w:bidi="et-EE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Kuupev"/>
            </w:pPr>
            <w:r>
              <w:rPr>
                <w:lang w:bidi="et-EE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Esmaspäev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tr w:rsidR="00086E00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vlinekuupev"/>
            </w:pPr>
            <w:r>
              <w:rPr>
                <w:lang w:bidi="et-EE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vlinekuupev"/>
            </w:pPr>
            <w:r>
              <w:rPr>
                <w:lang w:bidi="et-EE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Kuupev"/>
            </w:pPr>
            <w:r>
              <w:rPr>
                <w:lang w:bidi="et-E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pev"/>
            </w:pPr>
            <w:r>
              <w:rPr>
                <w:lang w:bidi="et-EE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Kuupev"/>
            </w:pPr>
            <w:r>
              <w:rPr>
                <w:lang w:bidi="et-EE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vlinekuupev"/>
            </w:pPr>
            <w:r>
              <w:rPr>
                <w:lang w:bidi="et-EE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vlinekuupev"/>
            </w:pPr>
            <w:r>
              <w:rPr>
                <w:lang w:bidi="et-EE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vlinekuupev"/>
            </w:pPr>
            <w:r>
              <w:rPr>
                <w:lang w:bidi="et-EE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vlinekuupev"/>
            </w:pPr>
            <w:r>
              <w:rPr>
                <w:lang w:bidi="et-EE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vlinekuupev"/>
            </w:pPr>
            <w:r>
              <w:rPr>
                <w:lang w:bidi="et-EE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vlinekuupev"/>
            </w:pPr>
            <w:r>
              <w:rPr>
                <w:lang w:bidi="et-EE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Look w:val="04A0" w:firstRow="1" w:lastRow="0" w:firstColumn="1" w:lastColumn="0" w:noHBand="0" w:noVBand="1"/>
        <w:tblDescription w:val="Koht märkmete jaoks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Kuu"/>
            </w:pPr>
            <w:r>
              <w:rPr>
                <w:lang w:bidi="et-EE"/>
              </w:rPr>
              <w:lastRenderedPageBreak/>
              <w:t>Detsember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asta"/>
            </w:pPr>
            <w:r>
              <w:rPr>
                <w:lang w:bidi="et-EE"/>
              </w:rPr>
              <w:t>2017</w:t>
            </w:r>
          </w:p>
        </w:tc>
      </w:tr>
    </w:tbl>
    <w:p w:rsidR="003C4EED" w:rsidRDefault="003C4EED">
      <w:pPr>
        <w:pStyle w:val="Vahedet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 kalende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Esmaspäev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Teisipäev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Kolmapäev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Neljapäev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Reede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Laupäev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Pev"/>
            </w:pPr>
            <w:r>
              <w:rPr>
                <w:lang w:bidi="et-EE"/>
              </w:rPr>
              <w:t>Pühapäev</w:t>
            </w:r>
          </w:p>
        </w:tc>
      </w:tr>
      <w:tr w:rsidR="00086E00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Kuuvlinekuupev"/>
            </w:pPr>
            <w:r>
              <w:rPr>
                <w:lang w:bidi="et-EE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Kuuvlinekuupev"/>
            </w:pPr>
            <w:r>
              <w:rPr>
                <w:lang w:bidi="et-EE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Kuuvlinekuupev"/>
            </w:pPr>
            <w:r>
              <w:rPr>
                <w:lang w:bidi="et-EE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Kuuvlinekuupev"/>
            </w:pPr>
            <w:r>
              <w:rPr>
                <w:lang w:bidi="et-EE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Kuupev"/>
            </w:pPr>
            <w:r>
              <w:rPr>
                <w:lang w:bidi="et-EE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Kuupev"/>
            </w:pPr>
            <w:r>
              <w:rPr>
                <w:lang w:bidi="et-EE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Kuupev"/>
            </w:pPr>
            <w:r>
              <w:rPr>
                <w:lang w:bidi="et-EE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Kuupev"/>
            </w:pPr>
            <w:r>
              <w:rPr>
                <w:lang w:bidi="et-EE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pev"/>
            </w:pPr>
            <w:r>
              <w:rPr>
                <w:lang w:bidi="et-EE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 w:rsidP="00021FCE">
            <w:pPr>
              <w:pStyle w:val="Kuupev"/>
            </w:pPr>
            <w:r>
              <w:rPr>
                <w:lang w:bidi="et-EE"/>
              </w:rPr>
              <w:t>31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vlinekuupev"/>
            </w:pPr>
            <w:r>
              <w:rPr>
                <w:lang w:bidi="et-EE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vlinekuupev"/>
            </w:pPr>
            <w:r>
              <w:rPr>
                <w:lang w:bidi="et-EE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vlinekuupev"/>
            </w:pPr>
            <w:r>
              <w:rPr>
                <w:lang w:bidi="et-EE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vlinekuupev"/>
            </w:pPr>
            <w:r>
              <w:rPr>
                <w:lang w:bidi="et-EE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vlinekuupev"/>
            </w:pPr>
            <w:r>
              <w:rPr>
                <w:lang w:bidi="et-EE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vlinekuupev"/>
            </w:pPr>
            <w:r>
              <w:rPr>
                <w:lang w:bidi="et-EE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Kuuvlinekuupev"/>
            </w:pPr>
            <w:r>
              <w:rPr>
                <w:lang w:bidi="et-EE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Pealkiri1"/>
      </w:pPr>
      <w:r>
        <w:rPr>
          <w:lang w:bidi="et-EE"/>
        </w:rPr>
        <w:t>Märkmed: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Koht märkmete jaoks"/>
      </w:tblPr>
      <w:tblGrid>
        <w:gridCol w:w="7200"/>
      </w:tblGrid>
      <w:tr w:rsidR="003C4EED">
        <w:trPr>
          <w:cantSplit/>
          <w:trHeight w:hRule="exact" w:val="1800"/>
        </w:trPr>
        <w:tc>
          <w:tcPr>
            <w:tcW w:w="7200" w:type="dxa"/>
          </w:tcPr>
          <w:p w:rsidR="003C4EED" w:rsidRDefault="003C4EED"/>
        </w:tc>
      </w:tr>
    </w:tbl>
    <w:p w:rsidR="003C4EED" w:rsidRDefault="003C4EED" w:rsidP="00F03DE4">
      <w:pPr>
        <w:pStyle w:val="Vahedeta"/>
      </w:pPr>
    </w:p>
    <w:sectPr w:rsidR="003C4EE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B17" w:rsidRDefault="00690B17">
      <w:pPr>
        <w:spacing w:after="0"/>
      </w:pPr>
      <w:r>
        <w:separator/>
      </w:r>
    </w:p>
  </w:endnote>
  <w:endnote w:type="continuationSeparator" w:id="0">
    <w:p w:rsidR="00690B17" w:rsidRDefault="00690B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E00" w:rsidRDefault="00086E00">
    <w:pPr>
      <w:pStyle w:val="Jalus"/>
    </w:pPr>
    <w:r>
      <w:rPr>
        <w:noProof/>
        <w:lang w:eastAsia="et-EE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Rühm 37" title="Tausta kujundu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istküli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Jaotis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Rühm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Vabakuju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Vabakuju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Vabakuju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Vabakuju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Jaotis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Vabakuju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Vabakuju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Vabakuju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Vabakuju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Vabakuju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Vabakuju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Vabakuju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Vabakuju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Vabakuju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Vabakuju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FCA7FC8" id="Rühm 37" o:spid="_x0000_s1026" alt="Tiitel: Tausta kujundus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VV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+xm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G5N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pqh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ofLm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">
              <v:rect id="Ristküli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Jaotis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Rühm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Vabakuju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Vabakuju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Vabakuju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Vabakuju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Jaotis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Vabakuju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Vabakuju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Vabakuju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Vabakuju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Vabakuju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Vabakuju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Vabakuju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Vabakuju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Vabakuju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Vabakuju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B17" w:rsidRDefault="00690B17">
      <w:pPr>
        <w:spacing w:after="0"/>
      </w:pPr>
      <w:r>
        <w:separator/>
      </w:r>
    </w:p>
  </w:footnote>
  <w:footnote w:type="continuationSeparator" w:id="0">
    <w:p w:rsidR="00690B17" w:rsidRDefault="00690B1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ED"/>
    <w:rsid w:val="00021FCE"/>
    <w:rsid w:val="00022C79"/>
    <w:rsid w:val="00033DC7"/>
    <w:rsid w:val="0003440D"/>
    <w:rsid w:val="00086E00"/>
    <w:rsid w:val="00173E5E"/>
    <w:rsid w:val="00225F07"/>
    <w:rsid w:val="003B5AE2"/>
    <w:rsid w:val="003C4EED"/>
    <w:rsid w:val="004528FA"/>
    <w:rsid w:val="005936CB"/>
    <w:rsid w:val="005F5BC2"/>
    <w:rsid w:val="00604913"/>
    <w:rsid w:val="00673146"/>
    <w:rsid w:val="00690B17"/>
    <w:rsid w:val="00725EDC"/>
    <w:rsid w:val="00777297"/>
    <w:rsid w:val="007F4C42"/>
    <w:rsid w:val="007F4DD5"/>
    <w:rsid w:val="00873793"/>
    <w:rsid w:val="00A04496"/>
    <w:rsid w:val="00A3665A"/>
    <w:rsid w:val="00B33D9E"/>
    <w:rsid w:val="00BD447D"/>
    <w:rsid w:val="00BD7DF4"/>
    <w:rsid w:val="00CC2E22"/>
    <w:rsid w:val="00E74560"/>
    <w:rsid w:val="00EE440A"/>
    <w:rsid w:val="00F03555"/>
    <w:rsid w:val="00F03DE4"/>
    <w:rsid w:val="00F2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t-EE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laad">
    <w:name w:val="Normal"/>
    <w:uiPriority w:val="1"/>
    <w:qFormat/>
    <w:rsid w:val="003B5AE2"/>
  </w:style>
  <w:style w:type="paragraph" w:styleId="Pealkiri1">
    <w:name w:val="heading 1"/>
    <w:basedOn w:val="Normaallaad"/>
    <w:next w:val="Normaallaad"/>
    <w:link w:val="Pealkiri1Mrk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uu">
    <w:name w:val="Kuu"/>
    <w:basedOn w:val="Normaallaad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asta">
    <w:name w:val="Aasta"/>
    <w:basedOn w:val="Normaallaad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Pev">
    <w:name w:val="Päev"/>
    <w:basedOn w:val="Normaallaad"/>
    <w:uiPriority w:val="4"/>
    <w:qFormat/>
    <w:pPr>
      <w:spacing w:after="60"/>
      <w:jc w:val="center"/>
    </w:pPr>
  </w:style>
  <w:style w:type="paragraph" w:styleId="Kuupev">
    <w:name w:val="Date"/>
    <w:basedOn w:val="Normaallaad"/>
    <w:next w:val="Normaallaad"/>
    <w:link w:val="KuupevMrk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KuupevMrk">
    <w:name w:val="Kuupäev Märk"/>
    <w:basedOn w:val="Liguvaikefont"/>
    <w:link w:val="Kuupev"/>
    <w:uiPriority w:val="6"/>
    <w:rPr>
      <w:sz w:val="22"/>
      <w:szCs w:val="22"/>
    </w:rPr>
  </w:style>
  <w:style w:type="paragraph" w:customStyle="1" w:styleId="Kuuvlinekuupev">
    <w:name w:val="Kuuväline kuupäev"/>
    <w:basedOn w:val="Kuupev"/>
    <w:uiPriority w:val="5"/>
    <w:qFormat/>
    <w:rPr>
      <w:color w:val="BEA388" w:themeColor="accent4" w:themeTint="99"/>
    </w:rPr>
  </w:style>
  <w:style w:type="paragraph" w:styleId="Vahedeta">
    <w:name w:val="No Spacing"/>
    <w:uiPriority w:val="3"/>
    <w:qFormat/>
    <w:pPr>
      <w:spacing w:after="0"/>
    </w:pPr>
    <w:rPr>
      <w:sz w:val="20"/>
      <w:szCs w:val="20"/>
    </w:rPr>
  </w:style>
  <w:style w:type="paragraph" w:styleId="Pis">
    <w:name w:val="header"/>
    <w:basedOn w:val="Normaallaad"/>
    <w:link w:val="PisMrk"/>
    <w:uiPriority w:val="99"/>
    <w:unhideWhenUsed/>
    <w:rsid w:val="00F223FD"/>
    <w:pPr>
      <w:spacing w:after="0"/>
    </w:pPr>
  </w:style>
  <w:style w:type="character" w:customStyle="1" w:styleId="PisMrk">
    <w:name w:val="Päis Märk"/>
    <w:basedOn w:val="Liguvaikefont"/>
    <w:link w:val="Pis"/>
    <w:uiPriority w:val="99"/>
    <w:rsid w:val="00F223FD"/>
  </w:style>
  <w:style w:type="paragraph" w:styleId="Jalus">
    <w:name w:val="footer"/>
    <w:basedOn w:val="Normaallaad"/>
    <w:link w:val="JalusMrk"/>
    <w:uiPriority w:val="99"/>
    <w:unhideWhenUsed/>
    <w:rsid w:val="00F223FD"/>
    <w:pPr>
      <w:spacing w:after="0"/>
    </w:pPr>
  </w:style>
  <w:style w:type="character" w:customStyle="1" w:styleId="JalusMrk">
    <w:name w:val="Jalus Märk"/>
    <w:basedOn w:val="Liguvaikefont"/>
    <w:link w:val="Jalus"/>
    <w:uiPriority w:val="99"/>
    <w:rsid w:val="00F223FD"/>
  </w:style>
  <w:style w:type="character" w:styleId="Kohatitetekst">
    <w:name w:val="Placeholder Text"/>
    <w:basedOn w:val="Liguvaikefont"/>
    <w:uiPriority w:val="99"/>
    <w:semiHidden/>
    <w:rPr>
      <w:color w:val="808080"/>
    </w:rPr>
  </w:style>
  <w:style w:type="character" w:customStyle="1" w:styleId="Pealkiri1Mrk">
    <w:name w:val="Pealkiri 1 Märk"/>
    <w:basedOn w:val="Liguvaikefont"/>
    <w:link w:val="Pealkiri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D476B245354DDC95181C479CDAC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F81E6-BA51-4DC0-B133-7FBA5E36DA86}"/>
      </w:docPartPr>
      <w:docPartBody>
        <w:p w:rsidR="006832EF" w:rsidRDefault="006832EF">
          <w:pPr>
            <w:pStyle w:val="73D476B245354DDC95181C479CDAC218"/>
          </w:pPr>
          <w:r>
            <w:rPr>
              <w:lang w:bidi="et-EE"/>
            </w:rPr>
            <w:t>Teksti lisamiseks lihtsalt puudutage kuupäeva all olevat ala ja alustage tippimist.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2EF"/>
    <w:rsid w:val="00252B9A"/>
    <w:rsid w:val="006832EF"/>
    <w:rsid w:val="00756F47"/>
    <w:rsid w:val="00757B31"/>
    <w:rsid w:val="007E4D7B"/>
    <w:rsid w:val="00B605EB"/>
    <w:rsid w:val="00B82A03"/>
    <w:rsid w:val="00BD4704"/>
    <w:rsid w:val="00DA278A"/>
    <w:rsid w:val="00E0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EC1FA07DD3034C609BE3C7D621C6E12D">
    <w:name w:val="EC1FA07DD3034C609BE3C7D621C6E12D"/>
  </w:style>
  <w:style w:type="paragraph" w:customStyle="1" w:styleId="73D476B245354DDC95181C479CDAC218">
    <w:name w:val="73D476B245354DDC95181C479CDAC218"/>
    <w:rPr>
      <w:lang w:eastAsia="ja-JP"/>
    </w:rPr>
  </w:style>
  <w:style w:type="character" w:styleId="Kohatitetekst">
    <w:name w:val="Placeholder Text"/>
    <w:basedOn w:val="Liguvaike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B5B8C-774F-4421-AD42-AC09D4369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Office_11352208_TF04235712_TF04235712</Template>
  <TotalTime>0</TotalTime>
  <Pages>12</Pages>
  <Words>459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2</cp:revision>
  <dcterms:created xsi:type="dcterms:W3CDTF">2016-11-01T06:38:00Z</dcterms:created>
  <dcterms:modified xsi:type="dcterms:W3CDTF">2017-02-08T16:13:00Z</dcterms:modified>
</cp:coreProperties>
</file>