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936" w:rsidRDefault="00D15976">
      <w:pPr>
        <w:pStyle w:val="Title"/>
      </w:pPr>
      <w:bookmarkStart w:id="0" w:name="_GoBack"/>
      <w:bookmarkEnd w:id="0"/>
      <w:r>
        <w:rPr>
          <w:rFonts w:ascii="Century Gothic" w:hAnsi="Century Gothic"/>
          <w:color w:val="8B0E04"/>
        </w:rPr>
        <w:t>Kõige</w:t>
      </w:r>
      <w:r>
        <w:t xml:space="preserve"> </w: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Taust" descr="Taustpilt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Kiir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Must ääris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istkülikukujuline ääris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86936" w:rsidRDefault="001869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aust" o:spid="_x0000_s1026" alt="Taustpilt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iired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9" o:title=""/>
                  <v:path arrowok="t"/>
                </v:shape>
                <v:shape id="Must ääris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0" o:title=""/>
                  <v:path arrowok="t"/>
                </v:shape>
                <v:rect id="Ristkülikukujuline ääris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 filled="f" strokecolor="#8b0e04 [3204]" strokeweight="6.5pt">
                  <v:textbox>
                    <w:txbxContent>
                      <w:p w:rsidR="00186936" w:rsidRDefault="0018693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Century Gothic" w:hAnsi="Century Gothic"/>
          <w:color w:val="8B0E04"/>
        </w:rPr>
        <w:t>väärtuslikum</w:t>
      </w:r>
      <w:r>
        <w:t xml:space="preserve"> </w:t>
      </w:r>
      <w:r>
        <w:rPr>
          <w:rFonts w:ascii="Century Gothic" w:hAnsi="Century Gothic"/>
          <w:color w:val="8B0E04"/>
        </w:rPr>
        <w:t>mängija</w:t>
      </w:r>
    </w:p>
    <w:p w:rsidR="00186936" w:rsidRPr="00D15976" w:rsidRDefault="00FC65B5">
      <w:pPr>
        <w:pStyle w:val="Nimi"/>
        <w:rPr>
          <w:lang w:val="et-EE"/>
        </w:rPr>
      </w:pPr>
      <w:sdt>
        <w:sdt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15976">
            <w:t>[</w:t>
          </w:r>
          <w:r w:rsidR="00D15976" w:rsidRPr="00D15976">
            <w:rPr>
              <w:noProof/>
              <w:lang w:val="et-EE"/>
            </w:rPr>
            <w:t>Saaja nimi</w:t>
          </w:r>
          <w:r w:rsidR="00D15976" w:rsidRPr="00D15976">
            <w:rPr>
              <w:lang w:val="et-EE"/>
            </w:rPr>
            <w:t>]</w:t>
          </w:r>
        </w:sdtContent>
      </w:sdt>
    </w:p>
    <w:sdt>
      <w:sdtPr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186936" w:rsidRPr="00D15976" w:rsidRDefault="00D15976" w:rsidP="00D15976">
          <w:pPr>
            <w:rPr>
              <w:rFonts w:eastAsia="Times New Roman" w:cs="Times New Roman"/>
              <w:lang w:val="et-EE"/>
            </w:rPr>
          </w:pPr>
          <w:r w:rsidRPr="00D15976">
            <w:rPr>
              <w:rFonts w:ascii="Plantagenet Cherokee" w:eastAsia="Times New Roman" w:hAnsi="Plantagenet Cherokee" w:cs="Times New Roman"/>
              <w:noProof/>
              <w:color w:val="262626"/>
              <w:lang w:val="et-EE"/>
            </w:rPr>
            <w:t>on käesolevaga kuulutatud tänavuse hooaja kõige väärtuslikumaks mängijaks tänu tema panusele meeskonnas</w:t>
          </w:r>
        </w:p>
      </w:sdtContent>
    </w:sdt>
    <w:p w:rsidR="00186936" w:rsidRDefault="00FC65B5">
      <w:pPr>
        <w:pStyle w:val="Organisatsioon"/>
        <w:spacing w:after="0"/>
      </w:pPr>
      <w:sdt>
        <w:sdt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15976">
            <w:t>[MEESKONNA NIMI]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 w:rsidR="00186936">
        <w:trPr>
          <w:trHeight w:val="3024"/>
        </w:trPr>
        <w:sdt>
          <w:sdtPr>
            <w:alias w:val="Ikooni valimiseks klõpsake paremal asuvat noolt"/>
            <w:tag w:val="Ikooni valimiseks klõpsake paremal asuvat noolt"/>
            <w:id w:val="-1667470174"/>
            <w:placeholder>
              <w:docPart w:val="DefaultPlaceholder_1081868561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186936" w:rsidRDefault="00D15976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3816" name="Rühm 3816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3817" name="Pitser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3818" name="Pitseri kuju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819" name="Pitseri tekstuur" descr="C:\Users\Steph\Dropbox\seal textur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820" name="Pesapal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1ECDC38D" id="Rühm 38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">
                          <v:group id="Pitser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  <v:shape id="Pitseri kuj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4sMQA&#10;AADdAAAADwAAAGRycy9kb3ducmV2LnhtbERPy2oCMRTdF/yHcAvdiGa0amVqFBGkLnThA+nyMrmd&#10;DJ3cDEnUsV9vFkKXh/OeLVpbiyv5UDlWMOhnIIgLpysuFZyO694URIjIGmvHpOBOARbzzssMc+1u&#10;vKfrIZYihXDIUYGJscmlDIUhi6HvGuLE/ThvMSboS6k93lK4reUwyybSYsWpwWBDK0PF7+FiFezR&#10;N9v1/eNr/PdtzWh0vJy7u65Sb6/t8hNEpDb+i5/ujVbwPh2kuel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uLDEAAAA3Q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Pitseri tekstuur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Yc7FAAAA3QAAAA8AAABkcnMvZG93bnJldi54bWxEj0+LwjAUxO/CfofwhL0smlhB3GqURRA8&#10;Lfjn4N6ezbOtNi+liVr99EZY8DjMzG+Y6by1lbhS40vHGgZ9BYI4c6bkXMNuu+yNQfiAbLByTBru&#10;5GE+++hMMTXuxmu6bkIuIoR9ihqKEOpUSp8VZNH3XU0cvaNrLIYom1yaBm8RbiuZKDWSFkuOCwXW&#10;tCgoO28uVsNorw7JF/nHBbchWf6dFLrfs9af3fZnAiJQG97h//bKaBiOB9/wehOf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GHOxQAAAN0AAAAPAAAAAAAAAAAAAAAA&#10;AJ8CAABkcnMvZG93bnJldi54bWxQSwUGAAAAAAQABAD3AAAAkQMAAAAA&#10;">
                              <v:imagedata r:id="rId13" o:title="seal texture" croptop="-2164f" cropleft="19433f" cropright="-949f"/>
                              <v:path arrowok="t"/>
                            </v:shape>
                          </v:group>
                          <v:shape id="Pesapal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qkfBAAAA3QAAAA8AAABkcnMvZG93bnJldi54bWxET8uKwjAU3Qv+Q7gD7jSZiiLVKKNQcDaC&#10;j4XLa3NtyyQ3pYla/36yGJjl4bxXm95Z8aQuNJ41fE4UCOLSm4YrDZdzMV6ACBHZoPVMGt4UYLMe&#10;DlaYG//iIz1PsRIphEOOGuoY21zKUNbkMEx8S5y4u+8cxgS7SpoOXyncWZkpNZcOG04NNba0q6n8&#10;OT2chq3dXpvdo8gOlzCbqsK627dyWo8++q8liEh9/Bf/ufdGw3SRpf3pTX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gqkfBAAAA3QAAAA8AAAAAAAAAAAAAAAAAnwIA&#10;AGRycy9kb3ducmV2LnhtbFBLBQYAAAAABAAEAPcAAACNAwAAAAA=&#10;">
                            <v:imagedata r:id="rId14" o:title="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186936" w:rsidRDefault="00186936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Kuupäev ja allkiri"/>
            </w:tblPr>
            <w:tblGrid>
              <w:gridCol w:w="2754"/>
              <w:gridCol w:w="5850"/>
            </w:tblGrid>
            <w:tr w:rsidR="00186936" w:rsidTr="00D15976">
              <w:trPr>
                <w:trHeight w:val="1377"/>
                <w:jc w:val="right"/>
              </w:trPr>
              <w:tc>
                <w:tcPr>
                  <w:tcW w:w="2754" w:type="dxa"/>
                  <w:vAlign w:val="bottom"/>
                </w:tcPr>
                <w:p w:rsidR="00186936" w:rsidRDefault="00D15976">
                  <w:pPr>
                    <w:pStyle w:val="Allkirjapealkiri"/>
                    <w:spacing w:line="240" w:lineRule="auto"/>
                    <w:jc w:val="center"/>
                  </w:pPr>
                  <w:r>
                    <w:rPr>
                      <w:rFonts w:ascii="Plantagenet Cherokee" w:hAnsi="Plantagenet Cherokee"/>
                      <w:color w:val="262626"/>
                    </w:rPr>
                    <w:t>Preemia andis üle</w:t>
                  </w:r>
                  <w:r>
                    <w:t>:</w:t>
                  </w:r>
                </w:p>
              </w:tc>
              <w:sdt>
                <w:sdtPr>
                  <w:rPr>
                    <w:noProof/>
                    <w:lang w:val="et-EE"/>
                  </w:r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5850" w:type="dxa"/>
                      <w:vAlign w:val="bottom"/>
                    </w:tcPr>
                    <w:p w:rsidR="00186936" w:rsidRPr="00D15976" w:rsidRDefault="00D15976">
                      <w:pPr>
                        <w:pStyle w:val="Signature"/>
                        <w:jc w:val="center"/>
                        <w:rPr>
                          <w:noProof/>
                          <w:lang w:val="et-EE"/>
                        </w:rPr>
                      </w:pPr>
                      <w:r w:rsidRPr="00D15976">
                        <w:rPr>
                          <w:noProof/>
                          <w:lang w:val="et-EE"/>
                        </w:rPr>
                        <w:t>[</w:t>
                      </w:r>
                      <w:r w:rsidRPr="00D15976">
                        <w:rPr>
                          <w:noProof/>
                          <w:color w:val="262626"/>
                          <w:lang w:val="et-EE"/>
                        </w:rPr>
                        <w:t>Allkirjastaja nimi</w:t>
                      </w:r>
                      <w:r w:rsidRPr="00D15976">
                        <w:rPr>
                          <w:noProof/>
                          <w:lang w:val="et-EE"/>
                        </w:rPr>
                        <w:t>]</w:t>
                      </w:r>
                    </w:p>
                  </w:tc>
                </w:sdtContent>
              </w:sdt>
            </w:tr>
            <w:tr w:rsidR="00186936" w:rsidTr="00D15976">
              <w:trPr>
                <w:trHeight w:val="1150"/>
                <w:jc w:val="right"/>
              </w:trPr>
              <w:tc>
                <w:tcPr>
                  <w:tcW w:w="2754" w:type="dxa"/>
                  <w:vAlign w:val="bottom"/>
                </w:tcPr>
                <w:p w:rsidR="00186936" w:rsidRDefault="00D15976">
                  <w:pPr>
                    <w:pStyle w:val="Allkirjapealkiri"/>
                    <w:spacing w:line="240" w:lineRule="auto"/>
                    <w:jc w:val="center"/>
                  </w:pPr>
                  <w:r>
                    <w:rPr>
                      <w:rFonts w:ascii="Plantagenet Cherokee" w:hAnsi="Plantagenet Cherokee"/>
                      <w:color w:val="262626"/>
                    </w:rPr>
                    <w:t>Kuupäev</w:t>
                  </w:r>
                  <w:r>
                    <w:t>:</w:t>
                  </w:r>
                </w:p>
              </w:tc>
              <w:sdt>
                <w:sdtPr>
                  <w:rPr>
                    <w:noProof/>
                    <w:lang w:val="et-EE"/>
                  </w:r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d.MM.yyyy"/>
                    <w:lid w:val="et-EE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5850" w:type="dxa"/>
                      <w:vAlign w:val="bottom"/>
                    </w:tcPr>
                    <w:p w:rsidR="00186936" w:rsidRPr="00D15976" w:rsidRDefault="00D15976">
                      <w:pPr>
                        <w:pStyle w:val="Signature"/>
                        <w:jc w:val="center"/>
                        <w:rPr>
                          <w:noProof/>
                          <w:lang w:val="et-EE"/>
                        </w:rPr>
                      </w:pPr>
                      <w:r w:rsidRPr="00D15976">
                        <w:rPr>
                          <w:noProof/>
                          <w:lang w:val="et-EE"/>
                        </w:rPr>
                        <w:t>[</w:t>
                      </w:r>
                      <w:r w:rsidRPr="00D15976">
                        <w:rPr>
                          <w:noProof/>
                          <w:color w:val="262626"/>
                          <w:lang w:val="et-EE"/>
                        </w:rPr>
                        <w:t>Klõpsake kuupäeva valimiseks</w:t>
                      </w:r>
                      <w:r w:rsidRPr="00D15976">
                        <w:rPr>
                          <w:noProof/>
                          <w:lang w:val="et-EE"/>
                        </w:rPr>
                        <w:t>]</w:t>
                      </w:r>
                    </w:p>
                  </w:tc>
                </w:sdtContent>
              </w:sdt>
            </w:tr>
          </w:tbl>
          <w:p w:rsidR="00186936" w:rsidRDefault="00186936">
            <w:pPr>
              <w:spacing w:after="0" w:line="240" w:lineRule="auto"/>
            </w:pPr>
          </w:p>
        </w:tc>
      </w:tr>
    </w:tbl>
    <w:p w:rsidR="00186936" w:rsidRDefault="00186936">
      <w:pPr>
        <w:spacing w:after="0" w:line="200" w:lineRule="exact"/>
      </w:pPr>
    </w:p>
    <w:sectPr w:rsidR="00186936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936" w:rsidRDefault="00D15976">
      <w:pPr>
        <w:spacing w:after="0" w:line="240" w:lineRule="auto"/>
      </w:pPr>
      <w:r>
        <w:separator/>
      </w:r>
    </w:p>
  </w:endnote>
  <w:endnote w:type="continuationSeparator" w:id="0">
    <w:p w:rsidR="00186936" w:rsidRDefault="00D15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936" w:rsidRDefault="00D15976">
      <w:pPr>
        <w:spacing w:after="0" w:line="240" w:lineRule="auto"/>
      </w:pPr>
      <w:r>
        <w:separator/>
      </w:r>
    </w:p>
  </w:footnote>
  <w:footnote w:type="continuationSeparator" w:id="0">
    <w:p w:rsidR="00186936" w:rsidRDefault="00D15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36"/>
    <w:rsid w:val="00147899"/>
    <w:rsid w:val="00186936"/>
    <w:rsid w:val="007F39AF"/>
    <w:rsid w:val="00A646B1"/>
    <w:rsid w:val="00B3177A"/>
    <w:rsid w:val="00D15976"/>
    <w:rsid w:val="00FC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imi">
    <w:name w:val="Nimi"/>
    <w:basedOn w:val="Norma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</w:rPr>
  </w:style>
  <w:style w:type="paragraph" w:styleId="Signature">
    <w:name w:val="Signature"/>
    <w:basedOn w:val="Normal"/>
    <w:link w:val="Signature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2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paragraph" w:customStyle="1" w:styleId="Organisatsioon">
    <w:name w:val="Organisatsioon"/>
    <w:basedOn w:val="Normal"/>
    <w:uiPriority w:val="2"/>
    <w:qFormat/>
    <w:pPr>
      <w:spacing w:before="200" w:line="240" w:lineRule="auto"/>
    </w:pPr>
    <w:rPr>
      <w:caps/>
      <w:sz w:val="66"/>
    </w:rPr>
  </w:style>
  <w:style w:type="paragraph" w:customStyle="1" w:styleId="Allkirjapealkiri">
    <w:name w:val="Allkirja pealkiri"/>
    <w:basedOn w:val="Normal"/>
    <w:next w:val="Norma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png"/><Relationship Id="rId13" Type="http://schemas.openxmlformats.org/officeDocument/2006/relationships/image" Target="../media/image1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media/image12.png"/><Relationship Id="rId12" Type="http://schemas.openxmlformats.org/officeDocument/2006/relationships/image" Target="../media/image17.png"/><Relationship Id="rId17" Type="http://schemas.openxmlformats.org/officeDocument/2006/relationships/image" Target="../media/image22.png"/><Relationship Id="rId2" Type="http://schemas.openxmlformats.org/officeDocument/2006/relationships/settings" Target="settings.xml"/><Relationship Id="rId16" Type="http://schemas.openxmlformats.org/officeDocument/2006/relationships/image" Target="../media/image21.png"/><Relationship Id="rId1" Type="http://schemas.openxmlformats.org/officeDocument/2006/relationships/styles" Target="styles.xml"/><Relationship Id="rId6" Type="http://schemas.openxmlformats.org/officeDocument/2006/relationships/image" Target="../media/image11.png"/><Relationship Id="rId11" Type="http://schemas.openxmlformats.org/officeDocument/2006/relationships/image" Target="../media/image16.png"/><Relationship Id="rId5" Type="http://schemas.openxmlformats.org/officeDocument/2006/relationships/image" Target="../media/image10.png"/><Relationship Id="rId15" Type="http://schemas.openxmlformats.org/officeDocument/2006/relationships/image" Target="../media/image20.png"/><Relationship Id="rId10" Type="http://schemas.openxmlformats.org/officeDocument/2006/relationships/image" Target="../media/image15.png"/><Relationship Id="rId4" Type="http://schemas.openxmlformats.org/officeDocument/2006/relationships/image" Target="../media/image9.png"/><Relationship Id="rId9" Type="http://schemas.openxmlformats.org/officeDocument/2006/relationships/image" Target="../media/image14.png"/><Relationship Id="rId14" Type="http://schemas.openxmlformats.org/officeDocument/2006/relationships/image" Target="../media/image19.png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446ACC" w:rsidRDefault="00446ACC" w:rsidP="00446ACC">
          <w:pPr>
            <w:pStyle w:val="7D5BD3E89BAD43B9BDB7A27255DD426B"/>
          </w:pPr>
          <w:r>
            <w:t>[</w:t>
          </w:r>
          <w:r w:rsidRPr="00D15976">
            <w:rPr>
              <w:noProof/>
              <w:lang w:val="et-EE"/>
            </w:rPr>
            <w:t>Saaja nimi</w:t>
          </w:r>
          <w:r w:rsidRPr="00D15976">
            <w:rPr>
              <w:lang w:val="et-EE"/>
            </w:rPr>
            <w:t>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446ACC" w:rsidRDefault="00446ACC" w:rsidP="00446ACC">
          <w:pPr>
            <w:pStyle w:val="7B357F59BFC34E5EB81B1D00288700B0"/>
          </w:pPr>
          <w:r w:rsidRPr="00D15976">
            <w:rPr>
              <w:rFonts w:ascii="Plantagenet Cherokee" w:eastAsia="Times New Roman" w:hAnsi="Plantagenet Cherokee" w:cs="Times New Roman"/>
              <w:noProof/>
              <w:color w:val="262626"/>
              <w:lang w:val="et-EE"/>
            </w:rPr>
            <w:t>on käesolevaga kuulutatud tänavuse hooaja kõige väärtuslikumaks mängijaks tänu tema panusele meeskonnas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446ACC" w:rsidRDefault="00446ACC">
          <w:r>
            <w:t>[MEESKONNA NIMI]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 w:rsidR="00446ACC" w:rsidRDefault="00446ACC"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 w:rsidR="00446ACC" w:rsidRDefault="00446ACC" w:rsidP="00446ACC">
          <w:pPr>
            <w:pStyle w:val="CB99631E6EEE4E7DAB10FB20B570235D"/>
          </w:pPr>
          <w:r w:rsidRPr="00D15976">
            <w:rPr>
              <w:noProof/>
              <w:lang w:val="et-EE"/>
            </w:rPr>
            <w:t>[</w:t>
          </w:r>
          <w:r w:rsidRPr="00D15976">
            <w:rPr>
              <w:noProof/>
              <w:color w:val="262626"/>
              <w:lang w:val="et-EE"/>
            </w:rPr>
            <w:t>Allkirjastaja nimi</w:t>
          </w:r>
          <w:r w:rsidRPr="00D15976">
            <w:rPr>
              <w:noProof/>
              <w:lang w:val="et-EE"/>
            </w:rPr>
            <w:t>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 w:rsidR="00446ACC" w:rsidRDefault="00446ACC" w:rsidP="00446ACC">
          <w:pPr>
            <w:pStyle w:val="B97F884C254B4AD4BCA54E6BB0B41CED"/>
          </w:pPr>
          <w:r w:rsidRPr="00D15976">
            <w:rPr>
              <w:noProof/>
              <w:lang w:val="et-EE"/>
            </w:rPr>
            <w:t>[</w:t>
          </w:r>
          <w:r w:rsidRPr="00D15976">
            <w:rPr>
              <w:noProof/>
              <w:color w:val="262626"/>
              <w:lang w:val="et-EE"/>
            </w:rPr>
            <w:t>Klõpsake kuupäeva valimiseks</w:t>
          </w:r>
          <w:r w:rsidRPr="00D15976">
            <w:rPr>
              <w:noProof/>
              <w:lang w:val="et-EE"/>
            </w:rPr>
            <w:t>]</w:t>
          </w:r>
        </w:p>
      </w:docPartBody>
    </w:docPart>
    <w:docPart>
      <w:docPartPr>
        <w:name w:val="Baseball"/>
        <w:style w:val="Normal"/>
        <w:category>
          <w:name w:val=" Auhind"/>
          <w:gallery w:val="docParts"/>
        </w:category>
        <w:behaviors>
          <w:behavior w:val="content"/>
        </w:behaviors>
        <w:description w:val="Pesapalliauhinna pitseri pilt"/>
        <w:guid w:val="{8118FB65-258B-4C24-B288-0E1E1B2C170D}"/>
      </w:docPartPr>
      <w:docPartBody>
        <w:p w:rsidR="00467C3D" w:rsidRDefault="00DB541D" w:rsidP="00DB541D">
          <w:pPr>
            <w:pStyle w:val="Baseball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5" name="Rühm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6" name="Pitser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7" name="Pitseri kuj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tseri tekstuur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9" name="Pesap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7C27ACB" id="Rühm 5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">
                    <v:group id="Pitser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Pitseri kuj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Iq8UA&#10;AADaAAAADwAAAGRycy9kb3ducmV2LnhtbESPQWsCMRSE7wX/Q3iFXqRmW2yV7UaRguhBD2opHh+b&#10;183SzcuSxHXtr28EweMwM98wxby3jejIh9qxgpdRBoK4dLrmSsHXYfk8BREissbGMSm4UID5bPBQ&#10;YK7dmXfU7WMlEoRDjgpMjG0uZSgNWQwj1xIn78d5izFJX0nt8ZzgtpGvWfYuLdacFgy29Gmo/N2f&#10;rIId+nazvExWb39Ha8bjw+l7uB0q9fTYLz5AROrjPXxrr7WCCVyvpBs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kirxQAAANoAAAAPAAAAAAAAAAAAAAAAAJgCAABkcnMv&#10;ZG93bnJldi54bWxQSwUGAAAAAAQABAD1AAAAig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tseri tekstuur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gT/AAAAA2gAAAA8AAABkcnMvZG93bnJldi54bWxET91qwjAUvhd8h3AE72yywZyrRhllQ8dQ&#10;sO4BDs2xLWtOSpP15+2Xi8EuP77/3WG0jeip87VjDQ+JAkFcOFNzqeHr9r7agPAB2WDjmDRM5OGw&#10;n892mBo38JX6PJQihrBPUUMVQptK6YuKLPrEtcSRu7vOYoiwK6XpcIjhtpGPSq2lxZpjQ4UtZRUV&#10;3/mP1XCk29vl/Kymz4+nMuCLyobWZ1ovF+PrFkSgMfyL/9wnoyFujVfiDZD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6BP8AAAADaAAAADwAAAAAAAAAAAAAAAACfAgAA&#10;ZHJzL2Rvd25yZXYueG1sUEsFBgAAAAAEAAQA9wAAAIwDAAAAAA==&#10;">
                        <v:imagedata r:id="rId6" o:title="seal texture" croptop="-2164f" cropleft="19433f" cropright="-949f"/>
                        <v:path arrowok="t"/>
                      </v:shape>
                    </v:group>
                    <v:shape id="Pesapal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xcvEAAAA2gAAAA8AAABkcnMvZG93bnJldi54bWxEj0FrAjEUhO+C/yE8oRep2RaRdjWKCIVC&#10;Qerqpbfn5nV3afKybFJ3019vCoLHYWa+YVabwRpxoc43jhU8zTIQxKXTDVcKTse3xxcQPiBrNI5J&#10;QSQPm/V4tMJcu54PdClCJRKEfY4K6hDaXEpf1mTRz1xLnLxv11kMSXaV1B32CW6NfM6yhbTYcFqo&#10;saVdTeVP8WsVLL7m/EkxnuO+OfXFx5+ZxrlR6mEybJcgAg3hHr6137WCV/i/km6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uxcvEAAAA2gAAAA8AAAAAAAAAAAAAAAAA&#10;nwIAAGRycy9kb3ducmV2LnhtbFBLBQYAAAAABAAEAPcAAACQAwAAAAA=&#10;">
                      <v:imagedata r:id="rId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Korvpall"/>
        <w:style w:val="Normal"/>
        <w:category>
          <w:name w:val=" Auhind"/>
          <w:gallery w:val="docParts"/>
        </w:category>
        <w:behaviors>
          <w:behavior w:val="content"/>
        </w:behaviors>
        <w:description w:val="Korvpalliauhinna pitseri pilt"/>
        <w:guid w:val="{16CBEBB4-9D97-4C39-82A8-598554E1E698}"/>
      </w:docPartPr>
      <w:docPartBody>
        <w:p w:rsidR="00467C3D" w:rsidRDefault="00DB541D" w:rsidP="00DB541D">
          <w:pPr>
            <w:pStyle w:val="Korvpall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0" name="Rühm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1" name="Pitser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2" name="Pitseri kuj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tseri tekstuur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" name="Pesap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A704A82" id="Rühm 10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">
                    <v:group id="Pitser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Pitseri kuj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FcMIA&#10;AADbAAAADwAAAGRycy9kb3ducmV2LnhtbERPTWsCMRC9F/ofwhR6Ec0qtspqFClIe9CDWsTjsBk3&#10;i5vJkkRd++sbQfA2j/c503lra3EhHyrHCvq9DARx4XTFpYLf3bI7BhEissbaMSm4UYD57PVlirl2&#10;V97QZRtLkUI45KjAxNjkUobCkMXQcw1x4o7OW4wJ+lJqj9cUbms5yLJPabHi1GCwoS9DxWl7tgo2&#10;6JvV8jb6/vg7WDMc7s77zrqj1Ptbu5iAiNTGp/jh/tFp/gDuv6Q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UVw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itseri tekstuur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uGDCAAAA2wAAAA8AAABkcnMvZG93bnJldi54bWxET9tqwkAQfRf8h2WEvtXdWmw1dRMkVGwR&#10;C14+YMhOk9DsbMhuTfx7t1DwbQ7nOqtssI24UOdrxxqepgoEceFMzaWG82nzuADhA7LBxjFpuJKH&#10;LB2PVpgY1/OBLsdQihjCPkENVQhtIqUvKrLop64ljty36yyGCLtSmg77GG4bOVPqRVqsOTZU2FJe&#10;UfFz/LUatnR6/9q/quvuc14GXKq8b32u9cNkWL+BCDSEu/jf/WHi/Gf4+yUeIN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KLhgwgAAANsAAAAPAAAAAAAAAAAAAAAAAJ8C&#10;AABkcnMvZG93bnJldi54bWxQSwUGAAAAAAQABAD3AAAAjgMAAAAA&#10;">
                        <v:imagedata r:id="rId6" o:title="seal texture" croptop="-2164f" cropleft="19433f" cropright="-949f"/>
                        <v:path arrowok="t"/>
                      </v:shape>
                    </v:group>
                    <v:shape id="Pesapall" o:spid="_x0000_s1030" type="#_x0000_t75" style="position:absolute;left:3810;top:3812;width:11239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9bvCAAAA2wAAAA8AAABkcnMvZG93bnJldi54bWxET0trwkAQvhf8D8sUvNWNRWobXUUKooei&#10;rY/7mB2zodnZkF2T6K93hUJv8/E9ZzrvbCkaqn3hWMFwkIAgzpwuOFdw2C9f3kH4gKyxdEwKruRh&#10;Pus9TTHVruUfanYhFzGEfYoKTAhVKqXPDFn0A1cRR+7saoshwjqXusY2httSvibJm7RYcGwwWNGn&#10;oex3d7EKNu3H8LY34+P3SW4Pt9Wm+bJmq1T/uVtMQATqwr/4z73Wcf4IHr/E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WPW7wgAAANsAAAAPAAAAAAAAAAAAAAAAAJ8C&#10;AABkcnMvZG93bnJldi54bWxQSwUGAAAAAAQABAD3AAAAjgMAAAAA&#10;">
                      <v:imagedata r:id="rId9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Jalgpall"/>
        <w:style w:val="Normal"/>
        <w:category>
          <w:name w:val=" Auhind"/>
          <w:gallery w:val="docParts"/>
        </w:category>
        <w:behaviors>
          <w:behavior w:val="content"/>
        </w:behaviors>
        <w:description w:val="Jalgpalliauhinna pitseri pilt"/>
        <w:guid w:val="{25A40DBA-E6EA-4BB0-914B-00B6DCAE09CD}"/>
      </w:docPartPr>
      <w:docPartBody>
        <w:p w:rsidR="00467C3D" w:rsidRDefault="00DB541D" w:rsidP="00DB541D">
          <w:pPr>
            <w:pStyle w:val="Jalgpall2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" name="Rühm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9" name="Pitser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5" name="Pitseri kuj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Pitseri tekstuur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0" name="Pesap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024BFF2" id="Rühm 1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">
                    <v:group id="Pitser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Pitseri kuj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dBMIA&#10;AADbAAAADwAAAGRycy9kb3ducmV2LnhtbERPTWsCMRC9F/wPYYReRLMVrbIapQjSHuxBLeJx2Iyb&#10;xc1kSaKu/fWmUPA2j/c582Vra3ElHyrHCt4GGQjiwumKSwU/+3V/CiJEZI21Y1JwpwDLRedljrl2&#10;N97SdRdLkUI45KjAxNjkUobCkMUwcA1x4k7OW4wJ+lJqj7cUbms5zLJ3abHi1GCwoZWh4ry7WAVb&#10;9M1mfZ98jn+P1oxG+8uh991T6rXbfsxARGrjU/zv/tJp/hj+fk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N0E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itseri tekstuur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2ttXCAAAA2gAAAA8AAABkcnMvZG93bnJldi54bWxEj91qwkAUhO8LvsNyBO/qroJWo6tIULSU&#10;Fvx5gEP2mASzZ0N2NfHt3UKhl8PMfMMs152txIMaXzrWMBoqEMSZMyXnGi7n3fsMhA/IBivHpOFJ&#10;Htar3tsSE+NaPtLjFHIRIewT1FCEUCdS+qwgi37oauLoXV1jMUTZ5NI02Ea4reRYqam0WHJcKLCm&#10;tKDsdrpbDXs6b3++P9Tz63OSB5yrtK19qvWg320WIAJ14T/81z4YDWP4vRJv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rbVwgAAANoAAAAPAAAAAAAAAAAAAAAAAJ8C&#10;AABkcnMvZG93bnJldi54bWxQSwUGAAAAAAQABAD3AAAAjgMAAAAA&#10;">
                        <v:imagedata r:id="rId6" o:title="seal texture" croptop="-2164f" cropleft="19433f" cropright="-949f"/>
                        <v:path arrowok="t"/>
                      </v:shape>
                    </v:group>
                    <v:shape id="Pesapall" o:spid="_x0000_s1030" type="#_x0000_t75" style="position:absolute;left:3810;top:5975;width:11239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BdrDAAAA2wAAAA8AAABkcnMvZG93bnJldi54bWxET8tqwkAU3Rf6D8MtuNOJoYiNjqFUC6KI&#10;rRXa5SVz8yCZOzEzmvTvOwuhy8N5L9PBNOJGnassK5hOIhDEmdUVFwrOX+/jOQjnkTU2lknBLzlI&#10;V48PS0y07fmTbidfiBDCLkEFpfdtIqXLSjLoJrYlDlxuO4M+wK6QusM+hJtGxlE0kwYrDg0ltvRW&#10;UlafrkaBjae7/ebwXOeb6Pu4fvn5qPHSKzV6Gl4XIDwN/l98d2+1gjisD1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sF2sMAAADbAAAADwAAAAAAAAAAAAAAAACf&#10;AgAAZHJzL2Rvd25yZXYueG1sUEsFBgAAAAAEAAQA9wAAAI8DAAAAAA==&#10;">
                      <v:imagedata r:id="rId11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Täht"/>
        <w:style w:val="Normal"/>
        <w:category>
          <w:name w:val=" Auhind"/>
          <w:gallery w:val="docParts"/>
        </w:category>
        <w:behaviors>
          <w:behavior w:val="content"/>
        </w:behaviors>
        <w:description w:val="Tähe auhinna pitseri pilt"/>
        <w:guid w:val="{063BCC61-EDB3-42B8-A14C-9B546F2A0E44}"/>
      </w:docPartPr>
      <w:docPartBody>
        <w:p w:rsidR="00467C3D" w:rsidRDefault="00DB541D" w:rsidP="00DB541D">
          <w:pPr>
            <w:pStyle w:val="Tht1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24" name="Rühm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25" name="Pitser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6" name="Pitseri kuj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Pitseri tekstuur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" name="Pesap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3F2083F" id="Rühm 24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">
                    <v:group id="Pitser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Pitseri kuj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JzsUA&#10;AADbAAAADwAAAGRycy9kb3ducmV2LnhtbESPQWsCMRSE7wX/Q3iFXkSzFWtlaxQpSD3oQS3i8bF5&#10;3SzdvCxJ1NVfbwTB4zAz3zCTWWtrcSIfKscK3vsZCOLC6YpLBb+7RW8MIkRkjbVjUnChALNp52WC&#10;uXZn3tBpG0uRIBxyVGBibHIpQ2HIYui7hjh5f85bjEn6UmqP5wS3tRxk2UharDgtGGzo21Dxvz1a&#10;BRv0zWpx+fz5uB6sGQ53x3133VXq7bWdf4GI1MZn+NFeagWDEdy/p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onOxQAAANsAAAAPAAAAAAAAAAAAAAAAAJgCAABkcnMv&#10;ZG93bnJldi54bWxQSwUGAAAAAAQABAD1AAAAig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itseri tekstuur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dN7DAAAA2wAAAA8AAABkcnMvZG93bnJldi54bWxEj91qwkAUhO8LvsNyhN7VXQWrRleRoLSl&#10;KPjzAIfsMQlmz4bsauLbdwWhl8PMfMMsVp2txJ0aXzrWMBwoEMSZMyXnGs6n7ccUhA/IBivHpOFB&#10;HlbL3tsCE+NaPtD9GHIRIewT1FCEUCdS+qwgi37gauLoXVxjMUTZ5NI02Ea4reRIqU9pseS4UGBN&#10;aUHZ9XizGr7otNnvJurx+zPOA85U2tY+1fq9363nIAJ14T/8an8bDaMJPL/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903sMAAADbAAAADwAAAAAAAAAAAAAAAACf&#10;AgAAZHJzL2Rvd25yZXYueG1sUEsFBgAAAAAEAAQA9wAAAI8DAAAAAA==&#10;">
                        <v:imagedata r:id="rId6" o:title="seal texture" croptop="-2164f" cropleft="19433f" cropright="-949f"/>
                        <v:path arrowok="t"/>
                      </v:shape>
                    </v:group>
                    <v:shape id="Pesapall" o:spid="_x0000_s1030" type="#_x0000_t75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vRG/AAAA2wAAAA8AAABkcnMvZG93bnJldi54bWxET82KwjAQvgv7DmEW9qaJLqhU0+IuyOrB&#10;g9UHGJqxLTaT0sTa9enNQfD48f2vs8E2oqfO1441TCcKBHHhTM2lhvNpO16C8AHZYOOYNPyThyz9&#10;GK0xMe7OR+rzUIoYwj5BDVUIbSKlLyqy6CeuJY7cxXUWQ4RdKU2H9xhuGzlTai4t1hwbKmzpt6Li&#10;mt+shv6Q0/fPQuVnxfQoqNwPf6dW66/PYbMCEWgIb/HLvTMaZnFs/BJ/gE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6L0RvwAAANsAAAAPAAAAAAAAAAAAAAAAAJ8CAABk&#10;cnMvZG93bnJldi54bWxQSwUGAAAAAAQABAD3AAAAiwMAAAAA&#10;">
                      <v:imagedata r:id="rId13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  <w:docPart>
      <w:docPartPr>
        <w:name w:val="Jalgpall "/>
        <w:style w:val="Normal"/>
        <w:category>
          <w:name w:val=" Auhind"/>
          <w:gallery w:val="docParts"/>
        </w:category>
        <w:behaviors>
          <w:behavior w:val="content"/>
        </w:behaviors>
        <w:description w:val="Jalgpalliauhinna pitseri pilt"/>
        <w:guid w:val="{7E1AC2C5-9068-4709-ACF1-1A75FCB7288F}"/>
      </w:docPartPr>
      <w:docPartBody>
        <w:p w:rsidR="00BB3972" w:rsidRDefault="00DB541D" w:rsidP="00DB541D">
          <w:pPr>
            <w:pStyle w:val="Jalgpall3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16" name="Rühm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18" name="Pitser" descr="Award Seal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21" name="Pitseri kuju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tseri tekstuur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3" name="Pesap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C84551A" id="Rühm 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">
                    <v:group id="Pitser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Pitseri kuju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RusUA&#10;AADbAAAADwAAAGRycy9kb3ducmV2LnhtbESPT2sCMRTE7wW/Q3gFL6JZxVbZGkUEaQ/14B/E42Pz&#10;ulm6eVmSqKuf3hSEHoeZ+Q0zW7S2FhfyoXKsYDjIQBAXTldcKjjs1/0piBCRNdaOScGNAizmnZcZ&#10;5tpdeUuXXSxFgnDIUYGJscmlDIUhi2HgGuLk/ThvMSbpS6k9XhPc1nKUZe/SYsVpwWBDK0PF7+5s&#10;FWzRN9/r2+Tz7X6yZjzen4+9TU+p7mu7/AARqY3/4Wf7SysYDeHvS/o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xG6xQAAANsAAAAPAAAAAAAAAAAAAAAAAJgCAABkcnMv&#10;ZG93bnJldi54bWxQSwUGAAAAAAQABAD1AAAAig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itseri tekstuur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sZfEAAAA2wAAAA8AAABkcnMvZG93bnJldi54bWxEj9FqwkAURN8L/sNyBV9K3SQFKdFVqjSg&#10;pVBM/YBL9jYbzN4N2W0S/94tFPo4zMwZZrObbCsG6n3jWEG6TEAQV043XCu4fBVPLyB8QNbYOiYF&#10;N/Kw284eNphrN/KZhjLUIkLY56jAhNDlUvrKkEW/dB1x9L5dbzFE2ddS9zhGuG1lliQrabHhuGCw&#10;o4Oh6lr+WAXvp9Xpuj/bz+cikembLx8/jCWlFvPpdQ0i0BT+w3/to1aQZfD7Jf4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EsZf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Pesapall" o:spid="_x0000_s1030" type="#_x0000_t75" style="position:absolute;left:3810;top:3857;width:11239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s3TDAAAA2wAAAA8AAABkcnMvZG93bnJldi54bWxEj0FrAjEUhO+F/ofwCt5q0rWUujWKCIIX&#10;Qd3i+bF57i5uXpYkq6u/3hSEHoeZ+YaZLQbbigv50DjW8DFWIIhLZxquNPwW6/dvECEiG2wdk4Yb&#10;BVjMX19mmBt35T1dDrESCcIhRw11jF0uZShrshjGriNO3sl5izFJX0nj8ZrgtpWZUl/SYsNpocaO&#10;VjWV50NvNUxXyt+Pctv1ceizU/GpzrtSaT16G5Y/ICIN8T/8bG+MhmwCf1/S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2zdMMAAADbAAAADwAAAAAAAAAAAAAAAACf&#10;AgAAZHJzL2Rvd25yZXYueG1sUEsFBgAAAAAEAAQA9wAAAI8DAAAAAA==&#10;">
                      <v:imagedata r:id="rId1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ACC"/>
    <w:rsid w:val="00184765"/>
    <w:rsid w:val="00446ACC"/>
    <w:rsid w:val="00467C3D"/>
    <w:rsid w:val="00BB3972"/>
    <w:rsid w:val="00DB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6ACC"/>
    <w:rPr>
      <w:color w:val="808080"/>
    </w:rPr>
  </w:style>
  <w:style w:type="paragraph" w:customStyle="1" w:styleId="7D5BD3E89BAD43B9BDB7A27255DD426B">
    <w:name w:val="7D5BD3E89BAD43B9BDB7A27255DD426B"/>
    <w:rsid w:val="00446ACC"/>
    <w:pPr>
      <w:pBdr>
        <w:bottom w:val="single" w:sz="8" w:space="1" w:color="8496B0" w:themeColor="text2" w:themeTint="99"/>
      </w:pBdr>
      <w:spacing w:before="300" w:line="240" w:lineRule="auto"/>
      <w:jc w:val="center"/>
    </w:pPr>
    <w:rPr>
      <w:rFonts w:eastAsiaTheme="minorHAnsi"/>
      <w:color w:val="262626" w:themeColor="text1" w:themeTint="D9"/>
      <w:sz w:val="114"/>
      <w:szCs w:val="20"/>
      <w:lang w:eastAsia="ja-JP"/>
    </w:rPr>
  </w:style>
  <w:style w:type="paragraph" w:customStyle="1" w:styleId="7B357F59BFC34E5EB81B1D00288700B0">
    <w:name w:val="7B357F59BFC34E5EB81B1D00288700B0"/>
    <w:rsid w:val="00446ACC"/>
    <w:pPr>
      <w:jc w:val="center"/>
    </w:pPr>
    <w:rPr>
      <w:rFonts w:eastAsiaTheme="minorHAnsi"/>
      <w:color w:val="262626" w:themeColor="text1" w:themeTint="D9"/>
      <w:sz w:val="26"/>
      <w:szCs w:val="20"/>
      <w:lang w:eastAsia="ja-JP"/>
    </w:rPr>
  </w:style>
  <w:style w:type="paragraph" w:customStyle="1" w:styleId="CB99631E6EEE4E7DAB10FB20B570235D">
    <w:name w:val="CB99631E6EEE4E7DAB10FB20B570235D"/>
    <w:rsid w:val="00446ACC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B97F884C254B4AD4BCA54E6BB0B41CED">
    <w:name w:val="B97F884C254B4AD4BCA54E6BB0B41CED"/>
    <w:rsid w:val="00446ACC"/>
    <w:pPr>
      <w:spacing w:after="0" w:line="240" w:lineRule="auto"/>
      <w:ind w:left="432"/>
    </w:pPr>
    <w:rPr>
      <w:rFonts w:ascii="Segoe Print" w:eastAsiaTheme="minorHAnsi" w:hAnsi="Segoe Print"/>
      <w:color w:val="262626" w:themeColor="text1" w:themeTint="D9"/>
      <w:sz w:val="26"/>
      <w:szCs w:val="20"/>
      <w:lang w:eastAsia="ja-JP"/>
    </w:rPr>
  </w:style>
  <w:style w:type="paragraph" w:customStyle="1" w:styleId="Baseball">
    <w:name w:val="Baseball"/>
    <w:rsid w:val="0018476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Korvpall">
    <w:name w:val="Korvpall"/>
    <w:rsid w:val="0018476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Jalgpall">
    <w:name w:val="Jalgpall"/>
    <w:rsid w:val="0018476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Jalgpall1">
    <w:name w:val="Jalgpall1"/>
    <w:rsid w:val="0018476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Tht">
    <w:name w:val="Täht"/>
    <w:rsid w:val="0018476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aseball1">
    <w:name w:val="Baseball1"/>
    <w:rsid w:val="00DB541D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Korvpall1">
    <w:name w:val="Korvpall1"/>
    <w:rsid w:val="00DB541D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Jalgpall2">
    <w:name w:val="Jalgpall2"/>
    <w:rsid w:val="00DB541D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Jalgpall3">
    <w:name w:val="Jalgpall3"/>
    <w:rsid w:val="00DB541D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Tht1">
    <w:name w:val="Täht1"/>
    <w:rsid w:val="00DB541D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6915d0e-cf05-431d-933b-d1cc56028ad4">english</DirectSourceMarket>
    <ThumbnailAssetId xmlns="e6915d0e-cf05-431d-933b-d1cc56028ad4" xsi:nil="true"/>
    <AssetId xmlns="e6915d0e-cf05-431d-933b-d1cc56028ad4">TP103133093</AssetId>
    <TPFriendlyName xmlns="e6915d0e-cf05-431d-933b-d1cc56028ad4" xsi:nil="true"/>
    <SourceTitle xmlns="e6915d0e-cf05-431d-933b-d1cc56028ad4" xsi:nil="true"/>
    <TPApplication xmlns="e6915d0e-cf05-431d-933b-d1cc56028ad4" xsi:nil="true"/>
    <TPLaunchHelpLink xmlns="e6915d0e-cf05-431d-933b-d1cc56028ad4" xsi:nil="true"/>
    <OpenTemplate xmlns="e6915d0e-cf05-431d-933b-d1cc56028ad4">true</OpenTemplate>
    <CrawlForDependencies xmlns="e6915d0e-cf05-431d-933b-d1cc56028ad4">false</CrawlForDependencies>
    <TrustLevel xmlns="e6915d0e-cf05-431d-933b-d1cc56028ad4">1 Microsoft Managed Content</TrustLevel>
    <FeatureTagsTaxHTField0 xmlns="e6915d0e-cf05-431d-933b-d1cc56028ad4">
      <Terms xmlns="http://schemas.microsoft.com/office/infopath/2007/PartnerControls"/>
    </FeatureTagsTaxHTField0>
    <PublishStatusLookup xmlns="e6915d0e-cf05-431d-933b-d1cc56028ad4">
      <Value>215504</Value>
    </PublishStatusLookup>
    <LocLastLocAttemptVersionLookup xmlns="e6915d0e-cf05-431d-933b-d1cc56028ad4">103131</LocLastLocAttemptVersionLookup>
    <CampaignTagsTaxHTField0 xmlns="e6915d0e-cf05-431d-933b-d1cc56028ad4">
      <Terms xmlns="http://schemas.microsoft.com/office/infopath/2007/PartnerControls"/>
    </CampaignTagsTaxHTField0>
    <IsSearchable xmlns="e6915d0e-cf05-431d-933b-d1cc56028ad4">true</IsSearchable>
    <TPNamespace xmlns="e6915d0e-cf05-431d-933b-d1cc56028ad4" xsi:nil="true"/>
    <TemplateTemplateType xmlns="e6915d0e-cf05-431d-933b-d1cc56028ad4">Word 2007 Default</TemplateTemplateType>
    <Markets xmlns="e6915d0e-cf05-431d-933b-d1cc56028ad4"/>
    <OriginalSourceMarket xmlns="e6915d0e-cf05-431d-933b-d1cc56028ad4">english</OriginalSourceMarket>
    <TPInstallLocation xmlns="e6915d0e-cf05-431d-933b-d1cc56028ad4" xsi:nil="true"/>
    <LocMarketGroupTiers2 xmlns="e6915d0e-cf05-431d-933b-d1cc56028ad4" xsi:nil="true"/>
    <TPAppVersion xmlns="e6915d0e-cf05-431d-933b-d1cc56028ad4" xsi:nil="true"/>
    <TPCommandLine xmlns="e6915d0e-cf05-431d-933b-d1cc56028ad4" xsi:nil="true"/>
    <APAuthor xmlns="e6915d0e-cf05-431d-933b-d1cc56028ad4">
      <UserInfo>
        <DisplayName/>
        <AccountId>1073741823</AccountId>
        <AccountType/>
      </UserInfo>
    </APAuthor>
    <EditorialStatus xmlns="e6915d0e-cf05-431d-933b-d1cc56028ad4">Complete</EditorialStatus>
    <PublishTargets xmlns="e6915d0e-cf05-431d-933b-d1cc56028ad4">OfficeOnlineVNext</PublishTargets>
    <TPLaunchHelpLinkType xmlns="e6915d0e-cf05-431d-933b-d1cc56028ad4">Template</TPLaunchHelpLinkType>
    <ScenarioTagsTaxHTField0 xmlns="e6915d0e-cf05-431d-933b-d1cc56028ad4">
      <Terms xmlns="http://schemas.microsoft.com/office/infopath/2007/PartnerControls"/>
    </ScenarioTagsTaxHTField0>
    <OriginalRelease xmlns="e6915d0e-cf05-431d-933b-d1cc56028ad4">15</OriginalRelease>
    <AssetStart xmlns="e6915d0e-cf05-431d-933b-d1cc56028ad4">2012-07-30T15:08:00+00:00</AssetStart>
    <LocalizationTagsTaxHTField0 xmlns="e6915d0e-cf05-431d-933b-d1cc56028ad4">
      <Terms xmlns="http://schemas.microsoft.com/office/infopath/2007/PartnerControls"/>
    </LocalizationTagsTaxHTField0>
    <TPClientViewer xmlns="e6915d0e-cf05-431d-933b-d1cc56028ad4" xsi:nil="true"/>
    <Downloads xmlns="e6915d0e-cf05-431d-933b-d1cc56028ad4">0</Downloads>
    <InternalTagsTaxHTField0 xmlns="e6915d0e-cf05-431d-933b-d1cc56028ad4">
      <Terms xmlns="http://schemas.microsoft.com/office/infopath/2007/PartnerControls"/>
    </InternalTagsTaxHTField0>
    <CSXHash xmlns="e6915d0e-cf05-431d-933b-d1cc56028ad4" xsi:nil="true"/>
    <IsDeleted xmlns="e6915d0e-cf05-431d-933b-d1cc56028ad4">false</IsDeleted>
    <ShowIn xmlns="e6915d0e-cf05-431d-933b-d1cc56028ad4">Show everywhere</ShowIn>
    <UANotes xmlns="e6915d0e-cf05-431d-933b-d1cc56028ad4" xsi:nil="true"/>
    <TemplateStatus xmlns="e6915d0e-cf05-431d-933b-d1cc56028ad4">Complete</TemplateStatus>
    <TPExecutable xmlns="e6915d0e-cf05-431d-933b-d1cc56028ad4" xsi:nil="true"/>
    <AssetType xmlns="e6915d0e-cf05-431d-933b-d1cc56028ad4">TP</AssetType>
    <Milestone xmlns="e6915d0e-cf05-431d-933b-d1cc56028ad4" xsi:nil="true"/>
    <OriginAsset xmlns="e6915d0e-cf05-431d-933b-d1cc56028ad4" xsi:nil="true"/>
    <TPComponent xmlns="e6915d0e-cf05-431d-933b-d1cc56028ad4" xsi:nil="true"/>
    <APDescription xmlns="e6915d0e-cf05-431d-933b-d1cc56028ad4" xsi:nil="true"/>
    <UAProjectedTotalWords xmlns="e6915d0e-cf05-431d-933b-d1cc56028ad4" xsi:nil="true"/>
    <IntlLangReviewDate xmlns="e6915d0e-cf05-431d-933b-d1cc56028ad4" xsi:nil="true"/>
    <PrimaryImageGen xmlns="e6915d0e-cf05-431d-933b-d1cc56028ad4">false</PrimaryImageGen>
    <Manager xmlns="e6915d0e-cf05-431d-933b-d1cc56028ad4" xsi:nil="true"/>
    <SubmitterId xmlns="e6915d0e-cf05-431d-933b-d1cc56028ad4" xsi:nil="true"/>
    <AcquiredFrom xmlns="e6915d0e-cf05-431d-933b-d1cc56028ad4">Internal MS</AcquiredFrom>
    <ArtSampleDocs xmlns="e6915d0e-cf05-431d-933b-d1cc56028ad4" xsi:nil="true"/>
    <UALocRecommendation xmlns="e6915d0e-cf05-431d-933b-d1cc56028ad4">Localize</UALocRecommendation>
    <ApprovalLog xmlns="e6915d0e-cf05-431d-933b-d1cc56028ad4" xsi:nil="true"/>
    <LocRecommendedHandoff xmlns="e6915d0e-cf05-431d-933b-d1cc56028ad4" xsi:nil="true"/>
    <CSXUpdate xmlns="e6915d0e-cf05-431d-933b-d1cc56028ad4">false</CSXUpdate>
    <IntlLocPriority xmlns="e6915d0e-cf05-431d-933b-d1cc56028ad4" xsi:nil="true"/>
    <CSXSubmissionDate xmlns="e6915d0e-cf05-431d-933b-d1cc56028ad4" xsi:nil="true"/>
    <UACurrentWords xmlns="e6915d0e-cf05-431d-933b-d1cc56028ad4" xsi:nil="true"/>
    <CSXSubmissionMarket xmlns="e6915d0e-cf05-431d-933b-d1cc56028ad4" xsi:nil="true"/>
    <FriendlyTitle xmlns="e6915d0e-cf05-431d-933b-d1cc56028ad4" xsi:nil="true"/>
    <LastModifiedDateTime xmlns="e6915d0e-cf05-431d-933b-d1cc56028ad4" xsi:nil="true"/>
    <BusinessGroup xmlns="e6915d0e-cf05-431d-933b-d1cc56028ad4" xsi:nil="true"/>
    <RecommendationsModifier xmlns="e6915d0e-cf05-431d-933b-d1cc56028ad4" xsi:nil="true"/>
    <ClipArtFilename xmlns="e6915d0e-cf05-431d-933b-d1cc56028ad4" xsi:nil="true"/>
    <IntlLangReviewer xmlns="e6915d0e-cf05-431d-933b-d1cc56028ad4" xsi:nil="true"/>
    <AssetExpire xmlns="e6915d0e-cf05-431d-933b-d1cc56028ad4">2029-01-01T00:00:00+00:00</AssetExpire>
    <IntlLangReview xmlns="e6915d0e-cf05-431d-933b-d1cc56028ad4">false</IntlLangReview>
    <MachineTranslated xmlns="e6915d0e-cf05-431d-933b-d1cc56028ad4">false</MachineTranslated>
    <OOCacheId xmlns="e6915d0e-cf05-431d-933b-d1cc56028ad4" xsi:nil="true"/>
    <OutputCachingOn xmlns="e6915d0e-cf05-431d-933b-d1cc56028ad4">false</OutputCachingOn>
    <PlannedPubDate xmlns="e6915d0e-cf05-431d-933b-d1cc56028ad4" xsi:nil="true"/>
    <ContentItem xmlns="e6915d0e-cf05-431d-933b-d1cc56028ad4" xsi:nil="true"/>
    <HandoffToMSDN xmlns="e6915d0e-cf05-431d-933b-d1cc56028ad4" xsi:nil="true"/>
    <ApprovalStatus xmlns="e6915d0e-cf05-431d-933b-d1cc56028ad4">InProgress</ApprovalStatus>
    <LegacyData xmlns="e6915d0e-cf05-431d-933b-d1cc56028ad4" xsi:nil="true"/>
    <LocManualTestRequired xmlns="e6915d0e-cf05-431d-933b-d1cc56028ad4">false</LocManualTestRequired>
    <TimesCloned xmlns="e6915d0e-cf05-431d-933b-d1cc56028ad4" xsi:nil="true"/>
    <VoteCount xmlns="e6915d0e-cf05-431d-933b-d1cc56028ad4" xsi:nil="true"/>
    <TaxCatchAll xmlns="e6915d0e-cf05-431d-933b-d1cc56028ad4"/>
    <DSATActionTaken xmlns="e6915d0e-cf05-431d-933b-d1cc56028ad4" xsi:nil="true"/>
    <NumericId xmlns="e6915d0e-cf05-431d-933b-d1cc56028ad4" xsi:nil="true"/>
    <PolicheckWords xmlns="e6915d0e-cf05-431d-933b-d1cc56028ad4" xsi:nil="true"/>
    <BlockPublish xmlns="e6915d0e-cf05-431d-933b-d1cc56028ad4">false</BlockPublish>
    <EditorialTags xmlns="e6915d0e-cf05-431d-933b-d1cc56028ad4" xsi:nil="true"/>
    <MarketSpecific xmlns="e6915d0e-cf05-431d-933b-d1cc56028ad4">false</MarketSpecific>
    <LastHandOff xmlns="e6915d0e-cf05-431d-933b-d1cc56028ad4" xsi:nil="true"/>
    <LocComments xmlns="e6915d0e-cf05-431d-933b-d1cc56028ad4" xsi:nil="true"/>
    <Providers xmlns="e6915d0e-cf05-431d-933b-d1cc56028ad4" xsi:nil="true"/>
    <Provider xmlns="e6915d0e-cf05-431d-933b-d1cc56028ad4" xsi:nil="true"/>
    <APEditor xmlns="e6915d0e-cf05-431d-933b-d1cc56028ad4">
      <UserInfo>
        <DisplayName/>
        <AccountId xsi:nil="true"/>
        <AccountType/>
      </UserInfo>
    </APEditor>
    <ParentAssetId xmlns="e6915d0e-cf05-431d-933b-d1cc56028ad4" xsi:nil="true"/>
    <UALocComments xmlns="e6915d0e-cf05-431d-933b-d1cc56028ad4" xsi:nil="true"/>
    <BugNumber xmlns="e6915d0e-cf05-431d-933b-d1cc56028a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4E8D3BEC39D3D46AC451D02438F5D060400CB81DFFA1D586449BCE65B14D355E0F6" ma:contentTypeVersion="54" ma:contentTypeDescription="Create a new document." ma:contentTypeScope="" ma:versionID="ffc533bb0492977505da71299b19ea84">
  <xsd:schema xmlns:xsd="http://www.w3.org/2001/XMLSchema" xmlns:xs="http://www.w3.org/2001/XMLSchema" xmlns:p="http://schemas.microsoft.com/office/2006/metadata/properties" xmlns:ns2="e6915d0e-cf05-431d-933b-d1cc56028ad4" targetNamespace="http://schemas.microsoft.com/office/2006/metadata/properties" ma:root="true" ma:fieldsID="ea1d494a5b8ded1d62aa54fc3d72a8d0" ns2:_="">
    <xsd:import namespace="e6915d0e-cf05-431d-933b-d1cc56028ad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15d0e-cf05-431d-933b-d1cc56028ad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708ce33-41d8-43f1-befe-0a2cac5d7b2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6E2E1864-3F7C-478B-B7F6-18FEB1234A47}" ma:internalName="CSXSubmissionMarket" ma:readOnly="false" ma:showField="MarketName" ma:web="e6915d0e-cf05-431d-933b-d1cc56028ad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c5a965e3-1b0e-4e44-84ae-a0ef5f75539d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80E2DE0-8ACB-4404-B690-D2AB4CF5E438}" ma:internalName="InProjectListLookup" ma:readOnly="true" ma:showField="InProjectLis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676eb09-ce71-4569-bc0e-8ff327aded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80E2DE0-8ACB-4404-B690-D2AB4CF5E438}" ma:internalName="LastCompleteVersionLookup" ma:readOnly="true" ma:showField="LastComplete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80E2DE0-8ACB-4404-B690-D2AB4CF5E438}" ma:internalName="LastPreviewErrorLookup" ma:readOnly="true" ma:showField="LastPreview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80E2DE0-8ACB-4404-B690-D2AB4CF5E438}" ma:internalName="LastPreviewResultLookup" ma:readOnly="true" ma:showField="LastPreview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80E2DE0-8ACB-4404-B690-D2AB4CF5E438}" ma:internalName="LastPreviewAttemptDateLookup" ma:readOnly="true" ma:showField="LastPreview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80E2DE0-8ACB-4404-B690-D2AB4CF5E438}" ma:internalName="LastPreviewedByLookup" ma:readOnly="true" ma:showField="LastPreview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80E2DE0-8ACB-4404-B690-D2AB4CF5E438}" ma:internalName="LastPreviewTimeLookup" ma:readOnly="true" ma:showField="LastPreview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80E2DE0-8ACB-4404-B690-D2AB4CF5E438}" ma:internalName="LastPreviewVersionLookup" ma:readOnly="true" ma:showField="LastPreview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80E2DE0-8ACB-4404-B690-D2AB4CF5E438}" ma:internalName="LastPublishErrorLookup" ma:readOnly="true" ma:showField="LastPublish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80E2DE0-8ACB-4404-B690-D2AB4CF5E438}" ma:internalName="LastPublishResultLookup" ma:readOnly="true" ma:showField="LastPublish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80E2DE0-8ACB-4404-B690-D2AB4CF5E438}" ma:internalName="LastPublishAttemptDateLookup" ma:readOnly="true" ma:showField="LastPublish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80E2DE0-8ACB-4404-B690-D2AB4CF5E438}" ma:internalName="LastPublishedByLookup" ma:readOnly="true" ma:showField="LastPublish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80E2DE0-8ACB-4404-B690-D2AB4CF5E438}" ma:internalName="LastPublishTimeLookup" ma:readOnly="true" ma:showField="LastPublish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80E2DE0-8ACB-4404-B690-D2AB4CF5E438}" ma:internalName="LastPublishVersionLookup" ma:readOnly="true" ma:showField="LastPublish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07007B4E-5EF6-4477-87D6-00EE19F76B1E}" ma:internalName="LocLastLocAttemptVersionLookup" ma:readOnly="false" ma:showField="LastLocAttemptVersion" ma:web="e6915d0e-cf05-431d-933b-d1cc56028ad4">
      <xsd:simpleType>
        <xsd:restriction base="dms:Lookup"/>
      </xsd:simpleType>
    </xsd:element>
    <xsd:element name="LocLastLocAttemptVersionTypeLookup" ma:index="71" nillable="true" ma:displayName="Loc Last Loc Attempt Version Type" ma:default="" ma:list="{07007B4E-5EF6-4477-87D6-00EE19F76B1E}" ma:internalName="LocLastLocAttemptVersionTypeLookup" ma:readOnly="true" ma:showField="LastLocAttemptVersionType" ma:web="e6915d0e-cf05-431d-933b-d1cc56028ad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07007B4E-5EF6-4477-87D6-00EE19F76B1E}" ma:internalName="LocNewPublishedVersionLookup" ma:readOnly="true" ma:showField="NewPublishedVersion" ma:web="e6915d0e-cf05-431d-933b-d1cc56028ad4">
      <xsd:simpleType>
        <xsd:restriction base="dms:Lookup"/>
      </xsd:simpleType>
    </xsd:element>
    <xsd:element name="LocOverallHandbackStatusLookup" ma:index="75" nillable="true" ma:displayName="Loc Overall Handback Status" ma:default="" ma:list="{07007B4E-5EF6-4477-87D6-00EE19F76B1E}" ma:internalName="LocOverallHandbackStatusLookup" ma:readOnly="true" ma:showField="OverallHandbackStatus" ma:web="e6915d0e-cf05-431d-933b-d1cc56028ad4">
      <xsd:simpleType>
        <xsd:restriction base="dms:Lookup"/>
      </xsd:simpleType>
    </xsd:element>
    <xsd:element name="LocOverallLocStatusLookup" ma:index="76" nillable="true" ma:displayName="Loc Overall Localize Status" ma:default="" ma:list="{07007B4E-5EF6-4477-87D6-00EE19F76B1E}" ma:internalName="LocOverallLocStatusLookup" ma:readOnly="true" ma:showField="OverallLocStatus" ma:web="e6915d0e-cf05-431d-933b-d1cc56028ad4">
      <xsd:simpleType>
        <xsd:restriction base="dms:Lookup"/>
      </xsd:simpleType>
    </xsd:element>
    <xsd:element name="LocOverallPreviewStatusLookup" ma:index="77" nillable="true" ma:displayName="Loc Overall Preview Status" ma:default="" ma:list="{07007B4E-5EF6-4477-87D6-00EE19F76B1E}" ma:internalName="LocOverallPreviewStatusLookup" ma:readOnly="true" ma:showField="OverallPreviewStatus" ma:web="e6915d0e-cf05-431d-933b-d1cc56028ad4">
      <xsd:simpleType>
        <xsd:restriction base="dms:Lookup"/>
      </xsd:simpleType>
    </xsd:element>
    <xsd:element name="LocOverallPublishStatusLookup" ma:index="78" nillable="true" ma:displayName="Loc Overall Publish Status" ma:default="" ma:list="{07007B4E-5EF6-4477-87D6-00EE19F76B1E}" ma:internalName="LocOverallPublishStatusLookup" ma:readOnly="true" ma:showField="OverallPublishStatus" ma:web="e6915d0e-cf05-431d-933b-d1cc56028ad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07007B4E-5EF6-4477-87D6-00EE19F76B1E}" ma:internalName="LocProcessedForHandoffsLookup" ma:readOnly="true" ma:showField="ProcessedForHandoffs" ma:web="e6915d0e-cf05-431d-933b-d1cc56028ad4">
      <xsd:simpleType>
        <xsd:restriction base="dms:Lookup"/>
      </xsd:simpleType>
    </xsd:element>
    <xsd:element name="LocProcessedForMarketsLookup" ma:index="81" nillable="true" ma:displayName="Loc Processed For Markets" ma:default="" ma:list="{07007B4E-5EF6-4477-87D6-00EE19F76B1E}" ma:internalName="LocProcessedForMarketsLookup" ma:readOnly="true" ma:showField="ProcessedForMarkets" ma:web="e6915d0e-cf05-431d-933b-d1cc56028ad4">
      <xsd:simpleType>
        <xsd:restriction base="dms:Lookup"/>
      </xsd:simpleType>
    </xsd:element>
    <xsd:element name="LocPublishedDependentAssetsLookup" ma:index="82" nillable="true" ma:displayName="Loc Published Dependent Assets" ma:default="" ma:list="{07007B4E-5EF6-4477-87D6-00EE19F76B1E}" ma:internalName="LocPublishedDependentAssetsLookup" ma:readOnly="true" ma:showField="PublishedDependentAssets" ma:web="e6915d0e-cf05-431d-933b-d1cc56028ad4">
      <xsd:simpleType>
        <xsd:restriction base="dms:Lookup"/>
      </xsd:simpleType>
    </xsd:element>
    <xsd:element name="LocPublishedLinkedAssetsLookup" ma:index="83" nillable="true" ma:displayName="Loc Published Linked Assets" ma:default="" ma:list="{07007B4E-5EF6-4477-87D6-00EE19F76B1E}" ma:internalName="LocPublishedLinkedAssetsLookup" ma:readOnly="true" ma:showField="PublishedLinkedAssets" ma:web="e6915d0e-cf05-431d-933b-d1cc56028ad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a8ed7b0-b63f-4170-a2b0-8a87f0acfa4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6E2E1864-3F7C-478B-B7F6-18FEB1234A47}" ma:internalName="Markets" ma:readOnly="false" ma:showField="MarketNa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80E2DE0-8ACB-4404-B690-D2AB4CF5E438}" ma:internalName="NumOfRatingsLookup" ma:readOnly="true" ma:showField="NumOfRating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80E2DE0-8ACB-4404-B690-D2AB4CF5E438}" ma:internalName="PublishStatusLookup" ma:readOnly="false" ma:showField="PublishStatu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e29cdc1-88d8-4f6c-8e48-a5ad0930846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542c419-b7c1-4eb9-9fc0-33b3ddb4410d}" ma:internalName="TaxCatchAll" ma:showField="CatchAllData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542c419-b7c1-4eb9-9fc0-33b3ddb4410d}" ma:internalName="TaxCatchAllLabel" ma:readOnly="true" ma:showField="CatchAllDataLabel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E1B3920-C5A2-42B7-93E4-321702633808}"/>
</file>

<file path=customXml/itemProps2.xml><?xml version="1.0" encoding="utf-8"?>
<ds:datastoreItem xmlns:ds="http://schemas.openxmlformats.org/officeDocument/2006/customXml" ds:itemID="{EEC20004-D3FF-4ED8-95FD-ADAC080BC94D}"/>
</file>

<file path=customXml/itemProps3.xml><?xml version="1.0" encoding="utf-8"?>
<ds:datastoreItem xmlns:ds="http://schemas.openxmlformats.org/officeDocument/2006/customXml" ds:itemID="{723BC4A7-AC88-4BE0-9510-5365ABD8D1F4}"/>
</file>

<file path=docProps/app.xml><?xml version="1.0" encoding="utf-8"?>
<Properties xmlns="http://schemas.openxmlformats.org/officeDocument/2006/extended-properties" xmlns:vt="http://schemas.openxmlformats.org/officeDocument/2006/docPropsVTypes">
  <Template>Sports Award - red - with editable header_nobbs_15.dotx</Template>
  <TotalTime>21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Long Duc Nguyen</cp:lastModifiedBy>
  <cp:revision>16</cp:revision>
  <dcterms:created xsi:type="dcterms:W3CDTF">2012-03-16T17:14:00Z</dcterms:created>
  <dcterms:modified xsi:type="dcterms:W3CDTF">2012-10-19T02:48:00Z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iddenCategoryTags">
    <vt:lpwstr/>
  </property>
  <property fmtid="{D5CDD505-2E9C-101B-9397-08002B2CF9AE}" pid="3" name="InternalTags">
    <vt:lpwstr/>
  </property>
  <property fmtid="{D5CDD505-2E9C-101B-9397-08002B2CF9AE}" pid="4" name="CampaignTags">
    <vt:lpwstr/>
  </property>
  <property fmtid="{D5CDD505-2E9C-101B-9397-08002B2CF9AE}" pid="5" name="ContentTypeId">
    <vt:lpwstr>0x01010074E8D3BEC39D3D46AC451D02438F5D060400CB81DFFA1D586449BCE65B14D355E0F6</vt:lpwstr>
  </property>
  <property fmtid="{D5CDD505-2E9C-101B-9397-08002B2CF9AE}" pid="6" name="FeatureTags">
    <vt:lpwstr/>
  </property>
  <property fmtid="{D5CDD505-2E9C-101B-9397-08002B2CF9AE}" pid="7" name="LocalizationTags">
    <vt:lpwstr/>
  </property>
  <property fmtid="{D5CDD505-2E9C-101B-9397-08002B2CF9AE}" pid="8" name="HiddenCategoryTagsTaxHTField0">
    <vt:lpwstr/>
  </property>
  <property fmtid="{D5CDD505-2E9C-101B-9397-08002B2CF9AE}" pid="9" name="CategoryTags">
    <vt:lpwstr/>
  </property>
  <property fmtid="{D5CDD505-2E9C-101B-9397-08002B2CF9AE}" pid="10" name="ScenarioTags">
    <vt:lpwstr/>
  </property>
  <property fmtid="{D5CDD505-2E9C-101B-9397-08002B2CF9AE}" pid="11" name="LocMarketGroupTiers">
    <vt:lpwstr/>
  </property>
  <property fmtid="{D5CDD505-2E9C-101B-9397-08002B2CF9AE}" pid="12" name="CategoryTagsTaxHTField0">
    <vt:lpwstr/>
  </property>
</Properties>
</file>