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1D570" w14:textId="2BF9BEDB" w:rsidR="004E644B" w:rsidRDefault="001A4F91">
      <w:bookmarkStart w:id="0" w:name="_GoBack"/>
      <w:bookmarkEnd w:id="0"/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1E84B7EB" wp14:editId="6F5C86F6">
                <wp:simplePos x="0" y="0"/>
                <wp:positionH relativeFrom="column">
                  <wp:posOffset>3052090</wp:posOffset>
                </wp:positionH>
                <wp:positionV relativeFrom="page">
                  <wp:posOffset>9120249</wp:posOffset>
                </wp:positionV>
                <wp:extent cx="1467840" cy="389255"/>
                <wp:effectExtent l="0" t="0" r="0" b="0"/>
                <wp:wrapNone/>
                <wp:docPr id="1415" name="Cuadro de texto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84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062435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3005A043" w14:textId="4BB280DB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4B7EB" id="_x0000_t202" coordsize="21600,21600" o:spt="202" path="m,l,21600r21600,l21600,xe">
                <v:stroke joinstyle="miter"/>
                <v:path gradientshapeok="t" o:connecttype="rect"/>
              </v:shapetype>
              <v:shape id="Cuadro de texto 1305" o:spid="_x0000_s1026" type="#_x0000_t202" style="position:absolute;margin-left:240.3pt;margin-top:718.15pt;width:115.6pt;height:30.6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A062435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3005A043" w14:textId="4BB280DB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B586B43" wp14:editId="4E6456C3">
                <wp:simplePos x="0" y="0"/>
                <wp:positionH relativeFrom="column">
                  <wp:posOffset>-157357</wp:posOffset>
                </wp:positionH>
                <wp:positionV relativeFrom="page">
                  <wp:posOffset>9126187</wp:posOffset>
                </wp:positionV>
                <wp:extent cx="1485934" cy="382270"/>
                <wp:effectExtent l="0" t="0" r="0" b="0"/>
                <wp:wrapNone/>
                <wp:docPr id="1416" name="Cuadro de texto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34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95BDC7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0F9CBC1C" w14:textId="3889B29B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6B43" id="Cuadro de texto 595" o:spid="_x0000_s1027" type="#_x0000_t202" style="position:absolute;margin-left:-12.4pt;margin-top:718.6pt;width:117pt;height:30.1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1595BDC7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0F9CBC1C" w14:textId="3889B29B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1385FD29" wp14:editId="3F796D5A">
                <wp:simplePos x="0" y="0"/>
                <wp:positionH relativeFrom="column">
                  <wp:posOffset>3034231</wp:posOffset>
                </wp:positionH>
                <wp:positionV relativeFrom="page">
                  <wp:posOffset>7291449</wp:posOffset>
                </wp:positionV>
                <wp:extent cx="1503558" cy="389255"/>
                <wp:effectExtent l="0" t="0" r="1905" b="0"/>
                <wp:wrapNone/>
                <wp:docPr id="1414" name="Cuadro de texto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558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41ADBF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131C2215" w14:textId="746A6F6D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FD29" id="Cuadro de texto 1163" o:spid="_x0000_s1028" type="#_x0000_t202" style="position:absolute;margin-left:238.9pt;margin-top:574.15pt;width:118.4pt;height:30.6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241ADBF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131C2215" w14:textId="746A6F6D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3C39C20D" wp14:editId="4E5FCF50">
                <wp:simplePos x="0" y="0"/>
                <wp:positionH relativeFrom="column">
                  <wp:posOffset>-129136</wp:posOffset>
                </wp:positionH>
                <wp:positionV relativeFrom="page">
                  <wp:posOffset>7297387</wp:posOffset>
                </wp:positionV>
                <wp:extent cx="1441368" cy="382270"/>
                <wp:effectExtent l="0" t="0" r="6985" b="0"/>
                <wp:wrapNone/>
                <wp:docPr id="1417" name="Cuadro de text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368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239DE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4F2604F6" w14:textId="57F3D1BE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C20D" id="Cuadro de texto 453" o:spid="_x0000_s1029" type="#_x0000_t202" style="position:absolute;margin-left:-10.15pt;margin-top:574.6pt;width:113.5pt;height:30.1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3FC239DE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4F2604F6" w14:textId="57F3D1BE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4244D10F" wp14:editId="669B0F4E">
                <wp:simplePos x="0" y="0"/>
                <wp:positionH relativeFrom="column">
                  <wp:posOffset>3060782</wp:posOffset>
                </wp:positionH>
                <wp:positionV relativeFrom="page">
                  <wp:posOffset>5462546</wp:posOffset>
                </wp:positionV>
                <wp:extent cx="1452108" cy="389255"/>
                <wp:effectExtent l="0" t="0" r="0" b="0"/>
                <wp:wrapNone/>
                <wp:docPr id="1413" name="Cuadro de texto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108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E0F24B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6D8A0C5E" w14:textId="65A70112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D10F" id="Cuadro de texto 1021" o:spid="_x0000_s1030" type="#_x0000_t202" style="position:absolute;margin-left:241pt;margin-top:430.1pt;width:114.35pt;height:30.6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2E0F24B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6D8A0C5E" w14:textId="65A70112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2B4CDB9" wp14:editId="2ECD4C3A">
                <wp:simplePos x="0" y="0"/>
                <wp:positionH relativeFrom="column">
                  <wp:posOffset>-131859</wp:posOffset>
                </wp:positionH>
                <wp:positionV relativeFrom="page">
                  <wp:posOffset>5470497</wp:posOffset>
                </wp:positionV>
                <wp:extent cx="1444542" cy="382270"/>
                <wp:effectExtent l="0" t="0" r="3810" b="0"/>
                <wp:wrapNone/>
                <wp:docPr id="1418" name="Cuadro de text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542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891312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4C388EC5" w14:textId="04EFF4A5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CDB9" id="Cuadro de texto 311" o:spid="_x0000_s1031" type="#_x0000_t202" style="position:absolute;margin-left:-10.4pt;margin-top:430.75pt;width:113.75pt;height:30.1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04891312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4C388EC5" w14:textId="04EFF4A5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42FB1685" wp14:editId="4A2B79A6">
                <wp:simplePos x="0" y="0"/>
                <wp:positionH relativeFrom="column">
                  <wp:posOffset>-148231</wp:posOffset>
                </wp:positionH>
                <wp:positionV relativeFrom="page">
                  <wp:posOffset>3641697</wp:posOffset>
                </wp:positionV>
                <wp:extent cx="1477286" cy="389255"/>
                <wp:effectExtent l="0" t="0" r="8890" b="0"/>
                <wp:wrapNone/>
                <wp:docPr id="1419" name="Cuadro de text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286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7C768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320C934C" w14:textId="71DA1E42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1685" id="Cuadro de texto 169" o:spid="_x0000_s1032" type="#_x0000_t202" style="position:absolute;margin-left:-11.65pt;margin-top:286.75pt;width:116.3pt;height:30.65pt;z-index:25161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7C7C768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320C934C" w14:textId="71DA1E42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74488369" wp14:editId="059C1212">
                <wp:simplePos x="0" y="0"/>
                <wp:positionH relativeFrom="column">
                  <wp:posOffset>3045804</wp:posOffset>
                </wp:positionH>
                <wp:positionV relativeFrom="page">
                  <wp:posOffset>3633746</wp:posOffset>
                </wp:positionV>
                <wp:extent cx="1482064" cy="389255"/>
                <wp:effectExtent l="0" t="0" r="4445" b="0"/>
                <wp:wrapNone/>
                <wp:docPr id="1412" name="Cuadro de texto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64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234542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56D136C2" w14:textId="57FEFC56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8369" id="Cuadro de texto 879" o:spid="_x0000_s1033" type="#_x0000_t202" style="position:absolute;margin-left:239.85pt;margin-top:286.1pt;width:116.7pt;height:30.6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6C234542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56D136C2" w14:textId="57FEFC56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4B9C8921" wp14:editId="270ADD96">
                <wp:simplePos x="0" y="0"/>
                <wp:positionH relativeFrom="column">
                  <wp:posOffset>3156929</wp:posOffset>
                </wp:positionH>
                <wp:positionV relativeFrom="page">
                  <wp:posOffset>1804946</wp:posOffset>
                </wp:positionV>
                <wp:extent cx="1259814" cy="292100"/>
                <wp:effectExtent l="0" t="0" r="0" b="0"/>
                <wp:wrapNone/>
                <wp:docPr id="1411" name="Cuadro de texto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14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02729B" w14:textId="77777777" w:rsidR="001A4F91" w:rsidRPr="001A4F91" w:rsidRDefault="001A4F91" w:rsidP="001A4F9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  <w:p w14:paraId="1CD327B6" w14:textId="4A611F81" w:rsidR="00946DD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8921" id="Cuadro de texto 737" o:spid="_x0000_s1034" type="#_x0000_t202" style="position:absolute;margin-left:248.6pt;margin-top:142.1pt;width:99.2pt;height:23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B02729B" w14:textId="77777777" w:rsidR="001A4F91" w:rsidRPr="001A4F91" w:rsidRDefault="001A4F91" w:rsidP="001A4F9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  <w:p w14:paraId="1CD327B6" w14:textId="4A611F81" w:rsidR="00946DD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8848" behindDoc="0" locked="0" layoutInCell="1" allowOverlap="1" wp14:anchorId="1915F4B2" wp14:editId="3F748294">
                <wp:simplePos x="0" y="0"/>
                <wp:positionH relativeFrom="column">
                  <wp:posOffset>-131445</wp:posOffset>
                </wp:positionH>
                <wp:positionV relativeFrom="page">
                  <wp:posOffset>1812897</wp:posOffset>
                </wp:positionV>
                <wp:extent cx="1443714" cy="382270"/>
                <wp:effectExtent l="0" t="0" r="4445" b="0"/>
                <wp:wrapNone/>
                <wp:docPr id="1420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714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975510" w14:textId="77777777" w:rsidR="00946DD1" w:rsidRPr="001A4F91" w:rsidRDefault="00946DD1" w:rsidP="00946DD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</w:rPr>
                            </w:pP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B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 xml:space="preserve">IENES 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es-MX" w:bidi="es-MX"/>
                              </w:rPr>
                              <w:t>I</w:t>
                            </w:r>
                            <w:r w:rsidRPr="001A4F91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lang w:val="es-MX" w:bidi="es-MX"/>
                              </w:rPr>
                              <w:t>NMUEBLES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F4B2" id="Cuadro de texto 27" o:spid="_x0000_s1035" type="#_x0000_t202" style="position:absolute;margin-left:-10.35pt;margin-top:142.75pt;width:113.7pt;height:30.1pt;z-index:251598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4B975510" w14:textId="77777777" w:rsidR="00946DD1" w:rsidRPr="001A4F91" w:rsidRDefault="00946DD1" w:rsidP="00946DD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</w:rPr>
                      </w:pP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B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 xml:space="preserve">IENES 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es-MX" w:bidi="es-MX"/>
                        </w:rPr>
                        <w:t>I</w:t>
                      </w:r>
                      <w:r w:rsidRPr="001A4F91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lang w:val="es-MX" w:bidi="es-MX"/>
                        </w:rPr>
                        <w:t>NMUEBLES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60288" behindDoc="0" locked="0" layoutInCell="1" allowOverlap="1" wp14:anchorId="114D8C61" wp14:editId="271B9D65">
            <wp:simplePos x="0" y="0"/>
            <wp:positionH relativeFrom="column">
              <wp:posOffset>6985</wp:posOffset>
            </wp:positionH>
            <wp:positionV relativeFrom="page">
              <wp:posOffset>9742170</wp:posOffset>
            </wp:positionV>
            <wp:extent cx="1143000" cy="171450"/>
            <wp:effectExtent l="0" t="0" r="0" b="0"/>
            <wp:wrapNone/>
            <wp:docPr id="685" name="Imagen 57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4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 wp14:anchorId="3C22378F" wp14:editId="74D071AF">
                <wp:simplePos x="0" y="0"/>
                <wp:positionH relativeFrom="column">
                  <wp:posOffset>3458210</wp:posOffset>
                </wp:positionH>
                <wp:positionV relativeFrom="page">
                  <wp:posOffset>9307195</wp:posOffset>
                </wp:positionV>
                <wp:extent cx="657225" cy="200025"/>
                <wp:effectExtent l="0" t="0" r="9525" b="9525"/>
                <wp:wrapNone/>
                <wp:docPr id="1410" name="Cuadro de texto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617F51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378F" id="Cuadro de texto 1304" o:spid="_x0000_s1036" type="#_x0000_t202" style="position:absolute;margin-left:272.3pt;margin-top:732.85pt;width:51.75pt;height:15.75pt;z-index:25178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7617F51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 wp14:anchorId="0C4B5778" wp14:editId="7BA62E6C">
                <wp:simplePos x="0" y="0"/>
                <wp:positionH relativeFrom="column">
                  <wp:posOffset>4438650</wp:posOffset>
                </wp:positionH>
                <wp:positionV relativeFrom="page">
                  <wp:posOffset>8249285</wp:posOffset>
                </wp:positionV>
                <wp:extent cx="1028700" cy="400050"/>
                <wp:effectExtent l="0" t="0" r="0" b="0"/>
                <wp:wrapNone/>
                <wp:docPr id="1409" name="Cuadro de texto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F77B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08C1166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B5778" id="Cuadro de texto 1303" o:spid="_x0000_s1037" type="#_x0000_t202" style="position:absolute;margin-left:349.5pt;margin-top:649.55pt;width:81pt;height:31.5pt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289F77B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08C1166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 wp14:anchorId="31F34D53" wp14:editId="314FDC26">
                <wp:simplePos x="0" y="0"/>
                <wp:positionH relativeFrom="column">
                  <wp:posOffset>5720080</wp:posOffset>
                </wp:positionH>
                <wp:positionV relativeFrom="page">
                  <wp:posOffset>8087360</wp:posOffset>
                </wp:positionV>
                <wp:extent cx="0" cy="629920"/>
                <wp:effectExtent l="0" t="0" r="38100" b="36830"/>
                <wp:wrapNone/>
                <wp:docPr id="1408" name="Línea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6752F" id="Línea 1302" o:spid="_x0000_s1026" style="position:absolute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4pt,636.8pt" to="450.4pt,6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7E8082CC" wp14:editId="5FBD5B78">
                <wp:simplePos x="0" y="0"/>
                <wp:positionH relativeFrom="column">
                  <wp:posOffset>4505325</wp:posOffset>
                </wp:positionH>
                <wp:positionV relativeFrom="page">
                  <wp:posOffset>8820785</wp:posOffset>
                </wp:positionV>
                <wp:extent cx="1372870" cy="914400"/>
                <wp:effectExtent l="0" t="0" r="0" b="0"/>
                <wp:wrapNone/>
                <wp:docPr id="1407" name="Cuadro de texto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FCC2AE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78C545C7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4312E8D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477A67C7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3DEC0C91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23AAF74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82CC" id="Cuadro de texto 1301" o:spid="_x0000_s1038" type="#_x0000_t202" style="position:absolute;margin-left:354.75pt;margin-top:694.55pt;width:108.1pt;height:1in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21FCC2AE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78C545C7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4312E8D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477A67C7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3DEC0C91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23AAF74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20A45FD1" wp14:editId="7E6AF73C">
                <wp:simplePos x="0" y="0"/>
                <wp:positionH relativeFrom="column">
                  <wp:posOffset>4348480</wp:posOffset>
                </wp:positionH>
                <wp:positionV relativeFrom="page">
                  <wp:posOffset>8716010</wp:posOffset>
                </wp:positionV>
                <wp:extent cx="2055495" cy="0"/>
                <wp:effectExtent l="0" t="0" r="0" b="0"/>
                <wp:wrapNone/>
                <wp:docPr id="1406" name="Línea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9BE5C" id="Línea 1300" o:spid="_x0000_s1026" style="position:absolute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4pt,686.3pt" to="504.25pt,6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61E6A81C" wp14:editId="689BC788">
                <wp:simplePos x="0" y="0"/>
                <wp:positionH relativeFrom="column">
                  <wp:posOffset>6291580</wp:posOffset>
                </wp:positionH>
                <wp:positionV relativeFrom="page">
                  <wp:posOffset>8717280</wp:posOffset>
                </wp:positionV>
                <wp:extent cx="0" cy="1198880"/>
                <wp:effectExtent l="0" t="0" r="38100" b="20320"/>
                <wp:wrapNone/>
                <wp:docPr id="1405" name="Línea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F4157" id="Línea 1299" o:spid="_x0000_s1026" style="position:absolute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686.4pt" to="495.4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 wp14:anchorId="7B954150" wp14:editId="3B42ADA8">
                <wp:simplePos x="0" y="0"/>
                <wp:positionH relativeFrom="column">
                  <wp:posOffset>6291580</wp:posOffset>
                </wp:positionH>
                <wp:positionV relativeFrom="page">
                  <wp:posOffset>9745980</wp:posOffset>
                </wp:positionV>
                <wp:extent cx="114300" cy="0"/>
                <wp:effectExtent l="0" t="0" r="0" b="0"/>
                <wp:wrapNone/>
                <wp:docPr id="1404" name="Línea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B9649" id="Línea 1298" o:spid="_x0000_s1026" style="position:absolute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67.4pt" to="504.4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623085A7" wp14:editId="080CEC89">
                <wp:simplePos x="0" y="0"/>
                <wp:positionH relativeFrom="column">
                  <wp:posOffset>6291580</wp:posOffset>
                </wp:positionH>
                <wp:positionV relativeFrom="page">
                  <wp:posOffset>8888730</wp:posOffset>
                </wp:positionV>
                <wp:extent cx="114300" cy="0"/>
                <wp:effectExtent l="0" t="0" r="0" b="0"/>
                <wp:wrapNone/>
                <wp:docPr id="1403" name="Línea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452A5" id="Línea 1297" o:spid="_x0000_s1026" style="position:absolute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699.9pt" to="504.4pt,6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 wp14:anchorId="3C693A07" wp14:editId="72DB09D3">
                <wp:simplePos x="0" y="0"/>
                <wp:positionH relativeFrom="column">
                  <wp:posOffset>6291580</wp:posOffset>
                </wp:positionH>
                <wp:positionV relativeFrom="page">
                  <wp:posOffset>8717280</wp:posOffset>
                </wp:positionV>
                <wp:extent cx="114300" cy="170180"/>
                <wp:effectExtent l="0" t="0" r="0" b="1270"/>
                <wp:wrapNone/>
                <wp:docPr id="1402" name="Rectángulo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E9A5C" id="Rectángulo 1296" o:spid="_x0000_s1026" style="position:absolute;margin-left:495.4pt;margin-top:686.4pt;width:9pt;height:13.4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 wp14:anchorId="644C52CE" wp14:editId="5814DD7C">
                <wp:simplePos x="0" y="0"/>
                <wp:positionH relativeFrom="column">
                  <wp:posOffset>4348480</wp:posOffset>
                </wp:positionH>
                <wp:positionV relativeFrom="page">
                  <wp:posOffset>8087360</wp:posOffset>
                </wp:positionV>
                <wp:extent cx="0" cy="1828800"/>
                <wp:effectExtent l="0" t="0" r="38100" b="19050"/>
                <wp:wrapNone/>
                <wp:docPr id="1401" name="Línea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ABF67" id="Línea 1295" o:spid="_x0000_s1026" style="position:absolute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4pt,636.8pt" to="342.4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415B4FA7" wp14:editId="3381C560">
                <wp:simplePos x="0" y="0"/>
                <wp:positionH relativeFrom="column">
                  <wp:posOffset>6291580</wp:posOffset>
                </wp:positionH>
                <wp:positionV relativeFrom="page">
                  <wp:posOffset>9574530</wp:posOffset>
                </wp:positionV>
                <wp:extent cx="114300" cy="0"/>
                <wp:effectExtent l="0" t="0" r="0" b="0"/>
                <wp:wrapNone/>
                <wp:docPr id="1400" name="Línea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2885E" id="Línea 1294" o:spid="_x0000_s1026" style="position:absolute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53.9pt" to="504.4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4265F10E" wp14:editId="147DB9DC">
                <wp:simplePos x="0" y="0"/>
                <wp:positionH relativeFrom="column">
                  <wp:posOffset>6291580</wp:posOffset>
                </wp:positionH>
                <wp:positionV relativeFrom="page">
                  <wp:posOffset>9403080</wp:posOffset>
                </wp:positionV>
                <wp:extent cx="114300" cy="0"/>
                <wp:effectExtent l="0" t="0" r="0" b="0"/>
                <wp:wrapNone/>
                <wp:docPr id="1399" name="Línea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0EABE" id="Línea 1293" o:spid="_x0000_s1026" style="position:absolute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40.4pt" to="504.4pt,7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59599199" wp14:editId="364FF96D">
                <wp:simplePos x="0" y="0"/>
                <wp:positionH relativeFrom="column">
                  <wp:posOffset>6291580</wp:posOffset>
                </wp:positionH>
                <wp:positionV relativeFrom="page">
                  <wp:posOffset>9231630</wp:posOffset>
                </wp:positionV>
                <wp:extent cx="114300" cy="0"/>
                <wp:effectExtent l="0" t="0" r="0" b="0"/>
                <wp:wrapNone/>
                <wp:docPr id="1398" name="Línea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68A2E" id="Línea 1292" o:spid="_x0000_s1026" style="position:absolute;z-index:251776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26.9pt" to="504.4pt,7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408CBC4C" wp14:editId="35208F88">
                <wp:simplePos x="0" y="0"/>
                <wp:positionH relativeFrom="column">
                  <wp:posOffset>6291580</wp:posOffset>
                </wp:positionH>
                <wp:positionV relativeFrom="page">
                  <wp:posOffset>9060180</wp:posOffset>
                </wp:positionV>
                <wp:extent cx="114300" cy="0"/>
                <wp:effectExtent l="0" t="0" r="0" b="0"/>
                <wp:wrapNone/>
                <wp:docPr id="1397" name="Línea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00531" id="Línea 1291" o:spid="_x0000_s1026" style="position:absolute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4pt,713.4pt" to="504.4pt,7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3952" behindDoc="0" locked="0" layoutInCell="1" allowOverlap="1" wp14:anchorId="66C14160" wp14:editId="3D2F3271">
                <wp:simplePos x="0" y="0"/>
                <wp:positionH relativeFrom="column">
                  <wp:posOffset>6291580</wp:posOffset>
                </wp:positionH>
                <wp:positionV relativeFrom="page">
                  <wp:posOffset>9745980</wp:posOffset>
                </wp:positionV>
                <wp:extent cx="114300" cy="170180"/>
                <wp:effectExtent l="0" t="0" r="0" b="1270"/>
                <wp:wrapNone/>
                <wp:docPr id="1396" name="Rectángulo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C841E" id="Rectángulo 1290" o:spid="_x0000_s1026" style="position:absolute;margin-left:495.4pt;margin-top:767.4pt;width:9pt;height:13.4pt;z-index:25177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5D59DD5A" wp14:editId="56AEF151">
                <wp:simplePos x="0" y="0"/>
                <wp:positionH relativeFrom="column">
                  <wp:posOffset>6291580</wp:posOffset>
                </wp:positionH>
                <wp:positionV relativeFrom="page">
                  <wp:posOffset>9574530</wp:posOffset>
                </wp:positionV>
                <wp:extent cx="114300" cy="170180"/>
                <wp:effectExtent l="0" t="0" r="0" b="1270"/>
                <wp:wrapNone/>
                <wp:docPr id="1395" name="Rectángulo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DFD73" id="Rectángulo 1289" o:spid="_x0000_s1026" style="position:absolute;margin-left:495.4pt;margin-top:753.9pt;width:9pt;height:13.4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64E8C886" wp14:editId="106C8938">
                <wp:simplePos x="0" y="0"/>
                <wp:positionH relativeFrom="column">
                  <wp:posOffset>6291580</wp:posOffset>
                </wp:positionH>
                <wp:positionV relativeFrom="page">
                  <wp:posOffset>9403080</wp:posOffset>
                </wp:positionV>
                <wp:extent cx="114300" cy="170180"/>
                <wp:effectExtent l="0" t="0" r="0" b="1270"/>
                <wp:wrapNone/>
                <wp:docPr id="1394" name="Rectángulo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A5A2" id="Rectángulo 1288" o:spid="_x0000_s1026" style="position:absolute;margin-left:495.4pt;margin-top:740.4pt;width:9pt;height:13.4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2A67A081" wp14:editId="2ED8E630">
                <wp:simplePos x="0" y="0"/>
                <wp:positionH relativeFrom="column">
                  <wp:posOffset>6291580</wp:posOffset>
                </wp:positionH>
                <wp:positionV relativeFrom="page">
                  <wp:posOffset>9231630</wp:posOffset>
                </wp:positionV>
                <wp:extent cx="114300" cy="170180"/>
                <wp:effectExtent l="0" t="0" r="0" b="1270"/>
                <wp:wrapNone/>
                <wp:docPr id="1393" name="Rectángulo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963E0" id="Rectángulo 1287" o:spid="_x0000_s1026" style="position:absolute;margin-left:495.4pt;margin-top:726.9pt;width:9pt;height:13.4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6643826D" wp14:editId="520385CB">
                <wp:simplePos x="0" y="0"/>
                <wp:positionH relativeFrom="column">
                  <wp:posOffset>6291580</wp:posOffset>
                </wp:positionH>
                <wp:positionV relativeFrom="page">
                  <wp:posOffset>9060180</wp:posOffset>
                </wp:positionV>
                <wp:extent cx="114300" cy="170180"/>
                <wp:effectExtent l="0" t="0" r="0" b="1270"/>
                <wp:wrapNone/>
                <wp:docPr id="1392" name="Rectángulo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122AD" id="Rectángulo 1286" o:spid="_x0000_s1026" style="position:absolute;margin-left:495.4pt;margin-top:713.4pt;width:9pt;height:13.4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NUAwMAAEU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6DB790CD" wp14:editId="6C30AC16">
                <wp:simplePos x="0" y="0"/>
                <wp:positionH relativeFrom="column">
                  <wp:posOffset>4350385</wp:posOffset>
                </wp:positionH>
                <wp:positionV relativeFrom="page">
                  <wp:posOffset>8087360</wp:posOffset>
                </wp:positionV>
                <wp:extent cx="1371600" cy="629920"/>
                <wp:effectExtent l="0" t="0" r="0" b="0"/>
                <wp:wrapNone/>
                <wp:docPr id="1391" name="Rectángulo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204F7" id="Rectángulo 1285" o:spid="_x0000_s1026" style="position:absolute;margin-left:342.55pt;margin-top:636.8pt;width:108pt;height:49.6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VrAwMAAEY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767808" behindDoc="0" locked="0" layoutInCell="1" allowOverlap="1" wp14:anchorId="0DDA93DD" wp14:editId="2246C50D">
            <wp:simplePos x="0" y="0"/>
            <wp:positionH relativeFrom="column">
              <wp:posOffset>3205480</wp:posOffset>
            </wp:positionH>
            <wp:positionV relativeFrom="page">
              <wp:posOffset>9744710</wp:posOffset>
            </wp:positionV>
            <wp:extent cx="1143000" cy="171450"/>
            <wp:effectExtent l="0" t="0" r="0" b="0"/>
            <wp:wrapNone/>
            <wp:docPr id="1390" name="Imagen 128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84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32A351E7" wp14:editId="10023D59">
                <wp:simplePos x="0" y="0"/>
                <wp:positionH relativeFrom="column">
                  <wp:posOffset>6291580</wp:posOffset>
                </wp:positionH>
                <wp:positionV relativeFrom="page">
                  <wp:posOffset>8888730</wp:posOffset>
                </wp:positionV>
                <wp:extent cx="114300" cy="170180"/>
                <wp:effectExtent l="0" t="0" r="0" b="1270"/>
                <wp:wrapNone/>
                <wp:docPr id="1389" name="Rectángulo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C9ECA" id="Rectángulo 1283" o:spid="_x0000_s1026" style="position:absolute;margin-left:495.4pt;margin-top:699.9pt;width:9pt;height:13.4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765760" behindDoc="0" locked="0" layoutInCell="1" allowOverlap="1" wp14:anchorId="49C96747" wp14:editId="40F82698">
            <wp:simplePos x="0" y="0"/>
            <wp:positionH relativeFrom="column">
              <wp:posOffset>5720080</wp:posOffset>
            </wp:positionH>
            <wp:positionV relativeFrom="page">
              <wp:posOffset>8087360</wp:posOffset>
            </wp:positionV>
            <wp:extent cx="685800" cy="628650"/>
            <wp:effectExtent l="0" t="0" r="0" b="0"/>
            <wp:wrapNone/>
            <wp:docPr id="1388" name="Imagen 1282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82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6B9B9BAA" wp14:editId="0AED75F4">
                <wp:simplePos x="0" y="0"/>
                <wp:positionH relativeFrom="column">
                  <wp:posOffset>4350385</wp:posOffset>
                </wp:positionH>
                <wp:positionV relativeFrom="page">
                  <wp:posOffset>8717280</wp:posOffset>
                </wp:positionV>
                <wp:extent cx="1943100" cy="1198880"/>
                <wp:effectExtent l="0" t="0" r="0" b="1270"/>
                <wp:wrapNone/>
                <wp:docPr id="1387" name="Rectángulo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6C7B1" id="Rectángulo 1281" o:spid="_x0000_s1026" style="position:absolute;margin-left:342.55pt;margin-top:686.4pt;width:153pt;height:94.4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E22A0B4" wp14:editId="52D2D839">
                <wp:simplePos x="0" y="0"/>
                <wp:positionH relativeFrom="column">
                  <wp:posOffset>3505200</wp:posOffset>
                </wp:positionH>
                <wp:positionV relativeFrom="page">
                  <wp:posOffset>6626860</wp:posOffset>
                </wp:positionV>
                <wp:extent cx="567055" cy="661670"/>
                <wp:effectExtent l="0" t="0" r="23495" b="24130"/>
                <wp:wrapNone/>
                <wp:docPr id="1270" name="Grupo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271" name="Forma libre 1165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orma libre 1166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orma libre 1167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orma libre 1168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orma libre 1169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orma libre 1170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orma libre 1171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orma libre 1172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orma libre 1173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orma libre 1174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orma libre 1175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orma libre 1176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orma libre 1177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orma libre 1178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orma libre 1179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orma libre 1180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orma libre 1181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orma libre 1182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orma libre 1183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orma libre 1184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orma libre 1185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orma libre 1186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orma libre 1187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orma libre 1188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orma libre 1189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orma libre 1190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orma libre 1191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orma libre 1192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orma libre 1193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orma libre 1194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orma libre 1195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orma libre 1196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orma libre 1197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orma libre 1198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orma libre 1199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orma libre 1200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orma libre 1201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orma libre 1202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orma libre 1203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orma libre 1204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orma libre 1205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orma libre 1206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orma libre 1207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orma libre 1208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orma libre 1209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orma libre 1210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orma libre 1211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orma libre 1212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orma libre 1213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orma libre 1214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orma libre 1215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orma libre 1216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orma libre 1217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orma libre 1218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orma libre 1219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orma libre 1220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orma libre 1221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orma libre 1222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orma libre 1223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orma libre 1224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orma libre 1225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orma libre 1226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orma libre 1227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orma libre 1228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orma libre 1229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orma libre 1230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orma libre 1231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orma libre 1232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orma libre 1233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orma libre 1234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orma libre 1235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orma libre 1236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orma libre 1237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orma libre 1238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orma libre 1239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orma libre 1240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orma libre 1241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orma libre 1242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orma libre 1243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orma libre 1244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orma libre 1245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orma libre 1246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orma libre 1247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orma libre 1248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orma libre 1249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orma libre 1250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orma libre 1251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orma libre 1252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orma libre 1253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orma libre 1254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orma libre 1255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orma libre 1256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orma libre 1257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orma libre 1258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orma libre 1259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orma libre 1260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orma libre 1261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orma libre 1262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orma libre 1263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orma libre 1264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orma libre 1265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orma libre 1266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orma libre 1267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orma libre 1268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orma libre 1269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orma libre 1270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orma libre 1271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orma libre 1272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orma libre 1273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orma libre 1274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orma libre 1275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orma libre 1276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orma libre 1277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orma libre 1278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orma libre 1279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orma libre 1280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98906" id="Grupo 1164" o:spid="_x0000_s1026" style="position:absolute;margin-left:276pt;margin-top:521.8pt;width:44.65pt;height:52.1pt;z-index:25176371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">
                <v:shape id="Forma libre 1165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166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167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168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169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170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171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172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173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174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175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176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177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178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179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180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181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182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183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184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185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186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187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188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189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190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191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192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193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1194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1195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1196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1197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1198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1199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1200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1201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1202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1203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1204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1205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1206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1207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1208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1209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1210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1211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1212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1213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1214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1215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1216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1217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1218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1219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1220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1221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1222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1223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1224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1225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1226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1227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1228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229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230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231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232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233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234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235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236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237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238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239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240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241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242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243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244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245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246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247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248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249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250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251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252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253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254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255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56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57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258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259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60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261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262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263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64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265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266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267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268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269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270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71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272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73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274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275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276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277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78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279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280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0A3A9B1A" wp14:editId="7DBDE097">
                <wp:simplePos x="0" y="0"/>
                <wp:positionH relativeFrom="column">
                  <wp:posOffset>3460115</wp:posOffset>
                </wp:positionH>
                <wp:positionV relativeFrom="page">
                  <wp:posOffset>7478395</wp:posOffset>
                </wp:positionV>
                <wp:extent cx="657225" cy="200025"/>
                <wp:effectExtent l="0" t="0" r="9525" b="9525"/>
                <wp:wrapNone/>
                <wp:docPr id="1269" name="Cuadro de texto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A12AC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9B1A" id="Cuadro de texto 1162" o:spid="_x0000_s1039" type="#_x0000_t202" style="position:absolute;margin-left:272.45pt;margin-top:588.85pt;width:51.75pt;height:15.7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55DA12AC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58E97E05" wp14:editId="785DF18B">
                <wp:simplePos x="0" y="0"/>
                <wp:positionH relativeFrom="column">
                  <wp:posOffset>4440555</wp:posOffset>
                </wp:positionH>
                <wp:positionV relativeFrom="page">
                  <wp:posOffset>6420485</wp:posOffset>
                </wp:positionV>
                <wp:extent cx="1028700" cy="400050"/>
                <wp:effectExtent l="0" t="0" r="0" b="0"/>
                <wp:wrapNone/>
                <wp:docPr id="1268" name="Cuadro de texto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B65D8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4B2F7EA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7E05" id="Cuadro de texto 1161" o:spid="_x0000_s1040" type="#_x0000_t202" style="position:absolute;margin-left:349.65pt;margin-top:505.55pt;width:81pt;height:31.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0CB65D8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4B2F7EA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2619BDC2" wp14:editId="470868E4">
                <wp:simplePos x="0" y="0"/>
                <wp:positionH relativeFrom="column">
                  <wp:posOffset>5721985</wp:posOffset>
                </wp:positionH>
                <wp:positionV relativeFrom="page">
                  <wp:posOffset>6258560</wp:posOffset>
                </wp:positionV>
                <wp:extent cx="0" cy="629920"/>
                <wp:effectExtent l="0" t="0" r="38100" b="36830"/>
                <wp:wrapNone/>
                <wp:docPr id="1267" name="Línea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E2121" id="Línea 1160" o:spid="_x0000_s1026" style="position:absolute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55pt,492.8pt" to="450.55pt,5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1FC3D9FB" wp14:editId="28ACD55C">
                <wp:simplePos x="0" y="0"/>
                <wp:positionH relativeFrom="column">
                  <wp:posOffset>4507230</wp:posOffset>
                </wp:positionH>
                <wp:positionV relativeFrom="page">
                  <wp:posOffset>6991985</wp:posOffset>
                </wp:positionV>
                <wp:extent cx="1372870" cy="914400"/>
                <wp:effectExtent l="0" t="0" r="0" b="0"/>
                <wp:wrapNone/>
                <wp:docPr id="1266" name="Cuadro de texto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246AE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0A6E743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4A6DA7F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6BD09E57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3D576EF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5E498B4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D9FB" id="Cuadro de texto 1159" o:spid="_x0000_s1041" type="#_x0000_t202" style="position:absolute;margin-left:354.9pt;margin-top:550.55pt;width:108.1pt;height:1in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575246AE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0A6E743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4A6DA7F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6BD09E57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3D576EF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5E498B4B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 wp14:anchorId="647E0819" wp14:editId="0981FECB">
                <wp:simplePos x="0" y="0"/>
                <wp:positionH relativeFrom="column">
                  <wp:posOffset>4350385</wp:posOffset>
                </wp:positionH>
                <wp:positionV relativeFrom="page">
                  <wp:posOffset>6887210</wp:posOffset>
                </wp:positionV>
                <wp:extent cx="2055495" cy="0"/>
                <wp:effectExtent l="0" t="0" r="0" b="0"/>
                <wp:wrapNone/>
                <wp:docPr id="1265" name="Línea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469AB" id="Línea 1158" o:spid="_x0000_s1026" style="position:absolute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55pt,542.3pt" to="504.4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53DCD5CC" wp14:editId="5B187973">
                <wp:simplePos x="0" y="0"/>
                <wp:positionH relativeFrom="column">
                  <wp:posOffset>6293485</wp:posOffset>
                </wp:positionH>
                <wp:positionV relativeFrom="page">
                  <wp:posOffset>6888480</wp:posOffset>
                </wp:positionV>
                <wp:extent cx="0" cy="1198880"/>
                <wp:effectExtent l="0" t="0" r="38100" b="20320"/>
                <wp:wrapNone/>
                <wp:docPr id="1264" name="Línea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2916C" id="Línea 1157" o:spid="_x0000_s1026" style="position:absolute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42.4pt" to="495.55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3C9F285C" wp14:editId="54F82A76">
                <wp:simplePos x="0" y="0"/>
                <wp:positionH relativeFrom="column">
                  <wp:posOffset>6293485</wp:posOffset>
                </wp:positionH>
                <wp:positionV relativeFrom="page">
                  <wp:posOffset>7917180</wp:posOffset>
                </wp:positionV>
                <wp:extent cx="114300" cy="0"/>
                <wp:effectExtent l="0" t="0" r="0" b="0"/>
                <wp:wrapNone/>
                <wp:docPr id="1263" name="Línea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F25AE" id="Línea 1156" o:spid="_x0000_s1026" style="position:absolute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623.4pt" to="504.55pt,6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56555EF7" wp14:editId="4F81CA1B">
                <wp:simplePos x="0" y="0"/>
                <wp:positionH relativeFrom="column">
                  <wp:posOffset>6293485</wp:posOffset>
                </wp:positionH>
                <wp:positionV relativeFrom="page">
                  <wp:posOffset>7059930</wp:posOffset>
                </wp:positionV>
                <wp:extent cx="114300" cy="0"/>
                <wp:effectExtent l="0" t="0" r="0" b="0"/>
                <wp:wrapNone/>
                <wp:docPr id="1262" name="Línea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4834A" id="Línea 1155" o:spid="_x0000_s1026" style="position:absolute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55.9pt" to="504.55pt,5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53A0538A" wp14:editId="41335476">
                <wp:simplePos x="0" y="0"/>
                <wp:positionH relativeFrom="column">
                  <wp:posOffset>6293485</wp:posOffset>
                </wp:positionH>
                <wp:positionV relativeFrom="page">
                  <wp:posOffset>6888480</wp:posOffset>
                </wp:positionV>
                <wp:extent cx="114300" cy="170180"/>
                <wp:effectExtent l="0" t="0" r="0" b="1270"/>
                <wp:wrapNone/>
                <wp:docPr id="1261" name="Rectángulo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E616C" id="Rectángulo 1154" o:spid="_x0000_s1026" style="position:absolute;margin-left:495.55pt;margin-top:542.4pt;width:9pt;height:13.4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64728E0A" wp14:editId="693C06DC">
                <wp:simplePos x="0" y="0"/>
                <wp:positionH relativeFrom="column">
                  <wp:posOffset>4350385</wp:posOffset>
                </wp:positionH>
                <wp:positionV relativeFrom="page">
                  <wp:posOffset>6258560</wp:posOffset>
                </wp:positionV>
                <wp:extent cx="0" cy="1828800"/>
                <wp:effectExtent l="0" t="0" r="38100" b="19050"/>
                <wp:wrapNone/>
                <wp:docPr id="1260" name="Línea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95160" id="Línea 1153" o:spid="_x0000_s1026" style="position:absolute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55pt,492.8pt" to="342.55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76D39E47" wp14:editId="3EE01783">
                <wp:simplePos x="0" y="0"/>
                <wp:positionH relativeFrom="column">
                  <wp:posOffset>6293485</wp:posOffset>
                </wp:positionH>
                <wp:positionV relativeFrom="page">
                  <wp:posOffset>7745730</wp:posOffset>
                </wp:positionV>
                <wp:extent cx="114300" cy="0"/>
                <wp:effectExtent l="0" t="0" r="0" b="0"/>
                <wp:wrapNone/>
                <wp:docPr id="1259" name="Línea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6D1D5" id="Línea 1152" o:spid="_x0000_s1026" style="position:absolute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609.9pt" to="504.55pt,6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5BC0304D" wp14:editId="35F2E484">
                <wp:simplePos x="0" y="0"/>
                <wp:positionH relativeFrom="column">
                  <wp:posOffset>6293485</wp:posOffset>
                </wp:positionH>
                <wp:positionV relativeFrom="page">
                  <wp:posOffset>7574280</wp:posOffset>
                </wp:positionV>
                <wp:extent cx="114300" cy="0"/>
                <wp:effectExtent l="0" t="0" r="0" b="0"/>
                <wp:wrapNone/>
                <wp:docPr id="1258" name="Línea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C7F0F" id="Línea 1151" o:spid="_x0000_s1026" style="position:absolute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96.4pt" to="504.5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500F78B9" wp14:editId="42357352">
                <wp:simplePos x="0" y="0"/>
                <wp:positionH relativeFrom="column">
                  <wp:posOffset>6293485</wp:posOffset>
                </wp:positionH>
                <wp:positionV relativeFrom="page">
                  <wp:posOffset>7402830</wp:posOffset>
                </wp:positionV>
                <wp:extent cx="114300" cy="0"/>
                <wp:effectExtent l="0" t="0" r="0" b="0"/>
                <wp:wrapNone/>
                <wp:docPr id="1257" name="Línea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13C6" id="Línea 1150" o:spid="_x0000_s1026" style="position:absolute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82.9pt" to="504.55pt,5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50D3A094" wp14:editId="1795E2B0">
                <wp:simplePos x="0" y="0"/>
                <wp:positionH relativeFrom="column">
                  <wp:posOffset>6293485</wp:posOffset>
                </wp:positionH>
                <wp:positionV relativeFrom="page">
                  <wp:posOffset>7231380</wp:posOffset>
                </wp:positionV>
                <wp:extent cx="114300" cy="0"/>
                <wp:effectExtent l="0" t="0" r="0" b="0"/>
                <wp:wrapNone/>
                <wp:docPr id="1256" name="Línea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DCA4E" id="Línea 1149" o:spid="_x0000_s1026" style="position:absolute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55pt,569.4pt" to="504.55pt,5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3F411F2F" wp14:editId="6C2641DE">
                <wp:simplePos x="0" y="0"/>
                <wp:positionH relativeFrom="column">
                  <wp:posOffset>6293485</wp:posOffset>
                </wp:positionH>
                <wp:positionV relativeFrom="page">
                  <wp:posOffset>7917180</wp:posOffset>
                </wp:positionV>
                <wp:extent cx="114300" cy="170180"/>
                <wp:effectExtent l="0" t="0" r="0" b="1270"/>
                <wp:wrapNone/>
                <wp:docPr id="1255" name="Rectángulo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D2685" id="Rectángulo 1148" o:spid="_x0000_s1026" style="position:absolute;margin-left:495.55pt;margin-top:623.4pt;width:9pt;height:13.4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458DBEF0" wp14:editId="12B9C9E0">
                <wp:simplePos x="0" y="0"/>
                <wp:positionH relativeFrom="column">
                  <wp:posOffset>6293485</wp:posOffset>
                </wp:positionH>
                <wp:positionV relativeFrom="page">
                  <wp:posOffset>7745730</wp:posOffset>
                </wp:positionV>
                <wp:extent cx="114300" cy="170180"/>
                <wp:effectExtent l="0" t="0" r="0" b="1270"/>
                <wp:wrapNone/>
                <wp:docPr id="1254" name="Rectángulo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4E31D" id="Rectángulo 1147" o:spid="_x0000_s1026" style="position:absolute;margin-left:495.55pt;margin-top:609.9pt;width:9pt;height:13.4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RfAgMAAEU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3CE48A49" wp14:editId="7C826353">
                <wp:simplePos x="0" y="0"/>
                <wp:positionH relativeFrom="column">
                  <wp:posOffset>6293485</wp:posOffset>
                </wp:positionH>
                <wp:positionV relativeFrom="page">
                  <wp:posOffset>7574280</wp:posOffset>
                </wp:positionV>
                <wp:extent cx="114300" cy="170180"/>
                <wp:effectExtent l="0" t="0" r="0" b="1270"/>
                <wp:wrapNone/>
                <wp:docPr id="1253" name="Rectángulo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2E8A2" id="Rectángulo 1146" o:spid="_x0000_s1026" style="position:absolute;margin-left:495.55pt;margin-top:596.4pt;width:9pt;height:13.4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7B048BF8" wp14:editId="312955E6">
                <wp:simplePos x="0" y="0"/>
                <wp:positionH relativeFrom="column">
                  <wp:posOffset>6293485</wp:posOffset>
                </wp:positionH>
                <wp:positionV relativeFrom="page">
                  <wp:posOffset>7402830</wp:posOffset>
                </wp:positionV>
                <wp:extent cx="114300" cy="170180"/>
                <wp:effectExtent l="0" t="0" r="0" b="1270"/>
                <wp:wrapNone/>
                <wp:docPr id="1252" name="Rectángulo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9DF3" id="Rectángulo 1145" o:spid="_x0000_s1026" style="position:absolute;margin-left:495.55pt;margin-top:582.9pt;width:9pt;height:13.4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134DAAEA" wp14:editId="19D11E04">
                <wp:simplePos x="0" y="0"/>
                <wp:positionH relativeFrom="column">
                  <wp:posOffset>6293485</wp:posOffset>
                </wp:positionH>
                <wp:positionV relativeFrom="page">
                  <wp:posOffset>7231380</wp:posOffset>
                </wp:positionV>
                <wp:extent cx="114300" cy="170180"/>
                <wp:effectExtent l="0" t="0" r="0" b="1270"/>
                <wp:wrapNone/>
                <wp:docPr id="1251" name="Rectángulo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2F4E9" id="Rectángulo 1144" o:spid="_x0000_s1026" style="position:absolute;margin-left:495.55pt;margin-top:569.4pt;width:9pt;height:13.4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QyAwMAAEU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669B19E4" wp14:editId="0679418B">
                <wp:simplePos x="0" y="0"/>
                <wp:positionH relativeFrom="column">
                  <wp:posOffset>4352290</wp:posOffset>
                </wp:positionH>
                <wp:positionV relativeFrom="page">
                  <wp:posOffset>6258560</wp:posOffset>
                </wp:positionV>
                <wp:extent cx="1371600" cy="629920"/>
                <wp:effectExtent l="0" t="0" r="0" b="0"/>
                <wp:wrapNone/>
                <wp:docPr id="1250" name="Rectángulo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ADDF0" id="Rectángulo 1143" o:spid="_x0000_s1026" style="position:absolute;margin-left:342.7pt;margin-top:492.8pt;width:108pt;height:49.6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faAgMAAEY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741184" behindDoc="0" locked="0" layoutInCell="1" allowOverlap="1" wp14:anchorId="2FB233EA" wp14:editId="74D42CE9">
            <wp:simplePos x="0" y="0"/>
            <wp:positionH relativeFrom="column">
              <wp:posOffset>3207385</wp:posOffset>
            </wp:positionH>
            <wp:positionV relativeFrom="page">
              <wp:posOffset>7915910</wp:posOffset>
            </wp:positionV>
            <wp:extent cx="1143000" cy="171450"/>
            <wp:effectExtent l="0" t="0" r="0" b="0"/>
            <wp:wrapNone/>
            <wp:docPr id="1249" name="Imagen 1142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2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23E3118C" wp14:editId="0ACBE86D">
                <wp:simplePos x="0" y="0"/>
                <wp:positionH relativeFrom="column">
                  <wp:posOffset>6293485</wp:posOffset>
                </wp:positionH>
                <wp:positionV relativeFrom="page">
                  <wp:posOffset>7059930</wp:posOffset>
                </wp:positionV>
                <wp:extent cx="114300" cy="170180"/>
                <wp:effectExtent l="0" t="0" r="0" b="1270"/>
                <wp:wrapNone/>
                <wp:docPr id="1248" name="Rectángulo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440FB" id="Rectángulo 1141" o:spid="_x0000_s1026" style="position:absolute;margin-left:495.55pt;margin-top:555.9pt;width:9pt;height:13.4pt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739136" behindDoc="0" locked="0" layoutInCell="1" allowOverlap="1" wp14:anchorId="775274A7" wp14:editId="4BA041CA">
            <wp:simplePos x="0" y="0"/>
            <wp:positionH relativeFrom="column">
              <wp:posOffset>5721985</wp:posOffset>
            </wp:positionH>
            <wp:positionV relativeFrom="page">
              <wp:posOffset>6258560</wp:posOffset>
            </wp:positionV>
            <wp:extent cx="685800" cy="628650"/>
            <wp:effectExtent l="0" t="0" r="0" b="0"/>
            <wp:wrapNone/>
            <wp:docPr id="1247" name="Imagen 1140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0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8112" behindDoc="0" locked="0" layoutInCell="1" allowOverlap="1" wp14:anchorId="344FAC48" wp14:editId="5E08B1F5">
                <wp:simplePos x="0" y="0"/>
                <wp:positionH relativeFrom="column">
                  <wp:posOffset>4352290</wp:posOffset>
                </wp:positionH>
                <wp:positionV relativeFrom="page">
                  <wp:posOffset>6888480</wp:posOffset>
                </wp:positionV>
                <wp:extent cx="1943100" cy="1198880"/>
                <wp:effectExtent l="0" t="0" r="0" b="1270"/>
                <wp:wrapNone/>
                <wp:docPr id="1246" name="Rectángulo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CA0D" id="Rectángulo 1139" o:spid="_x0000_s1026" style="position:absolute;margin-left:342.7pt;margin-top:542.4pt;width:153pt;height:94.4pt;z-index:251738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D6B6C79" wp14:editId="0E9FDA1A">
                <wp:simplePos x="0" y="0"/>
                <wp:positionH relativeFrom="column">
                  <wp:posOffset>3507105</wp:posOffset>
                </wp:positionH>
                <wp:positionV relativeFrom="page">
                  <wp:posOffset>4798060</wp:posOffset>
                </wp:positionV>
                <wp:extent cx="567055" cy="661670"/>
                <wp:effectExtent l="0" t="0" r="23495" b="24130"/>
                <wp:wrapNone/>
                <wp:docPr id="1129" name="Grupo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130" name="Forma libre 102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orma libre 102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orma libre 102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orma libre 102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orma libre 102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orma libre 102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orma libre 102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orma libre 103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orma libre 103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orma libre 103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orma libre 103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orma libre 103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orma libre 103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orma libre 103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orma libre 103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orma libre 103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orma libre 103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orma libre 104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orma libre 104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orma libre 104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orma libre 104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orma libre 104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orma libre 104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orma libre 104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orma libre 104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orma libre 104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orma libre 104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orma libre 105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orma libre 105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orma libre 105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orma libre 105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orma libre 105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orma libre 105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orma libre 105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orma libre 105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orma libre 105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orma libre 105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orma libre 106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orma libre 106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orma libre 106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orma libre 106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orma libre 106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orma libre 106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orma libre 106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orma libre 106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orma libre 106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orma libre 106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orma libre 107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orma libre 107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orma libre 107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orma libre 107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orma libre 107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orma libre 107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orma libre 107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orma libre 107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orma libre 107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orma libre 107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orma libre 108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orma libre 108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orma libre 108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orma libre 108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orma libre 108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orma libre 108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orma libre 108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orma libre 108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orma libre 108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orma libre 108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orma libre 109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orma libre 109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orma libre 109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orma libre 109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orma libre 109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orma libre 109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orma libre 109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orma libre 109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orma libre 109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orma libre 109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orma libre 110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orma libre 110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orma libre 110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orma libre 110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orma libre 110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orma libre 110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orma libre 110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orma libre 110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orma libre 110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orma libre 110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orma libre 111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orma libre 111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orma libre 111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orma libre 111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orma libre 111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orma libre 111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orma libre 111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orma libre 111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orma libre 111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orma libre 111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orma libre 112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orma libre 112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orma libre 112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orma libre 112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orma libre 112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orma libre 112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orma libre 112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orma libre 112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orma libre 112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orma libre 112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orma libre 113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orma libre 113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orma libre 113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orma libre 113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orma libre 113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orma libre 113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orma libre 113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orma libre 113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orma libre 113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6E7F4" id="Grupo 1022" o:spid="_x0000_s1026" style="position:absolute;margin-left:276.15pt;margin-top:377.8pt;width:44.65pt;height:52.1pt;z-index:251737088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">
                <v:shape id="Forma libre 102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02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02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02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02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02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02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03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03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03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03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03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03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03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03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03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03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04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04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04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04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04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04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04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04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04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04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05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05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105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105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105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105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105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105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105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105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106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106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106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106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106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106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106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106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106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106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107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107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107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107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107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107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107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107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107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107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108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108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108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108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108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108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108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08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08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08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09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09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09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09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09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09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09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09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09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09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10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10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10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10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10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10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10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10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10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10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11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11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11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11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11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11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11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11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11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11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12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12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12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12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12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12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12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12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12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12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13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13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13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13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13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13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13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13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13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1A8321A1" wp14:editId="257EBF9C">
                <wp:simplePos x="0" y="0"/>
                <wp:positionH relativeFrom="column">
                  <wp:posOffset>3462020</wp:posOffset>
                </wp:positionH>
                <wp:positionV relativeFrom="page">
                  <wp:posOffset>5649595</wp:posOffset>
                </wp:positionV>
                <wp:extent cx="657225" cy="200025"/>
                <wp:effectExtent l="0" t="0" r="9525" b="9525"/>
                <wp:wrapNone/>
                <wp:docPr id="1128" name="Cuadro de texto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1B06A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21A1" id="Cuadro de texto 1020" o:spid="_x0000_s1042" type="#_x0000_t202" style="position:absolute;margin-left:272.6pt;margin-top:444.85pt;width:51.75pt;height:15.75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F91B06A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303BCE20" wp14:editId="0A8984F0">
                <wp:simplePos x="0" y="0"/>
                <wp:positionH relativeFrom="column">
                  <wp:posOffset>4442460</wp:posOffset>
                </wp:positionH>
                <wp:positionV relativeFrom="page">
                  <wp:posOffset>4591685</wp:posOffset>
                </wp:positionV>
                <wp:extent cx="1028700" cy="400050"/>
                <wp:effectExtent l="0" t="0" r="0" b="0"/>
                <wp:wrapNone/>
                <wp:docPr id="1127" name="Cuadro de texto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79BA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74DBE1C2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BCE20" id="Cuadro de texto 1019" o:spid="_x0000_s1043" type="#_x0000_t202" style="position:absolute;margin-left:349.8pt;margin-top:361.55pt;width:81pt;height:31.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4EB79BA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74DBE1C2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4510ACEC" wp14:editId="58BDA6AE">
                <wp:simplePos x="0" y="0"/>
                <wp:positionH relativeFrom="column">
                  <wp:posOffset>5723890</wp:posOffset>
                </wp:positionH>
                <wp:positionV relativeFrom="page">
                  <wp:posOffset>4429760</wp:posOffset>
                </wp:positionV>
                <wp:extent cx="0" cy="629920"/>
                <wp:effectExtent l="0" t="0" r="38100" b="36830"/>
                <wp:wrapNone/>
                <wp:docPr id="1126" name="Línea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E99E4" id="Línea 1018" o:spid="_x0000_s1026" style="position:absolute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348.8pt" to="450.7pt,3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0184E44D" wp14:editId="7EB04397">
                <wp:simplePos x="0" y="0"/>
                <wp:positionH relativeFrom="column">
                  <wp:posOffset>4509135</wp:posOffset>
                </wp:positionH>
                <wp:positionV relativeFrom="page">
                  <wp:posOffset>5163185</wp:posOffset>
                </wp:positionV>
                <wp:extent cx="1372870" cy="914400"/>
                <wp:effectExtent l="0" t="0" r="0" b="0"/>
                <wp:wrapNone/>
                <wp:docPr id="1125" name="Cuadro de texto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7DDE9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41E8EB64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1F9B3A9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21227AFC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42D4D2C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79A66C09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4E44D" id="Cuadro de texto 1017" o:spid="_x0000_s1044" type="#_x0000_t202" style="position:absolute;margin-left:355.05pt;margin-top:406.55pt;width:108.1pt;height:1in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C57DDE9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41E8EB64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1F9B3A9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21227AFC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42D4D2C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79A66C09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74496A19" wp14:editId="4B1DE4A7">
                <wp:simplePos x="0" y="0"/>
                <wp:positionH relativeFrom="column">
                  <wp:posOffset>4352290</wp:posOffset>
                </wp:positionH>
                <wp:positionV relativeFrom="page">
                  <wp:posOffset>5058410</wp:posOffset>
                </wp:positionV>
                <wp:extent cx="2055495" cy="0"/>
                <wp:effectExtent l="0" t="0" r="0" b="0"/>
                <wp:wrapNone/>
                <wp:docPr id="1124" name="Línea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7C3B6" id="Línea 1016" o:spid="_x0000_s1026" style="position:absolute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398.3pt" to="504.55pt,3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7F514E99" wp14:editId="54D9AA9E">
                <wp:simplePos x="0" y="0"/>
                <wp:positionH relativeFrom="column">
                  <wp:posOffset>6295390</wp:posOffset>
                </wp:positionH>
                <wp:positionV relativeFrom="page">
                  <wp:posOffset>5059680</wp:posOffset>
                </wp:positionV>
                <wp:extent cx="0" cy="1198880"/>
                <wp:effectExtent l="0" t="0" r="38100" b="20320"/>
                <wp:wrapNone/>
                <wp:docPr id="1123" name="Línea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F4377" id="Línea 1015" o:spid="_x0000_s1026" style="position:absolute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98.4pt" to="495.7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78DE49B3" wp14:editId="3D7341F8">
                <wp:simplePos x="0" y="0"/>
                <wp:positionH relativeFrom="column">
                  <wp:posOffset>6295390</wp:posOffset>
                </wp:positionH>
                <wp:positionV relativeFrom="page">
                  <wp:posOffset>6088380</wp:posOffset>
                </wp:positionV>
                <wp:extent cx="114300" cy="0"/>
                <wp:effectExtent l="0" t="0" r="0" b="0"/>
                <wp:wrapNone/>
                <wp:docPr id="1122" name="Línea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266DF" id="Línea 1014" o:spid="_x0000_s1026" style="position:absolute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79.4pt" to="504.7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5CB01124" wp14:editId="09B6A761">
                <wp:simplePos x="0" y="0"/>
                <wp:positionH relativeFrom="column">
                  <wp:posOffset>6295390</wp:posOffset>
                </wp:positionH>
                <wp:positionV relativeFrom="page">
                  <wp:posOffset>5231130</wp:posOffset>
                </wp:positionV>
                <wp:extent cx="114300" cy="0"/>
                <wp:effectExtent l="0" t="0" r="0" b="0"/>
                <wp:wrapNone/>
                <wp:docPr id="1121" name="Línea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EEB44" id="Línea 1013" o:spid="_x0000_s1026" style="position:absolute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11.9pt" to="504.7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1CB166CB" wp14:editId="3F3FF760">
                <wp:simplePos x="0" y="0"/>
                <wp:positionH relativeFrom="column">
                  <wp:posOffset>6295390</wp:posOffset>
                </wp:positionH>
                <wp:positionV relativeFrom="page">
                  <wp:posOffset>5059680</wp:posOffset>
                </wp:positionV>
                <wp:extent cx="114300" cy="170180"/>
                <wp:effectExtent l="0" t="0" r="0" b="1270"/>
                <wp:wrapNone/>
                <wp:docPr id="1120" name="Rectángulo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9521E" id="Rectángulo 1012" o:spid="_x0000_s1026" style="position:absolute;margin-left:495.7pt;margin-top:398.4pt;width:9pt;height:13.4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7A1333D3" wp14:editId="1401EE20">
                <wp:simplePos x="0" y="0"/>
                <wp:positionH relativeFrom="column">
                  <wp:posOffset>4352290</wp:posOffset>
                </wp:positionH>
                <wp:positionV relativeFrom="page">
                  <wp:posOffset>4429760</wp:posOffset>
                </wp:positionV>
                <wp:extent cx="0" cy="1828800"/>
                <wp:effectExtent l="0" t="0" r="38100" b="19050"/>
                <wp:wrapNone/>
                <wp:docPr id="1119" name="Línea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9125A" id="Línea 1011" o:spid="_x0000_s1026" style="position:absolute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348.8pt" to="342.7pt,4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2AD66839" wp14:editId="291909B5">
                <wp:simplePos x="0" y="0"/>
                <wp:positionH relativeFrom="column">
                  <wp:posOffset>6295390</wp:posOffset>
                </wp:positionH>
                <wp:positionV relativeFrom="page">
                  <wp:posOffset>5916930</wp:posOffset>
                </wp:positionV>
                <wp:extent cx="114300" cy="0"/>
                <wp:effectExtent l="0" t="0" r="0" b="0"/>
                <wp:wrapNone/>
                <wp:docPr id="1118" name="Línea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AD2EA" id="Línea 1010" o:spid="_x0000_s1026" style="position:absolute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65.9pt" to="504.7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22383B8B" wp14:editId="4096348E">
                <wp:simplePos x="0" y="0"/>
                <wp:positionH relativeFrom="column">
                  <wp:posOffset>6295390</wp:posOffset>
                </wp:positionH>
                <wp:positionV relativeFrom="page">
                  <wp:posOffset>5745480</wp:posOffset>
                </wp:positionV>
                <wp:extent cx="114300" cy="0"/>
                <wp:effectExtent l="0" t="0" r="0" b="0"/>
                <wp:wrapNone/>
                <wp:docPr id="1117" name="Línea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EC62E" id="Línea 1009" o:spid="_x0000_s1026" style="position:absolute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52.4pt" to="504.7pt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5B9D4C66" wp14:editId="5D6AF038">
                <wp:simplePos x="0" y="0"/>
                <wp:positionH relativeFrom="column">
                  <wp:posOffset>6295390</wp:posOffset>
                </wp:positionH>
                <wp:positionV relativeFrom="page">
                  <wp:posOffset>5574030</wp:posOffset>
                </wp:positionV>
                <wp:extent cx="114300" cy="0"/>
                <wp:effectExtent l="0" t="0" r="0" b="0"/>
                <wp:wrapNone/>
                <wp:docPr id="1116" name="Línea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92972" id="Línea 1008" o:spid="_x0000_s1026" style="position:absolute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38.9pt" to="504.7pt,4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652CE791" wp14:editId="6A8E7CDE">
                <wp:simplePos x="0" y="0"/>
                <wp:positionH relativeFrom="column">
                  <wp:posOffset>6295390</wp:posOffset>
                </wp:positionH>
                <wp:positionV relativeFrom="page">
                  <wp:posOffset>5402580</wp:posOffset>
                </wp:positionV>
                <wp:extent cx="114300" cy="0"/>
                <wp:effectExtent l="0" t="0" r="0" b="0"/>
                <wp:wrapNone/>
                <wp:docPr id="1115" name="Línea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35B59" id="Línea 1007" o:spid="_x0000_s1026" style="position:absolute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425.4pt" to="504.7pt,4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0DB6001B" wp14:editId="77593965">
                <wp:simplePos x="0" y="0"/>
                <wp:positionH relativeFrom="column">
                  <wp:posOffset>6295390</wp:posOffset>
                </wp:positionH>
                <wp:positionV relativeFrom="page">
                  <wp:posOffset>6088380</wp:posOffset>
                </wp:positionV>
                <wp:extent cx="114300" cy="170180"/>
                <wp:effectExtent l="0" t="0" r="0" b="1270"/>
                <wp:wrapNone/>
                <wp:docPr id="1114" name="Rectángulo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461D4" id="Rectángulo 1006" o:spid="_x0000_s1026" style="position:absolute;margin-left:495.7pt;margin-top:479.4pt;width:9pt;height:13.4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0CC97814" wp14:editId="34FBD559">
                <wp:simplePos x="0" y="0"/>
                <wp:positionH relativeFrom="column">
                  <wp:posOffset>6295390</wp:posOffset>
                </wp:positionH>
                <wp:positionV relativeFrom="page">
                  <wp:posOffset>5916930</wp:posOffset>
                </wp:positionV>
                <wp:extent cx="114300" cy="170180"/>
                <wp:effectExtent l="0" t="0" r="0" b="1270"/>
                <wp:wrapNone/>
                <wp:docPr id="1113" name="Rectángulo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E99AA" id="Rectángulo 1005" o:spid="_x0000_s1026" style="position:absolute;margin-left:495.7pt;margin-top:465.9pt;width:9pt;height:13.4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122D426D" wp14:editId="3C348256">
                <wp:simplePos x="0" y="0"/>
                <wp:positionH relativeFrom="column">
                  <wp:posOffset>6295390</wp:posOffset>
                </wp:positionH>
                <wp:positionV relativeFrom="page">
                  <wp:posOffset>5745480</wp:posOffset>
                </wp:positionV>
                <wp:extent cx="114300" cy="170180"/>
                <wp:effectExtent l="0" t="0" r="0" b="1270"/>
                <wp:wrapNone/>
                <wp:docPr id="1112" name="Rectángulo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4F7B8" id="Rectángulo 1004" o:spid="_x0000_s1026" style="position:absolute;margin-left:495.7pt;margin-top:452.4pt;width:9pt;height:13.4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31687F3F" wp14:editId="4578F043">
                <wp:simplePos x="0" y="0"/>
                <wp:positionH relativeFrom="column">
                  <wp:posOffset>6295390</wp:posOffset>
                </wp:positionH>
                <wp:positionV relativeFrom="page">
                  <wp:posOffset>5574030</wp:posOffset>
                </wp:positionV>
                <wp:extent cx="114300" cy="170180"/>
                <wp:effectExtent l="0" t="0" r="0" b="1270"/>
                <wp:wrapNone/>
                <wp:docPr id="1111" name="Rectángulo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51BF" id="Rectángulo 1003" o:spid="_x0000_s1026" style="position:absolute;margin-left:495.7pt;margin-top:438.9pt;width:9pt;height:13.4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735CC69E" wp14:editId="4BA61E12">
                <wp:simplePos x="0" y="0"/>
                <wp:positionH relativeFrom="column">
                  <wp:posOffset>6295390</wp:posOffset>
                </wp:positionH>
                <wp:positionV relativeFrom="page">
                  <wp:posOffset>5402580</wp:posOffset>
                </wp:positionV>
                <wp:extent cx="114300" cy="170180"/>
                <wp:effectExtent l="0" t="0" r="0" b="1270"/>
                <wp:wrapNone/>
                <wp:docPr id="1110" name="Rectángulo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0C62C" id="Rectángulo 1002" o:spid="_x0000_s1026" style="position:absolute;margin-left:495.7pt;margin-top:425.4pt;width:9pt;height:13.4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yiAgMAAEU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350D75FD" wp14:editId="3EDC6950">
                <wp:simplePos x="0" y="0"/>
                <wp:positionH relativeFrom="column">
                  <wp:posOffset>4354195</wp:posOffset>
                </wp:positionH>
                <wp:positionV relativeFrom="page">
                  <wp:posOffset>4429760</wp:posOffset>
                </wp:positionV>
                <wp:extent cx="1371600" cy="629920"/>
                <wp:effectExtent l="0" t="0" r="0" b="0"/>
                <wp:wrapNone/>
                <wp:docPr id="1109" name="Rectángulo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8EFA8" id="Rectángulo 1001" o:spid="_x0000_s1026" style="position:absolute;margin-left:342.85pt;margin-top:348.8pt;width:108pt;height:49.6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PtAgMAAEY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714560" behindDoc="0" locked="0" layoutInCell="1" allowOverlap="1" wp14:anchorId="6325DD78" wp14:editId="28C0F48F">
            <wp:simplePos x="0" y="0"/>
            <wp:positionH relativeFrom="column">
              <wp:posOffset>3209290</wp:posOffset>
            </wp:positionH>
            <wp:positionV relativeFrom="page">
              <wp:posOffset>6087110</wp:posOffset>
            </wp:positionV>
            <wp:extent cx="1143000" cy="171450"/>
            <wp:effectExtent l="0" t="0" r="0" b="0"/>
            <wp:wrapNone/>
            <wp:docPr id="1108" name="Imagen 100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0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3C0B54E1" wp14:editId="0D72EB44">
                <wp:simplePos x="0" y="0"/>
                <wp:positionH relativeFrom="column">
                  <wp:posOffset>6295390</wp:posOffset>
                </wp:positionH>
                <wp:positionV relativeFrom="page">
                  <wp:posOffset>5231130</wp:posOffset>
                </wp:positionV>
                <wp:extent cx="114300" cy="170180"/>
                <wp:effectExtent l="0" t="0" r="0" b="1270"/>
                <wp:wrapNone/>
                <wp:docPr id="1107" name="Rectángulo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7DD49" id="Rectángulo 999" o:spid="_x0000_s1026" style="position:absolute;margin-left:495.7pt;margin-top:411.9pt;width:9pt;height:13.4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712512" behindDoc="0" locked="0" layoutInCell="1" allowOverlap="1" wp14:anchorId="136575F7" wp14:editId="0CB856F7">
            <wp:simplePos x="0" y="0"/>
            <wp:positionH relativeFrom="column">
              <wp:posOffset>5723890</wp:posOffset>
            </wp:positionH>
            <wp:positionV relativeFrom="page">
              <wp:posOffset>4429760</wp:posOffset>
            </wp:positionV>
            <wp:extent cx="685800" cy="628650"/>
            <wp:effectExtent l="0" t="0" r="0" b="0"/>
            <wp:wrapNone/>
            <wp:docPr id="1106" name="Imagen 998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8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4BFEA7EA" wp14:editId="16ECEB3E">
                <wp:simplePos x="0" y="0"/>
                <wp:positionH relativeFrom="column">
                  <wp:posOffset>4354195</wp:posOffset>
                </wp:positionH>
                <wp:positionV relativeFrom="page">
                  <wp:posOffset>5059680</wp:posOffset>
                </wp:positionV>
                <wp:extent cx="1943100" cy="1198880"/>
                <wp:effectExtent l="0" t="0" r="0" b="1270"/>
                <wp:wrapNone/>
                <wp:docPr id="1105" name="Rectángulo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0C942" id="Rectángulo 997" o:spid="_x0000_s1026" style="position:absolute;margin-left:342.85pt;margin-top:398.4pt;width:153pt;height:94.4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EAFCA71" wp14:editId="1A097521">
                <wp:simplePos x="0" y="0"/>
                <wp:positionH relativeFrom="column">
                  <wp:posOffset>3507105</wp:posOffset>
                </wp:positionH>
                <wp:positionV relativeFrom="page">
                  <wp:posOffset>2969260</wp:posOffset>
                </wp:positionV>
                <wp:extent cx="567055" cy="661670"/>
                <wp:effectExtent l="0" t="0" r="23495" b="24130"/>
                <wp:wrapNone/>
                <wp:docPr id="988" name="Grupo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989" name="Forma libre 881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orma libre 882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orma libre 883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orma libre 884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orma libre 885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orma libre 886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orma libre 887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orma libre 888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orma libre 889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orma libre 890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orma libre 891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orma libre 892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orma libre 893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orma libre 894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orma libre 895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orma libre 896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orma libre 897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orma libre 898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orma libre 899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orma libre 900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orma libre 901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orma libre 902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orma libre 903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orma libre 904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orma libre 905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orma libre 906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orma libre 907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orma libre 908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orma libre 909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orma libre 910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orma libre 911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orma libre 912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orma libre 913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orma libre 914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orma libre 915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orma libre 916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orma libre 917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orma libre 918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orma libre 919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orma libre 920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orma libre 921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orma libre 922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orma libre 923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orma libre 924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orma libre 925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orma libre 926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orma libre 927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orma libre 928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orma libre 929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orma libre 930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orma libre 931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orma libre 932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orma libre 933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orma libre 934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orma libre 935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orma libre 936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orma libre 937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orma libre 938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orma libre 939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orma libre 940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orma libre 941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orma libre 942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orma libre 943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orma libre 944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orma libre 945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orma libre 946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orma libre 947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orma libre 948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orma libre 949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orma libre 950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orma libre 951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orma libre 952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orma libre 953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orma libre 954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orma libre 955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orma libre 956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orma libre 957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orma libre 958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orma libre 959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orma libre 960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orma libre 961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orma libre 962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orma libre 963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orma libre 964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orma libre 965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orma libre 966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orma libre 967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orma libre 968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orma libre 969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orma libre 970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orma libre 971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orma libre 972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orma libre 973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orma libre 974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orma libre 975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orma libre 976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orma libre 977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orma libre 978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orma libre 979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orma libre 980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orma libre 981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orma libre 982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orma libre 983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orma libre 984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orma libre 985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orma libre 986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orma libre 987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orma libre 988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orma libre 989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orma libre 990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orma libre 991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orma libre 992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orma libre 993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orma libre 994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orma libre 995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orma libre 996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D95EE" id="Grupo 880" o:spid="_x0000_s1026" style="position:absolute;margin-left:276.15pt;margin-top:233.8pt;width:44.65pt;height:52.1pt;z-index:25171046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">
                <v:shape id="Forma libre 881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882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883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884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885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886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887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888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889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890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891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892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893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894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895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896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897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898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899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900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901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902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903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904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905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906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907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908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909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910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911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912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913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914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915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916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917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918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919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920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921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922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923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924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925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926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927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928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929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930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931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932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933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934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935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936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937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938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939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940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941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942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943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944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945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946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947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948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949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950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951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952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953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954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955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956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957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958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959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960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961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962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963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964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965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966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967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968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969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970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971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972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973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974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975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976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977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978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979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980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981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982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983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984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985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986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987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988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989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990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991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992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993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994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995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996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7A45552" wp14:editId="77DF3107">
                <wp:simplePos x="0" y="0"/>
                <wp:positionH relativeFrom="column">
                  <wp:posOffset>3462020</wp:posOffset>
                </wp:positionH>
                <wp:positionV relativeFrom="page">
                  <wp:posOffset>3820795</wp:posOffset>
                </wp:positionV>
                <wp:extent cx="657225" cy="200025"/>
                <wp:effectExtent l="0" t="0" r="9525" b="9525"/>
                <wp:wrapNone/>
                <wp:docPr id="987" name="Cuadro de texto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14932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5552" id="Cuadro de texto 878" o:spid="_x0000_s1045" type="#_x0000_t202" style="position:absolute;margin-left:272.6pt;margin-top:300.85pt;width:51.75pt;height:15.7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6149328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18947074" wp14:editId="4868C2AB">
                <wp:simplePos x="0" y="0"/>
                <wp:positionH relativeFrom="column">
                  <wp:posOffset>4442460</wp:posOffset>
                </wp:positionH>
                <wp:positionV relativeFrom="page">
                  <wp:posOffset>2762885</wp:posOffset>
                </wp:positionV>
                <wp:extent cx="1028700" cy="400050"/>
                <wp:effectExtent l="0" t="0" r="0" b="0"/>
                <wp:wrapNone/>
                <wp:docPr id="986" name="Cuadro de texto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42E6C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539C7C4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7074" id="Cuadro de texto 877" o:spid="_x0000_s1046" type="#_x0000_t202" style="position:absolute;margin-left:349.8pt;margin-top:217.55pt;width:81pt;height:31.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A42E6C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539C7C4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6015A870" wp14:editId="7600EDF6">
                <wp:simplePos x="0" y="0"/>
                <wp:positionH relativeFrom="column">
                  <wp:posOffset>5723890</wp:posOffset>
                </wp:positionH>
                <wp:positionV relativeFrom="page">
                  <wp:posOffset>2600960</wp:posOffset>
                </wp:positionV>
                <wp:extent cx="0" cy="629920"/>
                <wp:effectExtent l="0" t="0" r="38100" b="36830"/>
                <wp:wrapNone/>
                <wp:docPr id="985" name="Línea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7F3DE" id="Línea 876" o:spid="_x0000_s1026" style="position:absolute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204.8pt" to="450.7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4B703A7" wp14:editId="1CB60063">
                <wp:simplePos x="0" y="0"/>
                <wp:positionH relativeFrom="column">
                  <wp:posOffset>4509135</wp:posOffset>
                </wp:positionH>
                <wp:positionV relativeFrom="page">
                  <wp:posOffset>3334385</wp:posOffset>
                </wp:positionV>
                <wp:extent cx="1372870" cy="914400"/>
                <wp:effectExtent l="0" t="0" r="0" b="0"/>
                <wp:wrapNone/>
                <wp:docPr id="984" name="Cuadro de texto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A68907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67E3914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204A4D4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5D8384DE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198D1DF4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55C2E34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3A7" id="Cuadro de texto 875" o:spid="_x0000_s1047" type="#_x0000_t202" style="position:absolute;margin-left:355.05pt;margin-top:262.55pt;width:108.1pt;height:1in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8A68907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67E3914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204A4D4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5D8384DE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198D1DF4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55C2E34B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408A5BC2" wp14:editId="0D399FEC">
                <wp:simplePos x="0" y="0"/>
                <wp:positionH relativeFrom="column">
                  <wp:posOffset>4352290</wp:posOffset>
                </wp:positionH>
                <wp:positionV relativeFrom="page">
                  <wp:posOffset>3229610</wp:posOffset>
                </wp:positionV>
                <wp:extent cx="2055495" cy="0"/>
                <wp:effectExtent l="0" t="0" r="0" b="0"/>
                <wp:wrapNone/>
                <wp:docPr id="983" name="Línea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43045" id="Línea 874" o:spid="_x0000_s1026" style="position:absolute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254.3pt" to="504.55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698AFFD4" wp14:editId="76B8DEEC">
                <wp:simplePos x="0" y="0"/>
                <wp:positionH relativeFrom="column">
                  <wp:posOffset>6295390</wp:posOffset>
                </wp:positionH>
                <wp:positionV relativeFrom="page">
                  <wp:posOffset>3230880</wp:posOffset>
                </wp:positionV>
                <wp:extent cx="0" cy="1198880"/>
                <wp:effectExtent l="0" t="0" r="38100" b="20320"/>
                <wp:wrapNone/>
                <wp:docPr id="982" name="Línea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3F5AD" id="Línea 873" o:spid="_x0000_s1026" style="position:absolute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54.4pt" to="495.7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59C8C2DF" wp14:editId="2D4CFACC">
                <wp:simplePos x="0" y="0"/>
                <wp:positionH relativeFrom="column">
                  <wp:posOffset>6295390</wp:posOffset>
                </wp:positionH>
                <wp:positionV relativeFrom="page">
                  <wp:posOffset>4259580</wp:posOffset>
                </wp:positionV>
                <wp:extent cx="114300" cy="0"/>
                <wp:effectExtent l="0" t="0" r="0" b="0"/>
                <wp:wrapNone/>
                <wp:docPr id="981" name="Línea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80315" id="Línea 872" o:spid="_x0000_s1026" style="position:absolute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35.4pt" to="504.7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5066BAE8" wp14:editId="7D3E2FB5">
                <wp:simplePos x="0" y="0"/>
                <wp:positionH relativeFrom="column">
                  <wp:posOffset>6295390</wp:posOffset>
                </wp:positionH>
                <wp:positionV relativeFrom="page">
                  <wp:posOffset>3402330</wp:posOffset>
                </wp:positionV>
                <wp:extent cx="114300" cy="0"/>
                <wp:effectExtent l="0" t="0" r="0" b="0"/>
                <wp:wrapNone/>
                <wp:docPr id="980" name="Línea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D3820" id="Línea 871" o:spid="_x0000_s1026" style="position:absolute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67.9pt" to="504.7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499E1483" wp14:editId="55B93D85">
                <wp:simplePos x="0" y="0"/>
                <wp:positionH relativeFrom="column">
                  <wp:posOffset>6295390</wp:posOffset>
                </wp:positionH>
                <wp:positionV relativeFrom="page">
                  <wp:posOffset>3230880</wp:posOffset>
                </wp:positionV>
                <wp:extent cx="114300" cy="170180"/>
                <wp:effectExtent l="0" t="0" r="0" b="1270"/>
                <wp:wrapNone/>
                <wp:docPr id="979" name="Rectángulo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52703" id="Rectángulo 870" o:spid="_x0000_s1026" style="position:absolute;margin-left:495.7pt;margin-top:254.4pt;width:9pt;height:13.4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37977EEA" wp14:editId="3E7A0071">
                <wp:simplePos x="0" y="0"/>
                <wp:positionH relativeFrom="column">
                  <wp:posOffset>4352290</wp:posOffset>
                </wp:positionH>
                <wp:positionV relativeFrom="page">
                  <wp:posOffset>2600960</wp:posOffset>
                </wp:positionV>
                <wp:extent cx="0" cy="1828800"/>
                <wp:effectExtent l="0" t="0" r="38100" b="19050"/>
                <wp:wrapNone/>
                <wp:docPr id="978" name="Línea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A7C75" id="Línea 869" o:spid="_x0000_s1026" style="position:absolute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204.8pt" to="342.7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19D8D488" wp14:editId="696FC2D2">
                <wp:simplePos x="0" y="0"/>
                <wp:positionH relativeFrom="column">
                  <wp:posOffset>6295390</wp:posOffset>
                </wp:positionH>
                <wp:positionV relativeFrom="page">
                  <wp:posOffset>4088130</wp:posOffset>
                </wp:positionV>
                <wp:extent cx="114300" cy="0"/>
                <wp:effectExtent l="0" t="0" r="0" b="0"/>
                <wp:wrapNone/>
                <wp:docPr id="977" name="Línea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B40E5" id="Línea 868" o:spid="_x0000_s1026" style="position:absolute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21.9pt" to="504.7pt,3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6B40C405" wp14:editId="7F91CEF9">
                <wp:simplePos x="0" y="0"/>
                <wp:positionH relativeFrom="column">
                  <wp:posOffset>6295390</wp:posOffset>
                </wp:positionH>
                <wp:positionV relativeFrom="page">
                  <wp:posOffset>3916680</wp:posOffset>
                </wp:positionV>
                <wp:extent cx="114300" cy="0"/>
                <wp:effectExtent l="0" t="0" r="0" b="0"/>
                <wp:wrapNone/>
                <wp:docPr id="976" name="Línea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AE21B" id="Línea 867" o:spid="_x0000_s1026" style="position:absolute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308.4pt" to="504.7pt,3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B5F5E0B" wp14:editId="17BE1AC0">
                <wp:simplePos x="0" y="0"/>
                <wp:positionH relativeFrom="column">
                  <wp:posOffset>6295390</wp:posOffset>
                </wp:positionH>
                <wp:positionV relativeFrom="page">
                  <wp:posOffset>3745230</wp:posOffset>
                </wp:positionV>
                <wp:extent cx="114300" cy="0"/>
                <wp:effectExtent l="0" t="0" r="0" b="0"/>
                <wp:wrapNone/>
                <wp:docPr id="975" name="Línea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29462" id="Línea 866" o:spid="_x0000_s1026" style="position:absolute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94.9pt" to="504.7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CslQ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407D5E4D" wp14:editId="7314E7A0">
                <wp:simplePos x="0" y="0"/>
                <wp:positionH relativeFrom="column">
                  <wp:posOffset>6295390</wp:posOffset>
                </wp:positionH>
                <wp:positionV relativeFrom="page">
                  <wp:posOffset>3573780</wp:posOffset>
                </wp:positionV>
                <wp:extent cx="114300" cy="0"/>
                <wp:effectExtent l="0" t="0" r="0" b="0"/>
                <wp:wrapNone/>
                <wp:docPr id="974" name="Línea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4F536" id="Línea 865" o:spid="_x0000_s1026" style="position:absolute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281.4pt" to="504.7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C8lQ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625E3B73" wp14:editId="0406E7F4">
                <wp:simplePos x="0" y="0"/>
                <wp:positionH relativeFrom="column">
                  <wp:posOffset>6295390</wp:posOffset>
                </wp:positionH>
                <wp:positionV relativeFrom="page">
                  <wp:posOffset>4259580</wp:posOffset>
                </wp:positionV>
                <wp:extent cx="114300" cy="170180"/>
                <wp:effectExtent l="0" t="0" r="0" b="1270"/>
                <wp:wrapNone/>
                <wp:docPr id="973" name="Rectángulo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BB058" id="Rectángulo 864" o:spid="_x0000_s1026" style="position:absolute;margin-left:495.7pt;margin-top:335.4pt;width:9pt;height:13.4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441C5520" wp14:editId="17FD34D0">
                <wp:simplePos x="0" y="0"/>
                <wp:positionH relativeFrom="column">
                  <wp:posOffset>6295390</wp:posOffset>
                </wp:positionH>
                <wp:positionV relativeFrom="page">
                  <wp:posOffset>4088130</wp:posOffset>
                </wp:positionV>
                <wp:extent cx="114300" cy="170180"/>
                <wp:effectExtent l="0" t="0" r="0" b="1270"/>
                <wp:wrapNone/>
                <wp:docPr id="972" name="Rectángulo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1DBFF" id="Rectángulo 863" o:spid="_x0000_s1026" style="position:absolute;margin-left:495.7pt;margin-top:321.9pt;width:9pt;height:13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zrAAMAAEM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5C5653CF" wp14:editId="67DFD9BD">
                <wp:simplePos x="0" y="0"/>
                <wp:positionH relativeFrom="column">
                  <wp:posOffset>6295390</wp:posOffset>
                </wp:positionH>
                <wp:positionV relativeFrom="page">
                  <wp:posOffset>3916680</wp:posOffset>
                </wp:positionV>
                <wp:extent cx="114300" cy="170180"/>
                <wp:effectExtent l="0" t="0" r="0" b="1270"/>
                <wp:wrapNone/>
                <wp:docPr id="971" name="Rectángulo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159DC" id="Rectángulo 862" o:spid="_x0000_s1026" style="position:absolute;margin-left:495.7pt;margin-top:308.4pt;width:9pt;height:13.4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8F4F377" wp14:editId="11B1211F">
                <wp:simplePos x="0" y="0"/>
                <wp:positionH relativeFrom="column">
                  <wp:posOffset>6295390</wp:posOffset>
                </wp:positionH>
                <wp:positionV relativeFrom="page">
                  <wp:posOffset>3745230</wp:posOffset>
                </wp:positionV>
                <wp:extent cx="114300" cy="170180"/>
                <wp:effectExtent l="0" t="0" r="0" b="1270"/>
                <wp:wrapNone/>
                <wp:docPr id="970" name="Rectángulo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5EF9C" id="Rectángulo 861" o:spid="_x0000_s1026" style="position:absolute;margin-left:495.7pt;margin-top:294.9pt;width:9pt;height:13.4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4D763E67" wp14:editId="53506698">
                <wp:simplePos x="0" y="0"/>
                <wp:positionH relativeFrom="column">
                  <wp:posOffset>6295390</wp:posOffset>
                </wp:positionH>
                <wp:positionV relativeFrom="page">
                  <wp:posOffset>3573780</wp:posOffset>
                </wp:positionV>
                <wp:extent cx="114300" cy="170180"/>
                <wp:effectExtent l="0" t="0" r="0" b="1270"/>
                <wp:wrapNone/>
                <wp:docPr id="969" name="Rectángulo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5D8D" id="Rectángulo 860" o:spid="_x0000_s1026" style="position:absolute;margin-left:495.7pt;margin-top:281.4pt;width:9pt;height:13.4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0925CDC1" wp14:editId="4E7CC83C">
                <wp:simplePos x="0" y="0"/>
                <wp:positionH relativeFrom="column">
                  <wp:posOffset>4354195</wp:posOffset>
                </wp:positionH>
                <wp:positionV relativeFrom="page">
                  <wp:posOffset>2600960</wp:posOffset>
                </wp:positionV>
                <wp:extent cx="1371600" cy="629920"/>
                <wp:effectExtent l="0" t="0" r="0" b="0"/>
                <wp:wrapNone/>
                <wp:docPr id="968" name="Rectángulo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DACA7" id="Rectángulo 859" o:spid="_x0000_s1026" style="position:absolute;margin-left:342.85pt;margin-top:204.8pt;width:108pt;height:49.6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JeAQ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87936" behindDoc="0" locked="0" layoutInCell="1" allowOverlap="1" wp14:anchorId="2ED80211" wp14:editId="241A78AB">
            <wp:simplePos x="0" y="0"/>
            <wp:positionH relativeFrom="column">
              <wp:posOffset>3209290</wp:posOffset>
            </wp:positionH>
            <wp:positionV relativeFrom="page">
              <wp:posOffset>4258310</wp:posOffset>
            </wp:positionV>
            <wp:extent cx="1143000" cy="171450"/>
            <wp:effectExtent l="0" t="0" r="0" b="0"/>
            <wp:wrapNone/>
            <wp:docPr id="967" name="Imagen 858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8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7536A9A5" wp14:editId="26940DEA">
                <wp:simplePos x="0" y="0"/>
                <wp:positionH relativeFrom="column">
                  <wp:posOffset>6295390</wp:posOffset>
                </wp:positionH>
                <wp:positionV relativeFrom="page">
                  <wp:posOffset>3402330</wp:posOffset>
                </wp:positionV>
                <wp:extent cx="114300" cy="170180"/>
                <wp:effectExtent l="0" t="0" r="0" b="1270"/>
                <wp:wrapNone/>
                <wp:docPr id="966" name="Rectángulo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F2BD3" id="Rectángulo 857" o:spid="_x0000_s1026" style="position:absolute;margin-left:495.7pt;margin-top:267.9pt;width:9pt;height:13.4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85888" behindDoc="0" locked="0" layoutInCell="1" allowOverlap="1" wp14:anchorId="07470BE7" wp14:editId="18E6A306">
            <wp:simplePos x="0" y="0"/>
            <wp:positionH relativeFrom="column">
              <wp:posOffset>5723890</wp:posOffset>
            </wp:positionH>
            <wp:positionV relativeFrom="page">
              <wp:posOffset>2600960</wp:posOffset>
            </wp:positionV>
            <wp:extent cx="685800" cy="628650"/>
            <wp:effectExtent l="0" t="0" r="0" b="0"/>
            <wp:wrapNone/>
            <wp:docPr id="965" name="Imagen 856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6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2F944AD" wp14:editId="6308EEED">
                <wp:simplePos x="0" y="0"/>
                <wp:positionH relativeFrom="column">
                  <wp:posOffset>4354195</wp:posOffset>
                </wp:positionH>
                <wp:positionV relativeFrom="page">
                  <wp:posOffset>3230880</wp:posOffset>
                </wp:positionV>
                <wp:extent cx="1943100" cy="1198880"/>
                <wp:effectExtent l="0" t="0" r="0" b="1270"/>
                <wp:wrapNone/>
                <wp:docPr id="964" name="Rectángulo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E3E44" id="Rectángulo 855" o:spid="_x0000_s1026" style="position:absolute;margin-left:342.85pt;margin-top:254.4pt;width:153pt;height:94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657740" wp14:editId="68C2DA74">
                <wp:simplePos x="0" y="0"/>
                <wp:positionH relativeFrom="column">
                  <wp:posOffset>3507105</wp:posOffset>
                </wp:positionH>
                <wp:positionV relativeFrom="page">
                  <wp:posOffset>1140460</wp:posOffset>
                </wp:positionV>
                <wp:extent cx="567055" cy="661670"/>
                <wp:effectExtent l="0" t="0" r="23495" b="24130"/>
                <wp:wrapNone/>
                <wp:docPr id="847" name="Grupo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848" name="Forma libre 739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orma libre 740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orma libre 741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orma libre 742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orma libre 743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orma libre 744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orma libre 745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orma libre 746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orma libre 747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orma libre 748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orma libre 749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orma libre 750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orma libre 751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orma libre 752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orma libre 753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orma libre 754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orma libre 755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orma libre 756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orma libre 757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orma libre 758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orma libre 759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orma libre 760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orma libre 761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orma libre 762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orma libre 763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orma libre 764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orma libre 765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orma libre 766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orma libre 767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orma libre 768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orma libre 769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orma libre 770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orma libre 771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orma libre 772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orma libre 773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orma libre 774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orma libre 775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orma libre 776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orma libre 777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orma libre 778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orma libre 779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orma libre 780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orma libre 781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orma libre 782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orma libre 783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orma libre 784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orma libre 785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orma libre 786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orma libre 787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orma libre 788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orma libre 789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orma libre 790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orma libre 791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orma libre 792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orma libre 793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orma libre 794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orma libre 795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orma libre 796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orma libre 797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orma libre 798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orma libre 799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orma libre 800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orma libre 801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orma libre 802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orma libre 803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orma libre 804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orma libre 805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orma libre 806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orma libre 807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orma libre 808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orma libre 809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orma libre 810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orma libre 811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orma libre 812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orma libre 813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orma libre 814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orma libre 815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orma libre 816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orma libre 817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orma libre 818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orma libre 819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orma libre 820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orma libre 821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orma libre 822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orma libre 823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orma libre 824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orma libre 825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orma libre 826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orma libre 827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orma libre 828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orma libre 829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orma libre 830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orma libre 831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orma libre 832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orma libre 833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orma libre 834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orma libre 835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orma libre 836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orma libre 837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orma libre 838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orma libre 839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orma libre 840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orma libre 841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orma libre 842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orma libre 843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orma libre 844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orma libre 845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orma libre 846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orma libre 847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orma libre 848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orma libre 849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orma libre 850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orma libre 851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orma libre 852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orma libre 853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orma libre 854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EFBD0" id="Grupo 738" o:spid="_x0000_s1026" style="position:absolute;margin-left:276.15pt;margin-top:89.8pt;width:44.65pt;height:52.1pt;z-index:25168384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">
                <v:shape id="Forma libre 739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740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741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742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743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744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745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746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747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748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749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750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751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752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753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754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755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4AZ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YwGT/D/5l4BOTiDwAA//8DAFBLAQItABQABgAIAAAAIQDb4fbL7gAAAIUBAAATAAAAAAAA&#10;AAAAAAAAAAAAAABbQ29udGVudF9UeXBlc10ueG1sUEsBAi0AFAAGAAgAAAAhAFr0LFu/AAAAFQEA&#10;AAsAAAAAAAAAAAAAAAAAHwEAAF9yZWxzLy5yZWxzUEsBAi0AFAAGAAgAAAAhAP4ngBn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756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757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758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759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760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761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762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763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764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765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766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767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768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769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770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771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772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773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774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775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776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777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778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779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780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781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782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783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784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785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786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787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788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789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790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791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792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793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794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795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796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797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798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799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800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801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802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803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804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805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806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807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808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809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810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811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812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813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814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815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816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817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818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819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820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821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822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823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824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825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826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827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828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829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830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831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832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833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834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835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836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837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838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839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840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841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842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843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844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845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846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847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848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uz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IH5dwO+ZcATk+g4AAP//AwBQSwECLQAUAAYACAAAACEA2+H2y+4AAACFAQAAEwAAAAAAAAAA&#10;AAAAAAAAAAAAW0NvbnRlbnRfVHlwZXNdLnhtbFBLAQItABQABgAIAAAAIQBa9CxbvwAAABUBAAAL&#10;AAAAAAAAAAAAAAAAAB8BAABfcmVscy8ucmVsc1BLAQItABQABgAIAAAAIQDl5tuz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849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850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851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852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853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854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2F549696" wp14:editId="1643849C">
                <wp:simplePos x="0" y="0"/>
                <wp:positionH relativeFrom="column">
                  <wp:posOffset>3462020</wp:posOffset>
                </wp:positionH>
                <wp:positionV relativeFrom="page">
                  <wp:posOffset>1991995</wp:posOffset>
                </wp:positionV>
                <wp:extent cx="657225" cy="200025"/>
                <wp:effectExtent l="0" t="0" r="9525" b="9525"/>
                <wp:wrapNone/>
                <wp:docPr id="846" name="Cuadro de texto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032F11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49696" id="Cuadro de texto 736" o:spid="_x0000_s1048" type="#_x0000_t202" style="position:absolute;margin-left:272.6pt;margin-top:156.85pt;width:51.75pt;height:15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E032F11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3C694EB9" wp14:editId="374320CD">
                <wp:simplePos x="0" y="0"/>
                <wp:positionH relativeFrom="column">
                  <wp:posOffset>4442460</wp:posOffset>
                </wp:positionH>
                <wp:positionV relativeFrom="page">
                  <wp:posOffset>934085</wp:posOffset>
                </wp:positionV>
                <wp:extent cx="1028700" cy="400050"/>
                <wp:effectExtent l="0" t="0" r="0" b="0"/>
                <wp:wrapNone/>
                <wp:docPr id="845" name="Cuadro de text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9DDB6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0FF73E2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94EB9" id="Cuadro de texto 735" o:spid="_x0000_s1049" type="#_x0000_t202" style="position:absolute;margin-left:349.8pt;margin-top:73.55pt;width:81pt;height:31.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19DDB6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0FF73E2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CDF8EAB" wp14:editId="254E20EE">
                <wp:simplePos x="0" y="0"/>
                <wp:positionH relativeFrom="column">
                  <wp:posOffset>5723890</wp:posOffset>
                </wp:positionH>
                <wp:positionV relativeFrom="page">
                  <wp:posOffset>772160</wp:posOffset>
                </wp:positionV>
                <wp:extent cx="0" cy="629920"/>
                <wp:effectExtent l="0" t="0" r="38100" b="36830"/>
                <wp:wrapNone/>
                <wp:docPr id="844" name="Línea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79072" id="Línea 734" o:spid="_x0000_s1026" style="position:absolute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50.7pt,60.8pt" to="450.7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1B43F697" wp14:editId="415216BD">
                <wp:simplePos x="0" y="0"/>
                <wp:positionH relativeFrom="column">
                  <wp:posOffset>4509135</wp:posOffset>
                </wp:positionH>
                <wp:positionV relativeFrom="page">
                  <wp:posOffset>1505585</wp:posOffset>
                </wp:positionV>
                <wp:extent cx="1372870" cy="914400"/>
                <wp:effectExtent l="0" t="0" r="0" b="0"/>
                <wp:wrapNone/>
                <wp:docPr id="843" name="Cuadro de texto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9D9E00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5AC318A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0995906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49D212DE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1B2A98C1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4C32F03D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697" id="Cuadro de texto 733" o:spid="_x0000_s1050" type="#_x0000_t202" style="position:absolute;margin-left:355.05pt;margin-top:118.55pt;width:108.1pt;height:1in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159D9E00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5AC318A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0995906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49D212DE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1B2A98C1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4C32F03D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3C5FF89" wp14:editId="053F270E">
                <wp:simplePos x="0" y="0"/>
                <wp:positionH relativeFrom="column">
                  <wp:posOffset>4352290</wp:posOffset>
                </wp:positionH>
                <wp:positionV relativeFrom="page">
                  <wp:posOffset>1400810</wp:posOffset>
                </wp:positionV>
                <wp:extent cx="2055495" cy="0"/>
                <wp:effectExtent l="0" t="0" r="0" b="0"/>
                <wp:wrapNone/>
                <wp:docPr id="842" name="Línea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C4CC8" id="Línea 732" o:spid="_x0000_s1026" style="position:absolute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110.3pt" to="504.55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E2C3450" wp14:editId="62CA081E">
                <wp:simplePos x="0" y="0"/>
                <wp:positionH relativeFrom="column">
                  <wp:posOffset>6295390</wp:posOffset>
                </wp:positionH>
                <wp:positionV relativeFrom="page">
                  <wp:posOffset>1402080</wp:posOffset>
                </wp:positionV>
                <wp:extent cx="0" cy="1198880"/>
                <wp:effectExtent l="0" t="0" r="38100" b="20320"/>
                <wp:wrapNone/>
                <wp:docPr id="841" name="Línea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77376" id="Línea 731" o:spid="_x0000_s1026" style="position:absolute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10.4pt" to="495.7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FBC1C7D" wp14:editId="7BA66466">
                <wp:simplePos x="0" y="0"/>
                <wp:positionH relativeFrom="column">
                  <wp:posOffset>6295390</wp:posOffset>
                </wp:positionH>
                <wp:positionV relativeFrom="page">
                  <wp:posOffset>2430780</wp:posOffset>
                </wp:positionV>
                <wp:extent cx="114300" cy="0"/>
                <wp:effectExtent l="0" t="0" r="0" b="0"/>
                <wp:wrapNone/>
                <wp:docPr id="840" name="Línea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52CA3" id="Línea 730" o:spid="_x0000_s1026" style="position:absolute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91.4pt" to="504.7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6F42FEF" wp14:editId="3966A6C6">
                <wp:simplePos x="0" y="0"/>
                <wp:positionH relativeFrom="column">
                  <wp:posOffset>6295390</wp:posOffset>
                </wp:positionH>
                <wp:positionV relativeFrom="page">
                  <wp:posOffset>1573530</wp:posOffset>
                </wp:positionV>
                <wp:extent cx="114300" cy="0"/>
                <wp:effectExtent l="0" t="0" r="0" b="0"/>
                <wp:wrapNone/>
                <wp:docPr id="839" name="Línea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27769" id="Línea 729" o:spid="_x0000_s1026" style="position:absolute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23.9pt" to="504.7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6A94464" wp14:editId="3218CE60">
                <wp:simplePos x="0" y="0"/>
                <wp:positionH relativeFrom="column">
                  <wp:posOffset>6295390</wp:posOffset>
                </wp:positionH>
                <wp:positionV relativeFrom="page">
                  <wp:posOffset>1402080</wp:posOffset>
                </wp:positionV>
                <wp:extent cx="114300" cy="170180"/>
                <wp:effectExtent l="0" t="0" r="0" b="1270"/>
                <wp:wrapNone/>
                <wp:docPr id="838" name="Rectángulo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B16F5" id="Rectángulo 728" o:spid="_x0000_s1026" style="position:absolute;margin-left:495.7pt;margin-top:110.4pt;width:9pt;height:13.4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B01B563" wp14:editId="7CB2078C">
                <wp:simplePos x="0" y="0"/>
                <wp:positionH relativeFrom="column">
                  <wp:posOffset>4352290</wp:posOffset>
                </wp:positionH>
                <wp:positionV relativeFrom="page">
                  <wp:posOffset>772160</wp:posOffset>
                </wp:positionV>
                <wp:extent cx="0" cy="1828800"/>
                <wp:effectExtent l="0" t="0" r="38100" b="19050"/>
                <wp:wrapNone/>
                <wp:docPr id="837" name="Línea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55ADC" id="Línea 727" o:spid="_x0000_s1026" style="position:absolute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42.7pt,60.8pt" to="342.7pt,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71A47E1" wp14:editId="54D87B6C">
                <wp:simplePos x="0" y="0"/>
                <wp:positionH relativeFrom="column">
                  <wp:posOffset>6295390</wp:posOffset>
                </wp:positionH>
                <wp:positionV relativeFrom="page">
                  <wp:posOffset>2259330</wp:posOffset>
                </wp:positionV>
                <wp:extent cx="114300" cy="0"/>
                <wp:effectExtent l="0" t="0" r="0" b="0"/>
                <wp:wrapNone/>
                <wp:docPr id="836" name="Línea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933CF" id="Línea 726" o:spid="_x0000_s1026" style="position:absolute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77.9pt" to="504.7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4E7CBC92" wp14:editId="1003B7ED">
                <wp:simplePos x="0" y="0"/>
                <wp:positionH relativeFrom="column">
                  <wp:posOffset>6295390</wp:posOffset>
                </wp:positionH>
                <wp:positionV relativeFrom="page">
                  <wp:posOffset>2087880</wp:posOffset>
                </wp:positionV>
                <wp:extent cx="114300" cy="0"/>
                <wp:effectExtent l="0" t="0" r="0" b="0"/>
                <wp:wrapNone/>
                <wp:docPr id="835" name="Línea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F63F8" id="Línea 725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64.4pt" to="504.7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782EA2A" wp14:editId="79B3C2D4">
                <wp:simplePos x="0" y="0"/>
                <wp:positionH relativeFrom="column">
                  <wp:posOffset>6295390</wp:posOffset>
                </wp:positionH>
                <wp:positionV relativeFrom="page">
                  <wp:posOffset>1916430</wp:posOffset>
                </wp:positionV>
                <wp:extent cx="114300" cy="0"/>
                <wp:effectExtent l="0" t="0" r="0" b="0"/>
                <wp:wrapNone/>
                <wp:docPr id="834" name="Línea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8A6B5" id="Línea 724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50.9pt" to="504.7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88DB897" wp14:editId="00464704">
                <wp:simplePos x="0" y="0"/>
                <wp:positionH relativeFrom="column">
                  <wp:posOffset>6295390</wp:posOffset>
                </wp:positionH>
                <wp:positionV relativeFrom="page">
                  <wp:posOffset>1744980</wp:posOffset>
                </wp:positionV>
                <wp:extent cx="114300" cy="0"/>
                <wp:effectExtent l="0" t="0" r="0" b="0"/>
                <wp:wrapNone/>
                <wp:docPr id="833" name="Línea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84D19" id="Línea 723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5.7pt,137.4pt" to="504.7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0B0AA05" wp14:editId="231F0BA5">
                <wp:simplePos x="0" y="0"/>
                <wp:positionH relativeFrom="column">
                  <wp:posOffset>6295390</wp:posOffset>
                </wp:positionH>
                <wp:positionV relativeFrom="page">
                  <wp:posOffset>2430780</wp:posOffset>
                </wp:positionV>
                <wp:extent cx="114300" cy="170180"/>
                <wp:effectExtent l="0" t="0" r="0" b="1270"/>
                <wp:wrapNone/>
                <wp:docPr id="832" name="Rectángulo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70F3F" id="Rectángulo 722" o:spid="_x0000_s1026" style="position:absolute;margin-left:495.7pt;margin-top:191.4pt;width:9pt;height:13.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4B5EEAB" wp14:editId="790E6C57">
                <wp:simplePos x="0" y="0"/>
                <wp:positionH relativeFrom="column">
                  <wp:posOffset>6295390</wp:posOffset>
                </wp:positionH>
                <wp:positionV relativeFrom="page">
                  <wp:posOffset>2259330</wp:posOffset>
                </wp:positionV>
                <wp:extent cx="114300" cy="170180"/>
                <wp:effectExtent l="0" t="0" r="0" b="1270"/>
                <wp:wrapNone/>
                <wp:docPr id="831" name="Rectángulo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C5E09" id="Rectángulo 721" o:spid="_x0000_s1026" style="position:absolute;margin-left:495.7pt;margin-top:177.9pt;width:9pt;height:13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F20768B" wp14:editId="395F450F">
                <wp:simplePos x="0" y="0"/>
                <wp:positionH relativeFrom="column">
                  <wp:posOffset>6295390</wp:posOffset>
                </wp:positionH>
                <wp:positionV relativeFrom="page">
                  <wp:posOffset>2087880</wp:posOffset>
                </wp:positionV>
                <wp:extent cx="114300" cy="170180"/>
                <wp:effectExtent l="0" t="0" r="0" b="1270"/>
                <wp:wrapNone/>
                <wp:docPr id="830" name="Rectángulo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451E8" id="Rectángulo 720" o:spid="_x0000_s1026" style="position:absolute;margin-left:495.7pt;margin-top:164.4pt;width:9pt;height:13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B39E916" wp14:editId="16E9293E">
                <wp:simplePos x="0" y="0"/>
                <wp:positionH relativeFrom="column">
                  <wp:posOffset>6295390</wp:posOffset>
                </wp:positionH>
                <wp:positionV relativeFrom="page">
                  <wp:posOffset>1916430</wp:posOffset>
                </wp:positionV>
                <wp:extent cx="114300" cy="170180"/>
                <wp:effectExtent l="0" t="0" r="0" b="1270"/>
                <wp:wrapNone/>
                <wp:docPr id="829" name="Rectángulo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3493" id="Rectángulo 719" o:spid="_x0000_s1026" style="position:absolute;margin-left:495.7pt;margin-top:150.9pt;width:9pt;height:13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7B5A7BB" wp14:editId="09DFEC5E">
                <wp:simplePos x="0" y="0"/>
                <wp:positionH relativeFrom="column">
                  <wp:posOffset>6295390</wp:posOffset>
                </wp:positionH>
                <wp:positionV relativeFrom="page">
                  <wp:posOffset>1744980</wp:posOffset>
                </wp:positionV>
                <wp:extent cx="114300" cy="170180"/>
                <wp:effectExtent l="0" t="0" r="0" b="1270"/>
                <wp:wrapNone/>
                <wp:docPr id="828" name="Rectángulo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648DA" id="Rectángulo 718" o:spid="_x0000_s1026" style="position:absolute;margin-left:495.7pt;margin-top:137.4pt;width:9pt;height:13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vtAQ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F1987CF" wp14:editId="6E7B9881">
                <wp:simplePos x="0" y="0"/>
                <wp:positionH relativeFrom="column">
                  <wp:posOffset>4354195</wp:posOffset>
                </wp:positionH>
                <wp:positionV relativeFrom="page">
                  <wp:posOffset>772160</wp:posOffset>
                </wp:positionV>
                <wp:extent cx="1371600" cy="629920"/>
                <wp:effectExtent l="0" t="0" r="0" b="0"/>
                <wp:wrapNone/>
                <wp:docPr id="827" name="Rectángulo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A08DB" id="Rectángulo 717" o:spid="_x0000_s1026" style="position:absolute;margin-left:342.85pt;margin-top:60.8pt;width:108pt;height:49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xyAQ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61312" behindDoc="0" locked="0" layoutInCell="1" allowOverlap="1" wp14:anchorId="655646C6" wp14:editId="16967C36">
            <wp:simplePos x="0" y="0"/>
            <wp:positionH relativeFrom="column">
              <wp:posOffset>3209290</wp:posOffset>
            </wp:positionH>
            <wp:positionV relativeFrom="page">
              <wp:posOffset>2429510</wp:posOffset>
            </wp:positionV>
            <wp:extent cx="1143000" cy="171450"/>
            <wp:effectExtent l="0" t="0" r="0" b="0"/>
            <wp:wrapNone/>
            <wp:docPr id="826" name="Imagen 71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6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A09ED18" wp14:editId="2627D419">
                <wp:simplePos x="0" y="0"/>
                <wp:positionH relativeFrom="column">
                  <wp:posOffset>6295390</wp:posOffset>
                </wp:positionH>
                <wp:positionV relativeFrom="page">
                  <wp:posOffset>1573530</wp:posOffset>
                </wp:positionV>
                <wp:extent cx="114300" cy="170180"/>
                <wp:effectExtent l="0" t="0" r="0" b="1270"/>
                <wp:wrapNone/>
                <wp:docPr id="825" name="Rectángulo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1B08C" id="Rectángulo 715" o:spid="_x0000_s1026" style="position:absolute;margin-left:495.7pt;margin-top:123.9pt;width:9pt;height:13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59264" behindDoc="0" locked="0" layoutInCell="1" allowOverlap="1" wp14:anchorId="2AC2F380" wp14:editId="61008A90">
            <wp:simplePos x="0" y="0"/>
            <wp:positionH relativeFrom="column">
              <wp:posOffset>5723890</wp:posOffset>
            </wp:positionH>
            <wp:positionV relativeFrom="page">
              <wp:posOffset>772160</wp:posOffset>
            </wp:positionV>
            <wp:extent cx="685800" cy="628650"/>
            <wp:effectExtent l="0" t="0" r="0" b="0"/>
            <wp:wrapNone/>
            <wp:docPr id="824" name="Imagen 714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4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2F49ED6" wp14:editId="6CD09B17">
                <wp:simplePos x="0" y="0"/>
                <wp:positionH relativeFrom="column">
                  <wp:posOffset>4354195</wp:posOffset>
                </wp:positionH>
                <wp:positionV relativeFrom="page">
                  <wp:posOffset>1402080</wp:posOffset>
                </wp:positionV>
                <wp:extent cx="1943100" cy="1198880"/>
                <wp:effectExtent l="0" t="0" r="0" b="1270"/>
                <wp:wrapNone/>
                <wp:docPr id="823" name="Rectángulo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B9EE7" id="Rectángulo 713" o:spid="_x0000_s1026" style="position:absolute;margin-left:342.85pt;margin-top:110.4pt;width:153pt;height:9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ACBA658" wp14:editId="19DAA6F6">
                <wp:simplePos x="0" y="0"/>
                <wp:positionH relativeFrom="column">
                  <wp:posOffset>3503295</wp:posOffset>
                </wp:positionH>
                <wp:positionV relativeFrom="page">
                  <wp:posOffset>8455660</wp:posOffset>
                </wp:positionV>
                <wp:extent cx="567055" cy="661670"/>
                <wp:effectExtent l="0" t="0" r="23495" b="24130"/>
                <wp:wrapNone/>
                <wp:docPr id="706" name="Grupo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707" name="Forma libre 1307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orma libre 1308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orma libre 1309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orma libre 1310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orma libre 1311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orma libre 1312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orma libre 1313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orma libre 1314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orma libre 1315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orma libre 1316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orma libre 1317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orma libre 1318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orma libre 1319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orma libre 1320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orma libre 1321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orma libre 1322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orma libre 1323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orma libre 1324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orma libre 1325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orma libre 1326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orma libre 1327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orma libre 1328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orma libre 1329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orma libre 1330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orma libre 1331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orma libre 1332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orma libre 1333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orma libre 1334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orma libre 1335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orma libre 1336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orma libre 1337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orma libre 1338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orma libre 1339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orma libre 1340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orma libre 1341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orma libre 1342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orma libre 1343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orma libre 1344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orma libre 1345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orma libre 1346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orma libre 1347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orma libre 1348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orma libre 1349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orma libre 1350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orma libre 1351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orma libre 1352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orma libre 1353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orma libre 1354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orma libre 1355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orma libre 1356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orma libre 1357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orma libre 1358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orma libre 1359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orma libre 1360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orma libre 1361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orma libre 1362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orma libre 1363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orma libre 1364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orma libre 1365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orma libre 1366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orma libre 1367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orma libre 1368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orma libre 1369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orma libre 1370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orma libre 1371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orma libre 1372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orma libre 1373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orma libre 1374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orma libre 1375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orma libre 1376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orma libre 1377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orma libre 1378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orma libre 1379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orma libre 1380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orma libre 1381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orma libre 1382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orma libre 1383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orma libre 1384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orma libre 1385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orma libre 1386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orma libre 1387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orma libre 1388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orma libre 1389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orma libre 1390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orma libre 1391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orma libre 1392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orma libre 1393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orma libre 1394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orma libre 1395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orma libre 1396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orma libre 1397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orma libre 1398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orma libre 1399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orma libre 1400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orma libre 1401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orma libre 1402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orma libre 1403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orma libre 1404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orma libre 1405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orma libre 1406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orma libre 1407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orma libre 1408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orma libre 1409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orma libre 1410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orma libre 1411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orma libre 1412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orma libre 1413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orma libre 1414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orma libre 1415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orma libre 1416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orma libre 1417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orma libre 1418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orma libre 1419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orma libre 1420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orma libre 1421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orma libre 1422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24C2E" id="Grupo 1306" o:spid="_x0000_s1026" style="position:absolute;margin-left:275.85pt;margin-top:665.8pt;width:44.65pt;height:52.1pt;z-index:25179033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">
                <v:shape id="Forma libre 1307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308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309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310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311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312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313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314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315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316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317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318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319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320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321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322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323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324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325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326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327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328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329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330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331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332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333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yR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43geSYeAbl6AAAA//8DAFBLAQItABQABgAIAAAAIQDb4fbL7gAAAIUBAAATAAAAAAAAAAAA&#10;AAAAAAAAAABbQ29udGVudF9UeXBlc10ueG1sUEsBAi0AFAAGAAgAAAAhAFr0LFu/AAAAFQEAAAsA&#10;AAAAAAAAAAAAAAAAHwEAAF9yZWxzLy5yZWxzUEsBAi0AFAAGAAgAAAAhANBQHJH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334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DG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yegVfs+EIyBnTwAAAP//AwBQSwECLQAUAAYACAAAACEA2+H2y+4AAACFAQAAEwAAAAAA&#10;AAAAAAAAAAAAAAAAW0NvbnRlbnRfVHlwZXNdLnhtbFBLAQItABQABgAIAAAAIQBa9CxbvwAAABUB&#10;AAALAAAAAAAAAAAAAAAAAB8BAABfcmVscy8ucmVsc1BLAQItABQABgAIAAAAIQBBi1DG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335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1336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1337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1338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1339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1340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1341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1342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1343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1344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1345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1346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1347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1348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1349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1350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1351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1352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1353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1354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1355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1356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1357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1358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1359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1360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hmwgAAANw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LmhzPhCMjdHwAAAP//AwBQSwECLQAUAAYACAAAACEA2+H2y+4AAACFAQAAEwAAAAAAAAAAAAAA&#10;AAAAAAAAW0NvbnRlbnRfVHlwZXNdLnhtbFBLAQItABQABgAIAAAAIQBa9CxbvwAAABUBAAALAAAA&#10;AAAAAAAAAAAAAB8BAABfcmVscy8ucmVsc1BLAQItABQABgAIAAAAIQA4lqhmwgAAANwAAAAPAAAA&#10;AAAAAAAAAAAAAAcCAABkcnMvZG93bnJldi54bWxQSwUGAAAAAAMAAwC3AAAA9g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1361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1362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1363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4i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WMR8/wdyYeATn7BQAA//8DAFBLAQItABQABgAIAAAAIQDb4fbL7gAAAIUBAAATAAAAAAAA&#10;AAAAAAAAAAAAAABbQ29udGVudF9UeXBlc10ueG1sUEsBAi0AFAAGAAgAAAAhAFr0LFu/AAAAFQEA&#10;AAsAAAAAAAAAAAAAAAAAHwEAAF9yZWxzLy5yZWxzUEsBAi0AFAAGAAgAAAAhAMQQziL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1364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1365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1366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1367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1368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1369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1370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1371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1372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1373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1374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1375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1376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1377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378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379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380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381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382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383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384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385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386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387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388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389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390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391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392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393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394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395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396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397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398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399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400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401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402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403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404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405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406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407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408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409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410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411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412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13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14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415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416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417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418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19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20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421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y3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2XgE&#10;3zPhCMjlBwAA//8DAFBLAQItABQABgAIAAAAIQDb4fbL7gAAAIUBAAATAAAAAAAAAAAAAAAAAAAA&#10;AABbQ29udGVudF9UeXBlc10ueG1sUEsBAi0AFAAGAAgAAAAhAFr0LFu/AAAAFQEAAAsAAAAAAAAA&#10;AAAAAAAAHwEAAF9yZWxzLy5yZWxzUEsBAi0AFAAGAAgAAAAhAOU5XL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422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41330C4" wp14:editId="7443EA87">
                <wp:simplePos x="0" y="0"/>
                <wp:positionH relativeFrom="column">
                  <wp:posOffset>259715</wp:posOffset>
                </wp:positionH>
                <wp:positionV relativeFrom="page">
                  <wp:posOffset>9314180</wp:posOffset>
                </wp:positionV>
                <wp:extent cx="657225" cy="200025"/>
                <wp:effectExtent l="0" t="0" r="9525" b="9525"/>
                <wp:wrapNone/>
                <wp:docPr id="705" name="Cuadro de texto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116376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30C4" id="Cuadro de texto 594" o:spid="_x0000_s1051" type="#_x0000_t202" style="position:absolute;margin-left:20.45pt;margin-top:733.4pt;width:51.75pt;height:15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8116376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4B86FABA" wp14:editId="6C8941F7">
                <wp:simplePos x="0" y="0"/>
                <wp:positionH relativeFrom="column">
                  <wp:posOffset>1240155</wp:posOffset>
                </wp:positionH>
                <wp:positionV relativeFrom="page">
                  <wp:posOffset>8256270</wp:posOffset>
                </wp:positionV>
                <wp:extent cx="1028700" cy="400050"/>
                <wp:effectExtent l="0" t="0" r="0" b="0"/>
                <wp:wrapNone/>
                <wp:docPr id="704" name="Cuadro de text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A8DA6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29CE6C05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FABA" id="Cuadro de texto 593" o:spid="_x0000_s1052" type="#_x0000_t202" style="position:absolute;margin-left:97.65pt;margin-top:650.1pt;width:81pt;height:31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35A8DA6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29CE6C05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014D3DC" wp14:editId="68B4838F">
                <wp:simplePos x="0" y="0"/>
                <wp:positionH relativeFrom="column">
                  <wp:posOffset>2521585</wp:posOffset>
                </wp:positionH>
                <wp:positionV relativeFrom="page">
                  <wp:posOffset>8094345</wp:posOffset>
                </wp:positionV>
                <wp:extent cx="0" cy="629920"/>
                <wp:effectExtent l="0" t="0" r="38100" b="36830"/>
                <wp:wrapNone/>
                <wp:docPr id="703" name="Línea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F3EC4" id="Línea 592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55pt,637.35pt" to="198.55pt,6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0AE73CA" wp14:editId="7027F544">
                <wp:simplePos x="0" y="0"/>
                <wp:positionH relativeFrom="column">
                  <wp:posOffset>1306830</wp:posOffset>
                </wp:positionH>
                <wp:positionV relativeFrom="page">
                  <wp:posOffset>8827770</wp:posOffset>
                </wp:positionV>
                <wp:extent cx="1372870" cy="914400"/>
                <wp:effectExtent l="0" t="0" r="0" b="0"/>
                <wp:wrapNone/>
                <wp:docPr id="702" name="Cuadro de texto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8B17E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4BCE15F3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3C2CE9B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220DD9AF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0864D2C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1EF6418F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73CA" id="Cuadro de texto 591" o:spid="_x0000_s1053" type="#_x0000_t202" style="position:absolute;margin-left:102.9pt;margin-top:695.1pt;width:108.1pt;height:1in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3C48B17E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4BCE15F3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3C2CE9B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220DD9AF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0864D2C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1EF6418F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D08BA9F" wp14:editId="47F91642">
                <wp:simplePos x="0" y="0"/>
                <wp:positionH relativeFrom="column">
                  <wp:posOffset>1149985</wp:posOffset>
                </wp:positionH>
                <wp:positionV relativeFrom="page">
                  <wp:posOffset>8722995</wp:posOffset>
                </wp:positionV>
                <wp:extent cx="2055495" cy="0"/>
                <wp:effectExtent l="0" t="0" r="0" b="0"/>
                <wp:wrapNone/>
                <wp:docPr id="701" name="Línea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FE4F" id="Línea 590" o:spid="_x0000_s1026" style="position:absolute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55pt,686.85pt" to="252.4pt,6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6E46714" wp14:editId="39D7B2D3">
                <wp:simplePos x="0" y="0"/>
                <wp:positionH relativeFrom="column">
                  <wp:posOffset>3093085</wp:posOffset>
                </wp:positionH>
                <wp:positionV relativeFrom="page">
                  <wp:posOffset>8724265</wp:posOffset>
                </wp:positionV>
                <wp:extent cx="0" cy="1198880"/>
                <wp:effectExtent l="0" t="0" r="38100" b="20320"/>
                <wp:wrapNone/>
                <wp:docPr id="700" name="Línea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AF615" id="Línea 589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686.95pt" to="243.5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170578C" wp14:editId="22F4221E">
                <wp:simplePos x="0" y="0"/>
                <wp:positionH relativeFrom="column">
                  <wp:posOffset>3093085</wp:posOffset>
                </wp:positionH>
                <wp:positionV relativeFrom="page">
                  <wp:posOffset>9752965</wp:posOffset>
                </wp:positionV>
                <wp:extent cx="114300" cy="0"/>
                <wp:effectExtent l="0" t="0" r="0" b="0"/>
                <wp:wrapNone/>
                <wp:docPr id="699" name="Línea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81C1E" id="Línea 588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67.95pt" to="252.55pt,7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FD002F7" wp14:editId="0ACDAE18">
                <wp:simplePos x="0" y="0"/>
                <wp:positionH relativeFrom="column">
                  <wp:posOffset>3093085</wp:posOffset>
                </wp:positionH>
                <wp:positionV relativeFrom="page">
                  <wp:posOffset>8895715</wp:posOffset>
                </wp:positionV>
                <wp:extent cx="114300" cy="0"/>
                <wp:effectExtent l="0" t="0" r="0" b="0"/>
                <wp:wrapNone/>
                <wp:docPr id="698" name="Línea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2344B" id="Línea 587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00.45pt" to="252.55pt,7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GFlA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4FC4EC29" wp14:editId="0F9C965A">
                <wp:simplePos x="0" y="0"/>
                <wp:positionH relativeFrom="column">
                  <wp:posOffset>3093085</wp:posOffset>
                </wp:positionH>
                <wp:positionV relativeFrom="page">
                  <wp:posOffset>8724265</wp:posOffset>
                </wp:positionV>
                <wp:extent cx="114300" cy="170180"/>
                <wp:effectExtent l="0" t="0" r="0" b="1270"/>
                <wp:wrapNone/>
                <wp:docPr id="697" name="Rectángulo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ECF4C" id="Rectángulo 586" o:spid="_x0000_s1026" style="position:absolute;margin-left:243.55pt;margin-top:686.95pt;width:9pt;height:13.4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fI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5BFE200F" wp14:editId="0540C70D">
                <wp:simplePos x="0" y="0"/>
                <wp:positionH relativeFrom="column">
                  <wp:posOffset>1149985</wp:posOffset>
                </wp:positionH>
                <wp:positionV relativeFrom="page">
                  <wp:posOffset>8094345</wp:posOffset>
                </wp:positionV>
                <wp:extent cx="0" cy="1828800"/>
                <wp:effectExtent l="0" t="0" r="38100" b="19050"/>
                <wp:wrapNone/>
                <wp:docPr id="696" name="Línea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B880A" id="Línea 585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55pt,637.35pt" to="90.5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69E64A36" wp14:editId="2120F4B9">
                <wp:simplePos x="0" y="0"/>
                <wp:positionH relativeFrom="column">
                  <wp:posOffset>3093085</wp:posOffset>
                </wp:positionH>
                <wp:positionV relativeFrom="page">
                  <wp:posOffset>9581515</wp:posOffset>
                </wp:positionV>
                <wp:extent cx="114300" cy="0"/>
                <wp:effectExtent l="0" t="0" r="0" b="0"/>
                <wp:wrapNone/>
                <wp:docPr id="695" name="Línea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AA53A" id="Línea 584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54.45pt" to="252.55pt,7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FE90A8B" wp14:editId="08591D20">
                <wp:simplePos x="0" y="0"/>
                <wp:positionH relativeFrom="column">
                  <wp:posOffset>3093085</wp:posOffset>
                </wp:positionH>
                <wp:positionV relativeFrom="page">
                  <wp:posOffset>9410065</wp:posOffset>
                </wp:positionV>
                <wp:extent cx="114300" cy="0"/>
                <wp:effectExtent l="0" t="0" r="0" b="0"/>
                <wp:wrapNone/>
                <wp:docPr id="694" name="Línea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3A66B" id="Línea 583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40.95pt" to="252.55pt,7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579B985E" wp14:editId="5DBF05C7">
                <wp:simplePos x="0" y="0"/>
                <wp:positionH relativeFrom="column">
                  <wp:posOffset>3093085</wp:posOffset>
                </wp:positionH>
                <wp:positionV relativeFrom="page">
                  <wp:posOffset>9238615</wp:posOffset>
                </wp:positionV>
                <wp:extent cx="114300" cy="0"/>
                <wp:effectExtent l="0" t="0" r="0" b="0"/>
                <wp:wrapNone/>
                <wp:docPr id="693" name="Línea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640A8" id="Línea 582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27.45pt" to="252.55pt,7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071C60F4" wp14:editId="044D8321">
                <wp:simplePos x="0" y="0"/>
                <wp:positionH relativeFrom="column">
                  <wp:posOffset>3093085</wp:posOffset>
                </wp:positionH>
                <wp:positionV relativeFrom="page">
                  <wp:posOffset>9067165</wp:posOffset>
                </wp:positionV>
                <wp:extent cx="114300" cy="0"/>
                <wp:effectExtent l="0" t="0" r="0" b="0"/>
                <wp:wrapNone/>
                <wp:docPr id="692" name="Línea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CB5A3" id="Línea 581" o:spid="_x0000_s1026" style="position:absolute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55pt,713.95pt" to="252.55pt,7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72A6D68B" wp14:editId="2CAC48AE">
                <wp:simplePos x="0" y="0"/>
                <wp:positionH relativeFrom="column">
                  <wp:posOffset>3093085</wp:posOffset>
                </wp:positionH>
                <wp:positionV relativeFrom="page">
                  <wp:posOffset>9752965</wp:posOffset>
                </wp:positionV>
                <wp:extent cx="114300" cy="170180"/>
                <wp:effectExtent l="0" t="0" r="0" b="1270"/>
                <wp:wrapNone/>
                <wp:docPr id="691" name="Rectángulo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6DDF4" id="Rectángulo 580" o:spid="_x0000_s1026" style="position:absolute;margin-left:243.55pt;margin-top:767.95pt;width:9pt;height:13.4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566FD426" wp14:editId="686CFDD2">
                <wp:simplePos x="0" y="0"/>
                <wp:positionH relativeFrom="column">
                  <wp:posOffset>3093085</wp:posOffset>
                </wp:positionH>
                <wp:positionV relativeFrom="page">
                  <wp:posOffset>9581515</wp:posOffset>
                </wp:positionV>
                <wp:extent cx="114300" cy="170180"/>
                <wp:effectExtent l="0" t="0" r="0" b="1270"/>
                <wp:wrapNone/>
                <wp:docPr id="690" name="Rectángulo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69B24" id="Rectángulo 579" o:spid="_x0000_s1026" style="position:absolute;margin-left:243.55pt;margin-top:754.45pt;width:9pt;height:13.4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yg6AA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4F2DEC90" wp14:editId="38524D7C">
                <wp:simplePos x="0" y="0"/>
                <wp:positionH relativeFrom="column">
                  <wp:posOffset>3093085</wp:posOffset>
                </wp:positionH>
                <wp:positionV relativeFrom="page">
                  <wp:posOffset>9410065</wp:posOffset>
                </wp:positionV>
                <wp:extent cx="114300" cy="170180"/>
                <wp:effectExtent l="0" t="0" r="0" b="1270"/>
                <wp:wrapNone/>
                <wp:docPr id="689" name="Rectángulo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88DD" id="Rectángulo 578" o:spid="_x0000_s1026" style="position:absolute;margin-left:243.55pt;margin-top:740.95pt;width:9pt;height:13.4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3B97304B" wp14:editId="487372FA">
                <wp:simplePos x="0" y="0"/>
                <wp:positionH relativeFrom="column">
                  <wp:posOffset>3093085</wp:posOffset>
                </wp:positionH>
                <wp:positionV relativeFrom="page">
                  <wp:posOffset>9238615</wp:posOffset>
                </wp:positionV>
                <wp:extent cx="114300" cy="170180"/>
                <wp:effectExtent l="0" t="0" r="0" b="1270"/>
                <wp:wrapNone/>
                <wp:docPr id="688" name="Rectángulo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B0495" id="Rectángulo 577" o:spid="_x0000_s1026" style="position:absolute;margin-left:243.55pt;margin-top:727.45pt;width:9pt;height:13.4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3EFD418D" wp14:editId="100EAE00">
                <wp:simplePos x="0" y="0"/>
                <wp:positionH relativeFrom="column">
                  <wp:posOffset>3093085</wp:posOffset>
                </wp:positionH>
                <wp:positionV relativeFrom="page">
                  <wp:posOffset>9067165</wp:posOffset>
                </wp:positionV>
                <wp:extent cx="114300" cy="170180"/>
                <wp:effectExtent l="0" t="0" r="0" b="1270"/>
                <wp:wrapNone/>
                <wp:docPr id="687" name="Rectángulo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E8030" id="Rectángulo 576" o:spid="_x0000_s1026" style="position:absolute;margin-left:243.55pt;margin-top:713.95pt;width:9pt;height:13.4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ng/wI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6EF44A2E" wp14:editId="515B9A7C">
                <wp:simplePos x="0" y="0"/>
                <wp:positionH relativeFrom="column">
                  <wp:posOffset>1151890</wp:posOffset>
                </wp:positionH>
                <wp:positionV relativeFrom="page">
                  <wp:posOffset>8094345</wp:posOffset>
                </wp:positionV>
                <wp:extent cx="1371600" cy="629920"/>
                <wp:effectExtent l="0" t="0" r="0" b="0"/>
                <wp:wrapNone/>
                <wp:docPr id="686" name="Rectángulo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54729" id="Rectángulo 575" o:spid="_x0000_s1026" style="position:absolute;margin-left:90.7pt;margin-top:637.35pt;width:108pt;height:49.6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iEAQ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A8A06C3" wp14:editId="4034F6A2">
                <wp:simplePos x="0" y="0"/>
                <wp:positionH relativeFrom="column">
                  <wp:posOffset>3093085</wp:posOffset>
                </wp:positionH>
                <wp:positionV relativeFrom="page">
                  <wp:posOffset>8895715</wp:posOffset>
                </wp:positionV>
                <wp:extent cx="114300" cy="170180"/>
                <wp:effectExtent l="0" t="0" r="0" b="1270"/>
                <wp:wrapNone/>
                <wp:docPr id="684" name="Rectángulo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75E98" id="Rectángulo 573" o:spid="_x0000_s1026" style="position:absolute;margin-left:243.55pt;margin-top:700.45pt;width:9pt;height:13.4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32640" behindDoc="0" locked="0" layoutInCell="1" allowOverlap="1" wp14:anchorId="2015F74E" wp14:editId="4AE6844F">
            <wp:simplePos x="0" y="0"/>
            <wp:positionH relativeFrom="column">
              <wp:posOffset>2521585</wp:posOffset>
            </wp:positionH>
            <wp:positionV relativeFrom="page">
              <wp:posOffset>8094345</wp:posOffset>
            </wp:positionV>
            <wp:extent cx="685800" cy="628650"/>
            <wp:effectExtent l="0" t="0" r="0" b="0"/>
            <wp:wrapNone/>
            <wp:docPr id="683" name="Imagen 572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2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4767544A" wp14:editId="086EB447">
                <wp:simplePos x="0" y="0"/>
                <wp:positionH relativeFrom="column">
                  <wp:posOffset>1151890</wp:posOffset>
                </wp:positionH>
                <wp:positionV relativeFrom="page">
                  <wp:posOffset>8724265</wp:posOffset>
                </wp:positionV>
                <wp:extent cx="1943100" cy="1198880"/>
                <wp:effectExtent l="0" t="0" r="0" b="1270"/>
                <wp:wrapNone/>
                <wp:docPr id="682" name="Rectángulo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C2D6B" id="Rectángulo 571" o:spid="_x0000_s1026" style="position:absolute;margin-left:90.7pt;margin-top:686.95pt;width:153pt;height:94.4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5970F45" wp14:editId="1A06B8A6">
                <wp:simplePos x="0" y="0"/>
                <wp:positionH relativeFrom="column">
                  <wp:posOffset>304800</wp:posOffset>
                </wp:positionH>
                <wp:positionV relativeFrom="page">
                  <wp:posOffset>8462645</wp:posOffset>
                </wp:positionV>
                <wp:extent cx="567055" cy="661670"/>
                <wp:effectExtent l="0" t="0" r="23495" b="24130"/>
                <wp:wrapNone/>
                <wp:docPr id="565" name="Grupo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566" name="Forma libre 597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orma libre 598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orma libre 599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orma libre 600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orma libre 601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orma libre 602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orma libre 603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orma libre 604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orma libre 605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orma libre 606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orma libre 607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orma libre 608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orma libre 609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orma libre 610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orma libre 611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orma libre 612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orma libre 613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orma libre 614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orma libre 615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orma libre 616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orma libre 617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orma libre 618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orma libre 619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orma libre 620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orma libre 621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orma libre 622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orma libre 623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orma libre 624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orma libre 625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orma libre 626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orma libre 627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orma libre 628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orma libre 629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orma libre 630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orma libre 631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orma libre 632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orma libre 633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orma libre 634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orma libre 635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orma libre 636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orma libre 637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orma libre 638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orma libre 639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orma libre 640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orma libre 641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orma libre 642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orma libre 643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orma libre 644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orma libre 645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orma libre 646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orma libre 647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orma libre 648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orma libre 649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orma libre 650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orma libre 651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orma libre 652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orma libre 653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orma libre 654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orma libre 655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orma libre 656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orma libre 657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orma libre 658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orma libre 659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orma libre 660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orma libre 661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orma libre 662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orma libre 663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orma libre 664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orma libre 665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orma libre 666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orma libre 667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orma libre 668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orma libre 669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orma libre 670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orma libre 671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orma libre 672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orma libre 673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orma libre 674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orma libre 675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orma libre 676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orma libre 677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orma libre 678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orma libre 679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orma libre 680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orma libre 681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orma libre 682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orma libre 683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orma libre 684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orma libre 685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orma libre 686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orma libre 687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orma libre 688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orma libre 689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orma libre 690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orma libre 691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orma libre 692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orma libre 693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orma libre 694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orma libre 695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orma libre 696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orma libre 697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orma libre 698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orma libre 699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orma libre 700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orma libre 701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orma libre 702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orma libre 703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orma libre 704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orma libre 705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orma libre 706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orma libre 707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orma libre 708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orma libre 709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orma libre 710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orma libre 711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orma libre 712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00CE3" id="Grupo 596" o:spid="_x0000_s1026" style="position:absolute;margin-left:24pt;margin-top:666.35pt;width:44.65pt;height:52.1pt;z-index:251657216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">
                <v:shape id="Forma libre 597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598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599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600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601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602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603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604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605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606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607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608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609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610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611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612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613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614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615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616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617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618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619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620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621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622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623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624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625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626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627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628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629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630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631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632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633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Yc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xMzAgeZ9IR0PM7AAAA//8DAFBLAQItABQABgAIAAAAIQDb4fbL7gAAAIUBAAATAAAAAAAAAAAA&#10;AAAAAAAAAABbQ29udGVudF9UeXBlc10ueG1sUEsBAi0AFAAGAAgAAAAhAFr0LFu/AAAAFQEAAAsA&#10;AAAAAAAAAAAAAAAAHwEAAF9yZWxzLy5yZWxzUEsBAi0AFAAGAAgAAAAhAAB1phz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634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635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636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637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638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639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640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641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642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643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8n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s&#10;PIH3mXQE5PIFAAD//wMAUEsBAi0AFAAGAAgAAAAhANvh9svuAAAAhQEAABMAAAAAAAAAAAAAAAAA&#10;AAAAAFtDb250ZW50X1R5cGVzXS54bWxQSwECLQAUAAYACAAAACEAWvQsW78AAAAVAQAACwAAAAAA&#10;AAAAAAAAAAAfAQAAX3JlbHMvLnJlbHNQSwECLQAUAAYACAAAACEAKuFfJ8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644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645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646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647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648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649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650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651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652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653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3k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UZrC75l4BOTsBwAA//8DAFBLAQItABQABgAIAAAAIQDb4fbL7gAAAIUBAAATAAAAAAAA&#10;AAAAAAAAAAAAAABbQ29udGVudF9UeXBlc10ueG1sUEsBAi0AFAAGAAgAAAAhAFr0LFu/AAAAFQEA&#10;AAsAAAAAAAAAAAAAAAAAHwEAAF9yZWxzLy5yZWxzUEsBAi0AFAAGAAgAAAAhAEvX3eT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654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655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656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657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658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659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660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661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662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663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z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ehvC9Uw4AnJ+AQAA//8DAFBLAQItABQABgAIAAAAIQDb4fbL7gAAAIUBAAATAAAAAAAA&#10;AAAAAAAAAAAAAABbQ29udGVudF9UeXBlc10ueG1sUEsBAi0AFAAGAAgAAAAhAFr0LFu/AAAAFQEA&#10;AAsAAAAAAAAAAAAAAAAAHwEAAF9yZWxzLy5yZWxzUEsBAi0AFAAGAAgAAAAhAEJETM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664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665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666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667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668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669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670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671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672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673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tJ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qp5CX9n8hGQm18AAAD//wMAUEsBAi0AFAAGAAgAAAAhANvh9svuAAAAhQEAABMAAAAAAAAAAAAA&#10;AAAAAAAAAFtDb250ZW50X1R5cGVzXS54bWxQSwECLQAUAAYACAAAACEAWvQsW78AAAAVAQAACwAA&#10;AAAAAAAAAAAAAAAfAQAAX3JlbHMvLnJlbHNQSwECLQAUAAYACAAAACEA6IqrS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674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675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676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677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678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679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680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681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682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683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OQ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1gNi3g/0w6ArL6AwAA//8DAFBLAQItABQABgAIAAAAIQDb4fbL7gAAAIUBAAATAAAAAAAAAAAA&#10;AAAAAAAAAABbQ29udGVudF9UeXBlc10ueG1sUEsBAi0AFAAGAAgAAAAhAFr0LFu/AAAAFQEAAAsA&#10;AAAAAAAAAAAAAAAAHwEAAF9yZWxzLy5yZWxzUEsBAi0AFAAGAAgAAAAhAB0CI5D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684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685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686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687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688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689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690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691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692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693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6N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aQJDE8z4QjIFcPAAAA//8DAFBLAQItABQABgAIAAAAIQDb4fbL7gAAAIUBAAATAAAAAAAAAAAA&#10;AAAAAAAAAABbQ29udGVudF9UeXBlc10ueG1sUEsBAi0AFAAGAAgAAAAhAFr0LFu/AAAAFQEAAAsA&#10;AAAAAAAAAAAAAAAAHwEAAF9yZWxzLy5yZWxzUEsBAi0AFAAGAAgAAAAhANzaHo3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694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695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696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697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698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699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700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701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702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703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Ad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jAY9uFzJhwBOX0DAAD//wMAUEsBAi0AFAAGAAgAAAAhANvh9svuAAAAhQEAABMAAAAAAAAAAAAA&#10;AAAAAAAAAFtDb250ZW50X1R5cGVzXS54bWxQSwECLQAUAAYACAAAACEAWvQsW78AAAAVAQAACwAA&#10;AAAAAAAAAAAAAAAfAQAAX3JlbHMvLnJlbHNQSwECLQAUAAYACAAAACEASJCwHc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704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705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706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hp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4egL/s6EIyDnLwAAAP//AwBQSwECLQAUAAYACAAAACEA2+H2y+4AAACFAQAAEwAAAAAAAAAA&#10;AAAAAAAAAAAAW0NvbnRlbnRfVHlwZXNdLnhtbFBLAQItABQABgAIAAAAIQBa9CxbvwAAABUBAAAL&#10;AAAAAAAAAAAAAAAAAB8BAABfcmVscy8ucmVsc1BLAQItABQABgAIAAAAIQDHeShp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707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708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709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710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711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712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7A731A9A" wp14:editId="0EE67C45">
                <wp:simplePos x="0" y="0"/>
                <wp:positionH relativeFrom="column">
                  <wp:posOffset>261620</wp:posOffset>
                </wp:positionH>
                <wp:positionV relativeFrom="page">
                  <wp:posOffset>7485380</wp:posOffset>
                </wp:positionV>
                <wp:extent cx="657225" cy="200025"/>
                <wp:effectExtent l="0" t="0" r="9525" b="9525"/>
                <wp:wrapNone/>
                <wp:docPr id="564" name="Cuadro de text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00B1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31A9A" id="Cuadro de texto 452" o:spid="_x0000_s1054" type="#_x0000_t202" style="position:absolute;margin-left:20.6pt;margin-top:589.4pt;width:51.75pt;height:15.7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3F00B13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5630178E" wp14:editId="3B3A0CE1">
                <wp:simplePos x="0" y="0"/>
                <wp:positionH relativeFrom="column">
                  <wp:posOffset>1242060</wp:posOffset>
                </wp:positionH>
                <wp:positionV relativeFrom="page">
                  <wp:posOffset>6427470</wp:posOffset>
                </wp:positionV>
                <wp:extent cx="1028700" cy="400050"/>
                <wp:effectExtent l="0" t="0" r="0" b="0"/>
                <wp:wrapNone/>
                <wp:docPr id="563" name="Cuadro de texto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F6F2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3F28EDF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178E" id="Cuadro de texto 451" o:spid="_x0000_s1055" type="#_x0000_t202" style="position:absolute;margin-left:97.8pt;margin-top:506.1pt;width:81pt;height:31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640F6F2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3F28EDF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5D5CD0D0" wp14:editId="3D0CD4DA">
                <wp:simplePos x="0" y="0"/>
                <wp:positionH relativeFrom="column">
                  <wp:posOffset>2523490</wp:posOffset>
                </wp:positionH>
                <wp:positionV relativeFrom="page">
                  <wp:posOffset>6265545</wp:posOffset>
                </wp:positionV>
                <wp:extent cx="0" cy="629920"/>
                <wp:effectExtent l="0" t="0" r="38100" b="36830"/>
                <wp:wrapNone/>
                <wp:docPr id="562" name="Línea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CD6D3" id="Línea 450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7pt,493.35pt" to="198.7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05F9C596" wp14:editId="304E831E">
                <wp:simplePos x="0" y="0"/>
                <wp:positionH relativeFrom="column">
                  <wp:posOffset>1308735</wp:posOffset>
                </wp:positionH>
                <wp:positionV relativeFrom="page">
                  <wp:posOffset>6998970</wp:posOffset>
                </wp:positionV>
                <wp:extent cx="1372870" cy="914400"/>
                <wp:effectExtent l="0" t="0" r="0" b="0"/>
                <wp:wrapNone/>
                <wp:docPr id="561" name="Cuadro de texto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94F383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1C4EEB0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1A9BC19E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645F7BD9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3E1F2F8A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4D6F96B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9C596" id="Cuadro de texto 449" o:spid="_x0000_s1056" type="#_x0000_t202" style="position:absolute;margin-left:103.05pt;margin-top:551.1pt;width:108.1pt;height:1in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7B94F383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1C4EEB0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1A9BC19E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645F7BD9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3E1F2F8A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4D6F96B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41902923" wp14:editId="4F08DA28">
                <wp:simplePos x="0" y="0"/>
                <wp:positionH relativeFrom="column">
                  <wp:posOffset>1151890</wp:posOffset>
                </wp:positionH>
                <wp:positionV relativeFrom="page">
                  <wp:posOffset>6894195</wp:posOffset>
                </wp:positionV>
                <wp:extent cx="2055495" cy="0"/>
                <wp:effectExtent l="0" t="0" r="0" b="0"/>
                <wp:wrapNone/>
                <wp:docPr id="560" name="Línea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389AF" id="Línea 448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7pt,542.85pt" to="252.5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205DDAE3" wp14:editId="21A61C94">
                <wp:simplePos x="0" y="0"/>
                <wp:positionH relativeFrom="column">
                  <wp:posOffset>3094990</wp:posOffset>
                </wp:positionH>
                <wp:positionV relativeFrom="page">
                  <wp:posOffset>6895465</wp:posOffset>
                </wp:positionV>
                <wp:extent cx="0" cy="1198880"/>
                <wp:effectExtent l="0" t="0" r="38100" b="20320"/>
                <wp:wrapNone/>
                <wp:docPr id="559" name="Línea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1AF7F" id="Línea 447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42.95pt" to="243.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48EEFAEE" wp14:editId="7CA330C1">
                <wp:simplePos x="0" y="0"/>
                <wp:positionH relativeFrom="column">
                  <wp:posOffset>3094990</wp:posOffset>
                </wp:positionH>
                <wp:positionV relativeFrom="page">
                  <wp:posOffset>7924165</wp:posOffset>
                </wp:positionV>
                <wp:extent cx="114300" cy="0"/>
                <wp:effectExtent l="0" t="0" r="0" b="0"/>
                <wp:wrapNone/>
                <wp:docPr id="558" name="Línea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3F053" id="Línea 446" o:spid="_x0000_s1026" style="position:absolute;z-index: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623.95pt" to="252.7pt,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69D1DF21" wp14:editId="1B9257E6">
                <wp:simplePos x="0" y="0"/>
                <wp:positionH relativeFrom="column">
                  <wp:posOffset>3094990</wp:posOffset>
                </wp:positionH>
                <wp:positionV relativeFrom="page">
                  <wp:posOffset>7066915</wp:posOffset>
                </wp:positionV>
                <wp:extent cx="114300" cy="0"/>
                <wp:effectExtent l="0" t="0" r="0" b="0"/>
                <wp:wrapNone/>
                <wp:docPr id="557" name="Línea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D461C" id="Línea 445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56.45pt" to="252.7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02BF4CAD" wp14:editId="5842C8BA">
                <wp:simplePos x="0" y="0"/>
                <wp:positionH relativeFrom="column">
                  <wp:posOffset>3094990</wp:posOffset>
                </wp:positionH>
                <wp:positionV relativeFrom="page">
                  <wp:posOffset>6895465</wp:posOffset>
                </wp:positionV>
                <wp:extent cx="114300" cy="170180"/>
                <wp:effectExtent l="0" t="0" r="0" b="1270"/>
                <wp:wrapNone/>
                <wp:docPr id="556" name="Rectángulo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77B9C" id="Rectángulo 444" o:spid="_x0000_s1026" style="position:absolute;margin-left:243.7pt;margin-top:542.95pt;width:9pt;height:13.4pt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4F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A1EFA1D" wp14:editId="151B6DED">
                <wp:simplePos x="0" y="0"/>
                <wp:positionH relativeFrom="column">
                  <wp:posOffset>1151890</wp:posOffset>
                </wp:positionH>
                <wp:positionV relativeFrom="page">
                  <wp:posOffset>6265545</wp:posOffset>
                </wp:positionV>
                <wp:extent cx="0" cy="1828800"/>
                <wp:effectExtent l="0" t="0" r="38100" b="19050"/>
                <wp:wrapNone/>
                <wp:docPr id="555" name="Línea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71EF9" id="Línea 443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7pt,493.35pt" to="90.7pt,6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379F642" wp14:editId="5854D538">
                <wp:simplePos x="0" y="0"/>
                <wp:positionH relativeFrom="column">
                  <wp:posOffset>3094990</wp:posOffset>
                </wp:positionH>
                <wp:positionV relativeFrom="page">
                  <wp:posOffset>7752715</wp:posOffset>
                </wp:positionV>
                <wp:extent cx="114300" cy="0"/>
                <wp:effectExtent l="0" t="0" r="0" b="0"/>
                <wp:wrapNone/>
                <wp:docPr id="554" name="Línea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0E968" id="Línea 442" o:spid="_x0000_s1026" style="position:absolute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610.45pt" to="252.7pt,6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7280" behindDoc="0" locked="0" layoutInCell="1" allowOverlap="1" wp14:anchorId="2E451BFC" wp14:editId="4984A10E">
                <wp:simplePos x="0" y="0"/>
                <wp:positionH relativeFrom="column">
                  <wp:posOffset>3094990</wp:posOffset>
                </wp:positionH>
                <wp:positionV relativeFrom="page">
                  <wp:posOffset>7581265</wp:posOffset>
                </wp:positionV>
                <wp:extent cx="114300" cy="0"/>
                <wp:effectExtent l="0" t="0" r="0" b="0"/>
                <wp:wrapNone/>
                <wp:docPr id="553" name="Línea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A24E3" id="Línea 441" o:spid="_x0000_s1026" style="position:absolute;z-index:251617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96.95pt" to="252.7pt,5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7A54CDCB" wp14:editId="00237C84">
                <wp:simplePos x="0" y="0"/>
                <wp:positionH relativeFrom="column">
                  <wp:posOffset>3094990</wp:posOffset>
                </wp:positionH>
                <wp:positionV relativeFrom="page">
                  <wp:posOffset>7409815</wp:posOffset>
                </wp:positionV>
                <wp:extent cx="114300" cy="0"/>
                <wp:effectExtent l="0" t="0" r="0" b="0"/>
                <wp:wrapNone/>
                <wp:docPr id="552" name="Línea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21E2B" id="Línea 440" o:spid="_x0000_s1026" style="position:absolute;z-index:251616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83.45pt" to="252.7pt,5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06D28F83" wp14:editId="6C6C930A">
                <wp:simplePos x="0" y="0"/>
                <wp:positionH relativeFrom="column">
                  <wp:posOffset>3094990</wp:posOffset>
                </wp:positionH>
                <wp:positionV relativeFrom="page">
                  <wp:posOffset>7238365</wp:posOffset>
                </wp:positionV>
                <wp:extent cx="114300" cy="0"/>
                <wp:effectExtent l="0" t="0" r="0" b="0"/>
                <wp:wrapNone/>
                <wp:docPr id="551" name="Línea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9DF6" id="Línea 439" o:spid="_x0000_s1026" style="position:absolute;z-index:25161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7pt,569.95pt" to="252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4208" behindDoc="0" locked="0" layoutInCell="1" allowOverlap="1" wp14:anchorId="40D3370C" wp14:editId="1C51E497">
                <wp:simplePos x="0" y="0"/>
                <wp:positionH relativeFrom="column">
                  <wp:posOffset>3094990</wp:posOffset>
                </wp:positionH>
                <wp:positionV relativeFrom="page">
                  <wp:posOffset>7924165</wp:posOffset>
                </wp:positionV>
                <wp:extent cx="114300" cy="170180"/>
                <wp:effectExtent l="0" t="0" r="0" b="1270"/>
                <wp:wrapNone/>
                <wp:docPr id="550" name="Rectángulo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31B3A" id="Rectángulo 438" o:spid="_x0000_s1026" style="position:absolute;margin-left:243.7pt;margin-top:623.95pt;width:9pt;height:13.4pt;z-index:25161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3184" behindDoc="0" locked="0" layoutInCell="1" allowOverlap="1" wp14:anchorId="7C1140F6" wp14:editId="0CBB43C2">
                <wp:simplePos x="0" y="0"/>
                <wp:positionH relativeFrom="column">
                  <wp:posOffset>3094990</wp:posOffset>
                </wp:positionH>
                <wp:positionV relativeFrom="page">
                  <wp:posOffset>7752715</wp:posOffset>
                </wp:positionV>
                <wp:extent cx="114300" cy="170180"/>
                <wp:effectExtent l="0" t="0" r="0" b="1270"/>
                <wp:wrapNone/>
                <wp:docPr id="549" name="Rectángulo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B9948" id="Rectángulo 437" o:spid="_x0000_s1026" style="position:absolute;margin-left:243.7pt;margin-top:610.45pt;width:9pt;height:13.4pt;z-index: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47F07D44" wp14:editId="07232739">
                <wp:simplePos x="0" y="0"/>
                <wp:positionH relativeFrom="column">
                  <wp:posOffset>3094990</wp:posOffset>
                </wp:positionH>
                <wp:positionV relativeFrom="page">
                  <wp:posOffset>7581265</wp:posOffset>
                </wp:positionV>
                <wp:extent cx="114300" cy="170180"/>
                <wp:effectExtent l="0" t="0" r="0" b="1270"/>
                <wp:wrapNone/>
                <wp:docPr id="548" name="Rectángulo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E8FB6" id="Rectángulo 436" o:spid="_x0000_s1026" style="position:absolute;margin-left:243.7pt;margin-top:596.95pt;width:9pt;height:13.4pt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XI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26FDE55B" wp14:editId="6AA45C98">
                <wp:simplePos x="0" y="0"/>
                <wp:positionH relativeFrom="column">
                  <wp:posOffset>3094990</wp:posOffset>
                </wp:positionH>
                <wp:positionV relativeFrom="page">
                  <wp:posOffset>7409815</wp:posOffset>
                </wp:positionV>
                <wp:extent cx="114300" cy="170180"/>
                <wp:effectExtent l="0" t="0" r="0" b="1270"/>
                <wp:wrapNone/>
                <wp:docPr id="547" name="Rectángulo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080F9" id="Rectángulo 435" o:spid="_x0000_s1026" style="position:absolute;margin-left:243.7pt;margin-top:583.45pt;width:9pt;height:13.4pt;z-index: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47535F45" wp14:editId="3E811779">
                <wp:simplePos x="0" y="0"/>
                <wp:positionH relativeFrom="column">
                  <wp:posOffset>3094990</wp:posOffset>
                </wp:positionH>
                <wp:positionV relativeFrom="page">
                  <wp:posOffset>7238365</wp:posOffset>
                </wp:positionV>
                <wp:extent cx="114300" cy="170180"/>
                <wp:effectExtent l="0" t="0" r="0" b="1270"/>
                <wp:wrapNone/>
                <wp:docPr id="546" name="Rectángulo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2583A" id="Rectángulo 434" o:spid="_x0000_s1026" style="position:absolute;margin-left:243.7pt;margin-top:569.95pt;width:9pt;height:13.4pt;z-index:251610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50943121" wp14:editId="796E5824">
                <wp:simplePos x="0" y="0"/>
                <wp:positionH relativeFrom="column">
                  <wp:posOffset>1153795</wp:posOffset>
                </wp:positionH>
                <wp:positionV relativeFrom="page">
                  <wp:posOffset>6265545</wp:posOffset>
                </wp:positionV>
                <wp:extent cx="1371600" cy="629920"/>
                <wp:effectExtent l="0" t="0" r="0" b="0"/>
                <wp:wrapNone/>
                <wp:docPr id="545" name="Rectángulo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EC79D" id="Rectángulo 433" o:spid="_x0000_s1026" style="position:absolute;margin-left:90.85pt;margin-top:493.35pt;width:108pt;height:49.6pt;z-index: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08064" behindDoc="0" locked="0" layoutInCell="1" allowOverlap="1" wp14:anchorId="4ED71F80" wp14:editId="19385F75">
            <wp:simplePos x="0" y="0"/>
            <wp:positionH relativeFrom="column">
              <wp:posOffset>8890</wp:posOffset>
            </wp:positionH>
            <wp:positionV relativeFrom="page">
              <wp:posOffset>7922895</wp:posOffset>
            </wp:positionV>
            <wp:extent cx="1143000" cy="171450"/>
            <wp:effectExtent l="0" t="0" r="0" b="0"/>
            <wp:wrapNone/>
            <wp:docPr id="544" name="Imagen 432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2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10721D62" wp14:editId="22B2C114">
                <wp:simplePos x="0" y="0"/>
                <wp:positionH relativeFrom="column">
                  <wp:posOffset>3094990</wp:posOffset>
                </wp:positionH>
                <wp:positionV relativeFrom="page">
                  <wp:posOffset>7066915</wp:posOffset>
                </wp:positionV>
                <wp:extent cx="114300" cy="170180"/>
                <wp:effectExtent l="0" t="0" r="0" b="1270"/>
                <wp:wrapNone/>
                <wp:docPr id="543" name="Rectángulo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77D68" id="Rectángulo 431" o:spid="_x0000_s1026" style="position:absolute;margin-left:243.7pt;margin-top:556.45pt;width:9pt;height:13.4pt;z-index:251607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606016" behindDoc="0" locked="0" layoutInCell="1" allowOverlap="1" wp14:anchorId="53F8276F" wp14:editId="3EA5F13C">
            <wp:simplePos x="0" y="0"/>
            <wp:positionH relativeFrom="column">
              <wp:posOffset>2523490</wp:posOffset>
            </wp:positionH>
            <wp:positionV relativeFrom="page">
              <wp:posOffset>6265545</wp:posOffset>
            </wp:positionV>
            <wp:extent cx="685800" cy="628650"/>
            <wp:effectExtent l="0" t="0" r="0" b="0"/>
            <wp:wrapNone/>
            <wp:docPr id="542" name="Imagen 430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0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04992" behindDoc="0" locked="0" layoutInCell="1" allowOverlap="1" wp14:anchorId="0FE152CC" wp14:editId="7F2463E2">
                <wp:simplePos x="0" y="0"/>
                <wp:positionH relativeFrom="column">
                  <wp:posOffset>1153795</wp:posOffset>
                </wp:positionH>
                <wp:positionV relativeFrom="page">
                  <wp:posOffset>6895465</wp:posOffset>
                </wp:positionV>
                <wp:extent cx="1943100" cy="1198880"/>
                <wp:effectExtent l="0" t="0" r="0" b="1270"/>
                <wp:wrapNone/>
                <wp:docPr id="541" name="Rectángulo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A698" id="Rectángulo 429" o:spid="_x0000_s1026" style="position:absolute;margin-left:90.85pt;margin-top:542.95pt;width:153pt;height:94.4pt;z-index:251604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5A3BE21" wp14:editId="3218D42E">
                <wp:simplePos x="0" y="0"/>
                <wp:positionH relativeFrom="column">
                  <wp:posOffset>306705</wp:posOffset>
                </wp:positionH>
                <wp:positionV relativeFrom="page">
                  <wp:posOffset>6633845</wp:posOffset>
                </wp:positionV>
                <wp:extent cx="567055" cy="661670"/>
                <wp:effectExtent l="0" t="0" r="23495" b="24130"/>
                <wp:wrapNone/>
                <wp:docPr id="424" name="Grup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425" name="Forma libre 455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orma libre 456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orma libre 457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orma libre 458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orma libre 459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orma libre 460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orma libre 461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orma libre 462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orma libre 463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orma libre 464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orma libre 465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orma libre 466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orma libre 467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orma libre 468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orma libre 469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orma libre 470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orma libre 471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orma libre 472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orma libre 473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orma libre 474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orma libre 475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orma libre 476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orma libre 477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orma libre 478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orma libre 479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orma libre 480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orma libre 481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orma libre 482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orma libre 483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orma libre 484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orma libre 485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orma libre 486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orma libre 487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orma libre 488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orma libre 489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orma libre 490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orma libre 491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orma libre 492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orma libre 493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orma libre 494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orma libre 495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orma libre 496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orma libre 497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orma libre 498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orma libre 499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orma libre 500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orma libre 501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orma libre 502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orma libre 503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orma libre 504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orma libre 505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orma libre 506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orma libre 507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orma libre 508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orma libre 509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orma libre 510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orma libre 511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orma libre 512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orma libre 513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orma libre 514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orma libre 515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orma libre 516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orma libre 517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orma libre 518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orma libre 519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orma libre 520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orma libre 521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orma libre 522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orma libre 523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orma libre 524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orma libre 525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orma libre 526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orma libre 527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orma libre 528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orma libre 529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orma libre 530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orma libre 531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orma libre 532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orma libre 533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orma libre 534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orma libre 535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orma libre 536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orma libre 537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orma libre 538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orma libre 539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orma libre 540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orma libre 541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orma libre 542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orma libre 543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orma libre 544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orma libre 545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orma libre 546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orma libre 547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orma libre 548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orma libre 549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orma libre 550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orma libre 551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orma libre 552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orma libre 553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orma libre 554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orma libre 555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orma libre 556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orma libre 557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orma libre 558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orma libre 559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orma libre 560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orma libre 561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orma libre 562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orma libre 563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orma libre 564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orma libre 565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orma libre 566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orma libre 567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orma libre 568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orma libre 569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orma libre 570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F30EC" id="Grupo 454" o:spid="_x0000_s1026" style="position:absolute;margin-left:24.15pt;margin-top:522.35pt;width:44.65pt;height:52.1pt;z-index:251630592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">
                <v:shape id="Forma libre 455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456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457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IXF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yawvVMOgJy8QsAAP//AwBQSwECLQAUAAYACAAAACEA2+H2y+4AAACFAQAAEwAAAAAAAAAA&#10;AAAAAAAAAAAAW0NvbnRlbnRfVHlwZXNdLnhtbFBLAQItABQABgAIAAAAIQBa9CxbvwAAABUBAAAL&#10;AAAAAAAAAAAAAAAAAB8BAABfcmVscy8ucmVsc1BLAQItABQABgAIAAAAIQC/0IXF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458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459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460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461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462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463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464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465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466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467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468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469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470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471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472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473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474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475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476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477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478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479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Kg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A0SuF1Jh4BufwDAAD//wMAUEsBAi0AFAAGAAgAAAAhANvh9svuAAAAhQEAABMAAAAAAAAAAAAA&#10;AAAAAAAAAFtDb250ZW50X1R5cGVzXS54bWxQSwECLQAUAAYACAAAACEAWvQsW78AAAAVAQAACwAA&#10;AAAAAAAAAAAAAAAfAQAAX3JlbHMvLnJlbHNQSwECLQAUAAYACAAAACEAMmWCoM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480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481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482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483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484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485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486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487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488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489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490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491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492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493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494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lRxAAAANw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nMTwOhOOgJz/AwAA//8DAFBLAQItABQABgAIAAAAIQDb4fbL7gAAAIUBAAATAAAAAAAAAAAA&#10;AAAAAAAAAABbQ29udGVudF9UeXBlc10ueG1sUEsBAi0AFAAGAAgAAAAhAFr0LFu/AAAAFQEAAAsA&#10;AAAAAAAAAAAAAAAAHwEAAF9yZWxzLy5yZWxzUEsBAi0AFAAGAAgAAAAhAC9W2VHEAAAA3A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495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496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497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498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499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500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501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502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503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504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505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506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507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508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509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510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511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512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513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514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515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516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517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518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519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520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521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522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523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524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525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526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527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528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529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530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531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532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533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534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535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536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537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538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539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540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541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542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543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544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545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546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x0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oAs8z6QjI+QMAAP//AwBQSwECLQAUAAYACAAAACEA2+H2y+4AAACFAQAAEwAAAAAAAAAAAAAA&#10;AAAAAAAAW0NvbnRlbnRfVHlwZXNdLnhtbFBLAQItABQABgAIAAAAIQBa9CxbvwAAABUBAAALAAAA&#10;AAAAAAAAAAAAAB8BAABfcmVscy8ucmVsc1BLAQItABQABgAIAAAAIQBHB/x0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547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548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549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550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551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552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553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554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555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556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557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P3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pEG5n4hGQsz8AAAD//wMAUEsBAi0AFAAGAAgAAAAhANvh9svuAAAAhQEAABMAAAAAAAAA&#10;AAAAAAAAAAAAAFtDb250ZW50X1R5cGVzXS54bWxQSwECLQAUAAYACAAAACEAWvQsW78AAAAVAQAA&#10;CwAAAAAAAAAAAAAAAAAfAQAAX3JlbHMvLnJlbHNQSwECLQAUAAYACAAAACEAVSsD98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558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559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560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561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bWxQAAANwAAAAPAAAAZHJzL2Rvd25yZXYueG1sRI9Ba8JA&#10;FITvgv9heUJvZpNKrU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D1DfbW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562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563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564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565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566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567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568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569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570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01920" behindDoc="0" locked="0" layoutInCell="1" allowOverlap="1" wp14:anchorId="08593B28" wp14:editId="7D90C4F2">
                <wp:simplePos x="0" y="0"/>
                <wp:positionH relativeFrom="column">
                  <wp:posOffset>263525</wp:posOffset>
                </wp:positionH>
                <wp:positionV relativeFrom="page">
                  <wp:posOffset>5656580</wp:posOffset>
                </wp:positionV>
                <wp:extent cx="657225" cy="200025"/>
                <wp:effectExtent l="0" t="0" r="9525" b="9525"/>
                <wp:wrapNone/>
                <wp:docPr id="423" name="Cuadro de text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F87B9B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3B28" id="Cuadro de texto 310" o:spid="_x0000_s1057" type="#_x0000_t202" style="position:absolute;margin-left:20.75pt;margin-top:445.4pt;width:51.75pt;height:15.75pt;z-index:251601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6F87B9B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600896" behindDoc="0" locked="0" layoutInCell="1" allowOverlap="1" wp14:anchorId="2A4CA220" wp14:editId="35E068C2">
                <wp:simplePos x="0" y="0"/>
                <wp:positionH relativeFrom="column">
                  <wp:posOffset>1243965</wp:posOffset>
                </wp:positionH>
                <wp:positionV relativeFrom="page">
                  <wp:posOffset>4598670</wp:posOffset>
                </wp:positionV>
                <wp:extent cx="1028700" cy="400050"/>
                <wp:effectExtent l="0" t="0" r="0" b="0"/>
                <wp:wrapNone/>
                <wp:docPr id="422" name="Cuadro de text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9C0F0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72F943BA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A220" id="Cuadro de texto 309" o:spid="_x0000_s1058" type="#_x0000_t202" style="position:absolute;margin-left:97.95pt;margin-top:362.1pt;width:81pt;height:31.5pt;z-index:251600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799C0F0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72F943BA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34582619" wp14:editId="7D1FA33B">
                <wp:simplePos x="0" y="0"/>
                <wp:positionH relativeFrom="column">
                  <wp:posOffset>2525395</wp:posOffset>
                </wp:positionH>
                <wp:positionV relativeFrom="page">
                  <wp:posOffset>4436745</wp:posOffset>
                </wp:positionV>
                <wp:extent cx="0" cy="629920"/>
                <wp:effectExtent l="0" t="0" r="38100" b="36830"/>
                <wp:wrapNone/>
                <wp:docPr id="42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F4490" id="Line 308" o:spid="_x0000_s1026" style="position:absolute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349.35pt" to="198.85pt,3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8848" behindDoc="0" locked="0" layoutInCell="1" allowOverlap="1" wp14:anchorId="6AA164B8" wp14:editId="41C5F696">
                <wp:simplePos x="0" y="0"/>
                <wp:positionH relativeFrom="column">
                  <wp:posOffset>1310640</wp:posOffset>
                </wp:positionH>
                <wp:positionV relativeFrom="page">
                  <wp:posOffset>5170170</wp:posOffset>
                </wp:positionV>
                <wp:extent cx="1372870" cy="914400"/>
                <wp:effectExtent l="0" t="0" r="0" b="0"/>
                <wp:wrapNone/>
                <wp:docPr id="420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3F4A3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4A0FB391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57689E5C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639023B5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2BB6D35C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1FD74CE3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164B8" id="Cuadro de texto 307" o:spid="_x0000_s1059" type="#_x0000_t202" style="position:absolute;margin-left:103.2pt;margin-top:407.1pt;width:108.1pt;height:1in;z-index:251598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4F3F4A3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4A0FB391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57689E5C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639023B5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2BB6D35C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1FD74CE3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7824" behindDoc="0" locked="0" layoutInCell="1" allowOverlap="1" wp14:anchorId="781E6091" wp14:editId="62919E8C">
                <wp:simplePos x="0" y="0"/>
                <wp:positionH relativeFrom="column">
                  <wp:posOffset>1153795</wp:posOffset>
                </wp:positionH>
                <wp:positionV relativeFrom="page">
                  <wp:posOffset>5065395</wp:posOffset>
                </wp:positionV>
                <wp:extent cx="2055495" cy="0"/>
                <wp:effectExtent l="0" t="0" r="0" b="0"/>
                <wp:wrapNone/>
                <wp:docPr id="419" name="Línea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FCEDC" id="Línea 306" o:spid="_x0000_s1026" style="position:absolute;z-index:251597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398.85pt" to="252.7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787B1A01" wp14:editId="077C5AB2">
                <wp:simplePos x="0" y="0"/>
                <wp:positionH relativeFrom="column">
                  <wp:posOffset>3096895</wp:posOffset>
                </wp:positionH>
                <wp:positionV relativeFrom="page">
                  <wp:posOffset>5066665</wp:posOffset>
                </wp:positionV>
                <wp:extent cx="0" cy="1198880"/>
                <wp:effectExtent l="0" t="0" r="38100" b="20320"/>
                <wp:wrapNone/>
                <wp:docPr id="418" name="Línea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2FCE8" id="Línea 305" o:spid="_x0000_s1026" style="position:absolute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98.95pt" to="243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5776" behindDoc="0" locked="0" layoutInCell="1" allowOverlap="1" wp14:anchorId="40A6842F" wp14:editId="48B01F7A">
                <wp:simplePos x="0" y="0"/>
                <wp:positionH relativeFrom="column">
                  <wp:posOffset>3096895</wp:posOffset>
                </wp:positionH>
                <wp:positionV relativeFrom="page">
                  <wp:posOffset>6095365</wp:posOffset>
                </wp:positionV>
                <wp:extent cx="114300" cy="0"/>
                <wp:effectExtent l="0" t="0" r="0" b="0"/>
                <wp:wrapNone/>
                <wp:docPr id="417" name="Línea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D685B" id="Línea 304" o:spid="_x0000_s1026" style="position:absolute;z-index:251595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79.95pt" to="252.85pt,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4752" behindDoc="0" locked="0" layoutInCell="1" allowOverlap="1" wp14:anchorId="118D908A" wp14:editId="27B469BB">
                <wp:simplePos x="0" y="0"/>
                <wp:positionH relativeFrom="column">
                  <wp:posOffset>3096895</wp:posOffset>
                </wp:positionH>
                <wp:positionV relativeFrom="page">
                  <wp:posOffset>5238115</wp:posOffset>
                </wp:positionV>
                <wp:extent cx="114300" cy="0"/>
                <wp:effectExtent l="0" t="0" r="0" b="0"/>
                <wp:wrapNone/>
                <wp:docPr id="416" name="Línea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B4542" id="Línea 303" o:spid="_x0000_s1026" style="position:absolute;z-index:251594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12.45pt" to="252.8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3728" behindDoc="0" locked="0" layoutInCell="1" allowOverlap="1" wp14:anchorId="26F255E8" wp14:editId="4F48FFAD">
                <wp:simplePos x="0" y="0"/>
                <wp:positionH relativeFrom="column">
                  <wp:posOffset>3096895</wp:posOffset>
                </wp:positionH>
                <wp:positionV relativeFrom="page">
                  <wp:posOffset>5066665</wp:posOffset>
                </wp:positionV>
                <wp:extent cx="114300" cy="170180"/>
                <wp:effectExtent l="0" t="0" r="0" b="1270"/>
                <wp:wrapNone/>
                <wp:docPr id="415" name="Rectángul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DC899" id="Rectángulo 302" o:spid="_x0000_s1026" style="position:absolute;margin-left:243.85pt;margin-top:398.95pt;width:9pt;height:13.4pt;z-index:251593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2704" behindDoc="0" locked="0" layoutInCell="1" allowOverlap="1" wp14:anchorId="6FF25251" wp14:editId="3E857A65">
                <wp:simplePos x="0" y="0"/>
                <wp:positionH relativeFrom="column">
                  <wp:posOffset>1153795</wp:posOffset>
                </wp:positionH>
                <wp:positionV relativeFrom="page">
                  <wp:posOffset>4436745</wp:posOffset>
                </wp:positionV>
                <wp:extent cx="0" cy="1828800"/>
                <wp:effectExtent l="0" t="0" r="38100" b="19050"/>
                <wp:wrapNone/>
                <wp:docPr id="414" name="Línea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448D8" id="Línea 301" o:spid="_x0000_s1026" style="position:absolute;z-index:251592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349.35pt" to="90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1680" behindDoc="0" locked="0" layoutInCell="1" allowOverlap="1" wp14:anchorId="274256E0" wp14:editId="21B559C6">
                <wp:simplePos x="0" y="0"/>
                <wp:positionH relativeFrom="column">
                  <wp:posOffset>3096895</wp:posOffset>
                </wp:positionH>
                <wp:positionV relativeFrom="page">
                  <wp:posOffset>5923915</wp:posOffset>
                </wp:positionV>
                <wp:extent cx="114300" cy="0"/>
                <wp:effectExtent l="0" t="0" r="0" b="0"/>
                <wp:wrapNone/>
                <wp:docPr id="413" name="Línea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F03B6" id="Línea 300" o:spid="_x0000_s1026" style="position:absolute;z-index:251591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66.45pt" to="252.85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90656" behindDoc="0" locked="0" layoutInCell="1" allowOverlap="1" wp14:anchorId="5478DF63" wp14:editId="4541B5AE">
                <wp:simplePos x="0" y="0"/>
                <wp:positionH relativeFrom="column">
                  <wp:posOffset>3096895</wp:posOffset>
                </wp:positionH>
                <wp:positionV relativeFrom="page">
                  <wp:posOffset>5752465</wp:posOffset>
                </wp:positionV>
                <wp:extent cx="114300" cy="0"/>
                <wp:effectExtent l="0" t="0" r="0" b="0"/>
                <wp:wrapNone/>
                <wp:docPr id="412" name="Línea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2F8F3" id="Línea 299" o:spid="_x0000_s1026" style="position:absolute;z-index:251590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52.95pt" to="252.8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9632" behindDoc="0" locked="0" layoutInCell="1" allowOverlap="1" wp14:anchorId="003180D9" wp14:editId="04E3A942">
                <wp:simplePos x="0" y="0"/>
                <wp:positionH relativeFrom="column">
                  <wp:posOffset>3096895</wp:posOffset>
                </wp:positionH>
                <wp:positionV relativeFrom="page">
                  <wp:posOffset>5581015</wp:posOffset>
                </wp:positionV>
                <wp:extent cx="114300" cy="0"/>
                <wp:effectExtent l="0" t="0" r="0" b="0"/>
                <wp:wrapNone/>
                <wp:docPr id="411" name="Línea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B9ED4" id="Línea 298" o:spid="_x0000_s1026" style="position:absolute;z-index:251589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39.45pt" to="252.85pt,4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8608" behindDoc="0" locked="0" layoutInCell="1" allowOverlap="1" wp14:anchorId="64A64FB0" wp14:editId="2CE102AC">
                <wp:simplePos x="0" y="0"/>
                <wp:positionH relativeFrom="column">
                  <wp:posOffset>3096895</wp:posOffset>
                </wp:positionH>
                <wp:positionV relativeFrom="page">
                  <wp:posOffset>5409565</wp:posOffset>
                </wp:positionV>
                <wp:extent cx="114300" cy="0"/>
                <wp:effectExtent l="0" t="0" r="0" b="0"/>
                <wp:wrapNone/>
                <wp:docPr id="410" name="Línea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B8878" id="Línea 297" o:spid="_x0000_s1026" style="position:absolute;z-index:251588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425.95pt" to="252.85pt,4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7584" behindDoc="0" locked="0" layoutInCell="1" allowOverlap="1" wp14:anchorId="0DAF5488" wp14:editId="4F305514">
                <wp:simplePos x="0" y="0"/>
                <wp:positionH relativeFrom="column">
                  <wp:posOffset>3096895</wp:posOffset>
                </wp:positionH>
                <wp:positionV relativeFrom="page">
                  <wp:posOffset>6095365</wp:posOffset>
                </wp:positionV>
                <wp:extent cx="114300" cy="170180"/>
                <wp:effectExtent l="0" t="0" r="0" b="1270"/>
                <wp:wrapNone/>
                <wp:docPr id="409" name="Rectángulo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6B367" id="Rectángulo 296" o:spid="_x0000_s1026" style="position:absolute;margin-left:243.85pt;margin-top:479.95pt;width:9pt;height:13.4pt;z-index:251587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6560" behindDoc="0" locked="0" layoutInCell="1" allowOverlap="1" wp14:anchorId="397EF74B" wp14:editId="0C3CBCE1">
                <wp:simplePos x="0" y="0"/>
                <wp:positionH relativeFrom="column">
                  <wp:posOffset>3096895</wp:posOffset>
                </wp:positionH>
                <wp:positionV relativeFrom="page">
                  <wp:posOffset>5923915</wp:posOffset>
                </wp:positionV>
                <wp:extent cx="114300" cy="170180"/>
                <wp:effectExtent l="0" t="0" r="0" b="1270"/>
                <wp:wrapNone/>
                <wp:docPr id="408" name="Rectángul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56AA8" id="Rectángulo 295" o:spid="_x0000_s1026" style="position:absolute;margin-left:243.85pt;margin-top:466.45pt;width:9pt;height:13.4pt;z-index:251586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r1AQMAAEM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5536" behindDoc="0" locked="0" layoutInCell="1" allowOverlap="1" wp14:anchorId="2F932FAF" wp14:editId="1126CAB3">
                <wp:simplePos x="0" y="0"/>
                <wp:positionH relativeFrom="column">
                  <wp:posOffset>3096895</wp:posOffset>
                </wp:positionH>
                <wp:positionV relativeFrom="page">
                  <wp:posOffset>5752465</wp:posOffset>
                </wp:positionV>
                <wp:extent cx="114300" cy="170180"/>
                <wp:effectExtent l="0" t="0" r="0" b="1270"/>
                <wp:wrapNone/>
                <wp:docPr id="407" name="Rectángul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F79E7" id="Rectángulo 294" o:spid="_x0000_s1026" style="position:absolute;margin-left:243.85pt;margin-top:452.95pt;width:9pt;height:13.4pt;z-index:251585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4512" behindDoc="0" locked="0" layoutInCell="1" allowOverlap="1" wp14:anchorId="585E1975" wp14:editId="183AE908">
                <wp:simplePos x="0" y="0"/>
                <wp:positionH relativeFrom="column">
                  <wp:posOffset>3096895</wp:posOffset>
                </wp:positionH>
                <wp:positionV relativeFrom="page">
                  <wp:posOffset>5581015</wp:posOffset>
                </wp:positionV>
                <wp:extent cx="114300" cy="170180"/>
                <wp:effectExtent l="0" t="0" r="0" b="1270"/>
                <wp:wrapNone/>
                <wp:docPr id="406" name="Rectángul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27315" id="Rectángulo 293" o:spid="_x0000_s1026" style="position:absolute;margin-left:243.85pt;margin-top:439.45pt;width:9pt;height:13.4pt;z-index:25158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3488" behindDoc="0" locked="0" layoutInCell="1" allowOverlap="1" wp14:anchorId="7AE3672B" wp14:editId="270A8DA2">
                <wp:simplePos x="0" y="0"/>
                <wp:positionH relativeFrom="column">
                  <wp:posOffset>3096895</wp:posOffset>
                </wp:positionH>
                <wp:positionV relativeFrom="page">
                  <wp:posOffset>5409565</wp:posOffset>
                </wp:positionV>
                <wp:extent cx="114300" cy="170180"/>
                <wp:effectExtent l="0" t="0" r="0" b="1270"/>
                <wp:wrapNone/>
                <wp:docPr id="405" name="Rectángul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F484" id="Rectángulo 292" o:spid="_x0000_s1026" style="position:absolute;margin-left:243.85pt;margin-top:425.95pt;width:9pt;height:13.4pt;z-index:251583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yxAQ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2464" behindDoc="0" locked="0" layoutInCell="1" allowOverlap="1" wp14:anchorId="0D7F520E" wp14:editId="5AE83C64">
                <wp:simplePos x="0" y="0"/>
                <wp:positionH relativeFrom="column">
                  <wp:posOffset>1155700</wp:posOffset>
                </wp:positionH>
                <wp:positionV relativeFrom="page">
                  <wp:posOffset>4436745</wp:posOffset>
                </wp:positionV>
                <wp:extent cx="1371600" cy="629920"/>
                <wp:effectExtent l="0" t="0" r="0" b="0"/>
                <wp:wrapNone/>
                <wp:docPr id="404" name="Rectángul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7B17C" id="Rectángulo 291" o:spid="_x0000_s1026" style="position:absolute;margin-left:91pt;margin-top:349.35pt;width:108pt;height:49.6pt;z-index:251582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581440" behindDoc="0" locked="0" layoutInCell="1" allowOverlap="1" wp14:anchorId="6B9BE955" wp14:editId="1A61BF8B">
            <wp:simplePos x="0" y="0"/>
            <wp:positionH relativeFrom="column">
              <wp:posOffset>10795</wp:posOffset>
            </wp:positionH>
            <wp:positionV relativeFrom="page">
              <wp:posOffset>6094095</wp:posOffset>
            </wp:positionV>
            <wp:extent cx="1143000" cy="171450"/>
            <wp:effectExtent l="0" t="0" r="0" b="0"/>
            <wp:wrapNone/>
            <wp:docPr id="403" name="Imagen 29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80416" behindDoc="0" locked="0" layoutInCell="1" allowOverlap="1" wp14:anchorId="33120662" wp14:editId="32FDEA99">
                <wp:simplePos x="0" y="0"/>
                <wp:positionH relativeFrom="column">
                  <wp:posOffset>3096895</wp:posOffset>
                </wp:positionH>
                <wp:positionV relativeFrom="page">
                  <wp:posOffset>5238115</wp:posOffset>
                </wp:positionV>
                <wp:extent cx="114300" cy="170180"/>
                <wp:effectExtent l="0" t="0" r="0" b="1270"/>
                <wp:wrapNone/>
                <wp:docPr id="402" name="Rectángul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CE964" id="Rectángulo 289" o:spid="_x0000_s1026" style="position:absolute;margin-left:243.85pt;margin-top:412.45pt;width:9pt;height:13.4pt;z-index:251580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579392" behindDoc="0" locked="0" layoutInCell="1" allowOverlap="1" wp14:anchorId="69267CF5" wp14:editId="521DC4C6">
            <wp:simplePos x="0" y="0"/>
            <wp:positionH relativeFrom="column">
              <wp:posOffset>2525395</wp:posOffset>
            </wp:positionH>
            <wp:positionV relativeFrom="page">
              <wp:posOffset>4436745</wp:posOffset>
            </wp:positionV>
            <wp:extent cx="685800" cy="628650"/>
            <wp:effectExtent l="0" t="0" r="0" b="0"/>
            <wp:wrapNone/>
            <wp:docPr id="401" name="Imagen 288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8368" behindDoc="0" locked="0" layoutInCell="1" allowOverlap="1" wp14:anchorId="57BE94B2" wp14:editId="5B12CDEC">
                <wp:simplePos x="0" y="0"/>
                <wp:positionH relativeFrom="column">
                  <wp:posOffset>1155700</wp:posOffset>
                </wp:positionH>
                <wp:positionV relativeFrom="page">
                  <wp:posOffset>5066665</wp:posOffset>
                </wp:positionV>
                <wp:extent cx="1943100" cy="1198880"/>
                <wp:effectExtent l="0" t="0" r="0" b="1270"/>
                <wp:wrapNone/>
                <wp:docPr id="400" name="Rectángulo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178CB" id="Rectángulo 287" o:spid="_x0000_s1026" style="position:absolute;margin-left:91pt;margin-top:398.95pt;width:153pt;height:94.4pt;z-index:251578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5B9099A9" wp14:editId="7B72C972">
                <wp:simplePos x="0" y="0"/>
                <wp:positionH relativeFrom="column">
                  <wp:posOffset>308610</wp:posOffset>
                </wp:positionH>
                <wp:positionV relativeFrom="page">
                  <wp:posOffset>4805045</wp:posOffset>
                </wp:positionV>
                <wp:extent cx="567055" cy="661670"/>
                <wp:effectExtent l="0" t="0" r="23495" b="24130"/>
                <wp:wrapNone/>
                <wp:docPr id="283" name="Grup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284" name="Forma libre 313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orma libre 314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orma libre 315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orma libre 316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orma libre 317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orma libre 318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orma libre 319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orma libre 320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orma libre 321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orma libre 322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orma libre 323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orma libre 324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orma libre 325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orma libre 326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orma libre 327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orma libre 328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orma libre 329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orma libre 330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orma libre 331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orma libre 332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orma libre 333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orma libre 334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orma libre 335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orma libre 336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orma libre 337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orma libre 338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orma libre 339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orma libre 340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orma libre 341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orma libre 342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orma libre 343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orma libre 344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orma libre 345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orma libre 346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orma libre 347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orma libre 348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orma libre 349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orma libre 350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orma libre 351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orma libre 352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orma libre 353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orma libre 354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orma libre 355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orma libre 356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orma libre 357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orma libre 358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orma libre 359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orma libre 360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orma libre 361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orma libre 362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orma libre 363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orma libre 364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orma libre 365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orma libre 366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orma libre 367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orma libre 368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orma libre 369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orma libre 370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orma libre 371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orma libre 372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orma libre 373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orma libre 374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orma libre 375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orma libre 376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orma libre 377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orma libre 378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orma libre 379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orma libre 380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orma libre 381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orma libre 382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orma libre 383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orma libre 384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orma libre 385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386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orma libre 387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orma libre 388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orma libre 389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orma libre 390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orma libre 391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orma libre 392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orma libre 393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orma libre 394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orma libre 395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orma libre 396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orma libre 397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orma libre 398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399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orma libre 400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orma libre 401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orma libre 402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orma libre 403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orma libre 404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orma libre 405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06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07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orma libre 408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orma libre 409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10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11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12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orma libre 413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orma libre 414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orma libre 415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orma libre 416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orma libre 417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orma libre 418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orma libre 419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orma libre 420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orma libre 421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orma libre 422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orma libre 423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orma libre 424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orma libre 425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orma libre 426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orma libre 427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orma libre 428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AA6CF" id="Grupo 312" o:spid="_x0000_s1026" style="position:absolute;margin-left:24.3pt;margin-top:378.35pt;width:44.65pt;height:52.1pt;z-index:251603968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">
                <v:shape id="Forma libre 313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314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315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316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317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318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319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320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321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322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/cq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YwnHzA35l0BOT8FwAA//8DAFBLAQItABQABgAIAAAAIQDb4fbL7gAAAIUBAAATAAAAAAAAAAAA&#10;AAAAAAAAAABbQ29udGVudF9UeXBlc10ueG1sUEsBAi0AFAAGAAgAAAAhAFr0LFu/AAAAFQEAAAsA&#10;AAAAAAAAAAAAAAAAHwEAAF9yZWxzLy5yZWxzUEsBAi0AFAAGAAgAAAAhAFj/9y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323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324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325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326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327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328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329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330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331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332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333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334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335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336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337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338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339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340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341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342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343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344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pR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Wv6Bn9n4hGQxR0AAP//AwBQSwECLQAUAAYACAAAACEA2+H2y+4AAACFAQAAEwAAAAAAAAAA&#10;AAAAAAAAAAAAW0NvbnRlbnRfVHlwZXNdLnhtbFBLAQItABQABgAIAAAAIQBa9CxbvwAAABUBAAAL&#10;AAAAAAAAAAAAAAAAAB8BAABfcmVscy8ucmVsc1BLAQItABQABgAIAAAAIQDsv8pR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345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346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347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348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349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350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351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352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353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354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355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wQ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9kSbmfCEZDJHwAAAP//AwBQSwECLQAUAAYACAAAACEA2+H2y+4AAACFAQAAEwAAAAAA&#10;AAAAAAAAAAAAAAAAW0NvbnRlbnRfVHlwZXNdLnhtbFBLAQItABQABgAIAAAAIQBa9CxbvwAAABUB&#10;AAALAAAAAAAAAAAAAAAAAB8BAABfcmVscy8ucmVsc1BLAQItABQABgAIAAAAIQCmcZwQ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356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357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358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359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360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361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362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363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364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365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366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7MW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9Uz/J6JR0BufwAAAP//AwBQSwECLQAUAAYACAAAACEA2+H2y+4AAACFAQAAEwAAAAAAAAAA&#10;AAAAAAAAAAAAW0NvbnRlbnRfVHlwZXNdLnhtbFBLAQItABQABgAIAAAAIQBa9CxbvwAAABUBAAAL&#10;AAAAAAAAAAAAAAAAAB8BAABfcmVscy8ucmVsc1BLAQItABQABgAIAAAAIQC/Q7MW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367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368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369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370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371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372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373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374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375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376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377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378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379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380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381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382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383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384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385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386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387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388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dw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yDbcz4QjI7A8AAP//AwBQSwECLQAUAAYACAAAACEA2+H2y+4AAACFAQAAEwAAAAAAAAAA&#10;AAAAAAAAAAAAW0NvbnRlbnRfVHlwZXNdLnhtbFBLAQItABQABgAIAAAAIQBa9CxbvwAAABUBAAAL&#10;AAAAAAAAAAAAAAAAAB8BAABfcmVscy8ucmVsc1BLAQItABQABgAIAAAAIQDpemdw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389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390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391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392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393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394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395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396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397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398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399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400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401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402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403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404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405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406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407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408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409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410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411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412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413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414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415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416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417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418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419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420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421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422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423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424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425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426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427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428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5296" behindDoc="0" locked="0" layoutInCell="1" allowOverlap="1" wp14:anchorId="72C57F6F" wp14:editId="7DA71E22">
                <wp:simplePos x="0" y="0"/>
                <wp:positionH relativeFrom="column">
                  <wp:posOffset>263525</wp:posOffset>
                </wp:positionH>
                <wp:positionV relativeFrom="page">
                  <wp:posOffset>3827780</wp:posOffset>
                </wp:positionV>
                <wp:extent cx="657225" cy="200025"/>
                <wp:effectExtent l="0" t="0" r="9525" b="9525"/>
                <wp:wrapNone/>
                <wp:docPr id="282" name="Cuadro de text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4ECCA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7F6F" id="Cuadro de texto 168" o:spid="_x0000_s1060" type="#_x0000_t202" style="position:absolute;margin-left:20.75pt;margin-top:301.4pt;width:51.75pt;height:15.75pt;z-index:251575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24ECCA8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4272" behindDoc="0" locked="0" layoutInCell="1" allowOverlap="1" wp14:anchorId="0834B8D3" wp14:editId="0F3C0B25">
                <wp:simplePos x="0" y="0"/>
                <wp:positionH relativeFrom="column">
                  <wp:posOffset>1243965</wp:posOffset>
                </wp:positionH>
                <wp:positionV relativeFrom="page">
                  <wp:posOffset>2769870</wp:posOffset>
                </wp:positionV>
                <wp:extent cx="1028700" cy="400050"/>
                <wp:effectExtent l="0" t="0" r="0" b="0"/>
                <wp:wrapNone/>
                <wp:docPr id="281" name="Cuadro de text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D65650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54BA0EE8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B8D3" id="Cuadro de texto 167" o:spid="_x0000_s1061" type="#_x0000_t202" style="position:absolute;margin-left:97.95pt;margin-top:218.1pt;width:81pt;height:31.5pt;z-index:251574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57D65650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54BA0EE8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3248" behindDoc="0" locked="0" layoutInCell="1" allowOverlap="1" wp14:anchorId="34829AED" wp14:editId="0D84499C">
                <wp:simplePos x="0" y="0"/>
                <wp:positionH relativeFrom="column">
                  <wp:posOffset>2525395</wp:posOffset>
                </wp:positionH>
                <wp:positionV relativeFrom="page">
                  <wp:posOffset>2607945</wp:posOffset>
                </wp:positionV>
                <wp:extent cx="0" cy="629920"/>
                <wp:effectExtent l="0" t="0" r="38100" b="36830"/>
                <wp:wrapNone/>
                <wp:docPr id="280" name="Línea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B64F6" id="Línea 166" o:spid="_x0000_s1026" style="position:absolute;z-index:251573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205.35pt" to="198.8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2224" behindDoc="0" locked="0" layoutInCell="1" allowOverlap="1" wp14:anchorId="3637D713" wp14:editId="27089DDF">
                <wp:simplePos x="0" y="0"/>
                <wp:positionH relativeFrom="column">
                  <wp:posOffset>1310640</wp:posOffset>
                </wp:positionH>
                <wp:positionV relativeFrom="page">
                  <wp:posOffset>3341370</wp:posOffset>
                </wp:positionV>
                <wp:extent cx="1372870" cy="914400"/>
                <wp:effectExtent l="0" t="0" r="0" b="0"/>
                <wp:wrapNone/>
                <wp:docPr id="279" name="Cuadro de text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B569FD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64B00BE4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50C50E3B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32BFD68F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0496FFB9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2FDD1288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D713" id="Cuadro de texto 165" o:spid="_x0000_s1062" type="#_x0000_t202" style="position:absolute;margin-left:103.2pt;margin-top:263.1pt;width:108.1pt;height:1in;z-index:251572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2B569FD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64B00BE4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50C50E3B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32BFD68F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0496FFB9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2FDD1288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1200" behindDoc="0" locked="0" layoutInCell="1" allowOverlap="1" wp14:anchorId="78EFE2C9" wp14:editId="109D3055">
                <wp:simplePos x="0" y="0"/>
                <wp:positionH relativeFrom="column">
                  <wp:posOffset>1153795</wp:posOffset>
                </wp:positionH>
                <wp:positionV relativeFrom="page">
                  <wp:posOffset>3236595</wp:posOffset>
                </wp:positionV>
                <wp:extent cx="2055495" cy="0"/>
                <wp:effectExtent l="0" t="0" r="0" b="0"/>
                <wp:wrapNone/>
                <wp:docPr id="278" name="Líne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8FF40" id="Línea 164" o:spid="_x0000_s1026" style="position:absolute;z-index:251571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254.85pt" to="252.7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70176" behindDoc="0" locked="0" layoutInCell="1" allowOverlap="1" wp14:anchorId="0DE7E1BC" wp14:editId="7953E8D2">
                <wp:simplePos x="0" y="0"/>
                <wp:positionH relativeFrom="column">
                  <wp:posOffset>3096895</wp:posOffset>
                </wp:positionH>
                <wp:positionV relativeFrom="page">
                  <wp:posOffset>3237865</wp:posOffset>
                </wp:positionV>
                <wp:extent cx="0" cy="1198880"/>
                <wp:effectExtent l="0" t="0" r="38100" b="20320"/>
                <wp:wrapNone/>
                <wp:docPr id="277" name="Línea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AE139" id="Línea 163" o:spid="_x0000_s1026" style="position:absolute;z-index:251570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54.95pt" to="243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9152" behindDoc="0" locked="0" layoutInCell="1" allowOverlap="1" wp14:anchorId="053BCA41" wp14:editId="2317A61E">
                <wp:simplePos x="0" y="0"/>
                <wp:positionH relativeFrom="column">
                  <wp:posOffset>3096895</wp:posOffset>
                </wp:positionH>
                <wp:positionV relativeFrom="page">
                  <wp:posOffset>4266565</wp:posOffset>
                </wp:positionV>
                <wp:extent cx="114300" cy="0"/>
                <wp:effectExtent l="0" t="0" r="0" b="0"/>
                <wp:wrapNone/>
                <wp:docPr id="276" name="Líne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06B38" id="Línea 162" o:spid="_x0000_s1026" style="position:absolute;z-index:251569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35.95pt" to="252.85pt,3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8128" behindDoc="0" locked="0" layoutInCell="1" allowOverlap="1" wp14:anchorId="3A566A74" wp14:editId="5D4CA10B">
                <wp:simplePos x="0" y="0"/>
                <wp:positionH relativeFrom="column">
                  <wp:posOffset>3096895</wp:posOffset>
                </wp:positionH>
                <wp:positionV relativeFrom="page">
                  <wp:posOffset>3409315</wp:posOffset>
                </wp:positionV>
                <wp:extent cx="114300" cy="0"/>
                <wp:effectExtent l="0" t="0" r="0" b="0"/>
                <wp:wrapNone/>
                <wp:docPr id="275" name="Línea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F3F52" id="Línea 161" o:spid="_x0000_s1026" style="position:absolute;z-index:251568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68.45pt" to="252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7104" behindDoc="0" locked="0" layoutInCell="1" allowOverlap="1" wp14:anchorId="229231C7" wp14:editId="5FCAFC29">
                <wp:simplePos x="0" y="0"/>
                <wp:positionH relativeFrom="column">
                  <wp:posOffset>3096895</wp:posOffset>
                </wp:positionH>
                <wp:positionV relativeFrom="page">
                  <wp:posOffset>3237865</wp:posOffset>
                </wp:positionV>
                <wp:extent cx="114300" cy="170180"/>
                <wp:effectExtent l="0" t="0" r="0" b="1270"/>
                <wp:wrapNone/>
                <wp:docPr id="274" name="Rectángul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384E8" id="Rectángulo 160" o:spid="_x0000_s1026" style="position:absolute;margin-left:243.85pt;margin-top:254.95pt;width:9pt;height:13.4pt;z-index:251567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6080" behindDoc="0" locked="0" layoutInCell="1" allowOverlap="1" wp14:anchorId="70B6C308" wp14:editId="09389095">
                <wp:simplePos x="0" y="0"/>
                <wp:positionH relativeFrom="column">
                  <wp:posOffset>1153795</wp:posOffset>
                </wp:positionH>
                <wp:positionV relativeFrom="page">
                  <wp:posOffset>2607945</wp:posOffset>
                </wp:positionV>
                <wp:extent cx="0" cy="1828800"/>
                <wp:effectExtent l="0" t="0" r="38100" b="19050"/>
                <wp:wrapNone/>
                <wp:docPr id="273" name="Líne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5892" id="Línea 159" o:spid="_x0000_s1026" style="position:absolute;z-index:251566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205.35pt" to="90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5056" behindDoc="0" locked="0" layoutInCell="1" allowOverlap="1" wp14:anchorId="71567320" wp14:editId="5A0F55E1">
                <wp:simplePos x="0" y="0"/>
                <wp:positionH relativeFrom="column">
                  <wp:posOffset>3096895</wp:posOffset>
                </wp:positionH>
                <wp:positionV relativeFrom="page">
                  <wp:posOffset>4095115</wp:posOffset>
                </wp:positionV>
                <wp:extent cx="114300" cy="0"/>
                <wp:effectExtent l="0" t="0" r="0" b="0"/>
                <wp:wrapNone/>
                <wp:docPr id="272" name="Líne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DA16D" id="Línea 158" o:spid="_x0000_s1026" style="position:absolute;z-index:251565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22.45pt" to="252.8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4032" behindDoc="0" locked="0" layoutInCell="1" allowOverlap="1" wp14:anchorId="30A3CB50" wp14:editId="195E89F5">
                <wp:simplePos x="0" y="0"/>
                <wp:positionH relativeFrom="column">
                  <wp:posOffset>3096895</wp:posOffset>
                </wp:positionH>
                <wp:positionV relativeFrom="page">
                  <wp:posOffset>3923665</wp:posOffset>
                </wp:positionV>
                <wp:extent cx="114300" cy="0"/>
                <wp:effectExtent l="0" t="0" r="0" b="0"/>
                <wp:wrapNone/>
                <wp:docPr id="271" name="Línea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CF429" id="Línea 157" o:spid="_x0000_s1026" style="position:absolute;z-index:251564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308.95pt" to="252.8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3008" behindDoc="0" locked="0" layoutInCell="1" allowOverlap="1" wp14:anchorId="35C02D19" wp14:editId="5ADF4116">
                <wp:simplePos x="0" y="0"/>
                <wp:positionH relativeFrom="column">
                  <wp:posOffset>3096895</wp:posOffset>
                </wp:positionH>
                <wp:positionV relativeFrom="page">
                  <wp:posOffset>3752215</wp:posOffset>
                </wp:positionV>
                <wp:extent cx="114300" cy="0"/>
                <wp:effectExtent l="0" t="0" r="0" b="0"/>
                <wp:wrapNone/>
                <wp:docPr id="270" name="Línea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D520F" id="Línea 156" o:spid="_x0000_s1026" style="position:absolute;z-index:251563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95.45pt" to="252.85pt,2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1984" behindDoc="0" locked="0" layoutInCell="1" allowOverlap="1" wp14:anchorId="0F651697" wp14:editId="41D0D4F7">
                <wp:simplePos x="0" y="0"/>
                <wp:positionH relativeFrom="column">
                  <wp:posOffset>3096895</wp:posOffset>
                </wp:positionH>
                <wp:positionV relativeFrom="page">
                  <wp:posOffset>3580765</wp:posOffset>
                </wp:positionV>
                <wp:extent cx="114300" cy="0"/>
                <wp:effectExtent l="0" t="0" r="0" b="0"/>
                <wp:wrapNone/>
                <wp:docPr id="269" name="Línea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3034F" id="Línea 155" o:spid="_x0000_s1026" style="position:absolute;z-index:251561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281.95pt" to="252.85pt,2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60960" behindDoc="0" locked="0" layoutInCell="1" allowOverlap="1" wp14:anchorId="57E66E55" wp14:editId="0386D7C2">
                <wp:simplePos x="0" y="0"/>
                <wp:positionH relativeFrom="column">
                  <wp:posOffset>3096895</wp:posOffset>
                </wp:positionH>
                <wp:positionV relativeFrom="page">
                  <wp:posOffset>4266565</wp:posOffset>
                </wp:positionV>
                <wp:extent cx="114300" cy="170180"/>
                <wp:effectExtent l="0" t="0" r="0" b="1270"/>
                <wp:wrapNone/>
                <wp:docPr id="268" name="Rectángul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AFB15" id="Rectángulo 154" o:spid="_x0000_s1026" style="position:absolute;margin-left:243.85pt;margin-top:335.95pt;width:9pt;height:13.4pt;z-index:251560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jrAA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9936" behindDoc="0" locked="0" layoutInCell="1" allowOverlap="1" wp14:anchorId="77BCFF47" wp14:editId="670FE0A7">
                <wp:simplePos x="0" y="0"/>
                <wp:positionH relativeFrom="column">
                  <wp:posOffset>3096895</wp:posOffset>
                </wp:positionH>
                <wp:positionV relativeFrom="page">
                  <wp:posOffset>4095115</wp:posOffset>
                </wp:positionV>
                <wp:extent cx="114300" cy="170180"/>
                <wp:effectExtent l="0" t="0" r="0" b="1270"/>
                <wp:wrapNone/>
                <wp:docPr id="267" name="Rectángul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2A880" id="Rectángulo 153" o:spid="_x0000_s1026" style="position:absolute;margin-left:243.85pt;margin-top:322.45pt;width:9pt;height:13.4pt;z-index:251559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DbAQ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8912" behindDoc="0" locked="0" layoutInCell="1" allowOverlap="1" wp14:anchorId="3E133F75" wp14:editId="672A42D4">
                <wp:simplePos x="0" y="0"/>
                <wp:positionH relativeFrom="column">
                  <wp:posOffset>3096895</wp:posOffset>
                </wp:positionH>
                <wp:positionV relativeFrom="page">
                  <wp:posOffset>3923665</wp:posOffset>
                </wp:positionV>
                <wp:extent cx="114300" cy="170180"/>
                <wp:effectExtent l="0" t="0" r="0" b="1270"/>
                <wp:wrapNone/>
                <wp:docPr id="266" name="Rectángul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29F5A" id="Rectángulo 152" o:spid="_x0000_s1026" style="position:absolute;margin-left:243.85pt;margin-top:308.95pt;width:9pt;height:13.4pt;z-index:251558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7888" behindDoc="0" locked="0" layoutInCell="1" allowOverlap="1" wp14:anchorId="67E25A15" wp14:editId="5B52A8E3">
                <wp:simplePos x="0" y="0"/>
                <wp:positionH relativeFrom="column">
                  <wp:posOffset>3096895</wp:posOffset>
                </wp:positionH>
                <wp:positionV relativeFrom="page">
                  <wp:posOffset>3752215</wp:posOffset>
                </wp:positionV>
                <wp:extent cx="114300" cy="170180"/>
                <wp:effectExtent l="0" t="0" r="0" b="1270"/>
                <wp:wrapNone/>
                <wp:docPr id="265" name="Rectángul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97B3C" id="Rectángulo 151" o:spid="_x0000_s1026" style="position:absolute;margin-left:243.85pt;margin-top:295.45pt;width:9pt;height:13.4pt;z-index:251557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6864" behindDoc="0" locked="0" layoutInCell="1" allowOverlap="1" wp14:anchorId="2745C87A" wp14:editId="0D25FF8F">
                <wp:simplePos x="0" y="0"/>
                <wp:positionH relativeFrom="column">
                  <wp:posOffset>3096895</wp:posOffset>
                </wp:positionH>
                <wp:positionV relativeFrom="page">
                  <wp:posOffset>3580765</wp:posOffset>
                </wp:positionV>
                <wp:extent cx="114300" cy="170180"/>
                <wp:effectExtent l="0" t="0" r="0" b="1270"/>
                <wp:wrapNone/>
                <wp:docPr id="264" name="Rectángul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880C9" id="Rectángulo 150" o:spid="_x0000_s1026" style="position:absolute;margin-left:243.85pt;margin-top:281.95pt;width:9pt;height:13.4pt;z-index:251556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5840" behindDoc="0" locked="0" layoutInCell="1" allowOverlap="1" wp14:anchorId="24C3F0E2" wp14:editId="05C9C46E">
                <wp:simplePos x="0" y="0"/>
                <wp:positionH relativeFrom="column">
                  <wp:posOffset>1155700</wp:posOffset>
                </wp:positionH>
                <wp:positionV relativeFrom="page">
                  <wp:posOffset>2607945</wp:posOffset>
                </wp:positionV>
                <wp:extent cx="1371600" cy="629920"/>
                <wp:effectExtent l="0" t="0" r="0" b="0"/>
                <wp:wrapNone/>
                <wp:docPr id="263" name="Rectángul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7CFB4" id="Rectángulo 149" o:spid="_x0000_s1026" style="position:absolute;margin-left:91pt;margin-top:205.35pt;width:108pt;height:49.6pt;z-index:251555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LFAgMAAEQ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554816" behindDoc="0" locked="0" layoutInCell="1" allowOverlap="1" wp14:anchorId="7BA95047" wp14:editId="28815B45">
            <wp:simplePos x="0" y="0"/>
            <wp:positionH relativeFrom="column">
              <wp:posOffset>10795</wp:posOffset>
            </wp:positionH>
            <wp:positionV relativeFrom="page">
              <wp:posOffset>4265295</wp:posOffset>
            </wp:positionV>
            <wp:extent cx="1143000" cy="171450"/>
            <wp:effectExtent l="0" t="0" r="0" b="0"/>
            <wp:wrapNone/>
            <wp:docPr id="262" name="Imagen 148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8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3792" behindDoc="0" locked="0" layoutInCell="1" allowOverlap="1" wp14:anchorId="3C5A16A0" wp14:editId="05973F76">
                <wp:simplePos x="0" y="0"/>
                <wp:positionH relativeFrom="column">
                  <wp:posOffset>3096895</wp:posOffset>
                </wp:positionH>
                <wp:positionV relativeFrom="page">
                  <wp:posOffset>3409315</wp:posOffset>
                </wp:positionV>
                <wp:extent cx="114300" cy="170180"/>
                <wp:effectExtent l="0" t="0" r="0" b="1270"/>
                <wp:wrapNone/>
                <wp:docPr id="261" name="Rectángu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DD0B8" id="Rectángulo 147" o:spid="_x0000_s1026" style="position:absolute;margin-left:243.85pt;margin-top:268.45pt;width:9pt;height:13.4pt;z-index:251553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552768" behindDoc="0" locked="0" layoutInCell="1" allowOverlap="1" wp14:anchorId="3EEED61E" wp14:editId="166A39BB">
            <wp:simplePos x="0" y="0"/>
            <wp:positionH relativeFrom="column">
              <wp:posOffset>2525395</wp:posOffset>
            </wp:positionH>
            <wp:positionV relativeFrom="page">
              <wp:posOffset>2607945</wp:posOffset>
            </wp:positionV>
            <wp:extent cx="685800" cy="628650"/>
            <wp:effectExtent l="0" t="0" r="0" b="0"/>
            <wp:wrapNone/>
            <wp:docPr id="260" name="Imagen 146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6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51744" behindDoc="0" locked="0" layoutInCell="1" allowOverlap="1" wp14:anchorId="69CB10AF" wp14:editId="043586B1">
                <wp:simplePos x="0" y="0"/>
                <wp:positionH relativeFrom="column">
                  <wp:posOffset>1155700</wp:posOffset>
                </wp:positionH>
                <wp:positionV relativeFrom="page">
                  <wp:posOffset>3237865</wp:posOffset>
                </wp:positionV>
                <wp:extent cx="1943100" cy="1198880"/>
                <wp:effectExtent l="0" t="0" r="0" b="1270"/>
                <wp:wrapNone/>
                <wp:docPr id="259" name="Rectángul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98C02" id="Rectángulo 145" o:spid="_x0000_s1026" style="position:absolute;margin-left:91pt;margin-top:254.95pt;width:153pt;height:94.4pt;z-index:251551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35A16EA8" wp14:editId="147CD9EB">
                <wp:simplePos x="0" y="0"/>
                <wp:positionH relativeFrom="column">
                  <wp:posOffset>308610</wp:posOffset>
                </wp:positionH>
                <wp:positionV relativeFrom="page">
                  <wp:posOffset>2976245</wp:posOffset>
                </wp:positionV>
                <wp:extent cx="567055" cy="661670"/>
                <wp:effectExtent l="0" t="0" r="23495" b="24130"/>
                <wp:wrapNone/>
                <wp:docPr id="142" name="Grup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143" name="Forma libre 171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orma libre 172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orma libre 173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orma libre 174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orma libre 175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orma libre 176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orma libre 177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orma libre 178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orma libre 179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orma libre 180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orma libre 181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orma libre 182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orma libre 183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orma libre 184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orma libre 185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orma libre 186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orma libre 187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orma libre 188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orma libre 189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orma libre 190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orma libre 191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orma libre 192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orma libre 193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orma libre 194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orma libre 195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orma libre 196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orma libre 197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orma libre 198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bre 199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bre 200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bre 201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bre 202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bre 203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bre 204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bre 205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bre 206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bre 207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bre 208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bre 209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a libre 210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a libre 211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a libre 212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a libre 213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a libre 214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a libre 215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a libre 216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a libre 217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a libre 218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orma libre 219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orma libre 220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a libre 221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orma libre 222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orma libre 223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a libre 224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orma libre 225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orma libre 226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orma libre 227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orma libre 228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orma libre 229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orma libre 230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orma libre 231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a libre 232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a libre 233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a libre 234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a libre 235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a libre 236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a libre 237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a libre 238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a libre 239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a libre 240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a libre 241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a libre 242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a libre 243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a libre 244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a libre 245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a libre 246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a libre 247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orma libre 248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orma libre 249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orma libre 250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orma libre 251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orma libre 252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orma libre 253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orma libre 254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orma libre 255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orma libre 256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orma libre 257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orma libre 258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orma libre 259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a libre 260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bre 261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bre 262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a libre 263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a libre 264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a libre 265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a libre 266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a libre 267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a libre 268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a libre 269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a libre 270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bre 271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bre 272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bre 273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a libre 274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a libre 275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a libre 276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orma libre 277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orma libre 278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orma libre 279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orma libre 280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orma libre 281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orma libre 282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orma libre 283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orma libre 284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a libre 285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a libre 286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8E7D5" id="Grupo 170" o:spid="_x0000_s1026" style="position:absolute;margin-left:24.3pt;margin-top:234.35pt;width:44.65pt;height:52.1pt;z-index:251577344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">
                <v:shape id="Forma libre 171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172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173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174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175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37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fM3&#10;+H0mX6BXDwAAAP//AwBQSwECLQAUAAYACAAAACEA2+H2y+4AAACFAQAAEwAAAAAAAAAAAAAAAAAA&#10;AAAAW0NvbnRlbnRfVHlwZXNdLnhtbFBLAQItABQABgAIAAAAIQBa9CxbvwAAABUBAAALAAAAAAAA&#10;AAAAAAAAAB8BAABfcmVscy8ucmVsc1BLAQItABQABgAIAAAAIQAF4f37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176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177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178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179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180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181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182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183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184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185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186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187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188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189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190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191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192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193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194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195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196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197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ae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6cLeD8TL5DrFwAAAP//AwBQSwECLQAUAAYACAAAACEA2+H2y+4AAACFAQAAEwAAAAAAAAAAAAAA&#10;AAAAAAAAW0NvbnRlbnRfVHlwZXNdLnhtbFBLAQItABQABgAIAAAAIQBa9CxbvwAAABUBAAALAAAA&#10;AAAAAAAAAAAAAB8BAABfcmVscy8ucmVsc1BLAQItABQABgAIAAAAIQAUQMae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198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199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200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201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202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203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204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205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206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207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208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209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210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211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212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213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214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215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216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217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218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219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220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221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222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223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224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225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226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227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228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229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230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231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232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233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234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235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236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237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238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239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240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241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242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Gu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iM&#10;p/A8U46AXP4DAAD//wMAUEsBAi0AFAAGAAgAAAAhANvh9svuAAAAhQEAABMAAAAAAAAAAAAAAAAA&#10;AAAAAFtDb250ZW50X1R5cGVzXS54bWxQSwECLQAUAAYACAAAACEAWvQsW78AAAAVAQAACwAAAAAA&#10;AAAAAAAAAAAfAQAAX3JlbHMvLnJlbHNQSwECLQAUAAYACAAAACEAiZQxr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243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244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245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246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247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248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249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250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251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252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253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wB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Wk6hPuZeATk5AYAAP//AwBQSwECLQAUAAYACAAAACEA2+H2y+4AAACFAQAAEwAAAAAAAAAA&#10;AAAAAAAAAAAAW0NvbnRlbnRfVHlwZXNdLnhtbFBLAQItABQABgAIAAAAIQBa9CxbvwAAABUBAAAL&#10;AAAAAAAAAAAAAAAAAB8BAABfcmVscy8ucmVsc1BLAQItABQABgAIAAAAIQCiRvwB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254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255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256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257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258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259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260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261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62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263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264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5NJ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imGfydiUdArt4AAAD//wMAUEsBAi0AFAAGAAgAAAAhANvh9svuAAAAhQEAABMAAAAAAAAAAAAA&#10;AAAAAAAAAFtDb250ZW50X1R5cGVzXS54bWxQSwECLQAUAAYACAAAACEAWvQsW78AAAAVAQAACwAA&#10;AAAAAAAAAAAAAAAfAQAAX3JlbHMvLnJlbHNQSwECLQAUAAYACAAAACEA7O+TSc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265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266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267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268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269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270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271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272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273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274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275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8n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CdZPA8E4+AXDwAAAD//wMAUEsBAi0AFAAGAAgAAAAhANvh9svuAAAAhQEAABMAAAAAAAAAAAAA&#10;AAAAAAAAAFtDb250ZW50X1R5cGVzXS54bWxQSwECLQAUAAYACAAAACEAWvQsW78AAAAVAQAACwAA&#10;AAAAAAAAAAAAAAAfAQAAX3JlbHMvLnJlbHNQSwECLQAUAAYACAAAACEAEb9/J8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276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77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TI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IH5J4O9MOAJy/QsAAP//AwBQSwECLQAUAAYACAAAACEA2+H2y+4AAACFAQAAEwAAAAAAAAAA&#10;AAAAAAAAAAAAW0NvbnRlbnRfVHlwZXNdLnhtbFBLAQItABQABgAIAAAAIQBa9CxbvwAAABUBAAAL&#10;AAAAAAAAAAAAAAAAAB8BAABfcmVscy8ucmVsc1BLAQItABQABgAIAAAAIQCT10T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278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279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280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281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282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283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284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285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286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8672" behindDoc="0" locked="0" layoutInCell="1" allowOverlap="1" wp14:anchorId="77341B90" wp14:editId="14C0C6E5">
                <wp:simplePos x="0" y="0"/>
                <wp:positionH relativeFrom="column">
                  <wp:posOffset>263525</wp:posOffset>
                </wp:positionH>
                <wp:positionV relativeFrom="page">
                  <wp:posOffset>1998980</wp:posOffset>
                </wp:positionV>
                <wp:extent cx="657225" cy="200025"/>
                <wp:effectExtent l="0" t="0" r="9525" b="9525"/>
                <wp:wrapNone/>
                <wp:docPr id="141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FEC820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COMPAÑÍA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1B90" id="Cuadro de texto 26" o:spid="_x0000_s1063" type="#_x0000_t202" style="position:absolute;margin-left:20.75pt;margin-top:157.4pt;width:51.75pt;height:15.75pt;z-index:251548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BFEC820" w14:textId="77777777" w:rsidR="00946DD1" w:rsidRDefault="00946DD1" w:rsidP="00946DD1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es-MX" w:bidi="es-MX"/>
                        </w:rPr>
                        <w:t>COMPAÑÍA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7648" behindDoc="0" locked="0" layoutInCell="1" allowOverlap="1" wp14:anchorId="4B9DA66D" wp14:editId="429AED59">
                <wp:simplePos x="0" y="0"/>
                <wp:positionH relativeFrom="column">
                  <wp:posOffset>1243965</wp:posOffset>
                </wp:positionH>
                <wp:positionV relativeFrom="page">
                  <wp:posOffset>941070</wp:posOffset>
                </wp:positionV>
                <wp:extent cx="1028700" cy="400050"/>
                <wp:effectExtent l="0" t="0" r="0" b="0"/>
                <wp:wrapNone/>
                <wp:docPr id="140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5D7D97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2"/>
                                <w:szCs w:val="22"/>
                                <w:lang w:val="es-MX" w:bidi="es-MX"/>
                              </w:rPr>
                              <w:t>Inicial. Apellidos</w:t>
                            </w:r>
                          </w:p>
                          <w:p w14:paraId="5BA7EC76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16"/>
                                <w:szCs w:val="16"/>
                                <w:lang w:val="es-MX" w:bidi="es-MX"/>
                              </w:rPr>
                              <w:t>Agente de ventas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DA66D" id="Cuadro de texto 25" o:spid="_x0000_s1064" type="#_x0000_t202" style="position:absolute;margin-left:97.95pt;margin-top:74.1pt;width:81pt;height:31.5pt;z-index:251547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65D7D97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2"/>
                          <w:szCs w:val="22"/>
                          <w:lang w:val="es-MX" w:bidi="es-MX"/>
                        </w:rPr>
                        <w:t>Inicial. Apellidos</w:t>
                      </w:r>
                    </w:p>
                    <w:p w14:paraId="5BA7EC76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16"/>
                          <w:szCs w:val="16"/>
                          <w:lang w:val="es-MX" w:bidi="es-MX"/>
                        </w:rPr>
                        <w:t>Agente de ventas local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6624" behindDoc="0" locked="0" layoutInCell="1" allowOverlap="1" wp14:anchorId="67461501" wp14:editId="4C9044FA">
                <wp:simplePos x="0" y="0"/>
                <wp:positionH relativeFrom="column">
                  <wp:posOffset>2525395</wp:posOffset>
                </wp:positionH>
                <wp:positionV relativeFrom="page">
                  <wp:posOffset>779145</wp:posOffset>
                </wp:positionV>
                <wp:extent cx="0" cy="629920"/>
                <wp:effectExtent l="0" t="0" r="38100" b="36830"/>
                <wp:wrapNone/>
                <wp:docPr id="139" name="Líne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2611E" id="Línea 24" o:spid="_x0000_s1026" style="position:absolute;z-index:251546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85pt,61.35pt" to="198.8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5600" behindDoc="0" locked="0" layoutInCell="1" allowOverlap="1" wp14:anchorId="5BB6D52A" wp14:editId="55B2F5E6">
                <wp:simplePos x="0" y="0"/>
                <wp:positionH relativeFrom="column">
                  <wp:posOffset>1310640</wp:posOffset>
                </wp:positionH>
                <wp:positionV relativeFrom="page">
                  <wp:posOffset>1512570</wp:posOffset>
                </wp:positionV>
                <wp:extent cx="1372870" cy="914400"/>
                <wp:effectExtent l="0" t="0" r="0" b="0"/>
                <wp:wrapNone/>
                <wp:docPr id="138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BD22D8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color w:val="BE783B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3"/>
                                <w:szCs w:val="23"/>
                                <w:lang w:val="es-MX" w:bidi="es-MX"/>
                              </w:rPr>
                              <w:t xml:space="preserve">555-543-5432       </w:t>
                            </w:r>
                          </w:p>
                          <w:p w14:paraId="4FEE65CD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nombre@tusitiowebaquí.com</w:t>
                            </w:r>
                          </w:p>
                          <w:p w14:paraId="07C43F32" w14:textId="77777777" w:rsidR="00946DD1" w:rsidRDefault="00946DD1" w:rsidP="00946DD1">
                            <w:pPr>
                              <w:widowControl w:val="0"/>
                              <w:spacing w:line="24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www.tusitiowebaquí.com</w:t>
                            </w:r>
                          </w:p>
                          <w:p w14:paraId="0EB923DB" w14:textId="77777777" w:rsidR="00946DD1" w:rsidRDefault="00946DD1" w:rsidP="00946DD1">
                            <w:pPr>
                              <w:widowControl w:val="0"/>
                              <w:spacing w:line="12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 </w:t>
                            </w:r>
                          </w:p>
                          <w:p w14:paraId="6FA12EFF" w14:textId="77777777" w:rsidR="00946DD1" w:rsidRDefault="00946DD1" w:rsidP="00946DD1">
                            <w:pPr>
                              <w:widowControl w:val="0"/>
                              <w:spacing w:line="260" w:lineRule="exac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Cualquier calle al oeste 5432</w:t>
                            </w:r>
                          </w:p>
                          <w:p w14:paraId="1594CD72" w14:textId="77777777" w:rsidR="00946DD1" w:rsidRDefault="00946DD1" w:rsidP="00946DD1">
                            <w:pPr>
                              <w:widowControl w:val="0"/>
                              <w:spacing w:line="200" w:lineRule="exact"/>
                              <w:rPr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Townsville</w:t>
                            </w:r>
                            <w:proofErr w:type="spellEnd"/>
                            <w:r>
                              <w:rPr>
                                <w:sz w:val="17"/>
                                <w:szCs w:val="17"/>
                                <w:lang w:val="es-MX" w:bidi="es-MX"/>
                              </w:rPr>
                              <w:t>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6D52A" id="Cuadro de texto 23" o:spid="_x0000_s1065" type="#_x0000_t202" style="position:absolute;margin-left:103.2pt;margin-top:119.1pt;width:108.1pt;height:1in;z-index:251545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01BD22D8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b/>
                          <w:bCs/>
                          <w:color w:val="BE783B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BE783B"/>
                          <w:sz w:val="23"/>
                          <w:szCs w:val="23"/>
                          <w:lang w:val="es-MX" w:bidi="es-MX"/>
                        </w:rPr>
                        <w:t xml:space="preserve">555-543-5432       </w:t>
                      </w:r>
                    </w:p>
                    <w:p w14:paraId="4FEE65CD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nombre@tusitiowebaquí.com</w:t>
                      </w:r>
                    </w:p>
                    <w:p w14:paraId="07C43F32" w14:textId="77777777" w:rsidR="00946DD1" w:rsidRDefault="00946DD1" w:rsidP="00946DD1">
                      <w:pPr>
                        <w:widowControl w:val="0"/>
                        <w:spacing w:line="24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www.tusitiowebaquí.com</w:t>
                      </w:r>
                    </w:p>
                    <w:p w14:paraId="0EB923DB" w14:textId="77777777" w:rsidR="00946DD1" w:rsidRDefault="00946DD1" w:rsidP="00946DD1">
                      <w:pPr>
                        <w:widowControl w:val="0"/>
                        <w:spacing w:line="12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 </w:t>
                      </w:r>
                    </w:p>
                    <w:p w14:paraId="6FA12EFF" w14:textId="77777777" w:rsidR="00946DD1" w:rsidRDefault="00946DD1" w:rsidP="00946DD1">
                      <w:pPr>
                        <w:widowControl w:val="0"/>
                        <w:spacing w:line="260" w:lineRule="exac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Cualquier calle al oeste 5432</w:t>
                      </w:r>
                    </w:p>
                    <w:p w14:paraId="1594CD72" w14:textId="77777777" w:rsidR="00946DD1" w:rsidRDefault="00946DD1" w:rsidP="00946DD1">
                      <w:pPr>
                        <w:widowControl w:val="0"/>
                        <w:spacing w:line="200" w:lineRule="exact"/>
                        <w:rPr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Townsville</w:t>
                      </w:r>
                      <w:proofErr w:type="spellEnd"/>
                      <w:r>
                        <w:rPr>
                          <w:sz w:val="17"/>
                          <w:szCs w:val="17"/>
                          <w:lang w:val="es-MX" w:bidi="es-MX"/>
                        </w:rPr>
                        <w:t>, Estado 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4576" behindDoc="0" locked="0" layoutInCell="1" allowOverlap="1" wp14:anchorId="333FA883" wp14:editId="4D90528B">
                <wp:simplePos x="0" y="0"/>
                <wp:positionH relativeFrom="column">
                  <wp:posOffset>1153795</wp:posOffset>
                </wp:positionH>
                <wp:positionV relativeFrom="page">
                  <wp:posOffset>1407795</wp:posOffset>
                </wp:positionV>
                <wp:extent cx="2055495" cy="0"/>
                <wp:effectExtent l="0" t="0" r="0" b="0"/>
                <wp:wrapNone/>
                <wp:docPr id="137" name="Líne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5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FAD5B" id="Línea 22" o:spid="_x0000_s1026" style="position:absolute;z-index:251544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110.85pt" to="252.7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3552" behindDoc="0" locked="0" layoutInCell="1" allowOverlap="1" wp14:anchorId="596044F7" wp14:editId="34BB7E1B">
                <wp:simplePos x="0" y="0"/>
                <wp:positionH relativeFrom="column">
                  <wp:posOffset>3096895</wp:posOffset>
                </wp:positionH>
                <wp:positionV relativeFrom="page">
                  <wp:posOffset>1409065</wp:posOffset>
                </wp:positionV>
                <wp:extent cx="0" cy="1198880"/>
                <wp:effectExtent l="0" t="0" r="38100" b="20320"/>
                <wp:wrapNone/>
                <wp:docPr id="136" name="Líne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8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BBB8" id="Línea 21" o:spid="_x0000_s1026" style="position:absolute;z-index:251543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10.95pt" to="243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2528" behindDoc="0" locked="0" layoutInCell="1" allowOverlap="1" wp14:anchorId="5CF16A0E" wp14:editId="17E1A2F5">
                <wp:simplePos x="0" y="0"/>
                <wp:positionH relativeFrom="column">
                  <wp:posOffset>3096895</wp:posOffset>
                </wp:positionH>
                <wp:positionV relativeFrom="page">
                  <wp:posOffset>2437765</wp:posOffset>
                </wp:positionV>
                <wp:extent cx="114300" cy="0"/>
                <wp:effectExtent l="0" t="0" r="0" b="0"/>
                <wp:wrapNone/>
                <wp:docPr id="135" name="Líne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4532D" id="Línea 20" o:spid="_x0000_s1026" style="position:absolute;z-index:251542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91.95pt" to="252.85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1504" behindDoc="0" locked="0" layoutInCell="1" allowOverlap="1" wp14:anchorId="75B1133A" wp14:editId="46355FFA">
                <wp:simplePos x="0" y="0"/>
                <wp:positionH relativeFrom="column">
                  <wp:posOffset>3096895</wp:posOffset>
                </wp:positionH>
                <wp:positionV relativeFrom="page">
                  <wp:posOffset>1580515</wp:posOffset>
                </wp:positionV>
                <wp:extent cx="114300" cy="0"/>
                <wp:effectExtent l="0" t="0" r="0" b="0"/>
                <wp:wrapNone/>
                <wp:docPr id="134" name="Líne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BE8A1" id="Línea 19" o:spid="_x0000_s1026" style="position:absolute;z-index:251541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24.45pt" to="252.8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40480" behindDoc="0" locked="0" layoutInCell="1" allowOverlap="1" wp14:anchorId="7A2B08BA" wp14:editId="08AFE4E6">
                <wp:simplePos x="0" y="0"/>
                <wp:positionH relativeFrom="column">
                  <wp:posOffset>3096895</wp:posOffset>
                </wp:positionH>
                <wp:positionV relativeFrom="page">
                  <wp:posOffset>1409065</wp:posOffset>
                </wp:positionV>
                <wp:extent cx="114300" cy="170180"/>
                <wp:effectExtent l="0" t="0" r="0" b="1270"/>
                <wp:wrapNone/>
                <wp:docPr id="133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9B5E3" id="Rectángulo 18" o:spid="_x0000_s1026" style="position:absolute;margin-left:243.85pt;margin-top:110.95pt;width:9pt;height:13.4pt;z-index:251540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9456" behindDoc="0" locked="0" layoutInCell="1" allowOverlap="1" wp14:anchorId="2FB28C93" wp14:editId="5EECEE52">
                <wp:simplePos x="0" y="0"/>
                <wp:positionH relativeFrom="column">
                  <wp:posOffset>1153795</wp:posOffset>
                </wp:positionH>
                <wp:positionV relativeFrom="page">
                  <wp:posOffset>779145</wp:posOffset>
                </wp:positionV>
                <wp:extent cx="0" cy="1828800"/>
                <wp:effectExtent l="0" t="0" r="38100" b="19050"/>
                <wp:wrapNone/>
                <wp:docPr id="132" name="Líne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B97F4" id="Línea 17" o:spid="_x0000_s1026" style="position:absolute;z-index:251539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0.85pt,61.35pt" to="90.85pt,2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8432" behindDoc="0" locked="0" layoutInCell="1" allowOverlap="1" wp14:anchorId="5D51DE15" wp14:editId="427FA46B">
                <wp:simplePos x="0" y="0"/>
                <wp:positionH relativeFrom="column">
                  <wp:posOffset>3096895</wp:posOffset>
                </wp:positionH>
                <wp:positionV relativeFrom="page">
                  <wp:posOffset>2266315</wp:posOffset>
                </wp:positionV>
                <wp:extent cx="114300" cy="0"/>
                <wp:effectExtent l="0" t="0" r="0" b="0"/>
                <wp:wrapNone/>
                <wp:docPr id="131" name="Líne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6E627" id="Línea 16" o:spid="_x0000_s1026" style="position:absolute;z-index:251538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78.45pt" to="252.85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7408" behindDoc="0" locked="0" layoutInCell="1" allowOverlap="1" wp14:anchorId="286E78D6" wp14:editId="35D3748A">
                <wp:simplePos x="0" y="0"/>
                <wp:positionH relativeFrom="column">
                  <wp:posOffset>3096895</wp:posOffset>
                </wp:positionH>
                <wp:positionV relativeFrom="page">
                  <wp:posOffset>2094865</wp:posOffset>
                </wp:positionV>
                <wp:extent cx="114300" cy="0"/>
                <wp:effectExtent l="0" t="0" r="0" b="0"/>
                <wp:wrapNone/>
                <wp:docPr id="130" name="Líne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D8A5" id="Línea 15" o:spid="_x0000_s1026" style="position:absolute;z-index:251537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64.95pt" to="252.8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6384" behindDoc="0" locked="0" layoutInCell="1" allowOverlap="1" wp14:anchorId="77A85F75" wp14:editId="0C2A998B">
                <wp:simplePos x="0" y="0"/>
                <wp:positionH relativeFrom="column">
                  <wp:posOffset>3096895</wp:posOffset>
                </wp:positionH>
                <wp:positionV relativeFrom="page">
                  <wp:posOffset>1923415</wp:posOffset>
                </wp:positionV>
                <wp:extent cx="114300" cy="0"/>
                <wp:effectExtent l="0" t="0" r="0" b="0"/>
                <wp:wrapNone/>
                <wp:docPr id="129" name="Líne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74CE9" id="Línea 14" o:spid="_x0000_s1026" style="position:absolute;z-index:251536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51.45pt" to="252.8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5360" behindDoc="0" locked="0" layoutInCell="1" allowOverlap="1" wp14:anchorId="1E7D3F3F" wp14:editId="595120F1">
                <wp:simplePos x="0" y="0"/>
                <wp:positionH relativeFrom="column">
                  <wp:posOffset>3096895</wp:posOffset>
                </wp:positionH>
                <wp:positionV relativeFrom="page">
                  <wp:posOffset>1751965</wp:posOffset>
                </wp:positionV>
                <wp:extent cx="114300" cy="0"/>
                <wp:effectExtent l="0" t="0" r="0" b="0"/>
                <wp:wrapNone/>
                <wp:docPr id="128" name="Líne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4F63" id="Línea 13" o:spid="_x0000_s1026" style="position:absolute;z-index:251535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3.85pt,137.95pt" to="252.85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4336" behindDoc="0" locked="0" layoutInCell="1" allowOverlap="1" wp14:anchorId="26BB90EA" wp14:editId="1869A747">
                <wp:simplePos x="0" y="0"/>
                <wp:positionH relativeFrom="column">
                  <wp:posOffset>3096895</wp:posOffset>
                </wp:positionH>
                <wp:positionV relativeFrom="page">
                  <wp:posOffset>2437765</wp:posOffset>
                </wp:positionV>
                <wp:extent cx="114300" cy="170180"/>
                <wp:effectExtent l="0" t="0" r="0" b="1270"/>
                <wp:wrapNone/>
                <wp:docPr id="127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07B7A" id="Rectángulo 12" o:spid="_x0000_s1026" style="position:absolute;margin-left:243.85pt;margin-top:191.95pt;width:9pt;height:13.4pt;z-index:251534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3312" behindDoc="0" locked="0" layoutInCell="1" allowOverlap="1" wp14:anchorId="65C3C39B" wp14:editId="28430D96">
                <wp:simplePos x="0" y="0"/>
                <wp:positionH relativeFrom="column">
                  <wp:posOffset>3096895</wp:posOffset>
                </wp:positionH>
                <wp:positionV relativeFrom="page">
                  <wp:posOffset>2266315</wp:posOffset>
                </wp:positionV>
                <wp:extent cx="114300" cy="170180"/>
                <wp:effectExtent l="0" t="0" r="0" b="1270"/>
                <wp:wrapNone/>
                <wp:docPr id="126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90614" id="Rectángulo 11" o:spid="_x0000_s1026" style="position:absolute;margin-left:243.85pt;margin-top:178.45pt;width:9pt;height:13.4pt;z-index:251533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2288" behindDoc="0" locked="0" layoutInCell="1" allowOverlap="1" wp14:anchorId="3D46BD2D" wp14:editId="2F6CEF36">
                <wp:simplePos x="0" y="0"/>
                <wp:positionH relativeFrom="column">
                  <wp:posOffset>3096895</wp:posOffset>
                </wp:positionH>
                <wp:positionV relativeFrom="page">
                  <wp:posOffset>2094865</wp:posOffset>
                </wp:positionV>
                <wp:extent cx="114300" cy="170180"/>
                <wp:effectExtent l="0" t="0" r="0" b="1270"/>
                <wp:wrapNone/>
                <wp:docPr id="125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1D0E5" id="Rectángulo 10" o:spid="_x0000_s1026" style="position:absolute;margin-left:243.85pt;margin-top:164.95pt;width:9pt;height:13.4pt;z-index:251532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1264" behindDoc="0" locked="0" layoutInCell="1" allowOverlap="1" wp14:anchorId="30715BA8" wp14:editId="0121BB8B">
                <wp:simplePos x="0" y="0"/>
                <wp:positionH relativeFrom="column">
                  <wp:posOffset>3096895</wp:posOffset>
                </wp:positionH>
                <wp:positionV relativeFrom="page">
                  <wp:posOffset>1923415</wp:posOffset>
                </wp:positionV>
                <wp:extent cx="114300" cy="170180"/>
                <wp:effectExtent l="0" t="0" r="0" b="1270"/>
                <wp:wrapNone/>
                <wp:docPr id="124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F62D6" id="Rectángulo 9" o:spid="_x0000_s1026" style="position:absolute;margin-left:243.85pt;margin-top:151.45pt;width:9pt;height:13.4pt;z-index:251531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30240" behindDoc="0" locked="0" layoutInCell="1" allowOverlap="1" wp14:anchorId="3A514659" wp14:editId="06247D92">
                <wp:simplePos x="0" y="0"/>
                <wp:positionH relativeFrom="column">
                  <wp:posOffset>3096895</wp:posOffset>
                </wp:positionH>
                <wp:positionV relativeFrom="page">
                  <wp:posOffset>1751965</wp:posOffset>
                </wp:positionV>
                <wp:extent cx="114300" cy="170180"/>
                <wp:effectExtent l="0" t="0" r="0" b="1270"/>
                <wp:wrapNone/>
                <wp:docPr id="123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E434C" id="Rectángulo 8" o:spid="_x0000_s1026" style="position:absolute;margin-left:243.85pt;margin-top:137.95pt;width:9pt;height:13.4pt;z-index:251530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5C45E35E" wp14:editId="40F1F4C0">
                <wp:simplePos x="0" y="0"/>
                <wp:positionH relativeFrom="column">
                  <wp:posOffset>1155700</wp:posOffset>
                </wp:positionH>
                <wp:positionV relativeFrom="page">
                  <wp:posOffset>779145</wp:posOffset>
                </wp:positionV>
                <wp:extent cx="1371600" cy="629920"/>
                <wp:effectExtent l="0" t="0" r="0" b="0"/>
                <wp:wrapNone/>
                <wp:docPr id="122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9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B0A04" id="Rectángulo 7" o:spid="_x0000_s1026" style="position:absolute;margin-left:91pt;margin-top:61.35pt;width:108pt;height:49.6pt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Eh/wIAAEIGAAAOAAAAZHJzL2Uyb0RvYy54bWysVNuO0zAQfUfiHyy/Z3NpLk20KeoVIS2w&#10;YkE8u4mTWCR2sN2mC+Jj+BZ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528192" behindDoc="0" locked="0" layoutInCell="1" allowOverlap="1" wp14:anchorId="606C75B8" wp14:editId="1D473D41">
            <wp:simplePos x="0" y="0"/>
            <wp:positionH relativeFrom="column">
              <wp:posOffset>10795</wp:posOffset>
            </wp:positionH>
            <wp:positionV relativeFrom="page">
              <wp:posOffset>2436495</wp:posOffset>
            </wp:positionV>
            <wp:extent cx="1143000" cy="171450"/>
            <wp:effectExtent l="0" t="0" r="0" b="0"/>
            <wp:wrapNone/>
            <wp:docPr id="121" name="Imagen 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5" t="46184" r="2939" b="4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27168" behindDoc="0" locked="0" layoutInCell="1" allowOverlap="1" wp14:anchorId="10A5963E" wp14:editId="5105B67C">
                <wp:simplePos x="0" y="0"/>
                <wp:positionH relativeFrom="column">
                  <wp:posOffset>3096895</wp:posOffset>
                </wp:positionH>
                <wp:positionV relativeFrom="page">
                  <wp:posOffset>1580515</wp:posOffset>
                </wp:positionV>
                <wp:extent cx="114300" cy="170180"/>
                <wp:effectExtent l="0" t="0" r="0" b="1270"/>
                <wp:wrapNone/>
                <wp:docPr id="120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018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5AB3F" id="Rectángulo 5" o:spid="_x0000_s1026" style="position:absolute;margin-left:243.85pt;margin-top:124.45pt;width:9pt;height:13.4pt;z-index:251527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w:drawing>
          <wp:anchor distT="36576" distB="36576" distL="36576" distR="36576" simplePos="0" relativeHeight="251526144" behindDoc="0" locked="0" layoutInCell="1" allowOverlap="1" wp14:anchorId="6FC151B7" wp14:editId="6336A503">
            <wp:simplePos x="0" y="0"/>
            <wp:positionH relativeFrom="column">
              <wp:posOffset>2525395</wp:posOffset>
            </wp:positionH>
            <wp:positionV relativeFrom="page">
              <wp:posOffset>779145</wp:posOffset>
            </wp:positionV>
            <wp:extent cx="685800" cy="628650"/>
            <wp:effectExtent l="0" t="0" r="0" b="0"/>
            <wp:wrapNone/>
            <wp:docPr id="119" name="Imagen 4" descr="RE99904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99904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3911" r="39236"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s">
            <w:drawing>
              <wp:anchor distT="36576" distB="36576" distL="36576" distR="36576" simplePos="0" relativeHeight="251525120" behindDoc="0" locked="0" layoutInCell="1" allowOverlap="1" wp14:anchorId="5D601852" wp14:editId="4265487E">
                <wp:simplePos x="0" y="0"/>
                <wp:positionH relativeFrom="column">
                  <wp:posOffset>1155700</wp:posOffset>
                </wp:positionH>
                <wp:positionV relativeFrom="page">
                  <wp:posOffset>1409065</wp:posOffset>
                </wp:positionV>
                <wp:extent cx="1943100" cy="1198880"/>
                <wp:effectExtent l="0" t="0" r="0" b="1270"/>
                <wp:wrapNone/>
                <wp:docPr id="11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19888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83D75" id="Rectángulo 3" o:spid="_x0000_s1026" style="position:absolute;margin-left:91pt;margin-top:110.95pt;width:153pt;height:94.4pt;z-index:251525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" fillcolor="#f4ede2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D51B5">
        <w:rPr>
          <w:noProof/>
          <w:color w:val="auto"/>
          <w:kern w:val="0"/>
          <w:sz w:val="24"/>
          <w:szCs w:val="24"/>
          <w:lang w:val="es-MX" w:bidi="es-MX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59EE1249" wp14:editId="429AF2E6">
                <wp:simplePos x="0" y="0"/>
                <wp:positionH relativeFrom="column">
                  <wp:posOffset>308610</wp:posOffset>
                </wp:positionH>
                <wp:positionV relativeFrom="page">
                  <wp:posOffset>1147445</wp:posOffset>
                </wp:positionV>
                <wp:extent cx="567055" cy="661670"/>
                <wp:effectExtent l="0" t="0" r="23495" b="24130"/>
                <wp:wrapNone/>
                <wp:docPr id="1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" y="1098741"/>
                          <a:chExt cx="5673" cy="6618"/>
                        </a:xfrm>
                      </wpg:grpSpPr>
                      <wps:wsp>
                        <wps:cNvPr id="2" name="Forma libre 29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30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31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32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orma libre 33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34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35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36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37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38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39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40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41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42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43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orma libre 44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orma libre 45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orma libre 46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orma libre 47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orma libre 48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a libre 49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orma libre 50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a libre 51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52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bre 53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bre 54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bre 55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bre 56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bre 57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bre 58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bre 59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bre 60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bre 61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bre 62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bre 63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bre 64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a libre 65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bre 66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67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68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69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bre 70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a libre 71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a libre 72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a libre 73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a libre 74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a libre 75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a libre 76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bre 77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bre 78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a libre 79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a libre 80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bre 81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a libre 82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a libre 83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a libre 84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bre 85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bre 86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bre 87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bre 88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bre 89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bre 90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bre 91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bre 92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bre 93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bre 94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bre 95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bre 96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bre 97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bre 98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bre 99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bre 100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bre 101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a libre 102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a libre 103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a libre 104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a libre 105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a libre 106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a libre 107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a libre 108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a libre 109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a libre 110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a libre 111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bre 112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bre 113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bre 114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bre 115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bre 116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bre 117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bre 118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bre 119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bre 120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bre 121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bre 122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bre 123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bre 124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bre 125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bre 126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bre 127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bre 128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bre 129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bre 130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a libre 131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a libre 132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a libre 133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a libre 134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a libre 135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a libre 136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a libre 137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a libre 138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bre 139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bre 140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bre 141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bre 142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bre 143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bre 144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B1613" id="Grupo 28" o:spid="_x0000_s1026" style="position:absolute;margin-left:24.3pt;margin-top:90.35pt;width:44.65pt;height:52.1pt;z-index:251550720;mso-position-vertical-relative:page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">
                <v:shape id="Forma libre 29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bre 30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bre 31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bre 32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bre 33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bre 34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bre 35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bre 36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bre 37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bre 38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bre 39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bre 40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bre 41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bre 42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bre 43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bre 44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bre 45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bre 46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bre 47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bre 48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bre 49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bre 50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bre 51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bre 52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bre 53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bre 54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bre 55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bre 56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bre 57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bre 58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bre 59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bre 60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bre 61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bre 62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bre 63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bre 64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bre 65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bre 66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bre 67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bre 68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bre 69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bre 70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bre 71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bre 72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bre 73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bre 74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bre 75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bre 76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bre 77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bre 78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bre 79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bre 80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bre 81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bre 82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bre 83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bre 84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bre 85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bre 86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bre 87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bre 88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bre 89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bre 90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bre 91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bre 92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bre 93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bre 94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bre 95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bre 96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bre 97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bre 98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bre 99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bre 100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bre 101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bre 102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bre 103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bre 104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bre 105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bre 106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bre 107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bre 108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bre 109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bre 110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bre 111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bre 112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bre 113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bre 114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bre 115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bre 116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bre 117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bre 118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bre 119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20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21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bre 122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bre 123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4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bre 125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bre 126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bre 127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bre 128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bre 129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30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bre 131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bre 132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bre 133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bre 134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35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36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bre 137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bre 138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bre 139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bre 140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1D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gfP8PfM+ECub4BAAD//wMAUEsBAi0AFAAGAAgAAAAhANvh9svuAAAAhQEAABMAAAAAAAAAAAAA&#10;AAAAAAAAAFtDb250ZW50X1R5cGVzXS54bWxQSwECLQAUAAYACAAAACEAWvQsW78AAAAVAQAACwAA&#10;AAAAAAAAAAAAAAAfAQAAX3JlbHMvLnJlbHNQSwECLQAUAAYACAAAACEAOqk9Q8MAAADcAAAADwAA&#10;AAAAAAAAAAAAAAAHAgAAZHJzL2Rvd25yZXYueG1sUEsFBgAAAAADAAMAtwAAAPcCAAAAAA=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bre 141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bre 142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bre 143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bre 144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  <w10:wrap anchory="page"/>
              </v:group>
            </w:pict>
          </mc:Fallback>
        </mc:AlternateContent>
      </w:r>
    </w:p>
    <w:sectPr w:rsidR="004E644B" w:rsidSect="001D51B5">
      <w:pgSz w:w="11906" w:h="16838" w:code="9"/>
      <w:pgMar w:top="1224" w:right="907" w:bottom="1224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3B26E" w14:textId="77777777" w:rsidR="00326931" w:rsidRDefault="00326931" w:rsidP="008B3D7B">
      <w:r>
        <w:separator/>
      </w:r>
    </w:p>
  </w:endnote>
  <w:endnote w:type="continuationSeparator" w:id="0">
    <w:p w14:paraId="3F17D62E" w14:textId="77777777" w:rsidR="00326931" w:rsidRDefault="00326931" w:rsidP="008B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engXian Light">
    <w:altName w:val="µÈÏß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63586" w14:textId="77777777" w:rsidR="00326931" w:rsidRDefault="00326931" w:rsidP="008B3D7B">
      <w:r>
        <w:separator/>
      </w:r>
    </w:p>
  </w:footnote>
  <w:footnote w:type="continuationSeparator" w:id="0">
    <w:p w14:paraId="357027FF" w14:textId="77777777" w:rsidR="00326931" w:rsidRDefault="00326931" w:rsidP="008B3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D1"/>
    <w:rsid w:val="000844F2"/>
    <w:rsid w:val="000C64DD"/>
    <w:rsid w:val="000E19F9"/>
    <w:rsid w:val="001A4F91"/>
    <w:rsid w:val="001D51B5"/>
    <w:rsid w:val="002230BB"/>
    <w:rsid w:val="00326931"/>
    <w:rsid w:val="003E4881"/>
    <w:rsid w:val="004E644B"/>
    <w:rsid w:val="00593CB6"/>
    <w:rsid w:val="00601DDD"/>
    <w:rsid w:val="006645C3"/>
    <w:rsid w:val="006B0201"/>
    <w:rsid w:val="007B46E6"/>
    <w:rsid w:val="008B3D7B"/>
    <w:rsid w:val="0094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3AB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F91"/>
    <w:rPr>
      <w:rFonts w:ascii="Times New Roman" w:eastAsia="Times New Roman" w:hAnsi="Times New Roman"/>
      <w:color w:val="212120"/>
      <w:kern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D7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3D7B"/>
    <w:rPr>
      <w:rFonts w:ascii="Times New Roman" w:eastAsia="Times New Roman" w:hAnsi="Times New Roman"/>
      <w:color w:val="212120"/>
      <w:kern w:val="28"/>
    </w:rPr>
  </w:style>
  <w:style w:type="paragraph" w:styleId="Piedepgina">
    <w:name w:val="footer"/>
    <w:basedOn w:val="Normal"/>
    <w:link w:val="PiedepginaCar"/>
    <w:uiPriority w:val="99"/>
    <w:unhideWhenUsed/>
    <w:rsid w:val="008B3D7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D7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Office_30265841_TF16402921</Template>
  <TotalTime>8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es-ES</cp:lastModifiedBy>
  <cp:revision>3</cp:revision>
  <dcterms:created xsi:type="dcterms:W3CDTF">2019-02-27T12:28:00Z</dcterms:created>
  <dcterms:modified xsi:type="dcterms:W3CDTF">2019-03-07T13:08:00Z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