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Diseño de tabla para escribir el nombre del evento en 4 tarjetas por página.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p w14:paraId="116A67D0" w14:textId="2C9D509C" w:rsidR="00455A8A" w:rsidRDefault="00A15E71" w:rsidP="00455A8A">
            <w:pPr>
              <w:pStyle w:val="Title"/>
            </w:pPr>
            <w:sdt>
              <w:sdtPr>
                <w:alias w:val="Te invitamos:"/>
                <w:tag w:val="Te invitamos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TE INVITAMOS</w:t>
                </w:r>
              </w:sdtContent>
            </w:sdt>
          </w:p>
          <w:p w14:paraId="3A1D5BB9" w14:textId="2A2A371B" w:rsidR="00455A8A" w:rsidRDefault="00A15E71" w:rsidP="00455A8A">
            <w:pPr>
              <w:spacing w:after="200"/>
            </w:pPr>
            <w:sdt>
              <w:sdtPr>
                <w:alias w:val="a:"/>
                <w:tag w:val="a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val="es-MX" w:bidi="es-MX"/>
                  </w:rPr>
                  <w:t>A</w:t>
                </w:r>
              </w:sdtContent>
            </w:sdt>
            <w:r w:rsidR="00455A8A">
              <w:rPr>
                <w:lang w:val="es-MX" w:bidi="es-MX"/>
              </w:rPr>
              <w:t xml:space="preserve"> </w:t>
            </w:r>
            <w:sdt>
              <w:sdtPr>
                <w:alias w:val="Escribe la fecha del evento:"/>
                <w:tag w:val="Escribe la fecha del evento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val="es-MX" w:bidi="es-MX"/>
                  </w:rPr>
                  <w:t>NOMBRE DEL EVENTO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Ttulodeportada1"/>
            </w:pPr>
            <w:bookmarkStart w:id="0" w:name="_GoBack"/>
            <w:bookmarkEnd w:id="0"/>
            <w:r>
              <w:rPr>
                <w:noProof/>
                <w:lang w:val="es-MX" w:bidi="es-MX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áfico 20" descr="Elemento grá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A15E71" w:rsidP="00EE4DA4">
            <w:pPr>
              <w:pStyle w:val="Title"/>
            </w:pPr>
            <w:sdt>
              <w:sdtPr>
                <w:alias w:val="Te invitamos:"/>
                <w:tag w:val="Te invitamos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TE INVITAMOS</w:t>
                </w:r>
              </w:sdtContent>
            </w:sdt>
          </w:p>
          <w:p w14:paraId="0B5D8A76" w14:textId="77777777" w:rsidR="00C63066" w:rsidRDefault="00C63066" w:rsidP="00C63066">
            <w:pPr>
              <w:spacing w:after="200"/>
            </w:pPr>
            <w:sdt>
              <w:sdtPr>
                <w:alias w:val="a:"/>
                <w:tag w:val="a:"/>
                <w:id w:val="1613395305"/>
                <w:placeholder>
                  <w:docPart w:val="0260DB58974A47ADA75376DA3215710C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val="es-MX" w:bidi="es-MX"/>
                  </w:rPr>
                  <w:t>A</w:t>
                </w:r>
              </w:sdtContent>
            </w:sdt>
            <w:r>
              <w:rPr>
                <w:lang w:val="es-MX" w:bidi="es-MX"/>
              </w:rPr>
              <w:t xml:space="preserve"> </w:t>
            </w:r>
            <w:sdt>
              <w:sdtPr>
                <w:alias w:val="Escribe la fecha del evento:"/>
                <w:tag w:val="Escribe la fecha del evento:"/>
                <w:id w:val="-1797586305"/>
                <w:placeholder>
                  <w:docPart w:val="3B0EEAFB750F4C8AA7FE938F22D4851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val="es-MX" w:bidi="es-MX"/>
                  </w:rPr>
                  <w:t>NOMBRE DEL EVENTO</w:t>
                </w:r>
              </w:sdtContent>
            </w:sdt>
          </w:p>
          <w:p w14:paraId="424FFEDB" w14:textId="642FC57B" w:rsidR="00455A8A" w:rsidRDefault="00C63066" w:rsidP="00C63066">
            <w:pPr>
              <w:pStyle w:val="Ttulodeportada1"/>
            </w:pPr>
            <w:r>
              <w:rPr>
                <w:noProof/>
                <w:lang w:val="es-MX" w:bidi="es-MX"/>
              </w:rPr>
              <w:t xml:space="preserve"> </w:t>
            </w:r>
            <w:r w:rsidR="00455A8A">
              <w:rPr>
                <w:noProof/>
                <w:lang w:val="es-MX" w:bidi="es-MX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áfico 16" descr="Elemento grá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A15E71" w:rsidP="00EE4DA4">
            <w:pPr>
              <w:pStyle w:val="Title"/>
            </w:pPr>
            <w:sdt>
              <w:sdtPr>
                <w:alias w:val="Te invitamos:"/>
                <w:tag w:val="Te invitamos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TE INVITAMOS</w:t>
                </w:r>
              </w:sdtContent>
            </w:sdt>
          </w:p>
          <w:p w14:paraId="010CB4B6" w14:textId="77777777" w:rsidR="00C63066" w:rsidRDefault="00C63066" w:rsidP="00C63066">
            <w:pPr>
              <w:spacing w:after="200"/>
            </w:pPr>
            <w:sdt>
              <w:sdtPr>
                <w:alias w:val="a:"/>
                <w:tag w:val="a:"/>
                <w:id w:val="298186650"/>
                <w:placeholder>
                  <w:docPart w:val="EE514D9AA68D40389589AF3341E731A5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val="es-MX" w:bidi="es-MX"/>
                  </w:rPr>
                  <w:t>A</w:t>
                </w:r>
              </w:sdtContent>
            </w:sdt>
            <w:r>
              <w:rPr>
                <w:lang w:val="es-MX" w:bidi="es-MX"/>
              </w:rPr>
              <w:t xml:space="preserve"> </w:t>
            </w:r>
            <w:sdt>
              <w:sdtPr>
                <w:alias w:val="Escribe la fecha del evento:"/>
                <w:tag w:val="Escribe la fecha del evento:"/>
                <w:id w:val="1094437057"/>
                <w:placeholder>
                  <w:docPart w:val="3058CA0C9CB54D2F94AD8EC746FEFF9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val="es-MX" w:bidi="es-MX"/>
                  </w:rPr>
                  <w:t>NOMBRE DEL EVENTO</w:t>
                </w:r>
              </w:sdtContent>
            </w:sdt>
          </w:p>
          <w:p w14:paraId="180D82DC" w14:textId="6BD09EAB" w:rsidR="00455A8A" w:rsidRDefault="00C63066" w:rsidP="00C63066">
            <w:pPr>
              <w:pStyle w:val="Ttulodeportada1"/>
            </w:pPr>
            <w:r>
              <w:rPr>
                <w:noProof/>
                <w:lang w:val="es-MX" w:bidi="es-MX"/>
              </w:rPr>
              <w:t xml:space="preserve"> </w:t>
            </w:r>
            <w:r w:rsidR="00455A8A">
              <w:rPr>
                <w:noProof/>
                <w:lang w:val="es-MX" w:bidi="es-MX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áfico 21" descr="Elemento grá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A15E71" w:rsidP="00EE4DA4">
            <w:pPr>
              <w:pStyle w:val="Title"/>
            </w:pPr>
            <w:sdt>
              <w:sdtPr>
                <w:alias w:val="Te invitamos:"/>
                <w:tag w:val="Te invitamos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TE INVITAMOS</w:t>
                </w:r>
              </w:sdtContent>
            </w:sdt>
          </w:p>
          <w:p w14:paraId="67B8AB20" w14:textId="77777777" w:rsidR="00C63066" w:rsidRDefault="00C63066" w:rsidP="00C63066">
            <w:pPr>
              <w:spacing w:after="200"/>
            </w:pPr>
            <w:sdt>
              <w:sdtPr>
                <w:alias w:val="a:"/>
                <w:tag w:val="a:"/>
                <w:id w:val="2059894611"/>
                <w:placeholder>
                  <w:docPart w:val="0053046DA2FF4743BBE52985E1EBC793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val="es-MX" w:bidi="es-MX"/>
                  </w:rPr>
                  <w:t>A</w:t>
                </w:r>
              </w:sdtContent>
            </w:sdt>
            <w:r>
              <w:rPr>
                <w:lang w:val="es-MX" w:bidi="es-MX"/>
              </w:rPr>
              <w:t xml:space="preserve"> </w:t>
            </w:r>
            <w:sdt>
              <w:sdtPr>
                <w:alias w:val="Escribe la fecha del evento:"/>
                <w:tag w:val="Escribe la fecha del evento:"/>
                <w:id w:val="-259678907"/>
                <w:placeholder>
                  <w:docPart w:val="27CDFCA866C545078406955D532287A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val="es-MX" w:bidi="es-MX"/>
                  </w:rPr>
                  <w:t>NOMBRE DEL EVENTO</w:t>
                </w:r>
              </w:sdtContent>
            </w:sdt>
          </w:p>
          <w:p w14:paraId="5961F91A" w14:textId="08DFFE01" w:rsidR="00455A8A" w:rsidRDefault="00C63066" w:rsidP="00C63066">
            <w:pPr>
              <w:pStyle w:val="Ttulodeportada1"/>
            </w:pPr>
            <w:r>
              <w:rPr>
                <w:noProof/>
                <w:lang w:val="es-MX" w:bidi="es-MX"/>
              </w:rPr>
              <w:t xml:space="preserve"> </w:t>
            </w:r>
            <w:r w:rsidR="00455A8A">
              <w:rPr>
                <w:noProof/>
                <w:lang w:val="es-MX" w:bidi="es-MX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áfico 22" descr="Elemento grá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p w14:paraId="4FE74B00" w14:textId="3821B06C" w:rsidR="00EE4DA4" w:rsidRDefault="007302C9" w:rsidP="007302C9">
            <w:pPr>
              <w:pStyle w:val="Heading1"/>
              <w:jc w:val="both"/>
            </w:pPr>
            <w:r>
              <w:lastRenderedPageBreak/>
              <w:t xml:space="preserve">               </w:t>
            </w:r>
            <w:sdt>
              <w:sdtPr>
                <w:alias w:val="Vamos a hacer una fiesta:"/>
                <w:tag w:val="Vamos a hacer una fiesta:"/>
                <w:id w:val="-1580585322"/>
                <w:placeholder>
                  <w:docPart w:val="1F4B54E1BDBE4183805328D67E84D72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lang w:val="es-MX" w:bidi="es-MX"/>
                  </w:rPr>
                  <w:t>¡VAMOS A HACER UNA FIESTA!</w:t>
                </w:r>
              </w:sdtContent>
            </w:sdt>
          </w:p>
          <w:p w14:paraId="77352918" w14:textId="69BFA439" w:rsidR="00EE4DA4" w:rsidRPr="009825C1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Fecha y hora:"/>
                <w:tag w:val="Fecha y hora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Fecha y hora: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scribe la fecha:"/>
                <w:tag w:val="Escribe la fecha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n:"/>
                <w:tag w:val="En: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a las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scribe la hora:"/>
                <w:tag w:val="Escribe la hora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Hora</w:t>
                </w:r>
              </w:sdtContent>
            </w:sdt>
          </w:p>
          <w:p w14:paraId="7FE4D173" w14:textId="654661E5" w:rsidR="005C5BF9" w:rsidRPr="009825C1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ugar:"/>
                <w:tag w:val="Lugar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Lugar: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scribe la ubicación del evento:"/>
                <w:tag w:val="Escribe la ubicación del evento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Ubicación del evento</w:t>
                </w:r>
              </w:sdtContent>
            </w:sdt>
          </w:p>
          <w:p w14:paraId="44A7C23F" w14:textId="0575868E" w:rsidR="00EE4DA4" w:rsidRPr="009825C1" w:rsidRDefault="009825C1" w:rsidP="009825C1">
            <w:pPr>
              <w:pStyle w:val="Informacindeleven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sdt>
              <w:sdtPr>
                <w:rPr>
                  <w:sz w:val="18"/>
                  <w:szCs w:val="18"/>
                </w:rPr>
                <w:alias w:val="Confirma tu asistencia a:"/>
                <w:tag w:val="Confirma tu asistencia a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Confirma tu asistencia a</w:t>
                </w:r>
              </w:sdtContent>
            </w:sdt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scribe el nombre:"/>
                <w:tag w:val="Escribe el nombre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Nombre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Antes del:"/>
                <w:tag w:val="Antes del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antes del: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scribe la fecha:"/>
                <w:tag w:val="Escribe la fecha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</w:p>
          <w:p w14:paraId="14E36708" w14:textId="63A76987" w:rsidR="00EE4DA4" w:rsidRPr="00EE4DA4" w:rsidRDefault="00A15E71" w:rsidP="005C5BF9">
            <w:pPr>
              <w:pStyle w:val="Informacindelevento"/>
              <w:rPr>
                <w:b/>
                <w:spacing w:val="20"/>
              </w:rPr>
            </w:pP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Teléfono:</w:t>
                </w:r>
              </w:sdtContent>
            </w:sdt>
            <w:r w:rsidR="00EE4DA4" w:rsidRPr="009825C1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scribe el teléfono:"/>
                <w:tag w:val="Escribe el teléfono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9825C1">
                  <w:rPr>
                    <w:sz w:val="18"/>
                    <w:szCs w:val="18"/>
                    <w:lang w:val="es-MX" w:bidi="es-MX"/>
                  </w:rPr>
                  <w:t>Número de teléfono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p w14:paraId="30B7FD84" w14:textId="0EC2B2A4" w:rsidR="00455A8A" w:rsidRDefault="007302C9" w:rsidP="00E4100B">
            <w:pPr>
              <w:pStyle w:val="Heading1"/>
            </w:pPr>
            <w:r>
              <w:t xml:space="preserve">  </w:t>
            </w:r>
            <w:sdt>
              <w:sdtPr>
                <w:alias w:val="Vamos a hacer una fiesta:"/>
                <w:tag w:val="Vamos a hacer una fiesta:"/>
                <w:id w:val="-1145036025"/>
                <w:placeholder>
                  <w:docPart w:val="3A687F33674542C288044B13A34E03E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¡VAMOS A HACER UNA FIESTA!</w:t>
                </w:r>
              </w:sdtContent>
            </w:sdt>
          </w:p>
          <w:p w14:paraId="6977ABBD" w14:textId="281585A5" w:rsidR="00EE4DA4" w:rsidRPr="007302C9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Fecha y hora:"/>
                <w:tag w:val="Fecha y hora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 y hora: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Fecha:"/>
                <w:tag w:val="Fecha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n:"/>
                <w:tag w:val="En: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a las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Hora:"/>
                <w:tag w:val="Hora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Hora</w:t>
                </w:r>
              </w:sdtContent>
            </w:sdt>
          </w:p>
          <w:p w14:paraId="07BEEC67" w14:textId="77777777" w:rsidR="00EE4DA4" w:rsidRPr="007302C9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ugar:"/>
                <w:tag w:val="Lugar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Lugar: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Ubicación del evento:"/>
                <w:tag w:val="Ubicación del evento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Ubicación del evento</w:t>
                </w:r>
              </w:sdtContent>
            </w:sdt>
          </w:p>
          <w:p w14:paraId="4732A60F" w14:textId="13251064" w:rsidR="00EE4DA4" w:rsidRPr="007302C9" w:rsidRDefault="007302C9" w:rsidP="005C5BF9">
            <w:pPr>
              <w:pStyle w:val="Informacindeleven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sdt>
              <w:sdtPr>
                <w:rPr>
                  <w:sz w:val="18"/>
                  <w:szCs w:val="18"/>
                </w:rPr>
                <w:alias w:val="Confirma tu asistencia a:"/>
                <w:tag w:val="Confirma tu asistencia a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Confirma tu asistencia a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Nombre:"/>
                <w:tag w:val="Nombre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Nombre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Antes del:"/>
                <w:tag w:val="Antes del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antes del: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Fecha:"/>
                <w:tag w:val="Fecha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</w:p>
          <w:p w14:paraId="72F456ED" w14:textId="45DDA141" w:rsidR="00EE4DA4" w:rsidRPr="00EE4DA4" w:rsidRDefault="00A15E71" w:rsidP="005C5BF9">
            <w:pPr>
              <w:pStyle w:val="Informacindelevento"/>
              <w:rPr>
                <w:b/>
                <w:spacing w:val="20"/>
              </w:rPr>
            </w:pP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Teléfono: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Número de teléfono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p w14:paraId="02631F7F" w14:textId="16791BC8" w:rsidR="00EE4DA4" w:rsidRDefault="007302C9" w:rsidP="007302C9">
            <w:pPr>
              <w:pStyle w:val="Heading1"/>
              <w:jc w:val="both"/>
            </w:pPr>
            <w:r>
              <w:t xml:space="preserve">               </w:t>
            </w:r>
            <w:sdt>
              <w:sdtPr>
                <w:alias w:val="Vamos a hacer una fiesta:"/>
                <w:tag w:val="Vamos a hacer una fiesta:"/>
                <w:id w:val="1379742199"/>
                <w:placeholder>
                  <w:docPart w:val="09A8FDA88DCD48588439F9DE347F3EB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¡VAMOS A HACER UNA FIESTA!</w:t>
                </w:r>
              </w:sdtContent>
            </w:sdt>
          </w:p>
          <w:p w14:paraId="2FBBF612" w14:textId="755C9E13" w:rsidR="00EE4DA4" w:rsidRPr="007302C9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Fecha y hora:"/>
                <w:tag w:val="Fecha y hora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 y hora: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Fecha:"/>
                <w:tag w:val="Fecha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n:"/>
                <w:tag w:val="En: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a las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Hora:"/>
                <w:tag w:val="Hora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Hora</w:t>
                </w:r>
              </w:sdtContent>
            </w:sdt>
          </w:p>
          <w:p w14:paraId="531708C9" w14:textId="77777777" w:rsidR="007302C9" w:rsidRDefault="00A15E71" w:rsidP="007302C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ugar:"/>
                <w:tag w:val="Lugar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Lugar: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Ubicación del evento:"/>
                <w:tag w:val="Ubicación del evento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Ubicación del evento</w:t>
                </w:r>
              </w:sdtContent>
            </w:sdt>
          </w:p>
          <w:p w14:paraId="08314E9D" w14:textId="3F315A1B" w:rsidR="00EE4DA4" w:rsidRPr="007302C9" w:rsidRDefault="007302C9" w:rsidP="007302C9">
            <w:pPr>
              <w:pStyle w:val="Informacindeleven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sdt>
              <w:sdtPr>
                <w:rPr>
                  <w:sz w:val="18"/>
                  <w:szCs w:val="18"/>
                </w:rPr>
                <w:alias w:val="Confirma tu asistencia a:"/>
                <w:tag w:val="Confirma tu asistencia a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Confirma tu asistencia a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Nombre:"/>
                <w:tag w:val="Nombre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Nombre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Antes del:"/>
                <w:tag w:val="Antes del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antes del: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Fecha:"/>
                <w:tag w:val="Fecha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</w:p>
          <w:p w14:paraId="3E476F29" w14:textId="66A19DD9" w:rsidR="00455A8A" w:rsidRDefault="00A15E71" w:rsidP="005C5BF9">
            <w:pPr>
              <w:pStyle w:val="Informacindelevento"/>
            </w:pP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Teléfono: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Número de teléfono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p w14:paraId="6F0362CB" w14:textId="1962CA9A" w:rsidR="00EE4DA4" w:rsidRDefault="007302C9" w:rsidP="00E4100B">
            <w:pPr>
              <w:pStyle w:val="Heading1"/>
            </w:pPr>
            <w:r>
              <w:t xml:space="preserve">  </w:t>
            </w:r>
            <w:sdt>
              <w:sdtPr>
                <w:alias w:val="Vamos a hacer una fiesta:"/>
                <w:tag w:val="Vamos a hacer una fiesta:"/>
                <w:id w:val="1940873808"/>
                <w:placeholder>
                  <w:docPart w:val="1D63E41571D143E6A51FA44F711708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es-MX" w:bidi="es-MX"/>
                  </w:rPr>
                  <w:t>¡VAMOS A HACER UNA FIESTA!</w:t>
                </w:r>
              </w:sdtContent>
            </w:sdt>
          </w:p>
          <w:p w14:paraId="6FF1EF2B" w14:textId="77777777" w:rsidR="00EE4DA4" w:rsidRPr="007302C9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Fecha y hora:"/>
                <w:tag w:val="Fecha y hora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 y hora: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Fecha:"/>
                <w:tag w:val="Fecha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En:"/>
                <w:tag w:val="En: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a las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Hora:"/>
                <w:tag w:val="Hora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Hora</w:t>
                </w:r>
              </w:sdtContent>
            </w:sdt>
          </w:p>
          <w:p w14:paraId="2F713457" w14:textId="77777777" w:rsidR="00EE4DA4" w:rsidRPr="007302C9" w:rsidRDefault="00A15E71" w:rsidP="005C5BF9">
            <w:pPr>
              <w:pStyle w:val="Informacindeleven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ugar:"/>
                <w:tag w:val="Lugar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Lugar: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Ubicación del evento:"/>
                <w:tag w:val="Ubicación del evento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Ubicación del evento</w:t>
                </w:r>
              </w:sdtContent>
            </w:sdt>
          </w:p>
          <w:p w14:paraId="24F1C0DA" w14:textId="635A9E8A" w:rsidR="00EE4DA4" w:rsidRPr="007302C9" w:rsidRDefault="007302C9" w:rsidP="005C5BF9">
            <w:pPr>
              <w:pStyle w:val="Informacindeleven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sdt>
              <w:sdtPr>
                <w:rPr>
                  <w:sz w:val="18"/>
                  <w:szCs w:val="18"/>
                </w:rPr>
                <w:alias w:val="Confirma tu asistencia a:"/>
                <w:tag w:val="Confirma tu asistencia a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Confirma tu asistencia a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Nombre:"/>
                <w:tag w:val="Nombre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Nombre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Antes del:"/>
                <w:tag w:val="Antes del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antes del: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Fecha:"/>
                <w:tag w:val="Fecha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Fecha</w:t>
                </w:r>
              </w:sdtContent>
            </w:sdt>
          </w:p>
          <w:p w14:paraId="55805B8C" w14:textId="69803D77" w:rsidR="00455A8A" w:rsidRDefault="00A15E71" w:rsidP="005C5BF9">
            <w:pPr>
              <w:pStyle w:val="Informacindelevento"/>
            </w:pP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Teléfono:</w:t>
                </w:r>
              </w:sdtContent>
            </w:sdt>
            <w:r w:rsidR="00EE4DA4" w:rsidRPr="007302C9">
              <w:rPr>
                <w:sz w:val="18"/>
                <w:szCs w:val="18"/>
                <w:lang w:val="es-MX" w:bidi="es-MX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alias w:val="Teléfono:"/>
                <w:tag w:val="Teléfono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7302C9">
                  <w:rPr>
                    <w:sz w:val="18"/>
                    <w:szCs w:val="18"/>
                    <w:lang w:val="es-MX" w:bidi="es-MX"/>
                  </w:rPr>
                  <w:t>Número de teléfono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103AD" w14:textId="77777777" w:rsidR="00A15E71" w:rsidRDefault="00A15E71" w:rsidP="002F407A">
      <w:r>
        <w:separator/>
      </w:r>
    </w:p>
  </w:endnote>
  <w:endnote w:type="continuationSeparator" w:id="0">
    <w:p w14:paraId="53FA6F2C" w14:textId="77777777" w:rsidR="00A15E71" w:rsidRDefault="00A15E71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2F80A" w14:textId="77777777" w:rsidR="00A15E71" w:rsidRDefault="00A15E71" w:rsidP="002F407A">
      <w:r>
        <w:separator/>
      </w:r>
    </w:p>
  </w:footnote>
  <w:footnote w:type="continuationSeparator" w:id="0">
    <w:p w14:paraId="0BECED0D" w14:textId="77777777" w:rsidR="00A15E71" w:rsidRDefault="00A15E71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B60E" w14:textId="665EC10C" w:rsidR="00AB6416" w:rsidRDefault="003C7D11">
    <w:pPr>
      <w:pStyle w:val="Header"/>
    </w:pPr>
    <w:r>
      <w:rPr>
        <w:noProof/>
        <w:lang w:val="es-MX" w:bidi="es-MX"/>
      </w:rPr>
      <w:drawing>
        <wp:anchor distT="0" distB="0" distL="114300" distR="114300" simplePos="0" relativeHeight="251663360" behindDoc="1" locked="0" layoutInCell="1" allowOverlap="1" wp14:anchorId="310A5869" wp14:editId="14C1CFD1">
          <wp:simplePos x="0" y="0"/>
          <wp:positionH relativeFrom="page">
            <wp:posOffset>304800</wp:posOffset>
          </wp:positionH>
          <wp:positionV relativeFrom="page">
            <wp:posOffset>-106045</wp:posOffset>
          </wp:positionV>
          <wp:extent cx="10058400" cy="7772400"/>
          <wp:effectExtent l="0" t="0" r="0" b="0"/>
          <wp:wrapNone/>
          <wp:docPr id="11" name="Imagen 11" descr="Hojas en un diseño de tarj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tarjeta-flore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E88B" w14:textId="259609BF" w:rsidR="003C7D11" w:rsidRDefault="003C7D11">
    <w:pPr>
      <w:pStyle w:val="Header"/>
    </w:pPr>
    <w:r>
      <w:rPr>
        <w:noProof/>
        <w:lang w:val="es-MX" w:bidi="es-MX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Imagen 13" descr="Conjunto de flores en el diseño frontal de las tarje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tarjeta-flore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4237D"/>
    <w:rsid w:val="000A570F"/>
    <w:rsid w:val="000B5ED5"/>
    <w:rsid w:val="001A2A93"/>
    <w:rsid w:val="001F2134"/>
    <w:rsid w:val="001F409D"/>
    <w:rsid w:val="00213FB2"/>
    <w:rsid w:val="002D4CAA"/>
    <w:rsid w:val="002E1D06"/>
    <w:rsid w:val="002E3432"/>
    <w:rsid w:val="002E7A18"/>
    <w:rsid w:val="002F407A"/>
    <w:rsid w:val="00310FED"/>
    <w:rsid w:val="00332721"/>
    <w:rsid w:val="003357DF"/>
    <w:rsid w:val="003C7D11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302C9"/>
    <w:rsid w:val="00791E02"/>
    <w:rsid w:val="007B1D98"/>
    <w:rsid w:val="007E388C"/>
    <w:rsid w:val="007E3D01"/>
    <w:rsid w:val="00822BAC"/>
    <w:rsid w:val="008764E4"/>
    <w:rsid w:val="009825C1"/>
    <w:rsid w:val="00994A6F"/>
    <w:rsid w:val="00A15E71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D2068"/>
    <w:rsid w:val="00C63066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Informacindelevento">
    <w:name w:val="Información del evento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Ttulodeportada1">
    <w:name w:val="Título de portada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586CDA" w:rsidP="00586CDA">
          <w:pPr>
            <w:pStyle w:val="28C81EB322094950B6369B703D10CE4E5"/>
          </w:pPr>
          <w:r w:rsidRPr="002F407A">
            <w:rPr>
              <w:lang w:val="es-MX" w:bidi="es-MX"/>
            </w:rPr>
            <w:t>NOMBRE DEL EVENTO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586CDA" w:rsidP="00586CDA">
          <w:pPr>
            <w:pStyle w:val="3E94B7C1F9F04B489C22407D12E9013D5"/>
          </w:pPr>
          <w:r w:rsidRPr="00D47183">
            <w:rPr>
              <w:lang w:val="es-MX" w:bidi="es-MX"/>
            </w:rPr>
            <w:t>TE INVITAMOS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586CDA" w:rsidP="00586CDA">
          <w:pPr>
            <w:pStyle w:val="0ADF122015E0451789438FADAD38540A5"/>
          </w:pPr>
          <w:r w:rsidRPr="00D47183">
            <w:rPr>
              <w:lang w:val="es-MX" w:bidi="es-MX"/>
            </w:rPr>
            <w:t>TE INVITAMOS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586CDA" w:rsidP="00586CDA">
          <w:pPr>
            <w:pStyle w:val="D19DE13C1F9741BB93176B5FB418716A5"/>
          </w:pPr>
          <w:r w:rsidRPr="00D47183">
            <w:rPr>
              <w:lang w:val="es-MX" w:bidi="es-MX"/>
            </w:rPr>
            <w:t>TE INVITAMOS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586CDA" w:rsidP="00586CDA">
          <w:pPr>
            <w:pStyle w:val="C4F11CCCC9184B23A7FDFDC752F0AC1F4"/>
          </w:pPr>
          <w:r w:rsidRPr="00D47183">
            <w:rPr>
              <w:lang w:val="es-MX" w:bidi="es-MX"/>
            </w:rPr>
            <w:t>TE INVITAMOS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586CDA" w:rsidP="00586CDA">
          <w:pPr>
            <w:pStyle w:val="091A92BF2FE14E02AC3C09A7778328FB4"/>
          </w:pPr>
          <w:r w:rsidRPr="002F407A">
            <w:rPr>
              <w:lang w:val="es-MX" w:bidi="es-MX"/>
            </w:rPr>
            <w:t>A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586CDA" w:rsidP="00586CDA">
          <w:pPr>
            <w:pStyle w:val="3A687F33674542C288044B13A34E03EA15"/>
          </w:pPr>
          <w:r w:rsidRPr="00D47183">
            <w:rPr>
              <w:lang w:val="es-MX" w:bidi="es-MX"/>
            </w:rPr>
            <w:t>¡VAMOS A HACER UNA FIESTA!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586CDA" w:rsidP="00586CDA">
          <w:pPr>
            <w:pStyle w:val="497EC1DFCA94472FB1D3B8D25DCC7A7C7"/>
          </w:pPr>
          <w:r w:rsidRPr="007302C9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586CDA" w:rsidP="00586CDA">
          <w:pPr>
            <w:pStyle w:val="363293D9237F4CE783C47E45A71E5D677"/>
          </w:pPr>
          <w:r w:rsidRPr="007302C9">
            <w:rPr>
              <w:sz w:val="18"/>
              <w:szCs w:val="18"/>
              <w:lang w:val="es-MX" w:bidi="es-MX"/>
            </w:rPr>
            <w:t>Hora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586CDA" w:rsidP="00586CDA">
          <w:pPr>
            <w:pStyle w:val="3750E7C5827E45B3A7751715893BD78F7"/>
          </w:pPr>
          <w:r w:rsidRPr="007302C9">
            <w:rPr>
              <w:sz w:val="18"/>
              <w:szCs w:val="18"/>
              <w:lang w:val="es-MX" w:bidi="es-MX"/>
            </w:rPr>
            <w:t>Ubicación del evento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586CDA" w:rsidP="00586CDA">
          <w:pPr>
            <w:pStyle w:val="644E9F3B82F0412B8EDF26BD5A090D9E7"/>
          </w:pPr>
          <w:r w:rsidRPr="007302C9">
            <w:rPr>
              <w:sz w:val="18"/>
              <w:szCs w:val="18"/>
              <w:lang w:val="es-MX" w:bidi="es-MX"/>
            </w:rPr>
            <w:t>Fecha y hora: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586CDA" w:rsidP="00586CDA">
          <w:pPr>
            <w:pStyle w:val="DA79047500F04E96A6EA7DA31B4537587"/>
          </w:pPr>
          <w:r w:rsidRPr="007302C9">
            <w:rPr>
              <w:sz w:val="18"/>
              <w:szCs w:val="18"/>
              <w:lang w:val="es-MX" w:bidi="es-MX"/>
            </w:rPr>
            <w:t>Lugar: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586CDA" w:rsidP="00586CDA">
          <w:pPr>
            <w:pStyle w:val="8CC4D4CC071D430AB510A84047C05CF86"/>
          </w:pPr>
          <w:r w:rsidRPr="007302C9">
            <w:rPr>
              <w:sz w:val="18"/>
              <w:szCs w:val="18"/>
              <w:lang w:val="es-MX" w:bidi="es-MX"/>
            </w:rPr>
            <w:t>Nombre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586CDA" w:rsidP="00586CDA">
          <w:pPr>
            <w:pStyle w:val="80EAFD20901347B489D02FF4A738336F6"/>
          </w:pPr>
          <w:r w:rsidRPr="007302C9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586CDA" w:rsidP="00586CDA">
          <w:pPr>
            <w:pStyle w:val="C8254711DA5D4400B69B6A816A828D816"/>
          </w:pPr>
          <w:r w:rsidRPr="007302C9">
            <w:rPr>
              <w:sz w:val="18"/>
              <w:szCs w:val="18"/>
              <w:lang w:val="es-MX" w:bidi="es-MX"/>
            </w:rPr>
            <w:t>Número de teléfono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586CDA" w:rsidP="00586CDA">
          <w:pPr>
            <w:pStyle w:val="1F4B54E1BDBE4183805328D67E84D72C13"/>
          </w:pPr>
          <w:r w:rsidRPr="007302C9">
            <w:rPr>
              <w:lang w:val="es-MX" w:bidi="es-MX"/>
            </w:rPr>
            <w:t>¡VAMOS A HACER UNA FIESTA!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586CDA" w:rsidP="00586CDA">
          <w:pPr>
            <w:pStyle w:val="7A4711CDD2664B6CB411B589910908217"/>
          </w:pPr>
          <w:r w:rsidRPr="009825C1">
            <w:rPr>
              <w:sz w:val="18"/>
              <w:szCs w:val="18"/>
              <w:lang w:val="es-MX" w:bidi="es-MX"/>
            </w:rPr>
            <w:t>Fecha y hora: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586CDA" w:rsidP="00586CDA">
          <w:pPr>
            <w:pStyle w:val="7E2B24AFBE62462D854DF052E15FC2837"/>
          </w:pPr>
          <w:r w:rsidRPr="009825C1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586CDA" w:rsidP="00586CDA">
          <w:pPr>
            <w:pStyle w:val="8F61A0E3E3ED44799329F4298F9810A37"/>
          </w:pPr>
          <w:r w:rsidRPr="009825C1">
            <w:rPr>
              <w:sz w:val="18"/>
              <w:szCs w:val="18"/>
              <w:lang w:val="es-MX" w:bidi="es-MX"/>
            </w:rPr>
            <w:t>a las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586CDA" w:rsidP="00586CDA">
          <w:pPr>
            <w:pStyle w:val="2B59049F71E1486C8BFBDDF2415244807"/>
          </w:pPr>
          <w:r w:rsidRPr="009825C1">
            <w:rPr>
              <w:sz w:val="18"/>
              <w:szCs w:val="18"/>
              <w:lang w:val="es-MX" w:bidi="es-MX"/>
            </w:rPr>
            <w:t>Hora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586CDA" w:rsidP="00586CDA">
          <w:pPr>
            <w:pStyle w:val="F0194A0645854BCC8FDD46EE92BB20A67"/>
          </w:pPr>
          <w:r w:rsidRPr="009825C1">
            <w:rPr>
              <w:sz w:val="18"/>
              <w:szCs w:val="18"/>
              <w:lang w:val="es-MX" w:bidi="es-MX"/>
            </w:rPr>
            <w:t>Lugar: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586CDA" w:rsidP="00586CDA">
          <w:pPr>
            <w:pStyle w:val="35C33890EB874E1FAB1332C5D98E17497"/>
          </w:pPr>
          <w:r w:rsidRPr="009825C1">
            <w:rPr>
              <w:sz w:val="18"/>
              <w:szCs w:val="18"/>
              <w:lang w:val="es-MX" w:bidi="es-MX"/>
            </w:rPr>
            <w:t>Ubicación del evento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586CDA" w:rsidP="00586CDA">
          <w:pPr>
            <w:pStyle w:val="8C682743036A4817A985A99F8CEDCFC56"/>
          </w:pPr>
          <w:r w:rsidRPr="007302C9">
            <w:rPr>
              <w:sz w:val="18"/>
              <w:szCs w:val="18"/>
              <w:lang w:val="es-MX" w:bidi="es-MX"/>
            </w:rPr>
            <w:t>a las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586CDA" w:rsidP="00586CDA">
          <w:pPr>
            <w:pStyle w:val="15C5C8A154E34B2D9A3E02D1ACEEA4096"/>
          </w:pPr>
          <w:r w:rsidRPr="007302C9">
            <w:rPr>
              <w:sz w:val="18"/>
              <w:szCs w:val="18"/>
              <w:lang w:val="es-MX" w:bidi="es-MX"/>
            </w:rPr>
            <w:t>Confirma tu asistencia a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586CDA" w:rsidP="00586CDA">
          <w:pPr>
            <w:pStyle w:val="EB00C42497DB49B3A8FAD4B8B891A1DC6"/>
          </w:pPr>
          <w:r w:rsidRPr="007302C9">
            <w:rPr>
              <w:sz w:val="18"/>
              <w:szCs w:val="18"/>
              <w:lang w:val="es-MX" w:bidi="es-MX"/>
            </w:rPr>
            <w:t>antes del: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586CDA" w:rsidP="00586CDA">
          <w:pPr>
            <w:pStyle w:val="ECCF90005FBF44ABB138B4F5399AE3686"/>
          </w:pPr>
          <w:r w:rsidRPr="007302C9">
            <w:rPr>
              <w:sz w:val="18"/>
              <w:szCs w:val="18"/>
              <w:lang w:val="es-MX" w:bidi="es-MX"/>
            </w:rPr>
            <w:t>Teléfono: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586CDA" w:rsidP="00586CDA">
          <w:pPr>
            <w:pStyle w:val="0AEAF5B44E5948F0AC9EACDCE1956B1A5"/>
          </w:pPr>
          <w:r w:rsidRPr="009825C1">
            <w:rPr>
              <w:sz w:val="18"/>
              <w:szCs w:val="18"/>
              <w:lang w:val="es-MX" w:bidi="es-MX"/>
            </w:rPr>
            <w:t>Confirma tu asistencia a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586CDA" w:rsidP="00586CDA">
          <w:pPr>
            <w:pStyle w:val="143273CAF7D242EDBFA771A0193274975"/>
          </w:pPr>
          <w:r w:rsidRPr="009825C1">
            <w:rPr>
              <w:sz w:val="18"/>
              <w:szCs w:val="18"/>
              <w:lang w:val="es-MX" w:bidi="es-MX"/>
            </w:rPr>
            <w:t>Nombre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586CDA" w:rsidP="00586CDA">
          <w:pPr>
            <w:pStyle w:val="47C6A1F80FEE4A72BA046E4DEBD365745"/>
          </w:pPr>
          <w:r w:rsidRPr="009825C1">
            <w:rPr>
              <w:sz w:val="18"/>
              <w:szCs w:val="18"/>
              <w:lang w:val="es-MX" w:bidi="es-MX"/>
            </w:rPr>
            <w:t>antes del: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586CDA" w:rsidP="00586CDA">
          <w:pPr>
            <w:pStyle w:val="D3A5428BD8184C08A35729EC13D93F1E5"/>
          </w:pPr>
          <w:r w:rsidRPr="009825C1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586CDA" w:rsidP="00586CDA">
          <w:pPr>
            <w:pStyle w:val="FD83BC4B1E384D41A9CEE38D083C50E35"/>
          </w:pPr>
          <w:r w:rsidRPr="009825C1">
            <w:rPr>
              <w:sz w:val="18"/>
              <w:szCs w:val="18"/>
              <w:lang w:val="es-MX" w:bidi="es-MX"/>
            </w:rPr>
            <w:t>Teléfono: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586CDA" w:rsidP="00586CDA">
          <w:pPr>
            <w:pStyle w:val="B18FCECD9CFE465F9BE720983415CEEA5"/>
          </w:pPr>
          <w:r w:rsidRPr="009825C1">
            <w:rPr>
              <w:sz w:val="18"/>
              <w:szCs w:val="18"/>
              <w:lang w:val="es-MX" w:bidi="es-MX"/>
            </w:rPr>
            <w:t>Número de teléfono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586CDA" w:rsidP="00586CDA">
          <w:pPr>
            <w:pStyle w:val="09A8FDA88DCD48588439F9DE347F3EB68"/>
          </w:pPr>
          <w:r w:rsidRPr="00D47183">
            <w:rPr>
              <w:lang w:val="es-MX" w:bidi="es-MX"/>
            </w:rPr>
            <w:t>¡VAMOS A HACER UNA FIESTA!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586CDA" w:rsidP="00586CDA">
          <w:pPr>
            <w:pStyle w:val="78EE0AB8A5D740DB944F46147647D81D5"/>
          </w:pPr>
          <w:r w:rsidRPr="007302C9">
            <w:rPr>
              <w:sz w:val="18"/>
              <w:szCs w:val="18"/>
              <w:lang w:val="es-MX" w:bidi="es-MX"/>
            </w:rPr>
            <w:t>Fecha y hora: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586CDA" w:rsidP="00586CDA">
          <w:pPr>
            <w:pStyle w:val="1482D2B89650488998516275942C9C635"/>
          </w:pPr>
          <w:r w:rsidRPr="007302C9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586CDA" w:rsidP="00586CDA">
          <w:pPr>
            <w:pStyle w:val="BE6780E922D041F38B194744FEDFFD4B5"/>
          </w:pPr>
          <w:r w:rsidRPr="007302C9">
            <w:rPr>
              <w:sz w:val="18"/>
              <w:szCs w:val="18"/>
              <w:lang w:val="es-MX" w:bidi="es-MX"/>
            </w:rPr>
            <w:t>a las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586CDA" w:rsidP="00586CDA">
          <w:pPr>
            <w:pStyle w:val="29A33FA9B9E1468ABB2F153CEFB30B205"/>
          </w:pPr>
          <w:r w:rsidRPr="007302C9">
            <w:rPr>
              <w:sz w:val="18"/>
              <w:szCs w:val="18"/>
              <w:lang w:val="es-MX" w:bidi="es-MX"/>
            </w:rPr>
            <w:t>Hora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586CDA" w:rsidP="00586CDA">
          <w:pPr>
            <w:pStyle w:val="4B333274DE05493BA52A91BD94D4F31B5"/>
          </w:pPr>
          <w:r w:rsidRPr="007302C9">
            <w:rPr>
              <w:sz w:val="18"/>
              <w:szCs w:val="18"/>
              <w:lang w:val="es-MX" w:bidi="es-MX"/>
            </w:rPr>
            <w:t>Lugar: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586CDA" w:rsidP="00586CDA">
          <w:pPr>
            <w:pStyle w:val="7F63992AF01E4A20812868DB25C4178E5"/>
          </w:pPr>
          <w:r w:rsidRPr="007302C9">
            <w:rPr>
              <w:sz w:val="18"/>
              <w:szCs w:val="18"/>
              <w:lang w:val="es-MX" w:bidi="es-MX"/>
            </w:rPr>
            <w:t>Ubicación del evento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586CDA" w:rsidP="00586CDA">
          <w:pPr>
            <w:pStyle w:val="150CC78DB7494DDDA74F1E9F91C3E5905"/>
          </w:pPr>
          <w:r w:rsidRPr="007302C9">
            <w:rPr>
              <w:sz w:val="18"/>
              <w:szCs w:val="18"/>
              <w:lang w:val="es-MX" w:bidi="es-MX"/>
            </w:rPr>
            <w:t>Confirma tu asistencia a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586CDA" w:rsidP="00586CDA">
          <w:pPr>
            <w:pStyle w:val="CC5F6A18A6D64E229F669CA6EE6129C75"/>
          </w:pPr>
          <w:r w:rsidRPr="007302C9">
            <w:rPr>
              <w:sz w:val="18"/>
              <w:szCs w:val="18"/>
              <w:lang w:val="es-MX" w:bidi="es-MX"/>
            </w:rPr>
            <w:t>Nombre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586CDA" w:rsidP="00586CDA">
          <w:pPr>
            <w:pStyle w:val="0CBDBAFE368142129BD8AECABF83B79E5"/>
          </w:pPr>
          <w:r w:rsidRPr="007302C9">
            <w:rPr>
              <w:sz w:val="18"/>
              <w:szCs w:val="18"/>
              <w:lang w:val="es-MX" w:bidi="es-MX"/>
            </w:rPr>
            <w:t>antes del: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586CDA" w:rsidP="00586CDA">
          <w:pPr>
            <w:pStyle w:val="1AE06D8D87F84749BF28B685C71472B55"/>
          </w:pPr>
          <w:r w:rsidRPr="007302C9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586CDA" w:rsidP="00586CDA">
          <w:pPr>
            <w:pStyle w:val="FCAEE6CD89CF4240B969F4699786E0345"/>
          </w:pPr>
          <w:r w:rsidRPr="007302C9">
            <w:rPr>
              <w:sz w:val="18"/>
              <w:szCs w:val="18"/>
              <w:lang w:val="es-MX" w:bidi="es-MX"/>
            </w:rPr>
            <w:t>Teléfono: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586CDA" w:rsidP="00586CDA">
          <w:pPr>
            <w:pStyle w:val="C9DEA47C6108441E91B8B6BC8867E8F25"/>
          </w:pPr>
          <w:r w:rsidRPr="007302C9">
            <w:rPr>
              <w:sz w:val="18"/>
              <w:szCs w:val="18"/>
              <w:lang w:val="es-MX" w:bidi="es-MX"/>
            </w:rPr>
            <w:t>Número de teléfono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586CDA" w:rsidP="00586CDA">
          <w:pPr>
            <w:pStyle w:val="1D63E41571D143E6A51FA44F711708E37"/>
          </w:pPr>
          <w:r w:rsidRPr="00D47183">
            <w:rPr>
              <w:lang w:val="es-MX" w:bidi="es-MX"/>
            </w:rPr>
            <w:t>¡VAMOS A HACER UNA FIESTA!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586CDA" w:rsidP="00586CDA">
          <w:pPr>
            <w:pStyle w:val="0C8B8A15AD7143D5A4426EEE6E79CD585"/>
          </w:pPr>
          <w:r w:rsidRPr="007302C9">
            <w:rPr>
              <w:sz w:val="18"/>
              <w:szCs w:val="18"/>
              <w:lang w:val="es-MX" w:bidi="es-MX"/>
            </w:rPr>
            <w:t>Fecha y hora: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586CDA" w:rsidP="00586CDA">
          <w:pPr>
            <w:pStyle w:val="081FFCFA4E53469EB5935B5BBE35B3FA5"/>
          </w:pPr>
          <w:r w:rsidRPr="007302C9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586CDA" w:rsidP="00586CDA">
          <w:pPr>
            <w:pStyle w:val="58419D1508D74502AF85A6B2C884FEBA5"/>
          </w:pPr>
          <w:r w:rsidRPr="007302C9">
            <w:rPr>
              <w:sz w:val="18"/>
              <w:szCs w:val="18"/>
              <w:lang w:val="es-MX" w:bidi="es-MX"/>
            </w:rPr>
            <w:t>a las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586CDA" w:rsidP="00586CDA">
          <w:pPr>
            <w:pStyle w:val="1460C3DCFE624287AE74D851DB26F9405"/>
          </w:pPr>
          <w:r w:rsidRPr="007302C9">
            <w:rPr>
              <w:sz w:val="18"/>
              <w:szCs w:val="18"/>
              <w:lang w:val="es-MX" w:bidi="es-MX"/>
            </w:rPr>
            <w:t>Hora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586CDA" w:rsidP="00586CDA">
          <w:pPr>
            <w:pStyle w:val="772279A7E8FA4F26A311A884873E42035"/>
          </w:pPr>
          <w:r w:rsidRPr="007302C9">
            <w:rPr>
              <w:sz w:val="18"/>
              <w:szCs w:val="18"/>
              <w:lang w:val="es-MX" w:bidi="es-MX"/>
            </w:rPr>
            <w:t>Lugar: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586CDA" w:rsidP="00586CDA">
          <w:pPr>
            <w:pStyle w:val="978C31B2AA354DE58E46443AA41FE0255"/>
          </w:pPr>
          <w:r w:rsidRPr="007302C9">
            <w:rPr>
              <w:sz w:val="18"/>
              <w:szCs w:val="18"/>
              <w:lang w:val="es-MX" w:bidi="es-MX"/>
            </w:rPr>
            <w:t>Ubicación del evento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586CDA" w:rsidP="00586CDA">
          <w:pPr>
            <w:pStyle w:val="C4AE547754E34B08AB2DF3CB1D24932B5"/>
          </w:pPr>
          <w:r w:rsidRPr="007302C9">
            <w:rPr>
              <w:sz w:val="18"/>
              <w:szCs w:val="18"/>
              <w:lang w:val="es-MX" w:bidi="es-MX"/>
            </w:rPr>
            <w:t>Confirma tu asistencia a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586CDA" w:rsidP="00586CDA">
          <w:pPr>
            <w:pStyle w:val="B29F47A938A24B478CF1213FB73ADD465"/>
          </w:pPr>
          <w:r w:rsidRPr="007302C9">
            <w:rPr>
              <w:sz w:val="18"/>
              <w:szCs w:val="18"/>
              <w:lang w:val="es-MX" w:bidi="es-MX"/>
            </w:rPr>
            <w:t>Nombre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586CDA" w:rsidP="00586CDA">
          <w:pPr>
            <w:pStyle w:val="415FA9B3D8B144E18BC9585A31A9A5665"/>
          </w:pPr>
          <w:r w:rsidRPr="007302C9">
            <w:rPr>
              <w:sz w:val="18"/>
              <w:szCs w:val="18"/>
              <w:lang w:val="es-MX" w:bidi="es-MX"/>
            </w:rPr>
            <w:t>antes del: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586CDA" w:rsidP="00586CDA">
          <w:pPr>
            <w:pStyle w:val="634357B0BCA04C0CAED1E4C5DF1E27085"/>
          </w:pPr>
          <w:r w:rsidRPr="007302C9">
            <w:rPr>
              <w:sz w:val="18"/>
              <w:szCs w:val="18"/>
              <w:lang w:val="es-MX" w:bidi="es-MX"/>
            </w:rPr>
            <w:t>Fecha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586CDA" w:rsidP="00586CDA">
          <w:pPr>
            <w:pStyle w:val="0780C52A2C8A421FA021A386208744D25"/>
          </w:pPr>
          <w:r w:rsidRPr="007302C9">
            <w:rPr>
              <w:sz w:val="18"/>
              <w:szCs w:val="18"/>
              <w:lang w:val="es-MX" w:bidi="es-MX"/>
            </w:rPr>
            <w:t>Teléfono: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586CDA" w:rsidP="00586CDA">
          <w:pPr>
            <w:pStyle w:val="5EBE9D80C7164819BF294B8E1BB07AA55"/>
          </w:pPr>
          <w:r w:rsidRPr="007302C9">
            <w:rPr>
              <w:sz w:val="18"/>
              <w:szCs w:val="18"/>
              <w:lang w:val="es-MX" w:bidi="es-MX"/>
            </w:rPr>
            <w:t>Número de teléfono</w:t>
          </w:r>
        </w:p>
      </w:docPartBody>
    </w:docPart>
    <w:docPart>
      <w:docPartPr>
        <w:name w:val="0260DB58974A47ADA75376DA32157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B86B0-8D2F-46C0-8A3F-7F070F450990}"/>
      </w:docPartPr>
      <w:docPartBody>
        <w:p w:rsidR="00000000" w:rsidRDefault="00586CDA" w:rsidP="00586CDA">
          <w:pPr>
            <w:pStyle w:val="0260DB58974A47ADA75376DA3215710C1"/>
          </w:pPr>
          <w:r w:rsidRPr="002F407A">
            <w:rPr>
              <w:lang w:val="es-MX" w:bidi="es-MX"/>
            </w:rPr>
            <w:t>A</w:t>
          </w:r>
        </w:p>
      </w:docPartBody>
    </w:docPart>
    <w:docPart>
      <w:docPartPr>
        <w:name w:val="3B0EEAFB750F4C8AA7FE938F22D48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C7215-345A-4744-834C-5B7C45C29228}"/>
      </w:docPartPr>
      <w:docPartBody>
        <w:p w:rsidR="00000000" w:rsidRDefault="00586CDA" w:rsidP="00586CDA">
          <w:pPr>
            <w:pStyle w:val="3B0EEAFB750F4C8AA7FE938F22D4851B1"/>
          </w:pPr>
          <w:r w:rsidRPr="002F407A">
            <w:rPr>
              <w:lang w:val="es-MX" w:bidi="es-MX"/>
            </w:rPr>
            <w:t>NOMBRE DEL EVENTO</w:t>
          </w:r>
        </w:p>
      </w:docPartBody>
    </w:docPart>
    <w:docPart>
      <w:docPartPr>
        <w:name w:val="EE514D9AA68D40389589AF3341E73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C3EC1-E3EF-4164-B26D-F2021271C101}"/>
      </w:docPartPr>
      <w:docPartBody>
        <w:p w:rsidR="00000000" w:rsidRDefault="00586CDA" w:rsidP="00586CDA">
          <w:pPr>
            <w:pStyle w:val="EE514D9AA68D40389589AF3341E731A5"/>
          </w:pPr>
          <w:r w:rsidRPr="002F407A">
            <w:rPr>
              <w:lang w:val="es-MX" w:bidi="es-MX"/>
            </w:rPr>
            <w:t>A</w:t>
          </w:r>
        </w:p>
      </w:docPartBody>
    </w:docPart>
    <w:docPart>
      <w:docPartPr>
        <w:name w:val="3058CA0C9CB54D2F94AD8EC746FEF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FACF0-10EB-47F5-8CAC-70DD2EAEF6C6}"/>
      </w:docPartPr>
      <w:docPartBody>
        <w:p w:rsidR="00000000" w:rsidRDefault="00586CDA" w:rsidP="00586CDA">
          <w:pPr>
            <w:pStyle w:val="3058CA0C9CB54D2F94AD8EC746FEFF9C"/>
          </w:pPr>
          <w:r w:rsidRPr="002F407A">
            <w:rPr>
              <w:lang w:val="es-MX" w:bidi="es-MX"/>
            </w:rPr>
            <w:t>NOMBRE DEL EVENTO</w:t>
          </w:r>
        </w:p>
      </w:docPartBody>
    </w:docPart>
    <w:docPart>
      <w:docPartPr>
        <w:name w:val="0053046DA2FF4743BBE52985E1EB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8A311-1DFA-4540-A23C-4AFDD04B40BF}"/>
      </w:docPartPr>
      <w:docPartBody>
        <w:p w:rsidR="00000000" w:rsidRDefault="00586CDA" w:rsidP="00586CDA">
          <w:pPr>
            <w:pStyle w:val="0053046DA2FF4743BBE52985E1EBC793"/>
          </w:pPr>
          <w:r w:rsidRPr="002F407A">
            <w:rPr>
              <w:lang w:val="es-MX" w:bidi="es-MX"/>
            </w:rPr>
            <w:t>A</w:t>
          </w:r>
        </w:p>
      </w:docPartBody>
    </w:docPart>
    <w:docPart>
      <w:docPartPr>
        <w:name w:val="27CDFCA866C545078406955D53228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3C848-EC81-45FF-8891-2BDC4FCB97C6}"/>
      </w:docPartPr>
      <w:docPartBody>
        <w:p w:rsidR="00000000" w:rsidRDefault="00586CDA" w:rsidP="00586CDA">
          <w:pPr>
            <w:pStyle w:val="27CDFCA866C545078406955D532287A4"/>
          </w:pPr>
          <w:r w:rsidRPr="002F407A">
            <w:rPr>
              <w:lang w:val="es-MX" w:bidi="es-MX"/>
            </w:rPr>
            <w:t>NOMBRE DEL EVENTO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542953"/>
    <w:rsid w:val="00586CDA"/>
    <w:rsid w:val="00623D67"/>
    <w:rsid w:val="00687005"/>
    <w:rsid w:val="006A4ABA"/>
    <w:rsid w:val="00856054"/>
    <w:rsid w:val="008778FA"/>
    <w:rsid w:val="00AD16AB"/>
    <w:rsid w:val="00DC451F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6CD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C4F11CCCC9184B23A7FDFDC752F0AC1F">
    <w:name w:val="C4F11CCCC9184B23A7FDFDC752F0AC1F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091A92BF2FE14E02AC3C09A7778328FB">
    <w:name w:val="091A92BF2FE14E02AC3C09A7778328FB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28C81EB322094950B6369B703D10CE4E1">
    <w:name w:val="28C81EB322094950B6369B703D10CE4E1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E94B7C1F9F04B489C22407D12E9013D1">
    <w:name w:val="3E94B7C1F9F04B489C22407D12E9013D1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F3834EAA3AAA4555BB983B1B0CF970F21">
    <w:name w:val="F3834EAA3AAA4555BB983B1B0CF970F21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0ADF122015E0451789438FADAD38540A1">
    <w:name w:val="0ADF122015E0451789438FADAD38540A1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E55ACC37B2FF4883977FB6B650E8541D1">
    <w:name w:val="E55ACC37B2FF4883977FB6B650E8541D1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D19DE13C1F9741BB93176B5FB418716A1">
    <w:name w:val="D19DE13C1F9741BB93176B5FB418716A1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CAAC684604C64D21BD43DC80C6282CC71">
    <w:name w:val="CAAC684604C64D21BD43DC80C6282CC71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1F4B54E1BDBE4183805328D67E84D72C9">
    <w:name w:val="1F4B54E1BDBE4183805328D67E84D72C9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A4711CDD2664B6CB411B589910908213">
    <w:name w:val="7A4711CDD2664B6CB411B58991090821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E2B24AFBE62462D854DF052E15FC2833">
    <w:name w:val="7E2B24AFBE62462D854DF052E15FC283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F61A0E3E3ED44799329F4298F9810A33">
    <w:name w:val="8F61A0E3E3ED44799329F4298F9810A3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B59049F71E1486C8BFBDDF2415244803">
    <w:name w:val="2B59049F71E1486C8BFBDDF241524480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0194A0645854BCC8FDD46EE92BB20A63">
    <w:name w:val="F0194A0645854BCC8FDD46EE92BB20A6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5C33890EB874E1FAB1332C5D98E17493">
    <w:name w:val="35C33890EB874E1FAB1332C5D98E1749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AEAF5B44E5948F0AC9EACDCE1956B1A1">
    <w:name w:val="0AEAF5B44E5948F0AC9EACDCE1956B1A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3273CAF7D242EDBFA771A0193274971">
    <w:name w:val="143273CAF7D242EDBFA771A019327497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7C6A1F80FEE4A72BA046E4DEBD365741">
    <w:name w:val="47C6A1F80FEE4A72BA046E4DEBD36574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3A5428BD8184C08A35729EC13D93F1E1">
    <w:name w:val="D3A5428BD8184C08A35729EC13D93F1E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D83BC4B1E384D41A9CEE38D083C50E31">
    <w:name w:val="FD83BC4B1E384D41A9CEE38D083C50E3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18FCECD9CFE465F9BE720983415CEEA1">
    <w:name w:val="B18FCECD9CFE465F9BE720983415CEEA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A687F33674542C288044B13A34E03EA11">
    <w:name w:val="3A687F33674542C288044B13A34E03EA11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644E9F3B82F0412B8EDF26BD5A090D9E3">
    <w:name w:val="644E9F3B82F0412B8EDF26BD5A090D9E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97EC1DFCA94472FB1D3B8D25DCC7A7C3">
    <w:name w:val="497EC1DFCA94472FB1D3B8D25DCC7A7C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682743036A4817A985A99F8CEDCFC52">
    <w:name w:val="8C682743036A4817A985A99F8CEDCFC5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63293D9237F4CE783C47E45A71E5D673">
    <w:name w:val="363293D9237F4CE783C47E45A71E5D67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A79047500F04E96A6EA7DA31B4537583">
    <w:name w:val="DA79047500F04E96A6EA7DA31B453758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750E7C5827E45B3A7751715893BD78F3">
    <w:name w:val="3750E7C5827E45B3A7751715893BD78F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C5C8A154E34B2D9A3E02D1ACEEA4092">
    <w:name w:val="15C5C8A154E34B2D9A3E02D1ACEEA409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C4D4CC071D430AB510A84047C05CF82">
    <w:name w:val="8CC4D4CC071D430AB510A84047C05CF8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B00C42497DB49B3A8FAD4B8B891A1DC2">
    <w:name w:val="EB00C42497DB49B3A8FAD4B8B891A1DC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0EAFD20901347B489D02FF4A738336F2">
    <w:name w:val="80EAFD20901347B489D02FF4A738336F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CCF90005FBF44ABB138B4F5399AE3682">
    <w:name w:val="ECCF90005FBF44ABB138B4F5399AE368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8254711DA5D4400B69B6A816A828D812">
    <w:name w:val="C8254711DA5D4400B69B6A816A828D81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9A8FDA88DCD48588439F9DE347F3EB64">
    <w:name w:val="09A8FDA88DCD48588439F9DE347F3EB64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8EE0AB8A5D740DB944F46147647D81D1">
    <w:name w:val="78EE0AB8A5D740DB944F46147647D81D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82D2B89650488998516275942C9C631">
    <w:name w:val="1482D2B89650488998516275942C9C63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E6780E922D041F38B194744FEDFFD4B1">
    <w:name w:val="BE6780E922D041F38B194744FEDFFD4B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9A33FA9B9E1468ABB2F153CEFB30B201">
    <w:name w:val="29A33FA9B9E1468ABB2F153CEFB30B20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B333274DE05493BA52A91BD94D4F31B1">
    <w:name w:val="4B333274DE05493BA52A91BD94D4F31B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F63992AF01E4A20812868DB25C4178E1">
    <w:name w:val="7F63992AF01E4A20812868DB25C4178E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0CC78DB7494DDDA74F1E9F91C3E5901">
    <w:name w:val="150CC78DB7494DDDA74F1E9F91C3E590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C5F6A18A6D64E229F669CA6EE6129C71">
    <w:name w:val="CC5F6A18A6D64E229F669CA6EE6129C7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CBDBAFE368142129BD8AECABF83B79E1">
    <w:name w:val="0CBDBAFE368142129BD8AECABF83B79E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AE06D8D87F84749BF28B685C71472B51">
    <w:name w:val="1AE06D8D87F84749BF28B685C71472B5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CAEE6CD89CF4240B969F4699786E0341">
    <w:name w:val="FCAEE6CD89CF4240B969F4699786E034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9DEA47C6108441E91B8B6BC8867E8F21">
    <w:name w:val="C9DEA47C6108441E91B8B6BC8867E8F2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D63E41571D143E6A51FA44F711708E33">
    <w:name w:val="1D63E41571D143E6A51FA44F711708E33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0C8B8A15AD7143D5A4426EEE6E79CD581">
    <w:name w:val="0C8B8A15AD7143D5A4426EEE6E79CD58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81FFCFA4E53469EB5935B5BBE35B3FA1">
    <w:name w:val="081FFCFA4E53469EB5935B5BBE35B3FA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8419D1508D74502AF85A6B2C884FEBA1">
    <w:name w:val="58419D1508D74502AF85A6B2C884FEBA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60C3DCFE624287AE74D851DB26F9401">
    <w:name w:val="1460C3DCFE624287AE74D851DB26F940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72279A7E8FA4F26A311A884873E42031">
    <w:name w:val="772279A7E8FA4F26A311A884873E4203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978C31B2AA354DE58E46443AA41FE0251">
    <w:name w:val="978C31B2AA354DE58E46443AA41FE025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AE547754E34B08AB2DF3CB1D24932B1">
    <w:name w:val="C4AE547754E34B08AB2DF3CB1D24932B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29F47A938A24B478CF1213FB73ADD461">
    <w:name w:val="B29F47A938A24B478CF1213FB73ADD46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15FA9B3D8B144E18BC9585A31A9A5661">
    <w:name w:val="415FA9B3D8B144E18BC9585A31A9A566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634357B0BCA04C0CAED1E4C5DF1E27081">
    <w:name w:val="634357B0BCA04C0CAED1E4C5DF1E2708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780C52A2C8A421FA021A386208744D21">
    <w:name w:val="0780C52A2C8A421FA021A386208744D2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EBE9D80C7164819BF294B8E1BB07AA51">
    <w:name w:val="5EBE9D80C7164819BF294B8E1BB07AA51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F11CCCC9184B23A7FDFDC752F0AC1F1">
    <w:name w:val="C4F11CCCC9184B23A7FDFDC752F0AC1F1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091A92BF2FE14E02AC3C09A7778328FB1">
    <w:name w:val="091A92BF2FE14E02AC3C09A7778328FB1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28C81EB322094950B6369B703D10CE4E2">
    <w:name w:val="28C81EB322094950B6369B703D10CE4E2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E94B7C1F9F04B489C22407D12E9013D2">
    <w:name w:val="3E94B7C1F9F04B489C22407D12E9013D2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F3834EAA3AAA4555BB983B1B0CF970F22">
    <w:name w:val="F3834EAA3AAA4555BB983B1B0CF970F22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0ADF122015E0451789438FADAD38540A2">
    <w:name w:val="0ADF122015E0451789438FADAD38540A2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E55ACC37B2FF4883977FB6B650E8541D2">
    <w:name w:val="E55ACC37B2FF4883977FB6B650E8541D2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D19DE13C1F9741BB93176B5FB418716A2">
    <w:name w:val="D19DE13C1F9741BB93176B5FB418716A2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CAAC684604C64D21BD43DC80C6282CC72">
    <w:name w:val="CAAC684604C64D21BD43DC80C6282CC72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1F4B54E1BDBE4183805328D67E84D72C10">
    <w:name w:val="1F4B54E1BDBE4183805328D67E84D72C10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A4711CDD2664B6CB411B589910908214">
    <w:name w:val="7A4711CDD2664B6CB411B58991090821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E2B24AFBE62462D854DF052E15FC2834">
    <w:name w:val="7E2B24AFBE62462D854DF052E15FC283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F61A0E3E3ED44799329F4298F9810A34">
    <w:name w:val="8F61A0E3E3ED44799329F4298F9810A3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B59049F71E1486C8BFBDDF2415244804">
    <w:name w:val="2B59049F71E1486C8BFBDDF241524480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0194A0645854BCC8FDD46EE92BB20A64">
    <w:name w:val="F0194A0645854BCC8FDD46EE92BB20A6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5C33890EB874E1FAB1332C5D98E17494">
    <w:name w:val="35C33890EB874E1FAB1332C5D98E1749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AEAF5B44E5948F0AC9EACDCE1956B1A2">
    <w:name w:val="0AEAF5B44E5948F0AC9EACDCE1956B1A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3273CAF7D242EDBFA771A0193274972">
    <w:name w:val="143273CAF7D242EDBFA771A019327497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7C6A1F80FEE4A72BA046E4DEBD365742">
    <w:name w:val="47C6A1F80FEE4A72BA046E4DEBD36574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3A5428BD8184C08A35729EC13D93F1E2">
    <w:name w:val="D3A5428BD8184C08A35729EC13D93F1E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D83BC4B1E384D41A9CEE38D083C50E32">
    <w:name w:val="FD83BC4B1E384D41A9CEE38D083C50E3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18FCECD9CFE465F9BE720983415CEEA2">
    <w:name w:val="B18FCECD9CFE465F9BE720983415CEEA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A687F33674542C288044B13A34E03EA12">
    <w:name w:val="3A687F33674542C288044B13A34E03EA12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644E9F3B82F0412B8EDF26BD5A090D9E4">
    <w:name w:val="644E9F3B82F0412B8EDF26BD5A090D9E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97EC1DFCA94472FB1D3B8D25DCC7A7C4">
    <w:name w:val="497EC1DFCA94472FB1D3B8D25DCC7A7C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682743036A4817A985A99F8CEDCFC53">
    <w:name w:val="8C682743036A4817A985A99F8CEDCFC5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63293D9237F4CE783C47E45A71E5D674">
    <w:name w:val="363293D9237F4CE783C47E45A71E5D67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A79047500F04E96A6EA7DA31B4537584">
    <w:name w:val="DA79047500F04E96A6EA7DA31B453758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750E7C5827E45B3A7751715893BD78F4">
    <w:name w:val="3750E7C5827E45B3A7751715893BD78F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C5C8A154E34B2D9A3E02D1ACEEA4093">
    <w:name w:val="15C5C8A154E34B2D9A3E02D1ACEEA409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C4D4CC071D430AB510A84047C05CF83">
    <w:name w:val="8CC4D4CC071D430AB510A84047C05CF8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B00C42497DB49B3A8FAD4B8B891A1DC3">
    <w:name w:val="EB00C42497DB49B3A8FAD4B8B891A1DC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0EAFD20901347B489D02FF4A738336F3">
    <w:name w:val="80EAFD20901347B489D02FF4A738336F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CCF90005FBF44ABB138B4F5399AE3683">
    <w:name w:val="ECCF90005FBF44ABB138B4F5399AE368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8254711DA5D4400B69B6A816A828D813">
    <w:name w:val="C8254711DA5D4400B69B6A816A828D81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9A8FDA88DCD48588439F9DE347F3EB65">
    <w:name w:val="09A8FDA88DCD48588439F9DE347F3EB65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8EE0AB8A5D740DB944F46147647D81D2">
    <w:name w:val="78EE0AB8A5D740DB944F46147647D81D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82D2B89650488998516275942C9C632">
    <w:name w:val="1482D2B89650488998516275942C9C63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E6780E922D041F38B194744FEDFFD4B2">
    <w:name w:val="BE6780E922D041F38B194744FEDFFD4B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9A33FA9B9E1468ABB2F153CEFB30B202">
    <w:name w:val="29A33FA9B9E1468ABB2F153CEFB30B20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B333274DE05493BA52A91BD94D4F31B2">
    <w:name w:val="4B333274DE05493BA52A91BD94D4F31B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F63992AF01E4A20812868DB25C4178E2">
    <w:name w:val="7F63992AF01E4A20812868DB25C4178E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0CC78DB7494DDDA74F1E9F91C3E5902">
    <w:name w:val="150CC78DB7494DDDA74F1E9F91C3E590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C5F6A18A6D64E229F669CA6EE6129C72">
    <w:name w:val="CC5F6A18A6D64E229F669CA6EE6129C7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CBDBAFE368142129BD8AECABF83B79E2">
    <w:name w:val="0CBDBAFE368142129BD8AECABF83B79E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AE06D8D87F84749BF28B685C71472B52">
    <w:name w:val="1AE06D8D87F84749BF28B685C71472B5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CAEE6CD89CF4240B969F4699786E0342">
    <w:name w:val="FCAEE6CD89CF4240B969F4699786E034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9DEA47C6108441E91B8B6BC8867E8F22">
    <w:name w:val="C9DEA47C6108441E91B8B6BC8867E8F2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D63E41571D143E6A51FA44F711708E34">
    <w:name w:val="1D63E41571D143E6A51FA44F711708E34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0C8B8A15AD7143D5A4426EEE6E79CD582">
    <w:name w:val="0C8B8A15AD7143D5A4426EEE6E79CD58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81FFCFA4E53469EB5935B5BBE35B3FA2">
    <w:name w:val="081FFCFA4E53469EB5935B5BBE35B3FA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8419D1508D74502AF85A6B2C884FEBA2">
    <w:name w:val="58419D1508D74502AF85A6B2C884FEBA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60C3DCFE624287AE74D851DB26F9402">
    <w:name w:val="1460C3DCFE624287AE74D851DB26F940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72279A7E8FA4F26A311A884873E42032">
    <w:name w:val="772279A7E8FA4F26A311A884873E4203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978C31B2AA354DE58E46443AA41FE0252">
    <w:name w:val="978C31B2AA354DE58E46443AA41FE025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AE547754E34B08AB2DF3CB1D24932B2">
    <w:name w:val="C4AE547754E34B08AB2DF3CB1D24932B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29F47A938A24B478CF1213FB73ADD462">
    <w:name w:val="B29F47A938A24B478CF1213FB73ADD46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15FA9B3D8B144E18BC9585A31A9A5662">
    <w:name w:val="415FA9B3D8B144E18BC9585A31A9A566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634357B0BCA04C0CAED1E4C5DF1E27082">
    <w:name w:val="634357B0BCA04C0CAED1E4C5DF1E2708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780C52A2C8A421FA021A386208744D22">
    <w:name w:val="0780C52A2C8A421FA021A386208744D2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EBE9D80C7164819BF294B8E1BB07AA52">
    <w:name w:val="5EBE9D80C7164819BF294B8E1BB07AA52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F11CCCC9184B23A7FDFDC752F0AC1F2">
    <w:name w:val="C4F11CCCC9184B23A7FDFDC752F0AC1F2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091A92BF2FE14E02AC3C09A7778328FB2">
    <w:name w:val="091A92BF2FE14E02AC3C09A7778328FB2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28C81EB322094950B6369B703D10CE4E3">
    <w:name w:val="28C81EB322094950B6369B703D10CE4E3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E94B7C1F9F04B489C22407D12E9013D3">
    <w:name w:val="3E94B7C1F9F04B489C22407D12E9013D3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F3834EAA3AAA4555BB983B1B0CF970F23">
    <w:name w:val="F3834EAA3AAA4555BB983B1B0CF970F23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0ADF122015E0451789438FADAD38540A3">
    <w:name w:val="0ADF122015E0451789438FADAD38540A3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E55ACC37B2FF4883977FB6B650E8541D3">
    <w:name w:val="E55ACC37B2FF4883977FB6B650E8541D3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D19DE13C1F9741BB93176B5FB418716A3">
    <w:name w:val="D19DE13C1F9741BB93176B5FB418716A3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CAAC684604C64D21BD43DC80C6282CC73">
    <w:name w:val="CAAC684604C64D21BD43DC80C6282CC73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1F4B54E1BDBE4183805328D67E84D72C11">
    <w:name w:val="1F4B54E1BDBE4183805328D67E84D72C11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A4711CDD2664B6CB411B589910908215">
    <w:name w:val="7A4711CDD2664B6CB411B58991090821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E2B24AFBE62462D854DF052E15FC2835">
    <w:name w:val="7E2B24AFBE62462D854DF052E15FC283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F61A0E3E3ED44799329F4298F9810A35">
    <w:name w:val="8F61A0E3E3ED44799329F4298F9810A3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B59049F71E1486C8BFBDDF2415244805">
    <w:name w:val="2B59049F71E1486C8BFBDDF241524480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0194A0645854BCC8FDD46EE92BB20A65">
    <w:name w:val="F0194A0645854BCC8FDD46EE92BB20A6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5C33890EB874E1FAB1332C5D98E17495">
    <w:name w:val="35C33890EB874E1FAB1332C5D98E1749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AEAF5B44E5948F0AC9EACDCE1956B1A3">
    <w:name w:val="0AEAF5B44E5948F0AC9EACDCE1956B1A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3273CAF7D242EDBFA771A0193274973">
    <w:name w:val="143273CAF7D242EDBFA771A019327497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7C6A1F80FEE4A72BA046E4DEBD365743">
    <w:name w:val="47C6A1F80FEE4A72BA046E4DEBD36574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3A5428BD8184C08A35729EC13D93F1E3">
    <w:name w:val="D3A5428BD8184C08A35729EC13D93F1E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D83BC4B1E384D41A9CEE38D083C50E33">
    <w:name w:val="FD83BC4B1E384D41A9CEE38D083C50E3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18FCECD9CFE465F9BE720983415CEEA3">
    <w:name w:val="B18FCECD9CFE465F9BE720983415CEEA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A687F33674542C288044B13A34E03EA13">
    <w:name w:val="3A687F33674542C288044B13A34E03EA13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644E9F3B82F0412B8EDF26BD5A090D9E5">
    <w:name w:val="644E9F3B82F0412B8EDF26BD5A090D9E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97EC1DFCA94472FB1D3B8D25DCC7A7C5">
    <w:name w:val="497EC1DFCA94472FB1D3B8D25DCC7A7C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682743036A4817A985A99F8CEDCFC54">
    <w:name w:val="8C682743036A4817A985A99F8CEDCFC5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63293D9237F4CE783C47E45A71E5D675">
    <w:name w:val="363293D9237F4CE783C47E45A71E5D67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A79047500F04E96A6EA7DA31B4537585">
    <w:name w:val="DA79047500F04E96A6EA7DA31B453758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750E7C5827E45B3A7751715893BD78F5">
    <w:name w:val="3750E7C5827E45B3A7751715893BD78F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C5C8A154E34B2D9A3E02D1ACEEA4094">
    <w:name w:val="15C5C8A154E34B2D9A3E02D1ACEEA409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C4D4CC071D430AB510A84047C05CF84">
    <w:name w:val="8CC4D4CC071D430AB510A84047C05CF8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B00C42497DB49B3A8FAD4B8B891A1DC4">
    <w:name w:val="EB00C42497DB49B3A8FAD4B8B891A1DC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0EAFD20901347B489D02FF4A738336F4">
    <w:name w:val="80EAFD20901347B489D02FF4A738336F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CCF90005FBF44ABB138B4F5399AE3684">
    <w:name w:val="ECCF90005FBF44ABB138B4F5399AE368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8254711DA5D4400B69B6A816A828D814">
    <w:name w:val="C8254711DA5D4400B69B6A816A828D81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9A8FDA88DCD48588439F9DE347F3EB66">
    <w:name w:val="09A8FDA88DCD48588439F9DE347F3EB66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8EE0AB8A5D740DB944F46147647D81D3">
    <w:name w:val="78EE0AB8A5D740DB944F46147647D81D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82D2B89650488998516275942C9C633">
    <w:name w:val="1482D2B89650488998516275942C9C63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E6780E922D041F38B194744FEDFFD4B3">
    <w:name w:val="BE6780E922D041F38B194744FEDFFD4B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9A33FA9B9E1468ABB2F153CEFB30B203">
    <w:name w:val="29A33FA9B9E1468ABB2F153CEFB30B20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B333274DE05493BA52A91BD94D4F31B3">
    <w:name w:val="4B333274DE05493BA52A91BD94D4F31B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F63992AF01E4A20812868DB25C4178E3">
    <w:name w:val="7F63992AF01E4A20812868DB25C4178E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0CC78DB7494DDDA74F1E9F91C3E5903">
    <w:name w:val="150CC78DB7494DDDA74F1E9F91C3E590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C5F6A18A6D64E229F669CA6EE6129C73">
    <w:name w:val="CC5F6A18A6D64E229F669CA6EE6129C7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CBDBAFE368142129BD8AECABF83B79E3">
    <w:name w:val="0CBDBAFE368142129BD8AECABF83B79E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AE06D8D87F84749BF28B685C71472B53">
    <w:name w:val="1AE06D8D87F84749BF28B685C71472B5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CAEE6CD89CF4240B969F4699786E0343">
    <w:name w:val="FCAEE6CD89CF4240B969F4699786E034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9DEA47C6108441E91B8B6BC8867E8F23">
    <w:name w:val="C9DEA47C6108441E91B8B6BC8867E8F2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D63E41571D143E6A51FA44F711708E35">
    <w:name w:val="1D63E41571D143E6A51FA44F711708E35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0C8B8A15AD7143D5A4426EEE6E79CD583">
    <w:name w:val="0C8B8A15AD7143D5A4426EEE6E79CD58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81FFCFA4E53469EB5935B5BBE35B3FA3">
    <w:name w:val="081FFCFA4E53469EB5935B5BBE35B3FA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8419D1508D74502AF85A6B2C884FEBA3">
    <w:name w:val="58419D1508D74502AF85A6B2C884FEBA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60C3DCFE624287AE74D851DB26F9403">
    <w:name w:val="1460C3DCFE624287AE74D851DB26F940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72279A7E8FA4F26A311A884873E42033">
    <w:name w:val="772279A7E8FA4F26A311A884873E4203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978C31B2AA354DE58E46443AA41FE0253">
    <w:name w:val="978C31B2AA354DE58E46443AA41FE025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AE547754E34B08AB2DF3CB1D24932B3">
    <w:name w:val="C4AE547754E34B08AB2DF3CB1D24932B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29F47A938A24B478CF1213FB73ADD463">
    <w:name w:val="B29F47A938A24B478CF1213FB73ADD46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15FA9B3D8B144E18BC9585A31A9A5663">
    <w:name w:val="415FA9B3D8B144E18BC9585A31A9A566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634357B0BCA04C0CAED1E4C5DF1E27083">
    <w:name w:val="634357B0BCA04C0CAED1E4C5DF1E2708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780C52A2C8A421FA021A386208744D23">
    <w:name w:val="0780C52A2C8A421FA021A386208744D2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EBE9D80C7164819BF294B8E1BB07AA53">
    <w:name w:val="5EBE9D80C7164819BF294B8E1BB07AA53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F11CCCC9184B23A7FDFDC752F0AC1F3">
    <w:name w:val="C4F11CCCC9184B23A7FDFDC752F0AC1F3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091A92BF2FE14E02AC3C09A7778328FB3">
    <w:name w:val="091A92BF2FE14E02AC3C09A7778328FB3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28C81EB322094950B6369B703D10CE4E4">
    <w:name w:val="28C81EB322094950B6369B703D10CE4E4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E94B7C1F9F04B489C22407D12E9013D4">
    <w:name w:val="3E94B7C1F9F04B489C22407D12E9013D4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F3834EAA3AAA4555BB983B1B0CF970F24">
    <w:name w:val="F3834EAA3AAA4555BB983B1B0CF970F24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0ADF122015E0451789438FADAD38540A4">
    <w:name w:val="0ADF122015E0451789438FADAD38540A4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E55ACC37B2FF4883977FB6B650E8541D4">
    <w:name w:val="E55ACC37B2FF4883977FB6B650E8541D4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D19DE13C1F9741BB93176B5FB418716A4">
    <w:name w:val="D19DE13C1F9741BB93176B5FB418716A4"/>
    <w:rsid w:val="00542953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CAAC684604C64D21BD43DC80C6282CC74">
    <w:name w:val="CAAC684604C64D21BD43DC80C6282CC74"/>
    <w:rsid w:val="00542953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1F4B54E1BDBE4183805328D67E84D72C12">
    <w:name w:val="1F4B54E1BDBE4183805328D67E84D72C12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A4711CDD2664B6CB411B589910908216">
    <w:name w:val="7A4711CDD2664B6CB411B58991090821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E2B24AFBE62462D854DF052E15FC2836">
    <w:name w:val="7E2B24AFBE62462D854DF052E15FC283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F61A0E3E3ED44799329F4298F9810A36">
    <w:name w:val="8F61A0E3E3ED44799329F4298F9810A3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B59049F71E1486C8BFBDDF2415244806">
    <w:name w:val="2B59049F71E1486C8BFBDDF241524480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0194A0645854BCC8FDD46EE92BB20A66">
    <w:name w:val="F0194A0645854BCC8FDD46EE92BB20A6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5C33890EB874E1FAB1332C5D98E17496">
    <w:name w:val="35C33890EB874E1FAB1332C5D98E1749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AEAF5B44E5948F0AC9EACDCE1956B1A4">
    <w:name w:val="0AEAF5B44E5948F0AC9EACDCE1956B1A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3273CAF7D242EDBFA771A0193274974">
    <w:name w:val="143273CAF7D242EDBFA771A019327497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7C6A1F80FEE4A72BA046E4DEBD365744">
    <w:name w:val="47C6A1F80FEE4A72BA046E4DEBD36574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3A5428BD8184C08A35729EC13D93F1E4">
    <w:name w:val="D3A5428BD8184C08A35729EC13D93F1E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D83BC4B1E384D41A9CEE38D083C50E34">
    <w:name w:val="FD83BC4B1E384D41A9CEE38D083C50E3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18FCECD9CFE465F9BE720983415CEEA4">
    <w:name w:val="B18FCECD9CFE465F9BE720983415CEEA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A687F33674542C288044B13A34E03EA14">
    <w:name w:val="3A687F33674542C288044B13A34E03EA14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644E9F3B82F0412B8EDF26BD5A090D9E6">
    <w:name w:val="644E9F3B82F0412B8EDF26BD5A090D9E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97EC1DFCA94472FB1D3B8D25DCC7A7C6">
    <w:name w:val="497EC1DFCA94472FB1D3B8D25DCC7A7C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682743036A4817A985A99F8CEDCFC55">
    <w:name w:val="8C682743036A4817A985A99F8CEDCFC5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63293D9237F4CE783C47E45A71E5D676">
    <w:name w:val="363293D9237F4CE783C47E45A71E5D67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A79047500F04E96A6EA7DA31B4537586">
    <w:name w:val="DA79047500F04E96A6EA7DA31B453758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750E7C5827E45B3A7751715893BD78F6">
    <w:name w:val="3750E7C5827E45B3A7751715893BD78F6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C5C8A154E34B2D9A3E02D1ACEEA4095">
    <w:name w:val="15C5C8A154E34B2D9A3E02D1ACEEA409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C4D4CC071D430AB510A84047C05CF85">
    <w:name w:val="8CC4D4CC071D430AB510A84047C05CF8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B00C42497DB49B3A8FAD4B8B891A1DC5">
    <w:name w:val="EB00C42497DB49B3A8FAD4B8B891A1DC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0EAFD20901347B489D02FF4A738336F5">
    <w:name w:val="80EAFD20901347B489D02FF4A738336F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CCF90005FBF44ABB138B4F5399AE3685">
    <w:name w:val="ECCF90005FBF44ABB138B4F5399AE368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8254711DA5D4400B69B6A816A828D815">
    <w:name w:val="C8254711DA5D4400B69B6A816A828D815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9A8FDA88DCD48588439F9DE347F3EB67">
    <w:name w:val="09A8FDA88DCD48588439F9DE347F3EB67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8EE0AB8A5D740DB944F46147647D81D4">
    <w:name w:val="78EE0AB8A5D740DB944F46147647D81D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82D2B89650488998516275942C9C634">
    <w:name w:val="1482D2B89650488998516275942C9C63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E6780E922D041F38B194744FEDFFD4B4">
    <w:name w:val="BE6780E922D041F38B194744FEDFFD4B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9A33FA9B9E1468ABB2F153CEFB30B204">
    <w:name w:val="29A33FA9B9E1468ABB2F153CEFB30B20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B333274DE05493BA52A91BD94D4F31B4">
    <w:name w:val="4B333274DE05493BA52A91BD94D4F31B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F63992AF01E4A20812868DB25C4178E4">
    <w:name w:val="7F63992AF01E4A20812868DB25C4178E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0CC78DB7494DDDA74F1E9F91C3E5904">
    <w:name w:val="150CC78DB7494DDDA74F1E9F91C3E590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C5F6A18A6D64E229F669CA6EE6129C74">
    <w:name w:val="CC5F6A18A6D64E229F669CA6EE6129C7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CBDBAFE368142129BD8AECABF83B79E4">
    <w:name w:val="0CBDBAFE368142129BD8AECABF83B79E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AE06D8D87F84749BF28B685C71472B54">
    <w:name w:val="1AE06D8D87F84749BF28B685C71472B5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CAEE6CD89CF4240B969F4699786E0344">
    <w:name w:val="FCAEE6CD89CF4240B969F4699786E034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9DEA47C6108441E91B8B6BC8867E8F24">
    <w:name w:val="C9DEA47C6108441E91B8B6BC8867E8F2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D63E41571D143E6A51FA44F711708E36">
    <w:name w:val="1D63E41571D143E6A51FA44F711708E36"/>
    <w:rsid w:val="00542953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0C8B8A15AD7143D5A4426EEE6E79CD584">
    <w:name w:val="0C8B8A15AD7143D5A4426EEE6E79CD58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81FFCFA4E53469EB5935B5BBE35B3FA4">
    <w:name w:val="081FFCFA4E53469EB5935B5BBE35B3FA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8419D1508D74502AF85A6B2C884FEBA4">
    <w:name w:val="58419D1508D74502AF85A6B2C884FEBA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60C3DCFE624287AE74D851DB26F9404">
    <w:name w:val="1460C3DCFE624287AE74D851DB26F940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72279A7E8FA4F26A311A884873E42034">
    <w:name w:val="772279A7E8FA4F26A311A884873E4203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978C31B2AA354DE58E46443AA41FE0254">
    <w:name w:val="978C31B2AA354DE58E46443AA41FE025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AE547754E34B08AB2DF3CB1D24932B4">
    <w:name w:val="C4AE547754E34B08AB2DF3CB1D24932B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29F47A938A24B478CF1213FB73ADD464">
    <w:name w:val="B29F47A938A24B478CF1213FB73ADD46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15FA9B3D8B144E18BC9585A31A9A5664">
    <w:name w:val="415FA9B3D8B144E18BC9585A31A9A566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634357B0BCA04C0CAED1E4C5DF1E27084">
    <w:name w:val="634357B0BCA04C0CAED1E4C5DF1E2708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780C52A2C8A421FA021A386208744D24">
    <w:name w:val="0780C52A2C8A421FA021A386208744D2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EBE9D80C7164819BF294B8E1BB07AA54">
    <w:name w:val="5EBE9D80C7164819BF294B8E1BB07AA54"/>
    <w:rsid w:val="00542953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260DB58974A47ADA75376DA3215710C">
    <w:name w:val="0260DB58974A47ADA75376DA3215710C"/>
    <w:rsid w:val="00586CDA"/>
    <w:rPr>
      <w:lang w:val="en-US" w:eastAsia="en-US"/>
    </w:rPr>
  </w:style>
  <w:style w:type="paragraph" w:customStyle="1" w:styleId="3B0EEAFB750F4C8AA7FE938F22D4851B">
    <w:name w:val="3B0EEAFB750F4C8AA7FE938F22D4851B"/>
    <w:rsid w:val="00586CDA"/>
    <w:rPr>
      <w:lang w:val="en-US" w:eastAsia="en-US"/>
    </w:rPr>
  </w:style>
  <w:style w:type="paragraph" w:customStyle="1" w:styleId="C4F11CCCC9184B23A7FDFDC752F0AC1F4">
    <w:name w:val="C4F11CCCC9184B23A7FDFDC752F0AC1F4"/>
    <w:rsid w:val="00586CDA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091A92BF2FE14E02AC3C09A7778328FB4">
    <w:name w:val="091A92BF2FE14E02AC3C09A7778328FB4"/>
    <w:rsid w:val="00586CDA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28C81EB322094950B6369B703D10CE4E5">
    <w:name w:val="28C81EB322094950B6369B703D10CE4E5"/>
    <w:rsid w:val="00586CDA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E94B7C1F9F04B489C22407D12E9013D5">
    <w:name w:val="3E94B7C1F9F04B489C22407D12E9013D5"/>
    <w:rsid w:val="00586CDA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0260DB58974A47ADA75376DA3215710C1">
    <w:name w:val="0260DB58974A47ADA75376DA3215710C1"/>
    <w:rsid w:val="00586CDA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B0EEAFB750F4C8AA7FE938F22D4851B1">
    <w:name w:val="3B0EEAFB750F4C8AA7FE938F22D4851B1"/>
    <w:rsid w:val="00586CDA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0ADF122015E0451789438FADAD38540A5">
    <w:name w:val="0ADF122015E0451789438FADAD38540A5"/>
    <w:rsid w:val="00586CDA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E55ACC37B2FF4883977FB6B650E8541D5">
    <w:name w:val="E55ACC37B2FF4883977FB6B650E8541D5"/>
    <w:rsid w:val="00586CDA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D19DE13C1F9741BB93176B5FB418716A5">
    <w:name w:val="D19DE13C1F9741BB93176B5FB418716A5"/>
    <w:rsid w:val="00586CDA"/>
    <w:pPr>
      <w:spacing w:after="80" w:line="276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-10"/>
      <w:kern w:val="28"/>
      <w:sz w:val="36"/>
      <w:szCs w:val="56"/>
      <w:lang w:eastAsia="en-US"/>
    </w:rPr>
  </w:style>
  <w:style w:type="paragraph" w:customStyle="1" w:styleId="CAAC684604C64D21BD43DC80C6282CC75">
    <w:name w:val="CAAC684604C64D21BD43DC80C6282CC75"/>
    <w:rsid w:val="00586CDA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1F4B54E1BDBE4183805328D67E84D72C13">
    <w:name w:val="1F4B54E1BDBE4183805328D67E84D72C13"/>
    <w:rsid w:val="00586CDA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A4711CDD2664B6CB411B589910908217">
    <w:name w:val="7A4711CDD2664B6CB411B58991090821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E2B24AFBE62462D854DF052E15FC2837">
    <w:name w:val="7E2B24AFBE62462D854DF052E15FC283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F61A0E3E3ED44799329F4298F9810A37">
    <w:name w:val="8F61A0E3E3ED44799329F4298F9810A3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B59049F71E1486C8BFBDDF2415244807">
    <w:name w:val="2B59049F71E1486C8BFBDDF241524480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0194A0645854BCC8FDD46EE92BB20A67">
    <w:name w:val="F0194A0645854BCC8FDD46EE92BB20A6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5C33890EB874E1FAB1332C5D98E17497">
    <w:name w:val="35C33890EB874E1FAB1332C5D98E1749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AEAF5B44E5948F0AC9EACDCE1956B1A5">
    <w:name w:val="0AEAF5B44E5948F0AC9EACDCE1956B1A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3273CAF7D242EDBFA771A0193274975">
    <w:name w:val="143273CAF7D242EDBFA771A019327497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7C6A1F80FEE4A72BA046E4DEBD365745">
    <w:name w:val="47C6A1F80FEE4A72BA046E4DEBD36574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3A5428BD8184C08A35729EC13D93F1E5">
    <w:name w:val="D3A5428BD8184C08A35729EC13D93F1E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D83BC4B1E384D41A9CEE38D083C50E35">
    <w:name w:val="FD83BC4B1E384D41A9CEE38D083C50E3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18FCECD9CFE465F9BE720983415CEEA5">
    <w:name w:val="B18FCECD9CFE465F9BE720983415CEEA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A687F33674542C288044B13A34E03EA15">
    <w:name w:val="3A687F33674542C288044B13A34E03EA15"/>
    <w:rsid w:val="00586CDA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644E9F3B82F0412B8EDF26BD5A090D9E7">
    <w:name w:val="644E9F3B82F0412B8EDF26BD5A090D9E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97EC1DFCA94472FB1D3B8D25DCC7A7C7">
    <w:name w:val="497EC1DFCA94472FB1D3B8D25DCC7A7C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682743036A4817A985A99F8CEDCFC56">
    <w:name w:val="8C682743036A4817A985A99F8CEDCFC5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63293D9237F4CE783C47E45A71E5D677">
    <w:name w:val="363293D9237F4CE783C47E45A71E5D67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DA79047500F04E96A6EA7DA31B4537587">
    <w:name w:val="DA79047500F04E96A6EA7DA31B453758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3750E7C5827E45B3A7751715893BD78F7">
    <w:name w:val="3750E7C5827E45B3A7751715893BD78F7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C5C8A154E34B2D9A3E02D1ACEEA4096">
    <w:name w:val="15C5C8A154E34B2D9A3E02D1ACEEA409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CC4D4CC071D430AB510A84047C05CF86">
    <w:name w:val="8CC4D4CC071D430AB510A84047C05CF8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B00C42497DB49B3A8FAD4B8B891A1DC6">
    <w:name w:val="EB00C42497DB49B3A8FAD4B8B891A1DC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80EAFD20901347B489D02FF4A738336F6">
    <w:name w:val="80EAFD20901347B489D02FF4A738336F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CCF90005FBF44ABB138B4F5399AE3686">
    <w:name w:val="ECCF90005FBF44ABB138B4F5399AE368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8254711DA5D4400B69B6A816A828D816">
    <w:name w:val="C8254711DA5D4400B69B6A816A828D816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9A8FDA88DCD48588439F9DE347F3EB68">
    <w:name w:val="09A8FDA88DCD48588439F9DE347F3EB68"/>
    <w:rsid w:val="00586CDA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78EE0AB8A5D740DB944F46147647D81D5">
    <w:name w:val="78EE0AB8A5D740DB944F46147647D81D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82D2B89650488998516275942C9C635">
    <w:name w:val="1482D2B89650488998516275942C9C63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E6780E922D041F38B194744FEDFFD4B5">
    <w:name w:val="BE6780E922D041F38B194744FEDFFD4B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29A33FA9B9E1468ABB2F153CEFB30B205">
    <w:name w:val="29A33FA9B9E1468ABB2F153CEFB30B20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B333274DE05493BA52A91BD94D4F31B5">
    <w:name w:val="4B333274DE05493BA52A91BD94D4F31B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F63992AF01E4A20812868DB25C4178E5">
    <w:name w:val="7F63992AF01E4A20812868DB25C4178E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50CC78DB7494DDDA74F1E9F91C3E5905">
    <w:name w:val="150CC78DB7494DDDA74F1E9F91C3E590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C5F6A18A6D64E229F669CA6EE6129C75">
    <w:name w:val="CC5F6A18A6D64E229F669CA6EE6129C7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CBDBAFE368142129BD8AECABF83B79E5">
    <w:name w:val="0CBDBAFE368142129BD8AECABF83B79E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AE06D8D87F84749BF28B685C71472B55">
    <w:name w:val="1AE06D8D87F84749BF28B685C71472B5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FCAEE6CD89CF4240B969F4699786E0345">
    <w:name w:val="FCAEE6CD89CF4240B969F4699786E034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9DEA47C6108441E91B8B6BC8867E8F25">
    <w:name w:val="C9DEA47C6108441E91B8B6BC8867E8F2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D63E41571D143E6A51FA44F711708E37">
    <w:name w:val="1D63E41571D143E6A51FA44F711708E37"/>
    <w:rsid w:val="00586CDA"/>
    <w:pPr>
      <w:spacing w:after="100" w:line="276" w:lineRule="auto"/>
      <w:contextualSpacing/>
      <w:jc w:val="center"/>
      <w:outlineLvl w:val="0"/>
    </w:pPr>
    <w:rPr>
      <w:rFonts w:eastAsia="Times New Roman" w:cs="Times New Roman"/>
      <w:b/>
      <w:caps/>
      <w:color w:val="44546A" w:themeColor="text2"/>
      <w:spacing w:val="20"/>
      <w:szCs w:val="32"/>
      <w:lang w:eastAsia="en-US"/>
    </w:rPr>
  </w:style>
  <w:style w:type="paragraph" w:customStyle="1" w:styleId="0C8B8A15AD7143D5A4426EEE6E79CD585">
    <w:name w:val="0C8B8A15AD7143D5A4426EEE6E79CD58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81FFCFA4E53469EB5935B5BBE35B3FA5">
    <w:name w:val="081FFCFA4E53469EB5935B5BBE35B3FA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8419D1508D74502AF85A6B2C884FEBA5">
    <w:name w:val="58419D1508D74502AF85A6B2C884FEBA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1460C3DCFE624287AE74D851DB26F9405">
    <w:name w:val="1460C3DCFE624287AE74D851DB26F940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772279A7E8FA4F26A311A884873E42035">
    <w:name w:val="772279A7E8FA4F26A311A884873E4203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978C31B2AA354DE58E46443AA41FE0255">
    <w:name w:val="978C31B2AA354DE58E46443AA41FE025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C4AE547754E34B08AB2DF3CB1D24932B5">
    <w:name w:val="C4AE547754E34B08AB2DF3CB1D24932B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B29F47A938A24B478CF1213FB73ADD465">
    <w:name w:val="B29F47A938A24B478CF1213FB73ADD46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415FA9B3D8B144E18BC9585A31A9A5665">
    <w:name w:val="415FA9B3D8B144E18BC9585A31A9A566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634357B0BCA04C0CAED1E4C5DF1E27085">
    <w:name w:val="634357B0BCA04C0CAED1E4C5DF1E2708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0780C52A2C8A421FA021A386208744D25">
    <w:name w:val="0780C52A2C8A421FA021A386208744D2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5EBE9D80C7164819BF294B8E1BB07AA55">
    <w:name w:val="5EBE9D80C7164819BF294B8E1BB07AA55"/>
    <w:rsid w:val="00586CDA"/>
    <w:pPr>
      <w:spacing w:after="0" w:line="240" w:lineRule="auto"/>
      <w:contextualSpacing/>
      <w:jc w:val="center"/>
    </w:pPr>
    <w:rPr>
      <w:rFonts w:eastAsiaTheme="minorHAnsi"/>
      <w:color w:val="44546A" w:themeColor="text2"/>
      <w:sz w:val="20"/>
      <w:lang w:eastAsia="en-US"/>
    </w:rPr>
  </w:style>
  <w:style w:type="paragraph" w:customStyle="1" w:styleId="EE514D9AA68D40389589AF3341E731A5">
    <w:name w:val="EE514D9AA68D40389589AF3341E731A5"/>
    <w:rsid w:val="00586CDA"/>
    <w:rPr>
      <w:lang w:val="en-US" w:eastAsia="en-US"/>
    </w:rPr>
  </w:style>
  <w:style w:type="paragraph" w:customStyle="1" w:styleId="3058CA0C9CB54D2F94AD8EC746FEFF9C">
    <w:name w:val="3058CA0C9CB54D2F94AD8EC746FEFF9C"/>
    <w:rsid w:val="00586CDA"/>
    <w:rPr>
      <w:lang w:val="en-US" w:eastAsia="en-US"/>
    </w:rPr>
  </w:style>
  <w:style w:type="paragraph" w:customStyle="1" w:styleId="0053046DA2FF4743BBE52985E1EBC793">
    <w:name w:val="0053046DA2FF4743BBE52985E1EBC793"/>
    <w:rsid w:val="00586CDA"/>
    <w:rPr>
      <w:lang w:val="en-US" w:eastAsia="en-US"/>
    </w:rPr>
  </w:style>
  <w:style w:type="paragraph" w:customStyle="1" w:styleId="27CDFCA866C545078406955D532287A4">
    <w:name w:val="27CDFCA866C545078406955D532287A4"/>
    <w:rsid w:val="00586CDA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Office_34059015_TF10251267</Template>
  <TotalTime>148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Pinky Yuan (RWS Moravia)</cp:lastModifiedBy>
  <cp:revision>5</cp:revision>
  <cp:lastPrinted>2006-08-01T17:47:00Z</cp:lastPrinted>
  <dcterms:created xsi:type="dcterms:W3CDTF">2018-06-05T04:14:00Z</dcterms:created>
  <dcterms:modified xsi:type="dcterms:W3CDTF">2019-06-20T06:17:00Z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