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08F30566" w:rsidR="00546388" w:rsidRDefault="009F5240" w:rsidP="009F5240">
      <w:pPr>
        <w:pStyle w:val="Ttulo1"/>
        <w:spacing w:before="11520"/>
        <w:ind w:left="8222"/>
        <w:jc w:val="left"/>
      </w:pPr>
      <w:sdt>
        <w:sdtPr>
          <w:rPr>
            <w:lang w:val="es-MX"/>
          </w:rPr>
          <w:alias w:val="Te:"/>
          <w:tag w:val="Te:"/>
          <w:id w:val="210689033"/>
          <w:placeholder>
            <w:docPart w:val="E932DA38742646F2A0F9DAF9B62F07A8"/>
          </w:placeholder>
          <w:temporary/>
          <w:showingPlcHdr/>
          <w15:appearance w15:val="hidden"/>
        </w:sdtPr>
        <w:sdtContent>
          <w:bookmarkStart w:id="0" w:name="_GoBack"/>
          <w:r w:rsidRPr="000426A8">
            <w:rPr>
              <w:noProof/>
              <w:lang w:val="es-MX" w:bidi="es-MX"/>
            </w:rPr>
            <w:t>Te</w:t>
          </w:r>
          <w:bookmarkEnd w:id="0"/>
        </w:sdtContent>
      </w:sdt>
      <w:r w:rsidR="000358D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42329F14">
                <wp:simplePos x="0" y="0"/>
                <wp:positionH relativeFrom="column">
                  <wp:posOffset>4506686</wp:posOffset>
                </wp:positionH>
                <wp:positionV relativeFrom="paragraph">
                  <wp:posOffset>8071485</wp:posOffset>
                </wp:positionV>
                <wp:extent cx="2498543" cy="1188720"/>
                <wp:effectExtent l="0" t="0" r="0" b="0"/>
                <wp:wrapNone/>
                <wp:docPr id="243" name="Cuadro de texto 243" descr="Cuadro de texto en el que se muestra la palabra “quiero” del mensaje: Te am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543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val="es-MX" w:bidi="es-MX"/>
                              </w:rPr>
                              <w:t>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Cuadro de texto 243" o:spid="_x0000_s1026" type="#_x0000_t202" alt="Cuadro de texto en el que se muestra la palabra “quiero” del mensaje: Te amo" style="position:absolute;left:0;text-align:left;margin-left:354.85pt;margin-top:635.55pt;width:196.75pt;height:93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val="es-MX" w:bidi="es-MX"/>
                        </w:rPr>
                        <w:t>amo</w:t>
                      </w:r>
                    </w:p>
                  </w:txbxContent>
                </v:textbox>
              </v:shape>
            </w:pict>
          </mc:Fallback>
        </mc:AlternateContent>
      </w:r>
    </w:p>
    <w:p w14:paraId="7010922F" w14:textId="4D522BBB" w:rsidR="00114389" w:rsidRPr="00546388" w:rsidRDefault="00114389" w:rsidP="00964D92"/>
    <w:sectPr w:rsidR="00114389" w:rsidRPr="00546388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3340A" w14:textId="77777777" w:rsidR="00CF0402" w:rsidRDefault="00CF0402" w:rsidP="000426A8">
      <w:r>
        <w:separator/>
      </w:r>
    </w:p>
  </w:endnote>
  <w:endnote w:type="continuationSeparator" w:id="0">
    <w:p w14:paraId="14C76116" w14:textId="77777777" w:rsidR="00CF0402" w:rsidRDefault="00CF0402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900C3" w14:textId="77777777" w:rsidR="00CF0402" w:rsidRDefault="00CF0402" w:rsidP="000426A8">
      <w:r>
        <w:separator/>
      </w:r>
    </w:p>
  </w:footnote>
  <w:footnote w:type="continuationSeparator" w:id="0">
    <w:p w14:paraId="047714D2" w14:textId="77777777" w:rsidR="00CF0402" w:rsidRDefault="00CF0402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Default="005B4377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Imagen 9" descr="Corazones rosas de varios tamaños en un fondo ro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SAN VALENTÍN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64C56"/>
    <w:rsid w:val="00114389"/>
    <w:rsid w:val="002727B4"/>
    <w:rsid w:val="003F6A73"/>
    <w:rsid w:val="004C62EF"/>
    <w:rsid w:val="00546388"/>
    <w:rsid w:val="00563009"/>
    <w:rsid w:val="00577DB7"/>
    <w:rsid w:val="005B4377"/>
    <w:rsid w:val="006807D4"/>
    <w:rsid w:val="00702ACD"/>
    <w:rsid w:val="00745C49"/>
    <w:rsid w:val="00777482"/>
    <w:rsid w:val="00801F7F"/>
    <w:rsid w:val="00817406"/>
    <w:rsid w:val="008A3554"/>
    <w:rsid w:val="00964D92"/>
    <w:rsid w:val="009F5240"/>
    <w:rsid w:val="00A50712"/>
    <w:rsid w:val="00B10ECC"/>
    <w:rsid w:val="00B156A6"/>
    <w:rsid w:val="00B35625"/>
    <w:rsid w:val="00CF0402"/>
    <w:rsid w:val="00D14663"/>
    <w:rsid w:val="00D23F31"/>
    <w:rsid w:val="00DD4A6E"/>
    <w:rsid w:val="00E03E93"/>
    <w:rsid w:val="00E5732D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Ttulo1">
    <w:name w:val="heading 1"/>
    <w:basedOn w:val="Normal"/>
    <w:next w:val="Normal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Piedepgina">
    <w:name w:val="footer"/>
    <w:basedOn w:val="Normal"/>
    <w:link w:val="PiedepginaCar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Textodebloque">
    <w:name w:val="Block Text"/>
    <w:basedOn w:val="Normal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932DA38742646F2A0F9DAF9B62F0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2E31A-CA53-4817-B8E7-0446FD8F09F4}"/>
      </w:docPartPr>
      <w:docPartBody>
        <w:p w:rsidR="00000000" w:rsidRDefault="00D20410" w:rsidP="00D20410">
          <w:pPr>
            <w:pStyle w:val="E932DA38742646F2A0F9DAF9B62F07A81"/>
          </w:pPr>
          <w:r w:rsidRPr="000426A8">
            <w:rPr>
              <w:noProof/>
              <w:lang w:val="es-MX" w:bidi="es-MX"/>
            </w:rPr>
            <w:t>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410"/>
    <w:rsid w:val="008E2755"/>
    <w:rsid w:val="00D2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0410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  <w:rsid w:val="00D20410"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F32A0A9ECC0489B85999A835127D3E9">
    <w:name w:val="7F32A0A9ECC0489B85999A835127D3E9"/>
    <w:rsid w:val="00D20410"/>
  </w:style>
  <w:style w:type="paragraph" w:customStyle="1" w:styleId="E932DA38742646F2A0F9DAF9B62F07A8">
    <w:name w:val="E932DA38742646F2A0F9DAF9B62F07A8"/>
    <w:rsid w:val="00D20410"/>
  </w:style>
  <w:style w:type="character" w:styleId="Textodelmarcadordeposicin">
    <w:name w:val="Placeholder Text"/>
    <w:basedOn w:val="Fuentedeprrafopredeter"/>
    <w:uiPriority w:val="99"/>
    <w:semiHidden/>
    <w:rsid w:val="00D20410"/>
    <w:rPr>
      <w:color w:val="808080"/>
    </w:rPr>
  </w:style>
  <w:style w:type="paragraph" w:customStyle="1" w:styleId="E932DA38742646F2A0F9DAF9B62F07A81">
    <w:name w:val="E932DA38742646F2A0F9DAF9B62F07A81"/>
    <w:rsid w:val="00D20410"/>
    <w:pPr>
      <w:spacing w:before="1092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60"/>
      <w:szCs w:val="7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Office_25593670_TF03978581</Template>
  <TotalTime>2</TotalTime>
  <Pages>1</Pages>
  <Words>1</Words>
  <Characters>6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2018-10-18T15:27:00Z</dcterms:created>
  <dcterms:modified xsi:type="dcterms:W3CDTF">2018-10-23T09:23:00Z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