
<file path=[Content_Types].xml><?xml version="1.0" encoding="utf-8"?>
<Types xmlns="http://schemas.openxmlformats.org/package/2006/content-types">
  <Default Extension="bin" ContentType="application/vnd.ms-office.vbaPro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template.macroEnabledTemplate.main+xml"/>
  <Override PartName="/word/customizations.xml" ContentType="application/vnd.ms-word.keyMapCustomizations+xml"/>
  <Override PartName="/word/vbaData.xml" ContentType="application/vnd.ms-word.vbaData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0bff048f7bd54677" Type="http://schemas.microsoft.com/office/2007/relationships/ui/extensibility" Target="customUI/customUI14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Tabla de contenido de encabezado"/>
      </w:tblPr>
      <w:tblGrid>
        <w:gridCol w:w="1530"/>
        <w:gridCol w:w="1530"/>
        <w:gridCol w:w="1530"/>
        <w:gridCol w:w="1530"/>
        <w:gridCol w:w="1530"/>
        <w:gridCol w:w="1530"/>
        <w:gridCol w:w="1530"/>
      </w:tblGrid>
      <w:tr w:rsidR="00F154D0" w:rsidRPr="008E214B" w14:paraId="030A0F2E" w14:textId="77777777">
        <w:trPr>
          <w:trHeight w:hRule="exact" w:val="475"/>
          <w:jc w:val="center"/>
        </w:trPr>
        <w:tc>
          <w:tcPr>
            <w:tcW w:w="1530" w:type="dxa"/>
            <w:vAlign w:val="center"/>
          </w:tcPr>
          <w:p w14:paraId="030A0F27" w14:textId="77777777" w:rsidR="00F154D0" w:rsidRPr="008E214B" w:rsidRDefault="004562B5">
            <w:pPr>
              <w:pStyle w:val="Das"/>
              <w:rPr>
                <w:lang w:val="es-MX"/>
              </w:rPr>
            </w:pPr>
            <w:r w:rsidRPr="008E214B">
              <w:rPr>
                <w:lang w:val="es-MX" w:bidi="es-MX"/>
              </w:rPr>
              <w:t>Lunes</w:t>
            </w:r>
          </w:p>
        </w:tc>
        <w:tc>
          <w:tcPr>
            <w:tcW w:w="1530" w:type="dxa"/>
            <w:vAlign w:val="center"/>
          </w:tcPr>
          <w:p w14:paraId="030A0F28" w14:textId="77777777" w:rsidR="00F154D0" w:rsidRPr="008E214B" w:rsidRDefault="004562B5">
            <w:pPr>
              <w:pStyle w:val="Dasoscuro"/>
              <w:rPr>
                <w:lang w:val="es-MX"/>
              </w:rPr>
            </w:pPr>
            <w:r w:rsidRPr="008E214B">
              <w:rPr>
                <w:lang w:val="es-MX" w:bidi="es-MX"/>
              </w:rPr>
              <w:t>Martes</w:t>
            </w:r>
          </w:p>
        </w:tc>
        <w:tc>
          <w:tcPr>
            <w:tcW w:w="1530" w:type="dxa"/>
            <w:vAlign w:val="center"/>
          </w:tcPr>
          <w:p w14:paraId="030A0F29" w14:textId="77777777" w:rsidR="00F154D0" w:rsidRPr="008E214B" w:rsidRDefault="004562B5">
            <w:pPr>
              <w:pStyle w:val="Das"/>
              <w:rPr>
                <w:lang w:val="es-MX"/>
              </w:rPr>
            </w:pPr>
            <w:r w:rsidRPr="008E214B">
              <w:rPr>
                <w:lang w:val="es-MX" w:bidi="es-MX"/>
              </w:rPr>
              <w:t>Miércoles</w:t>
            </w:r>
          </w:p>
        </w:tc>
        <w:tc>
          <w:tcPr>
            <w:tcW w:w="1530" w:type="dxa"/>
            <w:vAlign w:val="center"/>
          </w:tcPr>
          <w:p w14:paraId="030A0F2A" w14:textId="77777777" w:rsidR="00F154D0" w:rsidRPr="008E214B" w:rsidRDefault="004562B5">
            <w:pPr>
              <w:pStyle w:val="Dasoscuro"/>
              <w:rPr>
                <w:lang w:val="es-MX"/>
              </w:rPr>
            </w:pPr>
            <w:r w:rsidRPr="008E214B">
              <w:rPr>
                <w:lang w:val="es-MX" w:bidi="es-MX"/>
              </w:rPr>
              <w:t>Jueves</w:t>
            </w:r>
          </w:p>
        </w:tc>
        <w:tc>
          <w:tcPr>
            <w:tcW w:w="1530" w:type="dxa"/>
            <w:vAlign w:val="center"/>
          </w:tcPr>
          <w:p w14:paraId="030A0F2B" w14:textId="77777777" w:rsidR="00F154D0" w:rsidRPr="008E214B" w:rsidRDefault="004562B5">
            <w:pPr>
              <w:pStyle w:val="Das"/>
              <w:rPr>
                <w:lang w:val="es-MX"/>
              </w:rPr>
            </w:pPr>
            <w:r w:rsidRPr="008E214B">
              <w:rPr>
                <w:lang w:val="es-MX" w:bidi="es-MX"/>
              </w:rPr>
              <w:t>Viernes</w:t>
            </w:r>
          </w:p>
        </w:tc>
        <w:tc>
          <w:tcPr>
            <w:tcW w:w="1530" w:type="dxa"/>
            <w:vAlign w:val="center"/>
          </w:tcPr>
          <w:p w14:paraId="030A0F2C" w14:textId="77777777" w:rsidR="00F154D0" w:rsidRPr="008E214B" w:rsidRDefault="004562B5">
            <w:pPr>
              <w:pStyle w:val="Dasoscuro"/>
              <w:rPr>
                <w:lang w:val="es-MX"/>
              </w:rPr>
            </w:pPr>
            <w:r w:rsidRPr="008E214B">
              <w:rPr>
                <w:lang w:val="es-MX" w:bidi="es-MX"/>
              </w:rPr>
              <w:t>Sábado</w:t>
            </w:r>
          </w:p>
        </w:tc>
        <w:tc>
          <w:tcPr>
            <w:tcW w:w="1530" w:type="dxa"/>
            <w:vAlign w:val="center"/>
          </w:tcPr>
          <w:p w14:paraId="030A0F2D" w14:textId="77777777" w:rsidR="00F154D0" w:rsidRPr="008E214B" w:rsidRDefault="004562B5">
            <w:pPr>
              <w:pStyle w:val="Das"/>
              <w:rPr>
                <w:lang w:val="es-MX"/>
              </w:rPr>
            </w:pPr>
            <w:r w:rsidRPr="008E214B">
              <w:rPr>
                <w:lang w:val="es-MX" w:bidi="es-MX"/>
              </w:rPr>
              <w:t>Domingo</w:t>
            </w:r>
          </w:p>
        </w:tc>
      </w:tr>
    </w:tbl>
    <w:p w14:paraId="030A0F2F" w14:textId="77777777" w:rsidR="00F154D0" w:rsidRPr="008E214B" w:rsidRDefault="004562B5">
      <w:pPr>
        <w:pStyle w:val="Sinespaciado"/>
        <w:rPr>
          <w:sz w:val="2"/>
          <w:lang w:val="es-MX"/>
        </w:rPr>
      </w:pPr>
      <w:r w:rsidRPr="008E214B">
        <w:rPr>
          <w:noProof/>
          <w:sz w:val="2"/>
          <w:szCs w:val="2"/>
          <w:lang w:val="es-MX" w:bidi="es-MX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030A0FFE" wp14:editId="030A0FFF">
                <wp:simplePos x="0" y="0"/>
                <wp:positionH relativeFrom="column">
                  <wp:posOffset>-38100</wp:posOffset>
                </wp:positionH>
                <wp:positionV relativeFrom="paragraph">
                  <wp:posOffset>-349250</wp:posOffset>
                </wp:positionV>
                <wp:extent cx="6939915" cy="401955"/>
                <wp:effectExtent l="0" t="0" r="0" b="0"/>
                <wp:wrapNone/>
                <wp:docPr id="6" name="Diseño de cuadrícula del calendario: encabezados de tabl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39915" cy="401955"/>
                          <a:chOff x="0" y="0"/>
                          <a:chExt cx="6939915" cy="401955"/>
                        </a:xfrm>
                      </wpg:grpSpPr>
                      <wps:wsp>
                        <wps:cNvPr id="131" name="Forma libre 131"/>
                        <wps:cNvSpPr>
                          <a:spLocks noEditPoints="1"/>
                        </wps:cNvSpPr>
                        <wps:spPr bwMode="auto">
                          <a:xfrm>
                            <a:off x="5934075" y="38100"/>
                            <a:ext cx="988566" cy="310967"/>
                          </a:xfrm>
                          <a:custGeom>
                            <a:avLst/>
                            <a:gdLst>
                              <a:gd name="T0" fmla="*/ 326 w 618"/>
                              <a:gd name="T1" fmla="*/ 2 h 195"/>
                              <a:gd name="T2" fmla="*/ 331 w 618"/>
                              <a:gd name="T3" fmla="*/ 2 h 195"/>
                              <a:gd name="T4" fmla="*/ 320 w 618"/>
                              <a:gd name="T5" fmla="*/ 2 h 195"/>
                              <a:gd name="T6" fmla="*/ 324 w 618"/>
                              <a:gd name="T7" fmla="*/ 2 h 195"/>
                              <a:gd name="T8" fmla="*/ 271 w 618"/>
                              <a:gd name="T9" fmla="*/ 2 h 195"/>
                              <a:gd name="T10" fmla="*/ 271 w 618"/>
                              <a:gd name="T11" fmla="*/ 2 h 195"/>
                              <a:gd name="T12" fmla="*/ 278 w 618"/>
                              <a:gd name="T13" fmla="*/ 2 h 195"/>
                              <a:gd name="T14" fmla="*/ 291 w 618"/>
                              <a:gd name="T15" fmla="*/ 2 h 195"/>
                              <a:gd name="T16" fmla="*/ 326 w 618"/>
                              <a:gd name="T17" fmla="*/ 0 h 195"/>
                              <a:gd name="T18" fmla="*/ 389 w 618"/>
                              <a:gd name="T19" fmla="*/ 5 h 195"/>
                              <a:gd name="T20" fmla="*/ 424 w 618"/>
                              <a:gd name="T21" fmla="*/ 12 h 195"/>
                              <a:gd name="T22" fmla="*/ 461 w 618"/>
                              <a:gd name="T23" fmla="*/ 9 h 195"/>
                              <a:gd name="T24" fmla="*/ 508 w 618"/>
                              <a:gd name="T25" fmla="*/ 8 h 195"/>
                              <a:gd name="T26" fmla="*/ 584 w 618"/>
                              <a:gd name="T27" fmla="*/ 3 h 195"/>
                              <a:gd name="T28" fmla="*/ 616 w 618"/>
                              <a:gd name="T29" fmla="*/ 191 h 195"/>
                              <a:gd name="T30" fmla="*/ 618 w 618"/>
                              <a:gd name="T31" fmla="*/ 193 h 195"/>
                              <a:gd name="T32" fmla="*/ 616 w 618"/>
                              <a:gd name="T33" fmla="*/ 194 h 195"/>
                              <a:gd name="T34" fmla="*/ 614 w 618"/>
                              <a:gd name="T35" fmla="*/ 195 h 195"/>
                              <a:gd name="T36" fmla="*/ 609 w 618"/>
                              <a:gd name="T37" fmla="*/ 195 h 195"/>
                              <a:gd name="T38" fmla="*/ 609 w 618"/>
                              <a:gd name="T39" fmla="*/ 195 h 195"/>
                              <a:gd name="T40" fmla="*/ 609 w 618"/>
                              <a:gd name="T41" fmla="*/ 194 h 195"/>
                              <a:gd name="T42" fmla="*/ 608 w 618"/>
                              <a:gd name="T43" fmla="*/ 194 h 195"/>
                              <a:gd name="T44" fmla="*/ 608 w 618"/>
                              <a:gd name="T45" fmla="*/ 193 h 195"/>
                              <a:gd name="T46" fmla="*/ 581 w 618"/>
                              <a:gd name="T47" fmla="*/ 193 h 195"/>
                              <a:gd name="T48" fmla="*/ 578 w 618"/>
                              <a:gd name="T49" fmla="*/ 194 h 195"/>
                              <a:gd name="T50" fmla="*/ 576 w 618"/>
                              <a:gd name="T51" fmla="*/ 193 h 195"/>
                              <a:gd name="T52" fmla="*/ 574 w 618"/>
                              <a:gd name="T53" fmla="*/ 193 h 195"/>
                              <a:gd name="T54" fmla="*/ 564 w 618"/>
                              <a:gd name="T55" fmla="*/ 193 h 195"/>
                              <a:gd name="T56" fmla="*/ 554 w 618"/>
                              <a:gd name="T57" fmla="*/ 193 h 195"/>
                              <a:gd name="T58" fmla="*/ 524 w 618"/>
                              <a:gd name="T59" fmla="*/ 193 h 195"/>
                              <a:gd name="T60" fmla="*/ 288 w 618"/>
                              <a:gd name="T61" fmla="*/ 194 h 195"/>
                              <a:gd name="T62" fmla="*/ 190 w 618"/>
                              <a:gd name="T63" fmla="*/ 193 h 195"/>
                              <a:gd name="T64" fmla="*/ 152 w 618"/>
                              <a:gd name="T65" fmla="*/ 193 h 195"/>
                              <a:gd name="T66" fmla="*/ 117 w 618"/>
                              <a:gd name="T67" fmla="*/ 193 h 195"/>
                              <a:gd name="T68" fmla="*/ 36 w 618"/>
                              <a:gd name="T69" fmla="*/ 194 h 195"/>
                              <a:gd name="T70" fmla="*/ 0 w 618"/>
                              <a:gd name="T71" fmla="*/ 194 h 195"/>
                              <a:gd name="T72" fmla="*/ 0 w 618"/>
                              <a:gd name="T73" fmla="*/ 153 h 195"/>
                              <a:gd name="T74" fmla="*/ 2 w 618"/>
                              <a:gd name="T75" fmla="*/ 115 h 195"/>
                              <a:gd name="T76" fmla="*/ 0 w 618"/>
                              <a:gd name="T77" fmla="*/ 3 h 195"/>
                              <a:gd name="T78" fmla="*/ 15 w 618"/>
                              <a:gd name="T79" fmla="*/ 4 h 195"/>
                              <a:gd name="T80" fmla="*/ 40 w 618"/>
                              <a:gd name="T81" fmla="*/ 7 h 195"/>
                              <a:gd name="T82" fmla="*/ 89 w 618"/>
                              <a:gd name="T83" fmla="*/ 3 h 195"/>
                              <a:gd name="T84" fmla="*/ 131 w 618"/>
                              <a:gd name="T85" fmla="*/ 2 h 195"/>
                              <a:gd name="T86" fmla="*/ 161 w 618"/>
                              <a:gd name="T87" fmla="*/ 5 h 195"/>
                              <a:gd name="T88" fmla="*/ 197 w 618"/>
                              <a:gd name="T89" fmla="*/ 3 h 195"/>
                              <a:gd name="T90" fmla="*/ 257 w 618"/>
                              <a:gd name="T91" fmla="*/ 0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618" h="195">
                                <a:moveTo>
                                  <a:pt x="331" y="2"/>
                                </a:moveTo>
                                <a:lnTo>
                                  <a:pt x="326" y="2"/>
                                </a:lnTo>
                                <a:lnTo>
                                  <a:pt x="335" y="2"/>
                                </a:lnTo>
                                <a:lnTo>
                                  <a:pt x="331" y="2"/>
                                </a:lnTo>
                                <a:close/>
                                <a:moveTo>
                                  <a:pt x="324" y="2"/>
                                </a:moveTo>
                                <a:lnTo>
                                  <a:pt x="320" y="2"/>
                                </a:lnTo>
                                <a:lnTo>
                                  <a:pt x="322" y="2"/>
                                </a:lnTo>
                                <a:lnTo>
                                  <a:pt x="324" y="2"/>
                                </a:lnTo>
                                <a:close/>
                                <a:moveTo>
                                  <a:pt x="271" y="2"/>
                                </a:moveTo>
                                <a:lnTo>
                                  <a:pt x="271" y="2"/>
                                </a:lnTo>
                                <a:lnTo>
                                  <a:pt x="274" y="2"/>
                                </a:lnTo>
                                <a:lnTo>
                                  <a:pt x="271" y="2"/>
                                </a:lnTo>
                                <a:close/>
                                <a:moveTo>
                                  <a:pt x="291" y="2"/>
                                </a:moveTo>
                                <a:lnTo>
                                  <a:pt x="278" y="2"/>
                                </a:lnTo>
                                <a:lnTo>
                                  <a:pt x="304" y="2"/>
                                </a:lnTo>
                                <a:lnTo>
                                  <a:pt x="291" y="2"/>
                                </a:lnTo>
                                <a:close/>
                                <a:moveTo>
                                  <a:pt x="291" y="0"/>
                                </a:moveTo>
                                <a:lnTo>
                                  <a:pt x="326" y="0"/>
                                </a:lnTo>
                                <a:lnTo>
                                  <a:pt x="359" y="3"/>
                                </a:lnTo>
                                <a:lnTo>
                                  <a:pt x="389" y="5"/>
                                </a:lnTo>
                                <a:lnTo>
                                  <a:pt x="414" y="11"/>
                                </a:lnTo>
                                <a:lnTo>
                                  <a:pt x="424" y="12"/>
                                </a:lnTo>
                                <a:lnTo>
                                  <a:pt x="441" y="11"/>
                                </a:lnTo>
                                <a:lnTo>
                                  <a:pt x="461" y="9"/>
                                </a:lnTo>
                                <a:lnTo>
                                  <a:pt x="485" y="8"/>
                                </a:lnTo>
                                <a:lnTo>
                                  <a:pt x="508" y="8"/>
                                </a:lnTo>
                                <a:lnTo>
                                  <a:pt x="529" y="9"/>
                                </a:lnTo>
                                <a:lnTo>
                                  <a:pt x="584" y="3"/>
                                </a:lnTo>
                                <a:lnTo>
                                  <a:pt x="616" y="4"/>
                                </a:lnTo>
                                <a:lnTo>
                                  <a:pt x="616" y="191"/>
                                </a:lnTo>
                                <a:lnTo>
                                  <a:pt x="618" y="191"/>
                                </a:lnTo>
                                <a:lnTo>
                                  <a:pt x="618" y="193"/>
                                </a:lnTo>
                                <a:lnTo>
                                  <a:pt x="617" y="193"/>
                                </a:lnTo>
                                <a:lnTo>
                                  <a:pt x="616" y="194"/>
                                </a:lnTo>
                                <a:lnTo>
                                  <a:pt x="616" y="195"/>
                                </a:lnTo>
                                <a:lnTo>
                                  <a:pt x="614" y="195"/>
                                </a:lnTo>
                                <a:lnTo>
                                  <a:pt x="612" y="195"/>
                                </a:lnTo>
                                <a:lnTo>
                                  <a:pt x="609" y="195"/>
                                </a:lnTo>
                                <a:lnTo>
                                  <a:pt x="606" y="195"/>
                                </a:lnTo>
                                <a:lnTo>
                                  <a:pt x="609" y="195"/>
                                </a:lnTo>
                                <a:lnTo>
                                  <a:pt x="609" y="195"/>
                                </a:lnTo>
                                <a:lnTo>
                                  <a:pt x="609" y="194"/>
                                </a:lnTo>
                                <a:lnTo>
                                  <a:pt x="608" y="194"/>
                                </a:lnTo>
                                <a:lnTo>
                                  <a:pt x="608" y="194"/>
                                </a:lnTo>
                                <a:lnTo>
                                  <a:pt x="609" y="194"/>
                                </a:lnTo>
                                <a:lnTo>
                                  <a:pt x="608" y="193"/>
                                </a:lnTo>
                                <a:lnTo>
                                  <a:pt x="606" y="193"/>
                                </a:lnTo>
                                <a:lnTo>
                                  <a:pt x="581" y="193"/>
                                </a:lnTo>
                                <a:lnTo>
                                  <a:pt x="580" y="193"/>
                                </a:lnTo>
                                <a:lnTo>
                                  <a:pt x="578" y="194"/>
                                </a:lnTo>
                                <a:lnTo>
                                  <a:pt x="575" y="193"/>
                                </a:lnTo>
                                <a:lnTo>
                                  <a:pt x="576" y="193"/>
                                </a:lnTo>
                                <a:lnTo>
                                  <a:pt x="575" y="193"/>
                                </a:lnTo>
                                <a:lnTo>
                                  <a:pt x="574" y="193"/>
                                </a:lnTo>
                                <a:lnTo>
                                  <a:pt x="570" y="193"/>
                                </a:lnTo>
                                <a:lnTo>
                                  <a:pt x="564" y="193"/>
                                </a:lnTo>
                                <a:lnTo>
                                  <a:pt x="559" y="193"/>
                                </a:lnTo>
                                <a:lnTo>
                                  <a:pt x="554" y="193"/>
                                </a:lnTo>
                                <a:lnTo>
                                  <a:pt x="555" y="194"/>
                                </a:lnTo>
                                <a:lnTo>
                                  <a:pt x="524" y="193"/>
                                </a:lnTo>
                                <a:lnTo>
                                  <a:pt x="345" y="193"/>
                                </a:lnTo>
                                <a:lnTo>
                                  <a:pt x="288" y="194"/>
                                </a:lnTo>
                                <a:lnTo>
                                  <a:pt x="232" y="193"/>
                                </a:lnTo>
                                <a:lnTo>
                                  <a:pt x="190" y="193"/>
                                </a:lnTo>
                                <a:lnTo>
                                  <a:pt x="170" y="193"/>
                                </a:lnTo>
                                <a:lnTo>
                                  <a:pt x="152" y="193"/>
                                </a:lnTo>
                                <a:lnTo>
                                  <a:pt x="147" y="193"/>
                                </a:lnTo>
                                <a:lnTo>
                                  <a:pt x="117" y="193"/>
                                </a:lnTo>
                                <a:lnTo>
                                  <a:pt x="76" y="194"/>
                                </a:lnTo>
                                <a:lnTo>
                                  <a:pt x="36" y="194"/>
                                </a:lnTo>
                                <a:lnTo>
                                  <a:pt x="2" y="194"/>
                                </a:lnTo>
                                <a:lnTo>
                                  <a:pt x="0" y="194"/>
                                </a:lnTo>
                                <a:lnTo>
                                  <a:pt x="0" y="193"/>
                                </a:lnTo>
                                <a:lnTo>
                                  <a:pt x="0" y="153"/>
                                </a:lnTo>
                                <a:lnTo>
                                  <a:pt x="0" y="115"/>
                                </a:lnTo>
                                <a:lnTo>
                                  <a:pt x="2" y="115"/>
                                </a:lnTo>
                                <a:lnTo>
                                  <a:pt x="0" y="59"/>
                                </a:lnTo>
                                <a:lnTo>
                                  <a:pt x="0" y="3"/>
                                </a:lnTo>
                                <a:lnTo>
                                  <a:pt x="8" y="3"/>
                                </a:lnTo>
                                <a:lnTo>
                                  <a:pt x="15" y="4"/>
                                </a:lnTo>
                                <a:lnTo>
                                  <a:pt x="20" y="5"/>
                                </a:lnTo>
                                <a:lnTo>
                                  <a:pt x="40" y="7"/>
                                </a:lnTo>
                                <a:lnTo>
                                  <a:pt x="64" y="5"/>
                                </a:lnTo>
                                <a:lnTo>
                                  <a:pt x="89" y="3"/>
                                </a:lnTo>
                                <a:lnTo>
                                  <a:pt x="115" y="2"/>
                                </a:lnTo>
                                <a:lnTo>
                                  <a:pt x="131" y="2"/>
                                </a:lnTo>
                                <a:lnTo>
                                  <a:pt x="147" y="3"/>
                                </a:lnTo>
                                <a:lnTo>
                                  <a:pt x="161" y="5"/>
                                </a:lnTo>
                                <a:lnTo>
                                  <a:pt x="174" y="5"/>
                                </a:lnTo>
                                <a:lnTo>
                                  <a:pt x="197" y="3"/>
                                </a:lnTo>
                                <a:lnTo>
                                  <a:pt x="225" y="2"/>
                                </a:lnTo>
                                <a:lnTo>
                                  <a:pt x="257" y="0"/>
                                </a:lnTo>
                                <a:lnTo>
                                  <a:pt x="2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2" name="Forma libre 132"/>
                        <wps:cNvSpPr>
                          <a:spLocks noEditPoints="1"/>
                        </wps:cNvSpPr>
                        <wps:spPr bwMode="auto">
                          <a:xfrm>
                            <a:off x="28575" y="38100"/>
                            <a:ext cx="988566" cy="312561"/>
                          </a:xfrm>
                          <a:custGeom>
                            <a:avLst/>
                            <a:gdLst>
                              <a:gd name="T0" fmla="*/ 326 w 618"/>
                              <a:gd name="T1" fmla="*/ 3 h 196"/>
                              <a:gd name="T2" fmla="*/ 331 w 618"/>
                              <a:gd name="T3" fmla="*/ 3 h 196"/>
                              <a:gd name="T4" fmla="*/ 319 w 618"/>
                              <a:gd name="T5" fmla="*/ 3 h 196"/>
                              <a:gd name="T6" fmla="*/ 323 w 618"/>
                              <a:gd name="T7" fmla="*/ 3 h 196"/>
                              <a:gd name="T8" fmla="*/ 271 w 618"/>
                              <a:gd name="T9" fmla="*/ 3 h 196"/>
                              <a:gd name="T10" fmla="*/ 271 w 618"/>
                              <a:gd name="T11" fmla="*/ 3 h 196"/>
                              <a:gd name="T12" fmla="*/ 277 w 618"/>
                              <a:gd name="T13" fmla="*/ 3 h 196"/>
                              <a:gd name="T14" fmla="*/ 291 w 618"/>
                              <a:gd name="T15" fmla="*/ 3 h 196"/>
                              <a:gd name="T16" fmla="*/ 407 w 618"/>
                              <a:gd name="T17" fmla="*/ 0 h 196"/>
                              <a:gd name="T18" fmla="*/ 431 w 618"/>
                              <a:gd name="T19" fmla="*/ 4 h 196"/>
                              <a:gd name="T20" fmla="*/ 445 w 618"/>
                              <a:gd name="T21" fmla="*/ 0 h 196"/>
                              <a:gd name="T22" fmla="*/ 505 w 618"/>
                              <a:gd name="T23" fmla="*/ 0 h 196"/>
                              <a:gd name="T24" fmla="*/ 517 w 618"/>
                              <a:gd name="T25" fmla="*/ 0 h 196"/>
                              <a:gd name="T26" fmla="*/ 543 w 618"/>
                              <a:gd name="T27" fmla="*/ 4 h 196"/>
                              <a:gd name="T28" fmla="*/ 577 w 618"/>
                              <a:gd name="T29" fmla="*/ 1 h 196"/>
                              <a:gd name="T30" fmla="*/ 573 w 618"/>
                              <a:gd name="T31" fmla="*/ 3 h 196"/>
                              <a:gd name="T32" fmla="*/ 607 w 618"/>
                              <a:gd name="T33" fmla="*/ 4 h 196"/>
                              <a:gd name="T34" fmla="*/ 615 w 618"/>
                              <a:gd name="T35" fmla="*/ 192 h 196"/>
                              <a:gd name="T36" fmla="*/ 618 w 618"/>
                              <a:gd name="T37" fmla="*/ 194 h 196"/>
                              <a:gd name="T38" fmla="*/ 615 w 618"/>
                              <a:gd name="T39" fmla="*/ 195 h 196"/>
                              <a:gd name="T40" fmla="*/ 614 w 618"/>
                              <a:gd name="T41" fmla="*/ 196 h 196"/>
                              <a:gd name="T42" fmla="*/ 609 w 618"/>
                              <a:gd name="T43" fmla="*/ 196 h 196"/>
                              <a:gd name="T44" fmla="*/ 609 w 618"/>
                              <a:gd name="T45" fmla="*/ 196 h 196"/>
                              <a:gd name="T46" fmla="*/ 609 w 618"/>
                              <a:gd name="T47" fmla="*/ 195 h 196"/>
                              <a:gd name="T48" fmla="*/ 607 w 618"/>
                              <a:gd name="T49" fmla="*/ 195 h 196"/>
                              <a:gd name="T50" fmla="*/ 607 w 618"/>
                              <a:gd name="T51" fmla="*/ 194 h 196"/>
                              <a:gd name="T52" fmla="*/ 581 w 618"/>
                              <a:gd name="T53" fmla="*/ 194 h 196"/>
                              <a:gd name="T54" fmla="*/ 577 w 618"/>
                              <a:gd name="T55" fmla="*/ 195 h 196"/>
                              <a:gd name="T56" fmla="*/ 576 w 618"/>
                              <a:gd name="T57" fmla="*/ 194 h 196"/>
                              <a:gd name="T58" fmla="*/ 573 w 618"/>
                              <a:gd name="T59" fmla="*/ 194 h 196"/>
                              <a:gd name="T60" fmla="*/ 564 w 618"/>
                              <a:gd name="T61" fmla="*/ 194 h 196"/>
                              <a:gd name="T62" fmla="*/ 554 w 618"/>
                              <a:gd name="T63" fmla="*/ 194 h 196"/>
                              <a:gd name="T64" fmla="*/ 524 w 618"/>
                              <a:gd name="T65" fmla="*/ 194 h 196"/>
                              <a:gd name="T66" fmla="*/ 288 w 618"/>
                              <a:gd name="T67" fmla="*/ 195 h 196"/>
                              <a:gd name="T68" fmla="*/ 190 w 618"/>
                              <a:gd name="T69" fmla="*/ 194 h 196"/>
                              <a:gd name="T70" fmla="*/ 152 w 618"/>
                              <a:gd name="T71" fmla="*/ 194 h 196"/>
                              <a:gd name="T72" fmla="*/ 116 w 618"/>
                              <a:gd name="T73" fmla="*/ 194 h 196"/>
                              <a:gd name="T74" fmla="*/ 35 w 618"/>
                              <a:gd name="T75" fmla="*/ 195 h 196"/>
                              <a:gd name="T76" fmla="*/ 0 w 618"/>
                              <a:gd name="T77" fmla="*/ 195 h 196"/>
                              <a:gd name="T78" fmla="*/ 0 w 618"/>
                              <a:gd name="T79" fmla="*/ 154 h 196"/>
                              <a:gd name="T80" fmla="*/ 1 w 618"/>
                              <a:gd name="T81" fmla="*/ 116 h 196"/>
                              <a:gd name="T82" fmla="*/ 6 w 618"/>
                              <a:gd name="T83" fmla="*/ 114 h 196"/>
                              <a:gd name="T84" fmla="*/ 9 w 618"/>
                              <a:gd name="T85" fmla="*/ 63 h 196"/>
                              <a:gd name="T86" fmla="*/ 16 w 618"/>
                              <a:gd name="T87" fmla="*/ 16 h 196"/>
                              <a:gd name="T88" fmla="*/ 21 w 618"/>
                              <a:gd name="T89" fmla="*/ 18 h 196"/>
                              <a:gd name="T90" fmla="*/ 22 w 618"/>
                              <a:gd name="T91" fmla="*/ 16 h 196"/>
                              <a:gd name="T92" fmla="*/ 22 w 618"/>
                              <a:gd name="T93" fmla="*/ 14 h 196"/>
                              <a:gd name="T94" fmla="*/ 23 w 618"/>
                              <a:gd name="T95" fmla="*/ 10 h 196"/>
                              <a:gd name="T96" fmla="*/ 30 w 618"/>
                              <a:gd name="T97" fmla="*/ 6 h 196"/>
                              <a:gd name="T98" fmla="*/ 39 w 618"/>
                              <a:gd name="T99" fmla="*/ 4 h 196"/>
                              <a:gd name="T100" fmla="*/ 89 w 618"/>
                              <a:gd name="T101" fmla="*/ 1 h 196"/>
                              <a:gd name="T102" fmla="*/ 119 w 618"/>
                              <a:gd name="T103" fmla="*/ 9 h 196"/>
                              <a:gd name="T104" fmla="*/ 120 w 618"/>
                              <a:gd name="T105" fmla="*/ 14 h 196"/>
                              <a:gd name="T106" fmla="*/ 119 w 618"/>
                              <a:gd name="T107" fmla="*/ 14 h 196"/>
                              <a:gd name="T108" fmla="*/ 114 w 618"/>
                              <a:gd name="T109" fmla="*/ 16 h 196"/>
                              <a:gd name="T110" fmla="*/ 123 w 618"/>
                              <a:gd name="T111" fmla="*/ 17 h 196"/>
                              <a:gd name="T112" fmla="*/ 147 w 618"/>
                              <a:gd name="T113" fmla="*/ 5 h 196"/>
                              <a:gd name="T114" fmla="*/ 357 w 618"/>
                              <a:gd name="T115" fmla="*/ 0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618" h="196">
                                <a:moveTo>
                                  <a:pt x="331" y="3"/>
                                </a:moveTo>
                                <a:lnTo>
                                  <a:pt x="326" y="3"/>
                                </a:lnTo>
                                <a:lnTo>
                                  <a:pt x="335" y="3"/>
                                </a:lnTo>
                                <a:lnTo>
                                  <a:pt x="331" y="3"/>
                                </a:lnTo>
                                <a:close/>
                                <a:moveTo>
                                  <a:pt x="323" y="3"/>
                                </a:moveTo>
                                <a:lnTo>
                                  <a:pt x="319" y="3"/>
                                </a:lnTo>
                                <a:lnTo>
                                  <a:pt x="322" y="3"/>
                                </a:lnTo>
                                <a:lnTo>
                                  <a:pt x="323" y="3"/>
                                </a:lnTo>
                                <a:close/>
                                <a:moveTo>
                                  <a:pt x="271" y="3"/>
                                </a:moveTo>
                                <a:lnTo>
                                  <a:pt x="271" y="3"/>
                                </a:lnTo>
                                <a:lnTo>
                                  <a:pt x="274" y="3"/>
                                </a:lnTo>
                                <a:lnTo>
                                  <a:pt x="271" y="3"/>
                                </a:lnTo>
                                <a:close/>
                                <a:moveTo>
                                  <a:pt x="291" y="3"/>
                                </a:moveTo>
                                <a:lnTo>
                                  <a:pt x="277" y="3"/>
                                </a:lnTo>
                                <a:lnTo>
                                  <a:pt x="304" y="3"/>
                                </a:lnTo>
                                <a:lnTo>
                                  <a:pt x="291" y="3"/>
                                </a:lnTo>
                                <a:close/>
                                <a:moveTo>
                                  <a:pt x="357" y="0"/>
                                </a:moveTo>
                                <a:lnTo>
                                  <a:pt x="407" y="0"/>
                                </a:lnTo>
                                <a:lnTo>
                                  <a:pt x="418" y="3"/>
                                </a:lnTo>
                                <a:lnTo>
                                  <a:pt x="431" y="4"/>
                                </a:lnTo>
                                <a:lnTo>
                                  <a:pt x="445" y="3"/>
                                </a:lnTo>
                                <a:lnTo>
                                  <a:pt x="445" y="0"/>
                                </a:lnTo>
                                <a:lnTo>
                                  <a:pt x="499" y="1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7" y="0"/>
                                </a:lnTo>
                                <a:lnTo>
                                  <a:pt x="529" y="4"/>
                                </a:lnTo>
                                <a:lnTo>
                                  <a:pt x="543" y="4"/>
                                </a:lnTo>
                                <a:lnTo>
                                  <a:pt x="559" y="3"/>
                                </a:lnTo>
                                <a:lnTo>
                                  <a:pt x="577" y="1"/>
                                </a:lnTo>
                                <a:lnTo>
                                  <a:pt x="597" y="3"/>
                                </a:lnTo>
                                <a:lnTo>
                                  <a:pt x="573" y="3"/>
                                </a:lnTo>
                                <a:lnTo>
                                  <a:pt x="599" y="3"/>
                                </a:lnTo>
                                <a:lnTo>
                                  <a:pt x="607" y="4"/>
                                </a:lnTo>
                                <a:lnTo>
                                  <a:pt x="615" y="5"/>
                                </a:lnTo>
                                <a:lnTo>
                                  <a:pt x="615" y="192"/>
                                </a:lnTo>
                                <a:lnTo>
                                  <a:pt x="618" y="192"/>
                                </a:lnTo>
                                <a:lnTo>
                                  <a:pt x="618" y="194"/>
                                </a:lnTo>
                                <a:lnTo>
                                  <a:pt x="617" y="194"/>
                                </a:lnTo>
                                <a:lnTo>
                                  <a:pt x="615" y="195"/>
                                </a:lnTo>
                                <a:lnTo>
                                  <a:pt x="615" y="196"/>
                                </a:lnTo>
                                <a:lnTo>
                                  <a:pt x="614" y="196"/>
                                </a:lnTo>
                                <a:lnTo>
                                  <a:pt x="611" y="196"/>
                                </a:lnTo>
                                <a:lnTo>
                                  <a:pt x="609" y="196"/>
                                </a:lnTo>
                                <a:lnTo>
                                  <a:pt x="606" y="196"/>
                                </a:lnTo>
                                <a:lnTo>
                                  <a:pt x="609" y="196"/>
                                </a:lnTo>
                                <a:lnTo>
                                  <a:pt x="609" y="196"/>
                                </a:lnTo>
                                <a:lnTo>
                                  <a:pt x="609" y="195"/>
                                </a:lnTo>
                                <a:lnTo>
                                  <a:pt x="607" y="195"/>
                                </a:lnTo>
                                <a:lnTo>
                                  <a:pt x="607" y="195"/>
                                </a:lnTo>
                                <a:lnTo>
                                  <a:pt x="609" y="195"/>
                                </a:lnTo>
                                <a:lnTo>
                                  <a:pt x="607" y="194"/>
                                </a:lnTo>
                                <a:lnTo>
                                  <a:pt x="606" y="194"/>
                                </a:lnTo>
                                <a:lnTo>
                                  <a:pt x="581" y="194"/>
                                </a:lnTo>
                                <a:lnTo>
                                  <a:pt x="580" y="194"/>
                                </a:lnTo>
                                <a:lnTo>
                                  <a:pt x="577" y="195"/>
                                </a:lnTo>
                                <a:lnTo>
                                  <a:pt x="575" y="194"/>
                                </a:lnTo>
                                <a:lnTo>
                                  <a:pt x="576" y="194"/>
                                </a:lnTo>
                                <a:lnTo>
                                  <a:pt x="575" y="194"/>
                                </a:lnTo>
                                <a:lnTo>
                                  <a:pt x="573" y="194"/>
                                </a:lnTo>
                                <a:lnTo>
                                  <a:pt x="569" y="194"/>
                                </a:lnTo>
                                <a:lnTo>
                                  <a:pt x="564" y="194"/>
                                </a:lnTo>
                                <a:lnTo>
                                  <a:pt x="559" y="194"/>
                                </a:lnTo>
                                <a:lnTo>
                                  <a:pt x="554" y="194"/>
                                </a:lnTo>
                                <a:lnTo>
                                  <a:pt x="555" y="195"/>
                                </a:lnTo>
                                <a:lnTo>
                                  <a:pt x="524" y="194"/>
                                </a:lnTo>
                                <a:lnTo>
                                  <a:pt x="344" y="194"/>
                                </a:lnTo>
                                <a:lnTo>
                                  <a:pt x="288" y="195"/>
                                </a:lnTo>
                                <a:lnTo>
                                  <a:pt x="232" y="194"/>
                                </a:lnTo>
                                <a:lnTo>
                                  <a:pt x="190" y="194"/>
                                </a:lnTo>
                                <a:lnTo>
                                  <a:pt x="170" y="194"/>
                                </a:lnTo>
                                <a:lnTo>
                                  <a:pt x="152" y="194"/>
                                </a:lnTo>
                                <a:lnTo>
                                  <a:pt x="147" y="194"/>
                                </a:lnTo>
                                <a:lnTo>
                                  <a:pt x="116" y="194"/>
                                </a:lnTo>
                                <a:lnTo>
                                  <a:pt x="76" y="195"/>
                                </a:lnTo>
                                <a:lnTo>
                                  <a:pt x="35" y="195"/>
                                </a:lnTo>
                                <a:lnTo>
                                  <a:pt x="1" y="195"/>
                                </a:lnTo>
                                <a:lnTo>
                                  <a:pt x="0" y="195"/>
                                </a:lnTo>
                                <a:lnTo>
                                  <a:pt x="0" y="194"/>
                                </a:lnTo>
                                <a:lnTo>
                                  <a:pt x="0" y="154"/>
                                </a:lnTo>
                                <a:lnTo>
                                  <a:pt x="0" y="116"/>
                                </a:lnTo>
                                <a:lnTo>
                                  <a:pt x="1" y="116"/>
                                </a:lnTo>
                                <a:lnTo>
                                  <a:pt x="1" y="99"/>
                                </a:lnTo>
                                <a:lnTo>
                                  <a:pt x="6" y="114"/>
                                </a:lnTo>
                                <a:lnTo>
                                  <a:pt x="6" y="89"/>
                                </a:lnTo>
                                <a:lnTo>
                                  <a:pt x="9" y="63"/>
                                </a:lnTo>
                                <a:lnTo>
                                  <a:pt x="13" y="39"/>
                                </a:lnTo>
                                <a:lnTo>
                                  <a:pt x="16" y="16"/>
                                </a:lnTo>
                                <a:lnTo>
                                  <a:pt x="20" y="20"/>
                                </a:lnTo>
                                <a:lnTo>
                                  <a:pt x="21" y="18"/>
                                </a:lnTo>
                                <a:lnTo>
                                  <a:pt x="22" y="17"/>
                                </a:lnTo>
                                <a:lnTo>
                                  <a:pt x="22" y="16"/>
                                </a:lnTo>
                                <a:lnTo>
                                  <a:pt x="22" y="16"/>
                                </a:lnTo>
                                <a:lnTo>
                                  <a:pt x="22" y="14"/>
                                </a:lnTo>
                                <a:lnTo>
                                  <a:pt x="22" y="12"/>
                                </a:lnTo>
                                <a:lnTo>
                                  <a:pt x="23" y="10"/>
                                </a:lnTo>
                                <a:lnTo>
                                  <a:pt x="26" y="8"/>
                                </a:lnTo>
                                <a:lnTo>
                                  <a:pt x="30" y="6"/>
                                </a:lnTo>
                                <a:lnTo>
                                  <a:pt x="34" y="5"/>
                                </a:lnTo>
                                <a:lnTo>
                                  <a:pt x="39" y="4"/>
                                </a:lnTo>
                                <a:lnTo>
                                  <a:pt x="41" y="1"/>
                                </a:lnTo>
                                <a:lnTo>
                                  <a:pt x="89" y="1"/>
                                </a:lnTo>
                                <a:lnTo>
                                  <a:pt x="103" y="6"/>
                                </a:lnTo>
                                <a:lnTo>
                                  <a:pt x="119" y="9"/>
                                </a:lnTo>
                                <a:lnTo>
                                  <a:pt x="120" y="12"/>
                                </a:lnTo>
                                <a:lnTo>
                                  <a:pt x="120" y="14"/>
                                </a:lnTo>
                                <a:lnTo>
                                  <a:pt x="120" y="14"/>
                                </a:lnTo>
                                <a:lnTo>
                                  <a:pt x="119" y="14"/>
                                </a:lnTo>
                                <a:lnTo>
                                  <a:pt x="116" y="14"/>
                                </a:lnTo>
                                <a:lnTo>
                                  <a:pt x="114" y="16"/>
                                </a:lnTo>
                                <a:lnTo>
                                  <a:pt x="114" y="21"/>
                                </a:lnTo>
                                <a:lnTo>
                                  <a:pt x="123" y="17"/>
                                </a:lnTo>
                                <a:lnTo>
                                  <a:pt x="135" y="10"/>
                                </a:lnTo>
                                <a:lnTo>
                                  <a:pt x="147" y="5"/>
                                </a:lnTo>
                                <a:lnTo>
                                  <a:pt x="160" y="1"/>
                                </a:lnTo>
                                <a:lnTo>
                                  <a:pt x="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3" name="Forma libre 133"/>
                        <wps:cNvSpPr>
                          <a:spLocks/>
                        </wps:cNvSpPr>
                        <wps:spPr bwMode="auto">
                          <a:xfrm>
                            <a:off x="3962400" y="38100"/>
                            <a:ext cx="988566" cy="312561"/>
                          </a:xfrm>
                          <a:custGeom>
                            <a:avLst/>
                            <a:gdLst>
                              <a:gd name="T0" fmla="*/ 237 w 618"/>
                              <a:gd name="T1" fmla="*/ 4 h 196"/>
                              <a:gd name="T2" fmla="*/ 267 w 618"/>
                              <a:gd name="T3" fmla="*/ 6 h 196"/>
                              <a:gd name="T4" fmla="*/ 303 w 618"/>
                              <a:gd name="T5" fmla="*/ 5 h 196"/>
                              <a:gd name="T6" fmla="*/ 334 w 618"/>
                              <a:gd name="T7" fmla="*/ 4 h 196"/>
                              <a:gd name="T8" fmla="*/ 616 w 618"/>
                              <a:gd name="T9" fmla="*/ 4 h 196"/>
                              <a:gd name="T10" fmla="*/ 618 w 618"/>
                              <a:gd name="T11" fmla="*/ 192 h 196"/>
                              <a:gd name="T12" fmla="*/ 616 w 618"/>
                              <a:gd name="T13" fmla="*/ 194 h 196"/>
                              <a:gd name="T14" fmla="*/ 615 w 618"/>
                              <a:gd name="T15" fmla="*/ 196 h 196"/>
                              <a:gd name="T16" fmla="*/ 611 w 618"/>
                              <a:gd name="T17" fmla="*/ 196 h 196"/>
                              <a:gd name="T18" fmla="*/ 607 w 618"/>
                              <a:gd name="T19" fmla="*/ 196 h 196"/>
                              <a:gd name="T20" fmla="*/ 610 w 618"/>
                              <a:gd name="T21" fmla="*/ 196 h 196"/>
                              <a:gd name="T22" fmla="*/ 608 w 618"/>
                              <a:gd name="T23" fmla="*/ 195 h 196"/>
                              <a:gd name="T24" fmla="*/ 608 w 618"/>
                              <a:gd name="T25" fmla="*/ 195 h 196"/>
                              <a:gd name="T26" fmla="*/ 606 w 618"/>
                              <a:gd name="T27" fmla="*/ 194 h 196"/>
                              <a:gd name="T28" fmla="*/ 580 w 618"/>
                              <a:gd name="T29" fmla="*/ 194 h 196"/>
                              <a:gd name="T30" fmla="*/ 576 w 618"/>
                              <a:gd name="T31" fmla="*/ 194 h 196"/>
                              <a:gd name="T32" fmla="*/ 574 w 618"/>
                              <a:gd name="T33" fmla="*/ 194 h 196"/>
                              <a:gd name="T34" fmla="*/ 569 w 618"/>
                              <a:gd name="T35" fmla="*/ 194 h 196"/>
                              <a:gd name="T36" fmla="*/ 559 w 618"/>
                              <a:gd name="T37" fmla="*/ 194 h 196"/>
                              <a:gd name="T38" fmla="*/ 555 w 618"/>
                              <a:gd name="T39" fmla="*/ 195 h 196"/>
                              <a:gd name="T40" fmla="*/ 344 w 618"/>
                              <a:gd name="T41" fmla="*/ 194 h 196"/>
                              <a:gd name="T42" fmla="*/ 231 w 618"/>
                              <a:gd name="T43" fmla="*/ 194 h 196"/>
                              <a:gd name="T44" fmla="*/ 171 w 618"/>
                              <a:gd name="T45" fmla="*/ 194 h 196"/>
                              <a:gd name="T46" fmla="*/ 146 w 618"/>
                              <a:gd name="T47" fmla="*/ 194 h 196"/>
                              <a:gd name="T48" fmla="*/ 76 w 618"/>
                              <a:gd name="T49" fmla="*/ 195 h 196"/>
                              <a:gd name="T50" fmla="*/ 1 w 618"/>
                              <a:gd name="T51" fmla="*/ 195 h 196"/>
                              <a:gd name="T52" fmla="*/ 0 w 618"/>
                              <a:gd name="T53" fmla="*/ 194 h 196"/>
                              <a:gd name="T54" fmla="*/ 1 w 618"/>
                              <a:gd name="T55" fmla="*/ 116 h 196"/>
                              <a:gd name="T56" fmla="*/ 1 w 618"/>
                              <a:gd name="T57" fmla="*/ 60 h 196"/>
                              <a:gd name="T58" fmla="*/ 0 w 618"/>
                              <a:gd name="T59" fmla="*/ 3 h 196"/>
                              <a:gd name="T60" fmla="*/ 1 w 618"/>
                              <a:gd name="T61" fmla="*/ 3 h 196"/>
                              <a:gd name="T62" fmla="*/ 73 w 618"/>
                              <a:gd name="T63" fmla="*/ 1 h 196"/>
                              <a:gd name="T64" fmla="*/ 119 w 618"/>
                              <a:gd name="T65" fmla="*/ 3 h 196"/>
                              <a:gd name="T66" fmla="*/ 169 w 618"/>
                              <a:gd name="T67" fmla="*/ 4 h 196"/>
                              <a:gd name="T68" fmla="*/ 210 w 618"/>
                              <a:gd name="T69" fmla="*/ 3 h 196"/>
                              <a:gd name="T70" fmla="*/ 230 w 618"/>
                              <a:gd name="T71" fmla="*/ 0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618" h="196">
                                <a:moveTo>
                                  <a:pt x="230" y="0"/>
                                </a:moveTo>
                                <a:lnTo>
                                  <a:pt x="237" y="4"/>
                                </a:lnTo>
                                <a:lnTo>
                                  <a:pt x="250" y="5"/>
                                </a:lnTo>
                                <a:lnTo>
                                  <a:pt x="267" y="6"/>
                                </a:lnTo>
                                <a:lnTo>
                                  <a:pt x="285" y="5"/>
                                </a:lnTo>
                                <a:lnTo>
                                  <a:pt x="303" y="5"/>
                                </a:lnTo>
                                <a:lnTo>
                                  <a:pt x="320" y="4"/>
                                </a:lnTo>
                                <a:lnTo>
                                  <a:pt x="334" y="4"/>
                                </a:lnTo>
                                <a:lnTo>
                                  <a:pt x="343" y="4"/>
                                </a:lnTo>
                                <a:lnTo>
                                  <a:pt x="616" y="4"/>
                                </a:lnTo>
                                <a:lnTo>
                                  <a:pt x="616" y="192"/>
                                </a:lnTo>
                                <a:lnTo>
                                  <a:pt x="618" y="192"/>
                                </a:lnTo>
                                <a:lnTo>
                                  <a:pt x="618" y="194"/>
                                </a:lnTo>
                                <a:lnTo>
                                  <a:pt x="616" y="194"/>
                                </a:lnTo>
                                <a:lnTo>
                                  <a:pt x="616" y="195"/>
                                </a:lnTo>
                                <a:lnTo>
                                  <a:pt x="615" y="196"/>
                                </a:lnTo>
                                <a:lnTo>
                                  <a:pt x="614" y="196"/>
                                </a:lnTo>
                                <a:lnTo>
                                  <a:pt x="611" y="196"/>
                                </a:lnTo>
                                <a:lnTo>
                                  <a:pt x="608" y="196"/>
                                </a:lnTo>
                                <a:lnTo>
                                  <a:pt x="607" y="196"/>
                                </a:lnTo>
                                <a:lnTo>
                                  <a:pt x="608" y="196"/>
                                </a:lnTo>
                                <a:lnTo>
                                  <a:pt x="610" y="196"/>
                                </a:lnTo>
                                <a:lnTo>
                                  <a:pt x="608" y="195"/>
                                </a:lnTo>
                                <a:lnTo>
                                  <a:pt x="608" y="195"/>
                                </a:lnTo>
                                <a:lnTo>
                                  <a:pt x="608" y="195"/>
                                </a:lnTo>
                                <a:lnTo>
                                  <a:pt x="608" y="195"/>
                                </a:lnTo>
                                <a:lnTo>
                                  <a:pt x="607" y="194"/>
                                </a:lnTo>
                                <a:lnTo>
                                  <a:pt x="606" y="194"/>
                                </a:lnTo>
                                <a:lnTo>
                                  <a:pt x="582" y="194"/>
                                </a:lnTo>
                                <a:lnTo>
                                  <a:pt x="580" y="194"/>
                                </a:lnTo>
                                <a:lnTo>
                                  <a:pt x="577" y="195"/>
                                </a:lnTo>
                                <a:lnTo>
                                  <a:pt x="576" y="194"/>
                                </a:lnTo>
                                <a:lnTo>
                                  <a:pt x="576" y="194"/>
                                </a:lnTo>
                                <a:lnTo>
                                  <a:pt x="574" y="194"/>
                                </a:lnTo>
                                <a:lnTo>
                                  <a:pt x="573" y="194"/>
                                </a:lnTo>
                                <a:lnTo>
                                  <a:pt x="569" y="194"/>
                                </a:lnTo>
                                <a:lnTo>
                                  <a:pt x="564" y="194"/>
                                </a:lnTo>
                                <a:lnTo>
                                  <a:pt x="559" y="194"/>
                                </a:lnTo>
                                <a:lnTo>
                                  <a:pt x="553" y="194"/>
                                </a:lnTo>
                                <a:lnTo>
                                  <a:pt x="555" y="195"/>
                                </a:lnTo>
                                <a:lnTo>
                                  <a:pt x="523" y="194"/>
                                </a:lnTo>
                                <a:lnTo>
                                  <a:pt x="344" y="194"/>
                                </a:lnTo>
                                <a:lnTo>
                                  <a:pt x="288" y="195"/>
                                </a:lnTo>
                                <a:lnTo>
                                  <a:pt x="231" y="194"/>
                                </a:lnTo>
                                <a:lnTo>
                                  <a:pt x="191" y="194"/>
                                </a:lnTo>
                                <a:lnTo>
                                  <a:pt x="171" y="194"/>
                                </a:lnTo>
                                <a:lnTo>
                                  <a:pt x="152" y="194"/>
                                </a:lnTo>
                                <a:lnTo>
                                  <a:pt x="146" y="194"/>
                                </a:lnTo>
                                <a:lnTo>
                                  <a:pt x="116" y="194"/>
                                </a:lnTo>
                                <a:lnTo>
                                  <a:pt x="76" y="195"/>
                                </a:lnTo>
                                <a:lnTo>
                                  <a:pt x="35" y="195"/>
                                </a:lnTo>
                                <a:lnTo>
                                  <a:pt x="1" y="195"/>
                                </a:lnTo>
                                <a:lnTo>
                                  <a:pt x="0" y="195"/>
                                </a:lnTo>
                                <a:lnTo>
                                  <a:pt x="0" y="194"/>
                                </a:lnTo>
                                <a:lnTo>
                                  <a:pt x="1" y="154"/>
                                </a:lnTo>
                                <a:lnTo>
                                  <a:pt x="1" y="116"/>
                                </a:lnTo>
                                <a:lnTo>
                                  <a:pt x="1" y="116"/>
                                </a:lnTo>
                                <a:lnTo>
                                  <a:pt x="1" y="60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1" y="3"/>
                                </a:lnTo>
                                <a:lnTo>
                                  <a:pt x="1" y="3"/>
                                </a:lnTo>
                                <a:lnTo>
                                  <a:pt x="27" y="3"/>
                                </a:lnTo>
                                <a:lnTo>
                                  <a:pt x="73" y="1"/>
                                </a:lnTo>
                                <a:lnTo>
                                  <a:pt x="94" y="1"/>
                                </a:lnTo>
                                <a:lnTo>
                                  <a:pt x="119" y="3"/>
                                </a:lnTo>
                                <a:lnTo>
                                  <a:pt x="144" y="3"/>
                                </a:lnTo>
                                <a:lnTo>
                                  <a:pt x="169" y="4"/>
                                </a:lnTo>
                                <a:lnTo>
                                  <a:pt x="191" y="3"/>
                                </a:lnTo>
                                <a:lnTo>
                                  <a:pt x="210" y="3"/>
                                </a:lnTo>
                                <a:lnTo>
                                  <a:pt x="224" y="1"/>
                                </a:lnTo>
                                <a:lnTo>
                                  <a:pt x="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4" name="Forma libre 134"/>
                        <wps:cNvSpPr>
                          <a:spLocks/>
                        </wps:cNvSpPr>
                        <wps:spPr bwMode="auto">
                          <a:xfrm>
                            <a:off x="1990725" y="38100"/>
                            <a:ext cx="994965" cy="314156"/>
                          </a:xfrm>
                          <a:custGeom>
                            <a:avLst/>
                            <a:gdLst>
                              <a:gd name="T0" fmla="*/ 621 w 622"/>
                              <a:gd name="T1" fmla="*/ 4 h 197"/>
                              <a:gd name="T2" fmla="*/ 621 w 622"/>
                              <a:gd name="T3" fmla="*/ 93 h 197"/>
                              <a:gd name="T4" fmla="*/ 622 w 622"/>
                              <a:gd name="T5" fmla="*/ 98 h 197"/>
                              <a:gd name="T6" fmla="*/ 621 w 622"/>
                              <a:gd name="T7" fmla="*/ 105 h 197"/>
                              <a:gd name="T8" fmla="*/ 621 w 622"/>
                              <a:gd name="T9" fmla="*/ 111 h 197"/>
                              <a:gd name="T10" fmla="*/ 622 w 622"/>
                              <a:gd name="T11" fmla="*/ 129 h 197"/>
                              <a:gd name="T12" fmla="*/ 622 w 622"/>
                              <a:gd name="T13" fmla="*/ 145 h 197"/>
                              <a:gd name="T14" fmla="*/ 621 w 622"/>
                              <a:gd name="T15" fmla="*/ 145 h 197"/>
                              <a:gd name="T16" fmla="*/ 621 w 622"/>
                              <a:gd name="T17" fmla="*/ 148 h 197"/>
                              <a:gd name="T18" fmla="*/ 621 w 622"/>
                              <a:gd name="T19" fmla="*/ 149 h 197"/>
                              <a:gd name="T20" fmla="*/ 622 w 622"/>
                              <a:gd name="T21" fmla="*/ 150 h 197"/>
                              <a:gd name="T22" fmla="*/ 621 w 622"/>
                              <a:gd name="T23" fmla="*/ 150 h 197"/>
                              <a:gd name="T24" fmla="*/ 621 w 622"/>
                              <a:gd name="T25" fmla="*/ 161 h 197"/>
                              <a:gd name="T26" fmla="*/ 622 w 622"/>
                              <a:gd name="T27" fmla="*/ 171 h 197"/>
                              <a:gd name="T28" fmla="*/ 621 w 622"/>
                              <a:gd name="T29" fmla="*/ 171 h 197"/>
                              <a:gd name="T30" fmla="*/ 621 w 622"/>
                              <a:gd name="T31" fmla="*/ 171 h 197"/>
                              <a:gd name="T32" fmla="*/ 621 w 622"/>
                              <a:gd name="T33" fmla="*/ 136 h 197"/>
                              <a:gd name="T34" fmla="*/ 619 w 622"/>
                              <a:gd name="T35" fmla="*/ 101 h 197"/>
                              <a:gd name="T36" fmla="*/ 619 w 622"/>
                              <a:gd name="T37" fmla="*/ 59 h 197"/>
                              <a:gd name="T38" fmla="*/ 618 w 622"/>
                              <a:gd name="T39" fmla="*/ 20 h 197"/>
                              <a:gd name="T40" fmla="*/ 617 w 622"/>
                              <a:gd name="T41" fmla="*/ 17 h 197"/>
                              <a:gd name="T42" fmla="*/ 617 w 622"/>
                              <a:gd name="T43" fmla="*/ 9 h 197"/>
                              <a:gd name="T44" fmla="*/ 617 w 622"/>
                              <a:gd name="T45" fmla="*/ 4 h 197"/>
                              <a:gd name="T46" fmla="*/ 613 w 622"/>
                              <a:gd name="T47" fmla="*/ 4 h 197"/>
                              <a:gd name="T48" fmla="*/ 605 w 622"/>
                              <a:gd name="T49" fmla="*/ 3 h 197"/>
                              <a:gd name="T50" fmla="*/ 604 w 622"/>
                              <a:gd name="T51" fmla="*/ 3 h 197"/>
                              <a:gd name="T52" fmla="*/ 602 w 622"/>
                              <a:gd name="T53" fmla="*/ 3 h 197"/>
                              <a:gd name="T54" fmla="*/ 617 w 622"/>
                              <a:gd name="T55" fmla="*/ 4 h 197"/>
                              <a:gd name="T56" fmla="*/ 618 w 622"/>
                              <a:gd name="T57" fmla="*/ 194 h 197"/>
                              <a:gd name="T58" fmla="*/ 618 w 622"/>
                              <a:gd name="T59" fmla="*/ 195 h 197"/>
                              <a:gd name="T60" fmla="*/ 617 w 622"/>
                              <a:gd name="T61" fmla="*/ 196 h 197"/>
                              <a:gd name="T62" fmla="*/ 612 w 622"/>
                              <a:gd name="T63" fmla="*/ 197 h 197"/>
                              <a:gd name="T64" fmla="*/ 608 w 622"/>
                              <a:gd name="T65" fmla="*/ 197 h 197"/>
                              <a:gd name="T66" fmla="*/ 610 w 622"/>
                              <a:gd name="T67" fmla="*/ 196 h 197"/>
                              <a:gd name="T68" fmla="*/ 609 w 622"/>
                              <a:gd name="T69" fmla="*/ 195 h 197"/>
                              <a:gd name="T70" fmla="*/ 609 w 622"/>
                              <a:gd name="T71" fmla="*/ 195 h 197"/>
                              <a:gd name="T72" fmla="*/ 606 w 622"/>
                              <a:gd name="T73" fmla="*/ 194 h 197"/>
                              <a:gd name="T74" fmla="*/ 580 w 622"/>
                              <a:gd name="T75" fmla="*/ 195 h 197"/>
                              <a:gd name="T76" fmla="*/ 576 w 622"/>
                              <a:gd name="T77" fmla="*/ 195 h 197"/>
                              <a:gd name="T78" fmla="*/ 575 w 622"/>
                              <a:gd name="T79" fmla="*/ 194 h 197"/>
                              <a:gd name="T80" fmla="*/ 571 w 622"/>
                              <a:gd name="T81" fmla="*/ 194 h 197"/>
                              <a:gd name="T82" fmla="*/ 560 w 622"/>
                              <a:gd name="T83" fmla="*/ 195 h 197"/>
                              <a:gd name="T84" fmla="*/ 555 w 622"/>
                              <a:gd name="T85" fmla="*/ 195 h 197"/>
                              <a:gd name="T86" fmla="*/ 346 w 622"/>
                              <a:gd name="T87" fmla="*/ 194 h 197"/>
                              <a:gd name="T88" fmla="*/ 232 w 622"/>
                              <a:gd name="T89" fmla="*/ 194 h 197"/>
                              <a:gd name="T90" fmla="*/ 172 w 622"/>
                              <a:gd name="T91" fmla="*/ 195 h 197"/>
                              <a:gd name="T92" fmla="*/ 147 w 622"/>
                              <a:gd name="T93" fmla="*/ 194 h 197"/>
                              <a:gd name="T94" fmla="*/ 76 w 622"/>
                              <a:gd name="T95" fmla="*/ 195 h 197"/>
                              <a:gd name="T96" fmla="*/ 3 w 622"/>
                              <a:gd name="T97" fmla="*/ 195 h 197"/>
                              <a:gd name="T98" fmla="*/ 0 w 622"/>
                              <a:gd name="T99" fmla="*/ 194 h 197"/>
                              <a:gd name="T100" fmla="*/ 1 w 622"/>
                              <a:gd name="T101" fmla="*/ 118 h 197"/>
                              <a:gd name="T102" fmla="*/ 1 w 622"/>
                              <a:gd name="T103" fmla="*/ 63 h 197"/>
                              <a:gd name="T104" fmla="*/ 284 w 622"/>
                              <a:gd name="T105" fmla="*/ 8 h 197"/>
                              <a:gd name="T106" fmla="*/ 574 w 622"/>
                              <a:gd name="T107" fmla="*/ 10 h 197"/>
                              <a:gd name="T108" fmla="*/ 583 w 622"/>
                              <a:gd name="T109" fmla="*/ 1 h 197"/>
                              <a:gd name="T110" fmla="*/ 617 w 622"/>
                              <a:gd name="T111" fmla="*/ 0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622" h="197">
                                <a:moveTo>
                                  <a:pt x="621" y="0"/>
                                </a:moveTo>
                                <a:lnTo>
                                  <a:pt x="621" y="4"/>
                                </a:lnTo>
                                <a:lnTo>
                                  <a:pt x="621" y="91"/>
                                </a:lnTo>
                                <a:lnTo>
                                  <a:pt x="621" y="93"/>
                                </a:lnTo>
                                <a:lnTo>
                                  <a:pt x="622" y="95"/>
                                </a:lnTo>
                                <a:lnTo>
                                  <a:pt x="622" y="98"/>
                                </a:lnTo>
                                <a:lnTo>
                                  <a:pt x="622" y="101"/>
                                </a:lnTo>
                                <a:lnTo>
                                  <a:pt x="621" y="105"/>
                                </a:lnTo>
                                <a:lnTo>
                                  <a:pt x="621" y="108"/>
                                </a:lnTo>
                                <a:lnTo>
                                  <a:pt x="621" y="111"/>
                                </a:lnTo>
                                <a:lnTo>
                                  <a:pt x="621" y="114"/>
                                </a:lnTo>
                                <a:lnTo>
                                  <a:pt x="622" y="129"/>
                                </a:lnTo>
                                <a:lnTo>
                                  <a:pt x="622" y="145"/>
                                </a:lnTo>
                                <a:lnTo>
                                  <a:pt x="622" y="145"/>
                                </a:lnTo>
                                <a:lnTo>
                                  <a:pt x="622" y="145"/>
                                </a:lnTo>
                                <a:lnTo>
                                  <a:pt x="621" y="145"/>
                                </a:lnTo>
                                <a:lnTo>
                                  <a:pt x="621" y="145"/>
                                </a:lnTo>
                                <a:lnTo>
                                  <a:pt x="621" y="148"/>
                                </a:lnTo>
                                <a:lnTo>
                                  <a:pt x="621" y="148"/>
                                </a:lnTo>
                                <a:lnTo>
                                  <a:pt x="621" y="149"/>
                                </a:lnTo>
                                <a:lnTo>
                                  <a:pt x="622" y="149"/>
                                </a:lnTo>
                                <a:lnTo>
                                  <a:pt x="622" y="150"/>
                                </a:lnTo>
                                <a:lnTo>
                                  <a:pt x="622" y="152"/>
                                </a:lnTo>
                                <a:lnTo>
                                  <a:pt x="621" y="150"/>
                                </a:lnTo>
                                <a:lnTo>
                                  <a:pt x="621" y="156"/>
                                </a:lnTo>
                                <a:lnTo>
                                  <a:pt x="621" y="161"/>
                                </a:lnTo>
                                <a:lnTo>
                                  <a:pt x="622" y="166"/>
                                </a:lnTo>
                                <a:lnTo>
                                  <a:pt x="622" y="171"/>
                                </a:lnTo>
                                <a:lnTo>
                                  <a:pt x="621" y="171"/>
                                </a:lnTo>
                                <a:lnTo>
                                  <a:pt x="621" y="171"/>
                                </a:lnTo>
                                <a:lnTo>
                                  <a:pt x="621" y="171"/>
                                </a:lnTo>
                                <a:lnTo>
                                  <a:pt x="621" y="171"/>
                                </a:lnTo>
                                <a:lnTo>
                                  <a:pt x="621" y="171"/>
                                </a:lnTo>
                                <a:lnTo>
                                  <a:pt x="621" y="136"/>
                                </a:lnTo>
                                <a:lnTo>
                                  <a:pt x="619" y="101"/>
                                </a:lnTo>
                                <a:lnTo>
                                  <a:pt x="619" y="101"/>
                                </a:lnTo>
                                <a:lnTo>
                                  <a:pt x="621" y="99"/>
                                </a:lnTo>
                                <a:lnTo>
                                  <a:pt x="619" y="59"/>
                                </a:lnTo>
                                <a:lnTo>
                                  <a:pt x="618" y="18"/>
                                </a:lnTo>
                                <a:lnTo>
                                  <a:pt x="618" y="20"/>
                                </a:lnTo>
                                <a:lnTo>
                                  <a:pt x="618" y="18"/>
                                </a:lnTo>
                                <a:lnTo>
                                  <a:pt x="617" y="17"/>
                                </a:lnTo>
                                <a:lnTo>
                                  <a:pt x="618" y="13"/>
                                </a:lnTo>
                                <a:lnTo>
                                  <a:pt x="617" y="9"/>
                                </a:lnTo>
                                <a:lnTo>
                                  <a:pt x="617" y="4"/>
                                </a:lnTo>
                                <a:lnTo>
                                  <a:pt x="617" y="4"/>
                                </a:lnTo>
                                <a:lnTo>
                                  <a:pt x="617" y="4"/>
                                </a:lnTo>
                                <a:lnTo>
                                  <a:pt x="613" y="4"/>
                                </a:lnTo>
                                <a:lnTo>
                                  <a:pt x="609" y="4"/>
                                </a:lnTo>
                                <a:lnTo>
                                  <a:pt x="605" y="3"/>
                                </a:lnTo>
                                <a:lnTo>
                                  <a:pt x="606" y="3"/>
                                </a:lnTo>
                                <a:lnTo>
                                  <a:pt x="604" y="3"/>
                                </a:lnTo>
                                <a:lnTo>
                                  <a:pt x="601" y="4"/>
                                </a:lnTo>
                                <a:lnTo>
                                  <a:pt x="602" y="3"/>
                                </a:lnTo>
                                <a:lnTo>
                                  <a:pt x="575" y="4"/>
                                </a:lnTo>
                                <a:lnTo>
                                  <a:pt x="617" y="4"/>
                                </a:lnTo>
                                <a:lnTo>
                                  <a:pt x="617" y="192"/>
                                </a:lnTo>
                                <a:lnTo>
                                  <a:pt x="618" y="194"/>
                                </a:lnTo>
                                <a:lnTo>
                                  <a:pt x="618" y="194"/>
                                </a:lnTo>
                                <a:lnTo>
                                  <a:pt x="618" y="195"/>
                                </a:lnTo>
                                <a:lnTo>
                                  <a:pt x="617" y="196"/>
                                </a:lnTo>
                                <a:lnTo>
                                  <a:pt x="617" y="196"/>
                                </a:lnTo>
                                <a:lnTo>
                                  <a:pt x="614" y="197"/>
                                </a:lnTo>
                                <a:lnTo>
                                  <a:pt x="612" y="197"/>
                                </a:lnTo>
                                <a:lnTo>
                                  <a:pt x="609" y="197"/>
                                </a:lnTo>
                                <a:lnTo>
                                  <a:pt x="608" y="197"/>
                                </a:lnTo>
                                <a:lnTo>
                                  <a:pt x="610" y="196"/>
                                </a:lnTo>
                                <a:lnTo>
                                  <a:pt x="610" y="196"/>
                                </a:lnTo>
                                <a:lnTo>
                                  <a:pt x="610" y="196"/>
                                </a:lnTo>
                                <a:lnTo>
                                  <a:pt x="609" y="195"/>
                                </a:lnTo>
                                <a:lnTo>
                                  <a:pt x="609" y="195"/>
                                </a:lnTo>
                                <a:lnTo>
                                  <a:pt x="609" y="195"/>
                                </a:lnTo>
                                <a:lnTo>
                                  <a:pt x="609" y="194"/>
                                </a:lnTo>
                                <a:lnTo>
                                  <a:pt x="606" y="194"/>
                                </a:lnTo>
                                <a:lnTo>
                                  <a:pt x="583" y="194"/>
                                </a:lnTo>
                                <a:lnTo>
                                  <a:pt x="580" y="195"/>
                                </a:lnTo>
                                <a:lnTo>
                                  <a:pt x="579" y="195"/>
                                </a:lnTo>
                                <a:lnTo>
                                  <a:pt x="576" y="195"/>
                                </a:lnTo>
                                <a:lnTo>
                                  <a:pt x="577" y="195"/>
                                </a:lnTo>
                                <a:lnTo>
                                  <a:pt x="575" y="194"/>
                                </a:lnTo>
                                <a:lnTo>
                                  <a:pt x="574" y="194"/>
                                </a:lnTo>
                                <a:lnTo>
                                  <a:pt x="571" y="194"/>
                                </a:lnTo>
                                <a:lnTo>
                                  <a:pt x="566" y="195"/>
                                </a:lnTo>
                                <a:lnTo>
                                  <a:pt x="560" y="195"/>
                                </a:lnTo>
                                <a:lnTo>
                                  <a:pt x="555" y="195"/>
                                </a:lnTo>
                                <a:lnTo>
                                  <a:pt x="555" y="195"/>
                                </a:lnTo>
                                <a:lnTo>
                                  <a:pt x="524" y="194"/>
                                </a:lnTo>
                                <a:lnTo>
                                  <a:pt x="346" y="194"/>
                                </a:lnTo>
                                <a:lnTo>
                                  <a:pt x="289" y="196"/>
                                </a:lnTo>
                                <a:lnTo>
                                  <a:pt x="232" y="194"/>
                                </a:lnTo>
                                <a:lnTo>
                                  <a:pt x="191" y="194"/>
                                </a:lnTo>
                                <a:lnTo>
                                  <a:pt x="172" y="195"/>
                                </a:lnTo>
                                <a:lnTo>
                                  <a:pt x="153" y="194"/>
                                </a:lnTo>
                                <a:lnTo>
                                  <a:pt x="147" y="194"/>
                                </a:lnTo>
                                <a:lnTo>
                                  <a:pt x="118" y="194"/>
                                </a:lnTo>
                                <a:lnTo>
                                  <a:pt x="76" y="195"/>
                                </a:lnTo>
                                <a:lnTo>
                                  <a:pt x="36" y="195"/>
                                </a:lnTo>
                                <a:lnTo>
                                  <a:pt x="3" y="195"/>
                                </a:lnTo>
                                <a:lnTo>
                                  <a:pt x="0" y="195"/>
                                </a:lnTo>
                                <a:lnTo>
                                  <a:pt x="0" y="194"/>
                                </a:lnTo>
                                <a:lnTo>
                                  <a:pt x="1" y="156"/>
                                </a:lnTo>
                                <a:lnTo>
                                  <a:pt x="1" y="118"/>
                                </a:lnTo>
                                <a:lnTo>
                                  <a:pt x="1" y="118"/>
                                </a:lnTo>
                                <a:lnTo>
                                  <a:pt x="1" y="63"/>
                                </a:lnTo>
                                <a:lnTo>
                                  <a:pt x="1" y="8"/>
                                </a:lnTo>
                                <a:lnTo>
                                  <a:pt x="284" y="8"/>
                                </a:lnTo>
                                <a:lnTo>
                                  <a:pt x="566" y="12"/>
                                </a:lnTo>
                                <a:lnTo>
                                  <a:pt x="574" y="10"/>
                                </a:lnTo>
                                <a:lnTo>
                                  <a:pt x="574" y="1"/>
                                </a:lnTo>
                                <a:lnTo>
                                  <a:pt x="583" y="1"/>
                                </a:lnTo>
                                <a:lnTo>
                                  <a:pt x="592" y="0"/>
                                </a:lnTo>
                                <a:lnTo>
                                  <a:pt x="617" y="0"/>
                                </a:lnTo>
                                <a:lnTo>
                                  <a:pt x="6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5" name="Forma libre 135"/>
                        <wps:cNvSpPr>
                          <a:spLocks noEditPoints="1"/>
                        </wps:cNvSpPr>
                        <wps:spPr bwMode="auto">
                          <a:xfrm>
                            <a:off x="2971800" y="38100"/>
                            <a:ext cx="990166" cy="312561"/>
                          </a:xfrm>
                          <a:custGeom>
                            <a:avLst/>
                            <a:gdLst>
                              <a:gd name="T0" fmla="*/ 288 w 619"/>
                              <a:gd name="T1" fmla="*/ 193 h 196"/>
                              <a:gd name="T2" fmla="*/ 297 w 619"/>
                              <a:gd name="T3" fmla="*/ 193 h 196"/>
                              <a:gd name="T4" fmla="*/ 342 w 619"/>
                              <a:gd name="T5" fmla="*/ 193 h 196"/>
                              <a:gd name="T6" fmla="*/ 337 w 619"/>
                              <a:gd name="T7" fmla="*/ 193 h 196"/>
                              <a:gd name="T8" fmla="*/ 346 w 619"/>
                              <a:gd name="T9" fmla="*/ 193 h 196"/>
                              <a:gd name="T10" fmla="*/ 3 w 619"/>
                              <a:gd name="T11" fmla="*/ 185 h 196"/>
                              <a:gd name="T12" fmla="*/ 3 w 619"/>
                              <a:gd name="T13" fmla="*/ 185 h 196"/>
                              <a:gd name="T14" fmla="*/ 3 w 619"/>
                              <a:gd name="T15" fmla="*/ 182 h 196"/>
                              <a:gd name="T16" fmla="*/ 583 w 619"/>
                              <a:gd name="T17" fmla="*/ 2 h 196"/>
                              <a:gd name="T18" fmla="*/ 619 w 619"/>
                              <a:gd name="T19" fmla="*/ 2 h 196"/>
                              <a:gd name="T20" fmla="*/ 617 w 619"/>
                              <a:gd name="T21" fmla="*/ 2 h 196"/>
                              <a:gd name="T22" fmla="*/ 618 w 619"/>
                              <a:gd name="T23" fmla="*/ 115 h 196"/>
                              <a:gd name="T24" fmla="*/ 617 w 619"/>
                              <a:gd name="T25" fmla="*/ 191 h 196"/>
                              <a:gd name="T26" fmla="*/ 615 w 619"/>
                              <a:gd name="T27" fmla="*/ 190 h 196"/>
                              <a:gd name="T28" fmla="*/ 555 w 619"/>
                              <a:gd name="T29" fmla="*/ 193 h 196"/>
                              <a:gd name="T30" fmla="*/ 478 w 619"/>
                              <a:gd name="T31" fmla="*/ 194 h 196"/>
                              <a:gd name="T32" fmla="*/ 445 w 619"/>
                              <a:gd name="T33" fmla="*/ 194 h 196"/>
                              <a:gd name="T34" fmla="*/ 433 w 619"/>
                              <a:gd name="T35" fmla="*/ 194 h 196"/>
                              <a:gd name="T36" fmla="*/ 355 w 619"/>
                              <a:gd name="T37" fmla="*/ 196 h 196"/>
                              <a:gd name="T38" fmla="*/ 240 w 619"/>
                              <a:gd name="T39" fmla="*/ 195 h 196"/>
                              <a:gd name="T40" fmla="*/ 121 w 619"/>
                              <a:gd name="T41" fmla="*/ 194 h 196"/>
                              <a:gd name="T42" fmla="*/ 101 w 619"/>
                              <a:gd name="T43" fmla="*/ 195 h 196"/>
                              <a:gd name="T44" fmla="*/ 89 w 619"/>
                              <a:gd name="T45" fmla="*/ 195 h 196"/>
                              <a:gd name="T46" fmla="*/ 46 w 619"/>
                              <a:gd name="T47" fmla="*/ 195 h 196"/>
                              <a:gd name="T48" fmla="*/ 4 w 619"/>
                              <a:gd name="T49" fmla="*/ 196 h 196"/>
                              <a:gd name="T50" fmla="*/ 1 w 619"/>
                              <a:gd name="T51" fmla="*/ 195 h 196"/>
                              <a:gd name="T52" fmla="*/ 4 w 619"/>
                              <a:gd name="T53" fmla="*/ 193 h 196"/>
                              <a:gd name="T54" fmla="*/ 16 w 619"/>
                              <a:gd name="T55" fmla="*/ 194 h 196"/>
                              <a:gd name="T56" fmla="*/ 17 w 619"/>
                              <a:gd name="T57" fmla="*/ 194 h 196"/>
                              <a:gd name="T58" fmla="*/ 46 w 619"/>
                              <a:gd name="T59" fmla="*/ 193 h 196"/>
                              <a:gd name="T60" fmla="*/ 4 w 619"/>
                              <a:gd name="T61" fmla="*/ 191 h 196"/>
                              <a:gd name="T62" fmla="*/ 3 w 619"/>
                              <a:gd name="T63" fmla="*/ 3 h 196"/>
                              <a:gd name="T64" fmla="*/ 3 w 619"/>
                              <a:gd name="T65" fmla="*/ 3 h 196"/>
                              <a:gd name="T66" fmla="*/ 3 w 619"/>
                              <a:gd name="T67" fmla="*/ 8 h 196"/>
                              <a:gd name="T68" fmla="*/ 4 w 619"/>
                              <a:gd name="T69" fmla="*/ 17 h 196"/>
                              <a:gd name="T70" fmla="*/ 5 w 619"/>
                              <a:gd name="T71" fmla="*/ 58 h 196"/>
                              <a:gd name="T72" fmla="*/ 5 w 619"/>
                              <a:gd name="T73" fmla="*/ 100 h 196"/>
                              <a:gd name="T74" fmla="*/ 7 w 619"/>
                              <a:gd name="T75" fmla="*/ 170 h 196"/>
                              <a:gd name="T76" fmla="*/ 7 w 619"/>
                              <a:gd name="T77" fmla="*/ 169 h 196"/>
                              <a:gd name="T78" fmla="*/ 8 w 619"/>
                              <a:gd name="T79" fmla="*/ 165 h 196"/>
                              <a:gd name="T80" fmla="*/ 7 w 619"/>
                              <a:gd name="T81" fmla="*/ 149 h 196"/>
                              <a:gd name="T82" fmla="*/ 8 w 619"/>
                              <a:gd name="T83" fmla="*/ 148 h 196"/>
                              <a:gd name="T84" fmla="*/ 7 w 619"/>
                              <a:gd name="T85" fmla="*/ 147 h 196"/>
                              <a:gd name="T86" fmla="*/ 8 w 619"/>
                              <a:gd name="T87" fmla="*/ 144 h 196"/>
                              <a:gd name="T88" fmla="*/ 8 w 619"/>
                              <a:gd name="T89" fmla="*/ 144 h 196"/>
                              <a:gd name="T90" fmla="*/ 7 w 619"/>
                              <a:gd name="T91" fmla="*/ 110 h 196"/>
                              <a:gd name="T92" fmla="*/ 8 w 619"/>
                              <a:gd name="T93" fmla="*/ 100 h 196"/>
                              <a:gd name="T94" fmla="*/ 7 w 619"/>
                              <a:gd name="T95" fmla="*/ 92 h 196"/>
                              <a:gd name="T96" fmla="*/ 16 w 619"/>
                              <a:gd name="T97" fmla="*/ 7 h 196"/>
                              <a:gd name="T98" fmla="*/ 38 w 619"/>
                              <a:gd name="T99" fmla="*/ 15 h 196"/>
                              <a:gd name="T100" fmla="*/ 37 w 619"/>
                              <a:gd name="T101" fmla="*/ 17 h 196"/>
                              <a:gd name="T102" fmla="*/ 32 w 619"/>
                              <a:gd name="T103" fmla="*/ 24 h 196"/>
                              <a:gd name="T104" fmla="*/ 64 w 619"/>
                              <a:gd name="T105" fmla="*/ 8 h 196"/>
                              <a:gd name="T106" fmla="*/ 274 w 619"/>
                              <a:gd name="T107" fmla="*/ 2 h 196"/>
                              <a:gd name="T108" fmla="*/ 428 w 619"/>
                              <a:gd name="T109" fmla="*/ 2 h 196"/>
                              <a:gd name="T110" fmla="*/ 467 w 619"/>
                              <a:gd name="T111" fmla="*/ 2 h 196"/>
                              <a:gd name="T112" fmla="*/ 546 w 619"/>
                              <a:gd name="T113" fmla="*/ 0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619" h="196">
                                <a:moveTo>
                                  <a:pt x="293" y="193"/>
                                </a:moveTo>
                                <a:lnTo>
                                  <a:pt x="284" y="193"/>
                                </a:lnTo>
                                <a:lnTo>
                                  <a:pt x="288" y="193"/>
                                </a:lnTo>
                                <a:lnTo>
                                  <a:pt x="293" y="193"/>
                                </a:lnTo>
                                <a:close/>
                                <a:moveTo>
                                  <a:pt x="300" y="193"/>
                                </a:moveTo>
                                <a:lnTo>
                                  <a:pt x="297" y="193"/>
                                </a:lnTo>
                                <a:lnTo>
                                  <a:pt x="296" y="193"/>
                                </a:lnTo>
                                <a:lnTo>
                                  <a:pt x="300" y="193"/>
                                </a:lnTo>
                                <a:close/>
                                <a:moveTo>
                                  <a:pt x="342" y="193"/>
                                </a:moveTo>
                                <a:lnTo>
                                  <a:pt x="316" y="193"/>
                                </a:lnTo>
                                <a:lnTo>
                                  <a:pt x="331" y="193"/>
                                </a:lnTo>
                                <a:lnTo>
                                  <a:pt x="337" y="193"/>
                                </a:lnTo>
                                <a:lnTo>
                                  <a:pt x="342" y="193"/>
                                </a:lnTo>
                                <a:close/>
                                <a:moveTo>
                                  <a:pt x="348" y="193"/>
                                </a:moveTo>
                                <a:lnTo>
                                  <a:pt x="346" y="193"/>
                                </a:lnTo>
                                <a:lnTo>
                                  <a:pt x="348" y="193"/>
                                </a:lnTo>
                                <a:lnTo>
                                  <a:pt x="348" y="193"/>
                                </a:lnTo>
                                <a:close/>
                                <a:moveTo>
                                  <a:pt x="3" y="185"/>
                                </a:moveTo>
                                <a:lnTo>
                                  <a:pt x="3" y="191"/>
                                </a:lnTo>
                                <a:lnTo>
                                  <a:pt x="3" y="191"/>
                                </a:lnTo>
                                <a:lnTo>
                                  <a:pt x="3" y="185"/>
                                </a:lnTo>
                                <a:close/>
                                <a:moveTo>
                                  <a:pt x="3" y="178"/>
                                </a:moveTo>
                                <a:lnTo>
                                  <a:pt x="3" y="179"/>
                                </a:lnTo>
                                <a:lnTo>
                                  <a:pt x="3" y="182"/>
                                </a:lnTo>
                                <a:lnTo>
                                  <a:pt x="3" y="178"/>
                                </a:lnTo>
                                <a:close/>
                                <a:moveTo>
                                  <a:pt x="546" y="0"/>
                                </a:moveTo>
                                <a:lnTo>
                                  <a:pt x="583" y="2"/>
                                </a:lnTo>
                                <a:lnTo>
                                  <a:pt x="619" y="0"/>
                                </a:lnTo>
                                <a:lnTo>
                                  <a:pt x="619" y="0"/>
                                </a:lnTo>
                                <a:lnTo>
                                  <a:pt x="619" y="2"/>
                                </a:lnTo>
                                <a:lnTo>
                                  <a:pt x="618" y="2"/>
                                </a:lnTo>
                                <a:lnTo>
                                  <a:pt x="618" y="2"/>
                                </a:lnTo>
                                <a:lnTo>
                                  <a:pt x="617" y="2"/>
                                </a:lnTo>
                                <a:lnTo>
                                  <a:pt x="617" y="2"/>
                                </a:lnTo>
                                <a:lnTo>
                                  <a:pt x="618" y="59"/>
                                </a:lnTo>
                                <a:lnTo>
                                  <a:pt x="618" y="115"/>
                                </a:lnTo>
                                <a:lnTo>
                                  <a:pt x="618" y="115"/>
                                </a:lnTo>
                                <a:lnTo>
                                  <a:pt x="618" y="153"/>
                                </a:lnTo>
                                <a:lnTo>
                                  <a:pt x="617" y="191"/>
                                </a:lnTo>
                                <a:lnTo>
                                  <a:pt x="617" y="190"/>
                                </a:lnTo>
                                <a:lnTo>
                                  <a:pt x="615" y="190"/>
                                </a:lnTo>
                                <a:lnTo>
                                  <a:pt x="615" y="190"/>
                                </a:lnTo>
                                <a:lnTo>
                                  <a:pt x="615" y="193"/>
                                </a:lnTo>
                                <a:lnTo>
                                  <a:pt x="592" y="193"/>
                                </a:lnTo>
                                <a:lnTo>
                                  <a:pt x="555" y="193"/>
                                </a:lnTo>
                                <a:lnTo>
                                  <a:pt x="516" y="194"/>
                                </a:lnTo>
                                <a:lnTo>
                                  <a:pt x="478" y="194"/>
                                </a:lnTo>
                                <a:lnTo>
                                  <a:pt x="478" y="194"/>
                                </a:lnTo>
                                <a:lnTo>
                                  <a:pt x="465" y="194"/>
                                </a:lnTo>
                                <a:lnTo>
                                  <a:pt x="456" y="194"/>
                                </a:lnTo>
                                <a:lnTo>
                                  <a:pt x="445" y="194"/>
                                </a:lnTo>
                                <a:lnTo>
                                  <a:pt x="432" y="194"/>
                                </a:lnTo>
                                <a:lnTo>
                                  <a:pt x="433" y="194"/>
                                </a:lnTo>
                                <a:lnTo>
                                  <a:pt x="433" y="194"/>
                                </a:lnTo>
                                <a:lnTo>
                                  <a:pt x="433" y="194"/>
                                </a:lnTo>
                                <a:lnTo>
                                  <a:pt x="394" y="195"/>
                                </a:lnTo>
                                <a:lnTo>
                                  <a:pt x="355" y="196"/>
                                </a:lnTo>
                                <a:lnTo>
                                  <a:pt x="313" y="195"/>
                                </a:lnTo>
                                <a:lnTo>
                                  <a:pt x="271" y="195"/>
                                </a:lnTo>
                                <a:lnTo>
                                  <a:pt x="240" y="195"/>
                                </a:lnTo>
                                <a:lnTo>
                                  <a:pt x="211" y="195"/>
                                </a:lnTo>
                                <a:lnTo>
                                  <a:pt x="182" y="195"/>
                                </a:lnTo>
                                <a:lnTo>
                                  <a:pt x="121" y="194"/>
                                </a:lnTo>
                                <a:lnTo>
                                  <a:pt x="114" y="195"/>
                                </a:lnTo>
                                <a:lnTo>
                                  <a:pt x="107" y="195"/>
                                </a:lnTo>
                                <a:lnTo>
                                  <a:pt x="101" y="195"/>
                                </a:lnTo>
                                <a:lnTo>
                                  <a:pt x="94" y="195"/>
                                </a:lnTo>
                                <a:lnTo>
                                  <a:pt x="88" y="196"/>
                                </a:lnTo>
                                <a:lnTo>
                                  <a:pt x="89" y="195"/>
                                </a:lnTo>
                                <a:lnTo>
                                  <a:pt x="80" y="196"/>
                                </a:lnTo>
                                <a:lnTo>
                                  <a:pt x="63" y="195"/>
                                </a:lnTo>
                                <a:lnTo>
                                  <a:pt x="46" y="195"/>
                                </a:lnTo>
                                <a:lnTo>
                                  <a:pt x="37" y="195"/>
                                </a:lnTo>
                                <a:lnTo>
                                  <a:pt x="29" y="196"/>
                                </a:lnTo>
                                <a:lnTo>
                                  <a:pt x="4" y="196"/>
                                </a:lnTo>
                                <a:lnTo>
                                  <a:pt x="0" y="196"/>
                                </a:lnTo>
                                <a:lnTo>
                                  <a:pt x="0" y="196"/>
                                </a:lnTo>
                                <a:lnTo>
                                  <a:pt x="1" y="195"/>
                                </a:lnTo>
                                <a:lnTo>
                                  <a:pt x="3" y="195"/>
                                </a:lnTo>
                                <a:lnTo>
                                  <a:pt x="3" y="195"/>
                                </a:lnTo>
                                <a:lnTo>
                                  <a:pt x="4" y="193"/>
                                </a:lnTo>
                                <a:lnTo>
                                  <a:pt x="9" y="193"/>
                                </a:lnTo>
                                <a:lnTo>
                                  <a:pt x="13" y="193"/>
                                </a:lnTo>
                                <a:lnTo>
                                  <a:pt x="16" y="194"/>
                                </a:lnTo>
                                <a:lnTo>
                                  <a:pt x="15" y="194"/>
                                </a:lnTo>
                                <a:lnTo>
                                  <a:pt x="15" y="194"/>
                                </a:lnTo>
                                <a:lnTo>
                                  <a:pt x="17" y="194"/>
                                </a:lnTo>
                                <a:lnTo>
                                  <a:pt x="20" y="193"/>
                                </a:lnTo>
                                <a:lnTo>
                                  <a:pt x="18" y="194"/>
                                </a:lnTo>
                                <a:lnTo>
                                  <a:pt x="46" y="193"/>
                                </a:lnTo>
                                <a:lnTo>
                                  <a:pt x="4" y="193"/>
                                </a:lnTo>
                                <a:lnTo>
                                  <a:pt x="4" y="193"/>
                                </a:lnTo>
                                <a:lnTo>
                                  <a:pt x="4" y="191"/>
                                </a:lnTo>
                                <a:lnTo>
                                  <a:pt x="3" y="4"/>
                                </a:lnTo>
                                <a:lnTo>
                                  <a:pt x="3" y="4"/>
                                </a:lnTo>
                                <a:lnTo>
                                  <a:pt x="3" y="3"/>
                                </a:lnTo>
                                <a:lnTo>
                                  <a:pt x="1" y="3"/>
                                </a:lnTo>
                                <a:lnTo>
                                  <a:pt x="1" y="3"/>
                                </a:lnTo>
                                <a:lnTo>
                                  <a:pt x="3" y="3"/>
                                </a:lnTo>
                                <a:lnTo>
                                  <a:pt x="3" y="3"/>
                                </a:lnTo>
                                <a:lnTo>
                                  <a:pt x="3" y="3"/>
                                </a:lnTo>
                                <a:lnTo>
                                  <a:pt x="3" y="8"/>
                                </a:lnTo>
                                <a:lnTo>
                                  <a:pt x="4" y="12"/>
                                </a:lnTo>
                                <a:lnTo>
                                  <a:pt x="3" y="16"/>
                                </a:lnTo>
                                <a:lnTo>
                                  <a:pt x="4" y="17"/>
                                </a:lnTo>
                                <a:lnTo>
                                  <a:pt x="4" y="19"/>
                                </a:lnTo>
                                <a:lnTo>
                                  <a:pt x="4" y="17"/>
                                </a:lnTo>
                                <a:lnTo>
                                  <a:pt x="5" y="58"/>
                                </a:lnTo>
                                <a:lnTo>
                                  <a:pt x="7" y="98"/>
                                </a:lnTo>
                                <a:lnTo>
                                  <a:pt x="5" y="100"/>
                                </a:lnTo>
                                <a:lnTo>
                                  <a:pt x="5" y="100"/>
                                </a:lnTo>
                                <a:lnTo>
                                  <a:pt x="5" y="100"/>
                                </a:lnTo>
                                <a:lnTo>
                                  <a:pt x="7" y="135"/>
                                </a:lnTo>
                                <a:lnTo>
                                  <a:pt x="7" y="170"/>
                                </a:lnTo>
                                <a:lnTo>
                                  <a:pt x="7" y="170"/>
                                </a:lnTo>
                                <a:lnTo>
                                  <a:pt x="7" y="170"/>
                                </a:lnTo>
                                <a:lnTo>
                                  <a:pt x="7" y="169"/>
                                </a:lnTo>
                                <a:lnTo>
                                  <a:pt x="7" y="170"/>
                                </a:lnTo>
                                <a:lnTo>
                                  <a:pt x="8" y="170"/>
                                </a:lnTo>
                                <a:lnTo>
                                  <a:pt x="8" y="165"/>
                                </a:lnTo>
                                <a:lnTo>
                                  <a:pt x="7" y="160"/>
                                </a:lnTo>
                                <a:lnTo>
                                  <a:pt x="7" y="155"/>
                                </a:lnTo>
                                <a:lnTo>
                                  <a:pt x="7" y="149"/>
                                </a:lnTo>
                                <a:lnTo>
                                  <a:pt x="8" y="151"/>
                                </a:lnTo>
                                <a:lnTo>
                                  <a:pt x="8" y="149"/>
                                </a:lnTo>
                                <a:lnTo>
                                  <a:pt x="8" y="148"/>
                                </a:lnTo>
                                <a:lnTo>
                                  <a:pt x="7" y="148"/>
                                </a:lnTo>
                                <a:lnTo>
                                  <a:pt x="7" y="147"/>
                                </a:lnTo>
                                <a:lnTo>
                                  <a:pt x="7" y="147"/>
                                </a:lnTo>
                                <a:lnTo>
                                  <a:pt x="7" y="144"/>
                                </a:lnTo>
                                <a:lnTo>
                                  <a:pt x="7" y="144"/>
                                </a:lnTo>
                                <a:lnTo>
                                  <a:pt x="8" y="144"/>
                                </a:lnTo>
                                <a:lnTo>
                                  <a:pt x="8" y="144"/>
                                </a:lnTo>
                                <a:lnTo>
                                  <a:pt x="8" y="144"/>
                                </a:lnTo>
                                <a:lnTo>
                                  <a:pt x="8" y="144"/>
                                </a:lnTo>
                                <a:lnTo>
                                  <a:pt x="8" y="128"/>
                                </a:lnTo>
                                <a:lnTo>
                                  <a:pt x="7" y="113"/>
                                </a:lnTo>
                                <a:lnTo>
                                  <a:pt x="7" y="110"/>
                                </a:lnTo>
                                <a:lnTo>
                                  <a:pt x="7" y="107"/>
                                </a:lnTo>
                                <a:lnTo>
                                  <a:pt x="7" y="104"/>
                                </a:lnTo>
                                <a:lnTo>
                                  <a:pt x="8" y="100"/>
                                </a:lnTo>
                                <a:lnTo>
                                  <a:pt x="8" y="97"/>
                                </a:lnTo>
                                <a:lnTo>
                                  <a:pt x="8" y="94"/>
                                </a:lnTo>
                                <a:lnTo>
                                  <a:pt x="7" y="92"/>
                                </a:lnTo>
                                <a:lnTo>
                                  <a:pt x="7" y="90"/>
                                </a:lnTo>
                                <a:lnTo>
                                  <a:pt x="7" y="3"/>
                                </a:lnTo>
                                <a:lnTo>
                                  <a:pt x="16" y="7"/>
                                </a:lnTo>
                                <a:lnTo>
                                  <a:pt x="26" y="11"/>
                                </a:lnTo>
                                <a:lnTo>
                                  <a:pt x="38" y="12"/>
                                </a:lnTo>
                                <a:lnTo>
                                  <a:pt x="38" y="15"/>
                                </a:lnTo>
                                <a:lnTo>
                                  <a:pt x="38" y="16"/>
                                </a:lnTo>
                                <a:lnTo>
                                  <a:pt x="38" y="17"/>
                                </a:lnTo>
                                <a:lnTo>
                                  <a:pt x="37" y="17"/>
                                </a:lnTo>
                                <a:lnTo>
                                  <a:pt x="35" y="17"/>
                                </a:lnTo>
                                <a:lnTo>
                                  <a:pt x="32" y="17"/>
                                </a:lnTo>
                                <a:lnTo>
                                  <a:pt x="32" y="24"/>
                                </a:lnTo>
                                <a:lnTo>
                                  <a:pt x="42" y="19"/>
                                </a:lnTo>
                                <a:lnTo>
                                  <a:pt x="52" y="13"/>
                                </a:lnTo>
                                <a:lnTo>
                                  <a:pt x="64" y="8"/>
                                </a:lnTo>
                                <a:lnTo>
                                  <a:pt x="77" y="4"/>
                                </a:lnTo>
                                <a:lnTo>
                                  <a:pt x="240" y="2"/>
                                </a:lnTo>
                                <a:lnTo>
                                  <a:pt x="274" y="2"/>
                                </a:lnTo>
                                <a:lnTo>
                                  <a:pt x="340" y="0"/>
                                </a:lnTo>
                                <a:lnTo>
                                  <a:pt x="388" y="2"/>
                                </a:lnTo>
                                <a:lnTo>
                                  <a:pt x="428" y="2"/>
                                </a:lnTo>
                                <a:lnTo>
                                  <a:pt x="453" y="0"/>
                                </a:lnTo>
                                <a:lnTo>
                                  <a:pt x="460" y="0"/>
                                </a:lnTo>
                                <a:lnTo>
                                  <a:pt x="467" y="2"/>
                                </a:lnTo>
                                <a:lnTo>
                                  <a:pt x="473" y="2"/>
                                </a:lnTo>
                                <a:lnTo>
                                  <a:pt x="503" y="2"/>
                                </a:lnTo>
                                <a:lnTo>
                                  <a:pt x="5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7" name="Forma libre 137"/>
                        <wps:cNvSpPr>
                          <a:spLocks noEditPoints="1"/>
                        </wps:cNvSpPr>
                        <wps:spPr bwMode="auto">
                          <a:xfrm>
                            <a:off x="4943475" y="28575"/>
                            <a:ext cx="986967" cy="315751"/>
                          </a:xfrm>
                          <a:custGeom>
                            <a:avLst/>
                            <a:gdLst>
                              <a:gd name="T0" fmla="*/ 291 w 617"/>
                              <a:gd name="T1" fmla="*/ 194 h 198"/>
                              <a:gd name="T2" fmla="*/ 298 w 617"/>
                              <a:gd name="T3" fmla="*/ 194 h 198"/>
                              <a:gd name="T4" fmla="*/ 335 w 617"/>
                              <a:gd name="T5" fmla="*/ 194 h 198"/>
                              <a:gd name="T6" fmla="*/ 347 w 617"/>
                              <a:gd name="T7" fmla="*/ 194 h 198"/>
                              <a:gd name="T8" fmla="*/ 1 w 617"/>
                              <a:gd name="T9" fmla="*/ 183 h 198"/>
                              <a:gd name="T10" fmla="*/ 1 w 617"/>
                              <a:gd name="T11" fmla="*/ 17 h 198"/>
                              <a:gd name="T12" fmla="*/ 3 w 617"/>
                              <a:gd name="T13" fmla="*/ 22 h 198"/>
                              <a:gd name="T14" fmla="*/ 4 w 617"/>
                              <a:gd name="T15" fmla="*/ 105 h 198"/>
                              <a:gd name="T16" fmla="*/ 4 w 617"/>
                              <a:gd name="T17" fmla="*/ 175 h 198"/>
                              <a:gd name="T18" fmla="*/ 5 w 617"/>
                              <a:gd name="T19" fmla="*/ 175 h 198"/>
                              <a:gd name="T20" fmla="*/ 5 w 617"/>
                              <a:gd name="T21" fmla="*/ 154 h 198"/>
                              <a:gd name="T22" fmla="*/ 5 w 617"/>
                              <a:gd name="T23" fmla="*/ 152 h 198"/>
                              <a:gd name="T24" fmla="*/ 5 w 617"/>
                              <a:gd name="T25" fmla="*/ 148 h 198"/>
                              <a:gd name="T26" fmla="*/ 5 w 617"/>
                              <a:gd name="T27" fmla="*/ 148 h 198"/>
                              <a:gd name="T28" fmla="*/ 5 w 617"/>
                              <a:gd name="T29" fmla="*/ 111 h 198"/>
                              <a:gd name="T30" fmla="*/ 5 w 617"/>
                              <a:gd name="T31" fmla="*/ 99 h 198"/>
                              <a:gd name="T32" fmla="*/ 1 w 617"/>
                              <a:gd name="T33" fmla="*/ 8 h 198"/>
                              <a:gd name="T34" fmla="*/ 8 w 617"/>
                              <a:gd name="T35" fmla="*/ 1 h 198"/>
                              <a:gd name="T36" fmla="*/ 9 w 617"/>
                              <a:gd name="T37" fmla="*/ 3 h 198"/>
                              <a:gd name="T38" fmla="*/ 16 w 617"/>
                              <a:gd name="T39" fmla="*/ 4 h 198"/>
                              <a:gd name="T40" fmla="*/ 41 w 617"/>
                              <a:gd name="T41" fmla="*/ 3 h 198"/>
                              <a:gd name="T42" fmla="*/ 44 w 617"/>
                              <a:gd name="T43" fmla="*/ 4 h 198"/>
                              <a:gd name="T44" fmla="*/ 63 w 617"/>
                              <a:gd name="T45" fmla="*/ 3 h 198"/>
                              <a:gd name="T46" fmla="*/ 124 w 617"/>
                              <a:gd name="T47" fmla="*/ 4 h 198"/>
                              <a:gd name="T48" fmla="*/ 178 w 617"/>
                              <a:gd name="T49" fmla="*/ 10 h 198"/>
                              <a:gd name="T50" fmla="*/ 236 w 617"/>
                              <a:gd name="T51" fmla="*/ 3 h 198"/>
                              <a:gd name="T52" fmla="*/ 427 w 617"/>
                              <a:gd name="T53" fmla="*/ 3 h 198"/>
                              <a:gd name="T54" fmla="*/ 471 w 617"/>
                              <a:gd name="T55" fmla="*/ 3 h 198"/>
                              <a:gd name="T56" fmla="*/ 562 w 617"/>
                              <a:gd name="T57" fmla="*/ 12 h 198"/>
                              <a:gd name="T58" fmla="*/ 590 w 617"/>
                              <a:gd name="T59" fmla="*/ 26 h 198"/>
                              <a:gd name="T60" fmla="*/ 571 w 617"/>
                              <a:gd name="T61" fmla="*/ 3 h 198"/>
                              <a:gd name="T62" fmla="*/ 617 w 617"/>
                              <a:gd name="T63" fmla="*/ 3 h 198"/>
                              <a:gd name="T64" fmla="*/ 617 w 617"/>
                              <a:gd name="T65" fmla="*/ 120 h 198"/>
                              <a:gd name="T66" fmla="*/ 590 w 617"/>
                              <a:gd name="T67" fmla="*/ 194 h 198"/>
                              <a:gd name="T68" fmla="*/ 476 w 617"/>
                              <a:gd name="T69" fmla="*/ 195 h 198"/>
                              <a:gd name="T70" fmla="*/ 431 w 617"/>
                              <a:gd name="T71" fmla="*/ 195 h 198"/>
                              <a:gd name="T72" fmla="*/ 391 w 617"/>
                              <a:gd name="T73" fmla="*/ 196 h 198"/>
                              <a:gd name="T74" fmla="*/ 238 w 617"/>
                              <a:gd name="T75" fmla="*/ 196 h 198"/>
                              <a:gd name="T76" fmla="*/ 111 w 617"/>
                              <a:gd name="T77" fmla="*/ 196 h 198"/>
                              <a:gd name="T78" fmla="*/ 86 w 617"/>
                              <a:gd name="T79" fmla="*/ 198 h 198"/>
                              <a:gd name="T80" fmla="*/ 44 w 617"/>
                              <a:gd name="T81" fmla="*/ 196 h 198"/>
                              <a:gd name="T82" fmla="*/ 3 w 617"/>
                              <a:gd name="T83" fmla="*/ 196 h 198"/>
                              <a:gd name="T84" fmla="*/ 1 w 617"/>
                              <a:gd name="T85" fmla="*/ 190 h 198"/>
                              <a:gd name="T86" fmla="*/ 8 w 617"/>
                              <a:gd name="T87" fmla="*/ 194 h 198"/>
                              <a:gd name="T88" fmla="*/ 13 w 617"/>
                              <a:gd name="T89" fmla="*/ 195 h 198"/>
                              <a:gd name="T90" fmla="*/ 44 w 617"/>
                              <a:gd name="T91" fmla="*/ 194 h 198"/>
                              <a:gd name="T92" fmla="*/ 0 w 617"/>
                              <a:gd name="T93" fmla="*/ 4 h 198"/>
                              <a:gd name="T94" fmla="*/ 3 w 617"/>
                              <a:gd name="T95" fmla="*/ 1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617" h="198">
                                <a:moveTo>
                                  <a:pt x="291" y="194"/>
                                </a:moveTo>
                                <a:lnTo>
                                  <a:pt x="281" y="194"/>
                                </a:lnTo>
                                <a:lnTo>
                                  <a:pt x="285" y="194"/>
                                </a:lnTo>
                                <a:lnTo>
                                  <a:pt x="291" y="194"/>
                                </a:lnTo>
                                <a:close/>
                                <a:moveTo>
                                  <a:pt x="298" y="194"/>
                                </a:moveTo>
                                <a:lnTo>
                                  <a:pt x="295" y="194"/>
                                </a:lnTo>
                                <a:lnTo>
                                  <a:pt x="295" y="194"/>
                                </a:lnTo>
                                <a:lnTo>
                                  <a:pt x="298" y="194"/>
                                </a:lnTo>
                                <a:close/>
                                <a:moveTo>
                                  <a:pt x="340" y="192"/>
                                </a:moveTo>
                                <a:lnTo>
                                  <a:pt x="314" y="194"/>
                                </a:lnTo>
                                <a:lnTo>
                                  <a:pt x="330" y="194"/>
                                </a:lnTo>
                                <a:lnTo>
                                  <a:pt x="335" y="194"/>
                                </a:lnTo>
                                <a:lnTo>
                                  <a:pt x="340" y="192"/>
                                </a:lnTo>
                                <a:close/>
                                <a:moveTo>
                                  <a:pt x="347" y="192"/>
                                </a:moveTo>
                                <a:lnTo>
                                  <a:pt x="344" y="192"/>
                                </a:lnTo>
                                <a:lnTo>
                                  <a:pt x="347" y="194"/>
                                </a:lnTo>
                                <a:lnTo>
                                  <a:pt x="347" y="192"/>
                                </a:lnTo>
                                <a:close/>
                                <a:moveTo>
                                  <a:pt x="1" y="179"/>
                                </a:moveTo>
                                <a:lnTo>
                                  <a:pt x="1" y="181"/>
                                </a:lnTo>
                                <a:lnTo>
                                  <a:pt x="1" y="183"/>
                                </a:lnTo>
                                <a:lnTo>
                                  <a:pt x="1" y="179"/>
                                </a:lnTo>
                                <a:close/>
                                <a:moveTo>
                                  <a:pt x="1" y="8"/>
                                </a:moveTo>
                                <a:lnTo>
                                  <a:pt x="1" y="13"/>
                                </a:lnTo>
                                <a:lnTo>
                                  <a:pt x="1" y="17"/>
                                </a:lnTo>
                                <a:lnTo>
                                  <a:pt x="1" y="20"/>
                                </a:lnTo>
                                <a:lnTo>
                                  <a:pt x="1" y="22"/>
                                </a:lnTo>
                                <a:lnTo>
                                  <a:pt x="3" y="22"/>
                                </a:lnTo>
                                <a:lnTo>
                                  <a:pt x="3" y="22"/>
                                </a:lnTo>
                                <a:lnTo>
                                  <a:pt x="3" y="63"/>
                                </a:lnTo>
                                <a:lnTo>
                                  <a:pt x="4" y="103"/>
                                </a:lnTo>
                                <a:lnTo>
                                  <a:pt x="4" y="105"/>
                                </a:lnTo>
                                <a:lnTo>
                                  <a:pt x="4" y="105"/>
                                </a:lnTo>
                                <a:lnTo>
                                  <a:pt x="3" y="105"/>
                                </a:lnTo>
                                <a:lnTo>
                                  <a:pt x="5" y="140"/>
                                </a:lnTo>
                                <a:lnTo>
                                  <a:pt x="4" y="175"/>
                                </a:lnTo>
                                <a:lnTo>
                                  <a:pt x="4" y="175"/>
                                </a:lnTo>
                                <a:lnTo>
                                  <a:pt x="5" y="174"/>
                                </a:lnTo>
                                <a:lnTo>
                                  <a:pt x="5" y="174"/>
                                </a:lnTo>
                                <a:lnTo>
                                  <a:pt x="5" y="174"/>
                                </a:lnTo>
                                <a:lnTo>
                                  <a:pt x="5" y="175"/>
                                </a:lnTo>
                                <a:lnTo>
                                  <a:pt x="5" y="169"/>
                                </a:lnTo>
                                <a:lnTo>
                                  <a:pt x="5" y="165"/>
                                </a:lnTo>
                                <a:lnTo>
                                  <a:pt x="5" y="160"/>
                                </a:lnTo>
                                <a:lnTo>
                                  <a:pt x="5" y="154"/>
                                </a:lnTo>
                                <a:lnTo>
                                  <a:pt x="5" y="154"/>
                                </a:lnTo>
                                <a:lnTo>
                                  <a:pt x="5" y="153"/>
                                </a:lnTo>
                                <a:lnTo>
                                  <a:pt x="5" y="152"/>
                                </a:lnTo>
                                <a:lnTo>
                                  <a:pt x="5" y="152"/>
                                </a:lnTo>
                                <a:lnTo>
                                  <a:pt x="5" y="152"/>
                                </a:lnTo>
                                <a:lnTo>
                                  <a:pt x="5" y="150"/>
                                </a:lnTo>
                                <a:lnTo>
                                  <a:pt x="5" y="149"/>
                                </a:lnTo>
                                <a:lnTo>
                                  <a:pt x="5" y="148"/>
                                </a:lnTo>
                                <a:lnTo>
                                  <a:pt x="5" y="148"/>
                                </a:lnTo>
                                <a:lnTo>
                                  <a:pt x="5" y="148"/>
                                </a:lnTo>
                                <a:lnTo>
                                  <a:pt x="5" y="149"/>
                                </a:lnTo>
                                <a:lnTo>
                                  <a:pt x="5" y="148"/>
                                </a:lnTo>
                                <a:lnTo>
                                  <a:pt x="5" y="132"/>
                                </a:lnTo>
                                <a:lnTo>
                                  <a:pt x="5" y="116"/>
                                </a:lnTo>
                                <a:lnTo>
                                  <a:pt x="5" y="115"/>
                                </a:lnTo>
                                <a:lnTo>
                                  <a:pt x="5" y="111"/>
                                </a:lnTo>
                                <a:lnTo>
                                  <a:pt x="5" y="107"/>
                                </a:lnTo>
                                <a:lnTo>
                                  <a:pt x="5" y="105"/>
                                </a:lnTo>
                                <a:lnTo>
                                  <a:pt x="7" y="102"/>
                                </a:lnTo>
                                <a:lnTo>
                                  <a:pt x="5" y="99"/>
                                </a:lnTo>
                                <a:lnTo>
                                  <a:pt x="5" y="97"/>
                                </a:lnTo>
                                <a:lnTo>
                                  <a:pt x="5" y="95"/>
                                </a:lnTo>
                                <a:lnTo>
                                  <a:pt x="4" y="8"/>
                                </a:lnTo>
                                <a:lnTo>
                                  <a:pt x="1" y="8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9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1"/>
                                </a:lnTo>
                                <a:lnTo>
                                  <a:pt x="8" y="1"/>
                                </a:lnTo>
                                <a:lnTo>
                                  <a:pt x="8" y="1"/>
                                </a:lnTo>
                                <a:lnTo>
                                  <a:pt x="9" y="3"/>
                                </a:lnTo>
                                <a:lnTo>
                                  <a:pt x="9" y="3"/>
                                </a:lnTo>
                                <a:lnTo>
                                  <a:pt x="9" y="3"/>
                                </a:lnTo>
                                <a:lnTo>
                                  <a:pt x="9" y="4"/>
                                </a:lnTo>
                                <a:lnTo>
                                  <a:pt x="10" y="4"/>
                                </a:lnTo>
                                <a:lnTo>
                                  <a:pt x="16" y="4"/>
                                </a:lnTo>
                                <a:lnTo>
                                  <a:pt x="18" y="4"/>
                                </a:lnTo>
                                <a:lnTo>
                                  <a:pt x="35" y="4"/>
                                </a:lnTo>
                                <a:lnTo>
                                  <a:pt x="38" y="3"/>
                                </a:lnTo>
                                <a:lnTo>
                                  <a:pt x="41" y="3"/>
                                </a:lnTo>
                                <a:lnTo>
                                  <a:pt x="42" y="3"/>
                                </a:lnTo>
                                <a:lnTo>
                                  <a:pt x="41" y="3"/>
                                </a:lnTo>
                                <a:lnTo>
                                  <a:pt x="42" y="4"/>
                                </a:lnTo>
                                <a:lnTo>
                                  <a:pt x="44" y="4"/>
                                </a:lnTo>
                                <a:lnTo>
                                  <a:pt x="47" y="4"/>
                                </a:lnTo>
                                <a:lnTo>
                                  <a:pt x="52" y="3"/>
                                </a:lnTo>
                                <a:lnTo>
                                  <a:pt x="59" y="3"/>
                                </a:lnTo>
                                <a:lnTo>
                                  <a:pt x="63" y="3"/>
                                </a:lnTo>
                                <a:lnTo>
                                  <a:pt x="63" y="3"/>
                                </a:lnTo>
                                <a:lnTo>
                                  <a:pt x="67" y="3"/>
                                </a:lnTo>
                                <a:lnTo>
                                  <a:pt x="94" y="4"/>
                                </a:lnTo>
                                <a:lnTo>
                                  <a:pt x="124" y="4"/>
                                </a:lnTo>
                                <a:lnTo>
                                  <a:pt x="135" y="8"/>
                                </a:lnTo>
                                <a:lnTo>
                                  <a:pt x="148" y="10"/>
                                </a:lnTo>
                                <a:lnTo>
                                  <a:pt x="164" y="12"/>
                                </a:lnTo>
                                <a:lnTo>
                                  <a:pt x="178" y="10"/>
                                </a:lnTo>
                                <a:lnTo>
                                  <a:pt x="191" y="9"/>
                                </a:lnTo>
                                <a:lnTo>
                                  <a:pt x="202" y="7"/>
                                </a:lnTo>
                                <a:lnTo>
                                  <a:pt x="216" y="5"/>
                                </a:lnTo>
                                <a:lnTo>
                                  <a:pt x="236" y="3"/>
                                </a:lnTo>
                                <a:lnTo>
                                  <a:pt x="272" y="3"/>
                                </a:lnTo>
                                <a:lnTo>
                                  <a:pt x="338" y="1"/>
                                </a:lnTo>
                                <a:lnTo>
                                  <a:pt x="385" y="3"/>
                                </a:lnTo>
                                <a:lnTo>
                                  <a:pt x="427" y="3"/>
                                </a:lnTo>
                                <a:lnTo>
                                  <a:pt x="450" y="1"/>
                                </a:lnTo>
                                <a:lnTo>
                                  <a:pt x="458" y="1"/>
                                </a:lnTo>
                                <a:lnTo>
                                  <a:pt x="465" y="3"/>
                                </a:lnTo>
                                <a:lnTo>
                                  <a:pt x="471" y="3"/>
                                </a:lnTo>
                                <a:lnTo>
                                  <a:pt x="500" y="3"/>
                                </a:lnTo>
                                <a:lnTo>
                                  <a:pt x="551" y="0"/>
                                </a:lnTo>
                                <a:lnTo>
                                  <a:pt x="555" y="5"/>
                                </a:lnTo>
                                <a:lnTo>
                                  <a:pt x="562" y="12"/>
                                </a:lnTo>
                                <a:lnTo>
                                  <a:pt x="571" y="17"/>
                                </a:lnTo>
                                <a:lnTo>
                                  <a:pt x="580" y="22"/>
                                </a:lnTo>
                                <a:lnTo>
                                  <a:pt x="586" y="25"/>
                                </a:lnTo>
                                <a:lnTo>
                                  <a:pt x="590" y="26"/>
                                </a:lnTo>
                                <a:lnTo>
                                  <a:pt x="590" y="26"/>
                                </a:lnTo>
                                <a:lnTo>
                                  <a:pt x="569" y="4"/>
                                </a:lnTo>
                                <a:lnTo>
                                  <a:pt x="566" y="4"/>
                                </a:lnTo>
                                <a:lnTo>
                                  <a:pt x="571" y="3"/>
                                </a:lnTo>
                                <a:lnTo>
                                  <a:pt x="576" y="1"/>
                                </a:lnTo>
                                <a:lnTo>
                                  <a:pt x="583" y="0"/>
                                </a:lnTo>
                                <a:lnTo>
                                  <a:pt x="592" y="0"/>
                                </a:lnTo>
                                <a:lnTo>
                                  <a:pt x="617" y="3"/>
                                </a:lnTo>
                                <a:lnTo>
                                  <a:pt x="617" y="8"/>
                                </a:lnTo>
                                <a:lnTo>
                                  <a:pt x="615" y="8"/>
                                </a:lnTo>
                                <a:lnTo>
                                  <a:pt x="615" y="64"/>
                                </a:lnTo>
                                <a:lnTo>
                                  <a:pt x="617" y="120"/>
                                </a:lnTo>
                                <a:lnTo>
                                  <a:pt x="615" y="120"/>
                                </a:lnTo>
                                <a:lnTo>
                                  <a:pt x="615" y="157"/>
                                </a:lnTo>
                                <a:lnTo>
                                  <a:pt x="615" y="194"/>
                                </a:lnTo>
                                <a:lnTo>
                                  <a:pt x="590" y="194"/>
                                </a:lnTo>
                                <a:lnTo>
                                  <a:pt x="552" y="194"/>
                                </a:lnTo>
                                <a:lnTo>
                                  <a:pt x="514" y="194"/>
                                </a:lnTo>
                                <a:lnTo>
                                  <a:pt x="476" y="195"/>
                                </a:lnTo>
                                <a:lnTo>
                                  <a:pt x="476" y="195"/>
                                </a:lnTo>
                                <a:lnTo>
                                  <a:pt x="463" y="195"/>
                                </a:lnTo>
                                <a:lnTo>
                                  <a:pt x="453" y="195"/>
                                </a:lnTo>
                                <a:lnTo>
                                  <a:pt x="442" y="195"/>
                                </a:lnTo>
                                <a:lnTo>
                                  <a:pt x="431" y="195"/>
                                </a:lnTo>
                                <a:lnTo>
                                  <a:pt x="431" y="195"/>
                                </a:lnTo>
                                <a:lnTo>
                                  <a:pt x="431" y="195"/>
                                </a:lnTo>
                                <a:lnTo>
                                  <a:pt x="431" y="195"/>
                                </a:lnTo>
                                <a:lnTo>
                                  <a:pt x="391" y="196"/>
                                </a:lnTo>
                                <a:lnTo>
                                  <a:pt x="353" y="198"/>
                                </a:lnTo>
                                <a:lnTo>
                                  <a:pt x="312" y="196"/>
                                </a:lnTo>
                                <a:lnTo>
                                  <a:pt x="268" y="196"/>
                                </a:lnTo>
                                <a:lnTo>
                                  <a:pt x="238" y="196"/>
                                </a:lnTo>
                                <a:lnTo>
                                  <a:pt x="209" y="196"/>
                                </a:lnTo>
                                <a:lnTo>
                                  <a:pt x="181" y="196"/>
                                </a:lnTo>
                                <a:lnTo>
                                  <a:pt x="119" y="195"/>
                                </a:lnTo>
                                <a:lnTo>
                                  <a:pt x="111" y="196"/>
                                </a:lnTo>
                                <a:lnTo>
                                  <a:pt x="105" y="196"/>
                                </a:lnTo>
                                <a:lnTo>
                                  <a:pt x="98" y="196"/>
                                </a:lnTo>
                                <a:lnTo>
                                  <a:pt x="92" y="196"/>
                                </a:lnTo>
                                <a:lnTo>
                                  <a:pt x="86" y="198"/>
                                </a:lnTo>
                                <a:lnTo>
                                  <a:pt x="86" y="196"/>
                                </a:lnTo>
                                <a:lnTo>
                                  <a:pt x="77" y="196"/>
                                </a:lnTo>
                                <a:lnTo>
                                  <a:pt x="60" y="196"/>
                                </a:lnTo>
                                <a:lnTo>
                                  <a:pt x="44" y="196"/>
                                </a:lnTo>
                                <a:lnTo>
                                  <a:pt x="35" y="196"/>
                                </a:lnTo>
                                <a:lnTo>
                                  <a:pt x="26" y="198"/>
                                </a:lnTo>
                                <a:lnTo>
                                  <a:pt x="3" y="198"/>
                                </a:lnTo>
                                <a:lnTo>
                                  <a:pt x="3" y="196"/>
                                </a:lnTo>
                                <a:lnTo>
                                  <a:pt x="3" y="196"/>
                                </a:lnTo>
                                <a:lnTo>
                                  <a:pt x="1" y="196"/>
                                </a:lnTo>
                                <a:lnTo>
                                  <a:pt x="1" y="186"/>
                                </a:lnTo>
                                <a:lnTo>
                                  <a:pt x="1" y="190"/>
                                </a:lnTo>
                                <a:lnTo>
                                  <a:pt x="1" y="194"/>
                                </a:lnTo>
                                <a:lnTo>
                                  <a:pt x="1" y="194"/>
                                </a:lnTo>
                                <a:lnTo>
                                  <a:pt x="1" y="194"/>
                                </a:lnTo>
                                <a:lnTo>
                                  <a:pt x="8" y="194"/>
                                </a:lnTo>
                                <a:lnTo>
                                  <a:pt x="10" y="194"/>
                                </a:lnTo>
                                <a:lnTo>
                                  <a:pt x="14" y="195"/>
                                </a:lnTo>
                                <a:lnTo>
                                  <a:pt x="13" y="195"/>
                                </a:lnTo>
                                <a:lnTo>
                                  <a:pt x="13" y="195"/>
                                </a:lnTo>
                                <a:lnTo>
                                  <a:pt x="16" y="195"/>
                                </a:lnTo>
                                <a:lnTo>
                                  <a:pt x="18" y="194"/>
                                </a:lnTo>
                                <a:lnTo>
                                  <a:pt x="17" y="195"/>
                                </a:lnTo>
                                <a:lnTo>
                                  <a:pt x="44" y="194"/>
                                </a:lnTo>
                                <a:lnTo>
                                  <a:pt x="1" y="194"/>
                                </a:lnTo>
                                <a:lnTo>
                                  <a:pt x="1" y="5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3"/>
                                </a:lnTo>
                                <a:lnTo>
                                  <a:pt x="1" y="1"/>
                                </a:lnTo>
                                <a:lnTo>
                                  <a:pt x="1" y="1"/>
                                </a:lnTo>
                                <a:lnTo>
                                  <a:pt x="3" y="1"/>
                                </a:lnTo>
                                <a:lnTo>
                                  <a:pt x="5" y="0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8" name="Forma libre 138"/>
                        <wps:cNvSpPr>
                          <a:spLocks noEditPoints="1"/>
                        </wps:cNvSpPr>
                        <wps:spPr bwMode="auto">
                          <a:xfrm>
                            <a:off x="1009650" y="47625"/>
                            <a:ext cx="990166" cy="310967"/>
                          </a:xfrm>
                          <a:custGeom>
                            <a:avLst/>
                            <a:gdLst>
                              <a:gd name="T0" fmla="*/ 288 w 619"/>
                              <a:gd name="T1" fmla="*/ 191 h 195"/>
                              <a:gd name="T2" fmla="*/ 297 w 619"/>
                              <a:gd name="T3" fmla="*/ 191 h 195"/>
                              <a:gd name="T4" fmla="*/ 341 w 619"/>
                              <a:gd name="T5" fmla="*/ 191 h 195"/>
                              <a:gd name="T6" fmla="*/ 336 w 619"/>
                              <a:gd name="T7" fmla="*/ 191 h 195"/>
                              <a:gd name="T8" fmla="*/ 346 w 619"/>
                              <a:gd name="T9" fmla="*/ 191 h 195"/>
                              <a:gd name="T10" fmla="*/ 619 w 619"/>
                              <a:gd name="T11" fmla="*/ 189 h 195"/>
                              <a:gd name="T12" fmla="*/ 619 w 619"/>
                              <a:gd name="T13" fmla="*/ 189 h 195"/>
                              <a:gd name="T14" fmla="*/ 2 w 619"/>
                              <a:gd name="T15" fmla="*/ 186 h 195"/>
                              <a:gd name="T16" fmla="*/ 4 w 619"/>
                              <a:gd name="T17" fmla="*/ 178 h 195"/>
                              <a:gd name="T18" fmla="*/ 315 w 619"/>
                              <a:gd name="T19" fmla="*/ 0 h 195"/>
                              <a:gd name="T20" fmla="*/ 354 w 619"/>
                              <a:gd name="T21" fmla="*/ 7 h 195"/>
                              <a:gd name="T22" fmla="*/ 436 w 619"/>
                              <a:gd name="T23" fmla="*/ 4 h 195"/>
                              <a:gd name="T24" fmla="*/ 494 w 619"/>
                              <a:gd name="T25" fmla="*/ 6 h 195"/>
                              <a:gd name="T26" fmla="*/ 617 w 619"/>
                              <a:gd name="T27" fmla="*/ 112 h 195"/>
                              <a:gd name="T28" fmla="*/ 616 w 619"/>
                              <a:gd name="T29" fmla="*/ 185 h 195"/>
                              <a:gd name="T30" fmla="*/ 615 w 619"/>
                              <a:gd name="T31" fmla="*/ 188 h 195"/>
                              <a:gd name="T32" fmla="*/ 555 w 619"/>
                              <a:gd name="T33" fmla="*/ 191 h 195"/>
                              <a:gd name="T34" fmla="*/ 477 w 619"/>
                              <a:gd name="T35" fmla="*/ 193 h 195"/>
                              <a:gd name="T36" fmla="*/ 445 w 619"/>
                              <a:gd name="T37" fmla="*/ 193 h 195"/>
                              <a:gd name="T38" fmla="*/ 433 w 619"/>
                              <a:gd name="T39" fmla="*/ 193 h 195"/>
                              <a:gd name="T40" fmla="*/ 354 w 619"/>
                              <a:gd name="T41" fmla="*/ 195 h 195"/>
                              <a:gd name="T42" fmla="*/ 239 w 619"/>
                              <a:gd name="T43" fmla="*/ 194 h 195"/>
                              <a:gd name="T44" fmla="*/ 120 w 619"/>
                              <a:gd name="T45" fmla="*/ 193 h 195"/>
                              <a:gd name="T46" fmla="*/ 100 w 619"/>
                              <a:gd name="T47" fmla="*/ 194 h 195"/>
                              <a:gd name="T48" fmla="*/ 89 w 619"/>
                              <a:gd name="T49" fmla="*/ 194 h 195"/>
                              <a:gd name="T50" fmla="*/ 47 w 619"/>
                              <a:gd name="T51" fmla="*/ 194 h 195"/>
                              <a:gd name="T52" fmla="*/ 4 w 619"/>
                              <a:gd name="T53" fmla="*/ 195 h 195"/>
                              <a:gd name="T54" fmla="*/ 0 w 619"/>
                              <a:gd name="T55" fmla="*/ 190 h 195"/>
                              <a:gd name="T56" fmla="*/ 2 w 619"/>
                              <a:gd name="T57" fmla="*/ 189 h 195"/>
                              <a:gd name="T58" fmla="*/ 4 w 619"/>
                              <a:gd name="T59" fmla="*/ 193 h 195"/>
                              <a:gd name="T60" fmla="*/ 13 w 619"/>
                              <a:gd name="T61" fmla="*/ 191 h 195"/>
                              <a:gd name="T62" fmla="*/ 15 w 619"/>
                              <a:gd name="T63" fmla="*/ 193 h 195"/>
                              <a:gd name="T64" fmla="*/ 18 w 619"/>
                              <a:gd name="T65" fmla="*/ 193 h 195"/>
                              <a:gd name="T66" fmla="*/ 4 w 619"/>
                              <a:gd name="T67" fmla="*/ 189 h 195"/>
                              <a:gd name="T68" fmla="*/ 4 w 619"/>
                              <a:gd name="T69" fmla="*/ 186 h 195"/>
                              <a:gd name="T70" fmla="*/ 4 w 619"/>
                              <a:gd name="T71" fmla="*/ 7 h 195"/>
                              <a:gd name="T72" fmla="*/ 4 w 619"/>
                              <a:gd name="T73" fmla="*/ 12 h 195"/>
                              <a:gd name="T74" fmla="*/ 6 w 619"/>
                              <a:gd name="T75" fmla="*/ 93 h 195"/>
                              <a:gd name="T76" fmla="*/ 5 w 619"/>
                              <a:gd name="T77" fmla="*/ 95 h 195"/>
                              <a:gd name="T78" fmla="*/ 6 w 619"/>
                              <a:gd name="T79" fmla="*/ 165 h 195"/>
                              <a:gd name="T80" fmla="*/ 7 w 619"/>
                              <a:gd name="T81" fmla="*/ 164 h 195"/>
                              <a:gd name="T82" fmla="*/ 7 w 619"/>
                              <a:gd name="T83" fmla="*/ 155 h 195"/>
                              <a:gd name="T84" fmla="*/ 7 w 619"/>
                              <a:gd name="T85" fmla="*/ 144 h 195"/>
                              <a:gd name="T86" fmla="*/ 7 w 619"/>
                              <a:gd name="T87" fmla="*/ 142 h 195"/>
                              <a:gd name="T88" fmla="*/ 7 w 619"/>
                              <a:gd name="T89" fmla="*/ 139 h 195"/>
                              <a:gd name="T90" fmla="*/ 7 w 619"/>
                              <a:gd name="T91" fmla="*/ 138 h 195"/>
                              <a:gd name="T92" fmla="*/ 7 w 619"/>
                              <a:gd name="T93" fmla="*/ 122 h 195"/>
                              <a:gd name="T94" fmla="*/ 7 w 619"/>
                              <a:gd name="T95" fmla="*/ 101 h 195"/>
                              <a:gd name="T96" fmla="*/ 7 w 619"/>
                              <a:gd name="T97" fmla="*/ 92 h 195"/>
                              <a:gd name="T98" fmla="*/ 6 w 619"/>
                              <a:gd name="T99" fmla="*/ 85 h 195"/>
                              <a:gd name="T100" fmla="*/ 43 w 619"/>
                              <a:gd name="T101" fmla="*/ 3 h 195"/>
                              <a:gd name="T102" fmla="*/ 148 w 619"/>
                              <a:gd name="T103" fmla="*/ 2 h 195"/>
                              <a:gd name="T104" fmla="*/ 210 w 619"/>
                              <a:gd name="T105" fmla="*/ 3 h 195"/>
                              <a:gd name="T106" fmla="*/ 259 w 619"/>
                              <a:gd name="T107" fmla="*/ 3 h 195"/>
                              <a:gd name="T108" fmla="*/ 290 w 619"/>
                              <a:gd name="T109" fmla="*/ 2 h 195"/>
                              <a:gd name="T110" fmla="*/ 315 w 619"/>
                              <a:gd name="T111" fmla="*/ 0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619" h="195">
                                <a:moveTo>
                                  <a:pt x="293" y="191"/>
                                </a:moveTo>
                                <a:lnTo>
                                  <a:pt x="284" y="191"/>
                                </a:lnTo>
                                <a:lnTo>
                                  <a:pt x="288" y="191"/>
                                </a:lnTo>
                                <a:lnTo>
                                  <a:pt x="293" y="191"/>
                                </a:lnTo>
                                <a:close/>
                                <a:moveTo>
                                  <a:pt x="299" y="191"/>
                                </a:moveTo>
                                <a:lnTo>
                                  <a:pt x="297" y="191"/>
                                </a:lnTo>
                                <a:lnTo>
                                  <a:pt x="297" y="191"/>
                                </a:lnTo>
                                <a:lnTo>
                                  <a:pt x="299" y="191"/>
                                </a:lnTo>
                                <a:close/>
                                <a:moveTo>
                                  <a:pt x="341" y="191"/>
                                </a:moveTo>
                                <a:lnTo>
                                  <a:pt x="316" y="191"/>
                                </a:lnTo>
                                <a:lnTo>
                                  <a:pt x="331" y="191"/>
                                </a:lnTo>
                                <a:lnTo>
                                  <a:pt x="336" y="191"/>
                                </a:lnTo>
                                <a:lnTo>
                                  <a:pt x="341" y="191"/>
                                </a:lnTo>
                                <a:close/>
                                <a:moveTo>
                                  <a:pt x="348" y="191"/>
                                </a:moveTo>
                                <a:lnTo>
                                  <a:pt x="346" y="191"/>
                                </a:lnTo>
                                <a:lnTo>
                                  <a:pt x="348" y="191"/>
                                </a:lnTo>
                                <a:lnTo>
                                  <a:pt x="348" y="191"/>
                                </a:lnTo>
                                <a:close/>
                                <a:moveTo>
                                  <a:pt x="619" y="189"/>
                                </a:moveTo>
                                <a:lnTo>
                                  <a:pt x="619" y="189"/>
                                </a:lnTo>
                                <a:lnTo>
                                  <a:pt x="619" y="189"/>
                                </a:lnTo>
                                <a:lnTo>
                                  <a:pt x="619" y="189"/>
                                </a:lnTo>
                                <a:close/>
                                <a:moveTo>
                                  <a:pt x="2" y="184"/>
                                </a:moveTo>
                                <a:lnTo>
                                  <a:pt x="2" y="186"/>
                                </a:lnTo>
                                <a:lnTo>
                                  <a:pt x="2" y="186"/>
                                </a:lnTo>
                                <a:lnTo>
                                  <a:pt x="2" y="184"/>
                                </a:lnTo>
                                <a:close/>
                                <a:moveTo>
                                  <a:pt x="2" y="177"/>
                                </a:moveTo>
                                <a:lnTo>
                                  <a:pt x="4" y="178"/>
                                </a:lnTo>
                                <a:lnTo>
                                  <a:pt x="2" y="181"/>
                                </a:lnTo>
                                <a:lnTo>
                                  <a:pt x="2" y="177"/>
                                </a:lnTo>
                                <a:close/>
                                <a:moveTo>
                                  <a:pt x="315" y="0"/>
                                </a:moveTo>
                                <a:lnTo>
                                  <a:pt x="323" y="4"/>
                                </a:lnTo>
                                <a:lnTo>
                                  <a:pt x="336" y="7"/>
                                </a:lnTo>
                                <a:lnTo>
                                  <a:pt x="354" y="7"/>
                                </a:lnTo>
                                <a:lnTo>
                                  <a:pt x="379" y="7"/>
                                </a:lnTo>
                                <a:lnTo>
                                  <a:pt x="407" y="6"/>
                                </a:lnTo>
                                <a:lnTo>
                                  <a:pt x="436" y="4"/>
                                </a:lnTo>
                                <a:lnTo>
                                  <a:pt x="462" y="3"/>
                                </a:lnTo>
                                <a:lnTo>
                                  <a:pt x="480" y="4"/>
                                </a:lnTo>
                                <a:lnTo>
                                  <a:pt x="494" y="6"/>
                                </a:lnTo>
                                <a:lnTo>
                                  <a:pt x="617" y="6"/>
                                </a:lnTo>
                                <a:lnTo>
                                  <a:pt x="617" y="58"/>
                                </a:lnTo>
                                <a:lnTo>
                                  <a:pt x="617" y="112"/>
                                </a:lnTo>
                                <a:lnTo>
                                  <a:pt x="617" y="112"/>
                                </a:lnTo>
                                <a:lnTo>
                                  <a:pt x="617" y="148"/>
                                </a:lnTo>
                                <a:lnTo>
                                  <a:pt x="616" y="185"/>
                                </a:lnTo>
                                <a:lnTo>
                                  <a:pt x="616" y="185"/>
                                </a:lnTo>
                                <a:lnTo>
                                  <a:pt x="616" y="185"/>
                                </a:lnTo>
                                <a:lnTo>
                                  <a:pt x="615" y="188"/>
                                </a:lnTo>
                                <a:lnTo>
                                  <a:pt x="615" y="191"/>
                                </a:lnTo>
                                <a:lnTo>
                                  <a:pt x="591" y="191"/>
                                </a:lnTo>
                                <a:lnTo>
                                  <a:pt x="555" y="191"/>
                                </a:lnTo>
                                <a:lnTo>
                                  <a:pt x="515" y="193"/>
                                </a:lnTo>
                                <a:lnTo>
                                  <a:pt x="477" y="193"/>
                                </a:lnTo>
                                <a:lnTo>
                                  <a:pt x="477" y="193"/>
                                </a:lnTo>
                                <a:lnTo>
                                  <a:pt x="466" y="193"/>
                                </a:lnTo>
                                <a:lnTo>
                                  <a:pt x="455" y="193"/>
                                </a:lnTo>
                                <a:lnTo>
                                  <a:pt x="445" y="193"/>
                                </a:lnTo>
                                <a:lnTo>
                                  <a:pt x="432" y="193"/>
                                </a:lnTo>
                                <a:lnTo>
                                  <a:pt x="433" y="193"/>
                                </a:lnTo>
                                <a:lnTo>
                                  <a:pt x="433" y="193"/>
                                </a:lnTo>
                                <a:lnTo>
                                  <a:pt x="433" y="193"/>
                                </a:lnTo>
                                <a:lnTo>
                                  <a:pt x="394" y="194"/>
                                </a:lnTo>
                                <a:lnTo>
                                  <a:pt x="354" y="195"/>
                                </a:lnTo>
                                <a:lnTo>
                                  <a:pt x="314" y="194"/>
                                </a:lnTo>
                                <a:lnTo>
                                  <a:pt x="271" y="194"/>
                                </a:lnTo>
                                <a:lnTo>
                                  <a:pt x="239" y="194"/>
                                </a:lnTo>
                                <a:lnTo>
                                  <a:pt x="210" y="194"/>
                                </a:lnTo>
                                <a:lnTo>
                                  <a:pt x="183" y="194"/>
                                </a:lnTo>
                                <a:lnTo>
                                  <a:pt x="120" y="193"/>
                                </a:lnTo>
                                <a:lnTo>
                                  <a:pt x="113" y="194"/>
                                </a:lnTo>
                                <a:lnTo>
                                  <a:pt x="107" y="194"/>
                                </a:lnTo>
                                <a:lnTo>
                                  <a:pt x="100" y="194"/>
                                </a:lnTo>
                                <a:lnTo>
                                  <a:pt x="94" y="194"/>
                                </a:lnTo>
                                <a:lnTo>
                                  <a:pt x="89" y="195"/>
                                </a:lnTo>
                                <a:lnTo>
                                  <a:pt x="89" y="194"/>
                                </a:lnTo>
                                <a:lnTo>
                                  <a:pt x="79" y="195"/>
                                </a:lnTo>
                                <a:lnTo>
                                  <a:pt x="62" y="194"/>
                                </a:lnTo>
                                <a:lnTo>
                                  <a:pt x="47" y="194"/>
                                </a:lnTo>
                                <a:lnTo>
                                  <a:pt x="38" y="194"/>
                                </a:lnTo>
                                <a:lnTo>
                                  <a:pt x="28" y="195"/>
                                </a:lnTo>
                                <a:lnTo>
                                  <a:pt x="4" y="195"/>
                                </a:lnTo>
                                <a:lnTo>
                                  <a:pt x="0" y="195"/>
                                </a:lnTo>
                                <a:lnTo>
                                  <a:pt x="0" y="191"/>
                                </a:lnTo>
                                <a:lnTo>
                                  <a:pt x="0" y="190"/>
                                </a:lnTo>
                                <a:lnTo>
                                  <a:pt x="2" y="190"/>
                                </a:lnTo>
                                <a:lnTo>
                                  <a:pt x="2" y="190"/>
                                </a:lnTo>
                                <a:lnTo>
                                  <a:pt x="2" y="189"/>
                                </a:lnTo>
                                <a:lnTo>
                                  <a:pt x="4" y="189"/>
                                </a:lnTo>
                                <a:lnTo>
                                  <a:pt x="4" y="191"/>
                                </a:lnTo>
                                <a:lnTo>
                                  <a:pt x="4" y="193"/>
                                </a:lnTo>
                                <a:lnTo>
                                  <a:pt x="4" y="193"/>
                                </a:lnTo>
                                <a:lnTo>
                                  <a:pt x="10" y="191"/>
                                </a:lnTo>
                                <a:lnTo>
                                  <a:pt x="13" y="191"/>
                                </a:lnTo>
                                <a:lnTo>
                                  <a:pt x="15" y="193"/>
                                </a:lnTo>
                                <a:lnTo>
                                  <a:pt x="14" y="193"/>
                                </a:lnTo>
                                <a:lnTo>
                                  <a:pt x="15" y="193"/>
                                </a:lnTo>
                                <a:lnTo>
                                  <a:pt x="18" y="193"/>
                                </a:lnTo>
                                <a:lnTo>
                                  <a:pt x="19" y="193"/>
                                </a:lnTo>
                                <a:lnTo>
                                  <a:pt x="18" y="193"/>
                                </a:lnTo>
                                <a:lnTo>
                                  <a:pt x="45" y="191"/>
                                </a:lnTo>
                                <a:lnTo>
                                  <a:pt x="4" y="191"/>
                                </a:lnTo>
                                <a:lnTo>
                                  <a:pt x="4" y="189"/>
                                </a:lnTo>
                                <a:lnTo>
                                  <a:pt x="5" y="188"/>
                                </a:lnTo>
                                <a:lnTo>
                                  <a:pt x="5" y="186"/>
                                </a:lnTo>
                                <a:lnTo>
                                  <a:pt x="4" y="186"/>
                                </a:lnTo>
                                <a:lnTo>
                                  <a:pt x="2" y="4"/>
                                </a:lnTo>
                                <a:lnTo>
                                  <a:pt x="4" y="4"/>
                                </a:lnTo>
                                <a:lnTo>
                                  <a:pt x="4" y="7"/>
                                </a:lnTo>
                                <a:lnTo>
                                  <a:pt x="4" y="10"/>
                                </a:lnTo>
                                <a:lnTo>
                                  <a:pt x="4" y="12"/>
                                </a:lnTo>
                                <a:lnTo>
                                  <a:pt x="4" y="12"/>
                                </a:lnTo>
                                <a:lnTo>
                                  <a:pt x="5" y="12"/>
                                </a:lnTo>
                                <a:lnTo>
                                  <a:pt x="5" y="53"/>
                                </a:lnTo>
                                <a:lnTo>
                                  <a:pt x="6" y="93"/>
                                </a:lnTo>
                                <a:lnTo>
                                  <a:pt x="6" y="95"/>
                                </a:lnTo>
                                <a:lnTo>
                                  <a:pt x="5" y="95"/>
                                </a:lnTo>
                                <a:lnTo>
                                  <a:pt x="5" y="95"/>
                                </a:lnTo>
                                <a:lnTo>
                                  <a:pt x="6" y="130"/>
                                </a:lnTo>
                                <a:lnTo>
                                  <a:pt x="6" y="165"/>
                                </a:lnTo>
                                <a:lnTo>
                                  <a:pt x="6" y="165"/>
                                </a:lnTo>
                                <a:lnTo>
                                  <a:pt x="6" y="164"/>
                                </a:lnTo>
                                <a:lnTo>
                                  <a:pt x="7" y="164"/>
                                </a:lnTo>
                                <a:lnTo>
                                  <a:pt x="7" y="164"/>
                                </a:lnTo>
                                <a:lnTo>
                                  <a:pt x="7" y="165"/>
                                </a:lnTo>
                                <a:lnTo>
                                  <a:pt x="7" y="159"/>
                                </a:lnTo>
                                <a:lnTo>
                                  <a:pt x="7" y="155"/>
                                </a:lnTo>
                                <a:lnTo>
                                  <a:pt x="6" y="150"/>
                                </a:lnTo>
                                <a:lnTo>
                                  <a:pt x="7" y="144"/>
                                </a:lnTo>
                                <a:lnTo>
                                  <a:pt x="7" y="144"/>
                                </a:lnTo>
                                <a:lnTo>
                                  <a:pt x="7" y="143"/>
                                </a:lnTo>
                                <a:lnTo>
                                  <a:pt x="7" y="142"/>
                                </a:lnTo>
                                <a:lnTo>
                                  <a:pt x="7" y="142"/>
                                </a:lnTo>
                                <a:lnTo>
                                  <a:pt x="6" y="142"/>
                                </a:lnTo>
                                <a:lnTo>
                                  <a:pt x="6" y="140"/>
                                </a:lnTo>
                                <a:lnTo>
                                  <a:pt x="7" y="139"/>
                                </a:lnTo>
                                <a:lnTo>
                                  <a:pt x="7" y="138"/>
                                </a:lnTo>
                                <a:lnTo>
                                  <a:pt x="7" y="138"/>
                                </a:lnTo>
                                <a:lnTo>
                                  <a:pt x="7" y="138"/>
                                </a:lnTo>
                                <a:lnTo>
                                  <a:pt x="7" y="139"/>
                                </a:lnTo>
                                <a:lnTo>
                                  <a:pt x="7" y="138"/>
                                </a:lnTo>
                                <a:lnTo>
                                  <a:pt x="7" y="122"/>
                                </a:lnTo>
                                <a:lnTo>
                                  <a:pt x="6" y="106"/>
                                </a:lnTo>
                                <a:lnTo>
                                  <a:pt x="7" y="105"/>
                                </a:lnTo>
                                <a:lnTo>
                                  <a:pt x="7" y="101"/>
                                </a:lnTo>
                                <a:lnTo>
                                  <a:pt x="7" y="97"/>
                                </a:lnTo>
                                <a:lnTo>
                                  <a:pt x="7" y="95"/>
                                </a:lnTo>
                                <a:lnTo>
                                  <a:pt x="7" y="92"/>
                                </a:lnTo>
                                <a:lnTo>
                                  <a:pt x="7" y="89"/>
                                </a:lnTo>
                                <a:lnTo>
                                  <a:pt x="7" y="87"/>
                                </a:lnTo>
                                <a:lnTo>
                                  <a:pt x="6" y="85"/>
                                </a:lnTo>
                                <a:lnTo>
                                  <a:pt x="6" y="4"/>
                                </a:lnTo>
                                <a:lnTo>
                                  <a:pt x="13" y="4"/>
                                </a:lnTo>
                                <a:lnTo>
                                  <a:pt x="43" y="3"/>
                                </a:lnTo>
                                <a:lnTo>
                                  <a:pt x="74" y="0"/>
                                </a:lnTo>
                                <a:lnTo>
                                  <a:pt x="95" y="2"/>
                                </a:lnTo>
                                <a:lnTo>
                                  <a:pt x="148" y="2"/>
                                </a:lnTo>
                                <a:lnTo>
                                  <a:pt x="163" y="3"/>
                                </a:lnTo>
                                <a:lnTo>
                                  <a:pt x="180" y="3"/>
                                </a:lnTo>
                                <a:lnTo>
                                  <a:pt x="210" y="3"/>
                                </a:lnTo>
                                <a:lnTo>
                                  <a:pt x="242" y="2"/>
                                </a:lnTo>
                                <a:lnTo>
                                  <a:pt x="257" y="3"/>
                                </a:lnTo>
                                <a:lnTo>
                                  <a:pt x="259" y="3"/>
                                </a:lnTo>
                                <a:lnTo>
                                  <a:pt x="265" y="2"/>
                                </a:lnTo>
                                <a:lnTo>
                                  <a:pt x="277" y="2"/>
                                </a:lnTo>
                                <a:lnTo>
                                  <a:pt x="290" y="2"/>
                                </a:lnTo>
                                <a:lnTo>
                                  <a:pt x="302" y="0"/>
                                </a:lnTo>
                                <a:lnTo>
                                  <a:pt x="311" y="0"/>
                                </a:lnTo>
                                <a:lnTo>
                                  <a:pt x="3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86" name="Textura" descr="Textura de fondo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939915" cy="401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D02CDD" id="Diseño de cuadrícula del calendario: encabezados de tabla" o:spid="_x0000_s1026" style="position:absolute;margin-left:-3pt;margin-top:-27.5pt;width:546.45pt;height:31.65pt;z-index:-251655168" coordsize="69399,4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">
                <v:shape id="Forma libre 131" o:spid="_x0000_s1027" style="position:absolute;left:59340;top:381;width:9886;height:3109;visibility:visible;mso-wrap-style:square;v-text-anchor:top" coordsize="618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" path="m331,2r-5,l335,2r-4,xm324,2r-4,l322,2r2,xm271,2r,l274,2r-3,xm291,2r-13,l304,2r-13,xm291,r35,l359,3r30,2l414,11r10,1l441,11,461,9,485,8r23,l529,9,584,3r32,1l616,191r2,l618,193r-1,l616,194r,1l614,195r-2,l609,195r-3,l609,195r,l609,194r-1,l608,194r1,l608,193r-2,l581,193r-1,l578,194r-3,-1l576,193r-1,l574,193r-4,l564,193r-5,l554,193r1,1l524,193r-179,l288,194r-56,-1l190,193r-20,l152,193r-5,l117,193r-41,1l36,194r-34,l,194r,-1l,153,,115r2,l,59,,3r8,l15,4r5,1l40,7,64,5,89,3,115,2r16,l147,3r14,2l174,5,197,3,225,2,257,r34,xe" fillcolor="#11607c [2404]" stroked="f" strokeweight="0">
                  <v:path arrowok="t" o:connecttype="custom" o:connectlocs="521477,3189;529475,3189;511879,3189;518277,3189;433497,3189;433497,3189;444695,3189;465490,3189;521477,0;622253,7974;678239,19136;737425,14352;812608,12758;934179,4784;985367,304588;988566,307778;985367,309372;982168,310967;974169,310967;974169,310967;974169,309372;972570,309372;972570,307778;929380,307778;924581,309372;921382,307778;918183,307778;902186,307778;886190,307778;838202,307778;460691,309372;303928,307778;243142,307778;187156,307778;57586,309372;0,309372;0,243989;3199,183391;0,4784;23994,6379;63985,11163;142366,4784;209550,3189;257539,7974;315125,4784;411103,0" o:connectangles="0,0,0,0,0,0,0,0,0,0,0,0,0,0,0,0,0,0,0,0,0,0,0,0,0,0,0,0,0,0,0,0,0,0,0,0,0,0,0,0,0,0,0,0,0,0"/>
                  <o:lock v:ext="edit" verticies="t"/>
                </v:shape>
                <v:shape id="Forma libre 132" o:spid="_x0000_s1028" style="position:absolute;left:285;top:381;width:9886;height:3125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" path="m331,3r-5,l335,3r-4,xm323,3r-4,l322,3r1,xm271,3r,l274,3r-3,xm291,3r-14,l304,3r-13,xm357,r50,l418,3r13,1l445,3r,-3l499,1,505,r7,l517,r12,4l543,4,559,3,577,1r20,2l573,3r26,l607,4r8,1l615,192r3,l618,194r-1,l615,195r,1l614,196r-3,l609,196r-3,l609,196r,l609,195r-2,l607,195r2,l607,194r-1,l581,194r-1,l577,195r-2,-1l576,194r-1,l573,194r-4,l564,194r-5,l554,194r1,1l524,194r-180,l288,195r-56,-1l190,194r-20,l152,194r-5,l116,194r-40,1l35,195r-34,l,195r,-1l,154,,116r1,l1,99r5,15l6,89,9,63,13,39,16,16r4,4l21,18r1,-1l22,16r,l22,14r,-2l23,10,26,8,30,6,34,5,39,4,41,1r48,l103,6r16,3l120,12r,2l120,14r-1,l116,14r-2,2l114,21r9,-4l135,10,147,5,160,1,357,xe" fillcolor="#11607c [2404]" stroked="f" strokeweight="0">
                  <v:path arrowok="t" o:connecttype="custom" o:connectlocs="521477,4784;529475,4784;510279,4784;516678,4784;433497,4784;433497,4784;443095,4784;465490,4784;651046,0;689437,6379;711832,0;807809,0;827004,0;868594,6379;922982,1595;916583,4784;970970,6379;983767,306182;988566,309372;983767,310966;982168,312561;974169,312561;974169,312561;974169,310966;970970,310966;970970,309372;929380,309372;922982,310966;921382,309372;916583,309372;902186,309372;886190,309372;838202,309372;460691,310966;303928,309372;243142,309372;185556,309372;55987,310966;0,310966;0,245584;1600,184985;9598,181796;14397,100466;25594,25515;33592,28705;35192,25515;35192,22326;36791,15947;47989,9568;62385,6379;142366,1595;190355,14352;191955,22326;190355,22326;182357,25515;196753,27110;235144,7973;571065,0" o:connectangles="0,0,0,0,0,0,0,0,0,0,0,0,0,0,0,0,0,0,0,0,0,0,0,0,0,0,0,0,0,0,0,0,0,0,0,0,0,0,0,0,0,0,0,0,0,0,0,0,0,0,0,0,0,0,0,0,0,0"/>
                  <o:lock v:ext="edit" verticies="t"/>
                </v:shape>
                <v:shape id="Forma libre 133" o:spid="_x0000_s1029" style="position:absolute;left:39624;top:381;width:9885;height:3125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" path="m230,r7,4l250,5r17,1l285,5r18,l320,4r14,l343,4r273,l616,192r2,l618,194r-2,l616,195r-1,1l614,196r-3,l608,196r-1,l608,196r2,l608,195r,l608,195r,l607,194r-1,l582,194r-2,l577,195r-1,-1l576,194r-2,l573,194r-4,l564,194r-5,l553,194r2,1l523,194r-179,l288,195r-57,-1l191,194r-20,l152,194r-6,l116,194r-40,1l35,195r-34,l,195r,-1l1,154r,-38l1,116,1,60,,3r,l1,3r,l27,3,73,1r21,l119,3r25,l169,4,191,3r19,l224,1,230,xe" fillcolor="#11607c [2404]" stroked="f" strokeweight="0">
                  <v:path arrowok="t" o:connecttype="custom" o:connectlocs="379110,6379;427099,9568;484685,7973;534274,6379;985367,6379;988566,306182;985367,309372;983767,312561;977369,312561;970970,312561;975769,312561;972570,310966;972570,310966;969371,309372;927780,309372;921382,309372;918183,309372;910185,309372;894188,309372;887790,310966;550270,309372;369513,309372;273535,309372;233545,309372;121571,310966;1600,310966;0,309372;1600,184985;1600,95682;0,4784;1600,4784;116772,1595;190355,4784;270336,6379;335920,4784;367913,0" o:connectangles="0,0,0,0,0,0,0,0,0,0,0,0,0,0,0,0,0,0,0,0,0,0,0,0,0,0,0,0,0,0,0,0,0,0,0,0"/>
                </v:shape>
                <v:shape id="Forma libre 134" o:spid="_x0000_s1030" style="position:absolute;left:19907;top:381;width:9949;height:3141;visibility:visible;mso-wrap-style:square;v-text-anchor:top" coordsize="62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" path="m621,r,4l621,91r,2l622,95r,3l622,101r-1,4l621,108r,3l621,114r1,15l622,145r,l622,145r-1,l621,145r,3l621,148r,1l622,149r,1l622,152r-1,-2l621,156r,5l622,166r,5l621,171r,l621,171r,l621,171r,-35l619,101r,l621,99,619,59,618,18r,2l618,18r-1,-1l618,13,617,9r,-5l617,4r,l613,4r-4,l605,3r1,l604,3r-3,1l602,3,575,4r42,l617,192r1,2l618,194r,1l617,196r,l614,197r-2,l609,197r-1,l610,196r,l610,196r-1,-1l609,195r,l609,194r-3,l583,194r-3,1l579,195r-3,l577,195r-2,-1l574,194r-3,l566,195r-6,l555,195r,l524,194r-178,l289,196r-57,-2l191,194r-19,1l153,194r-6,l118,194r-42,1l36,195r-33,l,195r,-1l1,156r,-38l1,118,1,63,1,8r283,l566,12r8,-2l574,1r9,l592,r25,l621,xe" fillcolor="#11607c [2404]" stroked="f" strokeweight="0">
                  <v:path arrowok="t" o:connecttype="custom" o:connectlocs="993365,6379;993365,148307;994965,156281;993365,167444;993365,177012;994965,205716;994965,231232;993365,231232;993365,236016;993365,237610;994965,239205;993365,239205;993365,256747;994965,272694;993365,272694;993365,272694;993365,216879;990166,161065;990166,94087;988567,31894;986967,27110;986967,14352;986967,6379;980568,6379;967771,4784;966172,4784;962973,4784;986967,6379;988567,309372;988567,310967;986967,312561;978969,314156;972570,314156;975770,312561;974170,310967;974170,310967;969371,309372;927781,310967;921382,310967;919783,309372;913384,309372;895788,310967;887790,310967;553469,309372;371112,309372;275135,310967;235144,309372;121571,310967;4799,310967;0,309372;1600,188175;1600,100466;454293,12758;918183,15947;932580,1595;986967,0" o:connectangles="0,0,0,0,0,0,0,0,0,0,0,0,0,0,0,0,0,0,0,0,0,0,0,0,0,0,0,0,0,0,0,0,0,0,0,0,0,0,0,0,0,0,0,0,0,0,0,0,0,0,0,0,0,0,0,0"/>
                </v:shape>
                <v:shape id="Forma libre 135" o:spid="_x0000_s1031" style="position:absolute;left:29718;top:381;width:9901;height:3125;visibility:visible;mso-wrap-style:square;v-text-anchor:top" coordsize="619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" path="m293,193r-9,l288,193r5,xm300,193r-3,l296,193r4,xm342,193r-26,l331,193r6,l342,193xm348,193r-2,l348,193r,xm3,185r,6l3,191r,-6xm3,178r,1l3,182r,-4xm546,r37,2l619,r,l619,2r-1,l618,2r-1,l617,2r1,57l618,115r,l618,153r-1,38l617,190r-2,l615,190r,3l592,193r-37,l516,194r-38,l478,194r-13,l456,194r-11,l432,194r1,l433,194r,l394,195r-39,1l313,195r-42,l240,195r-29,l182,195r-61,-1l114,195r-7,l101,195r-7,l88,196r1,-1l80,196,63,195r-17,l37,195r-8,1l4,196r-4,l,196r1,-1l3,195r,l4,193r5,l13,193r3,1l15,194r,l17,194r3,-1l18,194r28,-1l4,193r,l4,191,3,4r,l3,3,1,3r,l3,3r,l3,3r,5l4,12,3,16r1,1l4,19r,-2l5,58,7,98r-2,2l5,100r,l7,135r,35l7,170r,l7,169r,1l8,170r,-5l7,160r,-5l7,149r1,2l8,149r,-1l7,148r,-1l7,147r,-3l7,144r1,l8,144r,l8,144r,-16l7,113r,-3l7,107r,-3l8,100r,-3l8,94,7,92r,-2l7,3r9,4l26,11r12,1l38,15r,1l38,17r-1,l35,17r-3,l32,24,42,19,52,13,64,8,77,4,240,2r34,l340,r48,2l428,2,453,r7,l467,2r6,l503,2,546,xe" fillcolor="#8ed6ef [1300]" strokecolor="#55c2e7 [1940]" strokeweight="0">
                  <v:path arrowok="t" o:connecttype="custom" o:connectlocs="460691,307777;475088,307777;547071,307777;539073,307777;553469,307777;4799,295019;4799,295019;4799,290235;932580,3189;990166,3189;986967,3189;988566,183390;986967,304588;983768,302993;887790,307777;764619,309372;711832,309372;692636,309372;567866,312561;383909,310966;193554,309372;161562,310966;142366,310966;73583,310966;6398,312561;1600,310966;6398,307777;25594,309372;27194,309372;73583,307777;6398,304588;4799,4784;4799,4784;4799,12758;6398,27110;7998,92493;7998,159470;11197,271099;11197,269504;12797,263125;11197,237610;12797,236015;11197,234421;12797,229637;12797,229637;11197,175417;12797,159470;11197,146712;25594,11163;60786,23920;59186,27110;51188,38273;102376,12758;438296,3189;684638,3189;747023,3189;873394,0" o:connectangles="0,0,0,0,0,0,0,0,0,0,0,0,0,0,0,0,0,0,0,0,0,0,0,0,0,0,0,0,0,0,0,0,0,0,0,0,0,0,0,0,0,0,0,0,0,0,0,0,0,0,0,0,0,0,0,0,0"/>
                  <o:lock v:ext="edit" verticies="t"/>
                </v:shape>
                <v:shape id="Forma libre 137" o:spid="_x0000_s1032" style="position:absolute;left:49434;top:285;width:9870;height:3158;visibility:visible;mso-wrap-style:square;v-text-anchor:top" coordsize="617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" path="m291,194r-10,l285,194r6,xm298,194r-3,l295,194r3,xm340,192r-26,2l330,194r5,l340,192xm347,192r-3,l347,194r,-2xm1,179r,2l1,183r,-4xm1,8r,5l1,17r,3l1,22r2,l3,22r,41l4,103r,2l4,105r-1,l5,140,4,175r,l5,174r,l5,174r,1l5,169r,-4l5,160r,-6l5,154r,-1l5,152r,l5,152r,-2l5,149r,-1l5,148r,l5,149r,-1l5,132r,-16l5,115r,-4l5,107r,-2l7,102,5,99r,-2l5,95,4,8,1,8xm8,l9,r1,l8,1r,l8,1,9,3r,l9,3r,1l10,4r6,l18,4r17,l38,3r3,l42,3r-1,l42,4r2,l47,4,52,3r7,l63,3r,l67,3,94,4r30,l135,8r13,2l164,12r14,-2l191,9,202,7,216,5,236,3r36,l338,1r47,2l427,3,450,1r8,l465,3r6,l500,3,551,r4,5l562,12r9,5l580,22r6,3l590,26r,l569,4r-3,l571,3r5,-2l583,r9,l617,3r,5l615,8r,56l617,120r-2,l615,157r,37l590,194r-38,l514,194r-38,1l476,195r-13,l453,195r-11,l431,195r,l431,195r,l391,196r-38,2l312,196r-44,l238,196r-29,l181,196r-62,-1l111,196r-6,l98,196r-6,l86,198r,-2l77,196r-17,l44,196r-9,l26,198r-23,l3,196r,l1,196r,-10l1,190r,4l1,194r,l8,194r2,l14,195r-1,l13,195r3,l18,194r-1,1l44,194r-43,l1,5,,4r,l,3,1,1r,l3,1,5,,8,xe" fillcolor="#8ed6ef [1300]" strokecolor="#55c2e7 [1940]" strokeweight="0">
                  <v:path arrowok="t" o:connecttype="custom" o:connectlocs="465490,309372;476687,309372;535873,309372;555069,309372;1600,291830;1600,27110;4799,35083;6398,167444;6398,279073;7998,279073;7998,245584;7998,242395;7998,236016;7998,236016;7998,177012;7998,157876;1600,12758;12797,1595;14397,4784;25594,6379;65585,4784;70383,6379;100776,4784;198353,6379;284733,15947;377511,4784;683039,4784;753422,4784;898988,19136;943777,41462;913384,4784;986967,4784;986967,191364;943777,309372;761420,310967;689437,310967;625452,312562;380710,312562;177558,312562;137568,315751;70383,312562;4799,312562;1600,302993;12797,309372;20795,310967;70383,309372;0,6379;4799,1595" o:connectangles="0,0,0,0,0,0,0,0,0,0,0,0,0,0,0,0,0,0,0,0,0,0,0,0,0,0,0,0,0,0,0,0,0,0,0,0,0,0,0,0,0,0,0,0,0,0,0,0"/>
                  <o:lock v:ext="edit" verticies="t"/>
                </v:shape>
                <v:shape id="Forma libre 138" o:spid="_x0000_s1033" style="position:absolute;left:10096;top:476;width:9902;height:3109;visibility:visible;mso-wrap-style:square;v-text-anchor:top" coordsize="619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" path="m293,191r-9,l288,191r5,xm299,191r-2,l297,191r2,xm341,191r-25,l331,191r5,l341,191xm348,191r-2,l348,191r,xm619,189r,l619,189r,xm2,184r,2l2,186r,-2xm2,177r2,1l2,181r,-4xm315,r8,4l336,7r18,l379,7,407,6,436,4,462,3r18,1l494,6r123,l617,58r,54l617,112r,36l616,185r,l616,185r-1,3l615,191r-24,l555,191r-40,2l477,193r,l466,193r-11,l445,193r-13,l433,193r,l433,193r-39,1l354,195r-40,-1l271,194r-32,l210,194r-27,l120,193r-7,1l107,194r-7,l94,194r-5,1l89,194r-10,1l62,194r-15,l38,194r-10,1l4,195r-4,l,191r,-1l2,190r,l2,189r2,l4,191r,2l4,193r6,-2l13,191r2,2l14,193r1,l18,193r1,l18,193r27,-2l4,191r,-2l5,188r,-2l4,186,2,4r2,l4,7r,3l4,12r,l5,12r,41l6,93r,2l5,95r,l6,130r,35l6,165r,-1l7,164r,l7,165r,-6l7,155,6,150r1,-6l7,144r,-1l7,142r,l6,142r,-2l7,139r,-1l7,138r,l7,139r,-1l7,122,6,106r1,-1l7,101r,-4l7,95r,-3l7,89r,-2l6,85,6,4r7,l43,3,74,,95,2r53,l163,3r17,l210,3,242,2r15,1l259,3r6,-1l277,2r13,l302,r9,l315,xe" fillcolor="#8ed6ef [1300]" strokecolor="#55c2e7 [1940]" strokeweight="0">
                  <v:path arrowok="t" o:connecttype="custom" o:connectlocs="460691,304588;475088,304588;545471,304588;537473,304588;553469,304588;990166,301399;990166,301399;3199,296615;6398,283857;503881,0;566266,11163;697435,6379;790213,9568;986967,178607;985367,295020;983768,299804;887790,304588;763020,307778;711832,307778;692636,307778;566266,310967;382310,309372;191955,307778;159962,309372;142366,309372;75182,309372;6398,310967;0,302993;3199,301399;6398,307778;20795,304588;23994,307778;28793,307778;6398,301399;6398,296615;6398,11163;6398,19136;9598,148307;7998,151497;9598,263126;11197,261531;11197,247179;11197,229637;11197,226448;11197,221664;11197,220069;11197,194554;11197,161065;11197,146713;9598,135550;68784,4784;236744,3189;335921,4784;414302,4784;463890,3189;503881,0" o:connectangles="0,0,0,0,0,0,0,0,0,0,0,0,0,0,0,0,0,0,0,0,0,0,0,0,0,0,0,0,0,0,0,0,0,0,0,0,0,0,0,0,0,0,0,0,0,0,0,0,0,0,0,0,0,0,0,0"/>
                  <o:lock v:ext="edit" verticies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Textura" o:spid="_x0000_s1034" type="#_x0000_t75" alt="Textura de fondo" style="position:absolute;width:69399;height:4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">
                  <v:imagedata r:id="rId9" o:title="Textura de fondo"/>
                </v:shape>
              </v:group>
            </w:pict>
          </mc:Fallback>
        </mc:AlternateContent>
      </w:r>
    </w:p>
    <w:tbl>
      <w:tblPr>
        <w:tblW w:w="10794" w:type="dxa"/>
        <w:jc w:val="center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Tabla de diseño de calendario"/>
      </w:tblPr>
      <w:tblGrid>
        <w:gridCol w:w="1196"/>
        <w:gridCol w:w="346"/>
        <w:gridCol w:w="1196"/>
        <w:gridCol w:w="346"/>
        <w:gridCol w:w="1196"/>
        <w:gridCol w:w="346"/>
        <w:gridCol w:w="1196"/>
        <w:gridCol w:w="346"/>
        <w:gridCol w:w="1196"/>
        <w:gridCol w:w="346"/>
        <w:gridCol w:w="1196"/>
        <w:gridCol w:w="346"/>
        <w:gridCol w:w="1196"/>
        <w:gridCol w:w="346"/>
      </w:tblGrid>
      <w:tr w:rsidR="00F154D0" w:rsidRPr="008E214B" w14:paraId="030A0F3E" w14:textId="77777777" w:rsidTr="00537AF0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030A0F30" w14:textId="77777777" w:rsidR="00F154D0" w:rsidRPr="008E214B" w:rsidRDefault="00F154D0">
            <w:pPr>
              <w:rPr>
                <w:lang w:val="es-MX"/>
              </w:rPr>
            </w:pPr>
          </w:p>
        </w:tc>
        <w:tc>
          <w:tcPr>
            <w:tcW w:w="346" w:type="dxa"/>
            <w:vAlign w:val="bottom"/>
          </w:tcPr>
          <w:p w14:paraId="030A0F31" w14:textId="74F75C57" w:rsidR="00F154D0" w:rsidRPr="008E214B" w:rsidRDefault="004562B5">
            <w:pPr>
              <w:pStyle w:val="Fechas"/>
              <w:rPr>
                <w:lang w:val="es-MX"/>
              </w:rPr>
            </w:pPr>
            <w:r w:rsidRPr="008E214B">
              <w:rPr>
                <w:lang w:val="es-MX" w:bidi="es-MX"/>
              </w:rPr>
              <w:fldChar w:fldCharType="begin"/>
            </w:r>
            <w:r w:rsidRPr="008E214B">
              <w:rPr>
                <w:lang w:val="es-MX" w:bidi="es-MX"/>
              </w:rPr>
              <w:instrText xml:space="preserve"> IF </w:instrText>
            </w:r>
            <w:r w:rsidRPr="008E214B">
              <w:rPr>
                <w:lang w:val="es-MX" w:bidi="es-MX"/>
              </w:rPr>
              <w:fldChar w:fldCharType="begin"/>
            </w:r>
            <w:r w:rsidRPr="008E214B">
              <w:rPr>
                <w:lang w:val="es-MX" w:bidi="es-MX"/>
              </w:rPr>
              <w:instrText xml:space="preserve"> DocVariable MonthStart \@ dddd </w:instrText>
            </w:r>
            <w:r w:rsidRPr="008E214B">
              <w:rPr>
                <w:lang w:val="es-MX" w:bidi="es-MX"/>
              </w:rPr>
              <w:fldChar w:fldCharType="separate"/>
            </w:r>
            <w:r w:rsidR="00537AF0" w:rsidRPr="008E214B">
              <w:rPr>
                <w:lang w:val="es-MX" w:bidi="es-MX"/>
              </w:rPr>
              <w:instrText>sábado</w:instrText>
            </w:r>
            <w:r w:rsidRPr="008E214B">
              <w:rPr>
                <w:lang w:val="es-MX" w:bidi="es-MX"/>
              </w:rPr>
              <w:fldChar w:fldCharType="end"/>
            </w:r>
            <w:r w:rsidRPr="008E214B">
              <w:rPr>
                <w:lang w:val="es-MX" w:bidi="es-MX"/>
              </w:rPr>
              <w:instrText xml:space="preserve"> = "</w:instrText>
            </w:r>
            <w:r w:rsidR="00721E84" w:rsidRPr="008E214B">
              <w:rPr>
                <w:lang w:val="es-MX" w:bidi="es-MX"/>
              </w:rPr>
              <w:instrText>lunes</w:instrText>
            </w:r>
            <w:r w:rsidRPr="008E214B">
              <w:rPr>
                <w:lang w:val="es-MX" w:bidi="es-MX"/>
              </w:rPr>
              <w:instrText>" 1 ""</w:instrText>
            </w:r>
            <w:r w:rsidRPr="008E214B">
              <w:rPr>
                <w:lang w:val="es-MX" w:bidi="es-MX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32" w14:textId="77777777" w:rsidR="00F154D0" w:rsidRPr="008E214B" w:rsidRDefault="00F154D0">
            <w:pPr>
              <w:rPr>
                <w:lang w:val="es-MX"/>
              </w:rPr>
            </w:pPr>
          </w:p>
        </w:tc>
        <w:tc>
          <w:tcPr>
            <w:tcW w:w="346" w:type="dxa"/>
            <w:vAlign w:val="bottom"/>
          </w:tcPr>
          <w:p w14:paraId="030A0F33" w14:textId="64491567" w:rsidR="00F154D0" w:rsidRPr="008E214B" w:rsidRDefault="004562B5">
            <w:pPr>
              <w:pStyle w:val="Fechas"/>
              <w:rPr>
                <w:lang w:val="es-MX"/>
              </w:rPr>
            </w:pPr>
            <w:r w:rsidRPr="008E214B">
              <w:rPr>
                <w:lang w:val="es-MX" w:bidi="es-MX"/>
              </w:rPr>
              <w:fldChar w:fldCharType="begin"/>
            </w:r>
            <w:r w:rsidRPr="008E214B">
              <w:rPr>
                <w:lang w:val="es-MX" w:bidi="es-MX"/>
              </w:rPr>
              <w:instrText xml:space="preserve"> IF </w:instrText>
            </w:r>
            <w:r w:rsidRPr="008E214B">
              <w:rPr>
                <w:lang w:val="es-MX" w:bidi="es-MX"/>
              </w:rPr>
              <w:fldChar w:fldCharType="begin"/>
            </w:r>
            <w:r w:rsidRPr="008E214B">
              <w:rPr>
                <w:lang w:val="es-MX" w:bidi="es-MX"/>
              </w:rPr>
              <w:instrText xml:space="preserve"> DocVariable MonthStart \@ dddd </w:instrText>
            </w:r>
            <w:r w:rsidRPr="008E214B">
              <w:rPr>
                <w:lang w:val="es-MX" w:bidi="es-MX"/>
              </w:rPr>
              <w:fldChar w:fldCharType="separate"/>
            </w:r>
            <w:r w:rsidR="00537AF0" w:rsidRPr="008E214B">
              <w:rPr>
                <w:lang w:val="es-MX" w:bidi="es-MX"/>
              </w:rPr>
              <w:instrText>sábado</w:instrText>
            </w:r>
            <w:r w:rsidRPr="008E214B">
              <w:rPr>
                <w:lang w:val="es-MX" w:bidi="es-MX"/>
              </w:rPr>
              <w:fldChar w:fldCharType="end"/>
            </w:r>
            <w:r w:rsidRPr="008E214B">
              <w:rPr>
                <w:lang w:val="es-MX" w:bidi="es-MX"/>
              </w:rPr>
              <w:instrText xml:space="preserve"> = "</w:instrText>
            </w:r>
            <w:r w:rsidR="00721E84" w:rsidRPr="008E214B">
              <w:rPr>
                <w:lang w:val="es-MX" w:bidi="es-MX"/>
              </w:rPr>
              <w:instrText>martes</w:instrText>
            </w:r>
            <w:r w:rsidRPr="008E214B">
              <w:rPr>
                <w:lang w:val="es-MX" w:bidi="es-MX"/>
              </w:rPr>
              <w:instrText xml:space="preserve">" 1 </w:instrText>
            </w:r>
            <w:r w:rsidRPr="008E214B">
              <w:rPr>
                <w:lang w:val="es-MX" w:bidi="es-MX"/>
              </w:rPr>
              <w:fldChar w:fldCharType="begin"/>
            </w:r>
            <w:r w:rsidRPr="008E214B">
              <w:rPr>
                <w:lang w:val="es-MX" w:bidi="es-MX"/>
              </w:rPr>
              <w:instrText xml:space="preserve"> IF </w:instrText>
            </w:r>
            <w:r w:rsidRPr="008E214B">
              <w:rPr>
                <w:lang w:val="es-MX" w:bidi="es-MX"/>
              </w:rPr>
              <w:fldChar w:fldCharType="begin"/>
            </w:r>
            <w:r w:rsidRPr="008E214B">
              <w:rPr>
                <w:lang w:val="es-MX" w:bidi="es-MX"/>
              </w:rPr>
              <w:instrText xml:space="preserve"> =B1 </w:instrText>
            </w:r>
            <w:r w:rsidRPr="008E214B">
              <w:rPr>
                <w:lang w:val="es-MX" w:bidi="es-MX"/>
              </w:rPr>
              <w:fldChar w:fldCharType="separate"/>
            </w:r>
            <w:r w:rsidR="00537AF0" w:rsidRPr="008E214B">
              <w:rPr>
                <w:noProof/>
                <w:lang w:val="es-MX" w:bidi="es-MX"/>
              </w:rPr>
              <w:instrText>0</w:instrText>
            </w:r>
            <w:r w:rsidRPr="008E214B">
              <w:rPr>
                <w:lang w:val="es-MX" w:bidi="es-MX"/>
              </w:rPr>
              <w:fldChar w:fldCharType="end"/>
            </w:r>
            <w:r w:rsidRPr="008E214B">
              <w:rPr>
                <w:lang w:val="es-MX" w:bidi="es-MX"/>
              </w:rPr>
              <w:instrText xml:space="preserve"> &lt;&gt; 0 </w:instrText>
            </w:r>
            <w:r w:rsidRPr="008E214B">
              <w:rPr>
                <w:lang w:val="es-MX" w:bidi="es-MX"/>
              </w:rPr>
              <w:fldChar w:fldCharType="begin"/>
            </w:r>
            <w:r w:rsidRPr="008E214B">
              <w:rPr>
                <w:lang w:val="es-MX" w:bidi="es-MX"/>
              </w:rPr>
              <w:instrText xml:space="preserve"> =B1+1 </w:instrText>
            </w:r>
            <w:r w:rsidRPr="008E214B">
              <w:rPr>
                <w:lang w:val="es-MX" w:bidi="es-MX"/>
              </w:rPr>
              <w:fldChar w:fldCharType="separate"/>
            </w:r>
            <w:r w:rsidRPr="008E214B">
              <w:rPr>
                <w:noProof/>
                <w:lang w:val="es-MX" w:bidi="es-MX"/>
              </w:rPr>
              <w:instrText>2</w:instrText>
            </w:r>
            <w:r w:rsidRPr="008E214B">
              <w:rPr>
                <w:lang w:val="es-MX" w:bidi="es-MX"/>
              </w:rPr>
              <w:fldChar w:fldCharType="end"/>
            </w:r>
            <w:r w:rsidRPr="008E214B">
              <w:rPr>
                <w:lang w:val="es-MX" w:bidi="es-MX"/>
              </w:rPr>
              <w:instrText xml:space="preserve"> "" </w:instrText>
            </w:r>
            <w:r w:rsidRPr="008E214B">
              <w:rPr>
                <w:lang w:val="es-MX" w:bidi="es-MX"/>
              </w:rPr>
              <w:fldChar w:fldCharType="end"/>
            </w:r>
            <w:r w:rsidRPr="008E214B">
              <w:rPr>
                <w:lang w:val="es-MX" w:bidi="es-MX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34" w14:textId="77777777" w:rsidR="00F154D0" w:rsidRPr="008E214B" w:rsidRDefault="00F154D0">
            <w:pPr>
              <w:rPr>
                <w:lang w:val="es-MX"/>
              </w:rPr>
            </w:pPr>
          </w:p>
        </w:tc>
        <w:tc>
          <w:tcPr>
            <w:tcW w:w="346" w:type="dxa"/>
            <w:vAlign w:val="bottom"/>
          </w:tcPr>
          <w:p w14:paraId="030A0F35" w14:textId="5805E44F" w:rsidR="00F154D0" w:rsidRPr="008E214B" w:rsidRDefault="004562B5">
            <w:pPr>
              <w:pStyle w:val="Fechas"/>
              <w:rPr>
                <w:lang w:val="es-MX"/>
              </w:rPr>
            </w:pPr>
            <w:r w:rsidRPr="008E214B">
              <w:rPr>
                <w:lang w:val="es-MX" w:bidi="es-MX"/>
              </w:rPr>
              <w:fldChar w:fldCharType="begin"/>
            </w:r>
            <w:r w:rsidRPr="008E214B">
              <w:rPr>
                <w:lang w:val="es-MX" w:bidi="es-MX"/>
              </w:rPr>
              <w:instrText xml:space="preserve"> IF </w:instrText>
            </w:r>
            <w:r w:rsidRPr="008E214B">
              <w:rPr>
                <w:lang w:val="es-MX" w:bidi="es-MX"/>
              </w:rPr>
              <w:fldChar w:fldCharType="begin"/>
            </w:r>
            <w:r w:rsidRPr="008E214B">
              <w:rPr>
                <w:lang w:val="es-MX" w:bidi="es-MX"/>
              </w:rPr>
              <w:instrText xml:space="preserve"> DocVariable MonthStart \@ dddd </w:instrText>
            </w:r>
            <w:r w:rsidRPr="008E214B">
              <w:rPr>
                <w:lang w:val="es-MX" w:bidi="es-MX"/>
              </w:rPr>
              <w:fldChar w:fldCharType="separate"/>
            </w:r>
            <w:r w:rsidR="00537AF0" w:rsidRPr="008E214B">
              <w:rPr>
                <w:lang w:val="es-MX" w:bidi="es-MX"/>
              </w:rPr>
              <w:instrText>sábado</w:instrText>
            </w:r>
            <w:r w:rsidRPr="008E214B">
              <w:rPr>
                <w:lang w:val="es-MX" w:bidi="es-MX"/>
              </w:rPr>
              <w:fldChar w:fldCharType="end"/>
            </w:r>
            <w:r w:rsidRPr="008E214B">
              <w:rPr>
                <w:lang w:val="es-MX" w:bidi="es-MX"/>
              </w:rPr>
              <w:instrText xml:space="preserve"> = "</w:instrText>
            </w:r>
            <w:r w:rsidR="00721E84" w:rsidRPr="008E214B">
              <w:rPr>
                <w:lang w:val="es-MX" w:bidi="es-MX"/>
              </w:rPr>
              <w:instrText>miércoles</w:instrText>
            </w:r>
            <w:r w:rsidRPr="008E214B">
              <w:rPr>
                <w:lang w:val="es-MX" w:bidi="es-MX"/>
              </w:rPr>
              <w:instrText xml:space="preserve">" 1 </w:instrText>
            </w:r>
            <w:r w:rsidRPr="008E214B">
              <w:rPr>
                <w:lang w:val="es-MX" w:bidi="es-MX"/>
              </w:rPr>
              <w:fldChar w:fldCharType="begin"/>
            </w:r>
            <w:r w:rsidRPr="008E214B">
              <w:rPr>
                <w:lang w:val="es-MX" w:bidi="es-MX"/>
              </w:rPr>
              <w:instrText xml:space="preserve"> IF </w:instrText>
            </w:r>
            <w:r w:rsidRPr="008E214B">
              <w:rPr>
                <w:lang w:val="es-MX" w:bidi="es-MX"/>
              </w:rPr>
              <w:fldChar w:fldCharType="begin"/>
            </w:r>
            <w:r w:rsidRPr="008E214B">
              <w:rPr>
                <w:lang w:val="es-MX" w:bidi="es-MX"/>
              </w:rPr>
              <w:instrText xml:space="preserve"> =D1 </w:instrText>
            </w:r>
            <w:r w:rsidRPr="008E214B">
              <w:rPr>
                <w:lang w:val="es-MX" w:bidi="es-MX"/>
              </w:rPr>
              <w:fldChar w:fldCharType="separate"/>
            </w:r>
            <w:r w:rsidR="00537AF0" w:rsidRPr="008E214B">
              <w:rPr>
                <w:noProof/>
                <w:lang w:val="es-MX" w:bidi="es-MX"/>
              </w:rPr>
              <w:instrText>0</w:instrText>
            </w:r>
            <w:r w:rsidRPr="008E214B">
              <w:rPr>
                <w:lang w:val="es-MX" w:bidi="es-MX"/>
              </w:rPr>
              <w:fldChar w:fldCharType="end"/>
            </w:r>
            <w:r w:rsidRPr="008E214B">
              <w:rPr>
                <w:lang w:val="es-MX" w:bidi="es-MX"/>
              </w:rPr>
              <w:instrText xml:space="preserve"> &lt;&gt; 0 </w:instrText>
            </w:r>
            <w:r w:rsidRPr="008E214B">
              <w:rPr>
                <w:lang w:val="es-MX" w:bidi="es-MX"/>
              </w:rPr>
              <w:fldChar w:fldCharType="begin"/>
            </w:r>
            <w:r w:rsidRPr="008E214B">
              <w:rPr>
                <w:lang w:val="es-MX" w:bidi="es-MX"/>
              </w:rPr>
              <w:instrText xml:space="preserve"> =D1+1 </w:instrText>
            </w:r>
            <w:r w:rsidRPr="008E214B">
              <w:rPr>
                <w:lang w:val="es-MX" w:bidi="es-MX"/>
              </w:rPr>
              <w:fldChar w:fldCharType="separate"/>
            </w:r>
            <w:r w:rsidR="006B5A63" w:rsidRPr="008E214B">
              <w:rPr>
                <w:noProof/>
                <w:lang w:val="es-MX" w:bidi="es-MX"/>
              </w:rPr>
              <w:instrText>2</w:instrText>
            </w:r>
            <w:r w:rsidRPr="008E214B">
              <w:rPr>
                <w:lang w:val="es-MX" w:bidi="es-MX"/>
              </w:rPr>
              <w:fldChar w:fldCharType="end"/>
            </w:r>
            <w:r w:rsidRPr="008E214B">
              <w:rPr>
                <w:lang w:val="es-MX" w:bidi="es-MX"/>
              </w:rPr>
              <w:instrText xml:space="preserve"> "" </w:instrText>
            </w:r>
            <w:r w:rsidRPr="008E214B">
              <w:rPr>
                <w:lang w:val="es-MX" w:bidi="es-MX"/>
              </w:rPr>
              <w:fldChar w:fldCharType="end"/>
            </w:r>
            <w:r w:rsidRPr="008E214B">
              <w:rPr>
                <w:lang w:val="es-MX" w:bidi="es-MX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36" w14:textId="77777777" w:rsidR="00F154D0" w:rsidRPr="008E214B" w:rsidRDefault="00F154D0">
            <w:pPr>
              <w:rPr>
                <w:lang w:val="es-MX"/>
              </w:rPr>
            </w:pPr>
          </w:p>
        </w:tc>
        <w:tc>
          <w:tcPr>
            <w:tcW w:w="346" w:type="dxa"/>
            <w:vAlign w:val="bottom"/>
          </w:tcPr>
          <w:p w14:paraId="030A0F37" w14:textId="2D0E8692" w:rsidR="00F154D0" w:rsidRPr="008E214B" w:rsidRDefault="004562B5">
            <w:pPr>
              <w:pStyle w:val="Fechas"/>
              <w:rPr>
                <w:lang w:val="es-MX"/>
              </w:rPr>
            </w:pPr>
            <w:r w:rsidRPr="008E214B">
              <w:rPr>
                <w:lang w:val="es-MX" w:bidi="es-MX"/>
              </w:rPr>
              <w:fldChar w:fldCharType="begin"/>
            </w:r>
            <w:r w:rsidRPr="008E214B">
              <w:rPr>
                <w:lang w:val="es-MX" w:bidi="es-MX"/>
              </w:rPr>
              <w:instrText xml:space="preserve"> IF </w:instrText>
            </w:r>
            <w:r w:rsidRPr="008E214B">
              <w:rPr>
                <w:lang w:val="es-MX" w:bidi="es-MX"/>
              </w:rPr>
              <w:fldChar w:fldCharType="begin"/>
            </w:r>
            <w:r w:rsidRPr="008E214B">
              <w:rPr>
                <w:lang w:val="es-MX" w:bidi="es-MX"/>
              </w:rPr>
              <w:instrText xml:space="preserve"> DocVariable MonthStart \@ dddd </w:instrText>
            </w:r>
            <w:r w:rsidRPr="008E214B">
              <w:rPr>
                <w:lang w:val="es-MX" w:bidi="es-MX"/>
              </w:rPr>
              <w:fldChar w:fldCharType="separate"/>
            </w:r>
            <w:r w:rsidR="00537AF0" w:rsidRPr="008E214B">
              <w:rPr>
                <w:lang w:val="es-MX" w:bidi="es-MX"/>
              </w:rPr>
              <w:instrText>sábado</w:instrText>
            </w:r>
            <w:r w:rsidRPr="008E214B">
              <w:rPr>
                <w:lang w:val="es-MX" w:bidi="es-MX"/>
              </w:rPr>
              <w:fldChar w:fldCharType="end"/>
            </w:r>
            <w:r w:rsidRPr="008E214B">
              <w:rPr>
                <w:lang w:val="es-MX" w:bidi="es-MX"/>
              </w:rPr>
              <w:instrText xml:space="preserve"> = "</w:instrText>
            </w:r>
            <w:r w:rsidR="00721E84" w:rsidRPr="008E214B">
              <w:rPr>
                <w:lang w:val="es-MX" w:bidi="es-MX"/>
              </w:rPr>
              <w:instrText>jueves</w:instrText>
            </w:r>
            <w:r w:rsidRPr="008E214B">
              <w:rPr>
                <w:lang w:val="es-MX" w:bidi="es-MX"/>
              </w:rPr>
              <w:instrText xml:space="preserve">" 1 </w:instrText>
            </w:r>
            <w:r w:rsidRPr="008E214B">
              <w:rPr>
                <w:lang w:val="es-MX" w:bidi="es-MX"/>
              </w:rPr>
              <w:fldChar w:fldCharType="begin"/>
            </w:r>
            <w:r w:rsidRPr="008E214B">
              <w:rPr>
                <w:lang w:val="es-MX" w:bidi="es-MX"/>
              </w:rPr>
              <w:instrText xml:space="preserve"> IF </w:instrText>
            </w:r>
            <w:r w:rsidRPr="008E214B">
              <w:rPr>
                <w:lang w:val="es-MX" w:bidi="es-MX"/>
              </w:rPr>
              <w:fldChar w:fldCharType="begin"/>
            </w:r>
            <w:r w:rsidRPr="008E214B">
              <w:rPr>
                <w:lang w:val="es-MX" w:bidi="es-MX"/>
              </w:rPr>
              <w:instrText xml:space="preserve"> =F1 </w:instrText>
            </w:r>
            <w:r w:rsidRPr="008E214B">
              <w:rPr>
                <w:lang w:val="es-MX" w:bidi="es-MX"/>
              </w:rPr>
              <w:fldChar w:fldCharType="separate"/>
            </w:r>
            <w:r w:rsidR="00537AF0" w:rsidRPr="008E214B">
              <w:rPr>
                <w:noProof/>
                <w:lang w:val="es-MX" w:bidi="es-MX"/>
              </w:rPr>
              <w:instrText>0</w:instrText>
            </w:r>
            <w:r w:rsidRPr="008E214B">
              <w:rPr>
                <w:lang w:val="es-MX" w:bidi="es-MX"/>
              </w:rPr>
              <w:fldChar w:fldCharType="end"/>
            </w:r>
            <w:r w:rsidRPr="008E214B">
              <w:rPr>
                <w:lang w:val="es-MX" w:bidi="es-MX"/>
              </w:rPr>
              <w:instrText xml:space="preserve"> &lt;&gt; 0 </w:instrText>
            </w:r>
            <w:r w:rsidRPr="008E214B">
              <w:rPr>
                <w:lang w:val="es-MX" w:bidi="es-MX"/>
              </w:rPr>
              <w:fldChar w:fldCharType="begin"/>
            </w:r>
            <w:r w:rsidRPr="008E214B">
              <w:rPr>
                <w:lang w:val="es-MX" w:bidi="es-MX"/>
              </w:rPr>
              <w:instrText xml:space="preserve"> =F1+1 </w:instrText>
            </w:r>
            <w:r w:rsidRPr="008E214B">
              <w:rPr>
                <w:lang w:val="es-MX" w:bidi="es-MX"/>
              </w:rPr>
              <w:fldChar w:fldCharType="separate"/>
            </w:r>
            <w:r w:rsidR="006B5A63" w:rsidRPr="008E214B">
              <w:rPr>
                <w:noProof/>
                <w:lang w:val="es-MX" w:bidi="es-MX"/>
              </w:rPr>
              <w:instrText>3</w:instrText>
            </w:r>
            <w:r w:rsidRPr="008E214B">
              <w:rPr>
                <w:lang w:val="es-MX" w:bidi="es-MX"/>
              </w:rPr>
              <w:fldChar w:fldCharType="end"/>
            </w:r>
            <w:r w:rsidRPr="008E214B">
              <w:rPr>
                <w:lang w:val="es-MX" w:bidi="es-MX"/>
              </w:rPr>
              <w:instrText xml:space="preserve"> "" </w:instrText>
            </w:r>
            <w:r w:rsidRPr="008E214B">
              <w:rPr>
                <w:lang w:val="es-MX" w:bidi="es-MX"/>
              </w:rPr>
              <w:fldChar w:fldCharType="end"/>
            </w:r>
            <w:r w:rsidRPr="008E214B">
              <w:rPr>
                <w:lang w:val="es-MX" w:bidi="es-MX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38" w14:textId="2902C15D" w:rsidR="00F154D0" w:rsidRPr="008E214B" w:rsidRDefault="00F154D0">
            <w:pPr>
              <w:rPr>
                <w:lang w:val="es-MX"/>
              </w:rPr>
            </w:pPr>
          </w:p>
        </w:tc>
        <w:tc>
          <w:tcPr>
            <w:tcW w:w="346" w:type="dxa"/>
            <w:vAlign w:val="bottom"/>
          </w:tcPr>
          <w:p w14:paraId="030A0F39" w14:textId="4103E93E" w:rsidR="00F154D0" w:rsidRPr="008E214B" w:rsidRDefault="004562B5">
            <w:pPr>
              <w:pStyle w:val="Fechas"/>
              <w:rPr>
                <w:lang w:val="es-MX"/>
              </w:rPr>
            </w:pPr>
            <w:r w:rsidRPr="008E214B">
              <w:rPr>
                <w:lang w:val="es-MX" w:bidi="es-MX"/>
              </w:rPr>
              <w:fldChar w:fldCharType="begin"/>
            </w:r>
            <w:r w:rsidRPr="008E214B">
              <w:rPr>
                <w:lang w:val="es-MX" w:bidi="es-MX"/>
              </w:rPr>
              <w:instrText xml:space="preserve"> IF </w:instrText>
            </w:r>
            <w:r w:rsidRPr="008E214B">
              <w:rPr>
                <w:lang w:val="es-MX" w:bidi="es-MX"/>
              </w:rPr>
              <w:fldChar w:fldCharType="begin"/>
            </w:r>
            <w:r w:rsidRPr="008E214B">
              <w:rPr>
                <w:lang w:val="es-MX" w:bidi="es-MX"/>
              </w:rPr>
              <w:instrText xml:space="preserve"> DocVariable MonthStart \@ dddd </w:instrText>
            </w:r>
            <w:r w:rsidRPr="008E214B">
              <w:rPr>
                <w:lang w:val="es-MX" w:bidi="es-MX"/>
              </w:rPr>
              <w:fldChar w:fldCharType="separate"/>
            </w:r>
            <w:r w:rsidR="00537AF0" w:rsidRPr="008E214B">
              <w:rPr>
                <w:lang w:val="es-MX" w:bidi="es-MX"/>
              </w:rPr>
              <w:instrText>sábado</w:instrText>
            </w:r>
            <w:r w:rsidRPr="008E214B">
              <w:rPr>
                <w:lang w:val="es-MX" w:bidi="es-MX"/>
              </w:rPr>
              <w:fldChar w:fldCharType="end"/>
            </w:r>
            <w:r w:rsidRPr="008E214B">
              <w:rPr>
                <w:lang w:val="es-MX" w:bidi="es-MX"/>
              </w:rPr>
              <w:instrText>= "</w:instrText>
            </w:r>
            <w:r w:rsidR="00721E84" w:rsidRPr="008E214B">
              <w:rPr>
                <w:lang w:val="es-MX" w:bidi="es-MX"/>
              </w:rPr>
              <w:instrText>viernes</w:instrText>
            </w:r>
            <w:r w:rsidRPr="008E214B">
              <w:rPr>
                <w:lang w:val="es-MX" w:bidi="es-MX"/>
              </w:rPr>
              <w:instrText xml:space="preserve">" 1 </w:instrText>
            </w:r>
            <w:r w:rsidRPr="008E214B">
              <w:rPr>
                <w:lang w:val="es-MX" w:bidi="es-MX"/>
              </w:rPr>
              <w:fldChar w:fldCharType="begin"/>
            </w:r>
            <w:r w:rsidRPr="008E214B">
              <w:rPr>
                <w:lang w:val="es-MX" w:bidi="es-MX"/>
              </w:rPr>
              <w:instrText xml:space="preserve"> IF </w:instrText>
            </w:r>
            <w:r w:rsidRPr="008E214B">
              <w:rPr>
                <w:lang w:val="es-MX" w:bidi="es-MX"/>
              </w:rPr>
              <w:fldChar w:fldCharType="begin"/>
            </w:r>
            <w:r w:rsidRPr="008E214B">
              <w:rPr>
                <w:lang w:val="es-MX" w:bidi="es-MX"/>
              </w:rPr>
              <w:instrText xml:space="preserve"> =H1 </w:instrText>
            </w:r>
            <w:r w:rsidRPr="008E214B">
              <w:rPr>
                <w:lang w:val="es-MX" w:bidi="es-MX"/>
              </w:rPr>
              <w:fldChar w:fldCharType="separate"/>
            </w:r>
            <w:r w:rsidR="00537AF0" w:rsidRPr="008E214B">
              <w:rPr>
                <w:noProof/>
                <w:lang w:val="es-MX" w:bidi="es-MX"/>
              </w:rPr>
              <w:instrText>0</w:instrText>
            </w:r>
            <w:r w:rsidRPr="008E214B">
              <w:rPr>
                <w:lang w:val="es-MX" w:bidi="es-MX"/>
              </w:rPr>
              <w:fldChar w:fldCharType="end"/>
            </w:r>
            <w:r w:rsidRPr="008E214B">
              <w:rPr>
                <w:lang w:val="es-MX" w:bidi="es-MX"/>
              </w:rPr>
              <w:instrText xml:space="preserve"> &lt;&gt; 0 </w:instrText>
            </w:r>
            <w:r w:rsidRPr="008E214B">
              <w:rPr>
                <w:lang w:val="es-MX" w:bidi="es-MX"/>
              </w:rPr>
              <w:fldChar w:fldCharType="begin"/>
            </w:r>
            <w:r w:rsidRPr="008E214B">
              <w:rPr>
                <w:lang w:val="es-MX" w:bidi="es-MX"/>
              </w:rPr>
              <w:instrText xml:space="preserve"> =H1+1 </w:instrText>
            </w:r>
            <w:r w:rsidRPr="008E214B">
              <w:rPr>
                <w:lang w:val="es-MX" w:bidi="es-MX"/>
              </w:rPr>
              <w:fldChar w:fldCharType="separate"/>
            </w:r>
            <w:r w:rsidR="006B5A63" w:rsidRPr="008E214B">
              <w:rPr>
                <w:noProof/>
                <w:lang w:val="es-MX" w:bidi="es-MX"/>
              </w:rPr>
              <w:instrText>4</w:instrText>
            </w:r>
            <w:r w:rsidRPr="008E214B">
              <w:rPr>
                <w:lang w:val="es-MX" w:bidi="es-MX"/>
              </w:rPr>
              <w:fldChar w:fldCharType="end"/>
            </w:r>
            <w:r w:rsidRPr="008E214B">
              <w:rPr>
                <w:lang w:val="es-MX" w:bidi="es-MX"/>
              </w:rPr>
              <w:instrText xml:space="preserve"> "" </w:instrText>
            </w:r>
            <w:r w:rsidRPr="008E214B">
              <w:rPr>
                <w:lang w:val="es-MX" w:bidi="es-MX"/>
              </w:rPr>
              <w:fldChar w:fldCharType="end"/>
            </w:r>
            <w:r w:rsidRPr="008E214B">
              <w:rPr>
                <w:lang w:val="es-MX" w:bidi="es-MX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3A" w14:textId="77777777" w:rsidR="00F154D0" w:rsidRPr="008E214B" w:rsidRDefault="00F154D0">
            <w:pPr>
              <w:rPr>
                <w:lang w:val="es-MX"/>
              </w:rPr>
            </w:pPr>
          </w:p>
        </w:tc>
        <w:tc>
          <w:tcPr>
            <w:tcW w:w="346" w:type="dxa"/>
            <w:vAlign w:val="bottom"/>
          </w:tcPr>
          <w:p w14:paraId="030A0F3B" w14:textId="07AE7FC3" w:rsidR="00F154D0" w:rsidRPr="008E214B" w:rsidRDefault="004562B5">
            <w:pPr>
              <w:pStyle w:val="Fechas"/>
              <w:rPr>
                <w:lang w:val="es-MX"/>
              </w:rPr>
            </w:pPr>
            <w:r w:rsidRPr="008E214B">
              <w:rPr>
                <w:lang w:val="es-MX" w:bidi="es-MX"/>
              </w:rPr>
              <w:fldChar w:fldCharType="begin"/>
            </w:r>
            <w:r w:rsidRPr="008E214B">
              <w:rPr>
                <w:lang w:val="es-MX" w:bidi="es-MX"/>
              </w:rPr>
              <w:instrText xml:space="preserve"> IF </w:instrText>
            </w:r>
            <w:r w:rsidRPr="008E214B">
              <w:rPr>
                <w:lang w:val="es-MX" w:bidi="es-MX"/>
              </w:rPr>
              <w:fldChar w:fldCharType="begin"/>
            </w:r>
            <w:r w:rsidRPr="008E214B">
              <w:rPr>
                <w:lang w:val="es-MX" w:bidi="es-MX"/>
              </w:rPr>
              <w:instrText xml:space="preserve"> DocVariable MonthStart \@ dddd </w:instrText>
            </w:r>
            <w:r w:rsidRPr="008E214B">
              <w:rPr>
                <w:lang w:val="es-MX" w:bidi="es-MX"/>
              </w:rPr>
              <w:fldChar w:fldCharType="separate"/>
            </w:r>
            <w:r w:rsidR="00537AF0" w:rsidRPr="008E214B">
              <w:rPr>
                <w:lang w:val="es-MX" w:bidi="es-MX"/>
              </w:rPr>
              <w:instrText>sábado</w:instrText>
            </w:r>
            <w:r w:rsidRPr="008E214B">
              <w:rPr>
                <w:lang w:val="es-MX" w:bidi="es-MX"/>
              </w:rPr>
              <w:fldChar w:fldCharType="end"/>
            </w:r>
            <w:r w:rsidRPr="008E214B">
              <w:rPr>
                <w:lang w:val="es-MX" w:bidi="es-MX"/>
              </w:rPr>
              <w:instrText xml:space="preserve"> = "</w:instrText>
            </w:r>
            <w:r w:rsidR="00721E84" w:rsidRPr="008E214B">
              <w:rPr>
                <w:lang w:val="es-MX" w:bidi="es-MX"/>
              </w:rPr>
              <w:instrText>sábado</w:instrText>
            </w:r>
            <w:r w:rsidRPr="008E214B">
              <w:rPr>
                <w:lang w:val="es-MX" w:bidi="es-MX"/>
              </w:rPr>
              <w:instrText xml:space="preserve">" 1 </w:instrText>
            </w:r>
            <w:r w:rsidRPr="008E214B">
              <w:rPr>
                <w:lang w:val="es-MX" w:bidi="es-MX"/>
              </w:rPr>
              <w:fldChar w:fldCharType="begin"/>
            </w:r>
            <w:r w:rsidRPr="008E214B">
              <w:rPr>
                <w:lang w:val="es-MX" w:bidi="es-MX"/>
              </w:rPr>
              <w:instrText xml:space="preserve"> IF </w:instrText>
            </w:r>
            <w:r w:rsidRPr="008E214B">
              <w:rPr>
                <w:lang w:val="es-MX" w:bidi="es-MX"/>
              </w:rPr>
              <w:fldChar w:fldCharType="begin"/>
            </w:r>
            <w:r w:rsidRPr="008E214B">
              <w:rPr>
                <w:lang w:val="es-MX" w:bidi="es-MX"/>
              </w:rPr>
              <w:instrText xml:space="preserve"> =J1 </w:instrText>
            </w:r>
            <w:r w:rsidRPr="008E214B">
              <w:rPr>
                <w:lang w:val="es-MX" w:bidi="es-MX"/>
              </w:rPr>
              <w:fldChar w:fldCharType="separate"/>
            </w:r>
            <w:r w:rsidR="00721E84" w:rsidRPr="008E214B">
              <w:rPr>
                <w:noProof/>
                <w:lang w:val="es-MX" w:bidi="es-MX"/>
              </w:rPr>
              <w:instrText>0</w:instrText>
            </w:r>
            <w:r w:rsidRPr="008E214B">
              <w:rPr>
                <w:lang w:val="es-MX" w:bidi="es-MX"/>
              </w:rPr>
              <w:fldChar w:fldCharType="end"/>
            </w:r>
            <w:r w:rsidRPr="008E214B">
              <w:rPr>
                <w:lang w:val="es-MX" w:bidi="es-MX"/>
              </w:rPr>
              <w:instrText xml:space="preserve"> &lt;&gt; 0 </w:instrText>
            </w:r>
            <w:r w:rsidRPr="008E214B">
              <w:rPr>
                <w:lang w:val="es-MX" w:bidi="es-MX"/>
              </w:rPr>
              <w:fldChar w:fldCharType="begin"/>
            </w:r>
            <w:r w:rsidRPr="008E214B">
              <w:rPr>
                <w:lang w:val="es-MX" w:bidi="es-MX"/>
              </w:rPr>
              <w:instrText xml:space="preserve"> =J1+1 </w:instrText>
            </w:r>
            <w:r w:rsidRPr="008E214B">
              <w:rPr>
                <w:lang w:val="es-MX" w:bidi="es-MX"/>
              </w:rPr>
              <w:fldChar w:fldCharType="separate"/>
            </w:r>
            <w:r w:rsidR="006B5A63" w:rsidRPr="008E214B">
              <w:rPr>
                <w:noProof/>
                <w:lang w:val="es-MX" w:bidi="es-MX"/>
              </w:rPr>
              <w:instrText>5</w:instrText>
            </w:r>
            <w:r w:rsidRPr="008E214B">
              <w:rPr>
                <w:lang w:val="es-MX" w:bidi="es-MX"/>
              </w:rPr>
              <w:fldChar w:fldCharType="end"/>
            </w:r>
            <w:r w:rsidRPr="008E214B">
              <w:rPr>
                <w:lang w:val="es-MX" w:bidi="es-MX"/>
              </w:rPr>
              <w:instrText xml:space="preserve"> "" </w:instrText>
            </w:r>
            <w:r w:rsidRPr="008E214B">
              <w:rPr>
                <w:lang w:val="es-MX" w:bidi="es-MX"/>
              </w:rPr>
              <w:fldChar w:fldCharType="end"/>
            </w:r>
            <w:r w:rsidR="00537AF0" w:rsidRPr="008E214B">
              <w:rPr>
                <w:lang w:val="es-MX" w:bidi="es-MX"/>
              </w:rPr>
              <w:fldChar w:fldCharType="separate"/>
            </w:r>
            <w:r w:rsidR="00537AF0" w:rsidRPr="008E214B">
              <w:rPr>
                <w:noProof/>
                <w:lang w:val="es-MX" w:bidi="es-MX"/>
              </w:rPr>
              <w:t>1</w:t>
            </w:r>
            <w:r w:rsidRPr="008E214B">
              <w:rPr>
                <w:lang w:val="es-MX" w:bidi="es-MX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3C" w14:textId="77777777" w:rsidR="00F154D0" w:rsidRPr="008E214B" w:rsidRDefault="00F154D0">
            <w:pPr>
              <w:rPr>
                <w:lang w:val="es-MX"/>
              </w:rPr>
            </w:pPr>
          </w:p>
        </w:tc>
        <w:tc>
          <w:tcPr>
            <w:tcW w:w="346" w:type="dxa"/>
            <w:vAlign w:val="bottom"/>
          </w:tcPr>
          <w:p w14:paraId="030A0F3D" w14:textId="06D8C4AE" w:rsidR="00F154D0" w:rsidRPr="008E214B" w:rsidRDefault="004562B5">
            <w:pPr>
              <w:pStyle w:val="Fechas"/>
              <w:rPr>
                <w:lang w:val="es-MX"/>
              </w:rPr>
            </w:pPr>
            <w:r w:rsidRPr="008E214B">
              <w:rPr>
                <w:lang w:val="es-MX" w:bidi="es-MX"/>
              </w:rPr>
              <w:fldChar w:fldCharType="begin"/>
            </w:r>
            <w:r w:rsidRPr="008E214B">
              <w:rPr>
                <w:lang w:val="es-MX" w:bidi="es-MX"/>
              </w:rPr>
              <w:instrText xml:space="preserve"> IF </w:instrText>
            </w:r>
            <w:r w:rsidRPr="008E214B">
              <w:rPr>
                <w:lang w:val="es-MX" w:bidi="es-MX"/>
              </w:rPr>
              <w:fldChar w:fldCharType="begin"/>
            </w:r>
            <w:r w:rsidRPr="008E214B">
              <w:rPr>
                <w:lang w:val="es-MX" w:bidi="es-MX"/>
              </w:rPr>
              <w:instrText xml:space="preserve"> DocVariable MonthStart \@ dddd </w:instrText>
            </w:r>
            <w:r w:rsidRPr="008E214B">
              <w:rPr>
                <w:lang w:val="es-MX" w:bidi="es-MX"/>
              </w:rPr>
              <w:fldChar w:fldCharType="separate"/>
            </w:r>
            <w:r w:rsidR="00537AF0" w:rsidRPr="008E214B">
              <w:rPr>
                <w:lang w:val="es-MX" w:bidi="es-MX"/>
              </w:rPr>
              <w:instrText>sábado</w:instrText>
            </w:r>
            <w:r w:rsidRPr="008E214B">
              <w:rPr>
                <w:lang w:val="es-MX" w:bidi="es-MX"/>
              </w:rPr>
              <w:fldChar w:fldCharType="end"/>
            </w:r>
            <w:r w:rsidRPr="008E214B">
              <w:rPr>
                <w:lang w:val="es-MX" w:bidi="es-MX"/>
              </w:rPr>
              <w:instrText xml:space="preserve"> = "</w:instrText>
            </w:r>
            <w:r w:rsidR="00721E84" w:rsidRPr="008E214B">
              <w:rPr>
                <w:lang w:val="es-MX" w:bidi="es-MX"/>
              </w:rPr>
              <w:instrText>domingo</w:instrText>
            </w:r>
            <w:r w:rsidRPr="008E214B">
              <w:rPr>
                <w:lang w:val="es-MX" w:bidi="es-MX"/>
              </w:rPr>
              <w:instrText xml:space="preserve">" 1 </w:instrText>
            </w:r>
            <w:r w:rsidRPr="008E214B">
              <w:rPr>
                <w:lang w:val="es-MX" w:bidi="es-MX"/>
              </w:rPr>
              <w:fldChar w:fldCharType="begin"/>
            </w:r>
            <w:r w:rsidRPr="008E214B">
              <w:rPr>
                <w:lang w:val="es-MX" w:bidi="es-MX"/>
              </w:rPr>
              <w:instrText xml:space="preserve"> IF </w:instrText>
            </w:r>
            <w:r w:rsidRPr="008E214B">
              <w:rPr>
                <w:lang w:val="es-MX" w:bidi="es-MX"/>
              </w:rPr>
              <w:fldChar w:fldCharType="begin"/>
            </w:r>
            <w:r w:rsidRPr="008E214B">
              <w:rPr>
                <w:lang w:val="es-MX" w:bidi="es-MX"/>
              </w:rPr>
              <w:instrText xml:space="preserve"> =L1 </w:instrText>
            </w:r>
            <w:r w:rsidRPr="008E214B">
              <w:rPr>
                <w:lang w:val="es-MX" w:bidi="es-MX"/>
              </w:rPr>
              <w:fldChar w:fldCharType="separate"/>
            </w:r>
            <w:r w:rsidR="00537AF0" w:rsidRPr="008E214B">
              <w:rPr>
                <w:noProof/>
                <w:lang w:val="es-MX" w:bidi="es-MX"/>
              </w:rPr>
              <w:instrText>1</w:instrText>
            </w:r>
            <w:r w:rsidRPr="008E214B">
              <w:rPr>
                <w:lang w:val="es-MX" w:bidi="es-MX"/>
              </w:rPr>
              <w:fldChar w:fldCharType="end"/>
            </w:r>
            <w:r w:rsidRPr="008E214B">
              <w:rPr>
                <w:lang w:val="es-MX" w:bidi="es-MX"/>
              </w:rPr>
              <w:instrText xml:space="preserve"> &lt;&gt; 0 </w:instrText>
            </w:r>
            <w:r w:rsidRPr="008E214B">
              <w:rPr>
                <w:lang w:val="es-MX" w:bidi="es-MX"/>
              </w:rPr>
              <w:fldChar w:fldCharType="begin"/>
            </w:r>
            <w:r w:rsidRPr="008E214B">
              <w:rPr>
                <w:lang w:val="es-MX" w:bidi="es-MX"/>
              </w:rPr>
              <w:instrText xml:space="preserve"> =L1+1 </w:instrText>
            </w:r>
            <w:r w:rsidRPr="008E214B">
              <w:rPr>
                <w:lang w:val="es-MX" w:bidi="es-MX"/>
              </w:rPr>
              <w:fldChar w:fldCharType="separate"/>
            </w:r>
            <w:r w:rsidR="00537AF0" w:rsidRPr="008E214B">
              <w:rPr>
                <w:noProof/>
                <w:lang w:val="es-MX" w:bidi="es-MX"/>
              </w:rPr>
              <w:instrText>2</w:instrText>
            </w:r>
            <w:r w:rsidRPr="008E214B">
              <w:rPr>
                <w:lang w:val="es-MX" w:bidi="es-MX"/>
              </w:rPr>
              <w:fldChar w:fldCharType="end"/>
            </w:r>
            <w:r w:rsidRPr="008E214B">
              <w:rPr>
                <w:lang w:val="es-MX" w:bidi="es-MX"/>
              </w:rPr>
              <w:instrText xml:space="preserve"> "" </w:instrText>
            </w:r>
            <w:r w:rsidR="00537AF0" w:rsidRPr="008E214B">
              <w:rPr>
                <w:lang w:val="es-MX" w:bidi="es-MX"/>
              </w:rPr>
              <w:fldChar w:fldCharType="separate"/>
            </w:r>
            <w:r w:rsidR="00537AF0" w:rsidRPr="008E214B">
              <w:rPr>
                <w:noProof/>
                <w:lang w:val="es-MX" w:bidi="es-MX"/>
              </w:rPr>
              <w:instrText>2</w:instrText>
            </w:r>
            <w:r w:rsidRPr="008E214B">
              <w:rPr>
                <w:lang w:val="es-MX" w:bidi="es-MX"/>
              </w:rPr>
              <w:fldChar w:fldCharType="end"/>
            </w:r>
            <w:r w:rsidR="00537AF0" w:rsidRPr="008E214B">
              <w:rPr>
                <w:lang w:val="es-MX" w:bidi="es-MX"/>
              </w:rPr>
              <w:fldChar w:fldCharType="separate"/>
            </w:r>
            <w:r w:rsidR="00537AF0" w:rsidRPr="008E214B">
              <w:rPr>
                <w:noProof/>
                <w:lang w:val="es-MX" w:bidi="es-MX"/>
              </w:rPr>
              <w:t>2</w:t>
            </w:r>
            <w:r w:rsidRPr="008E214B">
              <w:rPr>
                <w:lang w:val="es-MX" w:bidi="es-MX"/>
              </w:rPr>
              <w:fldChar w:fldCharType="end"/>
            </w:r>
          </w:p>
        </w:tc>
      </w:tr>
      <w:tr w:rsidR="00F154D0" w:rsidRPr="008E214B" w14:paraId="030A0F4D" w14:textId="77777777" w:rsidTr="00537AF0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030A0F3F" w14:textId="77777777" w:rsidR="00F154D0" w:rsidRPr="008E214B" w:rsidRDefault="00F154D0">
            <w:pPr>
              <w:rPr>
                <w:lang w:val="es-MX"/>
              </w:rPr>
            </w:pPr>
          </w:p>
        </w:tc>
        <w:tc>
          <w:tcPr>
            <w:tcW w:w="346" w:type="dxa"/>
            <w:vAlign w:val="bottom"/>
          </w:tcPr>
          <w:p w14:paraId="030A0F40" w14:textId="5E05A96D" w:rsidR="00F154D0" w:rsidRPr="008E214B" w:rsidRDefault="004562B5">
            <w:pPr>
              <w:pStyle w:val="Fechas"/>
              <w:rPr>
                <w:lang w:val="es-MX"/>
              </w:rPr>
            </w:pPr>
            <w:r w:rsidRPr="008E214B">
              <w:rPr>
                <w:lang w:val="es-MX" w:bidi="es-MX"/>
              </w:rPr>
              <w:fldChar w:fldCharType="begin"/>
            </w:r>
            <w:r w:rsidRPr="008E214B">
              <w:rPr>
                <w:lang w:val="es-MX" w:bidi="es-MX"/>
              </w:rPr>
              <w:instrText xml:space="preserve"> =N1+1 </w:instrText>
            </w:r>
            <w:r w:rsidRPr="008E214B">
              <w:rPr>
                <w:lang w:val="es-MX" w:bidi="es-MX"/>
              </w:rPr>
              <w:fldChar w:fldCharType="separate"/>
            </w:r>
            <w:r w:rsidR="00537AF0" w:rsidRPr="008E214B">
              <w:rPr>
                <w:noProof/>
                <w:lang w:val="es-MX" w:bidi="es-MX"/>
              </w:rPr>
              <w:t>3</w:t>
            </w:r>
            <w:r w:rsidRPr="008E214B">
              <w:rPr>
                <w:lang w:val="es-MX" w:bidi="es-MX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41" w14:textId="77777777" w:rsidR="00F154D0" w:rsidRPr="008E214B" w:rsidRDefault="00F154D0">
            <w:pPr>
              <w:rPr>
                <w:lang w:val="es-MX"/>
              </w:rPr>
            </w:pPr>
          </w:p>
        </w:tc>
        <w:tc>
          <w:tcPr>
            <w:tcW w:w="346" w:type="dxa"/>
            <w:vAlign w:val="bottom"/>
          </w:tcPr>
          <w:p w14:paraId="030A0F42" w14:textId="65A287E9" w:rsidR="00F154D0" w:rsidRPr="008E214B" w:rsidRDefault="004562B5">
            <w:pPr>
              <w:pStyle w:val="Fechas"/>
              <w:rPr>
                <w:lang w:val="es-MX"/>
              </w:rPr>
            </w:pPr>
            <w:r w:rsidRPr="008E214B">
              <w:rPr>
                <w:lang w:val="es-MX" w:bidi="es-MX"/>
              </w:rPr>
              <w:fldChar w:fldCharType="begin"/>
            </w:r>
            <w:r w:rsidRPr="008E214B">
              <w:rPr>
                <w:lang w:val="es-MX" w:bidi="es-MX"/>
              </w:rPr>
              <w:instrText xml:space="preserve"> =B2+1 </w:instrText>
            </w:r>
            <w:r w:rsidRPr="008E214B">
              <w:rPr>
                <w:lang w:val="es-MX" w:bidi="es-MX"/>
              </w:rPr>
              <w:fldChar w:fldCharType="separate"/>
            </w:r>
            <w:r w:rsidR="00537AF0" w:rsidRPr="008E214B">
              <w:rPr>
                <w:noProof/>
                <w:lang w:val="es-MX" w:bidi="es-MX"/>
              </w:rPr>
              <w:t>4</w:t>
            </w:r>
            <w:r w:rsidRPr="008E214B">
              <w:rPr>
                <w:lang w:val="es-MX" w:bidi="es-MX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43" w14:textId="77777777" w:rsidR="00F154D0" w:rsidRPr="008E214B" w:rsidRDefault="00F154D0">
            <w:pPr>
              <w:rPr>
                <w:lang w:val="es-MX"/>
              </w:rPr>
            </w:pPr>
          </w:p>
        </w:tc>
        <w:tc>
          <w:tcPr>
            <w:tcW w:w="346" w:type="dxa"/>
            <w:vAlign w:val="bottom"/>
          </w:tcPr>
          <w:p w14:paraId="030A0F44" w14:textId="1A3C8728" w:rsidR="00F154D0" w:rsidRPr="008E214B" w:rsidRDefault="004562B5">
            <w:pPr>
              <w:pStyle w:val="Fechas"/>
              <w:rPr>
                <w:lang w:val="es-MX"/>
              </w:rPr>
            </w:pPr>
            <w:r w:rsidRPr="008E214B">
              <w:rPr>
                <w:lang w:val="es-MX" w:bidi="es-MX"/>
              </w:rPr>
              <w:fldChar w:fldCharType="begin"/>
            </w:r>
            <w:r w:rsidRPr="008E214B">
              <w:rPr>
                <w:lang w:val="es-MX" w:bidi="es-MX"/>
              </w:rPr>
              <w:instrText xml:space="preserve"> =D2+1 </w:instrText>
            </w:r>
            <w:r w:rsidRPr="008E214B">
              <w:rPr>
                <w:lang w:val="es-MX" w:bidi="es-MX"/>
              </w:rPr>
              <w:fldChar w:fldCharType="separate"/>
            </w:r>
            <w:r w:rsidR="00537AF0" w:rsidRPr="008E214B">
              <w:rPr>
                <w:noProof/>
                <w:lang w:val="es-MX" w:bidi="es-MX"/>
              </w:rPr>
              <w:t>5</w:t>
            </w:r>
            <w:r w:rsidRPr="008E214B">
              <w:rPr>
                <w:lang w:val="es-MX" w:bidi="es-MX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45" w14:textId="69C2BE90" w:rsidR="00F154D0" w:rsidRPr="008E214B" w:rsidRDefault="00F154D0">
            <w:pPr>
              <w:rPr>
                <w:lang w:val="es-MX"/>
              </w:rPr>
            </w:pPr>
          </w:p>
        </w:tc>
        <w:tc>
          <w:tcPr>
            <w:tcW w:w="346" w:type="dxa"/>
            <w:vAlign w:val="bottom"/>
          </w:tcPr>
          <w:p w14:paraId="030A0F46" w14:textId="3960A84E" w:rsidR="00F154D0" w:rsidRPr="008E214B" w:rsidRDefault="004562B5">
            <w:pPr>
              <w:pStyle w:val="Fechas"/>
              <w:rPr>
                <w:lang w:val="es-MX"/>
              </w:rPr>
            </w:pPr>
            <w:r w:rsidRPr="008E214B">
              <w:rPr>
                <w:lang w:val="es-MX" w:bidi="es-MX"/>
              </w:rPr>
              <w:fldChar w:fldCharType="begin"/>
            </w:r>
            <w:r w:rsidRPr="008E214B">
              <w:rPr>
                <w:lang w:val="es-MX" w:bidi="es-MX"/>
              </w:rPr>
              <w:instrText xml:space="preserve"> =F2+1 </w:instrText>
            </w:r>
            <w:r w:rsidRPr="008E214B">
              <w:rPr>
                <w:lang w:val="es-MX" w:bidi="es-MX"/>
              </w:rPr>
              <w:fldChar w:fldCharType="separate"/>
            </w:r>
            <w:r w:rsidR="00537AF0" w:rsidRPr="008E214B">
              <w:rPr>
                <w:noProof/>
                <w:lang w:val="es-MX" w:bidi="es-MX"/>
              </w:rPr>
              <w:t>6</w:t>
            </w:r>
            <w:r w:rsidRPr="008E214B">
              <w:rPr>
                <w:lang w:val="es-MX" w:bidi="es-MX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47" w14:textId="77777777" w:rsidR="00F154D0" w:rsidRPr="008E214B" w:rsidRDefault="00F154D0">
            <w:pPr>
              <w:rPr>
                <w:lang w:val="es-MX"/>
              </w:rPr>
            </w:pPr>
          </w:p>
        </w:tc>
        <w:tc>
          <w:tcPr>
            <w:tcW w:w="346" w:type="dxa"/>
            <w:vAlign w:val="bottom"/>
          </w:tcPr>
          <w:p w14:paraId="030A0F48" w14:textId="56E74B38" w:rsidR="00F154D0" w:rsidRPr="008E214B" w:rsidRDefault="004562B5">
            <w:pPr>
              <w:pStyle w:val="Fechas"/>
              <w:rPr>
                <w:lang w:val="es-MX"/>
              </w:rPr>
            </w:pPr>
            <w:r w:rsidRPr="008E214B">
              <w:rPr>
                <w:lang w:val="es-MX" w:bidi="es-MX"/>
              </w:rPr>
              <w:fldChar w:fldCharType="begin"/>
            </w:r>
            <w:r w:rsidRPr="008E214B">
              <w:rPr>
                <w:lang w:val="es-MX" w:bidi="es-MX"/>
              </w:rPr>
              <w:instrText xml:space="preserve"> =H2+1 </w:instrText>
            </w:r>
            <w:r w:rsidRPr="008E214B">
              <w:rPr>
                <w:lang w:val="es-MX" w:bidi="es-MX"/>
              </w:rPr>
              <w:fldChar w:fldCharType="separate"/>
            </w:r>
            <w:r w:rsidR="00537AF0" w:rsidRPr="008E214B">
              <w:rPr>
                <w:noProof/>
                <w:lang w:val="es-MX" w:bidi="es-MX"/>
              </w:rPr>
              <w:t>7</w:t>
            </w:r>
            <w:r w:rsidRPr="008E214B">
              <w:rPr>
                <w:lang w:val="es-MX" w:bidi="es-MX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49" w14:textId="77777777" w:rsidR="00F154D0" w:rsidRPr="008E214B" w:rsidRDefault="00F154D0">
            <w:pPr>
              <w:rPr>
                <w:lang w:val="es-MX"/>
              </w:rPr>
            </w:pPr>
          </w:p>
        </w:tc>
        <w:tc>
          <w:tcPr>
            <w:tcW w:w="346" w:type="dxa"/>
            <w:vAlign w:val="bottom"/>
          </w:tcPr>
          <w:p w14:paraId="030A0F4A" w14:textId="0D8D9384" w:rsidR="00F154D0" w:rsidRPr="008E214B" w:rsidRDefault="004562B5">
            <w:pPr>
              <w:pStyle w:val="Fechas"/>
              <w:rPr>
                <w:lang w:val="es-MX"/>
              </w:rPr>
            </w:pPr>
            <w:r w:rsidRPr="008E214B">
              <w:rPr>
                <w:lang w:val="es-MX" w:bidi="es-MX"/>
              </w:rPr>
              <w:fldChar w:fldCharType="begin"/>
            </w:r>
            <w:r w:rsidRPr="008E214B">
              <w:rPr>
                <w:lang w:val="es-MX" w:bidi="es-MX"/>
              </w:rPr>
              <w:instrText xml:space="preserve"> =J2+1 </w:instrText>
            </w:r>
            <w:r w:rsidRPr="008E214B">
              <w:rPr>
                <w:lang w:val="es-MX" w:bidi="es-MX"/>
              </w:rPr>
              <w:fldChar w:fldCharType="separate"/>
            </w:r>
            <w:r w:rsidR="00537AF0" w:rsidRPr="008E214B">
              <w:rPr>
                <w:noProof/>
                <w:lang w:val="es-MX" w:bidi="es-MX"/>
              </w:rPr>
              <w:t>8</w:t>
            </w:r>
            <w:r w:rsidRPr="008E214B">
              <w:rPr>
                <w:lang w:val="es-MX" w:bidi="es-MX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4B" w14:textId="77777777" w:rsidR="00F154D0" w:rsidRPr="008E214B" w:rsidRDefault="00F154D0">
            <w:pPr>
              <w:rPr>
                <w:lang w:val="es-MX"/>
              </w:rPr>
            </w:pPr>
          </w:p>
        </w:tc>
        <w:tc>
          <w:tcPr>
            <w:tcW w:w="346" w:type="dxa"/>
            <w:vAlign w:val="bottom"/>
          </w:tcPr>
          <w:p w14:paraId="030A0F4C" w14:textId="1DF2A91D" w:rsidR="00F154D0" w:rsidRPr="008E214B" w:rsidRDefault="004562B5">
            <w:pPr>
              <w:pStyle w:val="Fechas"/>
              <w:rPr>
                <w:lang w:val="es-MX"/>
              </w:rPr>
            </w:pPr>
            <w:r w:rsidRPr="008E214B">
              <w:rPr>
                <w:lang w:val="es-MX" w:bidi="es-MX"/>
              </w:rPr>
              <w:fldChar w:fldCharType="begin"/>
            </w:r>
            <w:r w:rsidRPr="008E214B">
              <w:rPr>
                <w:lang w:val="es-MX" w:bidi="es-MX"/>
              </w:rPr>
              <w:instrText xml:space="preserve"> =L2+1 </w:instrText>
            </w:r>
            <w:r w:rsidRPr="008E214B">
              <w:rPr>
                <w:lang w:val="es-MX" w:bidi="es-MX"/>
              </w:rPr>
              <w:fldChar w:fldCharType="separate"/>
            </w:r>
            <w:r w:rsidR="00537AF0" w:rsidRPr="008E214B">
              <w:rPr>
                <w:noProof/>
                <w:lang w:val="es-MX" w:bidi="es-MX"/>
              </w:rPr>
              <w:t>9</w:t>
            </w:r>
            <w:r w:rsidRPr="008E214B">
              <w:rPr>
                <w:lang w:val="es-MX" w:bidi="es-MX"/>
              </w:rPr>
              <w:fldChar w:fldCharType="end"/>
            </w:r>
          </w:p>
        </w:tc>
      </w:tr>
      <w:tr w:rsidR="00F154D0" w:rsidRPr="008E214B" w14:paraId="030A0F5C" w14:textId="77777777" w:rsidTr="00537AF0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030A0F4E" w14:textId="77777777" w:rsidR="00F154D0" w:rsidRPr="008E214B" w:rsidRDefault="00F154D0">
            <w:pPr>
              <w:rPr>
                <w:lang w:val="es-MX"/>
              </w:rPr>
            </w:pPr>
          </w:p>
        </w:tc>
        <w:tc>
          <w:tcPr>
            <w:tcW w:w="346" w:type="dxa"/>
            <w:vAlign w:val="bottom"/>
          </w:tcPr>
          <w:p w14:paraId="030A0F4F" w14:textId="3BED33C2" w:rsidR="00F154D0" w:rsidRPr="008E214B" w:rsidRDefault="004562B5">
            <w:pPr>
              <w:pStyle w:val="Fechas"/>
              <w:rPr>
                <w:lang w:val="es-MX"/>
              </w:rPr>
            </w:pPr>
            <w:r w:rsidRPr="008E214B">
              <w:rPr>
                <w:lang w:val="es-MX" w:bidi="es-MX"/>
              </w:rPr>
              <w:fldChar w:fldCharType="begin"/>
            </w:r>
            <w:r w:rsidRPr="008E214B">
              <w:rPr>
                <w:lang w:val="es-MX" w:bidi="es-MX"/>
              </w:rPr>
              <w:instrText xml:space="preserve"> =N2+1 </w:instrText>
            </w:r>
            <w:r w:rsidRPr="008E214B">
              <w:rPr>
                <w:lang w:val="es-MX" w:bidi="es-MX"/>
              </w:rPr>
              <w:fldChar w:fldCharType="separate"/>
            </w:r>
            <w:r w:rsidR="00537AF0" w:rsidRPr="008E214B">
              <w:rPr>
                <w:noProof/>
                <w:lang w:val="es-MX" w:bidi="es-MX"/>
              </w:rPr>
              <w:t>10</w:t>
            </w:r>
            <w:r w:rsidRPr="008E214B">
              <w:rPr>
                <w:lang w:val="es-MX" w:bidi="es-MX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50" w14:textId="77777777" w:rsidR="00F154D0" w:rsidRPr="008E214B" w:rsidRDefault="00F154D0">
            <w:pPr>
              <w:rPr>
                <w:lang w:val="es-MX"/>
              </w:rPr>
            </w:pPr>
          </w:p>
        </w:tc>
        <w:tc>
          <w:tcPr>
            <w:tcW w:w="346" w:type="dxa"/>
            <w:vAlign w:val="bottom"/>
          </w:tcPr>
          <w:p w14:paraId="030A0F51" w14:textId="6BA1832A" w:rsidR="00F154D0" w:rsidRPr="008E214B" w:rsidRDefault="004562B5">
            <w:pPr>
              <w:pStyle w:val="Fechas"/>
              <w:rPr>
                <w:lang w:val="es-MX"/>
              </w:rPr>
            </w:pPr>
            <w:r w:rsidRPr="008E214B">
              <w:rPr>
                <w:lang w:val="es-MX" w:bidi="es-MX"/>
              </w:rPr>
              <w:fldChar w:fldCharType="begin"/>
            </w:r>
            <w:r w:rsidRPr="008E214B">
              <w:rPr>
                <w:lang w:val="es-MX" w:bidi="es-MX"/>
              </w:rPr>
              <w:instrText xml:space="preserve"> =B3+1 </w:instrText>
            </w:r>
            <w:r w:rsidRPr="008E214B">
              <w:rPr>
                <w:lang w:val="es-MX" w:bidi="es-MX"/>
              </w:rPr>
              <w:fldChar w:fldCharType="separate"/>
            </w:r>
            <w:r w:rsidR="00537AF0" w:rsidRPr="008E214B">
              <w:rPr>
                <w:noProof/>
                <w:lang w:val="es-MX" w:bidi="es-MX"/>
              </w:rPr>
              <w:t>11</w:t>
            </w:r>
            <w:r w:rsidRPr="008E214B">
              <w:rPr>
                <w:lang w:val="es-MX" w:bidi="es-MX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52" w14:textId="35C58954" w:rsidR="00F154D0" w:rsidRPr="008E214B" w:rsidRDefault="00F154D0">
            <w:pPr>
              <w:rPr>
                <w:lang w:val="es-MX"/>
              </w:rPr>
            </w:pPr>
          </w:p>
        </w:tc>
        <w:tc>
          <w:tcPr>
            <w:tcW w:w="346" w:type="dxa"/>
            <w:vAlign w:val="bottom"/>
          </w:tcPr>
          <w:p w14:paraId="030A0F53" w14:textId="45C4B459" w:rsidR="00F154D0" w:rsidRPr="008E214B" w:rsidRDefault="004562B5">
            <w:pPr>
              <w:pStyle w:val="Fechas"/>
              <w:rPr>
                <w:lang w:val="es-MX"/>
              </w:rPr>
            </w:pPr>
            <w:r w:rsidRPr="008E214B">
              <w:rPr>
                <w:lang w:val="es-MX" w:bidi="es-MX"/>
              </w:rPr>
              <w:fldChar w:fldCharType="begin"/>
            </w:r>
            <w:r w:rsidRPr="008E214B">
              <w:rPr>
                <w:lang w:val="es-MX" w:bidi="es-MX"/>
              </w:rPr>
              <w:instrText xml:space="preserve"> =D3+1 </w:instrText>
            </w:r>
            <w:r w:rsidRPr="008E214B">
              <w:rPr>
                <w:lang w:val="es-MX" w:bidi="es-MX"/>
              </w:rPr>
              <w:fldChar w:fldCharType="separate"/>
            </w:r>
            <w:r w:rsidR="00537AF0" w:rsidRPr="008E214B">
              <w:rPr>
                <w:noProof/>
                <w:lang w:val="es-MX" w:bidi="es-MX"/>
              </w:rPr>
              <w:t>12</w:t>
            </w:r>
            <w:r w:rsidRPr="008E214B">
              <w:rPr>
                <w:lang w:val="es-MX" w:bidi="es-MX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54" w14:textId="6F159B43" w:rsidR="00F154D0" w:rsidRPr="008E214B" w:rsidRDefault="00F154D0">
            <w:pPr>
              <w:rPr>
                <w:lang w:val="es-MX"/>
              </w:rPr>
            </w:pPr>
          </w:p>
        </w:tc>
        <w:tc>
          <w:tcPr>
            <w:tcW w:w="346" w:type="dxa"/>
            <w:vAlign w:val="bottom"/>
          </w:tcPr>
          <w:p w14:paraId="030A0F55" w14:textId="2314CD45" w:rsidR="00F154D0" w:rsidRPr="008E214B" w:rsidRDefault="004562B5">
            <w:pPr>
              <w:pStyle w:val="Fechas"/>
              <w:rPr>
                <w:lang w:val="es-MX"/>
              </w:rPr>
            </w:pPr>
            <w:r w:rsidRPr="008E214B">
              <w:rPr>
                <w:lang w:val="es-MX" w:bidi="es-MX"/>
              </w:rPr>
              <w:fldChar w:fldCharType="begin"/>
            </w:r>
            <w:r w:rsidRPr="008E214B">
              <w:rPr>
                <w:lang w:val="es-MX" w:bidi="es-MX"/>
              </w:rPr>
              <w:instrText xml:space="preserve"> =F3+1 </w:instrText>
            </w:r>
            <w:r w:rsidRPr="008E214B">
              <w:rPr>
                <w:lang w:val="es-MX" w:bidi="es-MX"/>
              </w:rPr>
              <w:fldChar w:fldCharType="separate"/>
            </w:r>
            <w:r w:rsidR="00537AF0" w:rsidRPr="008E214B">
              <w:rPr>
                <w:noProof/>
                <w:lang w:val="es-MX" w:bidi="es-MX"/>
              </w:rPr>
              <w:t>13</w:t>
            </w:r>
            <w:r w:rsidRPr="008E214B">
              <w:rPr>
                <w:lang w:val="es-MX" w:bidi="es-MX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56" w14:textId="3BF6CFD1" w:rsidR="00F154D0" w:rsidRPr="008E214B" w:rsidRDefault="00F154D0">
            <w:pPr>
              <w:rPr>
                <w:lang w:val="es-MX"/>
              </w:rPr>
            </w:pPr>
          </w:p>
        </w:tc>
        <w:tc>
          <w:tcPr>
            <w:tcW w:w="346" w:type="dxa"/>
            <w:vAlign w:val="bottom"/>
          </w:tcPr>
          <w:p w14:paraId="030A0F57" w14:textId="3B7E7112" w:rsidR="00F154D0" w:rsidRPr="008E214B" w:rsidRDefault="004562B5">
            <w:pPr>
              <w:pStyle w:val="Fechas"/>
              <w:rPr>
                <w:lang w:val="es-MX"/>
              </w:rPr>
            </w:pPr>
            <w:r w:rsidRPr="008E214B">
              <w:rPr>
                <w:lang w:val="es-MX" w:bidi="es-MX"/>
              </w:rPr>
              <w:fldChar w:fldCharType="begin"/>
            </w:r>
            <w:r w:rsidRPr="008E214B">
              <w:rPr>
                <w:lang w:val="es-MX" w:bidi="es-MX"/>
              </w:rPr>
              <w:instrText xml:space="preserve"> =H3+1 </w:instrText>
            </w:r>
            <w:r w:rsidRPr="008E214B">
              <w:rPr>
                <w:lang w:val="es-MX" w:bidi="es-MX"/>
              </w:rPr>
              <w:fldChar w:fldCharType="separate"/>
            </w:r>
            <w:r w:rsidR="00537AF0" w:rsidRPr="008E214B">
              <w:rPr>
                <w:noProof/>
                <w:lang w:val="es-MX" w:bidi="es-MX"/>
              </w:rPr>
              <w:t>14</w:t>
            </w:r>
            <w:r w:rsidRPr="008E214B">
              <w:rPr>
                <w:lang w:val="es-MX" w:bidi="es-MX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58" w14:textId="77777777" w:rsidR="00F154D0" w:rsidRPr="008E214B" w:rsidRDefault="00F154D0">
            <w:pPr>
              <w:rPr>
                <w:lang w:val="es-MX"/>
              </w:rPr>
            </w:pPr>
          </w:p>
        </w:tc>
        <w:tc>
          <w:tcPr>
            <w:tcW w:w="346" w:type="dxa"/>
            <w:vAlign w:val="bottom"/>
          </w:tcPr>
          <w:p w14:paraId="030A0F59" w14:textId="198E1A55" w:rsidR="00F154D0" w:rsidRPr="008E214B" w:rsidRDefault="004562B5">
            <w:pPr>
              <w:pStyle w:val="Fechas"/>
              <w:rPr>
                <w:lang w:val="es-MX"/>
              </w:rPr>
            </w:pPr>
            <w:r w:rsidRPr="008E214B">
              <w:rPr>
                <w:lang w:val="es-MX" w:bidi="es-MX"/>
              </w:rPr>
              <w:fldChar w:fldCharType="begin"/>
            </w:r>
            <w:r w:rsidRPr="008E214B">
              <w:rPr>
                <w:lang w:val="es-MX" w:bidi="es-MX"/>
              </w:rPr>
              <w:instrText xml:space="preserve"> =J3+1 </w:instrText>
            </w:r>
            <w:r w:rsidRPr="008E214B">
              <w:rPr>
                <w:lang w:val="es-MX" w:bidi="es-MX"/>
              </w:rPr>
              <w:fldChar w:fldCharType="separate"/>
            </w:r>
            <w:r w:rsidR="00537AF0" w:rsidRPr="008E214B">
              <w:rPr>
                <w:noProof/>
                <w:lang w:val="es-MX" w:bidi="es-MX"/>
              </w:rPr>
              <w:t>15</w:t>
            </w:r>
            <w:r w:rsidRPr="008E214B">
              <w:rPr>
                <w:lang w:val="es-MX" w:bidi="es-MX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5A" w14:textId="77777777" w:rsidR="00F154D0" w:rsidRPr="008E214B" w:rsidRDefault="00F154D0">
            <w:pPr>
              <w:rPr>
                <w:lang w:val="es-MX"/>
              </w:rPr>
            </w:pPr>
          </w:p>
        </w:tc>
        <w:tc>
          <w:tcPr>
            <w:tcW w:w="346" w:type="dxa"/>
            <w:vAlign w:val="bottom"/>
          </w:tcPr>
          <w:p w14:paraId="030A0F5B" w14:textId="1B09FFBB" w:rsidR="00F154D0" w:rsidRPr="008E214B" w:rsidRDefault="004562B5">
            <w:pPr>
              <w:pStyle w:val="Fechas"/>
              <w:rPr>
                <w:lang w:val="es-MX"/>
              </w:rPr>
            </w:pPr>
            <w:r w:rsidRPr="008E214B">
              <w:rPr>
                <w:lang w:val="es-MX" w:bidi="es-MX"/>
              </w:rPr>
              <w:fldChar w:fldCharType="begin"/>
            </w:r>
            <w:r w:rsidRPr="008E214B">
              <w:rPr>
                <w:lang w:val="es-MX" w:bidi="es-MX"/>
              </w:rPr>
              <w:instrText xml:space="preserve"> =L3+1 </w:instrText>
            </w:r>
            <w:r w:rsidRPr="008E214B">
              <w:rPr>
                <w:lang w:val="es-MX" w:bidi="es-MX"/>
              </w:rPr>
              <w:fldChar w:fldCharType="separate"/>
            </w:r>
            <w:r w:rsidR="00537AF0" w:rsidRPr="008E214B">
              <w:rPr>
                <w:noProof/>
                <w:lang w:val="es-MX" w:bidi="es-MX"/>
              </w:rPr>
              <w:t>16</w:t>
            </w:r>
            <w:r w:rsidRPr="008E214B">
              <w:rPr>
                <w:lang w:val="es-MX" w:bidi="es-MX"/>
              </w:rPr>
              <w:fldChar w:fldCharType="end"/>
            </w:r>
          </w:p>
        </w:tc>
      </w:tr>
      <w:tr w:rsidR="00F154D0" w:rsidRPr="008E214B" w14:paraId="030A0F6B" w14:textId="77777777" w:rsidTr="00537AF0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030A0F5D" w14:textId="77777777" w:rsidR="00F154D0" w:rsidRPr="008E214B" w:rsidRDefault="00F154D0">
            <w:pPr>
              <w:rPr>
                <w:lang w:val="es-MX"/>
              </w:rPr>
            </w:pPr>
          </w:p>
        </w:tc>
        <w:tc>
          <w:tcPr>
            <w:tcW w:w="346" w:type="dxa"/>
            <w:vAlign w:val="bottom"/>
          </w:tcPr>
          <w:p w14:paraId="030A0F5E" w14:textId="6487D6A3" w:rsidR="00F154D0" w:rsidRPr="008E214B" w:rsidRDefault="004562B5">
            <w:pPr>
              <w:pStyle w:val="Fechas"/>
              <w:rPr>
                <w:lang w:val="es-MX"/>
              </w:rPr>
            </w:pPr>
            <w:r w:rsidRPr="008E214B">
              <w:rPr>
                <w:lang w:val="es-MX" w:bidi="es-MX"/>
              </w:rPr>
              <w:fldChar w:fldCharType="begin"/>
            </w:r>
            <w:r w:rsidRPr="008E214B">
              <w:rPr>
                <w:lang w:val="es-MX" w:bidi="es-MX"/>
              </w:rPr>
              <w:instrText xml:space="preserve"> =N3+1 </w:instrText>
            </w:r>
            <w:r w:rsidRPr="008E214B">
              <w:rPr>
                <w:lang w:val="es-MX" w:bidi="es-MX"/>
              </w:rPr>
              <w:fldChar w:fldCharType="separate"/>
            </w:r>
            <w:r w:rsidR="00537AF0" w:rsidRPr="008E214B">
              <w:rPr>
                <w:noProof/>
                <w:lang w:val="es-MX" w:bidi="es-MX"/>
              </w:rPr>
              <w:t>17</w:t>
            </w:r>
            <w:r w:rsidRPr="008E214B">
              <w:rPr>
                <w:lang w:val="es-MX" w:bidi="es-MX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5F" w14:textId="77777777" w:rsidR="00F154D0" w:rsidRPr="008E214B" w:rsidRDefault="00F154D0">
            <w:pPr>
              <w:rPr>
                <w:lang w:val="es-MX"/>
              </w:rPr>
            </w:pPr>
          </w:p>
        </w:tc>
        <w:tc>
          <w:tcPr>
            <w:tcW w:w="346" w:type="dxa"/>
            <w:vAlign w:val="bottom"/>
          </w:tcPr>
          <w:p w14:paraId="030A0F60" w14:textId="663548CD" w:rsidR="00F154D0" w:rsidRPr="008E214B" w:rsidRDefault="004562B5">
            <w:pPr>
              <w:pStyle w:val="Fechas"/>
              <w:rPr>
                <w:lang w:val="es-MX"/>
              </w:rPr>
            </w:pPr>
            <w:r w:rsidRPr="008E214B">
              <w:rPr>
                <w:lang w:val="es-MX" w:bidi="es-MX"/>
              </w:rPr>
              <w:fldChar w:fldCharType="begin"/>
            </w:r>
            <w:r w:rsidRPr="008E214B">
              <w:rPr>
                <w:lang w:val="es-MX" w:bidi="es-MX"/>
              </w:rPr>
              <w:instrText xml:space="preserve"> =B4+1 </w:instrText>
            </w:r>
            <w:r w:rsidRPr="008E214B">
              <w:rPr>
                <w:lang w:val="es-MX" w:bidi="es-MX"/>
              </w:rPr>
              <w:fldChar w:fldCharType="separate"/>
            </w:r>
            <w:r w:rsidR="00537AF0" w:rsidRPr="008E214B">
              <w:rPr>
                <w:noProof/>
                <w:lang w:val="es-MX" w:bidi="es-MX"/>
              </w:rPr>
              <w:t>18</w:t>
            </w:r>
            <w:r w:rsidRPr="008E214B">
              <w:rPr>
                <w:lang w:val="es-MX" w:bidi="es-MX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61" w14:textId="77777777" w:rsidR="00F154D0" w:rsidRPr="008E214B" w:rsidRDefault="00F154D0">
            <w:pPr>
              <w:rPr>
                <w:lang w:val="es-MX"/>
              </w:rPr>
            </w:pPr>
          </w:p>
        </w:tc>
        <w:tc>
          <w:tcPr>
            <w:tcW w:w="346" w:type="dxa"/>
            <w:vAlign w:val="bottom"/>
          </w:tcPr>
          <w:p w14:paraId="030A0F62" w14:textId="4367B4C3" w:rsidR="00F154D0" w:rsidRPr="008E214B" w:rsidRDefault="004562B5">
            <w:pPr>
              <w:pStyle w:val="Fechas"/>
              <w:rPr>
                <w:lang w:val="es-MX"/>
              </w:rPr>
            </w:pPr>
            <w:r w:rsidRPr="008E214B">
              <w:rPr>
                <w:lang w:val="es-MX" w:bidi="es-MX"/>
              </w:rPr>
              <w:fldChar w:fldCharType="begin"/>
            </w:r>
            <w:r w:rsidRPr="008E214B">
              <w:rPr>
                <w:lang w:val="es-MX" w:bidi="es-MX"/>
              </w:rPr>
              <w:instrText xml:space="preserve"> =D4+1 </w:instrText>
            </w:r>
            <w:r w:rsidRPr="008E214B">
              <w:rPr>
                <w:lang w:val="es-MX" w:bidi="es-MX"/>
              </w:rPr>
              <w:fldChar w:fldCharType="separate"/>
            </w:r>
            <w:r w:rsidR="00537AF0" w:rsidRPr="008E214B">
              <w:rPr>
                <w:noProof/>
                <w:lang w:val="es-MX" w:bidi="es-MX"/>
              </w:rPr>
              <w:t>19</w:t>
            </w:r>
            <w:r w:rsidRPr="008E214B">
              <w:rPr>
                <w:lang w:val="es-MX" w:bidi="es-MX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63" w14:textId="068F4BE3" w:rsidR="00F154D0" w:rsidRPr="008E214B" w:rsidRDefault="00F154D0">
            <w:pPr>
              <w:rPr>
                <w:lang w:val="es-MX"/>
              </w:rPr>
            </w:pPr>
          </w:p>
        </w:tc>
        <w:tc>
          <w:tcPr>
            <w:tcW w:w="346" w:type="dxa"/>
            <w:vAlign w:val="bottom"/>
          </w:tcPr>
          <w:p w14:paraId="030A0F64" w14:textId="0317E41B" w:rsidR="00F154D0" w:rsidRPr="008E214B" w:rsidRDefault="004562B5">
            <w:pPr>
              <w:pStyle w:val="Fechas"/>
              <w:rPr>
                <w:lang w:val="es-MX"/>
              </w:rPr>
            </w:pPr>
            <w:r w:rsidRPr="008E214B">
              <w:rPr>
                <w:lang w:val="es-MX" w:bidi="es-MX"/>
              </w:rPr>
              <w:fldChar w:fldCharType="begin"/>
            </w:r>
            <w:r w:rsidRPr="008E214B">
              <w:rPr>
                <w:lang w:val="es-MX" w:bidi="es-MX"/>
              </w:rPr>
              <w:instrText xml:space="preserve"> =F4+1 </w:instrText>
            </w:r>
            <w:r w:rsidRPr="008E214B">
              <w:rPr>
                <w:lang w:val="es-MX" w:bidi="es-MX"/>
              </w:rPr>
              <w:fldChar w:fldCharType="separate"/>
            </w:r>
            <w:r w:rsidR="00537AF0" w:rsidRPr="008E214B">
              <w:rPr>
                <w:noProof/>
                <w:lang w:val="es-MX" w:bidi="es-MX"/>
              </w:rPr>
              <w:t>20</w:t>
            </w:r>
            <w:r w:rsidRPr="008E214B">
              <w:rPr>
                <w:lang w:val="es-MX" w:bidi="es-MX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65" w14:textId="77777777" w:rsidR="00F154D0" w:rsidRPr="008E214B" w:rsidRDefault="00F154D0">
            <w:pPr>
              <w:rPr>
                <w:lang w:val="es-MX"/>
              </w:rPr>
            </w:pPr>
          </w:p>
        </w:tc>
        <w:tc>
          <w:tcPr>
            <w:tcW w:w="346" w:type="dxa"/>
            <w:vAlign w:val="bottom"/>
          </w:tcPr>
          <w:p w14:paraId="030A0F66" w14:textId="1C0A0D43" w:rsidR="00F154D0" w:rsidRPr="008E214B" w:rsidRDefault="004562B5">
            <w:pPr>
              <w:pStyle w:val="Fechas"/>
              <w:rPr>
                <w:lang w:val="es-MX"/>
              </w:rPr>
            </w:pPr>
            <w:r w:rsidRPr="008E214B">
              <w:rPr>
                <w:lang w:val="es-MX" w:bidi="es-MX"/>
              </w:rPr>
              <w:fldChar w:fldCharType="begin"/>
            </w:r>
            <w:r w:rsidRPr="008E214B">
              <w:rPr>
                <w:lang w:val="es-MX" w:bidi="es-MX"/>
              </w:rPr>
              <w:instrText xml:space="preserve"> =H4+1 </w:instrText>
            </w:r>
            <w:r w:rsidRPr="008E214B">
              <w:rPr>
                <w:lang w:val="es-MX" w:bidi="es-MX"/>
              </w:rPr>
              <w:fldChar w:fldCharType="separate"/>
            </w:r>
            <w:r w:rsidR="00537AF0" w:rsidRPr="008E214B">
              <w:rPr>
                <w:noProof/>
                <w:lang w:val="es-MX" w:bidi="es-MX"/>
              </w:rPr>
              <w:t>21</w:t>
            </w:r>
            <w:r w:rsidRPr="008E214B">
              <w:rPr>
                <w:lang w:val="es-MX" w:bidi="es-MX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67" w14:textId="77777777" w:rsidR="00F154D0" w:rsidRPr="008E214B" w:rsidRDefault="00F154D0">
            <w:pPr>
              <w:rPr>
                <w:lang w:val="es-MX"/>
              </w:rPr>
            </w:pPr>
          </w:p>
        </w:tc>
        <w:tc>
          <w:tcPr>
            <w:tcW w:w="346" w:type="dxa"/>
            <w:vAlign w:val="bottom"/>
          </w:tcPr>
          <w:p w14:paraId="030A0F68" w14:textId="7730481E" w:rsidR="00F154D0" w:rsidRPr="008E214B" w:rsidRDefault="004562B5">
            <w:pPr>
              <w:pStyle w:val="Fechas"/>
              <w:rPr>
                <w:lang w:val="es-MX"/>
              </w:rPr>
            </w:pPr>
            <w:r w:rsidRPr="008E214B">
              <w:rPr>
                <w:lang w:val="es-MX" w:bidi="es-MX"/>
              </w:rPr>
              <w:fldChar w:fldCharType="begin"/>
            </w:r>
            <w:r w:rsidRPr="008E214B">
              <w:rPr>
                <w:lang w:val="es-MX" w:bidi="es-MX"/>
              </w:rPr>
              <w:instrText xml:space="preserve"> =J4+1 </w:instrText>
            </w:r>
            <w:r w:rsidRPr="008E214B">
              <w:rPr>
                <w:lang w:val="es-MX" w:bidi="es-MX"/>
              </w:rPr>
              <w:fldChar w:fldCharType="separate"/>
            </w:r>
            <w:r w:rsidR="00537AF0" w:rsidRPr="008E214B">
              <w:rPr>
                <w:noProof/>
                <w:lang w:val="es-MX" w:bidi="es-MX"/>
              </w:rPr>
              <w:t>22</w:t>
            </w:r>
            <w:r w:rsidRPr="008E214B">
              <w:rPr>
                <w:lang w:val="es-MX" w:bidi="es-MX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69" w14:textId="77777777" w:rsidR="00F154D0" w:rsidRPr="008E214B" w:rsidRDefault="00F154D0">
            <w:pPr>
              <w:rPr>
                <w:lang w:val="es-MX"/>
              </w:rPr>
            </w:pPr>
          </w:p>
        </w:tc>
        <w:tc>
          <w:tcPr>
            <w:tcW w:w="346" w:type="dxa"/>
            <w:vAlign w:val="bottom"/>
          </w:tcPr>
          <w:p w14:paraId="030A0F6A" w14:textId="7A568DC6" w:rsidR="00F154D0" w:rsidRPr="008E214B" w:rsidRDefault="004562B5">
            <w:pPr>
              <w:pStyle w:val="Fechas"/>
              <w:rPr>
                <w:lang w:val="es-MX"/>
              </w:rPr>
            </w:pPr>
            <w:r w:rsidRPr="008E214B">
              <w:rPr>
                <w:lang w:val="es-MX" w:bidi="es-MX"/>
              </w:rPr>
              <w:fldChar w:fldCharType="begin"/>
            </w:r>
            <w:r w:rsidRPr="008E214B">
              <w:rPr>
                <w:lang w:val="es-MX" w:bidi="es-MX"/>
              </w:rPr>
              <w:instrText xml:space="preserve"> =L4+1 </w:instrText>
            </w:r>
            <w:r w:rsidRPr="008E214B">
              <w:rPr>
                <w:lang w:val="es-MX" w:bidi="es-MX"/>
              </w:rPr>
              <w:fldChar w:fldCharType="separate"/>
            </w:r>
            <w:r w:rsidR="00537AF0" w:rsidRPr="008E214B">
              <w:rPr>
                <w:noProof/>
                <w:lang w:val="es-MX" w:bidi="es-MX"/>
              </w:rPr>
              <w:t>23</w:t>
            </w:r>
            <w:r w:rsidRPr="008E214B">
              <w:rPr>
                <w:lang w:val="es-MX" w:bidi="es-MX"/>
              </w:rPr>
              <w:fldChar w:fldCharType="end"/>
            </w:r>
          </w:p>
        </w:tc>
      </w:tr>
      <w:tr w:rsidR="00F154D0" w:rsidRPr="008E214B" w14:paraId="030A0F7A" w14:textId="77777777" w:rsidTr="00537AF0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030A0F6C" w14:textId="77777777" w:rsidR="00F154D0" w:rsidRPr="008E214B" w:rsidRDefault="00F154D0">
            <w:pPr>
              <w:rPr>
                <w:lang w:val="es-MX"/>
              </w:rPr>
            </w:pPr>
          </w:p>
        </w:tc>
        <w:tc>
          <w:tcPr>
            <w:tcW w:w="346" w:type="dxa"/>
            <w:vAlign w:val="bottom"/>
          </w:tcPr>
          <w:p w14:paraId="030A0F6D" w14:textId="192D6228" w:rsidR="00F154D0" w:rsidRPr="008E214B" w:rsidRDefault="004562B5">
            <w:pPr>
              <w:pStyle w:val="Fechas"/>
              <w:rPr>
                <w:lang w:val="es-MX"/>
              </w:rPr>
            </w:pPr>
            <w:r w:rsidRPr="008E214B">
              <w:rPr>
                <w:lang w:val="es-MX" w:bidi="es-MX"/>
              </w:rPr>
              <w:fldChar w:fldCharType="begin"/>
            </w:r>
            <w:r w:rsidRPr="008E214B">
              <w:rPr>
                <w:lang w:val="es-MX" w:bidi="es-MX"/>
              </w:rPr>
              <w:instrText xml:space="preserve">IF </w:instrText>
            </w:r>
            <w:r w:rsidRPr="008E214B">
              <w:rPr>
                <w:lang w:val="es-MX" w:bidi="es-MX"/>
              </w:rPr>
              <w:fldChar w:fldCharType="begin"/>
            </w:r>
            <w:r w:rsidRPr="008E214B">
              <w:rPr>
                <w:lang w:val="es-MX" w:bidi="es-MX"/>
              </w:rPr>
              <w:instrText xml:space="preserve"> =N4</w:instrText>
            </w:r>
            <w:r w:rsidRPr="008E214B">
              <w:rPr>
                <w:lang w:val="es-MX" w:bidi="es-MX"/>
              </w:rPr>
              <w:fldChar w:fldCharType="separate"/>
            </w:r>
            <w:r w:rsidR="00537AF0" w:rsidRPr="008E214B">
              <w:rPr>
                <w:noProof/>
                <w:lang w:val="es-MX" w:bidi="es-MX"/>
              </w:rPr>
              <w:instrText>23</w:instrText>
            </w:r>
            <w:r w:rsidRPr="008E214B">
              <w:rPr>
                <w:lang w:val="es-MX" w:bidi="es-MX"/>
              </w:rPr>
              <w:fldChar w:fldCharType="end"/>
            </w:r>
            <w:r w:rsidRPr="008E214B">
              <w:rPr>
                <w:lang w:val="es-MX" w:bidi="es-MX"/>
              </w:rPr>
              <w:instrText xml:space="preserve"> = 0,"" </w:instrText>
            </w:r>
            <w:r w:rsidRPr="008E214B">
              <w:rPr>
                <w:lang w:val="es-MX" w:bidi="es-MX"/>
              </w:rPr>
              <w:fldChar w:fldCharType="begin"/>
            </w:r>
            <w:r w:rsidRPr="008E214B">
              <w:rPr>
                <w:lang w:val="es-MX" w:bidi="es-MX"/>
              </w:rPr>
              <w:instrText xml:space="preserve"> IF </w:instrText>
            </w:r>
            <w:r w:rsidRPr="008E214B">
              <w:rPr>
                <w:lang w:val="es-MX" w:bidi="es-MX"/>
              </w:rPr>
              <w:fldChar w:fldCharType="begin"/>
            </w:r>
            <w:r w:rsidRPr="008E214B">
              <w:rPr>
                <w:lang w:val="es-MX" w:bidi="es-MX"/>
              </w:rPr>
              <w:instrText xml:space="preserve"> =N4 </w:instrText>
            </w:r>
            <w:r w:rsidRPr="008E214B">
              <w:rPr>
                <w:lang w:val="es-MX" w:bidi="es-MX"/>
              </w:rPr>
              <w:fldChar w:fldCharType="separate"/>
            </w:r>
            <w:r w:rsidR="00537AF0" w:rsidRPr="008E214B">
              <w:rPr>
                <w:noProof/>
                <w:lang w:val="es-MX" w:bidi="es-MX"/>
              </w:rPr>
              <w:instrText>23</w:instrText>
            </w:r>
            <w:r w:rsidRPr="008E214B">
              <w:rPr>
                <w:lang w:val="es-MX" w:bidi="es-MX"/>
              </w:rPr>
              <w:fldChar w:fldCharType="end"/>
            </w:r>
            <w:r w:rsidRPr="008E214B">
              <w:rPr>
                <w:lang w:val="es-MX" w:bidi="es-MX"/>
              </w:rPr>
              <w:instrText xml:space="preserve">  &lt; </w:instrText>
            </w:r>
            <w:r w:rsidRPr="008E214B">
              <w:rPr>
                <w:lang w:val="es-MX" w:bidi="es-MX"/>
              </w:rPr>
              <w:fldChar w:fldCharType="begin"/>
            </w:r>
            <w:r w:rsidRPr="008E214B">
              <w:rPr>
                <w:lang w:val="es-MX" w:bidi="es-MX"/>
              </w:rPr>
              <w:instrText xml:space="preserve"> DocVariable MonthEnd \@ d </w:instrText>
            </w:r>
            <w:r w:rsidRPr="008E214B">
              <w:rPr>
                <w:lang w:val="es-MX" w:bidi="es-MX"/>
              </w:rPr>
              <w:fldChar w:fldCharType="separate"/>
            </w:r>
            <w:r w:rsidR="00537AF0" w:rsidRPr="008E214B">
              <w:rPr>
                <w:lang w:val="es-MX" w:bidi="es-MX"/>
              </w:rPr>
              <w:instrText>29</w:instrText>
            </w:r>
            <w:r w:rsidRPr="008E214B">
              <w:rPr>
                <w:lang w:val="es-MX" w:bidi="es-MX"/>
              </w:rPr>
              <w:fldChar w:fldCharType="end"/>
            </w:r>
            <w:r w:rsidRPr="008E214B">
              <w:rPr>
                <w:lang w:val="es-MX" w:bidi="es-MX"/>
              </w:rPr>
              <w:instrText xml:space="preserve">  </w:instrText>
            </w:r>
            <w:r w:rsidRPr="008E214B">
              <w:rPr>
                <w:lang w:val="es-MX" w:bidi="es-MX"/>
              </w:rPr>
              <w:fldChar w:fldCharType="begin"/>
            </w:r>
            <w:r w:rsidRPr="008E214B">
              <w:rPr>
                <w:lang w:val="es-MX" w:bidi="es-MX"/>
              </w:rPr>
              <w:instrText xml:space="preserve"> =N4+1 </w:instrText>
            </w:r>
            <w:r w:rsidRPr="008E214B">
              <w:rPr>
                <w:lang w:val="es-MX" w:bidi="es-MX"/>
              </w:rPr>
              <w:fldChar w:fldCharType="separate"/>
            </w:r>
            <w:r w:rsidR="00537AF0" w:rsidRPr="008E214B">
              <w:rPr>
                <w:noProof/>
                <w:lang w:val="es-MX" w:bidi="es-MX"/>
              </w:rPr>
              <w:instrText>24</w:instrText>
            </w:r>
            <w:r w:rsidRPr="008E214B">
              <w:rPr>
                <w:lang w:val="es-MX" w:bidi="es-MX"/>
              </w:rPr>
              <w:fldChar w:fldCharType="end"/>
            </w:r>
            <w:r w:rsidRPr="008E214B">
              <w:rPr>
                <w:lang w:val="es-MX" w:bidi="es-MX"/>
              </w:rPr>
              <w:instrText xml:space="preserve"> "" </w:instrText>
            </w:r>
            <w:r w:rsidRPr="008E214B">
              <w:rPr>
                <w:lang w:val="es-MX" w:bidi="es-MX"/>
              </w:rPr>
              <w:fldChar w:fldCharType="separate"/>
            </w:r>
            <w:r w:rsidR="00537AF0" w:rsidRPr="008E214B">
              <w:rPr>
                <w:noProof/>
                <w:lang w:val="es-MX" w:bidi="es-MX"/>
              </w:rPr>
              <w:instrText>24</w:instrText>
            </w:r>
            <w:r w:rsidRPr="008E214B">
              <w:rPr>
                <w:lang w:val="es-MX" w:bidi="es-MX"/>
              </w:rPr>
              <w:fldChar w:fldCharType="end"/>
            </w:r>
            <w:r w:rsidRPr="008E214B">
              <w:rPr>
                <w:lang w:val="es-MX" w:bidi="es-MX"/>
              </w:rPr>
              <w:fldChar w:fldCharType="separate"/>
            </w:r>
            <w:r w:rsidR="00537AF0" w:rsidRPr="008E214B">
              <w:rPr>
                <w:noProof/>
                <w:lang w:val="es-MX" w:bidi="es-MX"/>
              </w:rPr>
              <w:t>24</w:t>
            </w:r>
            <w:r w:rsidRPr="008E214B">
              <w:rPr>
                <w:lang w:val="es-MX" w:bidi="es-MX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6E" w14:textId="77777777" w:rsidR="00F154D0" w:rsidRPr="008E214B" w:rsidRDefault="00F154D0">
            <w:pPr>
              <w:rPr>
                <w:lang w:val="es-MX"/>
              </w:rPr>
            </w:pPr>
          </w:p>
        </w:tc>
        <w:tc>
          <w:tcPr>
            <w:tcW w:w="346" w:type="dxa"/>
            <w:vAlign w:val="bottom"/>
          </w:tcPr>
          <w:p w14:paraId="030A0F6F" w14:textId="11490C75" w:rsidR="00F154D0" w:rsidRPr="008E214B" w:rsidRDefault="004562B5">
            <w:pPr>
              <w:pStyle w:val="Fechas"/>
              <w:rPr>
                <w:lang w:val="es-MX"/>
              </w:rPr>
            </w:pPr>
            <w:r w:rsidRPr="008E214B">
              <w:rPr>
                <w:lang w:val="es-MX" w:bidi="es-MX"/>
              </w:rPr>
              <w:fldChar w:fldCharType="begin"/>
            </w:r>
            <w:r w:rsidRPr="008E214B">
              <w:rPr>
                <w:lang w:val="es-MX" w:bidi="es-MX"/>
              </w:rPr>
              <w:instrText xml:space="preserve">IF </w:instrText>
            </w:r>
            <w:r w:rsidRPr="008E214B">
              <w:rPr>
                <w:lang w:val="es-MX" w:bidi="es-MX"/>
              </w:rPr>
              <w:fldChar w:fldCharType="begin"/>
            </w:r>
            <w:r w:rsidRPr="008E214B">
              <w:rPr>
                <w:lang w:val="es-MX" w:bidi="es-MX"/>
              </w:rPr>
              <w:instrText xml:space="preserve"> =B5</w:instrText>
            </w:r>
            <w:r w:rsidRPr="008E214B">
              <w:rPr>
                <w:lang w:val="es-MX" w:bidi="es-MX"/>
              </w:rPr>
              <w:fldChar w:fldCharType="separate"/>
            </w:r>
            <w:r w:rsidR="00537AF0" w:rsidRPr="008E214B">
              <w:rPr>
                <w:noProof/>
                <w:lang w:val="es-MX" w:bidi="es-MX"/>
              </w:rPr>
              <w:instrText>24</w:instrText>
            </w:r>
            <w:r w:rsidRPr="008E214B">
              <w:rPr>
                <w:lang w:val="es-MX" w:bidi="es-MX"/>
              </w:rPr>
              <w:fldChar w:fldCharType="end"/>
            </w:r>
            <w:r w:rsidRPr="008E214B">
              <w:rPr>
                <w:lang w:val="es-MX" w:bidi="es-MX"/>
              </w:rPr>
              <w:instrText xml:space="preserve"> = 0,"" </w:instrText>
            </w:r>
            <w:r w:rsidRPr="008E214B">
              <w:rPr>
                <w:lang w:val="es-MX" w:bidi="es-MX"/>
              </w:rPr>
              <w:fldChar w:fldCharType="begin"/>
            </w:r>
            <w:r w:rsidRPr="008E214B">
              <w:rPr>
                <w:lang w:val="es-MX" w:bidi="es-MX"/>
              </w:rPr>
              <w:instrText xml:space="preserve"> IF </w:instrText>
            </w:r>
            <w:r w:rsidRPr="008E214B">
              <w:rPr>
                <w:lang w:val="es-MX" w:bidi="es-MX"/>
              </w:rPr>
              <w:fldChar w:fldCharType="begin"/>
            </w:r>
            <w:r w:rsidRPr="008E214B">
              <w:rPr>
                <w:lang w:val="es-MX" w:bidi="es-MX"/>
              </w:rPr>
              <w:instrText xml:space="preserve"> =B5 </w:instrText>
            </w:r>
            <w:r w:rsidRPr="008E214B">
              <w:rPr>
                <w:lang w:val="es-MX" w:bidi="es-MX"/>
              </w:rPr>
              <w:fldChar w:fldCharType="separate"/>
            </w:r>
            <w:r w:rsidR="00537AF0" w:rsidRPr="008E214B">
              <w:rPr>
                <w:noProof/>
                <w:lang w:val="es-MX" w:bidi="es-MX"/>
              </w:rPr>
              <w:instrText>24</w:instrText>
            </w:r>
            <w:r w:rsidRPr="008E214B">
              <w:rPr>
                <w:lang w:val="es-MX" w:bidi="es-MX"/>
              </w:rPr>
              <w:fldChar w:fldCharType="end"/>
            </w:r>
            <w:r w:rsidRPr="008E214B">
              <w:rPr>
                <w:lang w:val="es-MX" w:bidi="es-MX"/>
              </w:rPr>
              <w:instrText xml:space="preserve">  &lt; </w:instrText>
            </w:r>
            <w:r w:rsidRPr="008E214B">
              <w:rPr>
                <w:lang w:val="es-MX" w:bidi="es-MX"/>
              </w:rPr>
              <w:fldChar w:fldCharType="begin"/>
            </w:r>
            <w:r w:rsidRPr="008E214B">
              <w:rPr>
                <w:lang w:val="es-MX" w:bidi="es-MX"/>
              </w:rPr>
              <w:instrText xml:space="preserve"> DocVariable MonthEnd \@ d </w:instrText>
            </w:r>
            <w:r w:rsidRPr="008E214B">
              <w:rPr>
                <w:lang w:val="es-MX" w:bidi="es-MX"/>
              </w:rPr>
              <w:fldChar w:fldCharType="separate"/>
            </w:r>
            <w:r w:rsidR="00537AF0" w:rsidRPr="008E214B">
              <w:rPr>
                <w:lang w:val="es-MX" w:bidi="es-MX"/>
              </w:rPr>
              <w:instrText>29</w:instrText>
            </w:r>
            <w:r w:rsidRPr="008E214B">
              <w:rPr>
                <w:lang w:val="es-MX" w:bidi="es-MX"/>
              </w:rPr>
              <w:fldChar w:fldCharType="end"/>
            </w:r>
            <w:r w:rsidRPr="008E214B">
              <w:rPr>
                <w:lang w:val="es-MX" w:bidi="es-MX"/>
              </w:rPr>
              <w:instrText xml:space="preserve">  </w:instrText>
            </w:r>
            <w:r w:rsidRPr="008E214B">
              <w:rPr>
                <w:lang w:val="es-MX" w:bidi="es-MX"/>
              </w:rPr>
              <w:fldChar w:fldCharType="begin"/>
            </w:r>
            <w:r w:rsidRPr="008E214B">
              <w:rPr>
                <w:lang w:val="es-MX" w:bidi="es-MX"/>
              </w:rPr>
              <w:instrText xml:space="preserve"> =B5+1 </w:instrText>
            </w:r>
            <w:r w:rsidRPr="008E214B">
              <w:rPr>
                <w:lang w:val="es-MX" w:bidi="es-MX"/>
              </w:rPr>
              <w:fldChar w:fldCharType="separate"/>
            </w:r>
            <w:r w:rsidR="00537AF0" w:rsidRPr="008E214B">
              <w:rPr>
                <w:noProof/>
                <w:lang w:val="es-MX" w:bidi="es-MX"/>
              </w:rPr>
              <w:instrText>25</w:instrText>
            </w:r>
            <w:r w:rsidRPr="008E214B">
              <w:rPr>
                <w:lang w:val="es-MX" w:bidi="es-MX"/>
              </w:rPr>
              <w:fldChar w:fldCharType="end"/>
            </w:r>
            <w:r w:rsidRPr="008E214B">
              <w:rPr>
                <w:lang w:val="es-MX" w:bidi="es-MX"/>
              </w:rPr>
              <w:instrText xml:space="preserve"> "" </w:instrText>
            </w:r>
            <w:r w:rsidRPr="008E214B">
              <w:rPr>
                <w:lang w:val="es-MX" w:bidi="es-MX"/>
              </w:rPr>
              <w:fldChar w:fldCharType="separate"/>
            </w:r>
            <w:r w:rsidR="00537AF0" w:rsidRPr="008E214B">
              <w:rPr>
                <w:noProof/>
                <w:lang w:val="es-MX" w:bidi="es-MX"/>
              </w:rPr>
              <w:instrText>25</w:instrText>
            </w:r>
            <w:r w:rsidRPr="008E214B">
              <w:rPr>
                <w:lang w:val="es-MX" w:bidi="es-MX"/>
              </w:rPr>
              <w:fldChar w:fldCharType="end"/>
            </w:r>
            <w:r w:rsidRPr="008E214B">
              <w:rPr>
                <w:lang w:val="es-MX" w:bidi="es-MX"/>
              </w:rPr>
              <w:fldChar w:fldCharType="separate"/>
            </w:r>
            <w:r w:rsidR="00537AF0" w:rsidRPr="008E214B">
              <w:rPr>
                <w:noProof/>
                <w:lang w:val="es-MX" w:bidi="es-MX"/>
              </w:rPr>
              <w:t>25</w:t>
            </w:r>
            <w:r w:rsidRPr="008E214B">
              <w:rPr>
                <w:lang w:val="es-MX" w:bidi="es-MX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70" w14:textId="77777777" w:rsidR="00F154D0" w:rsidRPr="008E214B" w:rsidRDefault="00F154D0">
            <w:pPr>
              <w:rPr>
                <w:lang w:val="es-MX"/>
              </w:rPr>
            </w:pPr>
          </w:p>
        </w:tc>
        <w:tc>
          <w:tcPr>
            <w:tcW w:w="346" w:type="dxa"/>
            <w:vAlign w:val="bottom"/>
          </w:tcPr>
          <w:p w14:paraId="030A0F71" w14:textId="2AE04CC2" w:rsidR="00F154D0" w:rsidRPr="008E214B" w:rsidRDefault="004562B5">
            <w:pPr>
              <w:pStyle w:val="Fechas"/>
              <w:rPr>
                <w:lang w:val="es-MX"/>
              </w:rPr>
            </w:pPr>
            <w:r w:rsidRPr="008E214B">
              <w:rPr>
                <w:lang w:val="es-MX" w:bidi="es-MX"/>
              </w:rPr>
              <w:fldChar w:fldCharType="begin"/>
            </w:r>
            <w:r w:rsidRPr="008E214B">
              <w:rPr>
                <w:lang w:val="es-MX" w:bidi="es-MX"/>
              </w:rPr>
              <w:instrText xml:space="preserve">IF </w:instrText>
            </w:r>
            <w:r w:rsidRPr="008E214B">
              <w:rPr>
                <w:lang w:val="es-MX" w:bidi="es-MX"/>
              </w:rPr>
              <w:fldChar w:fldCharType="begin"/>
            </w:r>
            <w:r w:rsidRPr="008E214B">
              <w:rPr>
                <w:lang w:val="es-MX" w:bidi="es-MX"/>
              </w:rPr>
              <w:instrText xml:space="preserve"> =D5</w:instrText>
            </w:r>
            <w:r w:rsidRPr="008E214B">
              <w:rPr>
                <w:lang w:val="es-MX" w:bidi="es-MX"/>
              </w:rPr>
              <w:fldChar w:fldCharType="separate"/>
            </w:r>
            <w:r w:rsidR="00537AF0" w:rsidRPr="008E214B">
              <w:rPr>
                <w:noProof/>
                <w:lang w:val="es-MX" w:bidi="es-MX"/>
              </w:rPr>
              <w:instrText>25</w:instrText>
            </w:r>
            <w:r w:rsidRPr="008E214B">
              <w:rPr>
                <w:lang w:val="es-MX" w:bidi="es-MX"/>
              </w:rPr>
              <w:fldChar w:fldCharType="end"/>
            </w:r>
            <w:r w:rsidRPr="008E214B">
              <w:rPr>
                <w:lang w:val="es-MX" w:bidi="es-MX"/>
              </w:rPr>
              <w:instrText xml:space="preserve"> = 0,"" </w:instrText>
            </w:r>
            <w:r w:rsidRPr="008E214B">
              <w:rPr>
                <w:lang w:val="es-MX" w:bidi="es-MX"/>
              </w:rPr>
              <w:fldChar w:fldCharType="begin"/>
            </w:r>
            <w:r w:rsidRPr="008E214B">
              <w:rPr>
                <w:lang w:val="es-MX" w:bidi="es-MX"/>
              </w:rPr>
              <w:instrText xml:space="preserve"> IF </w:instrText>
            </w:r>
            <w:r w:rsidRPr="008E214B">
              <w:rPr>
                <w:lang w:val="es-MX" w:bidi="es-MX"/>
              </w:rPr>
              <w:fldChar w:fldCharType="begin"/>
            </w:r>
            <w:r w:rsidRPr="008E214B">
              <w:rPr>
                <w:lang w:val="es-MX" w:bidi="es-MX"/>
              </w:rPr>
              <w:instrText xml:space="preserve"> =D5 </w:instrText>
            </w:r>
            <w:r w:rsidRPr="008E214B">
              <w:rPr>
                <w:lang w:val="es-MX" w:bidi="es-MX"/>
              </w:rPr>
              <w:fldChar w:fldCharType="separate"/>
            </w:r>
            <w:r w:rsidR="00537AF0" w:rsidRPr="008E214B">
              <w:rPr>
                <w:noProof/>
                <w:lang w:val="es-MX" w:bidi="es-MX"/>
              </w:rPr>
              <w:instrText>25</w:instrText>
            </w:r>
            <w:r w:rsidRPr="008E214B">
              <w:rPr>
                <w:lang w:val="es-MX" w:bidi="es-MX"/>
              </w:rPr>
              <w:fldChar w:fldCharType="end"/>
            </w:r>
            <w:r w:rsidRPr="008E214B">
              <w:rPr>
                <w:lang w:val="es-MX" w:bidi="es-MX"/>
              </w:rPr>
              <w:instrText xml:space="preserve">  &lt; </w:instrText>
            </w:r>
            <w:r w:rsidRPr="008E214B">
              <w:rPr>
                <w:lang w:val="es-MX" w:bidi="es-MX"/>
              </w:rPr>
              <w:fldChar w:fldCharType="begin"/>
            </w:r>
            <w:r w:rsidRPr="008E214B">
              <w:rPr>
                <w:lang w:val="es-MX" w:bidi="es-MX"/>
              </w:rPr>
              <w:instrText xml:space="preserve"> DocVariable MonthEnd \@ d </w:instrText>
            </w:r>
            <w:r w:rsidRPr="008E214B">
              <w:rPr>
                <w:lang w:val="es-MX" w:bidi="es-MX"/>
              </w:rPr>
              <w:fldChar w:fldCharType="separate"/>
            </w:r>
            <w:r w:rsidR="00537AF0" w:rsidRPr="008E214B">
              <w:rPr>
                <w:lang w:val="es-MX" w:bidi="es-MX"/>
              </w:rPr>
              <w:instrText>29</w:instrText>
            </w:r>
            <w:r w:rsidRPr="008E214B">
              <w:rPr>
                <w:lang w:val="es-MX" w:bidi="es-MX"/>
              </w:rPr>
              <w:fldChar w:fldCharType="end"/>
            </w:r>
            <w:r w:rsidRPr="008E214B">
              <w:rPr>
                <w:lang w:val="es-MX" w:bidi="es-MX"/>
              </w:rPr>
              <w:instrText xml:space="preserve">  </w:instrText>
            </w:r>
            <w:r w:rsidRPr="008E214B">
              <w:rPr>
                <w:lang w:val="es-MX" w:bidi="es-MX"/>
              </w:rPr>
              <w:fldChar w:fldCharType="begin"/>
            </w:r>
            <w:r w:rsidRPr="008E214B">
              <w:rPr>
                <w:lang w:val="es-MX" w:bidi="es-MX"/>
              </w:rPr>
              <w:instrText xml:space="preserve"> =D5+1 </w:instrText>
            </w:r>
            <w:r w:rsidRPr="008E214B">
              <w:rPr>
                <w:lang w:val="es-MX" w:bidi="es-MX"/>
              </w:rPr>
              <w:fldChar w:fldCharType="separate"/>
            </w:r>
            <w:r w:rsidR="00537AF0" w:rsidRPr="008E214B">
              <w:rPr>
                <w:noProof/>
                <w:lang w:val="es-MX" w:bidi="es-MX"/>
              </w:rPr>
              <w:instrText>26</w:instrText>
            </w:r>
            <w:r w:rsidRPr="008E214B">
              <w:rPr>
                <w:lang w:val="es-MX" w:bidi="es-MX"/>
              </w:rPr>
              <w:fldChar w:fldCharType="end"/>
            </w:r>
            <w:r w:rsidRPr="008E214B">
              <w:rPr>
                <w:lang w:val="es-MX" w:bidi="es-MX"/>
              </w:rPr>
              <w:instrText xml:space="preserve"> "" </w:instrText>
            </w:r>
            <w:r w:rsidRPr="008E214B">
              <w:rPr>
                <w:lang w:val="es-MX" w:bidi="es-MX"/>
              </w:rPr>
              <w:fldChar w:fldCharType="separate"/>
            </w:r>
            <w:r w:rsidR="00537AF0" w:rsidRPr="008E214B">
              <w:rPr>
                <w:noProof/>
                <w:lang w:val="es-MX" w:bidi="es-MX"/>
              </w:rPr>
              <w:instrText>26</w:instrText>
            </w:r>
            <w:r w:rsidRPr="008E214B">
              <w:rPr>
                <w:lang w:val="es-MX" w:bidi="es-MX"/>
              </w:rPr>
              <w:fldChar w:fldCharType="end"/>
            </w:r>
            <w:r w:rsidRPr="008E214B">
              <w:rPr>
                <w:lang w:val="es-MX" w:bidi="es-MX"/>
              </w:rPr>
              <w:fldChar w:fldCharType="separate"/>
            </w:r>
            <w:r w:rsidR="00537AF0" w:rsidRPr="008E214B">
              <w:rPr>
                <w:noProof/>
                <w:lang w:val="es-MX" w:bidi="es-MX"/>
              </w:rPr>
              <w:t>26</w:t>
            </w:r>
            <w:r w:rsidRPr="008E214B">
              <w:rPr>
                <w:lang w:val="es-MX" w:bidi="es-MX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72" w14:textId="77777777" w:rsidR="00F154D0" w:rsidRPr="008E214B" w:rsidRDefault="00F154D0">
            <w:pPr>
              <w:rPr>
                <w:lang w:val="es-MX"/>
              </w:rPr>
            </w:pPr>
          </w:p>
        </w:tc>
        <w:tc>
          <w:tcPr>
            <w:tcW w:w="346" w:type="dxa"/>
            <w:vAlign w:val="bottom"/>
          </w:tcPr>
          <w:p w14:paraId="030A0F73" w14:textId="5AC2A216" w:rsidR="00F154D0" w:rsidRPr="008E214B" w:rsidRDefault="004562B5">
            <w:pPr>
              <w:pStyle w:val="Fechas"/>
              <w:rPr>
                <w:lang w:val="es-MX"/>
              </w:rPr>
            </w:pPr>
            <w:r w:rsidRPr="008E214B">
              <w:rPr>
                <w:lang w:val="es-MX" w:bidi="es-MX"/>
              </w:rPr>
              <w:fldChar w:fldCharType="begin"/>
            </w:r>
            <w:r w:rsidRPr="008E214B">
              <w:rPr>
                <w:lang w:val="es-MX" w:bidi="es-MX"/>
              </w:rPr>
              <w:instrText xml:space="preserve">IF </w:instrText>
            </w:r>
            <w:r w:rsidRPr="008E214B">
              <w:rPr>
                <w:lang w:val="es-MX" w:bidi="es-MX"/>
              </w:rPr>
              <w:fldChar w:fldCharType="begin"/>
            </w:r>
            <w:r w:rsidRPr="008E214B">
              <w:rPr>
                <w:lang w:val="es-MX" w:bidi="es-MX"/>
              </w:rPr>
              <w:instrText xml:space="preserve"> =F5</w:instrText>
            </w:r>
            <w:r w:rsidRPr="008E214B">
              <w:rPr>
                <w:lang w:val="es-MX" w:bidi="es-MX"/>
              </w:rPr>
              <w:fldChar w:fldCharType="separate"/>
            </w:r>
            <w:r w:rsidR="00537AF0" w:rsidRPr="008E214B">
              <w:rPr>
                <w:noProof/>
                <w:lang w:val="es-MX" w:bidi="es-MX"/>
              </w:rPr>
              <w:instrText>26</w:instrText>
            </w:r>
            <w:r w:rsidRPr="008E214B">
              <w:rPr>
                <w:lang w:val="es-MX" w:bidi="es-MX"/>
              </w:rPr>
              <w:fldChar w:fldCharType="end"/>
            </w:r>
            <w:r w:rsidRPr="008E214B">
              <w:rPr>
                <w:lang w:val="es-MX" w:bidi="es-MX"/>
              </w:rPr>
              <w:instrText xml:space="preserve"> = 0,"" </w:instrText>
            </w:r>
            <w:r w:rsidRPr="008E214B">
              <w:rPr>
                <w:lang w:val="es-MX" w:bidi="es-MX"/>
              </w:rPr>
              <w:fldChar w:fldCharType="begin"/>
            </w:r>
            <w:r w:rsidRPr="008E214B">
              <w:rPr>
                <w:lang w:val="es-MX" w:bidi="es-MX"/>
              </w:rPr>
              <w:instrText xml:space="preserve"> IF </w:instrText>
            </w:r>
            <w:r w:rsidRPr="008E214B">
              <w:rPr>
                <w:lang w:val="es-MX" w:bidi="es-MX"/>
              </w:rPr>
              <w:fldChar w:fldCharType="begin"/>
            </w:r>
            <w:r w:rsidRPr="008E214B">
              <w:rPr>
                <w:lang w:val="es-MX" w:bidi="es-MX"/>
              </w:rPr>
              <w:instrText xml:space="preserve"> =F5 </w:instrText>
            </w:r>
            <w:r w:rsidRPr="008E214B">
              <w:rPr>
                <w:lang w:val="es-MX" w:bidi="es-MX"/>
              </w:rPr>
              <w:fldChar w:fldCharType="separate"/>
            </w:r>
            <w:r w:rsidR="00537AF0" w:rsidRPr="008E214B">
              <w:rPr>
                <w:noProof/>
                <w:lang w:val="es-MX" w:bidi="es-MX"/>
              </w:rPr>
              <w:instrText>26</w:instrText>
            </w:r>
            <w:r w:rsidRPr="008E214B">
              <w:rPr>
                <w:lang w:val="es-MX" w:bidi="es-MX"/>
              </w:rPr>
              <w:fldChar w:fldCharType="end"/>
            </w:r>
            <w:r w:rsidRPr="008E214B">
              <w:rPr>
                <w:lang w:val="es-MX" w:bidi="es-MX"/>
              </w:rPr>
              <w:instrText xml:space="preserve">  &lt; </w:instrText>
            </w:r>
            <w:r w:rsidRPr="008E214B">
              <w:rPr>
                <w:lang w:val="es-MX" w:bidi="es-MX"/>
              </w:rPr>
              <w:fldChar w:fldCharType="begin"/>
            </w:r>
            <w:r w:rsidRPr="008E214B">
              <w:rPr>
                <w:lang w:val="es-MX" w:bidi="es-MX"/>
              </w:rPr>
              <w:instrText xml:space="preserve"> DocVariable MonthEnd \@ d </w:instrText>
            </w:r>
            <w:r w:rsidRPr="008E214B">
              <w:rPr>
                <w:lang w:val="es-MX" w:bidi="es-MX"/>
              </w:rPr>
              <w:fldChar w:fldCharType="separate"/>
            </w:r>
            <w:r w:rsidR="00537AF0" w:rsidRPr="008E214B">
              <w:rPr>
                <w:lang w:val="es-MX" w:bidi="es-MX"/>
              </w:rPr>
              <w:instrText>29</w:instrText>
            </w:r>
            <w:r w:rsidRPr="008E214B">
              <w:rPr>
                <w:lang w:val="es-MX" w:bidi="es-MX"/>
              </w:rPr>
              <w:fldChar w:fldCharType="end"/>
            </w:r>
            <w:r w:rsidRPr="008E214B">
              <w:rPr>
                <w:lang w:val="es-MX" w:bidi="es-MX"/>
              </w:rPr>
              <w:instrText xml:space="preserve">  </w:instrText>
            </w:r>
            <w:r w:rsidRPr="008E214B">
              <w:rPr>
                <w:lang w:val="es-MX" w:bidi="es-MX"/>
              </w:rPr>
              <w:fldChar w:fldCharType="begin"/>
            </w:r>
            <w:r w:rsidRPr="008E214B">
              <w:rPr>
                <w:lang w:val="es-MX" w:bidi="es-MX"/>
              </w:rPr>
              <w:instrText xml:space="preserve"> =F5+1 </w:instrText>
            </w:r>
            <w:r w:rsidRPr="008E214B">
              <w:rPr>
                <w:lang w:val="es-MX" w:bidi="es-MX"/>
              </w:rPr>
              <w:fldChar w:fldCharType="separate"/>
            </w:r>
            <w:r w:rsidR="00537AF0" w:rsidRPr="008E214B">
              <w:rPr>
                <w:noProof/>
                <w:lang w:val="es-MX" w:bidi="es-MX"/>
              </w:rPr>
              <w:instrText>27</w:instrText>
            </w:r>
            <w:r w:rsidRPr="008E214B">
              <w:rPr>
                <w:lang w:val="es-MX" w:bidi="es-MX"/>
              </w:rPr>
              <w:fldChar w:fldCharType="end"/>
            </w:r>
            <w:r w:rsidRPr="008E214B">
              <w:rPr>
                <w:lang w:val="es-MX" w:bidi="es-MX"/>
              </w:rPr>
              <w:instrText xml:space="preserve"> "" </w:instrText>
            </w:r>
            <w:r w:rsidRPr="008E214B">
              <w:rPr>
                <w:lang w:val="es-MX" w:bidi="es-MX"/>
              </w:rPr>
              <w:fldChar w:fldCharType="separate"/>
            </w:r>
            <w:r w:rsidR="00537AF0" w:rsidRPr="008E214B">
              <w:rPr>
                <w:noProof/>
                <w:lang w:val="es-MX" w:bidi="es-MX"/>
              </w:rPr>
              <w:instrText>27</w:instrText>
            </w:r>
            <w:r w:rsidRPr="008E214B">
              <w:rPr>
                <w:lang w:val="es-MX" w:bidi="es-MX"/>
              </w:rPr>
              <w:fldChar w:fldCharType="end"/>
            </w:r>
            <w:r w:rsidRPr="008E214B">
              <w:rPr>
                <w:lang w:val="es-MX" w:bidi="es-MX"/>
              </w:rPr>
              <w:fldChar w:fldCharType="separate"/>
            </w:r>
            <w:r w:rsidR="00537AF0" w:rsidRPr="008E214B">
              <w:rPr>
                <w:noProof/>
                <w:lang w:val="es-MX" w:bidi="es-MX"/>
              </w:rPr>
              <w:t>27</w:t>
            </w:r>
            <w:r w:rsidRPr="008E214B">
              <w:rPr>
                <w:lang w:val="es-MX" w:bidi="es-MX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74" w14:textId="77777777" w:rsidR="00F154D0" w:rsidRPr="008E214B" w:rsidRDefault="00F154D0">
            <w:pPr>
              <w:rPr>
                <w:lang w:val="es-MX"/>
              </w:rPr>
            </w:pPr>
          </w:p>
        </w:tc>
        <w:tc>
          <w:tcPr>
            <w:tcW w:w="346" w:type="dxa"/>
            <w:vAlign w:val="bottom"/>
          </w:tcPr>
          <w:p w14:paraId="030A0F75" w14:textId="3830B45F" w:rsidR="00F154D0" w:rsidRPr="008E214B" w:rsidRDefault="004562B5">
            <w:pPr>
              <w:pStyle w:val="Fechas"/>
              <w:rPr>
                <w:lang w:val="es-MX"/>
              </w:rPr>
            </w:pPr>
            <w:r w:rsidRPr="008E214B">
              <w:rPr>
                <w:lang w:val="es-MX" w:bidi="es-MX"/>
              </w:rPr>
              <w:fldChar w:fldCharType="begin"/>
            </w:r>
            <w:r w:rsidRPr="008E214B">
              <w:rPr>
                <w:lang w:val="es-MX" w:bidi="es-MX"/>
              </w:rPr>
              <w:instrText xml:space="preserve">IF </w:instrText>
            </w:r>
            <w:r w:rsidRPr="008E214B">
              <w:rPr>
                <w:lang w:val="es-MX" w:bidi="es-MX"/>
              </w:rPr>
              <w:fldChar w:fldCharType="begin"/>
            </w:r>
            <w:r w:rsidRPr="008E214B">
              <w:rPr>
                <w:lang w:val="es-MX" w:bidi="es-MX"/>
              </w:rPr>
              <w:instrText xml:space="preserve"> =H5</w:instrText>
            </w:r>
            <w:r w:rsidRPr="008E214B">
              <w:rPr>
                <w:lang w:val="es-MX" w:bidi="es-MX"/>
              </w:rPr>
              <w:fldChar w:fldCharType="separate"/>
            </w:r>
            <w:r w:rsidR="00537AF0" w:rsidRPr="008E214B">
              <w:rPr>
                <w:noProof/>
                <w:lang w:val="es-MX" w:bidi="es-MX"/>
              </w:rPr>
              <w:instrText>27</w:instrText>
            </w:r>
            <w:r w:rsidRPr="008E214B">
              <w:rPr>
                <w:lang w:val="es-MX" w:bidi="es-MX"/>
              </w:rPr>
              <w:fldChar w:fldCharType="end"/>
            </w:r>
            <w:r w:rsidRPr="008E214B">
              <w:rPr>
                <w:lang w:val="es-MX" w:bidi="es-MX"/>
              </w:rPr>
              <w:instrText xml:space="preserve"> = 0,"" </w:instrText>
            </w:r>
            <w:r w:rsidRPr="008E214B">
              <w:rPr>
                <w:lang w:val="es-MX" w:bidi="es-MX"/>
              </w:rPr>
              <w:fldChar w:fldCharType="begin"/>
            </w:r>
            <w:r w:rsidRPr="008E214B">
              <w:rPr>
                <w:lang w:val="es-MX" w:bidi="es-MX"/>
              </w:rPr>
              <w:instrText xml:space="preserve"> IF </w:instrText>
            </w:r>
            <w:r w:rsidRPr="008E214B">
              <w:rPr>
                <w:lang w:val="es-MX" w:bidi="es-MX"/>
              </w:rPr>
              <w:fldChar w:fldCharType="begin"/>
            </w:r>
            <w:r w:rsidRPr="008E214B">
              <w:rPr>
                <w:lang w:val="es-MX" w:bidi="es-MX"/>
              </w:rPr>
              <w:instrText xml:space="preserve"> =H5 </w:instrText>
            </w:r>
            <w:r w:rsidRPr="008E214B">
              <w:rPr>
                <w:lang w:val="es-MX" w:bidi="es-MX"/>
              </w:rPr>
              <w:fldChar w:fldCharType="separate"/>
            </w:r>
            <w:r w:rsidR="00537AF0" w:rsidRPr="008E214B">
              <w:rPr>
                <w:noProof/>
                <w:lang w:val="es-MX" w:bidi="es-MX"/>
              </w:rPr>
              <w:instrText>27</w:instrText>
            </w:r>
            <w:r w:rsidRPr="008E214B">
              <w:rPr>
                <w:lang w:val="es-MX" w:bidi="es-MX"/>
              </w:rPr>
              <w:fldChar w:fldCharType="end"/>
            </w:r>
            <w:r w:rsidRPr="008E214B">
              <w:rPr>
                <w:lang w:val="es-MX" w:bidi="es-MX"/>
              </w:rPr>
              <w:instrText xml:space="preserve">  &lt; </w:instrText>
            </w:r>
            <w:r w:rsidRPr="008E214B">
              <w:rPr>
                <w:lang w:val="es-MX" w:bidi="es-MX"/>
              </w:rPr>
              <w:fldChar w:fldCharType="begin"/>
            </w:r>
            <w:r w:rsidRPr="008E214B">
              <w:rPr>
                <w:lang w:val="es-MX" w:bidi="es-MX"/>
              </w:rPr>
              <w:instrText xml:space="preserve"> DocVariable MonthEnd \@ d </w:instrText>
            </w:r>
            <w:r w:rsidRPr="008E214B">
              <w:rPr>
                <w:lang w:val="es-MX" w:bidi="es-MX"/>
              </w:rPr>
              <w:fldChar w:fldCharType="separate"/>
            </w:r>
            <w:r w:rsidR="00537AF0" w:rsidRPr="008E214B">
              <w:rPr>
                <w:lang w:val="es-MX" w:bidi="es-MX"/>
              </w:rPr>
              <w:instrText>29</w:instrText>
            </w:r>
            <w:r w:rsidRPr="008E214B">
              <w:rPr>
                <w:lang w:val="es-MX" w:bidi="es-MX"/>
              </w:rPr>
              <w:fldChar w:fldCharType="end"/>
            </w:r>
            <w:r w:rsidRPr="008E214B">
              <w:rPr>
                <w:lang w:val="es-MX" w:bidi="es-MX"/>
              </w:rPr>
              <w:instrText xml:space="preserve">  </w:instrText>
            </w:r>
            <w:r w:rsidRPr="008E214B">
              <w:rPr>
                <w:lang w:val="es-MX" w:bidi="es-MX"/>
              </w:rPr>
              <w:fldChar w:fldCharType="begin"/>
            </w:r>
            <w:r w:rsidRPr="008E214B">
              <w:rPr>
                <w:lang w:val="es-MX" w:bidi="es-MX"/>
              </w:rPr>
              <w:instrText xml:space="preserve"> =H5+1 </w:instrText>
            </w:r>
            <w:r w:rsidRPr="008E214B">
              <w:rPr>
                <w:lang w:val="es-MX" w:bidi="es-MX"/>
              </w:rPr>
              <w:fldChar w:fldCharType="separate"/>
            </w:r>
            <w:r w:rsidR="00537AF0" w:rsidRPr="008E214B">
              <w:rPr>
                <w:noProof/>
                <w:lang w:val="es-MX" w:bidi="es-MX"/>
              </w:rPr>
              <w:instrText>28</w:instrText>
            </w:r>
            <w:r w:rsidRPr="008E214B">
              <w:rPr>
                <w:lang w:val="es-MX" w:bidi="es-MX"/>
              </w:rPr>
              <w:fldChar w:fldCharType="end"/>
            </w:r>
            <w:r w:rsidRPr="008E214B">
              <w:rPr>
                <w:lang w:val="es-MX" w:bidi="es-MX"/>
              </w:rPr>
              <w:instrText xml:space="preserve"> "" </w:instrText>
            </w:r>
            <w:r w:rsidRPr="008E214B">
              <w:rPr>
                <w:lang w:val="es-MX" w:bidi="es-MX"/>
              </w:rPr>
              <w:fldChar w:fldCharType="separate"/>
            </w:r>
            <w:r w:rsidR="00537AF0" w:rsidRPr="008E214B">
              <w:rPr>
                <w:noProof/>
                <w:lang w:val="es-MX" w:bidi="es-MX"/>
              </w:rPr>
              <w:instrText>28</w:instrText>
            </w:r>
            <w:r w:rsidRPr="008E214B">
              <w:rPr>
                <w:lang w:val="es-MX" w:bidi="es-MX"/>
              </w:rPr>
              <w:fldChar w:fldCharType="end"/>
            </w:r>
            <w:r w:rsidRPr="008E214B">
              <w:rPr>
                <w:lang w:val="es-MX" w:bidi="es-MX"/>
              </w:rPr>
              <w:fldChar w:fldCharType="separate"/>
            </w:r>
            <w:r w:rsidR="00537AF0" w:rsidRPr="008E214B">
              <w:rPr>
                <w:noProof/>
                <w:lang w:val="es-MX" w:bidi="es-MX"/>
              </w:rPr>
              <w:t>28</w:t>
            </w:r>
            <w:r w:rsidRPr="008E214B">
              <w:rPr>
                <w:lang w:val="es-MX" w:bidi="es-MX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76" w14:textId="77777777" w:rsidR="00F154D0" w:rsidRPr="008E214B" w:rsidRDefault="00F154D0">
            <w:pPr>
              <w:rPr>
                <w:lang w:val="es-MX"/>
              </w:rPr>
            </w:pPr>
          </w:p>
        </w:tc>
        <w:tc>
          <w:tcPr>
            <w:tcW w:w="346" w:type="dxa"/>
            <w:vAlign w:val="bottom"/>
          </w:tcPr>
          <w:p w14:paraId="030A0F77" w14:textId="7997B993" w:rsidR="00F154D0" w:rsidRPr="008E214B" w:rsidRDefault="004562B5">
            <w:pPr>
              <w:pStyle w:val="Fechas"/>
              <w:rPr>
                <w:lang w:val="es-MX"/>
              </w:rPr>
            </w:pPr>
            <w:r w:rsidRPr="008E214B">
              <w:rPr>
                <w:lang w:val="es-MX" w:bidi="es-MX"/>
              </w:rPr>
              <w:fldChar w:fldCharType="begin"/>
            </w:r>
            <w:r w:rsidRPr="008E214B">
              <w:rPr>
                <w:lang w:val="es-MX" w:bidi="es-MX"/>
              </w:rPr>
              <w:instrText xml:space="preserve">IF </w:instrText>
            </w:r>
            <w:r w:rsidRPr="008E214B">
              <w:rPr>
                <w:lang w:val="es-MX" w:bidi="es-MX"/>
              </w:rPr>
              <w:fldChar w:fldCharType="begin"/>
            </w:r>
            <w:r w:rsidRPr="008E214B">
              <w:rPr>
                <w:lang w:val="es-MX" w:bidi="es-MX"/>
              </w:rPr>
              <w:instrText xml:space="preserve"> =J5</w:instrText>
            </w:r>
            <w:r w:rsidRPr="008E214B">
              <w:rPr>
                <w:lang w:val="es-MX" w:bidi="es-MX"/>
              </w:rPr>
              <w:fldChar w:fldCharType="separate"/>
            </w:r>
            <w:r w:rsidR="00537AF0" w:rsidRPr="008E214B">
              <w:rPr>
                <w:noProof/>
                <w:lang w:val="es-MX" w:bidi="es-MX"/>
              </w:rPr>
              <w:instrText>28</w:instrText>
            </w:r>
            <w:r w:rsidRPr="008E214B">
              <w:rPr>
                <w:lang w:val="es-MX" w:bidi="es-MX"/>
              </w:rPr>
              <w:fldChar w:fldCharType="end"/>
            </w:r>
            <w:r w:rsidRPr="008E214B">
              <w:rPr>
                <w:lang w:val="es-MX" w:bidi="es-MX"/>
              </w:rPr>
              <w:instrText xml:space="preserve"> = 0,"" </w:instrText>
            </w:r>
            <w:r w:rsidRPr="008E214B">
              <w:rPr>
                <w:lang w:val="es-MX" w:bidi="es-MX"/>
              </w:rPr>
              <w:fldChar w:fldCharType="begin"/>
            </w:r>
            <w:r w:rsidRPr="008E214B">
              <w:rPr>
                <w:lang w:val="es-MX" w:bidi="es-MX"/>
              </w:rPr>
              <w:instrText xml:space="preserve"> IF </w:instrText>
            </w:r>
            <w:r w:rsidRPr="008E214B">
              <w:rPr>
                <w:lang w:val="es-MX" w:bidi="es-MX"/>
              </w:rPr>
              <w:fldChar w:fldCharType="begin"/>
            </w:r>
            <w:r w:rsidRPr="008E214B">
              <w:rPr>
                <w:lang w:val="es-MX" w:bidi="es-MX"/>
              </w:rPr>
              <w:instrText xml:space="preserve"> =J5 </w:instrText>
            </w:r>
            <w:r w:rsidRPr="008E214B">
              <w:rPr>
                <w:lang w:val="es-MX" w:bidi="es-MX"/>
              </w:rPr>
              <w:fldChar w:fldCharType="separate"/>
            </w:r>
            <w:r w:rsidR="00537AF0" w:rsidRPr="008E214B">
              <w:rPr>
                <w:noProof/>
                <w:lang w:val="es-MX" w:bidi="es-MX"/>
              </w:rPr>
              <w:instrText>28</w:instrText>
            </w:r>
            <w:r w:rsidRPr="008E214B">
              <w:rPr>
                <w:lang w:val="es-MX" w:bidi="es-MX"/>
              </w:rPr>
              <w:fldChar w:fldCharType="end"/>
            </w:r>
            <w:r w:rsidRPr="008E214B">
              <w:rPr>
                <w:lang w:val="es-MX" w:bidi="es-MX"/>
              </w:rPr>
              <w:instrText xml:space="preserve">  &lt; </w:instrText>
            </w:r>
            <w:r w:rsidRPr="008E214B">
              <w:rPr>
                <w:lang w:val="es-MX" w:bidi="es-MX"/>
              </w:rPr>
              <w:fldChar w:fldCharType="begin"/>
            </w:r>
            <w:r w:rsidRPr="008E214B">
              <w:rPr>
                <w:lang w:val="es-MX" w:bidi="es-MX"/>
              </w:rPr>
              <w:instrText xml:space="preserve"> DocVariable MonthEnd \@ d </w:instrText>
            </w:r>
            <w:r w:rsidRPr="008E214B">
              <w:rPr>
                <w:lang w:val="es-MX" w:bidi="es-MX"/>
              </w:rPr>
              <w:fldChar w:fldCharType="separate"/>
            </w:r>
            <w:r w:rsidR="00537AF0" w:rsidRPr="008E214B">
              <w:rPr>
                <w:lang w:val="es-MX" w:bidi="es-MX"/>
              </w:rPr>
              <w:instrText>29</w:instrText>
            </w:r>
            <w:r w:rsidRPr="008E214B">
              <w:rPr>
                <w:lang w:val="es-MX" w:bidi="es-MX"/>
              </w:rPr>
              <w:fldChar w:fldCharType="end"/>
            </w:r>
            <w:r w:rsidRPr="008E214B">
              <w:rPr>
                <w:lang w:val="es-MX" w:bidi="es-MX"/>
              </w:rPr>
              <w:instrText xml:space="preserve">  </w:instrText>
            </w:r>
            <w:r w:rsidRPr="008E214B">
              <w:rPr>
                <w:lang w:val="es-MX" w:bidi="es-MX"/>
              </w:rPr>
              <w:fldChar w:fldCharType="begin"/>
            </w:r>
            <w:r w:rsidRPr="008E214B">
              <w:rPr>
                <w:lang w:val="es-MX" w:bidi="es-MX"/>
              </w:rPr>
              <w:instrText xml:space="preserve"> =J5+1 </w:instrText>
            </w:r>
            <w:r w:rsidRPr="008E214B">
              <w:rPr>
                <w:lang w:val="es-MX" w:bidi="es-MX"/>
              </w:rPr>
              <w:fldChar w:fldCharType="separate"/>
            </w:r>
            <w:r w:rsidR="00537AF0" w:rsidRPr="008E214B">
              <w:rPr>
                <w:noProof/>
                <w:lang w:val="es-MX" w:bidi="es-MX"/>
              </w:rPr>
              <w:instrText>29</w:instrText>
            </w:r>
            <w:r w:rsidRPr="008E214B">
              <w:rPr>
                <w:lang w:val="es-MX" w:bidi="es-MX"/>
              </w:rPr>
              <w:fldChar w:fldCharType="end"/>
            </w:r>
            <w:r w:rsidRPr="008E214B">
              <w:rPr>
                <w:lang w:val="es-MX" w:bidi="es-MX"/>
              </w:rPr>
              <w:instrText xml:space="preserve"> "" </w:instrText>
            </w:r>
            <w:r w:rsidRPr="008E214B">
              <w:rPr>
                <w:lang w:val="es-MX" w:bidi="es-MX"/>
              </w:rPr>
              <w:fldChar w:fldCharType="separate"/>
            </w:r>
            <w:r w:rsidR="00537AF0" w:rsidRPr="008E214B">
              <w:rPr>
                <w:noProof/>
                <w:lang w:val="es-MX" w:bidi="es-MX"/>
              </w:rPr>
              <w:instrText>29</w:instrText>
            </w:r>
            <w:r w:rsidRPr="008E214B">
              <w:rPr>
                <w:lang w:val="es-MX" w:bidi="es-MX"/>
              </w:rPr>
              <w:fldChar w:fldCharType="end"/>
            </w:r>
            <w:r w:rsidRPr="008E214B">
              <w:rPr>
                <w:lang w:val="es-MX" w:bidi="es-MX"/>
              </w:rPr>
              <w:fldChar w:fldCharType="separate"/>
            </w:r>
            <w:r w:rsidR="00537AF0" w:rsidRPr="008E214B">
              <w:rPr>
                <w:noProof/>
                <w:lang w:val="es-MX" w:bidi="es-MX"/>
              </w:rPr>
              <w:t>29</w:t>
            </w:r>
            <w:r w:rsidRPr="008E214B">
              <w:rPr>
                <w:lang w:val="es-MX" w:bidi="es-MX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78" w14:textId="77777777" w:rsidR="00F154D0" w:rsidRPr="008E214B" w:rsidRDefault="00F154D0">
            <w:pPr>
              <w:rPr>
                <w:lang w:val="es-MX"/>
              </w:rPr>
            </w:pPr>
          </w:p>
        </w:tc>
        <w:tc>
          <w:tcPr>
            <w:tcW w:w="346" w:type="dxa"/>
            <w:vAlign w:val="bottom"/>
          </w:tcPr>
          <w:p w14:paraId="030A0F79" w14:textId="15C5744F" w:rsidR="00F154D0" w:rsidRPr="008E214B" w:rsidRDefault="004562B5">
            <w:pPr>
              <w:pStyle w:val="Fechas"/>
              <w:rPr>
                <w:lang w:val="es-MX"/>
              </w:rPr>
            </w:pPr>
            <w:r w:rsidRPr="008E214B">
              <w:rPr>
                <w:lang w:val="es-MX" w:bidi="es-MX"/>
              </w:rPr>
              <w:fldChar w:fldCharType="begin"/>
            </w:r>
            <w:r w:rsidRPr="008E214B">
              <w:rPr>
                <w:lang w:val="es-MX" w:bidi="es-MX"/>
              </w:rPr>
              <w:instrText xml:space="preserve">IF </w:instrText>
            </w:r>
            <w:r w:rsidRPr="008E214B">
              <w:rPr>
                <w:lang w:val="es-MX" w:bidi="es-MX"/>
              </w:rPr>
              <w:fldChar w:fldCharType="begin"/>
            </w:r>
            <w:r w:rsidRPr="008E214B">
              <w:rPr>
                <w:lang w:val="es-MX" w:bidi="es-MX"/>
              </w:rPr>
              <w:instrText xml:space="preserve"> =L5</w:instrText>
            </w:r>
            <w:r w:rsidRPr="008E214B">
              <w:rPr>
                <w:lang w:val="es-MX" w:bidi="es-MX"/>
              </w:rPr>
              <w:fldChar w:fldCharType="separate"/>
            </w:r>
            <w:r w:rsidR="00537AF0" w:rsidRPr="008E214B">
              <w:rPr>
                <w:noProof/>
                <w:lang w:val="es-MX" w:bidi="es-MX"/>
              </w:rPr>
              <w:instrText>29</w:instrText>
            </w:r>
            <w:r w:rsidRPr="008E214B">
              <w:rPr>
                <w:lang w:val="es-MX" w:bidi="es-MX"/>
              </w:rPr>
              <w:fldChar w:fldCharType="end"/>
            </w:r>
            <w:r w:rsidRPr="008E214B">
              <w:rPr>
                <w:lang w:val="es-MX" w:bidi="es-MX"/>
              </w:rPr>
              <w:instrText xml:space="preserve"> = 0,"" </w:instrText>
            </w:r>
            <w:r w:rsidRPr="008E214B">
              <w:rPr>
                <w:lang w:val="es-MX" w:bidi="es-MX"/>
              </w:rPr>
              <w:fldChar w:fldCharType="begin"/>
            </w:r>
            <w:r w:rsidRPr="008E214B">
              <w:rPr>
                <w:lang w:val="es-MX" w:bidi="es-MX"/>
              </w:rPr>
              <w:instrText xml:space="preserve"> IF </w:instrText>
            </w:r>
            <w:r w:rsidRPr="008E214B">
              <w:rPr>
                <w:lang w:val="es-MX" w:bidi="es-MX"/>
              </w:rPr>
              <w:fldChar w:fldCharType="begin"/>
            </w:r>
            <w:r w:rsidRPr="008E214B">
              <w:rPr>
                <w:lang w:val="es-MX" w:bidi="es-MX"/>
              </w:rPr>
              <w:instrText xml:space="preserve"> =L5 </w:instrText>
            </w:r>
            <w:r w:rsidRPr="008E214B">
              <w:rPr>
                <w:lang w:val="es-MX" w:bidi="es-MX"/>
              </w:rPr>
              <w:fldChar w:fldCharType="separate"/>
            </w:r>
            <w:r w:rsidR="00537AF0" w:rsidRPr="008E214B">
              <w:rPr>
                <w:noProof/>
                <w:lang w:val="es-MX" w:bidi="es-MX"/>
              </w:rPr>
              <w:instrText>29</w:instrText>
            </w:r>
            <w:r w:rsidRPr="008E214B">
              <w:rPr>
                <w:lang w:val="es-MX" w:bidi="es-MX"/>
              </w:rPr>
              <w:fldChar w:fldCharType="end"/>
            </w:r>
            <w:r w:rsidRPr="008E214B">
              <w:rPr>
                <w:lang w:val="es-MX" w:bidi="es-MX"/>
              </w:rPr>
              <w:instrText xml:space="preserve">  &lt; </w:instrText>
            </w:r>
            <w:r w:rsidRPr="008E214B">
              <w:rPr>
                <w:lang w:val="es-MX" w:bidi="es-MX"/>
              </w:rPr>
              <w:fldChar w:fldCharType="begin"/>
            </w:r>
            <w:r w:rsidRPr="008E214B">
              <w:rPr>
                <w:lang w:val="es-MX" w:bidi="es-MX"/>
              </w:rPr>
              <w:instrText xml:space="preserve"> DocVariable MonthEnd \@ d </w:instrText>
            </w:r>
            <w:r w:rsidRPr="008E214B">
              <w:rPr>
                <w:lang w:val="es-MX" w:bidi="es-MX"/>
              </w:rPr>
              <w:fldChar w:fldCharType="separate"/>
            </w:r>
            <w:r w:rsidR="00537AF0" w:rsidRPr="008E214B">
              <w:rPr>
                <w:lang w:val="es-MX" w:bidi="es-MX"/>
              </w:rPr>
              <w:instrText>29</w:instrText>
            </w:r>
            <w:r w:rsidRPr="008E214B">
              <w:rPr>
                <w:lang w:val="es-MX" w:bidi="es-MX"/>
              </w:rPr>
              <w:fldChar w:fldCharType="end"/>
            </w:r>
            <w:r w:rsidRPr="008E214B">
              <w:rPr>
                <w:lang w:val="es-MX" w:bidi="es-MX"/>
              </w:rPr>
              <w:instrText xml:space="preserve">  </w:instrText>
            </w:r>
            <w:r w:rsidRPr="008E214B">
              <w:rPr>
                <w:lang w:val="es-MX" w:bidi="es-MX"/>
              </w:rPr>
              <w:fldChar w:fldCharType="begin"/>
            </w:r>
            <w:r w:rsidRPr="008E214B">
              <w:rPr>
                <w:lang w:val="es-MX" w:bidi="es-MX"/>
              </w:rPr>
              <w:instrText xml:space="preserve"> =L5+1 </w:instrText>
            </w:r>
            <w:r w:rsidRPr="008E214B">
              <w:rPr>
                <w:lang w:val="es-MX" w:bidi="es-MX"/>
              </w:rPr>
              <w:fldChar w:fldCharType="separate"/>
            </w:r>
            <w:r w:rsidR="00721E84" w:rsidRPr="008E214B">
              <w:rPr>
                <w:noProof/>
                <w:lang w:val="es-MX" w:bidi="es-MX"/>
              </w:rPr>
              <w:instrText>28</w:instrText>
            </w:r>
            <w:r w:rsidRPr="008E214B">
              <w:rPr>
                <w:lang w:val="es-MX" w:bidi="es-MX"/>
              </w:rPr>
              <w:fldChar w:fldCharType="end"/>
            </w:r>
            <w:r w:rsidRPr="008E214B">
              <w:rPr>
                <w:lang w:val="es-MX" w:bidi="es-MX"/>
              </w:rPr>
              <w:instrText xml:space="preserve"> "" </w:instrText>
            </w:r>
            <w:r w:rsidRPr="008E214B">
              <w:rPr>
                <w:lang w:val="es-MX" w:bidi="es-MX"/>
              </w:rPr>
              <w:fldChar w:fldCharType="end"/>
            </w:r>
            <w:r w:rsidRPr="008E214B">
              <w:rPr>
                <w:lang w:val="es-MX" w:bidi="es-MX"/>
              </w:rPr>
              <w:fldChar w:fldCharType="end"/>
            </w:r>
          </w:p>
        </w:tc>
      </w:tr>
      <w:tr w:rsidR="00F154D0" w:rsidRPr="008E214B" w14:paraId="030A0F89" w14:textId="77777777" w:rsidTr="00537AF0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030A0F7B" w14:textId="77777777" w:rsidR="00F154D0" w:rsidRPr="008E214B" w:rsidRDefault="00F154D0">
            <w:pPr>
              <w:rPr>
                <w:lang w:val="es-MX"/>
              </w:rPr>
            </w:pPr>
          </w:p>
        </w:tc>
        <w:tc>
          <w:tcPr>
            <w:tcW w:w="346" w:type="dxa"/>
            <w:vAlign w:val="bottom"/>
          </w:tcPr>
          <w:p w14:paraId="030A0F7C" w14:textId="5A1BC974" w:rsidR="00F154D0" w:rsidRPr="008E214B" w:rsidRDefault="004562B5">
            <w:pPr>
              <w:pStyle w:val="Fechas"/>
              <w:rPr>
                <w:lang w:val="es-MX"/>
              </w:rPr>
            </w:pPr>
            <w:r w:rsidRPr="008E214B">
              <w:rPr>
                <w:lang w:val="es-MX" w:bidi="es-MX"/>
              </w:rPr>
              <w:fldChar w:fldCharType="begin"/>
            </w:r>
            <w:r w:rsidRPr="008E214B">
              <w:rPr>
                <w:lang w:val="es-MX" w:bidi="es-MX"/>
              </w:rPr>
              <w:instrText xml:space="preserve">IF </w:instrText>
            </w:r>
            <w:r w:rsidRPr="008E214B">
              <w:rPr>
                <w:lang w:val="es-MX" w:bidi="es-MX"/>
              </w:rPr>
              <w:fldChar w:fldCharType="begin"/>
            </w:r>
            <w:r w:rsidRPr="008E214B">
              <w:rPr>
                <w:lang w:val="es-MX" w:bidi="es-MX"/>
              </w:rPr>
              <w:instrText xml:space="preserve"> =N5</w:instrText>
            </w:r>
            <w:r w:rsidRPr="008E214B">
              <w:rPr>
                <w:lang w:val="es-MX" w:bidi="es-MX"/>
              </w:rPr>
              <w:fldChar w:fldCharType="separate"/>
            </w:r>
            <w:r w:rsidR="00537AF0" w:rsidRPr="008E214B">
              <w:rPr>
                <w:noProof/>
                <w:lang w:val="es-MX" w:bidi="es-MX"/>
              </w:rPr>
              <w:instrText>0</w:instrText>
            </w:r>
            <w:r w:rsidRPr="008E214B">
              <w:rPr>
                <w:lang w:val="es-MX" w:bidi="es-MX"/>
              </w:rPr>
              <w:fldChar w:fldCharType="end"/>
            </w:r>
            <w:r w:rsidRPr="008E214B">
              <w:rPr>
                <w:lang w:val="es-MX" w:bidi="es-MX"/>
              </w:rPr>
              <w:instrText xml:space="preserve"> = 0,"" </w:instrText>
            </w:r>
            <w:r w:rsidRPr="008E214B">
              <w:rPr>
                <w:lang w:val="es-MX" w:bidi="es-MX"/>
              </w:rPr>
              <w:fldChar w:fldCharType="begin"/>
            </w:r>
            <w:r w:rsidRPr="008E214B">
              <w:rPr>
                <w:lang w:val="es-MX" w:bidi="es-MX"/>
              </w:rPr>
              <w:instrText xml:space="preserve"> IF </w:instrText>
            </w:r>
            <w:r w:rsidRPr="008E214B">
              <w:rPr>
                <w:lang w:val="es-MX" w:bidi="es-MX"/>
              </w:rPr>
              <w:fldChar w:fldCharType="begin"/>
            </w:r>
            <w:r w:rsidRPr="008E214B">
              <w:rPr>
                <w:lang w:val="es-MX" w:bidi="es-MX"/>
              </w:rPr>
              <w:instrText xml:space="preserve"> =N5 </w:instrText>
            </w:r>
            <w:r w:rsidRPr="008E214B">
              <w:rPr>
                <w:lang w:val="es-MX" w:bidi="es-MX"/>
              </w:rPr>
              <w:fldChar w:fldCharType="separate"/>
            </w:r>
            <w:r w:rsidR="00721E84" w:rsidRPr="008E214B">
              <w:rPr>
                <w:noProof/>
                <w:lang w:val="es-MX" w:bidi="es-MX"/>
              </w:rPr>
              <w:instrText>28</w:instrText>
            </w:r>
            <w:r w:rsidRPr="008E214B">
              <w:rPr>
                <w:lang w:val="es-MX" w:bidi="es-MX"/>
              </w:rPr>
              <w:fldChar w:fldCharType="end"/>
            </w:r>
            <w:r w:rsidRPr="008E214B">
              <w:rPr>
                <w:lang w:val="es-MX" w:bidi="es-MX"/>
              </w:rPr>
              <w:instrText xml:space="preserve">  &lt; </w:instrText>
            </w:r>
            <w:r w:rsidRPr="008E214B">
              <w:rPr>
                <w:lang w:val="es-MX" w:bidi="es-MX"/>
              </w:rPr>
              <w:fldChar w:fldCharType="begin"/>
            </w:r>
            <w:r w:rsidRPr="008E214B">
              <w:rPr>
                <w:lang w:val="es-MX" w:bidi="es-MX"/>
              </w:rPr>
              <w:instrText xml:space="preserve"> DocVariable MonthEnd \@ d </w:instrText>
            </w:r>
            <w:r w:rsidRPr="008E214B">
              <w:rPr>
                <w:lang w:val="es-MX" w:bidi="es-MX"/>
              </w:rPr>
              <w:fldChar w:fldCharType="separate"/>
            </w:r>
            <w:r w:rsidR="00721E84" w:rsidRPr="008E214B">
              <w:rPr>
                <w:lang w:val="es-MX" w:bidi="es-MX"/>
              </w:rPr>
              <w:instrText>29</w:instrText>
            </w:r>
            <w:r w:rsidRPr="008E214B">
              <w:rPr>
                <w:lang w:val="es-MX" w:bidi="es-MX"/>
              </w:rPr>
              <w:fldChar w:fldCharType="end"/>
            </w:r>
            <w:r w:rsidRPr="008E214B">
              <w:rPr>
                <w:lang w:val="es-MX" w:bidi="es-MX"/>
              </w:rPr>
              <w:instrText xml:space="preserve">  </w:instrText>
            </w:r>
            <w:r w:rsidRPr="008E214B">
              <w:rPr>
                <w:lang w:val="es-MX" w:bidi="es-MX"/>
              </w:rPr>
              <w:fldChar w:fldCharType="begin"/>
            </w:r>
            <w:r w:rsidRPr="008E214B">
              <w:rPr>
                <w:lang w:val="es-MX" w:bidi="es-MX"/>
              </w:rPr>
              <w:instrText xml:space="preserve"> =N5+1 </w:instrText>
            </w:r>
            <w:r w:rsidRPr="008E214B">
              <w:rPr>
                <w:lang w:val="es-MX" w:bidi="es-MX"/>
              </w:rPr>
              <w:fldChar w:fldCharType="separate"/>
            </w:r>
            <w:r w:rsidR="00721E84" w:rsidRPr="008E214B">
              <w:rPr>
                <w:noProof/>
                <w:lang w:val="es-MX" w:bidi="es-MX"/>
              </w:rPr>
              <w:instrText>29</w:instrText>
            </w:r>
            <w:r w:rsidRPr="008E214B">
              <w:rPr>
                <w:lang w:val="es-MX" w:bidi="es-MX"/>
              </w:rPr>
              <w:fldChar w:fldCharType="end"/>
            </w:r>
            <w:r w:rsidRPr="008E214B">
              <w:rPr>
                <w:lang w:val="es-MX" w:bidi="es-MX"/>
              </w:rPr>
              <w:instrText xml:space="preserve"> "" </w:instrText>
            </w:r>
            <w:r w:rsidRPr="008E214B">
              <w:rPr>
                <w:lang w:val="es-MX" w:bidi="es-MX"/>
              </w:rPr>
              <w:fldChar w:fldCharType="separate"/>
            </w:r>
            <w:r w:rsidR="00721E84" w:rsidRPr="008E214B">
              <w:rPr>
                <w:noProof/>
                <w:lang w:val="es-MX" w:bidi="es-MX"/>
              </w:rPr>
              <w:instrText>29</w:instrText>
            </w:r>
            <w:r w:rsidRPr="008E214B">
              <w:rPr>
                <w:lang w:val="es-MX" w:bidi="es-MX"/>
              </w:rPr>
              <w:fldChar w:fldCharType="end"/>
            </w:r>
            <w:r w:rsidRPr="008E214B">
              <w:rPr>
                <w:lang w:val="es-MX" w:bidi="es-MX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7D" w14:textId="77777777" w:rsidR="00F154D0" w:rsidRPr="008E214B" w:rsidRDefault="00F154D0">
            <w:pPr>
              <w:rPr>
                <w:lang w:val="es-MX"/>
              </w:rPr>
            </w:pPr>
          </w:p>
        </w:tc>
        <w:tc>
          <w:tcPr>
            <w:tcW w:w="346" w:type="dxa"/>
            <w:vAlign w:val="bottom"/>
          </w:tcPr>
          <w:p w14:paraId="030A0F7E" w14:textId="5663CCE3" w:rsidR="00F154D0" w:rsidRPr="008E214B" w:rsidRDefault="004562B5">
            <w:pPr>
              <w:pStyle w:val="Fechas"/>
              <w:rPr>
                <w:lang w:val="es-MX"/>
              </w:rPr>
            </w:pPr>
            <w:r w:rsidRPr="008E214B">
              <w:rPr>
                <w:lang w:val="es-MX" w:bidi="es-MX"/>
              </w:rPr>
              <w:fldChar w:fldCharType="begin"/>
            </w:r>
            <w:r w:rsidRPr="008E214B">
              <w:rPr>
                <w:lang w:val="es-MX" w:bidi="es-MX"/>
              </w:rPr>
              <w:instrText xml:space="preserve">IF </w:instrText>
            </w:r>
            <w:r w:rsidRPr="008E214B">
              <w:rPr>
                <w:lang w:val="es-MX" w:bidi="es-MX"/>
              </w:rPr>
              <w:fldChar w:fldCharType="begin"/>
            </w:r>
            <w:r w:rsidRPr="008E214B">
              <w:rPr>
                <w:lang w:val="es-MX" w:bidi="es-MX"/>
              </w:rPr>
              <w:instrText xml:space="preserve"> =B6</w:instrText>
            </w:r>
            <w:r w:rsidRPr="008E214B">
              <w:rPr>
                <w:lang w:val="es-MX" w:bidi="es-MX"/>
              </w:rPr>
              <w:fldChar w:fldCharType="separate"/>
            </w:r>
            <w:r w:rsidR="00537AF0" w:rsidRPr="008E214B">
              <w:rPr>
                <w:noProof/>
                <w:lang w:val="es-MX" w:bidi="es-MX"/>
              </w:rPr>
              <w:instrText>0</w:instrText>
            </w:r>
            <w:r w:rsidRPr="008E214B">
              <w:rPr>
                <w:lang w:val="es-MX" w:bidi="es-MX"/>
              </w:rPr>
              <w:fldChar w:fldCharType="end"/>
            </w:r>
            <w:r w:rsidRPr="008E214B">
              <w:rPr>
                <w:lang w:val="es-MX" w:bidi="es-MX"/>
              </w:rPr>
              <w:instrText xml:space="preserve"> = 0,"" </w:instrText>
            </w:r>
            <w:r w:rsidRPr="008E214B">
              <w:rPr>
                <w:lang w:val="es-MX" w:bidi="es-MX"/>
              </w:rPr>
              <w:fldChar w:fldCharType="begin"/>
            </w:r>
            <w:r w:rsidRPr="008E214B">
              <w:rPr>
                <w:lang w:val="es-MX" w:bidi="es-MX"/>
              </w:rPr>
              <w:instrText xml:space="preserve"> IF </w:instrText>
            </w:r>
            <w:r w:rsidRPr="008E214B">
              <w:rPr>
                <w:lang w:val="es-MX" w:bidi="es-MX"/>
              </w:rPr>
              <w:fldChar w:fldCharType="begin"/>
            </w:r>
            <w:r w:rsidRPr="008E214B">
              <w:rPr>
                <w:lang w:val="es-MX" w:bidi="es-MX"/>
              </w:rPr>
              <w:instrText xml:space="preserve"> =B6 </w:instrText>
            </w:r>
            <w:r w:rsidRPr="008E214B">
              <w:rPr>
                <w:lang w:val="es-MX" w:bidi="es-MX"/>
              </w:rPr>
              <w:fldChar w:fldCharType="separate"/>
            </w:r>
            <w:r w:rsidR="00721E84" w:rsidRPr="008E214B">
              <w:rPr>
                <w:noProof/>
                <w:lang w:val="es-MX" w:bidi="es-MX"/>
              </w:rPr>
              <w:instrText>29</w:instrText>
            </w:r>
            <w:r w:rsidRPr="008E214B">
              <w:rPr>
                <w:lang w:val="es-MX" w:bidi="es-MX"/>
              </w:rPr>
              <w:fldChar w:fldCharType="end"/>
            </w:r>
            <w:r w:rsidRPr="008E214B">
              <w:rPr>
                <w:lang w:val="es-MX" w:bidi="es-MX"/>
              </w:rPr>
              <w:instrText xml:space="preserve">  &lt; </w:instrText>
            </w:r>
            <w:r w:rsidRPr="008E214B">
              <w:rPr>
                <w:lang w:val="es-MX" w:bidi="es-MX"/>
              </w:rPr>
              <w:fldChar w:fldCharType="begin"/>
            </w:r>
            <w:r w:rsidRPr="008E214B">
              <w:rPr>
                <w:lang w:val="es-MX" w:bidi="es-MX"/>
              </w:rPr>
              <w:instrText xml:space="preserve"> DocVariable MonthEnd \@ d </w:instrText>
            </w:r>
            <w:r w:rsidRPr="008E214B">
              <w:rPr>
                <w:lang w:val="es-MX" w:bidi="es-MX"/>
              </w:rPr>
              <w:fldChar w:fldCharType="separate"/>
            </w:r>
            <w:r w:rsidR="00721E84" w:rsidRPr="008E214B">
              <w:rPr>
                <w:lang w:val="es-MX" w:bidi="es-MX"/>
              </w:rPr>
              <w:instrText>29</w:instrText>
            </w:r>
            <w:r w:rsidRPr="008E214B">
              <w:rPr>
                <w:lang w:val="es-MX" w:bidi="es-MX"/>
              </w:rPr>
              <w:fldChar w:fldCharType="end"/>
            </w:r>
            <w:r w:rsidRPr="008E214B">
              <w:rPr>
                <w:lang w:val="es-MX" w:bidi="es-MX"/>
              </w:rPr>
              <w:instrText xml:space="preserve">  </w:instrText>
            </w:r>
            <w:r w:rsidRPr="008E214B">
              <w:rPr>
                <w:lang w:val="es-MX" w:bidi="es-MX"/>
              </w:rPr>
              <w:fldChar w:fldCharType="begin"/>
            </w:r>
            <w:r w:rsidRPr="008E214B">
              <w:rPr>
                <w:lang w:val="es-MX" w:bidi="es-MX"/>
              </w:rPr>
              <w:instrText xml:space="preserve"> =B6+1 </w:instrText>
            </w:r>
            <w:r w:rsidRPr="008E214B">
              <w:rPr>
                <w:lang w:val="es-MX" w:bidi="es-MX"/>
              </w:rPr>
              <w:fldChar w:fldCharType="separate"/>
            </w:r>
            <w:r w:rsidR="005F1DB1" w:rsidRPr="008E214B">
              <w:rPr>
                <w:noProof/>
                <w:lang w:val="es-MX" w:bidi="es-MX"/>
              </w:rPr>
              <w:instrText>31</w:instrText>
            </w:r>
            <w:r w:rsidRPr="008E214B">
              <w:rPr>
                <w:lang w:val="es-MX" w:bidi="es-MX"/>
              </w:rPr>
              <w:fldChar w:fldCharType="end"/>
            </w:r>
            <w:r w:rsidRPr="008E214B">
              <w:rPr>
                <w:lang w:val="es-MX" w:bidi="es-MX"/>
              </w:rPr>
              <w:instrText xml:space="preserve"> "" </w:instrText>
            </w:r>
            <w:r w:rsidRPr="008E214B">
              <w:rPr>
                <w:lang w:val="es-MX" w:bidi="es-MX"/>
              </w:rPr>
              <w:fldChar w:fldCharType="end"/>
            </w:r>
            <w:r w:rsidRPr="008E214B">
              <w:rPr>
                <w:lang w:val="es-MX" w:bidi="es-MX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7F" w14:textId="77777777" w:rsidR="00F154D0" w:rsidRPr="008E214B" w:rsidRDefault="00F154D0">
            <w:pPr>
              <w:rPr>
                <w:lang w:val="es-MX"/>
              </w:rPr>
            </w:pPr>
          </w:p>
        </w:tc>
        <w:tc>
          <w:tcPr>
            <w:tcW w:w="346" w:type="dxa"/>
            <w:vAlign w:val="bottom"/>
          </w:tcPr>
          <w:p w14:paraId="030A0F80" w14:textId="77777777" w:rsidR="00F154D0" w:rsidRPr="008E214B" w:rsidRDefault="00F154D0">
            <w:pPr>
              <w:pStyle w:val="Fechas"/>
              <w:rPr>
                <w:lang w:val="es-MX"/>
              </w:rPr>
            </w:pPr>
          </w:p>
        </w:tc>
        <w:tc>
          <w:tcPr>
            <w:tcW w:w="1196" w:type="dxa"/>
            <w:vAlign w:val="bottom"/>
          </w:tcPr>
          <w:p w14:paraId="030A0F81" w14:textId="77777777" w:rsidR="00F154D0" w:rsidRPr="008E214B" w:rsidRDefault="00F154D0">
            <w:pPr>
              <w:rPr>
                <w:lang w:val="es-MX"/>
              </w:rPr>
            </w:pPr>
          </w:p>
        </w:tc>
        <w:tc>
          <w:tcPr>
            <w:tcW w:w="346" w:type="dxa"/>
            <w:vAlign w:val="bottom"/>
          </w:tcPr>
          <w:p w14:paraId="030A0F82" w14:textId="77777777" w:rsidR="00F154D0" w:rsidRPr="008E214B" w:rsidRDefault="00F154D0">
            <w:pPr>
              <w:pStyle w:val="Fechas"/>
              <w:rPr>
                <w:lang w:val="es-MX"/>
              </w:rPr>
            </w:pPr>
          </w:p>
        </w:tc>
        <w:tc>
          <w:tcPr>
            <w:tcW w:w="1196" w:type="dxa"/>
            <w:vAlign w:val="bottom"/>
          </w:tcPr>
          <w:p w14:paraId="030A0F83" w14:textId="77777777" w:rsidR="00F154D0" w:rsidRPr="008E214B" w:rsidRDefault="00F154D0">
            <w:pPr>
              <w:rPr>
                <w:lang w:val="es-MX"/>
              </w:rPr>
            </w:pPr>
          </w:p>
        </w:tc>
        <w:tc>
          <w:tcPr>
            <w:tcW w:w="346" w:type="dxa"/>
            <w:vAlign w:val="bottom"/>
          </w:tcPr>
          <w:p w14:paraId="030A0F84" w14:textId="77777777" w:rsidR="00F154D0" w:rsidRPr="008E214B" w:rsidRDefault="00F154D0">
            <w:pPr>
              <w:pStyle w:val="Fechas"/>
              <w:rPr>
                <w:lang w:val="es-MX"/>
              </w:rPr>
            </w:pPr>
          </w:p>
        </w:tc>
        <w:tc>
          <w:tcPr>
            <w:tcW w:w="1196" w:type="dxa"/>
            <w:vAlign w:val="bottom"/>
          </w:tcPr>
          <w:p w14:paraId="030A0F85" w14:textId="77777777" w:rsidR="00F154D0" w:rsidRPr="008E214B" w:rsidRDefault="00F154D0">
            <w:pPr>
              <w:rPr>
                <w:lang w:val="es-MX"/>
              </w:rPr>
            </w:pPr>
          </w:p>
        </w:tc>
        <w:tc>
          <w:tcPr>
            <w:tcW w:w="346" w:type="dxa"/>
            <w:vAlign w:val="bottom"/>
          </w:tcPr>
          <w:p w14:paraId="030A0F86" w14:textId="77777777" w:rsidR="00F154D0" w:rsidRPr="008E214B" w:rsidRDefault="00F154D0">
            <w:pPr>
              <w:pStyle w:val="Fechas"/>
              <w:rPr>
                <w:lang w:val="es-MX"/>
              </w:rPr>
            </w:pPr>
          </w:p>
        </w:tc>
        <w:tc>
          <w:tcPr>
            <w:tcW w:w="1196" w:type="dxa"/>
            <w:vAlign w:val="bottom"/>
          </w:tcPr>
          <w:p w14:paraId="030A0F87" w14:textId="77777777" w:rsidR="00F154D0" w:rsidRPr="008E214B" w:rsidRDefault="00F154D0">
            <w:pPr>
              <w:rPr>
                <w:lang w:val="es-MX"/>
              </w:rPr>
            </w:pPr>
          </w:p>
        </w:tc>
        <w:tc>
          <w:tcPr>
            <w:tcW w:w="346" w:type="dxa"/>
            <w:vAlign w:val="bottom"/>
          </w:tcPr>
          <w:p w14:paraId="030A0F88" w14:textId="77777777" w:rsidR="00F154D0" w:rsidRPr="008E214B" w:rsidRDefault="00F154D0">
            <w:pPr>
              <w:pStyle w:val="Fechas"/>
              <w:rPr>
                <w:lang w:val="es-MX"/>
              </w:rPr>
            </w:pPr>
          </w:p>
        </w:tc>
      </w:tr>
    </w:tbl>
    <w:p w14:paraId="030A0F8A" w14:textId="77777777" w:rsidR="00F154D0" w:rsidRPr="008E214B" w:rsidRDefault="00F154D0">
      <w:pPr>
        <w:rPr>
          <w:lang w:val="es-MX"/>
        </w:rPr>
      </w:pP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  <w:tblCaption w:val="Tabla de diseño"/>
      </w:tblPr>
      <w:tblGrid>
        <w:gridCol w:w="5760"/>
        <w:gridCol w:w="629"/>
        <w:gridCol w:w="4411"/>
      </w:tblGrid>
      <w:tr w:rsidR="00F154D0" w:rsidRPr="008E214B" w14:paraId="030A0FFC" w14:textId="77777777" w:rsidTr="00537AF0">
        <w:trPr>
          <w:trHeight w:hRule="exact" w:val="4535"/>
          <w:jc w:val="center"/>
        </w:trPr>
        <w:tc>
          <w:tcPr>
            <w:tcW w:w="5760" w:type="dxa"/>
          </w:tcPr>
          <w:p w14:paraId="030A0F8B" w14:textId="3DC2B675" w:rsidR="00F154D0" w:rsidRPr="008E214B" w:rsidRDefault="004562B5">
            <w:pPr>
              <w:pStyle w:val="Mes"/>
              <w:rPr>
                <w:lang w:val="es-MX"/>
              </w:rPr>
            </w:pPr>
            <w:r w:rsidRPr="008E214B">
              <w:rPr>
                <w:lang w:val="es-MX" w:bidi="es-MX"/>
              </w:rPr>
              <w:fldChar w:fldCharType="begin"/>
            </w:r>
            <w:r w:rsidRPr="008E214B">
              <w:rPr>
                <w:lang w:val="es-MX" w:bidi="es-MX"/>
              </w:rPr>
              <w:instrText xml:space="preserve"> DOCVARIABLE  MonthStart \@ MMMM \* MERGEFORMAT </w:instrText>
            </w:r>
            <w:r w:rsidRPr="008E214B">
              <w:rPr>
                <w:lang w:val="es-MX" w:bidi="es-MX"/>
              </w:rPr>
              <w:fldChar w:fldCharType="separate"/>
            </w:r>
            <w:r w:rsidR="00537AF0" w:rsidRPr="008E214B">
              <w:rPr>
                <w:lang w:val="es-MX" w:bidi="es-MX"/>
              </w:rPr>
              <w:t>febrero</w:t>
            </w:r>
            <w:r w:rsidRPr="008E214B">
              <w:rPr>
                <w:lang w:val="es-MX" w:bidi="es-MX"/>
              </w:rPr>
              <w:fldChar w:fldCharType="end"/>
            </w:r>
          </w:p>
          <w:p w14:paraId="030A0F8C" w14:textId="4915AFFB" w:rsidR="00F154D0" w:rsidRPr="008E214B" w:rsidRDefault="004562B5">
            <w:pPr>
              <w:pStyle w:val="Ao"/>
              <w:spacing w:after="240"/>
              <w:rPr>
                <w:lang w:val="es-MX"/>
              </w:rPr>
            </w:pPr>
            <w:r w:rsidRPr="008E214B">
              <w:rPr>
                <w:lang w:val="es-MX" w:bidi="es-MX"/>
              </w:rPr>
              <w:fldChar w:fldCharType="begin"/>
            </w:r>
            <w:r w:rsidRPr="008E214B">
              <w:rPr>
                <w:lang w:val="es-MX" w:bidi="es-MX"/>
              </w:rPr>
              <w:instrText xml:space="preserve"> DOCVARIABLE  MonthStart \@  yyyy   \* MERGEFORMAT </w:instrText>
            </w:r>
            <w:r w:rsidRPr="008E214B">
              <w:rPr>
                <w:lang w:val="es-MX" w:bidi="es-MX"/>
              </w:rPr>
              <w:fldChar w:fldCharType="separate"/>
            </w:r>
            <w:r w:rsidR="00537AF0" w:rsidRPr="008E214B">
              <w:rPr>
                <w:lang w:val="es-MX" w:bidi="es-MX"/>
              </w:rPr>
              <w:t>2020</w:t>
            </w:r>
            <w:r w:rsidRPr="008E214B">
              <w:rPr>
                <w:lang w:val="es-MX" w:bidi="es-MX"/>
              </w:rPr>
              <w:fldChar w:fldCharType="end"/>
            </w:r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Mes anterior y posterior"/>
            </w:tblPr>
            <w:tblGrid>
              <w:gridCol w:w="2254"/>
              <w:gridCol w:w="482"/>
              <w:gridCol w:w="2254"/>
            </w:tblGrid>
            <w:tr w:rsidR="00F154D0" w:rsidRPr="008E214B" w14:paraId="030A0FF0" w14:textId="77777777">
              <w:trPr>
                <w:jc w:val="center"/>
              </w:trPr>
              <w:tc>
                <w:tcPr>
                  <w:tcW w:w="2254" w:type="dxa"/>
                </w:tcPr>
                <w:tbl>
                  <w:tblPr>
                    <w:tblW w:w="2261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Caption w:val="Tabla de diseño de calendario del mes anterior"/>
                  </w:tblPr>
                  <w:tblGrid>
                    <w:gridCol w:w="323"/>
                    <w:gridCol w:w="323"/>
                    <w:gridCol w:w="323"/>
                    <w:gridCol w:w="323"/>
                    <w:gridCol w:w="323"/>
                    <w:gridCol w:w="323"/>
                    <w:gridCol w:w="323"/>
                  </w:tblGrid>
                  <w:tr w:rsidR="00F154D0" w:rsidRPr="008E214B" w14:paraId="030A0F94" w14:textId="77777777" w:rsidTr="00537AF0">
                    <w:tc>
                      <w:tcPr>
                        <w:tcW w:w="714" w:type="pct"/>
                      </w:tcPr>
                      <w:p w14:paraId="030A0F8D" w14:textId="1EFDC6CC" w:rsidR="00F154D0" w:rsidRPr="008E214B" w:rsidRDefault="004562B5">
                        <w:pPr>
                          <w:pStyle w:val="Desactivardasdelmes"/>
                          <w:rPr>
                            <w:lang w:val="es-MX"/>
                          </w:rPr>
                        </w:pP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IF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DocVariable MonthStartB \@ dddd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lang w:val="es-MX" w:bidi="es-MX"/>
                          </w:rPr>
                          <w:instrText>miércoles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 “</w:instrText>
                        </w:r>
                        <w:r w:rsidR="00721E84" w:rsidRPr="008E214B">
                          <w:rPr>
                            <w:lang w:val="es-MX" w:bidi="es-MX"/>
                          </w:rPr>
                          <w:instrText>lunes</w:instrText>
                        </w:r>
                        <w:r w:rsidRPr="008E214B">
                          <w:rPr>
                            <w:lang w:val="es-MX" w:bidi="es-MX"/>
                          </w:rPr>
                          <w:instrText>" 1 ""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8E" w14:textId="42CB99A1" w:rsidR="00F154D0" w:rsidRPr="008E214B" w:rsidRDefault="004562B5">
                        <w:pPr>
                          <w:pStyle w:val="Desactivardasdelmes"/>
                          <w:rPr>
                            <w:lang w:val="es-MX"/>
                          </w:rPr>
                        </w:pP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IF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DocVariable MonthStartB \@ dddd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lang w:val="es-MX" w:bidi="es-MX"/>
                          </w:rPr>
                          <w:instrText>miércoles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 “</w:instrText>
                        </w:r>
                        <w:r w:rsidR="00721E84" w:rsidRPr="008E214B">
                          <w:rPr>
                            <w:lang w:val="es-MX" w:bidi="es-MX"/>
                          </w:rPr>
                          <w:instrText>martes</w:instrText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" 1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IF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=A1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noProof/>
                            <w:lang w:val="es-MX" w:bidi="es-MX"/>
                          </w:rPr>
                          <w:instrText>0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&lt;&gt; 0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=A1+1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Pr="008E214B">
                          <w:rPr>
                            <w:noProof/>
                            <w:lang w:val="es-MX" w:bidi="es-MX"/>
                          </w:rPr>
                          <w:instrText>2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""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8F" w14:textId="79D6C4AB" w:rsidR="00F154D0" w:rsidRPr="008E214B" w:rsidRDefault="004562B5">
                        <w:pPr>
                          <w:pStyle w:val="Desactivardasdelmes"/>
                          <w:rPr>
                            <w:lang w:val="es-MX"/>
                          </w:rPr>
                        </w:pP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IF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DocVariable MonthStartB \@ dddd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lang w:val="es-MX" w:bidi="es-MX"/>
                          </w:rPr>
                          <w:instrText>miércoles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 “</w:instrText>
                        </w:r>
                        <w:r w:rsidR="00721E84" w:rsidRPr="008E214B">
                          <w:rPr>
                            <w:lang w:val="es-MX" w:bidi="es-MX"/>
                          </w:rPr>
                          <w:instrText>miércoles</w:instrText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" 1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IF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=B1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721E84" w:rsidRPr="008E214B">
                          <w:rPr>
                            <w:noProof/>
                            <w:lang w:val="es-MX" w:bidi="es-MX"/>
                          </w:rPr>
                          <w:instrText>0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&lt;&gt; 0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=B1+1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6D52F3" w:rsidRPr="008E214B">
                          <w:rPr>
                            <w:noProof/>
                            <w:lang w:val="es-MX" w:bidi="es-MX"/>
                          </w:rPr>
                          <w:instrText>2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""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  <w:r w:rsidR="00537AF0"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noProof/>
                            <w:lang w:val="es-MX" w:bidi="es-MX"/>
                          </w:rPr>
                          <w:t>1</w: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0" w14:textId="02F31A9B" w:rsidR="00F154D0" w:rsidRPr="008E214B" w:rsidRDefault="004562B5">
                        <w:pPr>
                          <w:pStyle w:val="Desactivardasdelmes"/>
                          <w:rPr>
                            <w:lang w:val="es-MX"/>
                          </w:rPr>
                        </w:pP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IF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DocVariable MonthStartB \@ dddd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lang w:val="es-MX" w:bidi="es-MX"/>
                          </w:rPr>
                          <w:instrText>miércoles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 “</w:instrText>
                        </w:r>
                        <w:r w:rsidR="00721E84" w:rsidRPr="008E214B">
                          <w:rPr>
                            <w:lang w:val="es-MX" w:bidi="es-MX"/>
                          </w:rPr>
                          <w:instrText>jueves</w:instrText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" 1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IF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=C1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noProof/>
                            <w:lang w:val="es-MX" w:bidi="es-MX"/>
                          </w:rPr>
                          <w:instrText>1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&lt;&gt; 0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=C1+1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noProof/>
                            <w:lang w:val="es-MX" w:bidi="es-MX"/>
                          </w:rPr>
                          <w:instrText>2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"" </w:instrText>
                        </w:r>
                        <w:r w:rsidR="00537AF0"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noProof/>
                            <w:lang w:val="es-MX" w:bidi="es-MX"/>
                          </w:rPr>
                          <w:instrText>2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  <w:r w:rsidR="00537AF0"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noProof/>
                            <w:lang w:val="es-MX" w:bidi="es-MX"/>
                          </w:rPr>
                          <w:t>2</w: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1" w14:textId="4C80C94E" w:rsidR="00F154D0" w:rsidRPr="008E214B" w:rsidRDefault="004562B5">
                        <w:pPr>
                          <w:pStyle w:val="Desactivardasdelmes"/>
                          <w:rPr>
                            <w:lang w:val="es-MX"/>
                          </w:rPr>
                        </w:pP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IF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DocVariable MonthStartB \@ dddd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lang w:val="es-MX" w:bidi="es-MX"/>
                          </w:rPr>
                          <w:instrText>miércoles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  <w:r w:rsidRPr="008E214B">
                          <w:rPr>
                            <w:lang w:val="es-MX" w:bidi="es-MX"/>
                          </w:rPr>
                          <w:instrText>= “</w:instrText>
                        </w:r>
                        <w:r w:rsidR="00721E84" w:rsidRPr="008E214B">
                          <w:rPr>
                            <w:lang w:val="es-MX" w:bidi="es-MX"/>
                          </w:rPr>
                          <w:instrText>viernes</w:instrText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" 1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IF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=D1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noProof/>
                            <w:lang w:val="es-MX" w:bidi="es-MX"/>
                          </w:rPr>
                          <w:instrText>2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&lt;&gt; 0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=D1+1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noProof/>
                            <w:lang w:val="es-MX" w:bidi="es-MX"/>
                          </w:rPr>
                          <w:instrText>3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"" </w:instrText>
                        </w:r>
                        <w:r w:rsidR="00537AF0"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noProof/>
                            <w:lang w:val="es-MX" w:bidi="es-MX"/>
                          </w:rPr>
                          <w:instrText>3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  <w:r w:rsidR="00537AF0"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noProof/>
                            <w:lang w:val="es-MX" w:bidi="es-MX"/>
                          </w:rPr>
                          <w:t>3</w: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2" w14:textId="22956827" w:rsidR="00F154D0" w:rsidRPr="008E214B" w:rsidRDefault="004562B5">
                        <w:pPr>
                          <w:pStyle w:val="Desactivardasdelmes"/>
                          <w:rPr>
                            <w:lang w:val="es-MX"/>
                          </w:rPr>
                        </w:pP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IF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DocVariable MonthStartB \@ dddd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lang w:val="es-MX" w:bidi="es-MX"/>
                          </w:rPr>
                          <w:instrText>miércoles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 “</w:instrText>
                        </w:r>
                        <w:r w:rsidR="00721E84" w:rsidRPr="008E214B">
                          <w:rPr>
                            <w:lang w:val="es-MX" w:bidi="es-MX"/>
                          </w:rPr>
                          <w:instrText>sábado</w:instrText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" 1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IF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=E1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noProof/>
                            <w:lang w:val="es-MX" w:bidi="es-MX"/>
                          </w:rPr>
                          <w:instrText>3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&lt;&gt; 0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=E1+1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noProof/>
                            <w:lang w:val="es-MX" w:bidi="es-MX"/>
                          </w:rPr>
                          <w:instrText>4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"" </w:instrText>
                        </w:r>
                        <w:r w:rsidR="00537AF0"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noProof/>
                            <w:lang w:val="es-MX" w:bidi="es-MX"/>
                          </w:rPr>
                          <w:instrText>4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  <w:r w:rsidR="00537AF0"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noProof/>
                            <w:lang w:val="es-MX" w:bidi="es-MX"/>
                          </w:rPr>
                          <w:t>4</w: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3" w14:textId="2944D452" w:rsidR="00F154D0" w:rsidRPr="008E214B" w:rsidRDefault="004562B5">
                        <w:pPr>
                          <w:pStyle w:val="Desactivardasdelmes"/>
                          <w:rPr>
                            <w:lang w:val="es-MX"/>
                          </w:rPr>
                        </w:pP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IF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DocVariable MonthStartB \@ dddd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lang w:val="es-MX" w:bidi="es-MX"/>
                          </w:rPr>
                          <w:instrText>miércoles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 “</w:instrText>
                        </w:r>
                        <w:r w:rsidR="00721E84" w:rsidRPr="008E214B">
                          <w:rPr>
                            <w:lang w:val="es-MX" w:bidi="es-MX"/>
                          </w:rPr>
                          <w:instrText>domingo</w:instrText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" 1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IF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=F1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noProof/>
                            <w:lang w:val="es-MX" w:bidi="es-MX"/>
                          </w:rPr>
                          <w:instrText>4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&lt;&gt; 0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=F1+1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noProof/>
                            <w:lang w:val="es-MX" w:bidi="es-MX"/>
                          </w:rPr>
                          <w:instrText>5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"" </w:instrText>
                        </w:r>
                        <w:r w:rsidR="00537AF0"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noProof/>
                            <w:lang w:val="es-MX" w:bidi="es-MX"/>
                          </w:rPr>
                          <w:instrText>5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  <w:r w:rsidR="00537AF0"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noProof/>
                            <w:lang w:val="es-MX" w:bidi="es-MX"/>
                          </w:rPr>
                          <w:t>5</w: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</w:p>
                    </w:tc>
                  </w:tr>
                  <w:tr w:rsidR="00F154D0" w:rsidRPr="008E214B" w14:paraId="030A0F9C" w14:textId="77777777" w:rsidTr="00537AF0">
                    <w:tc>
                      <w:tcPr>
                        <w:tcW w:w="714" w:type="pct"/>
                      </w:tcPr>
                      <w:p w14:paraId="030A0F95" w14:textId="10830E9F" w:rsidR="00F154D0" w:rsidRPr="008E214B" w:rsidRDefault="004562B5">
                        <w:pPr>
                          <w:pStyle w:val="Desactivardasdelmes"/>
                          <w:rPr>
                            <w:lang w:val="es-MX"/>
                          </w:rPr>
                        </w:pP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=G1+1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noProof/>
                            <w:lang w:val="es-MX" w:bidi="es-MX"/>
                          </w:rPr>
                          <w:t>6</w: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6" w14:textId="10727E60" w:rsidR="00F154D0" w:rsidRPr="008E214B" w:rsidRDefault="004562B5">
                        <w:pPr>
                          <w:pStyle w:val="Desactivardasdelmes"/>
                          <w:rPr>
                            <w:lang w:val="es-MX"/>
                          </w:rPr>
                        </w:pP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=A2+1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noProof/>
                            <w:lang w:val="es-MX" w:bidi="es-MX"/>
                          </w:rPr>
                          <w:t>7</w: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7" w14:textId="6C4598AF" w:rsidR="00F154D0" w:rsidRPr="008E214B" w:rsidRDefault="004562B5">
                        <w:pPr>
                          <w:pStyle w:val="Desactivardasdelmes"/>
                          <w:rPr>
                            <w:lang w:val="es-MX"/>
                          </w:rPr>
                        </w:pP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=B2+1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noProof/>
                            <w:lang w:val="es-MX" w:bidi="es-MX"/>
                          </w:rPr>
                          <w:t>8</w: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8" w14:textId="1463EC26" w:rsidR="00F154D0" w:rsidRPr="008E214B" w:rsidRDefault="004562B5">
                        <w:pPr>
                          <w:pStyle w:val="Desactivardasdelmes"/>
                          <w:rPr>
                            <w:lang w:val="es-MX"/>
                          </w:rPr>
                        </w:pP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=C2+1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noProof/>
                            <w:lang w:val="es-MX" w:bidi="es-MX"/>
                          </w:rPr>
                          <w:t>9</w: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9" w14:textId="065245E5" w:rsidR="00F154D0" w:rsidRPr="008E214B" w:rsidRDefault="004562B5">
                        <w:pPr>
                          <w:pStyle w:val="Desactivardasdelmes"/>
                          <w:rPr>
                            <w:lang w:val="es-MX"/>
                          </w:rPr>
                        </w:pP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=D2+1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noProof/>
                            <w:lang w:val="es-MX" w:bidi="es-MX"/>
                          </w:rPr>
                          <w:t>10</w: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A" w14:textId="236D7D87" w:rsidR="00F154D0" w:rsidRPr="008E214B" w:rsidRDefault="004562B5">
                        <w:pPr>
                          <w:pStyle w:val="Desactivardasdelmes"/>
                          <w:rPr>
                            <w:lang w:val="es-MX"/>
                          </w:rPr>
                        </w:pP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=E2+1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noProof/>
                            <w:lang w:val="es-MX" w:bidi="es-MX"/>
                          </w:rPr>
                          <w:t>11</w: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B" w14:textId="47DE3F1C" w:rsidR="00F154D0" w:rsidRPr="008E214B" w:rsidRDefault="004562B5">
                        <w:pPr>
                          <w:pStyle w:val="Desactivardasdelmes"/>
                          <w:rPr>
                            <w:lang w:val="es-MX"/>
                          </w:rPr>
                        </w:pP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=F2+1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noProof/>
                            <w:lang w:val="es-MX" w:bidi="es-MX"/>
                          </w:rPr>
                          <w:t>12</w: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</w:p>
                    </w:tc>
                  </w:tr>
                  <w:tr w:rsidR="00F154D0" w:rsidRPr="008E214B" w14:paraId="030A0FA4" w14:textId="77777777" w:rsidTr="00537AF0">
                    <w:tc>
                      <w:tcPr>
                        <w:tcW w:w="714" w:type="pct"/>
                      </w:tcPr>
                      <w:p w14:paraId="030A0F9D" w14:textId="7C7BE713" w:rsidR="00F154D0" w:rsidRPr="008E214B" w:rsidRDefault="004562B5">
                        <w:pPr>
                          <w:pStyle w:val="Desactivardasdelmes"/>
                          <w:rPr>
                            <w:lang w:val="es-MX"/>
                          </w:rPr>
                        </w:pP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=G2+1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noProof/>
                            <w:lang w:val="es-MX" w:bidi="es-MX"/>
                          </w:rPr>
                          <w:t>13</w: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E" w14:textId="5A9CA8F7" w:rsidR="00F154D0" w:rsidRPr="008E214B" w:rsidRDefault="004562B5">
                        <w:pPr>
                          <w:pStyle w:val="Desactivardasdelmes"/>
                          <w:rPr>
                            <w:lang w:val="es-MX"/>
                          </w:rPr>
                        </w:pP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=A3+1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noProof/>
                            <w:lang w:val="es-MX" w:bidi="es-MX"/>
                          </w:rPr>
                          <w:t>14</w: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F" w14:textId="08F8F97F" w:rsidR="00F154D0" w:rsidRPr="008E214B" w:rsidRDefault="004562B5">
                        <w:pPr>
                          <w:pStyle w:val="Desactivardasdelmes"/>
                          <w:rPr>
                            <w:lang w:val="es-MX"/>
                          </w:rPr>
                        </w:pP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=B3+1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noProof/>
                            <w:lang w:val="es-MX" w:bidi="es-MX"/>
                          </w:rPr>
                          <w:t>15</w: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0" w14:textId="50A08778" w:rsidR="00F154D0" w:rsidRPr="008E214B" w:rsidRDefault="004562B5">
                        <w:pPr>
                          <w:pStyle w:val="Desactivardasdelmes"/>
                          <w:rPr>
                            <w:lang w:val="es-MX"/>
                          </w:rPr>
                        </w:pP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=C3+1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noProof/>
                            <w:lang w:val="es-MX" w:bidi="es-MX"/>
                          </w:rPr>
                          <w:t>16</w: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1" w14:textId="15D45AC8" w:rsidR="00F154D0" w:rsidRPr="008E214B" w:rsidRDefault="004562B5">
                        <w:pPr>
                          <w:pStyle w:val="Desactivardasdelmes"/>
                          <w:rPr>
                            <w:lang w:val="es-MX"/>
                          </w:rPr>
                        </w:pP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=D3+1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noProof/>
                            <w:lang w:val="es-MX" w:bidi="es-MX"/>
                          </w:rPr>
                          <w:t>17</w: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2" w14:textId="5F836D4E" w:rsidR="00F154D0" w:rsidRPr="008E214B" w:rsidRDefault="004562B5">
                        <w:pPr>
                          <w:pStyle w:val="Desactivardasdelmes"/>
                          <w:rPr>
                            <w:lang w:val="es-MX"/>
                          </w:rPr>
                        </w:pP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=E3+1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noProof/>
                            <w:lang w:val="es-MX" w:bidi="es-MX"/>
                          </w:rPr>
                          <w:t>18</w: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3" w14:textId="74593685" w:rsidR="00F154D0" w:rsidRPr="008E214B" w:rsidRDefault="004562B5">
                        <w:pPr>
                          <w:pStyle w:val="Desactivardasdelmes"/>
                          <w:rPr>
                            <w:lang w:val="es-MX"/>
                          </w:rPr>
                        </w:pP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=F3+1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noProof/>
                            <w:lang w:val="es-MX" w:bidi="es-MX"/>
                          </w:rPr>
                          <w:t>19</w: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</w:p>
                    </w:tc>
                  </w:tr>
                  <w:tr w:rsidR="00F154D0" w:rsidRPr="008E214B" w14:paraId="030A0FAC" w14:textId="77777777" w:rsidTr="00537AF0">
                    <w:tc>
                      <w:tcPr>
                        <w:tcW w:w="714" w:type="pct"/>
                      </w:tcPr>
                      <w:p w14:paraId="030A0FA5" w14:textId="58A28F84" w:rsidR="00F154D0" w:rsidRPr="008E214B" w:rsidRDefault="004562B5">
                        <w:pPr>
                          <w:pStyle w:val="Desactivardasdelmes"/>
                          <w:rPr>
                            <w:lang w:val="es-MX"/>
                          </w:rPr>
                        </w:pP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=G3+1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noProof/>
                            <w:lang w:val="es-MX" w:bidi="es-MX"/>
                          </w:rPr>
                          <w:t>20</w: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6" w14:textId="1B549395" w:rsidR="00F154D0" w:rsidRPr="008E214B" w:rsidRDefault="004562B5">
                        <w:pPr>
                          <w:pStyle w:val="Desactivardasdelmes"/>
                          <w:rPr>
                            <w:lang w:val="es-MX"/>
                          </w:rPr>
                        </w:pP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=A4+1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noProof/>
                            <w:lang w:val="es-MX" w:bidi="es-MX"/>
                          </w:rPr>
                          <w:t>21</w: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7" w14:textId="3FB02122" w:rsidR="00F154D0" w:rsidRPr="008E214B" w:rsidRDefault="004562B5">
                        <w:pPr>
                          <w:pStyle w:val="Desactivardasdelmes"/>
                          <w:rPr>
                            <w:lang w:val="es-MX"/>
                          </w:rPr>
                        </w:pP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=B4+1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noProof/>
                            <w:lang w:val="es-MX" w:bidi="es-MX"/>
                          </w:rPr>
                          <w:t>22</w: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8" w14:textId="41771021" w:rsidR="00F154D0" w:rsidRPr="008E214B" w:rsidRDefault="004562B5">
                        <w:pPr>
                          <w:pStyle w:val="Desactivardasdelmes"/>
                          <w:rPr>
                            <w:lang w:val="es-MX"/>
                          </w:rPr>
                        </w:pP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=C4+1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noProof/>
                            <w:lang w:val="es-MX" w:bidi="es-MX"/>
                          </w:rPr>
                          <w:t>23</w: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9" w14:textId="53E290BC" w:rsidR="00F154D0" w:rsidRPr="008E214B" w:rsidRDefault="004562B5">
                        <w:pPr>
                          <w:pStyle w:val="Desactivardasdelmes"/>
                          <w:rPr>
                            <w:lang w:val="es-MX"/>
                          </w:rPr>
                        </w:pP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=D4+1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noProof/>
                            <w:lang w:val="es-MX" w:bidi="es-MX"/>
                          </w:rPr>
                          <w:t>24</w: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A" w14:textId="246EA797" w:rsidR="00F154D0" w:rsidRPr="008E214B" w:rsidRDefault="004562B5">
                        <w:pPr>
                          <w:pStyle w:val="Desactivardasdelmes"/>
                          <w:rPr>
                            <w:lang w:val="es-MX"/>
                          </w:rPr>
                        </w:pP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=E4+1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noProof/>
                            <w:lang w:val="es-MX" w:bidi="es-MX"/>
                          </w:rPr>
                          <w:t>25</w: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B" w14:textId="1EF43F1E" w:rsidR="00F154D0" w:rsidRPr="008E214B" w:rsidRDefault="004562B5">
                        <w:pPr>
                          <w:pStyle w:val="Desactivardasdelmes"/>
                          <w:rPr>
                            <w:lang w:val="es-MX"/>
                          </w:rPr>
                        </w:pP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=F4+1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noProof/>
                            <w:lang w:val="es-MX" w:bidi="es-MX"/>
                          </w:rPr>
                          <w:t>26</w: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</w:p>
                    </w:tc>
                  </w:tr>
                  <w:tr w:rsidR="00F154D0" w:rsidRPr="008E214B" w14:paraId="030A0FB4" w14:textId="77777777" w:rsidTr="00537AF0">
                    <w:tc>
                      <w:tcPr>
                        <w:tcW w:w="714" w:type="pct"/>
                      </w:tcPr>
                      <w:p w14:paraId="030A0FAD" w14:textId="1F0A87F6" w:rsidR="00F154D0" w:rsidRPr="008E214B" w:rsidRDefault="004562B5">
                        <w:pPr>
                          <w:pStyle w:val="Desactivardasdelmes"/>
                          <w:rPr>
                            <w:lang w:val="es-MX"/>
                          </w:rPr>
                        </w:pP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IF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=G4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noProof/>
                            <w:lang w:val="es-MX" w:bidi="es-MX"/>
                          </w:rPr>
                          <w:instrText>26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 0,""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IF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=G4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noProof/>
                            <w:lang w:val="es-MX" w:bidi="es-MX"/>
                          </w:rPr>
                          <w:instrText>26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 &lt;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DocVariable MonthEndB \@ d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lang w:val="es-MX" w:bidi="es-MX"/>
                          </w:rPr>
                          <w:instrText>31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=G4+1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noProof/>
                            <w:lang w:val="es-MX" w:bidi="es-MX"/>
                          </w:rPr>
                          <w:instrText>27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""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noProof/>
                            <w:lang w:val="es-MX" w:bidi="es-MX"/>
                          </w:rPr>
                          <w:instrText>27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noProof/>
                            <w:lang w:val="es-MX" w:bidi="es-MX"/>
                          </w:rPr>
                          <w:t>27</w: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E" w14:textId="586B00A9" w:rsidR="00F154D0" w:rsidRPr="008E214B" w:rsidRDefault="004562B5">
                        <w:pPr>
                          <w:pStyle w:val="Desactivardasdelmes"/>
                          <w:rPr>
                            <w:lang w:val="es-MX"/>
                          </w:rPr>
                        </w:pP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IF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=A5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noProof/>
                            <w:lang w:val="es-MX" w:bidi="es-MX"/>
                          </w:rPr>
                          <w:instrText>27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 0,""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IF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=A5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noProof/>
                            <w:lang w:val="es-MX" w:bidi="es-MX"/>
                          </w:rPr>
                          <w:instrText>27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 &lt;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DocVariable MonthEndB \@ d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lang w:val="es-MX" w:bidi="es-MX"/>
                          </w:rPr>
                          <w:instrText>31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=A5+1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noProof/>
                            <w:lang w:val="es-MX" w:bidi="es-MX"/>
                          </w:rPr>
                          <w:instrText>28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""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noProof/>
                            <w:lang w:val="es-MX" w:bidi="es-MX"/>
                          </w:rPr>
                          <w:instrText>28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noProof/>
                            <w:lang w:val="es-MX" w:bidi="es-MX"/>
                          </w:rPr>
                          <w:t>28</w: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F" w14:textId="794B4904" w:rsidR="00F154D0" w:rsidRPr="008E214B" w:rsidRDefault="004562B5">
                        <w:pPr>
                          <w:pStyle w:val="Desactivardasdelmes"/>
                          <w:rPr>
                            <w:lang w:val="es-MX"/>
                          </w:rPr>
                        </w:pP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IF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=B5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noProof/>
                            <w:lang w:val="es-MX" w:bidi="es-MX"/>
                          </w:rPr>
                          <w:instrText>28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 0,""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IF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=B5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noProof/>
                            <w:lang w:val="es-MX" w:bidi="es-MX"/>
                          </w:rPr>
                          <w:instrText>28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 &lt;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DocVariable MonthEndB \@ d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lang w:val="es-MX" w:bidi="es-MX"/>
                          </w:rPr>
                          <w:instrText>31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=B5+1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noProof/>
                            <w:lang w:val="es-MX" w:bidi="es-MX"/>
                          </w:rPr>
                          <w:instrText>29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""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noProof/>
                            <w:lang w:val="es-MX" w:bidi="es-MX"/>
                          </w:rPr>
                          <w:instrText>29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noProof/>
                            <w:lang w:val="es-MX" w:bidi="es-MX"/>
                          </w:rPr>
                          <w:t>29</w: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B0" w14:textId="069CA142" w:rsidR="00F154D0" w:rsidRPr="008E214B" w:rsidRDefault="004562B5">
                        <w:pPr>
                          <w:pStyle w:val="Desactivardasdelmes"/>
                          <w:rPr>
                            <w:lang w:val="es-MX"/>
                          </w:rPr>
                        </w:pP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IF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=C5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noProof/>
                            <w:lang w:val="es-MX" w:bidi="es-MX"/>
                          </w:rPr>
                          <w:instrText>29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 0,""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IF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=C5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noProof/>
                            <w:lang w:val="es-MX" w:bidi="es-MX"/>
                          </w:rPr>
                          <w:instrText>29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 &lt;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DocVariable MonthEndB \@ d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lang w:val="es-MX" w:bidi="es-MX"/>
                          </w:rPr>
                          <w:instrText>31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=C5+1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noProof/>
                            <w:lang w:val="es-MX" w:bidi="es-MX"/>
                          </w:rPr>
                          <w:instrText>30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""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noProof/>
                            <w:lang w:val="es-MX" w:bidi="es-MX"/>
                          </w:rPr>
                          <w:instrText>30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noProof/>
                            <w:lang w:val="es-MX" w:bidi="es-MX"/>
                          </w:rPr>
                          <w:t>30</w: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B1" w14:textId="00F2E3DC" w:rsidR="00F154D0" w:rsidRPr="008E214B" w:rsidRDefault="004562B5">
                        <w:pPr>
                          <w:pStyle w:val="Desactivardasdelmes"/>
                          <w:rPr>
                            <w:lang w:val="es-MX"/>
                          </w:rPr>
                        </w:pP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IF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=D5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noProof/>
                            <w:lang w:val="es-MX" w:bidi="es-MX"/>
                          </w:rPr>
                          <w:instrText>30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 0,""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IF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=D5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noProof/>
                            <w:lang w:val="es-MX" w:bidi="es-MX"/>
                          </w:rPr>
                          <w:instrText>30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 &lt;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DocVariable MonthEndB \@ d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lang w:val="es-MX" w:bidi="es-MX"/>
                          </w:rPr>
                          <w:instrText>31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=D5+1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noProof/>
                            <w:lang w:val="es-MX" w:bidi="es-MX"/>
                          </w:rPr>
                          <w:instrText>31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""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noProof/>
                            <w:lang w:val="es-MX" w:bidi="es-MX"/>
                          </w:rPr>
                          <w:instrText>31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noProof/>
                            <w:lang w:val="es-MX" w:bidi="es-MX"/>
                          </w:rPr>
                          <w:t>31</w: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B2" w14:textId="18890633" w:rsidR="00F154D0" w:rsidRPr="008E214B" w:rsidRDefault="004562B5">
                        <w:pPr>
                          <w:pStyle w:val="Desactivardasdelmes"/>
                          <w:rPr>
                            <w:lang w:val="es-MX"/>
                          </w:rPr>
                        </w:pP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IF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=E5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noProof/>
                            <w:lang w:val="es-MX" w:bidi="es-MX"/>
                          </w:rPr>
                          <w:instrText>31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 0,""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IF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=E5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noProof/>
                            <w:lang w:val="es-MX" w:bidi="es-MX"/>
                          </w:rPr>
                          <w:instrText>31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 &lt;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DocVariable MonthEndB \@ d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lang w:val="es-MX" w:bidi="es-MX"/>
                          </w:rPr>
                          <w:instrText>31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=E5+1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721E84" w:rsidRPr="008E214B">
                          <w:rPr>
                            <w:noProof/>
                            <w:lang w:val="es-MX" w:bidi="es-MX"/>
                          </w:rPr>
                          <w:instrText>27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""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B3" w14:textId="0597B87B" w:rsidR="00F154D0" w:rsidRPr="008E214B" w:rsidRDefault="004562B5">
                        <w:pPr>
                          <w:pStyle w:val="Desactivardasdelmes"/>
                          <w:rPr>
                            <w:lang w:val="es-MX"/>
                          </w:rPr>
                        </w:pP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IF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=F5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noProof/>
                            <w:lang w:val="es-MX" w:bidi="es-MX"/>
                          </w:rPr>
                          <w:instrText>0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 0,""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IF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=F5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721E84" w:rsidRPr="008E214B">
                          <w:rPr>
                            <w:noProof/>
                            <w:lang w:val="es-MX" w:bidi="es-MX"/>
                          </w:rPr>
                          <w:instrText>27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 &lt;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DocVariable MonthEndB \@ d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721E84" w:rsidRPr="008E214B">
                          <w:rPr>
                            <w:lang w:val="es-MX" w:bidi="es-MX"/>
                          </w:rPr>
                          <w:instrText>31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=F5+1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721E84" w:rsidRPr="008E214B">
                          <w:rPr>
                            <w:noProof/>
                            <w:lang w:val="es-MX" w:bidi="es-MX"/>
                          </w:rPr>
                          <w:instrText>28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""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721E84" w:rsidRPr="008E214B">
                          <w:rPr>
                            <w:noProof/>
                            <w:lang w:val="es-MX" w:bidi="es-MX"/>
                          </w:rPr>
                          <w:instrText>28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</w:p>
                    </w:tc>
                  </w:tr>
                  <w:tr w:rsidR="00F154D0" w:rsidRPr="008E214B" w14:paraId="030A0FBC" w14:textId="77777777" w:rsidTr="00537AF0">
                    <w:tc>
                      <w:tcPr>
                        <w:tcW w:w="714" w:type="pct"/>
                      </w:tcPr>
                      <w:p w14:paraId="030A0FB5" w14:textId="24E06E16" w:rsidR="00F154D0" w:rsidRPr="008E214B" w:rsidRDefault="004562B5">
                        <w:pPr>
                          <w:pStyle w:val="Desactivardasdelmes"/>
                          <w:rPr>
                            <w:lang w:val="es-MX"/>
                          </w:rPr>
                        </w:pP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IF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=G5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noProof/>
                            <w:lang w:val="es-MX" w:bidi="es-MX"/>
                          </w:rPr>
                          <w:instrText>0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 0,""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IF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=G5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721E84" w:rsidRPr="008E214B">
                          <w:rPr>
                            <w:noProof/>
                            <w:lang w:val="es-MX" w:bidi="es-MX"/>
                          </w:rPr>
                          <w:instrText>28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 &lt;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DocVariable MonthEndB \@ d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721E84" w:rsidRPr="008E214B">
                          <w:rPr>
                            <w:lang w:val="es-MX" w:bidi="es-MX"/>
                          </w:rPr>
                          <w:instrText>31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=G5+1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721E84" w:rsidRPr="008E214B">
                          <w:rPr>
                            <w:noProof/>
                            <w:lang w:val="es-MX" w:bidi="es-MX"/>
                          </w:rPr>
                          <w:instrText>29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""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721E84" w:rsidRPr="008E214B">
                          <w:rPr>
                            <w:noProof/>
                            <w:lang w:val="es-MX" w:bidi="es-MX"/>
                          </w:rPr>
                          <w:instrText>29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B6" w14:textId="059CBD23" w:rsidR="00F154D0" w:rsidRPr="008E214B" w:rsidRDefault="004562B5">
                        <w:pPr>
                          <w:pStyle w:val="Desactivardasdelmes"/>
                          <w:rPr>
                            <w:lang w:val="es-MX"/>
                          </w:rPr>
                        </w:pP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IF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=A6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noProof/>
                            <w:lang w:val="es-MX" w:bidi="es-MX"/>
                          </w:rPr>
                          <w:instrText>0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 0,""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IF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=A6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721E84" w:rsidRPr="008E214B">
                          <w:rPr>
                            <w:noProof/>
                            <w:lang w:val="es-MX" w:bidi="es-MX"/>
                          </w:rPr>
                          <w:instrText>29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 &lt;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DocVariable MonthEndB \@ d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721E84" w:rsidRPr="008E214B">
                          <w:rPr>
                            <w:lang w:val="es-MX" w:bidi="es-MX"/>
                          </w:rPr>
                          <w:instrText>31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=A6+1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721E84" w:rsidRPr="008E214B">
                          <w:rPr>
                            <w:noProof/>
                            <w:lang w:val="es-MX" w:bidi="es-MX"/>
                          </w:rPr>
                          <w:instrText>30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"" </w:instrText>
                        </w:r>
                        <w:r w:rsidR="00B4417A"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721E84" w:rsidRPr="008E214B">
                          <w:rPr>
                            <w:noProof/>
                            <w:lang w:val="es-MX" w:bidi="es-MX"/>
                          </w:rPr>
                          <w:instrText>30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B7" w14:textId="77777777" w:rsidR="00F154D0" w:rsidRPr="008E214B" w:rsidRDefault="00F154D0">
                        <w:pPr>
                          <w:pStyle w:val="Desactivardasdelmes"/>
                          <w:rPr>
                            <w:lang w:val="es-MX"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14:paraId="030A0FB8" w14:textId="77777777" w:rsidR="00F154D0" w:rsidRPr="008E214B" w:rsidRDefault="00F154D0">
                        <w:pPr>
                          <w:pStyle w:val="Desactivardasdelmes"/>
                          <w:rPr>
                            <w:lang w:val="es-MX"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14:paraId="030A0FB9" w14:textId="77777777" w:rsidR="00F154D0" w:rsidRPr="008E214B" w:rsidRDefault="00F154D0">
                        <w:pPr>
                          <w:pStyle w:val="Desactivardasdelmes"/>
                          <w:rPr>
                            <w:lang w:val="es-MX"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14:paraId="030A0FBA" w14:textId="77777777" w:rsidR="00F154D0" w:rsidRPr="008E214B" w:rsidRDefault="00F154D0">
                        <w:pPr>
                          <w:pStyle w:val="Desactivardasdelmes"/>
                          <w:rPr>
                            <w:lang w:val="es-MX"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14:paraId="030A0FBB" w14:textId="77777777" w:rsidR="00F154D0" w:rsidRPr="008E214B" w:rsidRDefault="00F154D0">
                        <w:pPr>
                          <w:pStyle w:val="Desactivardasdelmes"/>
                          <w:rPr>
                            <w:lang w:val="es-MX"/>
                          </w:rPr>
                        </w:pPr>
                      </w:p>
                    </w:tc>
                  </w:tr>
                </w:tbl>
                <w:p w14:paraId="030A0FBD" w14:textId="77777777" w:rsidR="00F154D0" w:rsidRPr="008E214B" w:rsidRDefault="00F154D0">
                  <w:pPr>
                    <w:rPr>
                      <w:lang w:val="es-MX"/>
                    </w:rPr>
                  </w:pPr>
                </w:p>
              </w:tc>
              <w:tc>
                <w:tcPr>
                  <w:tcW w:w="482" w:type="dxa"/>
                </w:tcPr>
                <w:p w14:paraId="030A0FBE" w14:textId="77777777" w:rsidR="00F154D0" w:rsidRPr="008E214B" w:rsidRDefault="00F154D0">
                  <w:pPr>
                    <w:rPr>
                      <w:lang w:val="es-MX"/>
                    </w:rPr>
                  </w:pPr>
                </w:p>
              </w:tc>
              <w:tc>
                <w:tcPr>
                  <w:tcW w:w="2254" w:type="dxa"/>
                </w:tcPr>
                <w:tbl>
                  <w:tblPr>
                    <w:tblW w:w="2261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Caption w:val="Tabla de diseño de calendario del mes siguiente"/>
                  </w:tblPr>
                  <w:tblGrid>
                    <w:gridCol w:w="323"/>
                    <w:gridCol w:w="323"/>
                    <w:gridCol w:w="323"/>
                    <w:gridCol w:w="323"/>
                    <w:gridCol w:w="323"/>
                    <w:gridCol w:w="323"/>
                    <w:gridCol w:w="323"/>
                  </w:tblGrid>
                  <w:tr w:rsidR="00F154D0" w:rsidRPr="008E214B" w14:paraId="030A0FC6" w14:textId="77777777" w:rsidTr="00537AF0">
                    <w:tc>
                      <w:tcPr>
                        <w:tcW w:w="714" w:type="pct"/>
                      </w:tcPr>
                      <w:p w14:paraId="030A0FBF" w14:textId="36CAE459" w:rsidR="00F154D0" w:rsidRPr="008E214B" w:rsidRDefault="004562B5">
                        <w:pPr>
                          <w:pStyle w:val="Desactivardasdelmes"/>
                          <w:rPr>
                            <w:lang w:val="es-MX"/>
                          </w:rPr>
                        </w:pP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IF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DocVariable MonthStartA \@ dddd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lang w:val="es-MX" w:bidi="es-MX"/>
                          </w:rPr>
                          <w:instrText>domingo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 “</w:instrText>
                        </w:r>
                        <w:r w:rsidR="00721E84" w:rsidRPr="008E214B">
                          <w:rPr>
                            <w:lang w:val="es-MX" w:bidi="es-MX"/>
                          </w:rPr>
                          <w:instrText>lunes</w:instrText>
                        </w:r>
                        <w:r w:rsidRPr="008E214B">
                          <w:rPr>
                            <w:lang w:val="es-MX" w:bidi="es-MX"/>
                          </w:rPr>
                          <w:instrText>" 1 ""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0" w14:textId="4DE4F7EF" w:rsidR="00F154D0" w:rsidRPr="008E214B" w:rsidRDefault="004562B5">
                        <w:pPr>
                          <w:pStyle w:val="Desactivardasdelmes"/>
                          <w:rPr>
                            <w:lang w:val="es-MX"/>
                          </w:rPr>
                        </w:pP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IF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DocVariable MonthStartA \@ dddd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lang w:val="es-MX" w:bidi="es-MX"/>
                          </w:rPr>
                          <w:instrText>domingo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 “</w:instrText>
                        </w:r>
                        <w:r w:rsidR="00721E84" w:rsidRPr="008E214B">
                          <w:rPr>
                            <w:lang w:val="es-MX" w:bidi="es-MX"/>
                          </w:rPr>
                          <w:instrText>martes</w:instrText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" 1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IF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=A1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noProof/>
                            <w:lang w:val="es-MX" w:bidi="es-MX"/>
                          </w:rPr>
                          <w:instrText>0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&lt;&gt; 0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=A1+1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Pr="008E214B">
                          <w:rPr>
                            <w:noProof/>
                            <w:lang w:val="es-MX" w:bidi="es-MX"/>
                          </w:rPr>
                          <w:instrText>2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""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1" w14:textId="7F70AD0C" w:rsidR="00F154D0" w:rsidRPr="008E214B" w:rsidRDefault="004562B5">
                        <w:pPr>
                          <w:pStyle w:val="Desactivardasdelmes"/>
                          <w:rPr>
                            <w:lang w:val="es-MX"/>
                          </w:rPr>
                        </w:pP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IF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DocVariable MonthStartA \@ dddd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lang w:val="es-MX" w:bidi="es-MX"/>
                          </w:rPr>
                          <w:instrText>domingo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 “</w:instrText>
                        </w:r>
                        <w:r w:rsidR="00721E84" w:rsidRPr="008E214B">
                          <w:rPr>
                            <w:lang w:val="es-MX" w:bidi="es-MX"/>
                          </w:rPr>
                          <w:instrText>miércoles</w:instrText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" 1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IF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=B1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noProof/>
                            <w:lang w:val="es-MX" w:bidi="es-MX"/>
                          </w:rPr>
                          <w:instrText>0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&lt;&gt; 0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=B1+1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Pr="008E214B">
                          <w:rPr>
                            <w:noProof/>
                            <w:lang w:val="es-MX" w:bidi="es-MX"/>
                          </w:rPr>
                          <w:instrText>2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""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2" w14:textId="3CD2B797" w:rsidR="00F154D0" w:rsidRPr="008E214B" w:rsidRDefault="004562B5">
                        <w:pPr>
                          <w:pStyle w:val="Desactivardasdelmes"/>
                          <w:rPr>
                            <w:lang w:val="es-MX"/>
                          </w:rPr>
                        </w:pP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IF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DocVariable MonthStartA \@ dddd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lang w:val="es-MX" w:bidi="es-MX"/>
                          </w:rPr>
                          <w:instrText>domingo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 “</w:instrText>
                        </w:r>
                        <w:r w:rsidR="00721E84" w:rsidRPr="008E214B">
                          <w:rPr>
                            <w:lang w:val="es-MX" w:bidi="es-MX"/>
                          </w:rPr>
                          <w:instrText>jueves</w:instrText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" 1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IF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=C1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noProof/>
                            <w:lang w:val="es-MX" w:bidi="es-MX"/>
                          </w:rPr>
                          <w:instrText>0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&lt;&gt; 0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=C1+1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F1DB1" w:rsidRPr="008E214B">
                          <w:rPr>
                            <w:noProof/>
                            <w:lang w:val="es-MX" w:bidi="es-MX"/>
                          </w:rPr>
                          <w:instrText>2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""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3" w14:textId="3F3541F8" w:rsidR="00F154D0" w:rsidRPr="008E214B" w:rsidRDefault="004562B5">
                        <w:pPr>
                          <w:pStyle w:val="Desactivardasdelmes"/>
                          <w:rPr>
                            <w:lang w:val="es-MX"/>
                          </w:rPr>
                        </w:pP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IF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DocVariable MonthStartA \@ dddd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lang w:val="es-MX" w:bidi="es-MX"/>
                          </w:rPr>
                          <w:instrText>domingo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  <w:r w:rsidRPr="008E214B">
                          <w:rPr>
                            <w:lang w:val="es-MX" w:bidi="es-MX"/>
                          </w:rPr>
                          <w:instrText>= “</w:instrText>
                        </w:r>
                        <w:r w:rsidR="00721E84" w:rsidRPr="008E214B">
                          <w:rPr>
                            <w:lang w:val="es-MX" w:bidi="es-MX"/>
                          </w:rPr>
                          <w:instrText>viernes</w:instrText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" 1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IF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=D1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noProof/>
                            <w:lang w:val="es-MX" w:bidi="es-MX"/>
                          </w:rPr>
                          <w:instrText>0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&lt;&gt; 0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=D1+1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F1DB1" w:rsidRPr="008E214B">
                          <w:rPr>
                            <w:noProof/>
                            <w:lang w:val="es-MX" w:bidi="es-MX"/>
                          </w:rPr>
                          <w:instrText>3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""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4" w14:textId="24F3569F" w:rsidR="00F154D0" w:rsidRPr="008E214B" w:rsidRDefault="004562B5">
                        <w:pPr>
                          <w:pStyle w:val="Desactivardasdelmes"/>
                          <w:rPr>
                            <w:lang w:val="es-MX"/>
                          </w:rPr>
                        </w:pP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IF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DocVariable MonthStartA \@ dddd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lang w:val="es-MX" w:bidi="es-MX"/>
                          </w:rPr>
                          <w:instrText>domingo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 “</w:instrText>
                        </w:r>
                        <w:r w:rsidR="00537AF0" w:rsidRPr="008E214B">
                          <w:rPr>
                            <w:lang w:val="es-MX" w:bidi="es-MX"/>
                          </w:rPr>
                          <w:instrText>s</w:instrText>
                        </w:r>
                        <w:r w:rsidR="00721E84" w:rsidRPr="008E214B">
                          <w:rPr>
                            <w:lang w:val="es-MX" w:bidi="es-MX"/>
                          </w:rPr>
                          <w:instrText>ábado</w:instrText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" 1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IF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=E1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noProof/>
                            <w:lang w:val="es-MX" w:bidi="es-MX"/>
                          </w:rPr>
                          <w:instrText>0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&lt;&gt; 0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=E1+1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6B5A63" w:rsidRPr="008E214B">
                          <w:rPr>
                            <w:noProof/>
                            <w:lang w:val="es-MX" w:bidi="es-MX"/>
                          </w:rPr>
                          <w:instrText>2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""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5" w14:textId="7746C2DD" w:rsidR="00F154D0" w:rsidRPr="008E214B" w:rsidRDefault="004562B5">
                        <w:pPr>
                          <w:pStyle w:val="Desactivardasdelmes"/>
                          <w:rPr>
                            <w:lang w:val="es-MX"/>
                          </w:rPr>
                        </w:pP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IF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DocVariable MonthStartA \@ dddd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lang w:val="es-MX" w:bidi="es-MX"/>
                          </w:rPr>
                          <w:instrText>domingo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 “</w:instrText>
                        </w:r>
                        <w:r w:rsidR="00537AF0" w:rsidRPr="008E214B">
                          <w:rPr>
                            <w:lang w:val="es-MX" w:bidi="es-MX"/>
                          </w:rPr>
                          <w:instrText>d</w:instrText>
                        </w:r>
                        <w:r w:rsidR="00721E84" w:rsidRPr="008E214B">
                          <w:rPr>
                            <w:lang w:val="es-MX" w:bidi="es-MX"/>
                          </w:rPr>
                          <w:instrText>omingo</w:instrText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" 1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IF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=F1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721E84" w:rsidRPr="008E214B">
                          <w:rPr>
                            <w:noProof/>
                            <w:lang w:val="es-MX" w:bidi="es-MX"/>
                          </w:rPr>
                          <w:instrText>0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&lt;&gt; 0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=F1+1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6B5A63" w:rsidRPr="008E214B">
                          <w:rPr>
                            <w:noProof/>
                            <w:lang w:val="es-MX" w:bidi="es-MX"/>
                          </w:rPr>
                          <w:instrText>3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""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  <w:r w:rsidR="00537AF0"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noProof/>
                            <w:lang w:val="es-MX" w:bidi="es-MX"/>
                          </w:rPr>
                          <w:t>1</w: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</w:p>
                    </w:tc>
                  </w:tr>
                  <w:tr w:rsidR="00F154D0" w:rsidRPr="008E214B" w14:paraId="030A0FCE" w14:textId="77777777" w:rsidTr="00537AF0">
                    <w:tc>
                      <w:tcPr>
                        <w:tcW w:w="714" w:type="pct"/>
                      </w:tcPr>
                      <w:p w14:paraId="030A0FC7" w14:textId="72F7BDC8" w:rsidR="00F154D0" w:rsidRPr="008E214B" w:rsidRDefault="004562B5">
                        <w:pPr>
                          <w:pStyle w:val="Desactivardasdelmes"/>
                          <w:rPr>
                            <w:lang w:val="es-MX"/>
                          </w:rPr>
                        </w:pP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=G1+1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noProof/>
                            <w:lang w:val="es-MX" w:bidi="es-MX"/>
                          </w:rPr>
                          <w:t>2</w: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8" w14:textId="05D1E743" w:rsidR="00F154D0" w:rsidRPr="008E214B" w:rsidRDefault="004562B5">
                        <w:pPr>
                          <w:pStyle w:val="Desactivardasdelmes"/>
                          <w:rPr>
                            <w:lang w:val="es-MX"/>
                          </w:rPr>
                        </w:pP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=A2+1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noProof/>
                            <w:lang w:val="es-MX" w:bidi="es-MX"/>
                          </w:rPr>
                          <w:t>3</w: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9" w14:textId="3637BBB1" w:rsidR="00F154D0" w:rsidRPr="008E214B" w:rsidRDefault="004562B5">
                        <w:pPr>
                          <w:pStyle w:val="Desactivardasdelmes"/>
                          <w:rPr>
                            <w:lang w:val="es-MX"/>
                          </w:rPr>
                        </w:pP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=B2+1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noProof/>
                            <w:lang w:val="es-MX" w:bidi="es-MX"/>
                          </w:rPr>
                          <w:t>4</w: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A" w14:textId="0B2658A0" w:rsidR="00F154D0" w:rsidRPr="008E214B" w:rsidRDefault="004562B5">
                        <w:pPr>
                          <w:pStyle w:val="Desactivardasdelmes"/>
                          <w:rPr>
                            <w:lang w:val="es-MX"/>
                          </w:rPr>
                        </w:pP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=C2+1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noProof/>
                            <w:lang w:val="es-MX" w:bidi="es-MX"/>
                          </w:rPr>
                          <w:t>5</w: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B" w14:textId="232EDFFD" w:rsidR="00F154D0" w:rsidRPr="008E214B" w:rsidRDefault="004562B5">
                        <w:pPr>
                          <w:pStyle w:val="Desactivardasdelmes"/>
                          <w:rPr>
                            <w:lang w:val="es-MX"/>
                          </w:rPr>
                        </w:pP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=D2+1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noProof/>
                            <w:lang w:val="es-MX" w:bidi="es-MX"/>
                          </w:rPr>
                          <w:t>6</w: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C" w14:textId="1C539B18" w:rsidR="00F154D0" w:rsidRPr="008E214B" w:rsidRDefault="004562B5">
                        <w:pPr>
                          <w:pStyle w:val="Desactivardasdelmes"/>
                          <w:rPr>
                            <w:lang w:val="es-MX"/>
                          </w:rPr>
                        </w:pP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=E2+1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noProof/>
                            <w:lang w:val="es-MX" w:bidi="es-MX"/>
                          </w:rPr>
                          <w:t>7</w: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D" w14:textId="7AA01933" w:rsidR="00F154D0" w:rsidRPr="008E214B" w:rsidRDefault="004562B5">
                        <w:pPr>
                          <w:pStyle w:val="Desactivardasdelmes"/>
                          <w:rPr>
                            <w:lang w:val="es-MX"/>
                          </w:rPr>
                        </w:pP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=F2+1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noProof/>
                            <w:lang w:val="es-MX" w:bidi="es-MX"/>
                          </w:rPr>
                          <w:t>8</w: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</w:p>
                    </w:tc>
                  </w:tr>
                  <w:tr w:rsidR="00F154D0" w:rsidRPr="008E214B" w14:paraId="030A0FD6" w14:textId="77777777" w:rsidTr="00537AF0">
                    <w:tc>
                      <w:tcPr>
                        <w:tcW w:w="714" w:type="pct"/>
                      </w:tcPr>
                      <w:p w14:paraId="030A0FCF" w14:textId="21997E95" w:rsidR="00F154D0" w:rsidRPr="008E214B" w:rsidRDefault="004562B5">
                        <w:pPr>
                          <w:pStyle w:val="Desactivardasdelmes"/>
                          <w:rPr>
                            <w:lang w:val="es-MX"/>
                          </w:rPr>
                        </w:pP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=G2+1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noProof/>
                            <w:lang w:val="es-MX" w:bidi="es-MX"/>
                          </w:rPr>
                          <w:t>9</w: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0" w14:textId="64BE47F0" w:rsidR="00F154D0" w:rsidRPr="008E214B" w:rsidRDefault="004562B5">
                        <w:pPr>
                          <w:pStyle w:val="Desactivardasdelmes"/>
                          <w:rPr>
                            <w:lang w:val="es-MX"/>
                          </w:rPr>
                        </w:pP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=A3+1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noProof/>
                            <w:lang w:val="es-MX" w:bidi="es-MX"/>
                          </w:rPr>
                          <w:t>10</w: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1" w14:textId="49443755" w:rsidR="00F154D0" w:rsidRPr="008E214B" w:rsidRDefault="004562B5">
                        <w:pPr>
                          <w:pStyle w:val="Desactivardasdelmes"/>
                          <w:rPr>
                            <w:lang w:val="es-MX"/>
                          </w:rPr>
                        </w:pP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=B3+1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noProof/>
                            <w:lang w:val="es-MX" w:bidi="es-MX"/>
                          </w:rPr>
                          <w:t>11</w: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2" w14:textId="2DA27D58" w:rsidR="00F154D0" w:rsidRPr="008E214B" w:rsidRDefault="004562B5">
                        <w:pPr>
                          <w:pStyle w:val="Desactivardasdelmes"/>
                          <w:rPr>
                            <w:lang w:val="es-MX"/>
                          </w:rPr>
                        </w:pP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=C3+1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noProof/>
                            <w:lang w:val="es-MX" w:bidi="es-MX"/>
                          </w:rPr>
                          <w:t>12</w: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3" w14:textId="5A67B3D3" w:rsidR="00F154D0" w:rsidRPr="008E214B" w:rsidRDefault="004562B5">
                        <w:pPr>
                          <w:pStyle w:val="Desactivardasdelmes"/>
                          <w:rPr>
                            <w:lang w:val="es-MX"/>
                          </w:rPr>
                        </w:pP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=D3+1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noProof/>
                            <w:lang w:val="es-MX" w:bidi="es-MX"/>
                          </w:rPr>
                          <w:t>13</w: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4" w14:textId="2D75C1C1" w:rsidR="00F154D0" w:rsidRPr="008E214B" w:rsidRDefault="004562B5">
                        <w:pPr>
                          <w:pStyle w:val="Desactivardasdelmes"/>
                          <w:rPr>
                            <w:lang w:val="es-MX"/>
                          </w:rPr>
                        </w:pP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=E3+1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noProof/>
                            <w:lang w:val="es-MX" w:bidi="es-MX"/>
                          </w:rPr>
                          <w:t>14</w: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5" w14:textId="4B684981" w:rsidR="00F154D0" w:rsidRPr="008E214B" w:rsidRDefault="004562B5">
                        <w:pPr>
                          <w:pStyle w:val="Desactivardasdelmes"/>
                          <w:rPr>
                            <w:lang w:val="es-MX"/>
                          </w:rPr>
                        </w:pP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=F3+1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noProof/>
                            <w:lang w:val="es-MX" w:bidi="es-MX"/>
                          </w:rPr>
                          <w:t>15</w: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</w:p>
                    </w:tc>
                  </w:tr>
                  <w:tr w:rsidR="00F154D0" w:rsidRPr="008E214B" w14:paraId="030A0FDE" w14:textId="77777777" w:rsidTr="00537AF0">
                    <w:tc>
                      <w:tcPr>
                        <w:tcW w:w="714" w:type="pct"/>
                      </w:tcPr>
                      <w:p w14:paraId="030A0FD7" w14:textId="662255AE" w:rsidR="00F154D0" w:rsidRPr="008E214B" w:rsidRDefault="004562B5">
                        <w:pPr>
                          <w:pStyle w:val="Desactivardasdelmes"/>
                          <w:rPr>
                            <w:lang w:val="es-MX"/>
                          </w:rPr>
                        </w:pP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=G3+1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noProof/>
                            <w:lang w:val="es-MX" w:bidi="es-MX"/>
                          </w:rPr>
                          <w:t>16</w: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8" w14:textId="39D6582E" w:rsidR="00F154D0" w:rsidRPr="008E214B" w:rsidRDefault="004562B5">
                        <w:pPr>
                          <w:pStyle w:val="Desactivardasdelmes"/>
                          <w:rPr>
                            <w:lang w:val="es-MX"/>
                          </w:rPr>
                        </w:pP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=A4+1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noProof/>
                            <w:lang w:val="es-MX" w:bidi="es-MX"/>
                          </w:rPr>
                          <w:t>17</w: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9" w14:textId="2FB3D1AC" w:rsidR="00F154D0" w:rsidRPr="008E214B" w:rsidRDefault="004562B5">
                        <w:pPr>
                          <w:pStyle w:val="Desactivardasdelmes"/>
                          <w:rPr>
                            <w:lang w:val="es-MX"/>
                          </w:rPr>
                        </w:pP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=B4+1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noProof/>
                            <w:lang w:val="es-MX" w:bidi="es-MX"/>
                          </w:rPr>
                          <w:t>18</w: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A" w14:textId="56411323" w:rsidR="00F154D0" w:rsidRPr="008E214B" w:rsidRDefault="004562B5">
                        <w:pPr>
                          <w:pStyle w:val="Desactivardasdelmes"/>
                          <w:rPr>
                            <w:lang w:val="es-MX"/>
                          </w:rPr>
                        </w:pP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=C4+1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noProof/>
                            <w:lang w:val="es-MX" w:bidi="es-MX"/>
                          </w:rPr>
                          <w:t>19</w: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B" w14:textId="1271F01B" w:rsidR="00F154D0" w:rsidRPr="008E214B" w:rsidRDefault="004562B5">
                        <w:pPr>
                          <w:pStyle w:val="Desactivardasdelmes"/>
                          <w:rPr>
                            <w:lang w:val="es-MX"/>
                          </w:rPr>
                        </w:pP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=D4+1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noProof/>
                            <w:lang w:val="es-MX" w:bidi="es-MX"/>
                          </w:rPr>
                          <w:t>20</w: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C" w14:textId="158B9C70" w:rsidR="00F154D0" w:rsidRPr="008E214B" w:rsidRDefault="004562B5">
                        <w:pPr>
                          <w:pStyle w:val="Desactivardasdelmes"/>
                          <w:rPr>
                            <w:lang w:val="es-MX"/>
                          </w:rPr>
                        </w:pP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=E4+1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noProof/>
                            <w:lang w:val="es-MX" w:bidi="es-MX"/>
                          </w:rPr>
                          <w:t>21</w: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D" w14:textId="360064AC" w:rsidR="00F154D0" w:rsidRPr="008E214B" w:rsidRDefault="004562B5">
                        <w:pPr>
                          <w:pStyle w:val="Desactivardasdelmes"/>
                          <w:rPr>
                            <w:lang w:val="es-MX"/>
                          </w:rPr>
                        </w:pP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=F4+1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noProof/>
                            <w:lang w:val="es-MX" w:bidi="es-MX"/>
                          </w:rPr>
                          <w:t>22</w: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</w:p>
                    </w:tc>
                  </w:tr>
                  <w:tr w:rsidR="00F154D0" w:rsidRPr="008E214B" w14:paraId="030A0FE6" w14:textId="77777777" w:rsidTr="00537AF0">
                    <w:tc>
                      <w:tcPr>
                        <w:tcW w:w="714" w:type="pct"/>
                      </w:tcPr>
                      <w:p w14:paraId="030A0FDF" w14:textId="7E4B988A" w:rsidR="00F154D0" w:rsidRPr="008E214B" w:rsidRDefault="004562B5">
                        <w:pPr>
                          <w:pStyle w:val="Desactivardasdelmes"/>
                          <w:rPr>
                            <w:lang w:val="es-MX"/>
                          </w:rPr>
                        </w:pP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IF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=G4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noProof/>
                            <w:lang w:val="es-MX" w:bidi="es-MX"/>
                          </w:rPr>
                          <w:instrText>22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 0,""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IF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=G4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noProof/>
                            <w:lang w:val="es-MX" w:bidi="es-MX"/>
                          </w:rPr>
                          <w:instrText>22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 &lt;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DocVariable MonthEndA \@ d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lang w:val="es-MX" w:bidi="es-MX"/>
                          </w:rPr>
                          <w:instrText>31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=G4+1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noProof/>
                            <w:lang w:val="es-MX" w:bidi="es-MX"/>
                          </w:rPr>
                          <w:instrText>23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""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noProof/>
                            <w:lang w:val="es-MX" w:bidi="es-MX"/>
                          </w:rPr>
                          <w:instrText>23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noProof/>
                            <w:lang w:val="es-MX" w:bidi="es-MX"/>
                          </w:rPr>
                          <w:t>23</w: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E0" w14:textId="1DE59B97" w:rsidR="00F154D0" w:rsidRPr="008E214B" w:rsidRDefault="004562B5">
                        <w:pPr>
                          <w:pStyle w:val="Desactivardasdelmes"/>
                          <w:rPr>
                            <w:lang w:val="es-MX"/>
                          </w:rPr>
                        </w:pP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IF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=A5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noProof/>
                            <w:lang w:val="es-MX" w:bidi="es-MX"/>
                          </w:rPr>
                          <w:instrText>23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 0,""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IF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=A5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noProof/>
                            <w:lang w:val="es-MX" w:bidi="es-MX"/>
                          </w:rPr>
                          <w:instrText>23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 &lt;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DocVariable MonthEndA \@ d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lang w:val="es-MX" w:bidi="es-MX"/>
                          </w:rPr>
                          <w:instrText>31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=A5+1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noProof/>
                            <w:lang w:val="es-MX" w:bidi="es-MX"/>
                          </w:rPr>
                          <w:instrText>24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""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noProof/>
                            <w:lang w:val="es-MX" w:bidi="es-MX"/>
                          </w:rPr>
                          <w:instrText>24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noProof/>
                            <w:lang w:val="es-MX" w:bidi="es-MX"/>
                          </w:rPr>
                          <w:t>24</w: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E1" w14:textId="715DE595" w:rsidR="00F154D0" w:rsidRPr="008E214B" w:rsidRDefault="004562B5">
                        <w:pPr>
                          <w:pStyle w:val="Desactivardasdelmes"/>
                          <w:rPr>
                            <w:lang w:val="es-MX"/>
                          </w:rPr>
                        </w:pP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IF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=B5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noProof/>
                            <w:lang w:val="es-MX" w:bidi="es-MX"/>
                          </w:rPr>
                          <w:instrText>24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 0,""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IF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=B5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noProof/>
                            <w:lang w:val="es-MX" w:bidi="es-MX"/>
                          </w:rPr>
                          <w:instrText>24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 &lt;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DocVariable MonthEndA \@ d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lang w:val="es-MX" w:bidi="es-MX"/>
                          </w:rPr>
                          <w:instrText>31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=B5+1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noProof/>
                            <w:lang w:val="es-MX" w:bidi="es-MX"/>
                          </w:rPr>
                          <w:instrText>25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""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noProof/>
                            <w:lang w:val="es-MX" w:bidi="es-MX"/>
                          </w:rPr>
                          <w:instrText>25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noProof/>
                            <w:lang w:val="es-MX" w:bidi="es-MX"/>
                          </w:rPr>
                          <w:t>25</w: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E2" w14:textId="15553BD1" w:rsidR="00F154D0" w:rsidRPr="008E214B" w:rsidRDefault="004562B5">
                        <w:pPr>
                          <w:pStyle w:val="Desactivardasdelmes"/>
                          <w:rPr>
                            <w:lang w:val="es-MX"/>
                          </w:rPr>
                        </w:pP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IF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=C5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noProof/>
                            <w:lang w:val="es-MX" w:bidi="es-MX"/>
                          </w:rPr>
                          <w:instrText>25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 0,""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IF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=C5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noProof/>
                            <w:lang w:val="es-MX" w:bidi="es-MX"/>
                          </w:rPr>
                          <w:instrText>25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 &lt;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DocVariable MonthEndA \@ d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lang w:val="es-MX" w:bidi="es-MX"/>
                          </w:rPr>
                          <w:instrText>31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=C5+1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noProof/>
                            <w:lang w:val="es-MX" w:bidi="es-MX"/>
                          </w:rPr>
                          <w:instrText>26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""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noProof/>
                            <w:lang w:val="es-MX" w:bidi="es-MX"/>
                          </w:rPr>
                          <w:instrText>26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noProof/>
                            <w:lang w:val="es-MX" w:bidi="es-MX"/>
                          </w:rPr>
                          <w:t>26</w: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E3" w14:textId="73D795D2" w:rsidR="00F154D0" w:rsidRPr="008E214B" w:rsidRDefault="004562B5">
                        <w:pPr>
                          <w:pStyle w:val="Desactivardasdelmes"/>
                          <w:rPr>
                            <w:lang w:val="es-MX"/>
                          </w:rPr>
                        </w:pP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IF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=D5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noProof/>
                            <w:lang w:val="es-MX" w:bidi="es-MX"/>
                          </w:rPr>
                          <w:instrText>26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 0,""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IF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=D5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noProof/>
                            <w:lang w:val="es-MX" w:bidi="es-MX"/>
                          </w:rPr>
                          <w:instrText>26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 &lt;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DocVariable MonthEndA \@ d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lang w:val="es-MX" w:bidi="es-MX"/>
                          </w:rPr>
                          <w:instrText>31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=D5+1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noProof/>
                            <w:lang w:val="es-MX" w:bidi="es-MX"/>
                          </w:rPr>
                          <w:instrText>27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""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noProof/>
                            <w:lang w:val="es-MX" w:bidi="es-MX"/>
                          </w:rPr>
                          <w:instrText>27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noProof/>
                            <w:lang w:val="es-MX" w:bidi="es-MX"/>
                          </w:rPr>
                          <w:t>27</w: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E4" w14:textId="291C87D7" w:rsidR="00F154D0" w:rsidRPr="008E214B" w:rsidRDefault="004562B5">
                        <w:pPr>
                          <w:pStyle w:val="Desactivardasdelmes"/>
                          <w:rPr>
                            <w:lang w:val="es-MX"/>
                          </w:rPr>
                        </w:pP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IF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=E5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noProof/>
                            <w:lang w:val="es-MX" w:bidi="es-MX"/>
                          </w:rPr>
                          <w:instrText>27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 0,""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IF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=E5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noProof/>
                            <w:lang w:val="es-MX" w:bidi="es-MX"/>
                          </w:rPr>
                          <w:instrText>27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 &lt;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DocVariable MonthEndA \@ d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lang w:val="es-MX" w:bidi="es-MX"/>
                          </w:rPr>
                          <w:instrText>31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=E5+1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noProof/>
                            <w:lang w:val="es-MX" w:bidi="es-MX"/>
                          </w:rPr>
                          <w:instrText>28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""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noProof/>
                            <w:lang w:val="es-MX" w:bidi="es-MX"/>
                          </w:rPr>
                          <w:instrText>28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noProof/>
                            <w:lang w:val="es-MX" w:bidi="es-MX"/>
                          </w:rPr>
                          <w:t>28</w: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E5" w14:textId="4B1031FD" w:rsidR="00F154D0" w:rsidRPr="008E214B" w:rsidRDefault="004562B5">
                        <w:pPr>
                          <w:pStyle w:val="Desactivardasdelmes"/>
                          <w:rPr>
                            <w:lang w:val="es-MX"/>
                          </w:rPr>
                        </w:pP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IF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=F5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noProof/>
                            <w:lang w:val="es-MX" w:bidi="es-MX"/>
                          </w:rPr>
                          <w:instrText>28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 0,""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IF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=F5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noProof/>
                            <w:lang w:val="es-MX" w:bidi="es-MX"/>
                          </w:rPr>
                          <w:instrText>28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 &lt;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DocVariable MonthEndA \@ d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lang w:val="es-MX" w:bidi="es-MX"/>
                          </w:rPr>
                          <w:instrText>31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=F5+1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noProof/>
                            <w:lang w:val="es-MX" w:bidi="es-MX"/>
                          </w:rPr>
                          <w:instrText>29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""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noProof/>
                            <w:lang w:val="es-MX" w:bidi="es-MX"/>
                          </w:rPr>
                          <w:instrText>29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noProof/>
                            <w:lang w:val="es-MX" w:bidi="es-MX"/>
                          </w:rPr>
                          <w:t>29</w: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</w:p>
                    </w:tc>
                  </w:tr>
                  <w:tr w:rsidR="00F154D0" w:rsidRPr="008E214B" w14:paraId="030A0FEE" w14:textId="77777777" w:rsidTr="00537AF0">
                    <w:tc>
                      <w:tcPr>
                        <w:tcW w:w="714" w:type="pct"/>
                      </w:tcPr>
                      <w:p w14:paraId="030A0FE7" w14:textId="7CEE2392" w:rsidR="00F154D0" w:rsidRPr="008E214B" w:rsidRDefault="004562B5">
                        <w:pPr>
                          <w:pStyle w:val="Desactivardasdelmes"/>
                          <w:rPr>
                            <w:lang w:val="es-MX"/>
                          </w:rPr>
                        </w:pP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IF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=G5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noProof/>
                            <w:lang w:val="es-MX" w:bidi="es-MX"/>
                          </w:rPr>
                          <w:instrText>29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 0,""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IF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=G5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noProof/>
                            <w:lang w:val="es-MX" w:bidi="es-MX"/>
                          </w:rPr>
                          <w:instrText>29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 &lt;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DocVariable MonthEndA \@ d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lang w:val="es-MX" w:bidi="es-MX"/>
                          </w:rPr>
                          <w:instrText>31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=G5+1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noProof/>
                            <w:lang w:val="es-MX" w:bidi="es-MX"/>
                          </w:rPr>
                          <w:instrText>30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""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noProof/>
                            <w:lang w:val="es-MX" w:bidi="es-MX"/>
                          </w:rPr>
                          <w:instrText>30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noProof/>
                            <w:lang w:val="es-MX" w:bidi="es-MX"/>
                          </w:rPr>
                          <w:t>30</w: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E8" w14:textId="12618521" w:rsidR="00F154D0" w:rsidRPr="008E214B" w:rsidRDefault="004562B5">
                        <w:pPr>
                          <w:pStyle w:val="Desactivardasdelmes"/>
                          <w:rPr>
                            <w:lang w:val="es-MX"/>
                          </w:rPr>
                        </w:pP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IF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=A6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noProof/>
                            <w:lang w:val="es-MX" w:bidi="es-MX"/>
                          </w:rPr>
                          <w:instrText>30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 0,""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IF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=A6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noProof/>
                            <w:lang w:val="es-MX" w:bidi="es-MX"/>
                          </w:rPr>
                          <w:instrText>30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 &lt;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DocVariable MonthEndA \@ d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lang w:val="es-MX" w:bidi="es-MX"/>
                          </w:rPr>
                          <w:instrText>31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begin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=A6+1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noProof/>
                            <w:lang w:val="es-MX" w:bidi="es-MX"/>
                          </w:rPr>
                          <w:instrText>31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  <w:r w:rsidRPr="008E214B">
                          <w:rPr>
                            <w:lang w:val="es-MX" w:bidi="es-MX"/>
                          </w:rPr>
                          <w:instrText xml:space="preserve"> "" 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noProof/>
                            <w:lang w:val="es-MX" w:bidi="es-MX"/>
                          </w:rPr>
                          <w:instrText>31</w:instrTex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  <w:r w:rsidRPr="008E214B">
                          <w:rPr>
                            <w:lang w:val="es-MX" w:bidi="es-MX"/>
                          </w:rPr>
                          <w:fldChar w:fldCharType="separate"/>
                        </w:r>
                        <w:r w:rsidR="00537AF0" w:rsidRPr="008E214B">
                          <w:rPr>
                            <w:noProof/>
                            <w:lang w:val="es-MX" w:bidi="es-MX"/>
                          </w:rPr>
                          <w:t>31</w:t>
                        </w:r>
                        <w:r w:rsidRPr="008E214B">
                          <w:rPr>
                            <w:lang w:val="es-MX" w:bidi="es-MX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E9" w14:textId="77777777" w:rsidR="00F154D0" w:rsidRPr="008E214B" w:rsidRDefault="00F154D0">
                        <w:pPr>
                          <w:pStyle w:val="Desactivardasdelmes"/>
                          <w:rPr>
                            <w:lang w:val="es-MX"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14:paraId="030A0FEA" w14:textId="77777777" w:rsidR="00F154D0" w:rsidRPr="008E214B" w:rsidRDefault="00F154D0">
                        <w:pPr>
                          <w:pStyle w:val="Desactivardasdelmes"/>
                          <w:rPr>
                            <w:lang w:val="es-MX"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14:paraId="030A0FEB" w14:textId="77777777" w:rsidR="00F154D0" w:rsidRPr="008E214B" w:rsidRDefault="00F154D0">
                        <w:pPr>
                          <w:pStyle w:val="Desactivardasdelmes"/>
                          <w:rPr>
                            <w:lang w:val="es-MX"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14:paraId="030A0FEC" w14:textId="77777777" w:rsidR="00F154D0" w:rsidRPr="008E214B" w:rsidRDefault="00F154D0">
                        <w:pPr>
                          <w:pStyle w:val="Desactivardasdelmes"/>
                          <w:rPr>
                            <w:lang w:val="es-MX"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14:paraId="030A0FED" w14:textId="77777777" w:rsidR="00F154D0" w:rsidRPr="008E214B" w:rsidRDefault="00F154D0">
                        <w:pPr>
                          <w:pStyle w:val="Desactivardasdelmes"/>
                          <w:rPr>
                            <w:lang w:val="es-MX"/>
                          </w:rPr>
                        </w:pPr>
                      </w:p>
                    </w:tc>
                  </w:tr>
                </w:tbl>
                <w:p w14:paraId="030A0FEF" w14:textId="77777777" w:rsidR="00F154D0" w:rsidRPr="008E214B" w:rsidRDefault="00F154D0">
                  <w:pPr>
                    <w:rPr>
                      <w:lang w:val="es-MX"/>
                    </w:rPr>
                  </w:pPr>
                </w:p>
              </w:tc>
            </w:tr>
          </w:tbl>
          <w:p w14:paraId="030A0FF1" w14:textId="77777777" w:rsidR="00F154D0" w:rsidRPr="008E214B" w:rsidRDefault="00F154D0">
            <w:pPr>
              <w:pStyle w:val="Sinespaciado"/>
              <w:rPr>
                <w:sz w:val="2"/>
                <w:lang w:val="es-MX"/>
              </w:rPr>
            </w:pPr>
          </w:p>
          <w:tbl>
            <w:tblPr>
              <w:tblW w:w="4500" w:type="pct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Tabla de diseño"/>
            </w:tblPr>
            <w:tblGrid>
              <w:gridCol w:w="1646"/>
              <w:gridCol w:w="599"/>
              <w:gridCol w:w="499"/>
              <w:gridCol w:w="1647"/>
              <w:gridCol w:w="599"/>
            </w:tblGrid>
            <w:tr w:rsidR="00F154D0" w:rsidRPr="008E214B" w14:paraId="030A0FF7" w14:textId="77777777" w:rsidTr="00537AF0">
              <w:trPr>
                <w:trHeight w:hRule="exact" w:val="283"/>
                <w:jc w:val="center"/>
              </w:trPr>
              <w:tc>
                <w:tcPr>
                  <w:tcW w:w="1650" w:type="pct"/>
                  <w:shd w:val="clear" w:color="auto" w:fill="11607C" w:themeFill="accent1" w:themeFillShade="BF"/>
                  <w:vAlign w:val="center"/>
                </w:tcPr>
                <w:p w14:paraId="030A0FF2" w14:textId="25C2F907" w:rsidR="00F154D0" w:rsidRPr="008E214B" w:rsidRDefault="004562B5">
                  <w:pPr>
                    <w:pStyle w:val="Desactivarmeses"/>
                    <w:rPr>
                      <w:lang w:val="es-MX"/>
                    </w:rPr>
                  </w:pPr>
                  <w:r w:rsidRPr="008E214B">
                    <w:rPr>
                      <w:lang w:val="es-MX" w:bidi="es-MX"/>
                    </w:rPr>
                    <w:fldChar w:fldCharType="begin"/>
                  </w:r>
                  <w:r w:rsidRPr="008E214B">
                    <w:rPr>
                      <w:lang w:val="es-MX" w:bidi="es-MX"/>
                    </w:rPr>
                    <w:instrText xml:space="preserve"> DOCVARIABLE  MonthStartB \@ MMMM \* MERGEFORMAT </w:instrText>
                  </w:r>
                  <w:r w:rsidRPr="008E214B">
                    <w:rPr>
                      <w:lang w:val="es-MX" w:bidi="es-MX"/>
                    </w:rPr>
                    <w:fldChar w:fldCharType="separate"/>
                  </w:r>
                  <w:r w:rsidR="00537AF0" w:rsidRPr="008E214B">
                    <w:rPr>
                      <w:lang w:val="es-MX" w:bidi="es-MX"/>
                    </w:rPr>
                    <w:t>enero</w:t>
                  </w:r>
                  <w:r w:rsidRPr="008E214B">
                    <w:rPr>
                      <w:lang w:val="es-MX" w:bidi="es-MX"/>
                    </w:rPr>
                    <w:fldChar w:fldCharType="end"/>
                  </w:r>
                </w:p>
              </w:tc>
              <w:tc>
                <w:tcPr>
                  <w:tcW w:w="600" w:type="pct"/>
                  <w:shd w:val="clear" w:color="auto" w:fill="8ED6EF" w:themeFill="accent1" w:themeFillTint="66"/>
                  <w:vAlign w:val="center"/>
                </w:tcPr>
                <w:p w14:paraId="030A0FF3" w14:textId="1BBBC78D" w:rsidR="00F154D0" w:rsidRPr="008E214B" w:rsidRDefault="004562B5">
                  <w:pPr>
                    <w:pStyle w:val="DesactivarMesesdelao"/>
                    <w:rPr>
                      <w:lang w:val="es-MX"/>
                    </w:rPr>
                  </w:pPr>
                  <w:r w:rsidRPr="008E214B">
                    <w:rPr>
                      <w:lang w:val="es-MX" w:bidi="es-MX"/>
                    </w:rPr>
                    <w:fldChar w:fldCharType="begin"/>
                  </w:r>
                  <w:r w:rsidRPr="008E214B">
                    <w:rPr>
                      <w:lang w:val="es-MX" w:bidi="es-MX"/>
                    </w:rPr>
                    <w:instrText xml:space="preserve"> DOCVARIABLE  MonthStartB \@  yyyy   \* MERGEFORMAT </w:instrText>
                  </w:r>
                  <w:r w:rsidRPr="008E214B">
                    <w:rPr>
                      <w:lang w:val="es-MX" w:bidi="es-MX"/>
                    </w:rPr>
                    <w:fldChar w:fldCharType="separate"/>
                  </w:r>
                  <w:r w:rsidR="00537AF0" w:rsidRPr="008E214B">
                    <w:rPr>
                      <w:lang w:val="es-MX" w:bidi="es-MX"/>
                    </w:rPr>
                    <w:t>2020</w:t>
                  </w:r>
                  <w:r w:rsidRPr="008E214B">
                    <w:rPr>
                      <w:lang w:val="es-MX" w:bidi="es-MX"/>
                    </w:rPr>
                    <w:fldChar w:fldCharType="end"/>
                  </w:r>
                </w:p>
              </w:tc>
              <w:tc>
                <w:tcPr>
                  <w:tcW w:w="500" w:type="pct"/>
                  <w:vAlign w:val="center"/>
                </w:tcPr>
                <w:p w14:paraId="030A0FF4" w14:textId="77777777" w:rsidR="00F154D0" w:rsidRPr="008E214B" w:rsidRDefault="00F154D0">
                  <w:pPr>
                    <w:rPr>
                      <w:b/>
                      <w:color w:val="FFFFFF" w:themeColor="background1"/>
                      <w:sz w:val="24"/>
                      <w:szCs w:val="24"/>
                      <w:lang w:val="es-MX"/>
                    </w:rPr>
                  </w:pPr>
                </w:p>
              </w:tc>
              <w:tc>
                <w:tcPr>
                  <w:tcW w:w="1650" w:type="pct"/>
                  <w:shd w:val="clear" w:color="auto" w:fill="11607C" w:themeFill="accent1" w:themeFillShade="BF"/>
                  <w:vAlign w:val="center"/>
                </w:tcPr>
                <w:p w14:paraId="030A0FF5" w14:textId="538FDAE3" w:rsidR="00F154D0" w:rsidRPr="008E214B" w:rsidRDefault="004562B5">
                  <w:pPr>
                    <w:pStyle w:val="Desactivarmeses"/>
                    <w:rPr>
                      <w:lang w:val="es-MX"/>
                    </w:rPr>
                  </w:pPr>
                  <w:r w:rsidRPr="008E214B">
                    <w:rPr>
                      <w:lang w:val="es-MX" w:bidi="es-MX"/>
                    </w:rPr>
                    <w:fldChar w:fldCharType="begin"/>
                  </w:r>
                  <w:r w:rsidRPr="008E214B">
                    <w:rPr>
                      <w:lang w:val="es-MX" w:bidi="es-MX"/>
                    </w:rPr>
                    <w:instrText xml:space="preserve"> DOCVARIABLE  MonthStartA \@ MMMM \* MERGEFORMAT </w:instrText>
                  </w:r>
                  <w:r w:rsidRPr="008E214B">
                    <w:rPr>
                      <w:lang w:val="es-MX" w:bidi="es-MX"/>
                    </w:rPr>
                    <w:fldChar w:fldCharType="separate"/>
                  </w:r>
                  <w:r w:rsidR="00537AF0" w:rsidRPr="008E214B">
                    <w:rPr>
                      <w:lang w:val="es-MX" w:bidi="es-MX"/>
                    </w:rPr>
                    <w:t>marzo</w:t>
                  </w:r>
                  <w:r w:rsidRPr="008E214B">
                    <w:rPr>
                      <w:lang w:val="es-MX" w:bidi="es-MX"/>
                    </w:rPr>
                    <w:fldChar w:fldCharType="end"/>
                  </w:r>
                </w:p>
              </w:tc>
              <w:tc>
                <w:tcPr>
                  <w:tcW w:w="600" w:type="pct"/>
                  <w:shd w:val="clear" w:color="auto" w:fill="8ED6EF" w:themeFill="accent1" w:themeFillTint="66"/>
                  <w:vAlign w:val="center"/>
                </w:tcPr>
                <w:p w14:paraId="030A0FF6" w14:textId="6F537AB5" w:rsidR="00F154D0" w:rsidRPr="008E214B" w:rsidRDefault="004562B5">
                  <w:pPr>
                    <w:pStyle w:val="DesactivarMesesdelao"/>
                    <w:rPr>
                      <w:lang w:val="es-MX"/>
                    </w:rPr>
                  </w:pPr>
                  <w:r w:rsidRPr="008E214B">
                    <w:rPr>
                      <w:lang w:val="es-MX" w:bidi="es-MX"/>
                    </w:rPr>
                    <w:fldChar w:fldCharType="begin"/>
                  </w:r>
                  <w:r w:rsidRPr="008E214B">
                    <w:rPr>
                      <w:lang w:val="es-MX" w:bidi="es-MX"/>
                    </w:rPr>
                    <w:instrText xml:space="preserve"> DOCVARIABLE  MonthStartA \@  yyyy   \* MERGEFORMAT </w:instrText>
                  </w:r>
                  <w:r w:rsidRPr="008E214B">
                    <w:rPr>
                      <w:lang w:val="es-MX" w:bidi="es-MX"/>
                    </w:rPr>
                    <w:fldChar w:fldCharType="separate"/>
                  </w:r>
                  <w:r w:rsidR="00537AF0" w:rsidRPr="008E214B">
                    <w:rPr>
                      <w:lang w:val="es-MX" w:bidi="es-MX"/>
                    </w:rPr>
                    <w:t>2020</w:t>
                  </w:r>
                  <w:r w:rsidRPr="008E214B">
                    <w:rPr>
                      <w:lang w:val="es-MX" w:bidi="es-MX"/>
                    </w:rPr>
                    <w:fldChar w:fldCharType="end"/>
                  </w:r>
                </w:p>
              </w:tc>
            </w:tr>
          </w:tbl>
          <w:p w14:paraId="030A0FF8" w14:textId="77777777" w:rsidR="00F154D0" w:rsidRPr="008E214B" w:rsidRDefault="00F154D0">
            <w:pPr>
              <w:rPr>
                <w:lang w:val="es-MX"/>
              </w:rPr>
            </w:pPr>
          </w:p>
        </w:tc>
        <w:tc>
          <w:tcPr>
            <w:tcW w:w="629" w:type="dxa"/>
          </w:tcPr>
          <w:p w14:paraId="030A0FF9" w14:textId="77777777" w:rsidR="00F154D0" w:rsidRPr="008E214B" w:rsidRDefault="00F154D0">
            <w:pPr>
              <w:rPr>
                <w:lang w:val="es-MX"/>
              </w:rPr>
            </w:pPr>
          </w:p>
        </w:tc>
        <w:tc>
          <w:tcPr>
            <w:tcW w:w="4411" w:type="dxa"/>
            <w:tcMar>
              <w:left w:w="187" w:type="dxa"/>
              <w:right w:w="216" w:type="dxa"/>
            </w:tcMar>
          </w:tcPr>
          <w:p w14:paraId="030A0FFA" w14:textId="77777777" w:rsidR="00F154D0" w:rsidRPr="008E214B" w:rsidRDefault="004562B5">
            <w:pPr>
              <w:pStyle w:val="Ttulo1"/>
              <w:rPr>
                <w:lang w:val="es-MX"/>
              </w:rPr>
            </w:pPr>
            <w:r w:rsidRPr="008E214B">
              <w:rPr>
                <w:lang w:val="es-MX" w:bidi="es-MX"/>
              </w:rPr>
              <w:t>Notas:</w:t>
            </w:r>
          </w:p>
          <w:p w14:paraId="030A0FFB" w14:textId="77777777" w:rsidR="00F154D0" w:rsidRPr="008E214B" w:rsidRDefault="00B4417A">
            <w:pPr>
              <w:pStyle w:val="Notas"/>
              <w:rPr>
                <w:lang w:val="es-MX"/>
              </w:rPr>
            </w:pPr>
            <w:sdt>
              <w:sdtPr>
                <w:rPr>
                  <w:lang w:val="es-MX"/>
                </w:rPr>
                <w:id w:val="625590177"/>
                <w:placeholder>
                  <w:docPart w:val="26F24D41C48947CDAA4674FD4BB2AFB1"/>
                </w:placeholder>
                <w:temporary/>
                <w:showingPlcHdr/>
                <w15:appearance w15:val="hidden"/>
                <w:text w:multiLine="1"/>
              </w:sdtPr>
              <w:sdtContent>
                <w:r w:rsidR="004562B5" w:rsidRPr="008E214B">
                  <w:rPr>
                    <w:lang w:val="es-MX" w:bidi="es-MX"/>
                  </w:rPr>
                  <w:t>Para empezar ahora mismo, haz clic en cualquier texto de marcador de posición y empieza a escribir.</w:t>
                </w:r>
                <w:r w:rsidR="004562B5" w:rsidRPr="008E214B">
                  <w:rPr>
                    <w:lang w:val="es-MX" w:bidi="es-MX"/>
                  </w:rPr>
                  <w:br/>
                  <w:t>Puedes guardar el documento fácilmente en la nube desde Word en tu dispositivo Windows, Mac, Android o iOS.</w:t>
                </w:r>
              </w:sdtContent>
            </w:sdt>
          </w:p>
        </w:tc>
      </w:tr>
    </w:tbl>
    <w:p w14:paraId="030A0FFD" w14:textId="77777777" w:rsidR="00F154D0" w:rsidRPr="008E214B" w:rsidRDefault="00F154D0">
      <w:pPr>
        <w:pStyle w:val="Sinespaciado"/>
        <w:rPr>
          <w:lang w:val="es-MX"/>
        </w:rPr>
      </w:pPr>
    </w:p>
    <w:sectPr w:rsidR="00F154D0" w:rsidRPr="008E214B" w:rsidSect="00141533">
      <w:headerReference w:type="default" r:id="rId10"/>
      <w:footerReference w:type="default" r:id="rId11"/>
      <w:pgSz w:w="11906" w:h="16838" w:code="9"/>
      <w:pgMar w:top="720" w:right="539" w:bottom="720" w:left="539" w:header="431" w:footer="431" w:gutter="0"/>
      <w:cols w:space="720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50D">
      <wne:macro wne:macroName="TEMPLATEPROJECT.CALMENUS.CUSTOMIZECALENDARA"/>
    </wne:keymap>
    <wne:keymap wne:kcmPrimary="0A0D">
      <wne:macro wne:macroName="TEMPLATEPROJECT.CALMENUS.CUSTOMIZECALENDARA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279D7A" w14:textId="77777777" w:rsidR="00320467" w:rsidRDefault="00320467">
      <w:pPr>
        <w:spacing w:after="0"/>
      </w:pPr>
      <w:r>
        <w:separator/>
      </w:r>
    </w:p>
  </w:endnote>
  <w:endnote w:type="continuationSeparator" w:id="0">
    <w:p w14:paraId="44A4FC38" w14:textId="77777777" w:rsidR="00320467" w:rsidRDefault="0032046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0A1005" w14:textId="7834EF61" w:rsidR="00B4417A" w:rsidRDefault="00B4417A">
    <w:pPr>
      <w:pStyle w:val="Piedepgina"/>
    </w:pPr>
    <w:r>
      <w:rPr>
        <w:lang w:val="es-MX" w:bidi="es-MX"/>
      </w:rPr>
      <mc:AlternateContent>
        <mc:Choice Requires="wpg">
          <w:drawing>
            <wp:anchor distT="0" distB="0" distL="114300" distR="114300" simplePos="0" relativeHeight="251613184" behindDoc="1" locked="0" layoutInCell="1" allowOverlap="1" wp14:anchorId="030A10B2" wp14:editId="4336490C">
              <wp:simplePos x="0" y="0"/>
              <wp:positionH relativeFrom="column">
                <wp:posOffset>228600</wp:posOffset>
              </wp:positionH>
              <wp:positionV relativeFrom="paragraph">
                <wp:posOffset>-2948305</wp:posOffset>
              </wp:positionV>
              <wp:extent cx="3118104" cy="411480"/>
              <wp:effectExtent l="0" t="0" r="6350" b="7620"/>
              <wp:wrapNone/>
              <wp:docPr id="5" name="Copia de seguridad anual" title="Gráfico de respaldo del añ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18104" cy="411480"/>
                        <a:chOff x="0" y="0"/>
                        <a:chExt cx="3118104" cy="411480"/>
                      </a:xfrm>
                    </wpg:grpSpPr>
                    <wps:wsp>
                      <wps:cNvPr id="191" name="Forma libre 191"/>
                      <wps:cNvSpPr>
                        <a:spLocks noEditPoints="1"/>
                      </wps:cNvSpPr>
                      <wps:spPr bwMode="auto">
                        <a:xfrm>
                          <a:off x="2209800" y="0"/>
                          <a:ext cx="800698" cy="411480"/>
                        </a:xfrm>
                        <a:custGeom>
                          <a:avLst/>
                          <a:gdLst>
                            <a:gd name="T0" fmla="*/ 76 w 87"/>
                            <a:gd name="T1" fmla="*/ 1 h 45"/>
                            <a:gd name="T2" fmla="*/ 70 w 87"/>
                            <a:gd name="T3" fmla="*/ 1 h 45"/>
                            <a:gd name="T4" fmla="*/ 70 w 87"/>
                            <a:gd name="T5" fmla="*/ 1 h 45"/>
                            <a:gd name="T6" fmla="*/ 78 w 87"/>
                            <a:gd name="T7" fmla="*/ 0 h 45"/>
                            <a:gd name="T8" fmla="*/ 76 w 87"/>
                            <a:gd name="T9" fmla="*/ 1 h 45"/>
                            <a:gd name="T10" fmla="*/ 76 w 87"/>
                            <a:gd name="T11" fmla="*/ 1 h 45"/>
                            <a:gd name="T12" fmla="*/ 74 w 87"/>
                            <a:gd name="T13" fmla="*/ 1 h 45"/>
                            <a:gd name="T14" fmla="*/ 74 w 87"/>
                            <a:gd name="T15" fmla="*/ 1 h 45"/>
                            <a:gd name="T16" fmla="*/ 72 w 87"/>
                            <a:gd name="T17" fmla="*/ 1 h 45"/>
                            <a:gd name="T18" fmla="*/ 71 w 87"/>
                            <a:gd name="T19" fmla="*/ 1 h 45"/>
                            <a:gd name="T20" fmla="*/ 70 w 87"/>
                            <a:gd name="T21" fmla="*/ 1 h 45"/>
                            <a:gd name="T22" fmla="*/ 44 w 87"/>
                            <a:gd name="T23" fmla="*/ 2 h 45"/>
                            <a:gd name="T24" fmla="*/ 43 w 87"/>
                            <a:gd name="T25" fmla="*/ 2 h 45"/>
                            <a:gd name="T26" fmla="*/ 43 w 87"/>
                            <a:gd name="T27" fmla="*/ 2 h 45"/>
                            <a:gd name="T28" fmla="*/ 37 w 87"/>
                            <a:gd name="T29" fmla="*/ 2 h 45"/>
                            <a:gd name="T30" fmla="*/ 35 w 87"/>
                            <a:gd name="T31" fmla="*/ 2 h 45"/>
                            <a:gd name="T32" fmla="*/ 33 w 87"/>
                            <a:gd name="T33" fmla="*/ 3 h 45"/>
                            <a:gd name="T34" fmla="*/ 20 w 87"/>
                            <a:gd name="T35" fmla="*/ 3 h 45"/>
                            <a:gd name="T36" fmla="*/ 9 w 87"/>
                            <a:gd name="T37" fmla="*/ 4 h 45"/>
                            <a:gd name="T38" fmla="*/ 0 w 87"/>
                            <a:gd name="T39" fmla="*/ 4 h 45"/>
                            <a:gd name="T40" fmla="*/ 1 w 87"/>
                            <a:gd name="T41" fmla="*/ 10 h 45"/>
                            <a:gd name="T42" fmla="*/ 1 w 87"/>
                            <a:gd name="T43" fmla="*/ 15 h 45"/>
                            <a:gd name="T44" fmla="*/ 1 w 87"/>
                            <a:gd name="T45" fmla="*/ 25 h 45"/>
                            <a:gd name="T46" fmla="*/ 2 w 87"/>
                            <a:gd name="T47" fmla="*/ 27 h 45"/>
                            <a:gd name="T48" fmla="*/ 2 w 87"/>
                            <a:gd name="T49" fmla="*/ 27 h 45"/>
                            <a:gd name="T50" fmla="*/ 2 w 87"/>
                            <a:gd name="T51" fmla="*/ 31 h 45"/>
                            <a:gd name="T52" fmla="*/ 2 w 87"/>
                            <a:gd name="T53" fmla="*/ 34 h 45"/>
                            <a:gd name="T54" fmla="*/ 2 w 87"/>
                            <a:gd name="T55" fmla="*/ 34 h 45"/>
                            <a:gd name="T56" fmla="*/ 2 w 87"/>
                            <a:gd name="T57" fmla="*/ 36 h 45"/>
                            <a:gd name="T58" fmla="*/ 2 w 87"/>
                            <a:gd name="T59" fmla="*/ 43 h 45"/>
                            <a:gd name="T60" fmla="*/ 3 w 87"/>
                            <a:gd name="T61" fmla="*/ 45 h 45"/>
                            <a:gd name="T62" fmla="*/ 3 w 87"/>
                            <a:gd name="T63" fmla="*/ 45 h 45"/>
                            <a:gd name="T64" fmla="*/ 5 w 87"/>
                            <a:gd name="T65" fmla="*/ 45 h 45"/>
                            <a:gd name="T66" fmla="*/ 6 w 87"/>
                            <a:gd name="T67" fmla="*/ 45 h 45"/>
                            <a:gd name="T68" fmla="*/ 13 w 87"/>
                            <a:gd name="T69" fmla="*/ 45 h 45"/>
                            <a:gd name="T70" fmla="*/ 19 w 87"/>
                            <a:gd name="T71" fmla="*/ 45 h 45"/>
                            <a:gd name="T72" fmla="*/ 52 w 87"/>
                            <a:gd name="T73" fmla="*/ 43 h 45"/>
                            <a:gd name="T74" fmla="*/ 68 w 87"/>
                            <a:gd name="T75" fmla="*/ 43 h 45"/>
                            <a:gd name="T76" fmla="*/ 68 w 87"/>
                            <a:gd name="T77" fmla="*/ 43 h 45"/>
                            <a:gd name="T78" fmla="*/ 70 w 87"/>
                            <a:gd name="T79" fmla="*/ 43 h 45"/>
                            <a:gd name="T80" fmla="*/ 71 w 87"/>
                            <a:gd name="T81" fmla="*/ 43 h 45"/>
                            <a:gd name="T82" fmla="*/ 72 w 87"/>
                            <a:gd name="T83" fmla="*/ 43 h 45"/>
                            <a:gd name="T84" fmla="*/ 73 w 87"/>
                            <a:gd name="T85" fmla="*/ 43 h 45"/>
                            <a:gd name="T86" fmla="*/ 73 w 87"/>
                            <a:gd name="T87" fmla="*/ 43 h 45"/>
                            <a:gd name="T88" fmla="*/ 81 w 87"/>
                            <a:gd name="T89" fmla="*/ 43 h 45"/>
                            <a:gd name="T90" fmla="*/ 85 w 87"/>
                            <a:gd name="T91" fmla="*/ 43 h 45"/>
                            <a:gd name="T92" fmla="*/ 85 w 87"/>
                            <a:gd name="T93" fmla="*/ 43 h 45"/>
                            <a:gd name="T94" fmla="*/ 87 w 87"/>
                            <a:gd name="T95" fmla="*/ 43 h 45"/>
                            <a:gd name="T96" fmla="*/ 87 w 87"/>
                            <a:gd name="T97" fmla="*/ 41 h 45"/>
                            <a:gd name="T98" fmla="*/ 87 w 87"/>
                            <a:gd name="T99" fmla="*/ 38 h 45"/>
                            <a:gd name="T100" fmla="*/ 87 w 87"/>
                            <a:gd name="T101" fmla="*/ 33 h 45"/>
                            <a:gd name="T102" fmla="*/ 86 w 87"/>
                            <a:gd name="T103" fmla="*/ 24 h 45"/>
                            <a:gd name="T104" fmla="*/ 85 w 87"/>
                            <a:gd name="T105" fmla="*/ 19 h 45"/>
                            <a:gd name="T106" fmla="*/ 85 w 87"/>
                            <a:gd name="T107" fmla="*/ 13 h 45"/>
                            <a:gd name="T108" fmla="*/ 84 w 87"/>
                            <a:gd name="T109" fmla="*/ 1 h 45"/>
                            <a:gd name="T110" fmla="*/ 84 w 87"/>
                            <a:gd name="T111" fmla="*/ 1 h 45"/>
                            <a:gd name="T112" fmla="*/ 78 w 87"/>
                            <a:gd name="T113" fmla="*/ 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87" h="45">
                              <a:moveTo>
                                <a:pt x="76" y="1"/>
                              </a:moveTo>
                              <a:cubicBezTo>
                                <a:pt x="76" y="1"/>
                                <a:pt x="76" y="1"/>
                                <a:pt x="76" y="1"/>
                              </a:cubicBezTo>
                              <a:cubicBezTo>
                                <a:pt x="76" y="1"/>
                                <a:pt x="76" y="1"/>
                                <a:pt x="76" y="1"/>
                              </a:cubicBezTo>
                              <a:moveTo>
                                <a:pt x="70" y="1"/>
                              </a:moveTo>
                              <a:cubicBezTo>
                                <a:pt x="70" y="1"/>
                                <a:pt x="70" y="1"/>
                                <a:pt x="70" y="1"/>
                              </a:cubicBezTo>
                              <a:cubicBezTo>
                                <a:pt x="70" y="1"/>
                                <a:pt x="70" y="1"/>
                                <a:pt x="70" y="1"/>
                              </a:cubicBezTo>
                              <a:cubicBezTo>
                                <a:pt x="70" y="1"/>
                                <a:pt x="70" y="1"/>
                                <a:pt x="70" y="1"/>
                              </a:cubicBezTo>
                              <a:moveTo>
                                <a:pt x="78" y="0"/>
                              </a:moveTo>
                              <a:cubicBezTo>
                                <a:pt x="78" y="0"/>
                                <a:pt x="78" y="0"/>
                                <a:pt x="78" y="0"/>
                              </a:cubicBezTo>
                              <a:cubicBezTo>
                                <a:pt x="78" y="1"/>
                                <a:pt x="77" y="1"/>
                                <a:pt x="76" y="1"/>
                              </a:cubicBezTo>
                              <a:cubicBezTo>
                                <a:pt x="76" y="1"/>
                                <a:pt x="76" y="1"/>
                                <a:pt x="76" y="1"/>
                              </a:cubicBezTo>
                              <a:cubicBezTo>
                                <a:pt x="76" y="1"/>
                                <a:pt x="76" y="1"/>
                                <a:pt x="76" y="1"/>
                              </a:cubicBezTo>
                              <a:cubicBezTo>
                                <a:pt x="76" y="1"/>
                                <a:pt x="75" y="1"/>
                                <a:pt x="75" y="1"/>
                              </a:cubicBezTo>
                              <a:cubicBezTo>
                                <a:pt x="75" y="1"/>
                                <a:pt x="74" y="1"/>
                                <a:pt x="74" y="1"/>
                              </a:cubicBezTo>
                              <a:cubicBezTo>
                                <a:pt x="74" y="1"/>
                                <a:pt x="74" y="1"/>
                                <a:pt x="73" y="1"/>
                              </a:cubicBezTo>
                              <a:cubicBezTo>
                                <a:pt x="73" y="1"/>
                                <a:pt x="73" y="1"/>
                                <a:pt x="74" y="1"/>
                              </a:cubicBezTo>
                              <a:cubicBezTo>
                                <a:pt x="73" y="1"/>
                                <a:pt x="73" y="1"/>
                                <a:pt x="73" y="1"/>
                              </a:cubicBezTo>
                              <a:cubicBezTo>
                                <a:pt x="73" y="1"/>
                                <a:pt x="73" y="1"/>
                                <a:pt x="72" y="1"/>
                              </a:cubicBezTo>
                              <a:cubicBezTo>
                                <a:pt x="72" y="1"/>
                                <a:pt x="72" y="1"/>
                                <a:pt x="72" y="1"/>
                              </a:cubicBezTo>
                              <a:cubicBezTo>
                                <a:pt x="71" y="1"/>
                                <a:pt x="71" y="1"/>
                                <a:pt x="71" y="1"/>
                              </a:cubicBezTo>
                              <a:cubicBezTo>
                                <a:pt x="71" y="1"/>
                                <a:pt x="71" y="1"/>
                                <a:pt x="71" y="1"/>
                              </a:cubicBezTo>
                              <a:cubicBezTo>
                                <a:pt x="70" y="1"/>
                                <a:pt x="70" y="1"/>
                                <a:pt x="70" y="1"/>
                              </a:cubicBezTo>
                              <a:cubicBezTo>
                                <a:pt x="70" y="1"/>
                                <a:pt x="70" y="1"/>
                                <a:pt x="70" y="1"/>
                              </a:cubicBezTo>
                              <a:cubicBezTo>
                                <a:pt x="62" y="1"/>
                                <a:pt x="53" y="2"/>
                                <a:pt x="44" y="2"/>
                              </a:cubicBezTo>
                              <a:cubicBezTo>
                                <a:pt x="45" y="2"/>
                                <a:pt x="45" y="2"/>
                                <a:pt x="45" y="2"/>
                              </a:cubicBezTo>
                              <a:cubicBezTo>
                                <a:pt x="43" y="2"/>
                                <a:pt x="43" y="2"/>
                                <a:pt x="43" y="2"/>
                              </a:cubicBezTo>
                              <a:cubicBezTo>
                                <a:pt x="43" y="2"/>
                                <a:pt x="43" y="2"/>
                                <a:pt x="43" y="2"/>
                              </a:cubicBezTo>
                              <a:cubicBezTo>
                                <a:pt x="43" y="2"/>
                                <a:pt x="43" y="2"/>
                                <a:pt x="43" y="2"/>
                              </a:cubicBezTo>
                              <a:cubicBezTo>
                                <a:pt x="41" y="2"/>
                                <a:pt x="39" y="2"/>
                                <a:pt x="37" y="2"/>
                              </a:cubicBezTo>
                              <a:cubicBezTo>
                                <a:pt x="37" y="2"/>
                                <a:pt x="37" y="2"/>
                                <a:pt x="37" y="2"/>
                              </a:cubicBezTo>
                              <a:cubicBezTo>
                                <a:pt x="36" y="2"/>
                                <a:pt x="36" y="2"/>
                                <a:pt x="36" y="2"/>
                              </a:cubicBezTo>
                              <a:cubicBezTo>
                                <a:pt x="35" y="2"/>
                                <a:pt x="35" y="2"/>
                                <a:pt x="35" y="2"/>
                              </a:cubicBezTo>
                              <a:cubicBezTo>
                                <a:pt x="35" y="2"/>
                                <a:pt x="35" y="2"/>
                                <a:pt x="34" y="2"/>
                              </a:cubicBezTo>
                              <a:cubicBezTo>
                                <a:pt x="34" y="2"/>
                                <a:pt x="34" y="2"/>
                                <a:pt x="33" y="3"/>
                              </a:cubicBezTo>
                              <a:cubicBezTo>
                                <a:pt x="33" y="3"/>
                                <a:pt x="33" y="2"/>
                                <a:pt x="34" y="2"/>
                              </a:cubicBezTo>
                              <a:cubicBezTo>
                                <a:pt x="29" y="3"/>
                                <a:pt x="25" y="3"/>
                                <a:pt x="20" y="3"/>
                              </a:cubicBezTo>
                              <a:cubicBezTo>
                                <a:pt x="17" y="4"/>
                                <a:pt x="13" y="3"/>
                                <a:pt x="9" y="4"/>
                              </a:cubicBezTo>
                              <a:cubicBezTo>
                                <a:pt x="9" y="4"/>
                                <a:pt x="9" y="4"/>
                                <a:pt x="9" y="4"/>
                              </a:cubicBezTo>
                              <a:cubicBezTo>
                                <a:pt x="6" y="4"/>
                                <a:pt x="3" y="4"/>
                                <a:pt x="0" y="4"/>
                              </a:cubicBezTo>
                              <a:cubicBezTo>
                                <a:pt x="0" y="4"/>
                                <a:pt x="0" y="4"/>
                                <a:pt x="0" y="4"/>
                              </a:cubicBezTo>
                              <a:cubicBezTo>
                                <a:pt x="0" y="4"/>
                                <a:pt x="0" y="4"/>
                                <a:pt x="0" y="4"/>
                              </a:cubicBezTo>
                              <a:cubicBezTo>
                                <a:pt x="0" y="6"/>
                                <a:pt x="0" y="8"/>
                                <a:pt x="1" y="10"/>
                              </a:cubicBezTo>
                              <a:cubicBezTo>
                                <a:pt x="1" y="12"/>
                                <a:pt x="1" y="13"/>
                                <a:pt x="1" y="15"/>
                              </a:cubicBezTo>
                              <a:cubicBezTo>
                                <a:pt x="1" y="15"/>
                                <a:pt x="1" y="15"/>
                                <a:pt x="1" y="15"/>
                              </a:cubicBezTo>
                              <a:cubicBezTo>
                                <a:pt x="1" y="18"/>
                                <a:pt x="1" y="22"/>
                                <a:pt x="1" y="25"/>
                              </a:cubicBezTo>
                              <a:cubicBezTo>
                                <a:pt x="1" y="25"/>
                                <a:pt x="1" y="25"/>
                                <a:pt x="1" y="25"/>
                              </a:cubicBezTo>
                              <a:cubicBezTo>
                                <a:pt x="2" y="25"/>
                                <a:pt x="1" y="27"/>
                                <a:pt x="2" y="27"/>
                              </a:cubicBezTo>
                              <a:cubicBezTo>
                                <a:pt x="2" y="27"/>
                                <a:pt x="2" y="27"/>
                                <a:pt x="2" y="27"/>
                              </a:cubicBezTo>
                              <a:cubicBezTo>
                                <a:pt x="2" y="27"/>
                                <a:pt x="2" y="27"/>
                                <a:pt x="2" y="27"/>
                              </a:cubicBezTo>
                              <a:cubicBezTo>
                                <a:pt x="2" y="27"/>
                                <a:pt x="2" y="27"/>
                                <a:pt x="2" y="27"/>
                              </a:cubicBezTo>
                              <a:cubicBezTo>
                                <a:pt x="2" y="27"/>
                                <a:pt x="2" y="27"/>
                                <a:pt x="2" y="28"/>
                              </a:cubicBezTo>
                              <a:cubicBezTo>
                                <a:pt x="2" y="31"/>
                                <a:pt x="2" y="31"/>
                                <a:pt x="2" y="31"/>
                              </a:cubicBezTo>
                              <a:cubicBezTo>
                                <a:pt x="2" y="32"/>
                                <a:pt x="2" y="33"/>
                                <a:pt x="2" y="34"/>
                              </a:cubicBezTo>
                              <a:cubicBezTo>
                                <a:pt x="2" y="34"/>
                                <a:pt x="2" y="34"/>
                                <a:pt x="2" y="34"/>
                              </a:cubicBezTo>
                              <a:cubicBezTo>
                                <a:pt x="2" y="34"/>
                                <a:pt x="2" y="34"/>
                                <a:pt x="2" y="34"/>
                              </a:cubicBezTo>
                              <a:cubicBezTo>
                                <a:pt x="2" y="34"/>
                                <a:pt x="2" y="34"/>
                                <a:pt x="2" y="34"/>
                              </a:cubicBezTo>
                              <a:cubicBezTo>
                                <a:pt x="2" y="36"/>
                                <a:pt x="2" y="36"/>
                                <a:pt x="2" y="36"/>
                              </a:cubicBezTo>
                              <a:cubicBezTo>
                                <a:pt x="2" y="36"/>
                                <a:pt x="2" y="36"/>
                                <a:pt x="2" y="36"/>
                              </a:cubicBezTo>
                              <a:cubicBezTo>
                                <a:pt x="2" y="36"/>
                                <a:pt x="2" y="36"/>
                                <a:pt x="2" y="36"/>
                              </a:cubicBezTo>
                              <a:cubicBezTo>
                                <a:pt x="2" y="38"/>
                                <a:pt x="2" y="41"/>
                                <a:pt x="2" y="43"/>
                              </a:cubicBezTo>
                              <a:cubicBezTo>
                                <a:pt x="2" y="43"/>
                                <a:pt x="2" y="43"/>
                                <a:pt x="2" y="43"/>
                              </a:cubicBezTo>
                              <a:cubicBezTo>
                                <a:pt x="2" y="43"/>
                                <a:pt x="2" y="44"/>
                                <a:pt x="3" y="45"/>
                              </a:cubicBezTo>
                              <a:cubicBezTo>
                                <a:pt x="3" y="45"/>
                                <a:pt x="3" y="45"/>
                                <a:pt x="3" y="45"/>
                              </a:cubicBezTo>
                              <a:cubicBezTo>
                                <a:pt x="3" y="45"/>
                                <a:pt x="3" y="45"/>
                                <a:pt x="3" y="45"/>
                              </a:cubicBezTo>
                              <a:cubicBezTo>
                                <a:pt x="4" y="45"/>
                                <a:pt x="5" y="45"/>
                                <a:pt x="5" y="45"/>
                              </a:cubicBezTo>
                              <a:cubicBezTo>
                                <a:pt x="5" y="45"/>
                                <a:pt x="5" y="45"/>
                                <a:pt x="5" y="45"/>
                              </a:cubicBezTo>
                              <a:cubicBezTo>
                                <a:pt x="6" y="45"/>
                                <a:pt x="6" y="45"/>
                                <a:pt x="6" y="45"/>
                              </a:cubicBezTo>
                              <a:cubicBezTo>
                                <a:pt x="6" y="45"/>
                                <a:pt x="6" y="45"/>
                                <a:pt x="6" y="45"/>
                              </a:cubicBezTo>
                              <a:cubicBezTo>
                                <a:pt x="8" y="45"/>
                                <a:pt x="11" y="45"/>
                                <a:pt x="13" y="45"/>
                              </a:cubicBezTo>
                              <a:cubicBezTo>
                                <a:pt x="13" y="45"/>
                                <a:pt x="13" y="45"/>
                                <a:pt x="13" y="45"/>
                              </a:cubicBezTo>
                              <a:cubicBezTo>
                                <a:pt x="15" y="45"/>
                                <a:pt x="17" y="45"/>
                                <a:pt x="19" y="45"/>
                              </a:cubicBezTo>
                              <a:cubicBezTo>
                                <a:pt x="19" y="45"/>
                                <a:pt x="19" y="45"/>
                                <a:pt x="19" y="45"/>
                              </a:cubicBezTo>
                              <a:cubicBezTo>
                                <a:pt x="23" y="45"/>
                                <a:pt x="27" y="44"/>
                                <a:pt x="30" y="44"/>
                              </a:cubicBezTo>
                              <a:cubicBezTo>
                                <a:pt x="52" y="43"/>
                                <a:pt x="52" y="43"/>
                                <a:pt x="52" y="43"/>
                              </a:cubicBezTo>
                              <a:cubicBezTo>
                                <a:pt x="67" y="43"/>
                                <a:pt x="67" y="43"/>
                                <a:pt x="67" y="43"/>
                              </a:cubicBezTo>
                              <a:cubicBezTo>
                                <a:pt x="67" y="43"/>
                                <a:pt x="68" y="43"/>
                                <a:pt x="68" y="43"/>
                              </a:cubicBezTo>
                              <a:cubicBezTo>
                                <a:pt x="68" y="43"/>
                                <a:pt x="68" y="43"/>
                                <a:pt x="68" y="43"/>
                              </a:cubicBezTo>
                              <a:cubicBezTo>
                                <a:pt x="68" y="43"/>
                                <a:pt x="68" y="43"/>
                                <a:pt x="68" y="43"/>
                              </a:cubicBezTo>
                              <a:cubicBezTo>
                                <a:pt x="68" y="43"/>
                                <a:pt x="68" y="43"/>
                                <a:pt x="68" y="43"/>
                              </a:cubicBezTo>
                              <a:cubicBezTo>
                                <a:pt x="69" y="43"/>
                                <a:pt x="70" y="43"/>
                                <a:pt x="70" y="43"/>
                              </a:cubicBezTo>
                              <a:cubicBezTo>
                                <a:pt x="70" y="43"/>
                                <a:pt x="70" y="43"/>
                                <a:pt x="70" y="43"/>
                              </a:cubicBezTo>
                              <a:cubicBezTo>
                                <a:pt x="71" y="43"/>
                                <a:pt x="71" y="43"/>
                                <a:pt x="71" y="43"/>
                              </a:cubicBezTo>
                              <a:cubicBezTo>
                                <a:pt x="72" y="43"/>
                                <a:pt x="72" y="43"/>
                                <a:pt x="72" y="43"/>
                              </a:cubicBezTo>
                              <a:cubicBezTo>
                                <a:pt x="72" y="43"/>
                                <a:pt x="72" y="43"/>
                                <a:pt x="72" y="43"/>
                              </a:cubicBezTo>
                              <a:cubicBezTo>
                                <a:pt x="72" y="43"/>
                                <a:pt x="72" y="43"/>
                                <a:pt x="72" y="43"/>
                              </a:cubicBezTo>
                              <a:cubicBezTo>
                                <a:pt x="72" y="43"/>
                                <a:pt x="73" y="43"/>
                                <a:pt x="73" y="43"/>
                              </a:cubicBezTo>
                              <a:cubicBezTo>
                                <a:pt x="73" y="43"/>
                                <a:pt x="73" y="43"/>
                                <a:pt x="73" y="43"/>
                              </a:cubicBezTo>
                              <a:cubicBezTo>
                                <a:pt x="73" y="43"/>
                                <a:pt x="73" y="43"/>
                                <a:pt x="73" y="43"/>
                              </a:cubicBezTo>
                              <a:cubicBezTo>
                                <a:pt x="75" y="43"/>
                                <a:pt x="78" y="43"/>
                                <a:pt x="80" y="43"/>
                              </a:cubicBezTo>
                              <a:cubicBezTo>
                                <a:pt x="80" y="43"/>
                                <a:pt x="82" y="43"/>
                                <a:pt x="81" y="43"/>
                              </a:cubicBezTo>
                              <a:cubicBezTo>
                                <a:pt x="82" y="43"/>
                                <a:pt x="83" y="43"/>
                                <a:pt x="84" y="43"/>
                              </a:cubicBezTo>
                              <a:cubicBezTo>
                                <a:pt x="84" y="43"/>
                                <a:pt x="84" y="43"/>
                                <a:pt x="85" y="43"/>
                              </a:cubicBezTo>
                              <a:cubicBezTo>
                                <a:pt x="84" y="43"/>
                                <a:pt x="84" y="43"/>
                                <a:pt x="84" y="43"/>
                              </a:cubicBezTo>
                              <a:cubicBezTo>
                                <a:pt x="85" y="43"/>
                                <a:pt x="85" y="43"/>
                                <a:pt x="85" y="43"/>
                              </a:cubicBezTo>
                              <a:cubicBezTo>
                                <a:pt x="85" y="43"/>
                                <a:pt x="86" y="43"/>
                                <a:pt x="86" y="43"/>
                              </a:cubicBezTo>
                              <a:cubicBezTo>
                                <a:pt x="87" y="43"/>
                                <a:pt x="87" y="43"/>
                                <a:pt x="87" y="43"/>
                              </a:cubicBezTo>
                              <a:cubicBezTo>
                                <a:pt x="87" y="42"/>
                                <a:pt x="87" y="42"/>
                                <a:pt x="87" y="42"/>
                              </a:cubicBezTo>
                              <a:cubicBezTo>
                                <a:pt x="87" y="42"/>
                                <a:pt x="87" y="42"/>
                                <a:pt x="87" y="41"/>
                              </a:cubicBezTo>
                              <a:cubicBezTo>
                                <a:pt x="87" y="41"/>
                                <a:pt x="87" y="39"/>
                                <a:pt x="86" y="38"/>
                              </a:cubicBezTo>
                              <a:cubicBezTo>
                                <a:pt x="87" y="38"/>
                                <a:pt x="87" y="38"/>
                                <a:pt x="87" y="38"/>
                              </a:cubicBezTo>
                              <a:cubicBezTo>
                                <a:pt x="87" y="38"/>
                                <a:pt x="87" y="38"/>
                                <a:pt x="87" y="38"/>
                              </a:cubicBezTo>
                              <a:cubicBezTo>
                                <a:pt x="87" y="36"/>
                                <a:pt x="87" y="34"/>
                                <a:pt x="87" y="33"/>
                              </a:cubicBezTo>
                              <a:cubicBezTo>
                                <a:pt x="86" y="31"/>
                                <a:pt x="86" y="29"/>
                                <a:pt x="86" y="28"/>
                              </a:cubicBezTo>
                              <a:cubicBezTo>
                                <a:pt x="86" y="27"/>
                                <a:pt x="86" y="25"/>
                                <a:pt x="86" y="24"/>
                              </a:cubicBezTo>
                              <a:cubicBezTo>
                                <a:pt x="86" y="24"/>
                                <a:pt x="86" y="24"/>
                                <a:pt x="86" y="24"/>
                              </a:cubicBezTo>
                              <a:cubicBezTo>
                                <a:pt x="86" y="22"/>
                                <a:pt x="86" y="20"/>
                                <a:pt x="85" y="19"/>
                              </a:cubicBezTo>
                              <a:cubicBezTo>
                                <a:pt x="86" y="19"/>
                                <a:pt x="86" y="18"/>
                                <a:pt x="86" y="18"/>
                              </a:cubicBezTo>
                              <a:cubicBezTo>
                                <a:pt x="85" y="16"/>
                                <a:pt x="85" y="14"/>
                                <a:pt x="85" y="13"/>
                              </a:cubicBezTo>
                              <a:cubicBezTo>
                                <a:pt x="85" y="12"/>
                                <a:pt x="85" y="11"/>
                                <a:pt x="85" y="11"/>
                              </a:cubicBezTo>
                              <a:cubicBezTo>
                                <a:pt x="85" y="8"/>
                                <a:pt x="85" y="5"/>
                                <a:pt x="84" y="1"/>
                              </a:cubicBezTo>
                              <a:cubicBezTo>
                                <a:pt x="84" y="1"/>
                                <a:pt x="84" y="1"/>
                                <a:pt x="84" y="1"/>
                              </a:cubicBezTo>
                              <a:cubicBezTo>
                                <a:pt x="84" y="1"/>
                                <a:pt x="84" y="1"/>
                                <a:pt x="84" y="1"/>
                              </a:cubicBezTo>
                              <a:cubicBezTo>
                                <a:pt x="84" y="1"/>
                                <a:pt x="84" y="1"/>
                                <a:pt x="83" y="1"/>
                              </a:cubicBezTo>
                              <a:cubicBezTo>
                                <a:pt x="82" y="1"/>
                                <a:pt x="80" y="1"/>
                                <a:pt x="78" y="0"/>
                              </a:cubicBezTo>
                              <a:cubicBezTo>
                                <a:pt x="78" y="0"/>
                                <a:pt x="78" y="0"/>
                                <a:pt x="78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3" name="Rectángulo 193"/>
                      <wps:cNvSpPr>
                        <a:spLocks noChangeArrowheads="1"/>
                      </wps:cNvSpPr>
                      <wps:spPr bwMode="auto">
                        <a:xfrm>
                          <a:off x="95250" y="57150"/>
                          <a:ext cx="28230" cy="126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4" name="Forma libre 194"/>
                      <wps:cNvSpPr>
                        <a:spLocks/>
                      </wps:cNvSpPr>
                      <wps:spPr bwMode="auto">
                        <a:xfrm>
                          <a:off x="95250" y="57150"/>
                          <a:ext cx="28230" cy="0"/>
                        </a:xfrm>
                        <a:custGeom>
                          <a:avLst/>
                          <a:gdLst>
                            <a:gd name="T0" fmla="*/ 22 w 22"/>
                            <a:gd name="T1" fmla="*/ 0 w 22"/>
                            <a:gd name="T2" fmla="*/ 0 w 22"/>
                            <a:gd name="T3" fmla="*/ 22 w 22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2">
                              <a:moveTo>
                                <a:pt x="22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22" y="0"/>
                              </a:ln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5" name="Forma libre 195"/>
                      <wps:cNvSpPr>
                        <a:spLocks/>
                      </wps:cNvSpPr>
                      <wps:spPr bwMode="auto">
                        <a:xfrm>
                          <a:off x="142875" y="57150"/>
                          <a:ext cx="91106" cy="0"/>
                        </a:xfrm>
                        <a:custGeom>
                          <a:avLst/>
                          <a:gdLst>
                            <a:gd name="T0" fmla="*/ 9 w 10"/>
                            <a:gd name="T1" fmla="*/ 0 w 10"/>
                            <a:gd name="T2" fmla="*/ 2 w 10"/>
                            <a:gd name="T3" fmla="*/ 6 w 10"/>
                            <a:gd name="T4" fmla="*/ 9 w 10"/>
                            <a:gd name="T5" fmla="*/ 10 w 10"/>
                            <a:gd name="T6" fmla="*/ 9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  <a:cxn ang="0">
                              <a:pos x="T4" y="0"/>
                            </a:cxn>
                            <a:cxn ang="0">
                              <a:pos x="T5" y="0"/>
                            </a:cxn>
                            <a:cxn ang="0">
                              <a:pos x="T6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9" y="0"/>
                              </a:moveTo>
                              <a:cubicBezTo>
                                <a:pt x="6" y="0"/>
                                <a:pt x="3" y="0"/>
                                <a:pt x="0" y="0"/>
                              </a:cubicBezTo>
                              <a:cubicBezTo>
                                <a:pt x="1" y="0"/>
                                <a:pt x="2" y="0"/>
                                <a:pt x="2" y="0"/>
                              </a:cubicBezTo>
                              <a:cubicBezTo>
                                <a:pt x="4" y="0"/>
                                <a:pt x="5" y="0"/>
                                <a:pt x="6" y="0"/>
                              </a:cubicBezTo>
                              <a:cubicBezTo>
                                <a:pt x="7" y="0"/>
                                <a:pt x="8" y="0"/>
                                <a:pt x="9" y="0"/>
                              </a:cubicBezTo>
                              <a:cubicBezTo>
                                <a:pt x="9" y="0"/>
                                <a:pt x="10" y="0"/>
                                <a:pt x="10" y="0"/>
                              </a:cubicBezTo>
                              <a:cubicBezTo>
                                <a:pt x="10" y="0"/>
                                <a:pt x="10" y="0"/>
                                <a:pt x="9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6" name="Forma libre 196"/>
                      <wps:cNvSpPr>
                        <a:spLocks noEditPoints="1"/>
                      </wps:cNvSpPr>
                      <wps:spPr bwMode="auto">
                        <a:xfrm>
                          <a:off x="266700" y="57150"/>
                          <a:ext cx="55177" cy="0"/>
                        </a:xfrm>
                        <a:custGeom>
                          <a:avLst/>
                          <a:gdLst>
                            <a:gd name="T0" fmla="*/ 6 w 6"/>
                            <a:gd name="T1" fmla="*/ 5 w 6"/>
                            <a:gd name="T2" fmla="*/ 6 w 6"/>
                            <a:gd name="T3" fmla="*/ 0 w 6"/>
                            <a:gd name="T4" fmla="*/ 0 w 6"/>
                            <a:gd name="T5" fmla="*/ 3 w 6"/>
                            <a:gd name="T6" fmla="*/ 5 w 6"/>
                            <a:gd name="T7" fmla="*/ 5 w 6"/>
                            <a:gd name="T8" fmla="*/ 3 w 6"/>
                            <a:gd name="T9" fmla="*/ 0 w 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  <a:cxn ang="0">
                              <a:pos x="T4" y="0"/>
                            </a:cxn>
                            <a:cxn ang="0">
                              <a:pos x="T5" y="0"/>
                            </a:cxn>
                            <a:cxn ang="0">
                              <a:pos x="T6" y="0"/>
                            </a:cxn>
                            <a:cxn ang="0">
                              <a:pos x="T7" y="0"/>
                            </a:cxn>
                            <a:cxn ang="0">
                              <a:pos x="T8" y="0"/>
                            </a:cxn>
                            <a:cxn ang="0">
                              <a:pos x="T9" y="0"/>
                            </a:cxn>
                          </a:cxnLst>
                          <a:rect l="0" t="0" r="r" b="b"/>
                          <a:pathLst>
                            <a:path w="6">
                              <a:moveTo>
                                <a:pt x="6" y="0"/>
                              </a:moveTo>
                              <a:cubicBezTo>
                                <a:pt x="6" y="0"/>
                                <a:pt x="6" y="0"/>
                                <a:pt x="5" y="0"/>
                              </a:cubicBezTo>
                              <a:cubicBezTo>
                                <a:pt x="6" y="0"/>
                                <a:pt x="6" y="0"/>
                                <a:pt x="6" y="0"/>
                              </a:cubicBezTo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1" y="0"/>
                                <a:pt x="2" y="0"/>
                                <a:pt x="3" y="0"/>
                              </a:cubicBezTo>
                              <a:cubicBezTo>
                                <a:pt x="4" y="0"/>
                                <a:pt x="5" y="0"/>
                                <a:pt x="5" y="0"/>
                              </a:cubicBezTo>
                              <a:cubicBezTo>
                                <a:pt x="5" y="0"/>
                                <a:pt x="5" y="0"/>
                                <a:pt x="5" y="0"/>
                              </a:cubicBezTo>
                              <a:cubicBezTo>
                                <a:pt x="4" y="0"/>
                                <a:pt x="3" y="0"/>
                                <a:pt x="3" y="0"/>
                              </a:cubicBezTo>
                              <a:cubicBezTo>
                                <a:pt x="2" y="0"/>
                                <a:pt x="1" y="0"/>
                                <a:pt x="0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7" name="Forma libre 197"/>
                      <wps:cNvSpPr>
                        <a:spLocks/>
                      </wps:cNvSpPr>
                      <wps:spPr bwMode="auto">
                        <a:xfrm>
                          <a:off x="3095625" y="85725"/>
                          <a:ext cx="17964" cy="18934"/>
                        </a:xfrm>
                        <a:custGeom>
                          <a:avLst/>
                          <a:gdLst>
                            <a:gd name="T0" fmla="*/ 0 w 14"/>
                            <a:gd name="T1" fmla="*/ 0 h 15"/>
                            <a:gd name="T2" fmla="*/ 7 w 14"/>
                            <a:gd name="T3" fmla="*/ 7 h 15"/>
                            <a:gd name="T4" fmla="*/ 14 w 14"/>
                            <a:gd name="T5" fmla="*/ 7 h 15"/>
                            <a:gd name="T6" fmla="*/ 7 w 14"/>
                            <a:gd name="T7" fmla="*/ 15 h 15"/>
                            <a:gd name="T8" fmla="*/ 0 w 14"/>
                            <a:gd name="T9" fmla="*/ 15 h 15"/>
                            <a:gd name="T10" fmla="*/ 7 w 14"/>
                            <a:gd name="T11" fmla="*/ 15 h 15"/>
                            <a:gd name="T12" fmla="*/ 14 w 14"/>
                            <a:gd name="T13" fmla="*/ 7 h 15"/>
                            <a:gd name="T14" fmla="*/ 7 w 14"/>
                            <a:gd name="T15" fmla="*/ 7 h 15"/>
                            <a:gd name="T16" fmla="*/ 0 w 14"/>
                            <a:gd name="T17" fmla="*/ 0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4" h="15">
                              <a:moveTo>
                                <a:pt x="0" y="0"/>
                              </a:moveTo>
                              <a:lnTo>
                                <a:pt x="7" y="7"/>
                              </a:lnTo>
                              <a:lnTo>
                                <a:pt x="14" y="7"/>
                              </a:lnTo>
                              <a:lnTo>
                                <a:pt x="7" y="15"/>
                              </a:lnTo>
                              <a:lnTo>
                                <a:pt x="0" y="15"/>
                              </a:lnTo>
                              <a:lnTo>
                                <a:pt x="7" y="15"/>
                              </a:lnTo>
                              <a:lnTo>
                                <a:pt x="14" y="7"/>
                              </a:lnTo>
                              <a:lnTo>
                                <a:pt x="7" y="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8" name="Forma libre 198"/>
                      <wps:cNvSpPr>
                        <a:spLocks/>
                      </wps:cNvSpPr>
                      <wps:spPr bwMode="auto">
                        <a:xfrm>
                          <a:off x="3095625" y="85725"/>
                          <a:ext cx="17964" cy="18934"/>
                        </a:xfrm>
                        <a:custGeom>
                          <a:avLst/>
                          <a:gdLst>
                            <a:gd name="T0" fmla="*/ 0 w 14"/>
                            <a:gd name="T1" fmla="*/ 0 h 15"/>
                            <a:gd name="T2" fmla="*/ 7 w 14"/>
                            <a:gd name="T3" fmla="*/ 7 h 15"/>
                            <a:gd name="T4" fmla="*/ 14 w 14"/>
                            <a:gd name="T5" fmla="*/ 7 h 15"/>
                            <a:gd name="T6" fmla="*/ 7 w 14"/>
                            <a:gd name="T7" fmla="*/ 15 h 15"/>
                            <a:gd name="T8" fmla="*/ 0 w 14"/>
                            <a:gd name="T9" fmla="*/ 15 h 15"/>
                            <a:gd name="T10" fmla="*/ 7 w 14"/>
                            <a:gd name="T11" fmla="*/ 15 h 15"/>
                            <a:gd name="T12" fmla="*/ 14 w 14"/>
                            <a:gd name="T13" fmla="*/ 7 h 15"/>
                            <a:gd name="T14" fmla="*/ 7 w 14"/>
                            <a:gd name="T15" fmla="*/ 7 h 15"/>
                            <a:gd name="T16" fmla="*/ 0 w 14"/>
                            <a:gd name="T17" fmla="*/ 0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4" h="15">
                              <a:moveTo>
                                <a:pt x="0" y="0"/>
                              </a:moveTo>
                              <a:lnTo>
                                <a:pt x="7" y="7"/>
                              </a:lnTo>
                              <a:lnTo>
                                <a:pt x="14" y="7"/>
                              </a:lnTo>
                              <a:lnTo>
                                <a:pt x="7" y="15"/>
                              </a:lnTo>
                              <a:lnTo>
                                <a:pt x="0" y="15"/>
                              </a:lnTo>
                              <a:lnTo>
                                <a:pt x="7" y="15"/>
                              </a:lnTo>
                              <a:lnTo>
                                <a:pt x="14" y="7"/>
                              </a:lnTo>
                              <a:lnTo>
                                <a:pt x="7" y="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9" name="Forma libre 199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118104" cy="196905"/>
                        </a:xfrm>
                        <a:custGeom>
                          <a:avLst/>
                          <a:gdLst>
                            <a:gd name="T0" fmla="*/ 86 w 342"/>
                            <a:gd name="T1" fmla="*/ 20 h 21"/>
                            <a:gd name="T2" fmla="*/ 316 w 342"/>
                            <a:gd name="T3" fmla="*/ 9 h 21"/>
                            <a:gd name="T4" fmla="*/ 57 w 342"/>
                            <a:gd name="T5" fmla="*/ 16 h 21"/>
                            <a:gd name="T6" fmla="*/ 129 w 342"/>
                            <a:gd name="T7" fmla="*/ 18 h 21"/>
                            <a:gd name="T8" fmla="*/ 86 w 342"/>
                            <a:gd name="T9" fmla="*/ 20 h 21"/>
                            <a:gd name="T10" fmla="*/ 58 w 342"/>
                            <a:gd name="T11" fmla="*/ 20 h 21"/>
                            <a:gd name="T12" fmla="*/ 40 w 342"/>
                            <a:gd name="T13" fmla="*/ 20 h 21"/>
                            <a:gd name="T14" fmla="*/ 261 w 342"/>
                            <a:gd name="T15" fmla="*/ 18 h 21"/>
                            <a:gd name="T16" fmla="*/ 267 w 342"/>
                            <a:gd name="T17" fmla="*/ 15 h 21"/>
                            <a:gd name="T18" fmla="*/ 107 w 342"/>
                            <a:gd name="T19" fmla="*/ 14 h 21"/>
                            <a:gd name="T20" fmla="*/ 210 w 342"/>
                            <a:gd name="T21" fmla="*/ 15 h 21"/>
                            <a:gd name="T22" fmla="*/ 247 w 342"/>
                            <a:gd name="T23" fmla="*/ 16 h 21"/>
                            <a:gd name="T24" fmla="*/ 197 w 342"/>
                            <a:gd name="T25" fmla="*/ 18 h 21"/>
                            <a:gd name="T26" fmla="*/ 70 w 342"/>
                            <a:gd name="T27" fmla="*/ 16 h 21"/>
                            <a:gd name="T28" fmla="*/ 60 w 342"/>
                            <a:gd name="T29" fmla="*/ 11 h 21"/>
                            <a:gd name="T30" fmla="*/ 55 w 342"/>
                            <a:gd name="T31" fmla="*/ 15 h 21"/>
                            <a:gd name="T32" fmla="*/ 235 w 342"/>
                            <a:gd name="T33" fmla="*/ 13 h 21"/>
                            <a:gd name="T34" fmla="*/ 144 w 342"/>
                            <a:gd name="T35" fmla="*/ 15 h 21"/>
                            <a:gd name="T36" fmla="*/ 153 w 342"/>
                            <a:gd name="T37" fmla="*/ 12 h 21"/>
                            <a:gd name="T38" fmla="*/ 332 w 342"/>
                            <a:gd name="T39" fmla="*/ 9 h 21"/>
                            <a:gd name="T40" fmla="*/ 310 w 342"/>
                            <a:gd name="T41" fmla="*/ 13 h 21"/>
                            <a:gd name="T42" fmla="*/ 41 w 342"/>
                            <a:gd name="T43" fmla="*/ 10 h 21"/>
                            <a:gd name="T44" fmla="*/ 24 w 342"/>
                            <a:gd name="T45" fmla="*/ 12 h 21"/>
                            <a:gd name="T46" fmla="*/ 23 w 342"/>
                            <a:gd name="T47" fmla="*/ 9 h 21"/>
                            <a:gd name="T48" fmla="*/ 298 w 342"/>
                            <a:gd name="T49" fmla="*/ 13 h 21"/>
                            <a:gd name="T50" fmla="*/ 193 w 342"/>
                            <a:gd name="T51" fmla="*/ 8 h 21"/>
                            <a:gd name="T52" fmla="*/ 268 w 342"/>
                            <a:gd name="T53" fmla="*/ 10 h 21"/>
                            <a:gd name="T54" fmla="*/ 259 w 342"/>
                            <a:gd name="T55" fmla="*/ 14 h 21"/>
                            <a:gd name="T56" fmla="*/ 221 w 342"/>
                            <a:gd name="T57" fmla="*/ 13 h 21"/>
                            <a:gd name="T58" fmla="*/ 174 w 342"/>
                            <a:gd name="T59" fmla="*/ 9 h 21"/>
                            <a:gd name="T60" fmla="*/ 48 w 342"/>
                            <a:gd name="T61" fmla="*/ 9 h 21"/>
                            <a:gd name="T62" fmla="*/ 64 w 342"/>
                            <a:gd name="T63" fmla="*/ 7 h 21"/>
                            <a:gd name="T64" fmla="*/ 107 w 342"/>
                            <a:gd name="T65" fmla="*/ 7 h 21"/>
                            <a:gd name="T66" fmla="*/ 105 w 342"/>
                            <a:gd name="T67" fmla="*/ 6 h 21"/>
                            <a:gd name="T68" fmla="*/ 142 w 342"/>
                            <a:gd name="T69" fmla="*/ 6 h 21"/>
                            <a:gd name="T70" fmla="*/ 179 w 342"/>
                            <a:gd name="T71" fmla="*/ 7 h 21"/>
                            <a:gd name="T72" fmla="*/ 132 w 342"/>
                            <a:gd name="T73" fmla="*/ 6 h 21"/>
                            <a:gd name="T74" fmla="*/ 78 w 342"/>
                            <a:gd name="T75" fmla="*/ 6 h 21"/>
                            <a:gd name="T76" fmla="*/ 299 w 342"/>
                            <a:gd name="T77" fmla="*/ 5 h 21"/>
                            <a:gd name="T78" fmla="*/ 256 w 342"/>
                            <a:gd name="T79" fmla="*/ 9 h 21"/>
                            <a:gd name="T80" fmla="*/ 210 w 342"/>
                            <a:gd name="T81" fmla="*/ 7 h 21"/>
                            <a:gd name="T82" fmla="*/ 235 w 342"/>
                            <a:gd name="T83" fmla="*/ 7 h 21"/>
                            <a:gd name="T84" fmla="*/ 293 w 342"/>
                            <a:gd name="T85" fmla="*/ 5 h 21"/>
                            <a:gd name="T86" fmla="*/ 209 w 342"/>
                            <a:gd name="T87" fmla="*/ 6 h 21"/>
                            <a:gd name="T88" fmla="*/ 95 w 342"/>
                            <a:gd name="T89" fmla="*/ 5 h 21"/>
                            <a:gd name="T90" fmla="*/ 62 w 342"/>
                            <a:gd name="T91" fmla="*/ 6 h 21"/>
                            <a:gd name="T92" fmla="*/ 47 w 342"/>
                            <a:gd name="T93" fmla="*/ 9 h 21"/>
                            <a:gd name="T94" fmla="*/ 1 w 342"/>
                            <a:gd name="T95" fmla="*/ 11 h 21"/>
                            <a:gd name="T96" fmla="*/ 18 w 342"/>
                            <a:gd name="T97" fmla="*/ 14 h 21"/>
                            <a:gd name="T98" fmla="*/ 0 w 342"/>
                            <a:gd name="T99" fmla="*/ 19 h 21"/>
                            <a:gd name="T100" fmla="*/ 1 w 342"/>
                            <a:gd name="T101" fmla="*/ 21 h 21"/>
                            <a:gd name="T102" fmla="*/ 163 w 342"/>
                            <a:gd name="T103" fmla="*/ 19 h 21"/>
                            <a:gd name="T104" fmla="*/ 277 w 342"/>
                            <a:gd name="T105" fmla="*/ 18 h 21"/>
                            <a:gd name="T106" fmla="*/ 322 w 342"/>
                            <a:gd name="T107" fmla="*/ 14 h 21"/>
                            <a:gd name="T108" fmla="*/ 340 w 342"/>
                            <a:gd name="T109" fmla="*/ 10 h 21"/>
                            <a:gd name="T110" fmla="*/ 304 w 342"/>
                            <a:gd name="T111" fmla="*/ 13 h 21"/>
                            <a:gd name="T112" fmla="*/ 316 w 342"/>
                            <a:gd name="T113" fmla="*/ 9 h 21"/>
                            <a:gd name="T114" fmla="*/ 321 w 342"/>
                            <a:gd name="T115" fmla="*/ 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342" h="21">
                              <a:moveTo>
                                <a:pt x="40" y="20"/>
                              </a:moveTo>
                              <a:cubicBezTo>
                                <a:pt x="40" y="20"/>
                                <a:pt x="40" y="20"/>
                                <a:pt x="40" y="20"/>
                              </a:cubicBezTo>
                              <a:cubicBezTo>
                                <a:pt x="40" y="20"/>
                                <a:pt x="40" y="20"/>
                                <a:pt x="41" y="20"/>
                              </a:cubicBezTo>
                              <a:cubicBezTo>
                                <a:pt x="41" y="20"/>
                                <a:pt x="41" y="20"/>
                                <a:pt x="40" y="20"/>
                              </a:cubicBezTo>
                              <a:moveTo>
                                <a:pt x="86" y="20"/>
                              </a:moveTo>
                              <a:cubicBezTo>
                                <a:pt x="86" y="20"/>
                                <a:pt x="86" y="20"/>
                                <a:pt x="86" y="20"/>
                              </a:cubicBezTo>
                              <a:cubicBezTo>
                                <a:pt x="86" y="20"/>
                                <a:pt x="86" y="20"/>
                                <a:pt x="86" y="20"/>
                              </a:cubicBezTo>
                              <a:moveTo>
                                <a:pt x="316" y="9"/>
                              </a:move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7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moveTo>
                                <a:pt x="4" y="19"/>
                              </a:moveTo>
                              <a:cubicBezTo>
                                <a:pt x="8" y="17"/>
                                <a:pt x="13" y="16"/>
                                <a:pt x="19" y="15"/>
                              </a:cubicBezTo>
                              <a:cubicBezTo>
                                <a:pt x="21" y="15"/>
                                <a:pt x="24" y="15"/>
                                <a:pt x="27" y="15"/>
                              </a:cubicBezTo>
                              <a:cubicBezTo>
                                <a:pt x="30" y="15"/>
                                <a:pt x="34" y="15"/>
                                <a:pt x="38" y="16"/>
                              </a:cubicBezTo>
                              <a:cubicBezTo>
                                <a:pt x="43" y="16"/>
                                <a:pt x="49" y="16"/>
                                <a:pt x="54" y="16"/>
                              </a:cubicBezTo>
                              <a:cubicBezTo>
                                <a:pt x="55" y="16"/>
                                <a:pt x="56" y="16"/>
                                <a:pt x="57" y="16"/>
                              </a:cubicBezTo>
                              <a:cubicBezTo>
                                <a:pt x="58" y="16"/>
                                <a:pt x="59" y="16"/>
                                <a:pt x="60" y="16"/>
                              </a:cubicBezTo>
                              <a:cubicBezTo>
                                <a:pt x="64" y="16"/>
                                <a:pt x="69" y="17"/>
                                <a:pt x="74" y="17"/>
                              </a:cubicBezTo>
                              <a:cubicBezTo>
                                <a:pt x="74" y="17"/>
                                <a:pt x="75" y="17"/>
                                <a:pt x="76" y="17"/>
                              </a:cubicBezTo>
                              <a:cubicBezTo>
                                <a:pt x="76" y="17"/>
                                <a:pt x="76" y="17"/>
                                <a:pt x="74" y="17"/>
                              </a:cubicBezTo>
                              <a:cubicBezTo>
                                <a:pt x="76" y="17"/>
                                <a:pt x="78" y="17"/>
                                <a:pt x="80" y="17"/>
                              </a:cubicBezTo>
                              <a:cubicBezTo>
                                <a:pt x="97" y="17"/>
                                <a:pt x="113" y="17"/>
                                <a:pt x="129" y="18"/>
                              </a:cubicBezTo>
                              <a:cubicBezTo>
                                <a:pt x="129" y="18"/>
                                <a:pt x="129" y="18"/>
                                <a:pt x="129" y="18"/>
                              </a:cubicBezTo>
                              <a:cubicBezTo>
                                <a:pt x="134" y="18"/>
                                <a:pt x="138" y="18"/>
                                <a:pt x="142" y="18"/>
                              </a:cubicBezTo>
                              <a:cubicBezTo>
                                <a:pt x="128" y="18"/>
                                <a:pt x="115" y="19"/>
                                <a:pt x="102" y="19"/>
                              </a:cubicBezTo>
                              <a:cubicBezTo>
                                <a:pt x="102" y="19"/>
                                <a:pt x="102" y="19"/>
                                <a:pt x="102" y="19"/>
                              </a:cubicBezTo>
                              <a:cubicBezTo>
                                <a:pt x="97" y="19"/>
                                <a:pt x="91" y="19"/>
                                <a:pt x="86" y="20"/>
                              </a:cubicBezTo>
                              <a:cubicBezTo>
                                <a:pt x="85" y="20"/>
                                <a:pt x="85" y="20"/>
                                <a:pt x="86" y="20"/>
                              </a:cubicBezTo>
                              <a:cubicBezTo>
                                <a:pt x="83" y="20"/>
                                <a:pt x="80" y="20"/>
                                <a:pt x="77" y="20"/>
                              </a:cubicBezTo>
                              <a:cubicBezTo>
                                <a:pt x="76" y="20"/>
                                <a:pt x="76" y="20"/>
                                <a:pt x="75" y="20"/>
                              </a:cubicBezTo>
                              <a:cubicBezTo>
                                <a:pt x="75" y="20"/>
                                <a:pt x="74" y="20"/>
                                <a:pt x="74" y="20"/>
                              </a:cubicBezTo>
                              <a:cubicBezTo>
                                <a:pt x="71" y="20"/>
                                <a:pt x="68" y="20"/>
                                <a:pt x="65" y="20"/>
                              </a:cubicBezTo>
                              <a:cubicBezTo>
                                <a:pt x="65" y="20"/>
                                <a:pt x="65" y="20"/>
                                <a:pt x="66" y="20"/>
                              </a:cubicBezTo>
                              <a:cubicBezTo>
                                <a:pt x="63" y="20"/>
                                <a:pt x="61" y="20"/>
                                <a:pt x="58" y="20"/>
                              </a:cubicBezTo>
                              <a:cubicBezTo>
                                <a:pt x="57" y="20"/>
                                <a:pt x="56" y="20"/>
                                <a:pt x="56" y="20"/>
                              </a:cubicBezTo>
                              <a:cubicBezTo>
                                <a:pt x="55" y="20"/>
                                <a:pt x="54" y="20"/>
                                <a:pt x="53" y="20"/>
                              </a:cubicBezTo>
                              <a:cubicBezTo>
                                <a:pt x="50" y="20"/>
                                <a:pt x="47" y="20"/>
                                <a:pt x="43" y="20"/>
                              </a:cubicBezTo>
                              <a:cubicBezTo>
                                <a:pt x="43" y="20"/>
                                <a:pt x="43" y="20"/>
                                <a:pt x="43" y="20"/>
                              </a:cubicBezTo>
                              <a:cubicBezTo>
                                <a:pt x="38" y="20"/>
                                <a:pt x="38" y="20"/>
                                <a:pt x="38" y="20"/>
                              </a:cubicBezTo>
                              <a:cubicBezTo>
                                <a:pt x="38" y="20"/>
                                <a:pt x="38" y="20"/>
                                <a:pt x="40" y="20"/>
                              </a:cubicBezTo>
                              <a:cubicBezTo>
                                <a:pt x="39" y="20"/>
                                <a:pt x="37" y="20"/>
                                <a:pt x="36" y="20"/>
                              </a:cubicBezTo>
                              <a:cubicBezTo>
                                <a:pt x="25" y="20"/>
                                <a:pt x="15" y="20"/>
                                <a:pt x="4" y="19"/>
                              </a:cubicBezTo>
                              <a:moveTo>
                                <a:pt x="287" y="14"/>
                              </a:moveTo>
                              <a:cubicBezTo>
                                <a:pt x="293" y="14"/>
                                <a:pt x="293" y="14"/>
                                <a:pt x="293" y="14"/>
                              </a:cubicBezTo>
                              <a:cubicBezTo>
                                <a:pt x="289" y="15"/>
                                <a:pt x="284" y="16"/>
                                <a:pt x="279" y="16"/>
                              </a:cubicBezTo>
                              <a:cubicBezTo>
                                <a:pt x="275" y="17"/>
                                <a:pt x="268" y="17"/>
                                <a:pt x="261" y="18"/>
                              </a:cubicBezTo>
                              <a:cubicBezTo>
                                <a:pt x="254" y="18"/>
                                <a:pt x="246" y="18"/>
                                <a:pt x="239" y="18"/>
                              </a:cubicBezTo>
                              <a:cubicBezTo>
                                <a:pt x="238" y="18"/>
                                <a:pt x="233" y="18"/>
                                <a:pt x="230" y="18"/>
                              </a:cubicBezTo>
                              <a:cubicBezTo>
                                <a:pt x="231" y="18"/>
                                <a:pt x="232" y="18"/>
                                <a:pt x="233" y="18"/>
                              </a:cubicBezTo>
                              <a:cubicBezTo>
                                <a:pt x="239" y="18"/>
                                <a:pt x="244" y="17"/>
                                <a:pt x="250" y="17"/>
                              </a:cubicBezTo>
                              <a:cubicBezTo>
                                <a:pt x="256" y="16"/>
                                <a:pt x="261" y="15"/>
                                <a:pt x="266" y="15"/>
                              </a:cubicBezTo>
                              <a:cubicBezTo>
                                <a:pt x="267" y="15"/>
                                <a:pt x="267" y="15"/>
                                <a:pt x="267" y="15"/>
                              </a:cubicBezTo>
                              <a:cubicBezTo>
                                <a:pt x="268" y="15"/>
                                <a:pt x="268" y="15"/>
                                <a:pt x="269" y="15"/>
                              </a:cubicBezTo>
                              <a:cubicBezTo>
                                <a:pt x="269" y="15"/>
                                <a:pt x="270" y="15"/>
                                <a:pt x="270" y="15"/>
                              </a:cubicBezTo>
                              <a:cubicBezTo>
                                <a:pt x="275" y="15"/>
                                <a:pt x="281" y="15"/>
                                <a:pt x="287" y="14"/>
                              </a:cubicBezTo>
                              <a:moveTo>
                                <a:pt x="70" y="16"/>
                              </a:moveTo>
                              <a:cubicBezTo>
                                <a:pt x="72" y="16"/>
                                <a:pt x="74" y="16"/>
                                <a:pt x="76" y="15"/>
                              </a:cubicBezTo>
                              <a:cubicBezTo>
                                <a:pt x="86" y="15"/>
                                <a:pt x="96" y="14"/>
                                <a:pt x="107" y="14"/>
                              </a:cubicBezTo>
                              <a:cubicBezTo>
                                <a:pt x="116" y="15"/>
                                <a:pt x="125" y="16"/>
                                <a:pt x="135" y="16"/>
                              </a:cubicBezTo>
                              <a:cubicBezTo>
                                <a:pt x="166" y="15"/>
                                <a:pt x="166" y="15"/>
                                <a:pt x="166" y="15"/>
                              </a:cubicBezTo>
                              <a:cubicBezTo>
                                <a:pt x="163" y="16"/>
                                <a:pt x="163" y="16"/>
                                <a:pt x="163" y="16"/>
                              </a:cubicBezTo>
                              <a:cubicBezTo>
                                <a:pt x="173" y="15"/>
                                <a:pt x="191" y="15"/>
                                <a:pt x="204" y="15"/>
                              </a:cubicBezTo>
                              <a:cubicBezTo>
                                <a:pt x="203" y="15"/>
                                <a:pt x="203" y="15"/>
                                <a:pt x="203" y="15"/>
                              </a:cubicBezTo>
                              <a:cubicBezTo>
                                <a:pt x="210" y="15"/>
                                <a:pt x="210" y="15"/>
                                <a:pt x="210" y="15"/>
                              </a:cubicBezTo>
                              <a:cubicBezTo>
                                <a:pt x="210" y="15"/>
                                <a:pt x="210" y="15"/>
                                <a:pt x="210" y="15"/>
                              </a:cubicBezTo>
                              <a:cubicBezTo>
                                <a:pt x="227" y="15"/>
                                <a:pt x="243" y="15"/>
                                <a:pt x="259" y="15"/>
                              </a:cubicBezTo>
                              <a:cubicBezTo>
                                <a:pt x="258" y="15"/>
                                <a:pt x="258" y="15"/>
                                <a:pt x="258" y="15"/>
                              </a:cubicBezTo>
                              <a:cubicBezTo>
                                <a:pt x="259" y="15"/>
                                <a:pt x="261" y="15"/>
                                <a:pt x="262" y="15"/>
                              </a:cubicBezTo>
                              <a:cubicBezTo>
                                <a:pt x="258" y="15"/>
                                <a:pt x="258" y="15"/>
                                <a:pt x="258" y="15"/>
                              </a:cubicBezTo>
                              <a:cubicBezTo>
                                <a:pt x="254" y="16"/>
                                <a:pt x="251" y="16"/>
                                <a:pt x="247" y="16"/>
                              </a:cubicBezTo>
                              <a:cubicBezTo>
                                <a:pt x="240" y="17"/>
                                <a:pt x="233" y="17"/>
                                <a:pt x="226" y="18"/>
                              </a:cubicBezTo>
                              <a:cubicBezTo>
                                <a:pt x="226" y="18"/>
                                <a:pt x="226" y="18"/>
                                <a:pt x="226" y="18"/>
                              </a:cubicBezTo>
                              <a:cubicBezTo>
                                <a:pt x="224" y="18"/>
                                <a:pt x="222" y="18"/>
                                <a:pt x="220" y="18"/>
                              </a:cubicBezTo>
                              <a:cubicBezTo>
                                <a:pt x="218" y="18"/>
                                <a:pt x="216" y="18"/>
                                <a:pt x="214" y="18"/>
                              </a:cubicBezTo>
                              <a:cubicBezTo>
                                <a:pt x="210" y="18"/>
                                <a:pt x="206" y="18"/>
                                <a:pt x="202" y="18"/>
                              </a:cubicBezTo>
                              <a:cubicBezTo>
                                <a:pt x="200" y="18"/>
                                <a:pt x="199" y="18"/>
                                <a:pt x="197" y="18"/>
                              </a:cubicBezTo>
                              <a:cubicBezTo>
                                <a:pt x="165" y="18"/>
                                <a:pt x="165" y="18"/>
                                <a:pt x="165" y="18"/>
                              </a:cubicBezTo>
                              <a:cubicBezTo>
                                <a:pt x="163" y="18"/>
                                <a:pt x="160" y="18"/>
                                <a:pt x="158" y="18"/>
                              </a:cubicBezTo>
                              <a:cubicBezTo>
                                <a:pt x="143" y="18"/>
                                <a:pt x="128" y="17"/>
                                <a:pt x="113" y="17"/>
                              </a:cubicBezTo>
                              <a:cubicBezTo>
                                <a:pt x="97" y="16"/>
                                <a:pt x="87" y="16"/>
                                <a:pt x="71" y="16"/>
                              </a:cubicBezTo>
                              <a:cubicBezTo>
                                <a:pt x="70" y="16"/>
                                <a:pt x="70" y="16"/>
                                <a:pt x="70" y="16"/>
                              </a:cubicBezTo>
                              <a:cubicBezTo>
                                <a:pt x="70" y="16"/>
                                <a:pt x="70" y="16"/>
                                <a:pt x="70" y="16"/>
                              </a:cubicBezTo>
                              <a:moveTo>
                                <a:pt x="30" y="13"/>
                              </a:moveTo>
                              <a:cubicBezTo>
                                <a:pt x="31" y="13"/>
                                <a:pt x="32" y="13"/>
                                <a:pt x="33" y="13"/>
                              </a:cubicBezTo>
                              <a:cubicBezTo>
                                <a:pt x="33" y="13"/>
                                <a:pt x="33" y="13"/>
                                <a:pt x="33" y="13"/>
                              </a:cubicBezTo>
                              <a:cubicBezTo>
                                <a:pt x="37" y="12"/>
                                <a:pt x="42" y="11"/>
                                <a:pt x="45" y="10"/>
                              </a:cubicBezTo>
                              <a:cubicBezTo>
                                <a:pt x="46" y="10"/>
                                <a:pt x="46" y="10"/>
                                <a:pt x="46" y="10"/>
                              </a:cubicBezTo>
                              <a:cubicBezTo>
                                <a:pt x="51" y="10"/>
                                <a:pt x="55" y="11"/>
                                <a:pt x="60" y="11"/>
                              </a:cubicBezTo>
                              <a:cubicBezTo>
                                <a:pt x="69" y="11"/>
                                <a:pt x="79" y="12"/>
                                <a:pt x="90" y="13"/>
                              </a:cubicBezTo>
                              <a:cubicBezTo>
                                <a:pt x="89" y="13"/>
                                <a:pt x="89" y="13"/>
                                <a:pt x="89" y="13"/>
                              </a:cubicBezTo>
                              <a:cubicBezTo>
                                <a:pt x="93" y="13"/>
                                <a:pt x="97" y="13"/>
                                <a:pt x="100" y="13"/>
                              </a:cubicBezTo>
                              <a:cubicBezTo>
                                <a:pt x="92" y="14"/>
                                <a:pt x="85" y="14"/>
                                <a:pt x="77" y="14"/>
                              </a:cubicBezTo>
                              <a:cubicBezTo>
                                <a:pt x="58" y="15"/>
                                <a:pt x="58" y="15"/>
                                <a:pt x="58" y="15"/>
                              </a:cubicBezTo>
                              <a:cubicBezTo>
                                <a:pt x="57" y="15"/>
                                <a:pt x="56" y="15"/>
                                <a:pt x="55" y="15"/>
                              </a:cubicBezTo>
                              <a:cubicBezTo>
                                <a:pt x="47" y="15"/>
                                <a:pt x="38" y="14"/>
                                <a:pt x="30" y="13"/>
                              </a:cubicBezTo>
                              <a:moveTo>
                                <a:pt x="162" y="11"/>
                              </a:moveTo>
                              <a:cubicBezTo>
                                <a:pt x="167" y="11"/>
                                <a:pt x="172" y="10"/>
                                <a:pt x="177" y="10"/>
                              </a:cubicBezTo>
                              <a:cubicBezTo>
                                <a:pt x="185" y="11"/>
                                <a:pt x="193" y="12"/>
                                <a:pt x="201" y="12"/>
                              </a:cubicBezTo>
                              <a:cubicBezTo>
                                <a:pt x="206" y="13"/>
                                <a:pt x="212" y="13"/>
                                <a:pt x="218" y="13"/>
                              </a:cubicBezTo>
                              <a:cubicBezTo>
                                <a:pt x="235" y="13"/>
                                <a:pt x="235" y="13"/>
                                <a:pt x="235" y="13"/>
                              </a:cubicBezTo>
                              <a:cubicBezTo>
                                <a:pt x="240" y="13"/>
                                <a:pt x="246" y="13"/>
                                <a:pt x="252" y="14"/>
                              </a:cubicBezTo>
                              <a:cubicBezTo>
                                <a:pt x="254" y="14"/>
                                <a:pt x="255" y="14"/>
                                <a:pt x="257" y="14"/>
                              </a:cubicBezTo>
                              <a:cubicBezTo>
                                <a:pt x="257" y="14"/>
                                <a:pt x="257" y="14"/>
                                <a:pt x="257" y="14"/>
                              </a:cubicBezTo>
                              <a:cubicBezTo>
                                <a:pt x="212" y="14"/>
                                <a:pt x="212" y="14"/>
                                <a:pt x="212" y="14"/>
                              </a:cubicBezTo>
                              <a:cubicBezTo>
                                <a:pt x="167" y="15"/>
                                <a:pt x="167" y="15"/>
                                <a:pt x="167" y="15"/>
                              </a:cubicBezTo>
                              <a:cubicBezTo>
                                <a:pt x="144" y="15"/>
                                <a:pt x="144" y="15"/>
                                <a:pt x="144" y="15"/>
                              </a:cubicBezTo>
                              <a:cubicBezTo>
                                <a:pt x="143" y="15"/>
                                <a:pt x="142" y="15"/>
                                <a:pt x="141" y="15"/>
                              </a:cubicBezTo>
                              <a:cubicBezTo>
                                <a:pt x="134" y="15"/>
                                <a:pt x="128" y="15"/>
                                <a:pt x="121" y="14"/>
                              </a:cubicBezTo>
                              <a:cubicBezTo>
                                <a:pt x="119" y="14"/>
                                <a:pt x="117" y="14"/>
                                <a:pt x="114" y="14"/>
                              </a:cubicBezTo>
                              <a:cubicBezTo>
                                <a:pt x="115" y="14"/>
                                <a:pt x="115" y="14"/>
                                <a:pt x="115" y="14"/>
                              </a:cubicBezTo>
                              <a:cubicBezTo>
                                <a:pt x="121" y="14"/>
                                <a:pt x="128" y="14"/>
                                <a:pt x="134" y="13"/>
                              </a:cubicBezTo>
                              <a:cubicBezTo>
                                <a:pt x="140" y="13"/>
                                <a:pt x="147" y="13"/>
                                <a:pt x="153" y="12"/>
                              </a:cubicBezTo>
                              <a:cubicBezTo>
                                <a:pt x="151" y="12"/>
                                <a:pt x="151" y="12"/>
                                <a:pt x="151" y="12"/>
                              </a:cubicBezTo>
                              <a:cubicBezTo>
                                <a:pt x="155" y="12"/>
                                <a:pt x="159" y="11"/>
                                <a:pt x="164" y="11"/>
                              </a:cubicBezTo>
                              <a:cubicBezTo>
                                <a:pt x="163" y="11"/>
                                <a:pt x="163" y="11"/>
                                <a:pt x="162" y="11"/>
                              </a:cubicBezTo>
                              <a:moveTo>
                                <a:pt x="309" y="13"/>
                              </a:moveTo>
                              <a:cubicBezTo>
                                <a:pt x="314" y="12"/>
                                <a:pt x="318" y="11"/>
                                <a:pt x="323" y="10"/>
                              </a:cubicBezTo>
                              <a:cubicBezTo>
                                <a:pt x="326" y="10"/>
                                <a:pt x="329" y="9"/>
                                <a:pt x="332" y="9"/>
                              </a:cubicBezTo>
                              <a:cubicBezTo>
                                <a:pt x="335" y="9"/>
                                <a:pt x="337" y="10"/>
                                <a:pt x="340" y="10"/>
                              </a:cubicBezTo>
                              <a:cubicBezTo>
                                <a:pt x="337" y="12"/>
                                <a:pt x="334" y="13"/>
                                <a:pt x="330" y="13"/>
                              </a:cubicBezTo>
                              <a:cubicBezTo>
                                <a:pt x="328" y="13"/>
                                <a:pt x="326" y="13"/>
                                <a:pt x="324" y="13"/>
                              </a:cubicBezTo>
                              <a:cubicBezTo>
                                <a:pt x="323" y="13"/>
                                <a:pt x="321" y="13"/>
                                <a:pt x="320" y="13"/>
                              </a:cubicBezTo>
                              <a:cubicBezTo>
                                <a:pt x="317" y="13"/>
                                <a:pt x="315" y="13"/>
                                <a:pt x="312" y="13"/>
                              </a:cubicBezTo>
                              <a:cubicBezTo>
                                <a:pt x="311" y="13"/>
                                <a:pt x="310" y="13"/>
                                <a:pt x="310" y="13"/>
                              </a:cubicBezTo>
                              <a:cubicBezTo>
                                <a:pt x="309" y="13"/>
                                <a:pt x="309" y="13"/>
                                <a:pt x="309" y="13"/>
                              </a:cubicBezTo>
                              <a:moveTo>
                                <a:pt x="27" y="9"/>
                              </a:moveTo>
                              <a:cubicBezTo>
                                <a:pt x="28" y="9"/>
                                <a:pt x="29" y="9"/>
                                <a:pt x="28" y="9"/>
                              </a:cubicBezTo>
                              <a:cubicBezTo>
                                <a:pt x="33" y="9"/>
                                <a:pt x="33" y="9"/>
                                <a:pt x="33" y="9"/>
                              </a:cubicBezTo>
                              <a:cubicBezTo>
                                <a:pt x="37" y="9"/>
                                <a:pt x="40" y="9"/>
                                <a:pt x="43" y="10"/>
                              </a:cubicBezTo>
                              <a:cubicBezTo>
                                <a:pt x="43" y="10"/>
                                <a:pt x="42" y="10"/>
                                <a:pt x="41" y="10"/>
                              </a:cubicBezTo>
                              <a:cubicBezTo>
                                <a:pt x="40" y="10"/>
                                <a:pt x="41" y="10"/>
                                <a:pt x="37" y="11"/>
                              </a:cubicBezTo>
                              <a:cubicBezTo>
                                <a:pt x="37" y="11"/>
                                <a:pt x="37" y="11"/>
                                <a:pt x="37" y="11"/>
                              </a:cubicBezTo>
                              <a:cubicBezTo>
                                <a:pt x="36" y="11"/>
                                <a:pt x="33" y="12"/>
                                <a:pt x="30" y="12"/>
                              </a:cubicBezTo>
                              <a:cubicBezTo>
                                <a:pt x="29" y="12"/>
                                <a:pt x="28" y="13"/>
                                <a:pt x="27" y="13"/>
                              </a:cubicBezTo>
                              <a:cubicBezTo>
                                <a:pt x="26" y="13"/>
                                <a:pt x="25" y="12"/>
                                <a:pt x="24" y="12"/>
                              </a:cubicBezTo>
                              <a:cubicBezTo>
                                <a:pt x="24" y="12"/>
                                <a:pt x="24" y="12"/>
                                <a:pt x="24" y="12"/>
                              </a:cubicBezTo>
                              <a:cubicBezTo>
                                <a:pt x="24" y="12"/>
                                <a:pt x="24" y="12"/>
                                <a:pt x="24" y="12"/>
                              </a:cubicBezTo>
                              <a:cubicBezTo>
                                <a:pt x="17" y="12"/>
                                <a:pt x="10" y="11"/>
                                <a:pt x="4" y="10"/>
                              </a:cubicBezTo>
                              <a:cubicBezTo>
                                <a:pt x="7" y="10"/>
                                <a:pt x="11" y="9"/>
                                <a:pt x="15" y="9"/>
                              </a:cubicBezTo>
                              <a:cubicBezTo>
                                <a:pt x="13" y="9"/>
                                <a:pt x="13" y="9"/>
                                <a:pt x="13" y="9"/>
                              </a:cubicBezTo>
                              <a:cubicBezTo>
                                <a:pt x="15" y="9"/>
                                <a:pt x="18" y="9"/>
                                <a:pt x="21" y="9"/>
                              </a:cubicBezTo>
                              <a:cubicBezTo>
                                <a:pt x="22" y="9"/>
                                <a:pt x="22" y="9"/>
                                <a:pt x="23" y="9"/>
                              </a:cubicBezTo>
                              <a:cubicBezTo>
                                <a:pt x="24" y="9"/>
                                <a:pt x="26" y="9"/>
                                <a:pt x="27" y="9"/>
                              </a:cubicBezTo>
                              <a:moveTo>
                                <a:pt x="275" y="14"/>
                              </a:moveTo>
                              <a:cubicBezTo>
                                <a:pt x="281" y="13"/>
                                <a:pt x="287" y="12"/>
                                <a:pt x="294" y="11"/>
                              </a:cubicBezTo>
                              <a:cubicBezTo>
                                <a:pt x="297" y="10"/>
                                <a:pt x="299" y="9"/>
                                <a:pt x="302" y="9"/>
                              </a:cubicBezTo>
                              <a:cubicBezTo>
                                <a:pt x="305" y="9"/>
                                <a:pt x="309" y="9"/>
                                <a:pt x="312" y="9"/>
                              </a:cubicBezTo>
                              <a:cubicBezTo>
                                <a:pt x="307" y="11"/>
                                <a:pt x="302" y="12"/>
                                <a:pt x="298" y="13"/>
                              </a:cubicBezTo>
                              <a:cubicBezTo>
                                <a:pt x="295" y="14"/>
                                <a:pt x="293" y="14"/>
                                <a:pt x="291" y="14"/>
                              </a:cubicBezTo>
                              <a:cubicBezTo>
                                <a:pt x="280" y="14"/>
                                <a:pt x="280" y="14"/>
                                <a:pt x="280" y="14"/>
                              </a:cubicBezTo>
                              <a:cubicBezTo>
                                <a:pt x="275" y="14"/>
                                <a:pt x="275" y="14"/>
                                <a:pt x="275" y="14"/>
                              </a:cubicBezTo>
                              <a:moveTo>
                                <a:pt x="178" y="10"/>
                              </a:moveTo>
                              <a:cubicBezTo>
                                <a:pt x="183" y="9"/>
                                <a:pt x="188" y="9"/>
                                <a:pt x="193" y="8"/>
                              </a:cubicBezTo>
                              <a:cubicBezTo>
                                <a:pt x="193" y="8"/>
                                <a:pt x="193" y="8"/>
                                <a:pt x="193" y="8"/>
                              </a:cubicBezTo>
                              <a:cubicBezTo>
                                <a:pt x="197" y="8"/>
                                <a:pt x="201" y="9"/>
                                <a:pt x="205" y="9"/>
                              </a:cubicBezTo>
                              <a:cubicBezTo>
                                <a:pt x="214" y="10"/>
                                <a:pt x="222" y="10"/>
                                <a:pt x="229" y="10"/>
                              </a:cubicBezTo>
                              <a:cubicBezTo>
                                <a:pt x="230" y="10"/>
                                <a:pt x="231" y="10"/>
                                <a:pt x="233" y="10"/>
                              </a:cubicBezTo>
                              <a:cubicBezTo>
                                <a:pt x="235" y="10"/>
                                <a:pt x="238" y="10"/>
                                <a:pt x="241" y="10"/>
                              </a:cubicBezTo>
                              <a:cubicBezTo>
                                <a:pt x="244" y="10"/>
                                <a:pt x="247" y="10"/>
                                <a:pt x="249" y="10"/>
                              </a:cubicBezTo>
                              <a:cubicBezTo>
                                <a:pt x="256" y="10"/>
                                <a:pt x="263" y="10"/>
                                <a:pt x="268" y="10"/>
                              </a:cubicBezTo>
                              <a:cubicBezTo>
                                <a:pt x="276" y="10"/>
                                <a:pt x="289" y="9"/>
                                <a:pt x="300" y="9"/>
                              </a:cubicBezTo>
                              <a:cubicBezTo>
                                <a:pt x="297" y="9"/>
                                <a:pt x="293" y="10"/>
                                <a:pt x="290" y="11"/>
                              </a:cubicBezTo>
                              <a:cubicBezTo>
                                <a:pt x="283" y="12"/>
                                <a:pt x="277" y="13"/>
                                <a:pt x="270" y="14"/>
                              </a:cubicBezTo>
                              <a:cubicBezTo>
                                <a:pt x="264" y="14"/>
                                <a:pt x="264" y="14"/>
                                <a:pt x="264" y="14"/>
                              </a:cubicBezTo>
                              <a:cubicBezTo>
                                <a:pt x="261" y="14"/>
                                <a:pt x="259" y="14"/>
                                <a:pt x="257" y="14"/>
                              </a:cubicBezTo>
                              <a:cubicBezTo>
                                <a:pt x="259" y="14"/>
                                <a:pt x="259" y="14"/>
                                <a:pt x="259" y="14"/>
                              </a:cubicBezTo>
                              <a:cubicBezTo>
                                <a:pt x="257" y="13"/>
                                <a:pt x="255" y="13"/>
                                <a:pt x="252" y="13"/>
                              </a:cubicBezTo>
                              <a:cubicBezTo>
                                <a:pt x="252" y="13"/>
                                <a:pt x="252" y="13"/>
                                <a:pt x="252" y="13"/>
                              </a:cubicBezTo>
                              <a:cubicBezTo>
                                <a:pt x="253" y="13"/>
                                <a:pt x="253" y="13"/>
                                <a:pt x="254" y="13"/>
                              </a:cubicBezTo>
                              <a:cubicBezTo>
                                <a:pt x="249" y="13"/>
                                <a:pt x="243" y="12"/>
                                <a:pt x="237" y="12"/>
                              </a:cubicBezTo>
                              <a:cubicBezTo>
                                <a:pt x="231" y="12"/>
                                <a:pt x="226" y="12"/>
                                <a:pt x="223" y="12"/>
                              </a:cubicBezTo>
                              <a:cubicBezTo>
                                <a:pt x="221" y="12"/>
                                <a:pt x="220" y="12"/>
                                <a:pt x="221" y="13"/>
                              </a:cubicBezTo>
                              <a:cubicBezTo>
                                <a:pt x="213" y="13"/>
                                <a:pt x="205" y="13"/>
                                <a:pt x="197" y="12"/>
                              </a:cubicBezTo>
                              <a:cubicBezTo>
                                <a:pt x="191" y="11"/>
                                <a:pt x="185" y="10"/>
                                <a:pt x="178" y="10"/>
                              </a:cubicBezTo>
                              <a:moveTo>
                                <a:pt x="126" y="7"/>
                              </a:moveTo>
                              <a:cubicBezTo>
                                <a:pt x="129" y="7"/>
                                <a:pt x="132" y="7"/>
                                <a:pt x="133" y="7"/>
                              </a:cubicBezTo>
                              <a:cubicBezTo>
                                <a:pt x="144" y="7"/>
                                <a:pt x="156" y="7"/>
                                <a:pt x="167" y="8"/>
                              </a:cubicBezTo>
                              <a:cubicBezTo>
                                <a:pt x="169" y="9"/>
                                <a:pt x="171" y="9"/>
                                <a:pt x="174" y="9"/>
                              </a:cubicBezTo>
                              <a:cubicBezTo>
                                <a:pt x="163" y="10"/>
                                <a:pt x="153" y="11"/>
                                <a:pt x="143" y="12"/>
                              </a:cubicBezTo>
                              <a:cubicBezTo>
                                <a:pt x="138" y="12"/>
                                <a:pt x="132" y="13"/>
                                <a:pt x="127" y="13"/>
                              </a:cubicBezTo>
                              <a:cubicBezTo>
                                <a:pt x="121" y="13"/>
                                <a:pt x="116" y="13"/>
                                <a:pt x="110" y="13"/>
                              </a:cubicBezTo>
                              <a:cubicBezTo>
                                <a:pt x="109" y="13"/>
                                <a:pt x="107" y="13"/>
                                <a:pt x="106" y="13"/>
                              </a:cubicBezTo>
                              <a:cubicBezTo>
                                <a:pt x="90" y="12"/>
                                <a:pt x="75" y="11"/>
                                <a:pt x="60" y="10"/>
                              </a:cubicBezTo>
                              <a:cubicBezTo>
                                <a:pt x="56" y="10"/>
                                <a:pt x="52" y="10"/>
                                <a:pt x="48" y="9"/>
                              </a:cubicBezTo>
                              <a:cubicBezTo>
                                <a:pt x="50" y="9"/>
                                <a:pt x="53" y="8"/>
                                <a:pt x="53" y="8"/>
                              </a:cubicBezTo>
                              <a:cubicBezTo>
                                <a:pt x="53" y="8"/>
                                <a:pt x="53" y="8"/>
                                <a:pt x="53" y="8"/>
                              </a:cubicBezTo>
                              <a:cubicBezTo>
                                <a:pt x="55" y="8"/>
                                <a:pt x="57" y="7"/>
                                <a:pt x="60" y="7"/>
                              </a:cubicBezTo>
                              <a:cubicBezTo>
                                <a:pt x="61" y="7"/>
                                <a:pt x="61" y="7"/>
                                <a:pt x="62" y="7"/>
                              </a:cubicBezTo>
                              <a:cubicBezTo>
                                <a:pt x="61" y="7"/>
                                <a:pt x="61" y="7"/>
                                <a:pt x="61" y="7"/>
                              </a:cubicBezTo>
                              <a:cubicBezTo>
                                <a:pt x="62" y="7"/>
                                <a:pt x="63" y="7"/>
                                <a:pt x="64" y="7"/>
                              </a:cubicBezTo>
                              <a:cubicBezTo>
                                <a:pt x="64" y="7"/>
                                <a:pt x="64" y="7"/>
                                <a:pt x="65" y="7"/>
                              </a:cubicBezTo>
                              <a:cubicBezTo>
                                <a:pt x="65" y="7"/>
                                <a:pt x="65" y="7"/>
                                <a:pt x="66" y="7"/>
                              </a:cubicBezTo>
                              <a:cubicBezTo>
                                <a:pt x="66" y="7"/>
                                <a:pt x="67" y="7"/>
                                <a:pt x="69" y="7"/>
                              </a:cubicBezTo>
                              <a:cubicBezTo>
                                <a:pt x="71" y="7"/>
                                <a:pt x="68" y="7"/>
                                <a:pt x="69" y="8"/>
                              </a:cubicBezTo>
                              <a:cubicBezTo>
                                <a:pt x="71" y="8"/>
                                <a:pt x="73" y="8"/>
                                <a:pt x="75" y="8"/>
                              </a:cubicBezTo>
                              <a:cubicBezTo>
                                <a:pt x="86" y="8"/>
                                <a:pt x="97" y="7"/>
                                <a:pt x="107" y="7"/>
                              </a:cubicBezTo>
                              <a:cubicBezTo>
                                <a:pt x="108" y="7"/>
                                <a:pt x="109" y="7"/>
                                <a:pt x="110" y="7"/>
                              </a:cubicBezTo>
                              <a:cubicBezTo>
                                <a:pt x="111" y="7"/>
                                <a:pt x="113" y="7"/>
                                <a:pt x="115" y="7"/>
                              </a:cubicBezTo>
                              <a:cubicBezTo>
                                <a:pt x="117" y="7"/>
                                <a:pt x="119" y="7"/>
                                <a:pt x="121" y="7"/>
                              </a:cubicBezTo>
                              <a:cubicBezTo>
                                <a:pt x="123" y="7"/>
                                <a:pt x="124" y="7"/>
                                <a:pt x="126" y="7"/>
                              </a:cubicBezTo>
                              <a:moveTo>
                                <a:pt x="97" y="6"/>
                              </a:moveTo>
                              <a:cubicBezTo>
                                <a:pt x="100" y="6"/>
                                <a:pt x="103" y="6"/>
                                <a:pt x="105" y="6"/>
                              </a:cubicBezTo>
                              <a:cubicBezTo>
                                <a:pt x="108" y="6"/>
                                <a:pt x="119" y="6"/>
                                <a:pt x="115" y="5"/>
                              </a:cubicBezTo>
                              <a:cubicBezTo>
                                <a:pt x="117" y="5"/>
                                <a:pt x="121" y="5"/>
                                <a:pt x="125" y="5"/>
                              </a:cubicBezTo>
                              <a:cubicBezTo>
                                <a:pt x="130" y="5"/>
                                <a:pt x="135" y="5"/>
                                <a:pt x="138" y="5"/>
                              </a:cubicBezTo>
                              <a:cubicBezTo>
                                <a:pt x="138" y="5"/>
                                <a:pt x="138" y="5"/>
                                <a:pt x="137" y="5"/>
                              </a:cubicBezTo>
                              <a:cubicBezTo>
                                <a:pt x="137" y="5"/>
                                <a:pt x="137" y="5"/>
                                <a:pt x="137" y="5"/>
                              </a:cubicBezTo>
                              <a:cubicBezTo>
                                <a:pt x="139" y="6"/>
                                <a:pt x="141" y="6"/>
                                <a:pt x="142" y="6"/>
                              </a:cubicBezTo>
                              <a:cubicBezTo>
                                <a:pt x="144" y="6"/>
                                <a:pt x="145" y="6"/>
                                <a:pt x="147" y="6"/>
                              </a:cubicBezTo>
                              <a:cubicBezTo>
                                <a:pt x="148" y="5"/>
                                <a:pt x="149" y="5"/>
                                <a:pt x="151" y="5"/>
                              </a:cubicBezTo>
                              <a:cubicBezTo>
                                <a:pt x="153" y="5"/>
                                <a:pt x="155" y="6"/>
                                <a:pt x="158" y="6"/>
                              </a:cubicBezTo>
                              <a:cubicBezTo>
                                <a:pt x="158" y="6"/>
                                <a:pt x="159" y="6"/>
                                <a:pt x="159" y="6"/>
                              </a:cubicBezTo>
                              <a:cubicBezTo>
                                <a:pt x="161" y="6"/>
                                <a:pt x="164" y="6"/>
                                <a:pt x="167" y="6"/>
                              </a:cubicBezTo>
                              <a:cubicBezTo>
                                <a:pt x="172" y="6"/>
                                <a:pt x="176" y="7"/>
                                <a:pt x="179" y="7"/>
                              </a:cubicBezTo>
                              <a:cubicBezTo>
                                <a:pt x="179" y="7"/>
                                <a:pt x="179" y="7"/>
                                <a:pt x="179" y="7"/>
                              </a:cubicBezTo>
                              <a:cubicBezTo>
                                <a:pt x="180" y="7"/>
                                <a:pt x="181" y="7"/>
                                <a:pt x="180" y="7"/>
                              </a:cubicBezTo>
                              <a:cubicBezTo>
                                <a:pt x="189" y="8"/>
                                <a:pt x="189" y="8"/>
                                <a:pt x="189" y="8"/>
                              </a:cubicBezTo>
                              <a:cubicBezTo>
                                <a:pt x="184" y="8"/>
                                <a:pt x="180" y="9"/>
                                <a:pt x="175" y="9"/>
                              </a:cubicBezTo>
                              <a:cubicBezTo>
                                <a:pt x="174" y="9"/>
                                <a:pt x="173" y="9"/>
                                <a:pt x="172" y="9"/>
                              </a:cubicBezTo>
                              <a:cubicBezTo>
                                <a:pt x="159" y="7"/>
                                <a:pt x="145" y="6"/>
                                <a:pt x="132" y="6"/>
                              </a:cubicBezTo>
                              <a:cubicBezTo>
                                <a:pt x="129" y="6"/>
                                <a:pt x="126" y="6"/>
                                <a:pt x="123" y="6"/>
                              </a:cubicBezTo>
                              <a:cubicBezTo>
                                <a:pt x="122" y="6"/>
                                <a:pt x="122" y="6"/>
                                <a:pt x="122" y="6"/>
                              </a:cubicBezTo>
                              <a:cubicBezTo>
                                <a:pt x="108" y="7"/>
                                <a:pt x="94" y="7"/>
                                <a:pt x="80" y="7"/>
                              </a:cubicBezTo>
                              <a:cubicBezTo>
                                <a:pt x="79" y="7"/>
                                <a:pt x="77" y="7"/>
                                <a:pt x="76" y="7"/>
                              </a:cubicBezTo>
                              <a:cubicBezTo>
                                <a:pt x="71" y="7"/>
                                <a:pt x="65" y="7"/>
                                <a:pt x="60" y="7"/>
                              </a:cubicBezTo>
                              <a:cubicBezTo>
                                <a:pt x="66" y="6"/>
                                <a:pt x="72" y="6"/>
                                <a:pt x="78" y="6"/>
                              </a:cubicBezTo>
                              <a:cubicBezTo>
                                <a:pt x="80" y="6"/>
                                <a:pt x="82" y="6"/>
                                <a:pt x="83" y="6"/>
                              </a:cubicBezTo>
                              <a:cubicBezTo>
                                <a:pt x="86" y="6"/>
                                <a:pt x="88" y="6"/>
                                <a:pt x="90" y="6"/>
                              </a:cubicBezTo>
                              <a:cubicBezTo>
                                <a:pt x="92" y="6"/>
                                <a:pt x="94" y="6"/>
                                <a:pt x="97" y="6"/>
                              </a:cubicBezTo>
                              <a:moveTo>
                                <a:pt x="254" y="7"/>
                              </a:moveTo>
                              <a:cubicBezTo>
                                <a:pt x="262" y="7"/>
                                <a:pt x="270" y="7"/>
                                <a:pt x="278" y="6"/>
                              </a:cubicBezTo>
                              <a:cubicBezTo>
                                <a:pt x="285" y="6"/>
                                <a:pt x="292" y="6"/>
                                <a:pt x="299" y="5"/>
                              </a:cubicBezTo>
                              <a:cubicBezTo>
                                <a:pt x="305" y="5"/>
                                <a:pt x="310" y="4"/>
                                <a:pt x="315" y="3"/>
                              </a:cubicBezTo>
                              <a:cubicBezTo>
                                <a:pt x="313" y="4"/>
                                <a:pt x="312" y="4"/>
                                <a:pt x="310" y="5"/>
                              </a:cubicBezTo>
                              <a:cubicBezTo>
                                <a:pt x="307" y="6"/>
                                <a:pt x="305" y="7"/>
                                <a:pt x="302" y="8"/>
                              </a:cubicBezTo>
                              <a:cubicBezTo>
                                <a:pt x="301" y="8"/>
                                <a:pt x="300" y="8"/>
                                <a:pt x="298" y="8"/>
                              </a:cubicBezTo>
                              <a:cubicBezTo>
                                <a:pt x="290" y="8"/>
                                <a:pt x="282" y="8"/>
                                <a:pt x="275" y="9"/>
                              </a:cubicBezTo>
                              <a:cubicBezTo>
                                <a:pt x="268" y="9"/>
                                <a:pt x="262" y="9"/>
                                <a:pt x="256" y="9"/>
                              </a:cubicBezTo>
                              <a:cubicBezTo>
                                <a:pt x="251" y="9"/>
                                <a:pt x="247" y="9"/>
                                <a:pt x="243" y="9"/>
                              </a:cubicBezTo>
                              <a:cubicBezTo>
                                <a:pt x="241" y="9"/>
                                <a:pt x="239" y="9"/>
                                <a:pt x="237" y="9"/>
                              </a:cubicBezTo>
                              <a:cubicBezTo>
                                <a:pt x="224" y="9"/>
                                <a:pt x="211" y="9"/>
                                <a:pt x="199" y="8"/>
                              </a:cubicBezTo>
                              <a:cubicBezTo>
                                <a:pt x="198" y="8"/>
                                <a:pt x="197" y="8"/>
                                <a:pt x="197" y="8"/>
                              </a:cubicBezTo>
                              <a:cubicBezTo>
                                <a:pt x="201" y="7"/>
                                <a:pt x="206" y="7"/>
                                <a:pt x="211" y="7"/>
                              </a:cubicBezTo>
                              <a:cubicBezTo>
                                <a:pt x="211" y="7"/>
                                <a:pt x="209" y="7"/>
                                <a:pt x="210" y="7"/>
                              </a:cubicBezTo>
                              <a:cubicBezTo>
                                <a:pt x="210" y="7"/>
                                <a:pt x="210" y="7"/>
                                <a:pt x="210" y="7"/>
                              </a:cubicBezTo>
                              <a:cubicBezTo>
                                <a:pt x="215" y="7"/>
                                <a:pt x="218" y="7"/>
                                <a:pt x="221" y="7"/>
                              </a:cubicBezTo>
                              <a:cubicBezTo>
                                <a:pt x="223" y="7"/>
                                <a:pt x="224" y="7"/>
                                <a:pt x="225" y="7"/>
                              </a:cubicBezTo>
                              <a:cubicBezTo>
                                <a:pt x="227" y="7"/>
                                <a:pt x="228" y="7"/>
                                <a:pt x="229" y="7"/>
                              </a:cubicBezTo>
                              <a:cubicBezTo>
                                <a:pt x="231" y="7"/>
                                <a:pt x="233" y="7"/>
                                <a:pt x="235" y="7"/>
                              </a:cubicBezTo>
                              <a:cubicBezTo>
                                <a:pt x="235" y="7"/>
                                <a:pt x="236" y="7"/>
                                <a:pt x="235" y="7"/>
                              </a:cubicBezTo>
                              <a:cubicBezTo>
                                <a:pt x="235" y="7"/>
                                <a:pt x="235" y="7"/>
                                <a:pt x="235" y="7"/>
                              </a:cubicBezTo>
                              <a:cubicBezTo>
                                <a:pt x="238" y="7"/>
                                <a:pt x="241" y="7"/>
                                <a:pt x="244" y="7"/>
                              </a:cubicBezTo>
                              <a:cubicBezTo>
                                <a:pt x="247" y="7"/>
                                <a:pt x="251" y="7"/>
                                <a:pt x="254" y="7"/>
                              </a:cubicBezTo>
                              <a:moveTo>
                                <a:pt x="320" y="0"/>
                              </a:moveTo>
                              <a:cubicBezTo>
                                <a:pt x="320" y="0"/>
                                <a:pt x="319" y="1"/>
                                <a:pt x="318" y="1"/>
                              </a:cubicBezTo>
                              <a:cubicBezTo>
                                <a:pt x="310" y="4"/>
                                <a:pt x="302" y="4"/>
                                <a:pt x="293" y="5"/>
                              </a:cubicBezTo>
                              <a:cubicBezTo>
                                <a:pt x="284" y="5"/>
                                <a:pt x="274" y="6"/>
                                <a:pt x="265" y="6"/>
                              </a:cubicBezTo>
                              <a:cubicBezTo>
                                <a:pt x="262" y="6"/>
                                <a:pt x="259" y="6"/>
                                <a:pt x="256" y="6"/>
                              </a:cubicBezTo>
                              <a:cubicBezTo>
                                <a:pt x="251" y="6"/>
                                <a:pt x="247" y="6"/>
                                <a:pt x="243" y="6"/>
                              </a:cubicBezTo>
                              <a:cubicBezTo>
                                <a:pt x="239" y="6"/>
                                <a:pt x="234" y="6"/>
                                <a:pt x="230" y="6"/>
                              </a:cubicBezTo>
                              <a:cubicBezTo>
                                <a:pt x="223" y="6"/>
                                <a:pt x="216" y="6"/>
                                <a:pt x="209" y="6"/>
                              </a:cubicBezTo>
                              <a:cubicBezTo>
                                <a:pt x="209" y="6"/>
                                <a:pt x="209" y="6"/>
                                <a:pt x="209" y="6"/>
                              </a:cubicBezTo>
                              <a:cubicBezTo>
                                <a:pt x="204" y="7"/>
                                <a:pt x="198" y="7"/>
                                <a:pt x="193" y="7"/>
                              </a:cubicBezTo>
                              <a:cubicBezTo>
                                <a:pt x="189" y="7"/>
                                <a:pt x="184" y="7"/>
                                <a:pt x="180" y="6"/>
                              </a:cubicBezTo>
                              <a:cubicBezTo>
                                <a:pt x="174" y="6"/>
                                <a:pt x="168" y="5"/>
                                <a:pt x="162" y="5"/>
                              </a:cubicBezTo>
                              <a:cubicBezTo>
                                <a:pt x="154" y="5"/>
                                <a:pt x="146" y="5"/>
                                <a:pt x="137" y="5"/>
                              </a:cubicBezTo>
                              <a:cubicBezTo>
                                <a:pt x="133" y="5"/>
                                <a:pt x="129" y="5"/>
                                <a:pt x="125" y="5"/>
                              </a:cubicBezTo>
                              <a:cubicBezTo>
                                <a:pt x="115" y="5"/>
                                <a:pt x="105" y="5"/>
                                <a:pt x="95" y="5"/>
                              </a:cubicBezTo>
                              <a:cubicBezTo>
                                <a:pt x="92" y="5"/>
                                <a:pt x="89" y="5"/>
                                <a:pt x="86" y="5"/>
                              </a:cubicBezTo>
                              <a:cubicBezTo>
                                <a:pt x="87" y="5"/>
                                <a:pt x="87" y="5"/>
                                <a:pt x="87" y="5"/>
                              </a:cubicBezTo>
                              <a:cubicBezTo>
                                <a:pt x="86" y="5"/>
                                <a:pt x="84" y="5"/>
                                <a:pt x="82" y="5"/>
                              </a:cubicBezTo>
                              <a:cubicBezTo>
                                <a:pt x="79" y="5"/>
                                <a:pt x="76" y="5"/>
                                <a:pt x="73" y="5"/>
                              </a:cubicBezTo>
                              <a:cubicBezTo>
                                <a:pt x="68" y="5"/>
                                <a:pt x="64" y="6"/>
                                <a:pt x="61" y="6"/>
                              </a:cubicBezTo>
                              <a:cubicBezTo>
                                <a:pt x="62" y="6"/>
                                <a:pt x="62" y="6"/>
                                <a:pt x="62" y="6"/>
                              </a:cubicBezTo>
                              <a:cubicBezTo>
                                <a:pt x="60" y="6"/>
                                <a:pt x="57" y="6"/>
                                <a:pt x="55" y="7"/>
                              </a:cubicBezTo>
                              <a:cubicBezTo>
                                <a:pt x="49" y="7"/>
                                <a:pt x="43" y="6"/>
                                <a:pt x="37" y="6"/>
                              </a:cubicBezTo>
                              <a:cubicBezTo>
                                <a:pt x="36" y="6"/>
                                <a:pt x="40" y="6"/>
                                <a:pt x="37" y="6"/>
                              </a:cubicBezTo>
                              <a:cubicBezTo>
                                <a:pt x="44" y="7"/>
                                <a:pt x="49" y="7"/>
                                <a:pt x="55" y="7"/>
                              </a:cubicBezTo>
                              <a:cubicBezTo>
                                <a:pt x="54" y="7"/>
                                <a:pt x="54" y="7"/>
                                <a:pt x="54" y="7"/>
                              </a:cubicBezTo>
                              <a:cubicBezTo>
                                <a:pt x="51" y="8"/>
                                <a:pt x="49" y="9"/>
                                <a:pt x="47" y="9"/>
                              </a:cubicBezTo>
                              <a:cubicBezTo>
                                <a:pt x="47" y="9"/>
                                <a:pt x="47" y="9"/>
                                <a:pt x="47" y="9"/>
                              </a:cubicBezTo>
                              <a:cubicBezTo>
                                <a:pt x="46" y="9"/>
                                <a:pt x="46" y="9"/>
                                <a:pt x="46" y="9"/>
                              </a:cubicBezTo>
                              <a:cubicBezTo>
                                <a:pt x="41" y="9"/>
                                <a:pt x="36" y="8"/>
                                <a:pt x="31" y="8"/>
                              </a:cubicBezTo>
                              <a:cubicBezTo>
                                <a:pt x="28" y="8"/>
                                <a:pt x="25" y="8"/>
                                <a:pt x="22" y="8"/>
                              </a:cubicBezTo>
                              <a:cubicBezTo>
                                <a:pt x="15" y="8"/>
                                <a:pt x="8" y="8"/>
                                <a:pt x="1" y="10"/>
                              </a:cubicBezTo>
                              <a:cubicBezTo>
                                <a:pt x="1" y="11"/>
                                <a:pt x="1" y="11"/>
                                <a:pt x="1" y="11"/>
                              </a:cubicBezTo>
                              <a:cubicBezTo>
                                <a:pt x="7" y="12"/>
                                <a:pt x="12" y="12"/>
                                <a:pt x="18" y="13"/>
                              </a:cubicBezTo>
                              <a:cubicBezTo>
                                <a:pt x="18" y="13"/>
                                <a:pt x="18" y="13"/>
                                <a:pt x="18" y="13"/>
                              </a:cubicBezTo>
                              <a:cubicBezTo>
                                <a:pt x="15" y="13"/>
                                <a:pt x="13" y="13"/>
                                <a:pt x="13" y="13"/>
                              </a:cubicBezTo>
                              <a:cubicBezTo>
                                <a:pt x="12" y="14"/>
                                <a:pt x="8" y="14"/>
                                <a:pt x="15" y="14"/>
                              </a:cubicBezTo>
                              <a:cubicBezTo>
                                <a:pt x="16" y="14"/>
                                <a:pt x="16" y="14"/>
                                <a:pt x="16" y="14"/>
                              </a:cubicBezTo>
                              <a:cubicBezTo>
                                <a:pt x="18" y="14"/>
                                <a:pt x="17" y="14"/>
                                <a:pt x="18" y="14"/>
                              </a:cubicBezTo>
                              <a:cubicBezTo>
                                <a:pt x="21" y="14"/>
                                <a:pt x="23" y="14"/>
                                <a:pt x="25" y="13"/>
                              </a:cubicBezTo>
                              <a:cubicBezTo>
                                <a:pt x="27" y="14"/>
                                <a:pt x="30" y="14"/>
                                <a:pt x="33" y="14"/>
                              </a:cubicBezTo>
                              <a:cubicBezTo>
                                <a:pt x="31" y="14"/>
                                <a:pt x="29" y="14"/>
                                <a:pt x="27" y="14"/>
                              </a:cubicBezTo>
                              <a:cubicBezTo>
                                <a:pt x="24" y="14"/>
                                <a:pt x="22" y="14"/>
                                <a:pt x="19" y="14"/>
                              </a:cubicBezTo>
                              <a:cubicBezTo>
                                <a:pt x="13" y="15"/>
                                <a:pt x="7" y="16"/>
                                <a:pt x="2" y="19"/>
                              </a:cubicBezTo>
                              <a:cubicBezTo>
                                <a:pt x="1" y="19"/>
                                <a:pt x="1" y="19"/>
                                <a:pt x="0" y="19"/>
                              </a:cubicBezTo>
                              <a:cubicBezTo>
                                <a:pt x="1" y="20"/>
                                <a:pt x="1" y="20"/>
                                <a:pt x="1" y="20"/>
                              </a:cubicBezTo>
                              <a:cubicBezTo>
                                <a:pt x="1" y="20"/>
                                <a:pt x="0" y="20"/>
                                <a:pt x="0" y="20"/>
                              </a:cubicBezTo>
                              <a:cubicBezTo>
                                <a:pt x="0" y="20"/>
                                <a:pt x="0" y="20"/>
                                <a:pt x="0" y="20"/>
                              </a:cubicBezTo>
                              <a:cubicBezTo>
                                <a:pt x="0" y="20"/>
                                <a:pt x="0" y="20"/>
                                <a:pt x="0" y="20"/>
                              </a:cubicBezTo>
                              <a:cubicBezTo>
                                <a:pt x="1" y="20"/>
                                <a:pt x="1" y="20"/>
                                <a:pt x="1" y="20"/>
                              </a:cubicBezTo>
                              <a:cubicBezTo>
                                <a:pt x="1" y="21"/>
                                <a:pt x="1" y="21"/>
                                <a:pt x="1" y="21"/>
                              </a:cubicBezTo>
                              <a:cubicBezTo>
                                <a:pt x="1" y="21"/>
                                <a:pt x="2" y="20"/>
                                <a:pt x="2" y="20"/>
                              </a:cubicBezTo>
                              <a:cubicBezTo>
                                <a:pt x="12" y="20"/>
                                <a:pt x="22" y="21"/>
                                <a:pt x="32" y="21"/>
                              </a:cubicBezTo>
                              <a:cubicBezTo>
                                <a:pt x="43" y="21"/>
                                <a:pt x="53" y="20"/>
                                <a:pt x="64" y="20"/>
                              </a:cubicBezTo>
                              <a:cubicBezTo>
                                <a:pt x="91" y="20"/>
                                <a:pt x="125" y="19"/>
                                <a:pt x="151" y="19"/>
                              </a:cubicBezTo>
                              <a:cubicBezTo>
                                <a:pt x="153" y="19"/>
                                <a:pt x="155" y="19"/>
                                <a:pt x="157" y="19"/>
                              </a:cubicBezTo>
                              <a:cubicBezTo>
                                <a:pt x="163" y="19"/>
                                <a:pt x="163" y="19"/>
                                <a:pt x="163" y="19"/>
                              </a:cubicBezTo>
                              <a:cubicBezTo>
                                <a:pt x="163" y="19"/>
                                <a:pt x="163" y="19"/>
                                <a:pt x="164" y="19"/>
                              </a:cubicBezTo>
                              <a:cubicBezTo>
                                <a:pt x="169" y="19"/>
                                <a:pt x="173" y="19"/>
                                <a:pt x="178" y="19"/>
                              </a:cubicBezTo>
                              <a:cubicBezTo>
                                <a:pt x="185" y="19"/>
                                <a:pt x="191" y="19"/>
                                <a:pt x="198" y="19"/>
                              </a:cubicBezTo>
                              <a:cubicBezTo>
                                <a:pt x="211" y="19"/>
                                <a:pt x="224" y="19"/>
                                <a:pt x="237" y="19"/>
                              </a:cubicBezTo>
                              <a:cubicBezTo>
                                <a:pt x="238" y="19"/>
                                <a:pt x="239" y="19"/>
                                <a:pt x="239" y="19"/>
                              </a:cubicBezTo>
                              <a:cubicBezTo>
                                <a:pt x="252" y="19"/>
                                <a:pt x="265" y="19"/>
                                <a:pt x="277" y="18"/>
                              </a:cubicBezTo>
                              <a:cubicBezTo>
                                <a:pt x="284" y="17"/>
                                <a:pt x="291" y="16"/>
                                <a:pt x="297" y="14"/>
                              </a:cubicBezTo>
                              <a:cubicBezTo>
                                <a:pt x="298" y="14"/>
                                <a:pt x="299" y="14"/>
                                <a:pt x="300" y="14"/>
                              </a:cubicBezTo>
                              <a:cubicBezTo>
                                <a:pt x="302" y="14"/>
                                <a:pt x="303" y="14"/>
                                <a:pt x="304" y="14"/>
                              </a:cubicBezTo>
                              <a:cubicBezTo>
                                <a:pt x="307" y="14"/>
                                <a:pt x="309" y="14"/>
                                <a:pt x="311" y="14"/>
                              </a:cubicBezTo>
                              <a:cubicBezTo>
                                <a:pt x="311" y="14"/>
                                <a:pt x="312" y="14"/>
                                <a:pt x="313" y="14"/>
                              </a:cubicBezTo>
                              <a:cubicBezTo>
                                <a:pt x="316" y="14"/>
                                <a:pt x="319" y="14"/>
                                <a:pt x="322" y="14"/>
                              </a:cubicBezTo>
                              <a:cubicBezTo>
                                <a:pt x="323" y="14"/>
                                <a:pt x="324" y="14"/>
                                <a:pt x="324" y="14"/>
                              </a:cubicBezTo>
                              <a:cubicBezTo>
                                <a:pt x="327" y="14"/>
                                <a:pt x="329" y="14"/>
                                <a:pt x="331" y="14"/>
                              </a:cubicBezTo>
                              <a:cubicBezTo>
                                <a:pt x="335" y="13"/>
                                <a:pt x="338" y="12"/>
                                <a:pt x="341" y="11"/>
                              </a:cubicBezTo>
                              <a:cubicBezTo>
                                <a:pt x="342" y="10"/>
                                <a:pt x="342" y="10"/>
                                <a:pt x="342" y="10"/>
                              </a:cubicBezTo>
                              <a:cubicBezTo>
                                <a:pt x="341" y="10"/>
                                <a:pt x="341" y="10"/>
                                <a:pt x="341" y="10"/>
                              </a:cubicBezTo>
                              <a:cubicBezTo>
                                <a:pt x="340" y="10"/>
                                <a:pt x="340" y="10"/>
                                <a:pt x="340" y="10"/>
                              </a:cubicBezTo>
                              <a:cubicBezTo>
                                <a:pt x="340" y="9"/>
                                <a:pt x="340" y="9"/>
                                <a:pt x="340" y="9"/>
                              </a:cubicBezTo>
                              <a:cubicBezTo>
                                <a:pt x="340" y="9"/>
                                <a:pt x="340" y="9"/>
                                <a:pt x="340" y="9"/>
                              </a:cubicBezTo>
                              <a:cubicBezTo>
                                <a:pt x="338" y="9"/>
                                <a:pt x="335" y="9"/>
                                <a:pt x="333" y="9"/>
                              </a:cubicBezTo>
                              <a:cubicBezTo>
                                <a:pt x="330" y="9"/>
                                <a:pt x="328" y="9"/>
                                <a:pt x="326" y="9"/>
                              </a:cubicBezTo>
                              <a:cubicBezTo>
                                <a:pt x="320" y="10"/>
                                <a:pt x="315" y="11"/>
                                <a:pt x="310" y="12"/>
                              </a:cubicBezTo>
                              <a:cubicBezTo>
                                <a:pt x="308" y="13"/>
                                <a:pt x="306" y="13"/>
                                <a:pt x="304" y="13"/>
                              </a:cubicBezTo>
                              <a:cubicBezTo>
                                <a:pt x="303" y="13"/>
                                <a:pt x="302" y="13"/>
                                <a:pt x="301" y="13"/>
                              </a:cubicBezTo>
                              <a:cubicBezTo>
                                <a:pt x="306" y="12"/>
                                <a:pt x="310" y="11"/>
                                <a:pt x="314" y="9"/>
                              </a:cubicBezTo>
                              <a:cubicBezTo>
                                <a:pt x="315" y="10"/>
                                <a:pt x="316" y="10"/>
                                <a:pt x="316" y="10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8"/>
                                <a:pt x="316" y="8"/>
                                <a:pt x="316" y="8"/>
                              </a:cubicBezTo>
                              <a:cubicBezTo>
                                <a:pt x="316" y="8"/>
                                <a:pt x="315" y="8"/>
                                <a:pt x="314" y="9"/>
                              </a:cubicBezTo>
                              <a:cubicBezTo>
                                <a:pt x="314" y="9"/>
                                <a:pt x="313" y="9"/>
                                <a:pt x="313" y="8"/>
                              </a:cubicBezTo>
                              <a:cubicBezTo>
                                <a:pt x="310" y="8"/>
                                <a:pt x="307" y="8"/>
                                <a:pt x="304" y="8"/>
                              </a:cubicBezTo>
                              <a:cubicBezTo>
                                <a:pt x="309" y="6"/>
                                <a:pt x="314" y="4"/>
                                <a:pt x="319" y="2"/>
                              </a:cubicBezTo>
                              <a:cubicBezTo>
                                <a:pt x="319" y="1"/>
                                <a:pt x="320" y="1"/>
                                <a:pt x="321" y="1"/>
                              </a:cubicBezTo>
                              <a:cubicBezTo>
                                <a:pt x="321" y="1"/>
                                <a:pt x="321" y="1"/>
                                <a:pt x="321" y="1"/>
                              </a:cubicBezTo>
                              <a:cubicBezTo>
                                <a:pt x="321" y="1"/>
                                <a:pt x="321" y="1"/>
                                <a:pt x="321" y="1"/>
                              </a:cubicBezTo>
                              <a:cubicBezTo>
                                <a:pt x="321" y="0"/>
                                <a:pt x="321" y="0"/>
                                <a:pt x="321" y="0"/>
                              </a:cubicBezTo>
                              <a:cubicBezTo>
                                <a:pt x="321" y="0"/>
                                <a:pt x="320" y="0"/>
                                <a:pt x="320" y="0"/>
                              </a:cubicBezTo>
                              <a:cubicBezTo>
                                <a:pt x="320" y="0"/>
                                <a:pt x="320" y="0"/>
                                <a:pt x="320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0" name="Forma libre 200"/>
                      <wps:cNvSpPr>
                        <a:spLocks/>
                      </wps:cNvSpPr>
                      <wps:spPr bwMode="auto">
                        <a:xfrm>
                          <a:off x="2314575" y="123825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1" name="Forma libre 201"/>
                      <wps:cNvSpPr>
                        <a:spLocks/>
                      </wps:cNvSpPr>
                      <wps:spPr bwMode="auto">
                        <a:xfrm>
                          <a:off x="304800" y="114300"/>
                          <a:ext cx="17964" cy="10098"/>
                        </a:xfrm>
                        <a:custGeom>
                          <a:avLst/>
                          <a:gdLst>
                            <a:gd name="T0" fmla="*/ 2 w 2"/>
                            <a:gd name="T1" fmla="*/ 0 h 1"/>
                            <a:gd name="T2" fmla="*/ 0 w 2"/>
                            <a:gd name="T3" fmla="*/ 1 h 1"/>
                            <a:gd name="T4" fmla="*/ 0 w 2"/>
                            <a:gd name="T5" fmla="*/ 1 h 1"/>
                            <a:gd name="T6" fmla="*/ 2 w 2"/>
                            <a:gd name="T7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" h="1">
                              <a:moveTo>
                                <a:pt x="2" y="0"/>
                              </a:move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0" y="1"/>
                                <a:pt x="1" y="0"/>
                                <a:pt x="2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4266871" id="Copia de seguridad anual" o:spid="_x0000_s1026" alt="Título: Gráfico de respaldo del año" style="position:absolute;margin-left:18pt;margin-top:-232.15pt;width:245.5pt;height:32.4pt;z-index:-251703296" coordsize="31181,4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">
              <v:shape id="Forma libre 191" o:spid="_x0000_s1027" style="position:absolute;left:22098;width:8006;height:4114;visibility:visible;mso-wrap-style:square;v-text-anchor:top" coordsize="87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" path="m76,1v,,,,,c76,1,76,1,76,1t-6,c70,1,70,1,70,1v,,,,,c70,1,70,1,70,1m78,v,,,,,c78,1,77,1,76,1v,,,,,c76,1,76,1,76,1v,,-1,,-1,c75,1,74,1,74,1v,,,,-1,c73,1,73,1,74,1v-1,,-1,,-1,c73,1,73,1,72,1v,,,,,c71,1,71,1,71,1v,,,,,c70,1,70,1,70,1v,,,,,c62,1,53,2,44,2v1,,1,,1,c43,2,43,2,43,2v,,,,,c43,2,43,2,43,2v-2,,-4,,-6,c37,2,37,2,37,2v-1,,-1,,-1,c35,2,35,2,35,2v,,,,-1,c34,2,34,2,33,3v,,,-1,1,-1c29,3,25,3,20,3,17,4,13,3,9,4v,,,,,c6,4,3,4,,4v,,,,,c,4,,4,,4v,2,,4,1,6c1,12,1,13,1,15v,,,,,c1,18,1,22,1,25v,,,,,c2,25,1,27,2,27v,,,,,c2,27,2,27,2,27v,,,,,c2,27,2,27,2,28v,3,,3,,3c2,32,2,33,2,34v,,,,,c2,34,2,34,2,34v,,,,,c2,36,2,36,2,36v,,,,,c2,36,2,36,2,36v,2,,5,,7c2,43,2,43,2,43v,,,1,1,2c3,45,3,45,3,45v,,,,,c4,45,5,45,5,45v,,,,,c6,45,6,45,6,45v,,,,,c8,45,11,45,13,45v,,,,,c15,45,17,45,19,45v,,,,,c23,45,27,44,30,44,52,43,52,43,52,43v15,,15,,15,c67,43,68,43,68,43v,,,,,c68,43,68,43,68,43v,,,,,c69,43,70,43,70,43v,,,,,c71,43,71,43,71,43v1,,1,,1,c72,43,72,43,72,43v,,,,,c72,43,73,43,73,43v,,,,,c73,43,73,43,73,43v2,,5,,7,c80,43,82,43,81,43v1,,2,,3,c84,43,84,43,85,43v-1,,-1,,-1,c85,43,85,43,85,43v,,1,,1,c87,43,87,43,87,43v,-1,,-1,,-1c87,42,87,42,87,41v,,,-2,-1,-3c87,38,87,38,87,38v,,,,,c87,36,87,34,87,33,86,31,86,29,86,28v,-1,,-3,,-4c86,24,86,24,86,24v,-2,,-4,-1,-5c86,19,86,18,86,18,85,16,85,14,85,13v,-1,,-2,,-2c85,8,85,5,84,1v,,,,,c84,1,84,1,84,1v,,,,-1,c82,1,80,1,78,v,,,,,e" fillcolor="#c6eaf7 [660]" stroked="f">
                <v:path arrowok="t" o:connecttype="custom" o:connectlocs="699460,9144;644240,9144;644240,9144;717867,0;699460,9144;699460,9144;681053,9144;681053,9144;662647,9144;653443,9144;644240,9144;404951,18288;395747,18288;395747,18288;340527,18288;322120,18288;303713,27432;184069,27432;82831,36576;0,36576;9203,91440;9203,137160;9203,228600;18407,246888;18407,246888;18407,283464;18407,310896;18407,310896;18407,329184;18407,393192;27610,411480;27610,411480;46017,411480;55221,411480;119645,411480;174865,411480;478578,393192;625833,393192;625833,393192;644240,393192;653443,393192;662647,393192;671850,393192;671850,393192;745477,393192;782291,393192;782291,393192;800698,393192;800698,374904;800698,347472;800698,301752;791495,219456;782291,173736;782291,118872;773088,9144;773088,9144;717867,0" o:connectangles="0,0,0,0,0,0,0,0,0,0,0,0,0,0,0,0,0,0,0,0,0,0,0,0,0,0,0,0,0,0,0,0,0,0,0,0,0,0,0,0,0,0,0,0,0,0,0,0,0,0,0,0,0,0,0,0,0"/>
                <o:lock v:ext="edit" verticies="t"/>
              </v:shape>
              <v:rect id="Rectángulo 193" o:spid="_x0000_s1028" style="position:absolute;left:952;top:571;width:282;height: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" fillcolor="#8ed6ef [1300]" stroked="f"/>
              <v:shape id="Forma libre 194" o:spid="_x0000_s1029" style="position:absolute;left:952;top:571;width:282;height:0;visibility:visible;mso-wrap-style:square;v-text-anchor:top" coordsize="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" path="m22,l,,,,22,e" fillcolor="#8ed6ef [1300]" stroked="f">
                <v:path arrowok="t" o:connecttype="custom" o:connectlocs="28230,0;0,0;0,0;28230,0" o:connectangles="0,0,0,0"/>
              </v:shape>
              <v:shape id="Forma libre 195" o:spid="_x0000_s1030" style="position:absolute;left:1428;top:571;width:911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" path="m9,c6,,3,,,,1,,2,,2,,4,,5,,6,,7,,8,,9,v,,1,,1,c10,,10,,9,e" fillcolor="#8ed6ef [1300]" stroked="f">
                <v:path arrowok="t" o:connecttype="custom" o:connectlocs="81995,0;0,0;18221,0;54664,0;81995,0;91106,0;81995,0" o:connectangles="0,0,0,0,0,0,0"/>
              </v:shape>
              <v:shape id="Forma libre 196" o:spid="_x0000_s1031" style="position:absolute;left:2667;top:571;width:551;height:0;visibility:visible;mso-wrap-style:square;v-text-anchor:top" coordsize="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" path="m6,v,,,,-1,c6,,6,,6,m,c,,,,,,1,,2,,3,,4,,5,,5,v,,,,,c4,,3,,3,,2,,1,,,e" fillcolor="#8ed6ef [1300]" stroked="f">
                <v:path arrowok="t" o:connecttype="custom" o:connectlocs="55177,0;45981,0;55177,0;0,0;0,0;27589,0;45981,0;45981,0;27589,0;0,0" o:connectangles="0,0,0,0,0,0,0,0,0,0"/>
                <o:lock v:ext="edit" verticies="t"/>
              </v:shape>
              <v:shape id="Forma libre 197" o:spid="_x0000_s1032" style="position:absolute;left:30956;top:857;width:179;height:189;visibility:visible;mso-wrap-style:square;v-text-anchor:top" coordsize="1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" path="m,l7,7r7,l7,15,,15r7,l14,7,7,7,,xe" fillcolor="#8ed6ef [1300]" stroked="f">
                <v:path arrowok="t" o:connecttype="custom" o:connectlocs="0,0;8982,8836;17964,8836;8982,18934;0,18934;8982,18934;17964,8836;8982,8836;0,0" o:connectangles="0,0,0,0,0,0,0,0,0"/>
              </v:shape>
              <v:shape id="Forma libre 198" o:spid="_x0000_s1033" style="position:absolute;left:30956;top:857;width:179;height:189;visibility:visible;mso-wrap-style:square;v-text-anchor:top" coordsize="1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" path="m,l7,7r7,l7,15,,15r7,l14,7,7,7,,e" fillcolor="#8ed6ef [1300]" stroked="f">
                <v:path arrowok="t" o:connecttype="custom" o:connectlocs="0,0;8982,8836;17964,8836;8982,18934;0,18934;8982,18934;17964,8836;8982,8836;0,0" o:connectangles="0,0,0,0,0,0,0,0,0"/>
              </v:shape>
              <v:shape id="Forma libre 199" o:spid="_x0000_s1034" style="position:absolute;width:31181;height:1969;visibility:visible;mso-wrap-style:square;v-text-anchor:top" coordsize="34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" path="m40,20v,,,,,c40,20,40,20,41,20v,,,,-1,m86,20v,,,,,c86,20,86,20,86,20m316,9v,,,,,c316,9,316,9,316,9v,,,,1,c316,9,316,9,316,9m4,19v4,-2,9,-3,15,-4c21,15,24,15,27,15v3,,7,,11,1c43,16,49,16,54,16v1,,2,,3,c58,16,59,16,60,16v4,,9,1,14,1c74,17,75,17,76,17v,,,,-2,c76,17,78,17,80,17v17,,33,,49,1c129,18,129,18,129,18v5,,9,,13,c128,18,115,19,102,19v,,,,,c97,19,91,19,86,20v-1,,-1,,,c83,20,80,20,77,20v-1,,-1,,-2,c75,20,74,20,74,20v-3,,-6,,-9,c65,20,65,20,66,20v-3,,-5,,-8,c57,20,56,20,56,20v-1,,-2,,-3,c50,20,47,20,43,20v,,,,,c38,20,38,20,38,20v,,,,2,c39,20,37,20,36,20,25,20,15,20,4,19m287,14v6,,6,,6,c289,15,284,16,279,16v-4,1,-11,1,-18,2c254,18,246,18,239,18v-1,,-6,,-9,c231,18,232,18,233,18v6,,11,-1,17,-1c256,16,261,15,266,15v1,,1,,1,c268,15,268,15,269,15v,,1,,1,c275,15,281,15,287,14m70,16v2,,4,,6,-1c86,15,96,14,107,14v9,1,18,2,28,2c166,15,166,15,166,15v-3,1,-3,1,-3,1c173,15,191,15,204,15v-1,,-1,,-1,c210,15,210,15,210,15v,,,,,c227,15,243,15,259,15v-1,,-1,,-1,c259,15,261,15,262,15v-4,,-4,,-4,c254,16,251,16,247,16v-7,1,-14,1,-21,2c226,18,226,18,226,18v-2,,-4,,-6,c218,18,216,18,214,18v-4,,-8,,-12,c200,18,199,18,197,18v-32,,-32,,-32,c163,18,160,18,158,18v-15,,-30,-1,-45,-1c97,16,87,16,71,16v-1,,-1,,-1,c70,16,70,16,70,16m30,13v1,,2,,3,c33,13,33,13,33,13v4,-1,9,-2,12,-3c46,10,46,10,46,10v5,,9,1,14,1c69,11,79,12,90,13v-1,,-1,,-1,c93,13,97,13,100,13v-8,1,-15,1,-23,1c58,15,58,15,58,15v-1,,-2,,-3,c47,15,38,14,30,13m162,11v5,,10,-1,15,-1c185,11,193,12,201,12v5,1,11,1,17,1c235,13,235,13,235,13v5,,11,,17,1c254,14,255,14,257,14v,,,,,c212,14,212,14,212,14v-45,1,-45,1,-45,1c144,15,144,15,144,15v-1,,-2,,-3,c134,15,128,15,121,14v-2,,-4,,-7,c115,14,115,14,115,14v6,,13,,19,-1c140,13,147,13,153,12v-2,,-2,,-2,c155,12,159,11,164,11v-1,,-1,,-2,m309,13v5,-1,9,-2,14,-3c326,10,329,9,332,9v3,,5,1,8,1c337,12,334,13,330,13v-2,,-4,,-6,c323,13,321,13,320,13v-3,,-5,,-8,c311,13,310,13,310,13v-1,,-1,,-1,m27,9v1,,2,,1,c33,9,33,9,33,9v4,,7,,10,1c43,10,42,10,41,10v-1,,,,-4,1c37,11,37,11,37,11v-1,,-4,1,-7,1c29,12,28,13,27,13v-1,,-2,-1,-3,-1c24,12,24,12,24,12v,,,,,c17,12,10,11,4,10v3,,7,-1,11,-1c13,9,13,9,13,9v2,,5,,8,c22,9,22,9,23,9v1,,3,,4,m275,14v6,-1,12,-2,19,-3c297,10,299,9,302,9v3,,7,,10,c307,11,302,12,298,13v-3,1,-5,1,-7,1c280,14,280,14,280,14v-5,,-5,,-5,m178,10v5,-1,10,-1,15,-2c193,8,193,8,193,8v4,,8,1,12,1c214,10,222,10,229,10v1,,2,,4,c235,10,238,10,241,10v3,,6,,8,c256,10,263,10,268,10v8,,21,-1,32,-1c297,9,293,10,290,11v-7,1,-13,2,-20,3c264,14,264,14,264,14v-3,,-5,,-7,c259,14,259,14,259,14v-2,-1,-4,-1,-7,-1c252,13,252,13,252,13v1,,1,,2,c249,13,243,12,237,12v-6,,-11,,-14,c221,12,220,12,221,13v-8,,-16,,-24,-1c191,11,185,10,178,10m126,7v3,,6,,7,c144,7,156,7,167,8v2,1,4,1,7,1c163,10,153,11,143,12v-5,,-11,1,-16,1c121,13,116,13,110,13v-1,,-3,,-4,c90,12,75,11,60,10v-4,,-8,,-12,-1c50,9,53,8,53,8v,,,,,c55,8,57,7,60,7v1,,1,,2,c61,7,61,7,61,7v1,,2,,3,c64,7,64,7,65,7v,,,,1,c66,7,67,7,69,7v2,,-1,,,1c71,8,73,8,75,8,86,8,97,7,107,7v1,,2,,3,c111,7,113,7,115,7v2,,4,,6,c123,7,124,7,126,7m97,6v3,,6,,8,c108,6,119,6,115,5v2,,6,,10,c130,5,135,5,138,5v,,,,-1,c137,5,137,5,137,5v2,1,4,1,5,1c144,6,145,6,147,6v1,-1,2,-1,4,-1c153,5,155,6,158,6v,,1,,1,c161,6,164,6,167,6v5,,9,1,12,1c179,7,179,7,179,7v1,,2,,1,c189,8,189,8,189,8v-5,,-9,1,-14,1c174,9,173,9,172,9,159,7,145,6,132,6v-3,,-6,,-9,c122,6,122,6,122,6,108,7,94,7,80,7v-1,,-3,,-4,c71,7,65,7,60,7,66,6,72,6,78,6v2,,4,,5,c86,6,88,6,90,6v2,,4,,7,m254,7v8,,16,,24,-1c285,6,292,6,299,5v6,,11,-1,16,-2c313,4,312,4,310,5v-3,1,-5,2,-8,3c301,8,300,8,298,8v-8,,-16,,-23,1c268,9,262,9,256,9v-5,,-9,,-13,c241,9,239,9,237,9v-13,,-26,,-38,-1c198,8,197,8,197,8v4,-1,9,-1,14,-1c211,7,209,7,210,7v,,,,,c215,7,218,7,221,7v2,,3,,4,c227,7,228,7,229,7v2,,4,,6,c235,7,236,7,235,7v,,,,,c238,7,241,7,244,7v3,,7,,10,m320,v,,-1,1,-2,1c310,4,302,4,293,5v-9,,-19,1,-28,1c262,6,259,6,256,6v-5,,-9,,-13,c239,6,234,6,230,6v-7,,-14,,-21,c209,6,209,6,209,6v-5,1,-11,1,-16,1c189,7,184,7,180,6,174,6,168,5,162,5v-8,,-16,,-25,c133,5,129,5,125,5v-10,,-20,,-30,c92,5,89,5,86,5v1,,1,,1,c86,5,84,5,82,5v-3,,-6,,-9,c68,5,64,6,61,6v1,,1,,1,c60,6,57,6,55,7,49,7,43,6,37,6v-1,,3,,,c44,7,49,7,55,7v-1,,-1,,-1,c51,8,49,9,47,9v,,,,,c46,9,46,9,46,9,41,9,36,8,31,8v-3,,-6,,-9,c15,8,8,8,1,10v,1,,1,,1c7,12,12,12,18,13v,,,,,c15,13,13,13,13,13v-1,1,-5,1,2,1c16,14,16,14,16,14v2,,1,,2,c21,14,23,14,25,13v2,1,5,1,8,1c31,14,29,14,27,14v-3,,-5,,-8,c13,15,7,16,2,19v-1,,-1,,-2,c1,20,1,20,1,20v,,-1,,-1,c,20,,20,,20v,,,,,c1,20,1,20,1,20v,1,,1,,1c1,21,2,20,2,20v10,,20,1,30,1c43,21,53,20,64,20v27,,61,-1,87,-1c153,19,155,19,157,19v6,,6,,6,c163,19,163,19,164,19v5,,9,,14,c185,19,191,19,198,19v13,,26,,39,c238,19,239,19,239,19v13,,26,,38,-1c284,17,291,16,297,14v1,,2,,3,c302,14,303,14,304,14v3,,5,,7,c311,14,312,14,313,14v3,,6,,9,c323,14,324,14,324,14v3,,5,,7,c335,13,338,12,341,11v1,-1,1,-1,1,-1c341,10,341,10,341,10v-1,,-1,,-1,c340,9,340,9,340,9v,,,,,c338,9,335,9,333,9v-3,,-5,,-7,c320,10,315,11,310,12v-2,1,-4,1,-6,1c303,13,302,13,301,13v5,-1,9,-2,13,-4c315,10,316,10,316,10v,-1,,-1,,-1c316,9,316,9,316,9v,,,,,c316,8,316,8,316,8v,,-1,,-2,1c314,9,313,9,313,8v-3,,-6,,-9,c309,6,314,4,319,2v,-1,1,-1,2,-1c321,1,321,1,321,1v,,,,,c321,,321,,321,v,,-1,,-1,c320,,320,,320,e" fillcolor="#8ed6ef [1300]" stroked="f">
                <v:path arrowok="t" o:connecttype="custom" o:connectlocs="784085,187529;2881055,84388;519684,150023;1176127,168776;784085,187529;528801,187529;364691,187529;2379606,168776;2434309,140646;975547,131270;1914625,140646;2251964,150023;1796101,168776;638208,150023;547036,103141;501449,140646;2142557,121894;1312886,140646;1394941,112517;3026931,84388;2826352,121894;373808,93764;218814,112517;209697,84388;2716944,121894;1759632,75011;2443427,93764;2361371,131270;2014915,121894;1586404,84388;437629,84388;583505,65635;975547,65635;957313,56259;1294651,56259;1631990,65635;1203479,56259;711147,56259;2726062,46882;2334019,84388;1914625,65635;2142557,65635;2671358,46882;1905508,56259;866140,46882;565270,56259;428511,84388;9117,103141;164111,131270;0,178152;9117,196905;1486114,178152;2525482,168776;2935759,131270;3099869,93764;2771648,121894;2881055,84388;2926641,9376" o:connectangles="0,0,0,0,0,0,0,0,0,0,0,0,0,0,0,0,0,0,0,0,0,0,0,0,0,0,0,0,0,0,0,0,0,0,0,0,0,0,0,0,0,0,0,0,0,0,0,0,0,0,0,0,0,0,0,0,0,0"/>
                <o:lock v:ext="edit" verticies="t"/>
              </v:shape>
              <v:shape id="Forma libre 200" o:spid="_x0000_s1035" style="position:absolute;left:23145;top:1238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" path="m,c,,,,,,,,,,,,,,,,,e" fillcolor="#8ed6ef [1300]" stroked="f">
                <v:path arrowok="t" o:connecttype="custom" o:connectlocs="0,0;0,0;0,0;0,0" o:connectangles="0,0,0,0"/>
              </v:shape>
              <v:shape id="Forma libre 201" o:spid="_x0000_s1036" style="position:absolute;left:3048;top:1143;width:179;height:100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" path="m2,c,1,,1,,1v,,,,,c,1,1,,2,e" fillcolor="#8ed6ef [1300]" stroked="f">
                <v:path arrowok="t" o:connecttype="custom" o:connectlocs="17964,0;0,10098;0,10098;17964,0" o:connectangles="0,0,0,0"/>
              </v:shape>
            </v:group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18304" behindDoc="1" locked="1" layoutInCell="1" allowOverlap="1" wp14:anchorId="030A1074" wp14:editId="030A1075">
              <wp:simplePos x="0" y="0"/>
              <wp:positionH relativeFrom="column">
                <wp:posOffset>6867652</wp:posOffset>
              </wp:positionH>
              <wp:positionV relativeFrom="page">
                <wp:posOffset>6362700</wp:posOffset>
              </wp:positionV>
              <wp:extent cx="0" cy="6350"/>
              <wp:effectExtent l="0" t="0" r="0" b="0"/>
              <wp:wrapNone/>
              <wp:docPr id="14" name="Forma libr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D9BE3B7" id="Forma libre 14" o:spid="_x0000_s1026" style="position:absolute;margin-left:540.75pt;margin-top:501pt;width:0;height:.5pt;z-index:-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" path="m,l,1,,2,,4,,xe" fillcolor="#8ed6ef [1300]" strokecolor="#8ed6ef [1300]" strokeweight="0">
              <v:path arrowok="t" o:connecttype="custom" o:connectlocs="0,0;0,1588;0,3175;0,6350;0,0" o:connectangles="0,0,0,0,0"/>
              <w10:wrap anchory="page"/>
              <w10:anchorlock/>
            </v:shape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19328" behindDoc="1" locked="1" layoutInCell="1" allowOverlap="1" wp14:anchorId="030A1076" wp14:editId="030A1077">
              <wp:simplePos x="0" y="0"/>
              <wp:positionH relativeFrom="column">
                <wp:posOffset>-19050</wp:posOffset>
              </wp:positionH>
              <wp:positionV relativeFrom="page">
                <wp:posOffset>6419850</wp:posOffset>
              </wp:positionV>
              <wp:extent cx="1270" cy="9525"/>
              <wp:effectExtent l="0" t="0" r="17780" b="28575"/>
              <wp:wrapNone/>
              <wp:docPr id="15" name="Forma libr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9525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1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1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698BE15" id="Forma libre 15" o:spid="_x0000_s1026" style="position:absolute;margin-left:-1.5pt;margin-top:505.5pt;width:.1pt;height:.75pt;z-index:-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" path="m,l1,5r,1l,xe" fillcolor="#8ed6ef [1300]" strokecolor="#8ed6ef [1300]" strokeweight="0">
              <v:path arrowok="t" o:connecttype="custom" o:connectlocs="0,0;1270,7938;1270,9525;0,0" o:connectangles="0,0,0,0"/>
              <w10:wrap anchory="page"/>
              <w10:anchorlock/>
            </v:shape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20352" behindDoc="1" locked="1" layoutInCell="1" allowOverlap="1" wp14:anchorId="030A1078" wp14:editId="030A1079">
              <wp:simplePos x="0" y="0"/>
              <wp:positionH relativeFrom="column">
                <wp:posOffset>-19050</wp:posOffset>
              </wp:positionH>
              <wp:positionV relativeFrom="page">
                <wp:posOffset>6381750</wp:posOffset>
              </wp:positionV>
              <wp:extent cx="4445" cy="29845"/>
              <wp:effectExtent l="0" t="0" r="14605" b="27305"/>
              <wp:wrapNone/>
              <wp:docPr id="16" name="Forma libr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0 w 3"/>
                          <a:gd name="T3" fmla="*/ 3 h 19"/>
                          <a:gd name="T4" fmla="*/ 2 w 3"/>
                          <a:gd name="T5" fmla="*/ 7 h 19"/>
                          <a:gd name="T6" fmla="*/ 3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0 w 3"/>
                          <a:gd name="T15" fmla="*/ 2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2" y="7"/>
                            </a:lnTo>
                            <a:lnTo>
                              <a:pt x="3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0DB9D5F" id="Forma libre 16" o:spid="_x0000_s1026" style="position:absolute;margin-left:-1.5pt;margin-top:502.5pt;width:.35pt;height:2.35pt;z-index:-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" path="m,l,3,2,7r1,4l3,15r,4l,2r,l,xe" fillcolor="#8ed6ef [1300]" strokecolor="#8ed6ef [1300]" strokeweight="0">
              <v:path arrowok="t" o:connecttype="custom" o:connectlocs="0,0;0,4712;2963,10996;4445,17279;4445,23562;4445,29845;0,3142;0,3142;0,0" o:connectangles="0,0,0,0,0,0,0,0,0"/>
              <w10:wrap anchory="page"/>
              <w10:anchorlock/>
            </v:shape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22400" behindDoc="1" locked="1" layoutInCell="1" allowOverlap="1" wp14:anchorId="030A107A" wp14:editId="030A107B">
              <wp:simplePos x="0" y="0"/>
              <wp:positionH relativeFrom="column">
                <wp:posOffset>-19050</wp:posOffset>
              </wp:positionH>
              <wp:positionV relativeFrom="page">
                <wp:posOffset>6353175</wp:posOffset>
              </wp:positionV>
              <wp:extent cx="3175" cy="13970"/>
              <wp:effectExtent l="0" t="0" r="15875" b="24130"/>
              <wp:wrapNone/>
              <wp:docPr id="17" name="Forma libr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13970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0 w 2"/>
                          <a:gd name="T3" fmla="*/ 1 h 9"/>
                          <a:gd name="T4" fmla="*/ 2 w 2"/>
                          <a:gd name="T5" fmla="*/ 3 h 9"/>
                          <a:gd name="T6" fmla="*/ 2 w 2"/>
                          <a:gd name="T7" fmla="*/ 5 h 9"/>
                          <a:gd name="T8" fmla="*/ 2 w 2"/>
                          <a:gd name="T9" fmla="*/ 9 h 9"/>
                          <a:gd name="T10" fmla="*/ 0 w 2"/>
                          <a:gd name="T11" fmla="*/ 9 h 9"/>
                          <a:gd name="T12" fmla="*/ 0 w 2"/>
                          <a:gd name="T13" fmla="*/ 9 h 9"/>
                          <a:gd name="T14" fmla="*/ 0 w 2"/>
                          <a:gd name="T15" fmla="*/ 6 h 9"/>
                          <a:gd name="T16" fmla="*/ 0 w 2"/>
                          <a:gd name="T17" fmla="*/ 4 h 9"/>
                          <a:gd name="T18" fmla="*/ 0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2" y="3"/>
                            </a:lnTo>
                            <a:lnTo>
                              <a:pt x="2" y="5"/>
                            </a:lnTo>
                            <a:lnTo>
                              <a:pt x="2" y="9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6"/>
                            </a:lnTo>
                            <a:lnTo>
                              <a:pt x="0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28493CA" id="Forma libre 17" o:spid="_x0000_s1026" style="position:absolute;margin-left:-1.5pt;margin-top:500.25pt;width:.25pt;height:1.1pt;z-index:-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" path="m,l,1,2,3r,2l2,9,,9r,l,6,,4,,1,,xe" fillcolor="#8ed6ef [1300]" strokecolor="#8ed6ef [1300]" strokeweight="0">
              <v:path arrowok="t" o:connecttype="custom" o:connectlocs="0,0;0,1552;3175,4657;3175,7761;3175,13970;0,13970;0,13970;0,9313;0,6209;0,1552;0,0" o:connectangles="0,0,0,0,0,0,0,0,0,0,0"/>
              <w10:wrap anchory="page"/>
              <w10:anchorlock/>
            </v:shape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23424" behindDoc="1" locked="1" layoutInCell="1" allowOverlap="1" wp14:anchorId="030A107C" wp14:editId="030A107D">
              <wp:simplePos x="0" y="0"/>
              <wp:positionH relativeFrom="column">
                <wp:posOffset>-19050</wp:posOffset>
              </wp:positionH>
              <wp:positionV relativeFrom="page">
                <wp:posOffset>5457825</wp:posOffset>
              </wp:positionV>
              <wp:extent cx="0" cy="3175"/>
              <wp:effectExtent l="0" t="0" r="0" b="0"/>
              <wp:wrapNone/>
              <wp:docPr id="18" name="Forma libr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75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4A498F2" id="Forma libre 18" o:spid="_x0000_s1026" style="position:absolute;margin-left:-1.5pt;margin-top:429.75pt;width:0;height:.25pt;z-index:-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" path="m,l,1,,2,,xe" fillcolor="#8ed6ef [1300]" strokecolor="#8ed6ef [1300]" strokeweight="0">
              <v:path arrowok="t" o:connecttype="custom" o:connectlocs="0,0;0,1588;0,3175;0,0" o:connectangles="0,0,0,0"/>
              <w10:wrap anchory="page"/>
              <w10:anchorlock/>
            </v:shape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24448" behindDoc="1" locked="1" layoutInCell="1" allowOverlap="1" wp14:anchorId="030A107E" wp14:editId="030A107F">
              <wp:simplePos x="0" y="0"/>
              <wp:positionH relativeFrom="column">
                <wp:posOffset>-28575</wp:posOffset>
              </wp:positionH>
              <wp:positionV relativeFrom="page">
                <wp:posOffset>5715000</wp:posOffset>
              </wp:positionV>
              <wp:extent cx="1270" cy="1270"/>
              <wp:effectExtent l="0" t="0" r="0" b="0"/>
              <wp:wrapNone/>
              <wp:docPr id="20" name="Rectángulo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5C266FD7" id="Rectángulo 20" o:spid="_x0000_s1026" style="position:absolute;margin-left:-2.25pt;margin-top:450pt;width:.1pt;height:.1pt;z-index:-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25472" behindDoc="1" locked="1" layoutInCell="1" allowOverlap="1" wp14:anchorId="030A1080" wp14:editId="030A1081">
              <wp:simplePos x="0" y="0"/>
              <wp:positionH relativeFrom="column">
                <wp:posOffset>-28575</wp:posOffset>
              </wp:positionH>
              <wp:positionV relativeFrom="page">
                <wp:posOffset>5486400</wp:posOffset>
              </wp:positionV>
              <wp:extent cx="12700" cy="1270"/>
              <wp:effectExtent l="0" t="0" r="25400" b="17780"/>
              <wp:wrapNone/>
              <wp:docPr id="21" name="Forma libr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1270"/>
                      </a:xfrm>
                      <a:custGeom>
                        <a:avLst/>
                        <a:gdLst>
                          <a:gd name="T0" fmla="*/ 8 w 8"/>
                          <a:gd name="T1" fmla="*/ 0 h 1"/>
                          <a:gd name="T2" fmla="*/ 6 w 8"/>
                          <a:gd name="T3" fmla="*/ 0 h 1"/>
                          <a:gd name="T4" fmla="*/ 3 w 8"/>
                          <a:gd name="T5" fmla="*/ 1 h 1"/>
                          <a:gd name="T6" fmla="*/ 3 w 8"/>
                          <a:gd name="T7" fmla="*/ 1 h 1"/>
                          <a:gd name="T8" fmla="*/ 0 w 8"/>
                          <a:gd name="T9" fmla="*/ 1 h 1"/>
                          <a:gd name="T10" fmla="*/ 3 w 8"/>
                          <a:gd name="T11" fmla="*/ 0 h 1"/>
                          <a:gd name="T12" fmla="*/ 6 w 8"/>
                          <a:gd name="T13" fmla="*/ 0 h 1"/>
                          <a:gd name="T14" fmla="*/ 8 w 8"/>
                          <a:gd name="T15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8" h="1">
                            <a:moveTo>
                              <a:pt x="8" y="0"/>
                            </a:moveTo>
                            <a:lnTo>
                              <a:pt x="6" y="0"/>
                            </a:lnTo>
                            <a:lnTo>
                              <a:pt x="3" y="1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9258F73" id="Forma libre 21" o:spid="_x0000_s1026" style="position:absolute;margin-left:-2.25pt;margin-top:6in;width:1pt;height:.1pt;z-index:-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8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" path="m8,l6,,3,1r,l,1,3,,6,,8,xe" fillcolor="#8ed6ef [1300]" strokecolor="#8ed6ef [1300]" strokeweight="0">
              <v:path arrowok="t" o:connecttype="custom" o:connectlocs="12700,0;9525,0;4763,1270;4763,1270;0,1270;4763,0;9525,0;12700,0" o:connectangles="0,0,0,0,0,0,0,0"/>
              <w10:wrap anchory="page"/>
              <w10:anchorlock/>
            </v:shape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26496" behindDoc="1" locked="1" layoutInCell="1" allowOverlap="1" wp14:anchorId="030A1082" wp14:editId="030A1083">
              <wp:simplePos x="0" y="0"/>
              <wp:positionH relativeFrom="column">
                <wp:posOffset>-9524</wp:posOffset>
              </wp:positionH>
              <wp:positionV relativeFrom="page">
                <wp:posOffset>5486400</wp:posOffset>
              </wp:positionV>
              <wp:extent cx="34925" cy="4445"/>
              <wp:effectExtent l="0" t="0" r="22225" b="14605"/>
              <wp:wrapNone/>
              <wp:docPr id="22" name="Forma libr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4445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0 h 3"/>
                          <a:gd name="T6" fmla="*/ 20 w 22"/>
                          <a:gd name="T7" fmla="*/ 0 h 3"/>
                          <a:gd name="T8" fmla="*/ 17 w 22"/>
                          <a:gd name="T9" fmla="*/ 0 h 3"/>
                          <a:gd name="T10" fmla="*/ 13 w 22"/>
                          <a:gd name="T11" fmla="*/ 2 h 3"/>
                          <a:gd name="T12" fmla="*/ 9 w 22"/>
                          <a:gd name="T13" fmla="*/ 2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0"/>
                            </a:lnTo>
                            <a:lnTo>
                              <a:pt x="20" y="0"/>
                            </a:lnTo>
                            <a:lnTo>
                              <a:pt x="17" y="0"/>
                            </a:lnTo>
                            <a:lnTo>
                              <a:pt x="13" y="2"/>
                            </a:lnTo>
                            <a:lnTo>
                              <a:pt x="9" y="2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7D67580" id="Forma libre 22" o:spid="_x0000_s1026" style="position:absolute;margin-left:-.75pt;margin-top:6in;width:2.75pt;height:.35pt;z-index:-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" path="m21,r,l22,,20,,17,,13,2,9,2,4,3,,3,21,xe" fillcolor="#8ed6ef [1300]" strokecolor="#8ed6ef [1300]" strokeweight="0">
              <v:path arrowok="t" o:connecttype="custom" o:connectlocs="33338,0;33338,0;34925,0;31750,0;26988,0;20638,2963;14288,2963;6350,4445;0,4445;33338,0" o:connectangles="0,0,0,0,0,0,0,0,0,0"/>
              <w10:wrap anchory="page"/>
              <w10:anchorlock/>
            </v:shape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27520" behindDoc="1" locked="1" layoutInCell="1" allowOverlap="1" wp14:anchorId="030A1084" wp14:editId="030A1085">
              <wp:simplePos x="0" y="0"/>
              <wp:positionH relativeFrom="column">
                <wp:posOffset>38101</wp:posOffset>
              </wp:positionH>
              <wp:positionV relativeFrom="page">
                <wp:posOffset>5486400</wp:posOffset>
              </wp:positionV>
              <wp:extent cx="20320" cy="0"/>
              <wp:effectExtent l="0" t="0" r="17780" b="19050"/>
              <wp:wrapNone/>
              <wp:docPr id="23" name="Forma libr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0"/>
                      </a:xfrm>
                      <a:custGeom>
                        <a:avLst/>
                        <a:gdLst>
                          <a:gd name="T0" fmla="*/ 13 w 13"/>
                          <a:gd name="T1" fmla="*/ 11 w 13"/>
                          <a:gd name="T2" fmla="*/ 9 w 13"/>
                          <a:gd name="T3" fmla="*/ 5 w 13"/>
                          <a:gd name="T4" fmla="*/ 0 w 13"/>
                          <a:gd name="T5" fmla="*/ 1 w 13"/>
                          <a:gd name="T6" fmla="*/ 2 w 13"/>
                          <a:gd name="T7" fmla="*/ 3 w 13"/>
                          <a:gd name="T8" fmla="*/ 6 w 13"/>
                          <a:gd name="T9" fmla="*/ 7 w 13"/>
                          <a:gd name="T10" fmla="*/ 10 w 13"/>
                          <a:gd name="T11" fmla="*/ 13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13" y="0"/>
                            </a:move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5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BE94660" id="Forma libre 23" o:spid="_x0000_s1026" style="position:absolute;margin-left:3pt;margin-top:6in;width:1.6pt;height:0;z-index:-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" path="m13,l11,,9,,5,,,,1,,2,,3,,6,,7,r3,l13,xe" fillcolor="#8ed6ef [1300]" strokecolor="#8ed6ef [1300]" strokeweight="0">
              <v:path arrowok="t" o:connecttype="custom" o:connectlocs="20320,0;17194,0;14068,0;7815,0;0,0;1563,0;3126,0;4689,0;9378,0;10942,0;15631,0;20320,0" o:connectangles="0,0,0,0,0,0,0,0,0,0,0,0"/>
              <w10:wrap anchory="page"/>
              <w10:anchorlock/>
            </v:shape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57216" behindDoc="1" locked="1" layoutInCell="1" allowOverlap="1" wp14:anchorId="030A1086" wp14:editId="030A1087">
              <wp:simplePos x="0" y="0"/>
              <wp:positionH relativeFrom="column">
                <wp:posOffset>1143022</wp:posOffset>
              </wp:positionH>
              <wp:positionV relativeFrom="page">
                <wp:posOffset>5486400</wp:posOffset>
              </wp:positionV>
              <wp:extent cx="4445" cy="0"/>
              <wp:effectExtent l="0" t="0" r="0" b="0"/>
              <wp:wrapNone/>
              <wp:docPr id="24" name="Forma libr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163E9E1" id="Forma libre 24" o:spid="_x0000_s1026" style="position:absolute;margin-left:90pt;margin-top:6in;width:.35pt;height:0;z-index:-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" path="m3,l1,,,,3,xe" fillcolor="#8ed6ef [1300]" strokecolor="#8ed6ef [1300]" strokeweight="0">
              <v:path arrowok="t" o:connecttype="custom" o:connectlocs="4445,0;1482,0;0,0;4445,0" o:connectangles="0,0,0,0"/>
              <w10:wrap anchory="page"/>
              <w10:anchorlock/>
            </v:shape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58240" behindDoc="1" locked="1" layoutInCell="1" allowOverlap="1" wp14:anchorId="030A1088" wp14:editId="030A1089">
              <wp:simplePos x="0" y="0"/>
              <wp:positionH relativeFrom="column">
                <wp:posOffset>66677</wp:posOffset>
              </wp:positionH>
              <wp:positionV relativeFrom="page">
                <wp:posOffset>5476875</wp:posOffset>
              </wp:positionV>
              <wp:extent cx="6805295" cy="17145"/>
              <wp:effectExtent l="0" t="0" r="14605" b="20955"/>
              <wp:wrapNone/>
              <wp:docPr id="25" name="Forma libr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295" cy="17145"/>
                      </a:xfrm>
                      <a:custGeom>
                        <a:avLst/>
                        <a:gdLst>
                          <a:gd name="T0" fmla="*/ 480 w 4248"/>
                          <a:gd name="T1" fmla="*/ 7 h 11"/>
                          <a:gd name="T2" fmla="*/ 516 w 4248"/>
                          <a:gd name="T3" fmla="*/ 9 h 11"/>
                          <a:gd name="T4" fmla="*/ 203 w 4248"/>
                          <a:gd name="T5" fmla="*/ 11 h 11"/>
                          <a:gd name="T6" fmla="*/ 72 w 4248"/>
                          <a:gd name="T7" fmla="*/ 11 h 11"/>
                          <a:gd name="T8" fmla="*/ 68 w 4248"/>
                          <a:gd name="T9" fmla="*/ 9 h 11"/>
                          <a:gd name="T10" fmla="*/ 57 w 4248"/>
                          <a:gd name="T11" fmla="*/ 11 h 11"/>
                          <a:gd name="T12" fmla="*/ 1 w 4248"/>
                          <a:gd name="T13" fmla="*/ 11 h 11"/>
                          <a:gd name="T14" fmla="*/ 94 w 4248"/>
                          <a:gd name="T15" fmla="*/ 9 h 11"/>
                          <a:gd name="T16" fmla="*/ 408 w 4248"/>
                          <a:gd name="T17" fmla="*/ 7 h 11"/>
                          <a:gd name="T18" fmla="*/ 444 w 4248"/>
                          <a:gd name="T19" fmla="*/ 7 h 11"/>
                          <a:gd name="T20" fmla="*/ 1001 w 4248"/>
                          <a:gd name="T21" fmla="*/ 6 h 11"/>
                          <a:gd name="T22" fmla="*/ 1114 w 4248"/>
                          <a:gd name="T23" fmla="*/ 6 h 11"/>
                          <a:gd name="T24" fmla="*/ 963 w 4248"/>
                          <a:gd name="T25" fmla="*/ 9 h 11"/>
                          <a:gd name="T26" fmla="*/ 654 w 4248"/>
                          <a:gd name="T27" fmla="*/ 9 h 11"/>
                          <a:gd name="T28" fmla="*/ 755 w 4248"/>
                          <a:gd name="T29" fmla="*/ 6 h 11"/>
                          <a:gd name="T30" fmla="*/ 910 w 4248"/>
                          <a:gd name="T31" fmla="*/ 6 h 11"/>
                          <a:gd name="T32" fmla="*/ 1586 w 4248"/>
                          <a:gd name="T33" fmla="*/ 6 h 11"/>
                          <a:gd name="T34" fmla="*/ 1776 w 4248"/>
                          <a:gd name="T35" fmla="*/ 6 h 11"/>
                          <a:gd name="T36" fmla="*/ 1624 w 4248"/>
                          <a:gd name="T37" fmla="*/ 8 h 11"/>
                          <a:gd name="T38" fmla="*/ 1406 w 4248"/>
                          <a:gd name="T39" fmla="*/ 11 h 11"/>
                          <a:gd name="T40" fmla="*/ 1198 w 4248"/>
                          <a:gd name="T41" fmla="*/ 6 h 11"/>
                          <a:gd name="T42" fmla="*/ 1296 w 4248"/>
                          <a:gd name="T43" fmla="*/ 7 h 11"/>
                          <a:gd name="T44" fmla="*/ 1378 w 4248"/>
                          <a:gd name="T45" fmla="*/ 6 h 11"/>
                          <a:gd name="T46" fmla="*/ 2354 w 4248"/>
                          <a:gd name="T47" fmla="*/ 3 h 11"/>
                          <a:gd name="T48" fmla="*/ 2395 w 4248"/>
                          <a:gd name="T49" fmla="*/ 3 h 11"/>
                          <a:gd name="T50" fmla="*/ 2397 w 4248"/>
                          <a:gd name="T51" fmla="*/ 7 h 11"/>
                          <a:gd name="T52" fmla="*/ 1835 w 4248"/>
                          <a:gd name="T53" fmla="*/ 8 h 11"/>
                          <a:gd name="T54" fmla="*/ 2030 w 4248"/>
                          <a:gd name="T55" fmla="*/ 4 h 11"/>
                          <a:gd name="T56" fmla="*/ 2339 w 4248"/>
                          <a:gd name="T57" fmla="*/ 4 h 11"/>
                          <a:gd name="T58" fmla="*/ 2915 w 4248"/>
                          <a:gd name="T59" fmla="*/ 2 h 11"/>
                          <a:gd name="T60" fmla="*/ 2971 w 4248"/>
                          <a:gd name="T61" fmla="*/ 2 h 11"/>
                          <a:gd name="T62" fmla="*/ 3009 w 4248"/>
                          <a:gd name="T63" fmla="*/ 3 h 11"/>
                          <a:gd name="T64" fmla="*/ 2691 w 4248"/>
                          <a:gd name="T65" fmla="*/ 8 h 11"/>
                          <a:gd name="T66" fmla="*/ 2475 w 4248"/>
                          <a:gd name="T67" fmla="*/ 3 h 11"/>
                          <a:gd name="T68" fmla="*/ 2735 w 4248"/>
                          <a:gd name="T69" fmla="*/ 3 h 11"/>
                          <a:gd name="T70" fmla="*/ 3870 w 4248"/>
                          <a:gd name="T71" fmla="*/ 2 h 11"/>
                          <a:gd name="T72" fmla="*/ 3901 w 4248"/>
                          <a:gd name="T73" fmla="*/ 2 h 11"/>
                          <a:gd name="T74" fmla="*/ 3939 w 4248"/>
                          <a:gd name="T75" fmla="*/ 2 h 11"/>
                          <a:gd name="T76" fmla="*/ 3965 w 4248"/>
                          <a:gd name="T77" fmla="*/ 2 h 11"/>
                          <a:gd name="T78" fmla="*/ 4014 w 4248"/>
                          <a:gd name="T79" fmla="*/ 3 h 11"/>
                          <a:gd name="T80" fmla="*/ 4154 w 4248"/>
                          <a:gd name="T81" fmla="*/ 3 h 11"/>
                          <a:gd name="T82" fmla="*/ 4172 w 4248"/>
                          <a:gd name="T83" fmla="*/ 3 h 11"/>
                          <a:gd name="T84" fmla="*/ 4207 w 4248"/>
                          <a:gd name="T85" fmla="*/ 3 h 11"/>
                          <a:gd name="T86" fmla="*/ 4236 w 4248"/>
                          <a:gd name="T87" fmla="*/ 6 h 11"/>
                          <a:gd name="T88" fmla="*/ 4248 w 4248"/>
                          <a:gd name="T89" fmla="*/ 6 h 11"/>
                          <a:gd name="T90" fmla="*/ 4237 w 4248"/>
                          <a:gd name="T91" fmla="*/ 9 h 11"/>
                          <a:gd name="T92" fmla="*/ 4224 w 4248"/>
                          <a:gd name="T93" fmla="*/ 9 h 11"/>
                          <a:gd name="T94" fmla="*/ 4222 w 4248"/>
                          <a:gd name="T95" fmla="*/ 8 h 11"/>
                          <a:gd name="T96" fmla="*/ 4199 w 4248"/>
                          <a:gd name="T97" fmla="*/ 6 h 11"/>
                          <a:gd name="T98" fmla="*/ 4184 w 4248"/>
                          <a:gd name="T99" fmla="*/ 6 h 11"/>
                          <a:gd name="T100" fmla="*/ 4175 w 4248"/>
                          <a:gd name="T101" fmla="*/ 4 h 11"/>
                          <a:gd name="T102" fmla="*/ 4152 w 4248"/>
                          <a:gd name="T103" fmla="*/ 7 h 11"/>
                          <a:gd name="T104" fmla="*/ 4117 w 4248"/>
                          <a:gd name="T105" fmla="*/ 7 h 11"/>
                          <a:gd name="T106" fmla="*/ 4004 w 4248"/>
                          <a:gd name="T107" fmla="*/ 7 h 11"/>
                          <a:gd name="T108" fmla="*/ 3633 w 4248"/>
                          <a:gd name="T109" fmla="*/ 2 h 11"/>
                          <a:gd name="T110" fmla="*/ 3762 w 4248"/>
                          <a:gd name="T111" fmla="*/ 0 h 11"/>
                          <a:gd name="T112" fmla="*/ 3604 w 4248"/>
                          <a:gd name="T113" fmla="*/ 2 h 11"/>
                          <a:gd name="T114" fmla="*/ 3348 w 4248"/>
                          <a:gd name="T115" fmla="*/ 8 h 11"/>
                          <a:gd name="T116" fmla="*/ 3029 w 4248"/>
                          <a:gd name="T117" fmla="*/ 4 h 11"/>
                          <a:gd name="T118" fmla="*/ 3167 w 4248"/>
                          <a:gd name="T119" fmla="*/ 3 h 11"/>
                          <a:gd name="T120" fmla="*/ 3380 w 4248"/>
                          <a:gd name="T121" fmla="*/ 2 h 11"/>
                          <a:gd name="T122" fmla="*/ 3465 w 4248"/>
                          <a:gd name="T123" fmla="*/ 2 h 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1">
                            <a:moveTo>
                              <a:pt x="466" y="6"/>
                            </a:moveTo>
                            <a:lnTo>
                              <a:pt x="475" y="7"/>
                            </a:lnTo>
                            <a:lnTo>
                              <a:pt x="483" y="7"/>
                            </a:lnTo>
                            <a:lnTo>
                              <a:pt x="480" y="7"/>
                            </a:lnTo>
                            <a:lnTo>
                              <a:pt x="479" y="7"/>
                            </a:lnTo>
                            <a:lnTo>
                              <a:pt x="479" y="7"/>
                            </a:lnTo>
                            <a:lnTo>
                              <a:pt x="480" y="7"/>
                            </a:lnTo>
                            <a:lnTo>
                              <a:pt x="487" y="7"/>
                            </a:lnTo>
                            <a:lnTo>
                              <a:pt x="493" y="7"/>
                            </a:lnTo>
                            <a:lnTo>
                              <a:pt x="492" y="7"/>
                            </a:lnTo>
                            <a:lnTo>
                              <a:pt x="491" y="7"/>
                            </a:lnTo>
                            <a:lnTo>
                              <a:pt x="556" y="7"/>
                            </a:lnTo>
                            <a:lnTo>
                              <a:pt x="556" y="8"/>
                            </a:lnTo>
                            <a:lnTo>
                              <a:pt x="516" y="9"/>
                            </a:lnTo>
                            <a:lnTo>
                              <a:pt x="505" y="9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11"/>
                            </a:lnTo>
                            <a:lnTo>
                              <a:pt x="208" y="11"/>
                            </a:lnTo>
                            <a:lnTo>
                              <a:pt x="203" y="11"/>
                            </a:lnTo>
                            <a:lnTo>
                              <a:pt x="198" y="11"/>
                            </a:lnTo>
                            <a:lnTo>
                              <a:pt x="187" y="11"/>
                            </a:lnTo>
                            <a:lnTo>
                              <a:pt x="175" y="11"/>
                            </a:lnTo>
                            <a:lnTo>
                              <a:pt x="163" y="11"/>
                            </a:lnTo>
                            <a:lnTo>
                              <a:pt x="156" y="9"/>
                            </a:lnTo>
                            <a:lnTo>
                              <a:pt x="115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72" y="11"/>
                            </a:lnTo>
                            <a:lnTo>
                              <a:pt x="72" y="11"/>
                            </a:lnTo>
                            <a:lnTo>
                              <a:pt x="73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11"/>
                            </a:lnTo>
                            <a:lnTo>
                              <a:pt x="61" y="11"/>
                            </a:lnTo>
                            <a:lnTo>
                              <a:pt x="61" y="11"/>
                            </a:lnTo>
                            <a:lnTo>
                              <a:pt x="60" y="11"/>
                            </a:lnTo>
                            <a:lnTo>
                              <a:pt x="57" y="11"/>
                            </a:lnTo>
                            <a:lnTo>
                              <a:pt x="54" y="11"/>
                            </a:lnTo>
                            <a:lnTo>
                              <a:pt x="56" y="11"/>
                            </a:lnTo>
                            <a:lnTo>
                              <a:pt x="46" y="9"/>
                            </a:lnTo>
                            <a:lnTo>
                              <a:pt x="27" y="11"/>
                            </a:lnTo>
                            <a:lnTo>
                              <a:pt x="19" y="11"/>
                            </a:lnTo>
                            <a:lnTo>
                              <a:pt x="10" y="11"/>
                            </a:lnTo>
                            <a:lnTo>
                              <a:pt x="1" y="11"/>
                            </a:lnTo>
                            <a:lnTo>
                              <a:pt x="2" y="11"/>
                            </a:lnTo>
                            <a:lnTo>
                              <a:pt x="2" y="11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9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9"/>
                            </a:lnTo>
                            <a:lnTo>
                              <a:pt x="190" y="9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8"/>
                            </a:lnTo>
                            <a:lnTo>
                              <a:pt x="408" y="7"/>
                            </a:lnTo>
                            <a:lnTo>
                              <a:pt x="410" y="7"/>
                            </a:lnTo>
                            <a:lnTo>
                              <a:pt x="411" y="7"/>
                            </a:lnTo>
                            <a:lnTo>
                              <a:pt x="415" y="7"/>
                            </a:lnTo>
                            <a:lnTo>
                              <a:pt x="419" y="7"/>
                            </a:lnTo>
                            <a:lnTo>
                              <a:pt x="425" y="7"/>
                            </a:lnTo>
                            <a:lnTo>
                              <a:pt x="434" y="7"/>
                            </a:lnTo>
                            <a:lnTo>
                              <a:pt x="444" y="7"/>
                            </a:lnTo>
                            <a:lnTo>
                              <a:pt x="466" y="6"/>
                            </a:lnTo>
                            <a:close/>
                            <a:moveTo>
                              <a:pt x="962" y="4"/>
                            </a:moveTo>
                            <a:lnTo>
                              <a:pt x="967" y="4"/>
                            </a:lnTo>
                            <a:lnTo>
                              <a:pt x="967" y="6"/>
                            </a:lnTo>
                            <a:lnTo>
                              <a:pt x="982" y="6"/>
                            </a:lnTo>
                            <a:lnTo>
                              <a:pt x="980" y="6"/>
                            </a:lnTo>
                            <a:lnTo>
                              <a:pt x="1001" y="6"/>
                            </a:lnTo>
                            <a:lnTo>
                              <a:pt x="1020" y="6"/>
                            </a:lnTo>
                            <a:lnTo>
                              <a:pt x="1038" y="6"/>
                            </a:lnTo>
                            <a:lnTo>
                              <a:pt x="1056" y="6"/>
                            </a:lnTo>
                            <a:lnTo>
                              <a:pt x="1071" y="4"/>
                            </a:lnTo>
                            <a:lnTo>
                              <a:pt x="1065" y="6"/>
                            </a:lnTo>
                            <a:lnTo>
                              <a:pt x="1068" y="6"/>
                            </a:lnTo>
                            <a:lnTo>
                              <a:pt x="1114" y="6"/>
                            </a:lnTo>
                            <a:lnTo>
                              <a:pt x="1160" y="4"/>
                            </a:lnTo>
                            <a:lnTo>
                              <a:pt x="1169" y="4"/>
                            </a:lnTo>
                            <a:lnTo>
                              <a:pt x="1169" y="9"/>
                            </a:lnTo>
                            <a:lnTo>
                              <a:pt x="1164" y="9"/>
                            </a:lnTo>
                            <a:lnTo>
                              <a:pt x="1044" y="9"/>
                            </a:lnTo>
                            <a:lnTo>
                              <a:pt x="1004" y="9"/>
                            </a:lnTo>
                            <a:lnTo>
                              <a:pt x="963" y="9"/>
                            </a:lnTo>
                            <a:lnTo>
                              <a:pt x="763" y="8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9"/>
                            </a:lnTo>
                            <a:lnTo>
                              <a:pt x="677" y="9"/>
                            </a:lnTo>
                            <a:lnTo>
                              <a:pt x="654" y="9"/>
                            </a:lnTo>
                            <a:lnTo>
                              <a:pt x="609" y="8"/>
                            </a:lnTo>
                            <a:lnTo>
                              <a:pt x="563" y="8"/>
                            </a:lnTo>
                            <a:lnTo>
                              <a:pt x="560" y="8"/>
                            </a:lnTo>
                            <a:lnTo>
                              <a:pt x="560" y="6"/>
                            </a:lnTo>
                            <a:lnTo>
                              <a:pt x="643" y="6"/>
                            </a:lnTo>
                            <a:lnTo>
                              <a:pt x="726" y="6"/>
                            </a:lnTo>
                            <a:lnTo>
                              <a:pt x="755" y="6"/>
                            </a:lnTo>
                            <a:lnTo>
                              <a:pt x="753" y="6"/>
                            </a:lnTo>
                            <a:lnTo>
                              <a:pt x="774" y="6"/>
                            </a:lnTo>
                            <a:lnTo>
                              <a:pt x="798" y="6"/>
                            </a:lnTo>
                            <a:lnTo>
                              <a:pt x="822" y="6"/>
                            </a:lnTo>
                            <a:lnTo>
                              <a:pt x="860" y="4"/>
                            </a:lnTo>
                            <a:lnTo>
                              <a:pt x="859" y="6"/>
                            </a:lnTo>
                            <a:lnTo>
                              <a:pt x="910" y="6"/>
                            </a:lnTo>
                            <a:lnTo>
                              <a:pt x="962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6"/>
                            </a:lnTo>
                            <a:lnTo>
                              <a:pt x="1445" y="4"/>
                            </a:lnTo>
                            <a:lnTo>
                              <a:pt x="1496" y="6"/>
                            </a:lnTo>
                            <a:lnTo>
                              <a:pt x="1546" y="6"/>
                            </a:lnTo>
                            <a:lnTo>
                              <a:pt x="1586" y="6"/>
                            </a:lnTo>
                            <a:lnTo>
                              <a:pt x="1586" y="6"/>
                            </a:lnTo>
                            <a:lnTo>
                              <a:pt x="1614" y="6"/>
                            </a:lnTo>
                            <a:lnTo>
                              <a:pt x="1640" y="6"/>
                            </a:lnTo>
                            <a:lnTo>
                              <a:pt x="1666" y="6"/>
                            </a:lnTo>
                            <a:lnTo>
                              <a:pt x="1681" y="6"/>
                            </a:lnTo>
                            <a:lnTo>
                              <a:pt x="1703" y="6"/>
                            </a:lnTo>
                            <a:lnTo>
                              <a:pt x="1776" y="6"/>
                            </a:lnTo>
                            <a:lnTo>
                              <a:pt x="1785" y="6"/>
                            </a:lnTo>
                            <a:lnTo>
                              <a:pt x="1785" y="8"/>
                            </a:lnTo>
                            <a:lnTo>
                              <a:pt x="1717" y="9"/>
                            </a:lnTo>
                            <a:lnTo>
                              <a:pt x="1717" y="8"/>
                            </a:lnTo>
                            <a:lnTo>
                              <a:pt x="1689" y="9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8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6" y="11"/>
                            </a:lnTo>
                            <a:lnTo>
                              <a:pt x="1291" y="9"/>
                            </a:lnTo>
                            <a:lnTo>
                              <a:pt x="1173" y="9"/>
                            </a:lnTo>
                            <a:lnTo>
                              <a:pt x="1173" y="4"/>
                            </a:lnTo>
                            <a:lnTo>
                              <a:pt x="1200" y="6"/>
                            </a:lnTo>
                            <a:lnTo>
                              <a:pt x="1199" y="6"/>
                            </a:lnTo>
                            <a:lnTo>
                              <a:pt x="1198" y="6"/>
                            </a:lnTo>
                            <a:lnTo>
                              <a:pt x="1198" y="6"/>
                            </a:lnTo>
                            <a:lnTo>
                              <a:pt x="1196" y="6"/>
                            </a:lnTo>
                            <a:lnTo>
                              <a:pt x="1203" y="7"/>
                            </a:lnTo>
                            <a:lnTo>
                              <a:pt x="1209" y="7"/>
                            </a:lnTo>
                            <a:lnTo>
                              <a:pt x="1236" y="6"/>
                            </a:lnTo>
                            <a:lnTo>
                              <a:pt x="1233" y="7"/>
                            </a:lnTo>
                            <a:lnTo>
                              <a:pt x="1260" y="6"/>
                            </a:lnTo>
                            <a:lnTo>
                              <a:pt x="1296" y="7"/>
                            </a:lnTo>
                            <a:lnTo>
                              <a:pt x="1327" y="7"/>
                            </a:lnTo>
                            <a:lnTo>
                              <a:pt x="1360" y="6"/>
                            </a:lnTo>
                            <a:lnTo>
                              <a:pt x="1370" y="7"/>
                            </a:lnTo>
                            <a:lnTo>
                              <a:pt x="1370" y="6"/>
                            </a:lnTo>
                            <a:lnTo>
                              <a:pt x="1372" y="6"/>
                            </a:lnTo>
                            <a:lnTo>
                              <a:pt x="1374" y="6"/>
                            </a:lnTo>
                            <a:lnTo>
                              <a:pt x="1378" y="6"/>
                            </a:lnTo>
                            <a:lnTo>
                              <a:pt x="1382" y="6"/>
                            </a:lnTo>
                            <a:lnTo>
                              <a:pt x="1386" y="6"/>
                            </a:lnTo>
                            <a:lnTo>
                              <a:pt x="1389" y="6"/>
                            </a:lnTo>
                            <a:lnTo>
                              <a:pt x="1395" y="6"/>
                            </a:lnTo>
                            <a:lnTo>
                              <a:pt x="1401" y="6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3"/>
                            </a:moveTo>
                            <a:lnTo>
                              <a:pt x="2365" y="3"/>
                            </a:lnTo>
                            <a:lnTo>
                              <a:pt x="2372" y="3"/>
                            </a:lnTo>
                            <a:lnTo>
                              <a:pt x="2380" y="3"/>
                            </a:lnTo>
                            <a:lnTo>
                              <a:pt x="2386" y="3"/>
                            </a:lnTo>
                            <a:lnTo>
                              <a:pt x="2393" y="3"/>
                            </a:lnTo>
                            <a:lnTo>
                              <a:pt x="2395" y="3"/>
                            </a:lnTo>
                            <a:lnTo>
                              <a:pt x="2395" y="3"/>
                            </a:lnTo>
                            <a:lnTo>
                              <a:pt x="2394" y="3"/>
                            </a:lnTo>
                            <a:lnTo>
                              <a:pt x="2393" y="3"/>
                            </a:lnTo>
                            <a:lnTo>
                              <a:pt x="2393" y="4"/>
                            </a:lnTo>
                            <a:lnTo>
                              <a:pt x="2399" y="4"/>
                            </a:lnTo>
                            <a:lnTo>
                              <a:pt x="2399" y="7"/>
                            </a:lnTo>
                            <a:lnTo>
                              <a:pt x="2395" y="7"/>
                            </a:lnTo>
                            <a:lnTo>
                              <a:pt x="2397" y="7"/>
                            </a:lnTo>
                            <a:lnTo>
                              <a:pt x="2254" y="7"/>
                            </a:lnTo>
                            <a:lnTo>
                              <a:pt x="2114" y="7"/>
                            </a:lnTo>
                            <a:lnTo>
                              <a:pt x="2022" y="7"/>
                            </a:lnTo>
                            <a:lnTo>
                              <a:pt x="1962" y="8"/>
                            </a:lnTo>
                            <a:lnTo>
                              <a:pt x="1901" y="8"/>
                            </a:lnTo>
                            <a:lnTo>
                              <a:pt x="1868" y="8"/>
                            </a:lnTo>
                            <a:lnTo>
                              <a:pt x="1835" y="8"/>
                            </a:lnTo>
                            <a:lnTo>
                              <a:pt x="1788" y="8"/>
                            </a:lnTo>
                            <a:lnTo>
                              <a:pt x="1788" y="6"/>
                            </a:lnTo>
                            <a:lnTo>
                              <a:pt x="1850" y="6"/>
                            </a:lnTo>
                            <a:lnTo>
                              <a:pt x="1932" y="6"/>
                            </a:lnTo>
                            <a:lnTo>
                              <a:pt x="1931" y="6"/>
                            </a:lnTo>
                            <a:lnTo>
                              <a:pt x="2013" y="4"/>
                            </a:lnTo>
                            <a:lnTo>
                              <a:pt x="2030" y="4"/>
                            </a:lnTo>
                            <a:lnTo>
                              <a:pt x="2076" y="4"/>
                            </a:lnTo>
                            <a:lnTo>
                              <a:pt x="2122" y="3"/>
                            </a:lnTo>
                            <a:lnTo>
                              <a:pt x="2216" y="3"/>
                            </a:lnTo>
                            <a:lnTo>
                              <a:pt x="2339" y="3"/>
                            </a:lnTo>
                            <a:lnTo>
                              <a:pt x="2338" y="3"/>
                            </a:lnTo>
                            <a:lnTo>
                              <a:pt x="2338" y="3"/>
                            </a:lnTo>
                            <a:lnTo>
                              <a:pt x="2339" y="4"/>
                            </a:lnTo>
                            <a:lnTo>
                              <a:pt x="2346" y="3"/>
                            </a:lnTo>
                            <a:lnTo>
                              <a:pt x="2354" y="3"/>
                            </a:lnTo>
                            <a:close/>
                            <a:moveTo>
                              <a:pt x="2951" y="2"/>
                            </a:moveTo>
                            <a:lnTo>
                              <a:pt x="2953" y="2"/>
                            </a:lnTo>
                            <a:lnTo>
                              <a:pt x="2949" y="2"/>
                            </a:lnTo>
                            <a:lnTo>
                              <a:pt x="2951" y="2"/>
                            </a:lnTo>
                            <a:close/>
                            <a:moveTo>
                              <a:pt x="2915" y="2"/>
                            </a:moveTo>
                            <a:lnTo>
                              <a:pt x="2949" y="2"/>
                            </a:lnTo>
                            <a:lnTo>
                              <a:pt x="2947" y="2"/>
                            </a:lnTo>
                            <a:lnTo>
                              <a:pt x="2947" y="3"/>
                            </a:lnTo>
                            <a:lnTo>
                              <a:pt x="2945" y="3"/>
                            </a:lnTo>
                            <a:lnTo>
                              <a:pt x="2957" y="2"/>
                            </a:lnTo>
                            <a:lnTo>
                              <a:pt x="2958" y="3"/>
                            </a:lnTo>
                            <a:lnTo>
                              <a:pt x="2971" y="2"/>
                            </a:lnTo>
                            <a:lnTo>
                              <a:pt x="2986" y="3"/>
                            </a:lnTo>
                            <a:lnTo>
                              <a:pt x="3000" y="3"/>
                            </a:lnTo>
                            <a:lnTo>
                              <a:pt x="3008" y="3"/>
                            </a:lnTo>
                            <a:lnTo>
                              <a:pt x="3007" y="3"/>
                            </a:lnTo>
                            <a:lnTo>
                              <a:pt x="3006" y="3"/>
                            </a:lnTo>
                            <a:lnTo>
                              <a:pt x="3006" y="3"/>
                            </a:lnTo>
                            <a:lnTo>
                              <a:pt x="3009" y="3"/>
                            </a:lnTo>
                            <a:lnTo>
                              <a:pt x="3015" y="3"/>
                            </a:lnTo>
                            <a:lnTo>
                              <a:pt x="3015" y="7"/>
                            </a:lnTo>
                            <a:lnTo>
                              <a:pt x="3004" y="7"/>
                            </a:lnTo>
                            <a:lnTo>
                              <a:pt x="2953" y="6"/>
                            </a:lnTo>
                            <a:lnTo>
                              <a:pt x="2841" y="7"/>
                            </a:lnTo>
                            <a:lnTo>
                              <a:pt x="2731" y="8"/>
                            </a:lnTo>
                            <a:lnTo>
                              <a:pt x="2691" y="8"/>
                            </a:lnTo>
                            <a:lnTo>
                              <a:pt x="2651" y="8"/>
                            </a:lnTo>
                            <a:lnTo>
                              <a:pt x="2549" y="7"/>
                            </a:lnTo>
                            <a:lnTo>
                              <a:pt x="2447" y="7"/>
                            </a:lnTo>
                            <a:lnTo>
                              <a:pt x="2403" y="7"/>
                            </a:lnTo>
                            <a:lnTo>
                              <a:pt x="2403" y="4"/>
                            </a:lnTo>
                            <a:lnTo>
                              <a:pt x="2437" y="3"/>
                            </a:lnTo>
                            <a:lnTo>
                              <a:pt x="2475" y="3"/>
                            </a:lnTo>
                            <a:lnTo>
                              <a:pt x="2500" y="3"/>
                            </a:lnTo>
                            <a:lnTo>
                              <a:pt x="2499" y="3"/>
                            </a:lnTo>
                            <a:lnTo>
                              <a:pt x="2498" y="4"/>
                            </a:lnTo>
                            <a:lnTo>
                              <a:pt x="2526" y="3"/>
                            </a:lnTo>
                            <a:lnTo>
                              <a:pt x="2521" y="3"/>
                            </a:lnTo>
                            <a:lnTo>
                              <a:pt x="2550" y="3"/>
                            </a:lnTo>
                            <a:lnTo>
                              <a:pt x="2735" y="3"/>
                            </a:lnTo>
                            <a:lnTo>
                              <a:pt x="2915" y="2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2"/>
                            </a:lnTo>
                            <a:lnTo>
                              <a:pt x="3870" y="2"/>
                            </a:lnTo>
                            <a:lnTo>
                              <a:pt x="3871" y="2"/>
                            </a:lnTo>
                            <a:lnTo>
                              <a:pt x="3872" y="3"/>
                            </a:lnTo>
                            <a:lnTo>
                              <a:pt x="3877" y="2"/>
                            </a:lnTo>
                            <a:lnTo>
                              <a:pt x="3884" y="2"/>
                            </a:lnTo>
                            <a:lnTo>
                              <a:pt x="3890" y="2"/>
                            </a:lnTo>
                            <a:lnTo>
                              <a:pt x="3901" y="2"/>
                            </a:lnTo>
                            <a:lnTo>
                              <a:pt x="3910" y="2"/>
                            </a:lnTo>
                            <a:lnTo>
                              <a:pt x="3915" y="2"/>
                            </a:lnTo>
                            <a:lnTo>
                              <a:pt x="3919" y="2"/>
                            </a:lnTo>
                            <a:lnTo>
                              <a:pt x="3921" y="0"/>
                            </a:lnTo>
                            <a:lnTo>
                              <a:pt x="3928" y="2"/>
                            </a:lnTo>
                            <a:lnTo>
                              <a:pt x="3934" y="2"/>
                            </a:lnTo>
                            <a:lnTo>
                              <a:pt x="3939" y="2"/>
                            </a:lnTo>
                            <a:lnTo>
                              <a:pt x="3944" y="2"/>
                            </a:lnTo>
                            <a:lnTo>
                              <a:pt x="3949" y="2"/>
                            </a:lnTo>
                            <a:lnTo>
                              <a:pt x="3955" y="0"/>
                            </a:lnTo>
                            <a:lnTo>
                              <a:pt x="3960" y="2"/>
                            </a:lnTo>
                            <a:lnTo>
                              <a:pt x="3966" y="2"/>
                            </a:lnTo>
                            <a:lnTo>
                              <a:pt x="3966" y="2"/>
                            </a:lnTo>
                            <a:lnTo>
                              <a:pt x="3965" y="2"/>
                            </a:lnTo>
                            <a:lnTo>
                              <a:pt x="3964" y="2"/>
                            </a:lnTo>
                            <a:lnTo>
                              <a:pt x="3966" y="2"/>
                            </a:lnTo>
                            <a:lnTo>
                              <a:pt x="3978" y="2"/>
                            </a:lnTo>
                            <a:lnTo>
                              <a:pt x="3991" y="3"/>
                            </a:lnTo>
                            <a:lnTo>
                              <a:pt x="4006" y="3"/>
                            </a:lnTo>
                            <a:lnTo>
                              <a:pt x="4015" y="4"/>
                            </a:lnTo>
                            <a:lnTo>
                              <a:pt x="4014" y="3"/>
                            </a:lnTo>
                            <a:lnTo>
                              <a:pt x="4017" y="3"/>
                            </a:lnTo>
                            <a:lnTo>
                              <a:pt x="4024" y="3"/>
                            </a:lnTo>
                            <a:lnTo>
                              <a:pt x="4032" y="3"/>
                            </a:lnTo>
                            <a:lnTo>
                              <a:pt x="4037" y="3"/>
                            </a:lnTo>
                            <a:lnTo>
                              <a:pt x="4097" y="3"/>
                            </a:lnTo>
                            <a:lnTo>
                              <a:pt x="4155" y="2"/>
                            </a:lnTo>
                            <a:lnTo>
                              <a:pt x="4154" y="3"/>
                            </a:lnTo>
                            <a:lnTo>
                              <a:pt x="4154" y="3"/>
                            </a:lnTo>
                            <a:lnTo>
                              <a:pt x="4156" y="3"/>
                            </a:lnTo>
                            <a:lnTo>
                              <a:pt x="4160" y="2"/>
                            </a:lnTo>
                            <a:lnTo>
                              <a:pt x="4163" y="2"/>
                            </a:lnTo>
                            <a:lnTo>
                              <a:pt x="4167" y="2"/>
                            </a:lnTo>
                            <a:lnTo>
                              <a:pt x="4169" y="2"/>
                            </a:lnTo>
                            <a:lnTo>
                              <a:pt x="4172" y="3"/>
                            </a:lnTo>
                            <a:lnTo>
                              <a:pt x="4177" y="3"/>
                            </a:lnTo>
                            <a:lnTo>
                              <a:pt x="4181" y="3"/>
                            </a:lnTo>
                            <a:lnTo>
                              <a:pt x="4188" y="3"/>
                            </a:lnTo>
                            <a:lnTo>
                              <a:pt x="4194" y="3"/>
                            </a:lnTo>
                            <a:lnTo>
                              <a:pt x="4199" y="2"/>
                            </a:lnTo>
                            <a:lnTo>
                              <a:pt x="4199" y="2"/>
                            </a:lnTo>
                            <a:lnTo>
                              <a:pt x="4207" y="3"/>
                            </a:lnTo>
                            <a:lnTo>
                              <a:pt x="4214" y="3"/>
                            </a:lnTo>
                            <a:lnTo>
                              <a:pt x="4222" y="4"/>
                            </a:lnTo>
                            <a:lnTo>
                              <a:pt x="4232" y="4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6"/>
                            </a:lnTo>
                            <a:lnTo>
                              <a:pt x="4237" y="6"/>
                            </a:lnTo>
                            <a:lnTo>
                              <a:pt x="4240" y="4"/>
                            </a:lnTo>
                            <a:lnTo>
                              <a:pt x="4244" y="4"/>
                            </a:lnTo>
                            <a:lnTo>
                              <a:pt x="4245" y="6"/>
                            </a:lnTo>
                            <a:lnTo>
                              <a:pt x="4247" y="6"/>
                            </a:lnTo>
                            <a:lnTo>
                              <a:pt x="4248" y="6"/>
                            </a:lnTo>
                            <a:lnTo>
                              <a:pt x="4248" y="6"/>
                            </a:lnTo>
                            <a:lnTo>
                              <a:pt x="4247" y="7"/>
                            </a:lnTo>
                            <a:lnTo>
                              <a:pt x="4245" y="7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8"/>
                            </a:lnTo>
                            <a:lnTo>
                              <a:pt x="4241" y="9"/>
                            </a:lnTo>
                            <a:lnTo>
                              <a:pt x="4237" y="9"/>
                            </a:lnTo>
                            <a:lnTo>
                              <a:pt x="4233" y="9"/>
                            </a:lnTo>
                            <a:lnTo>
                              <a:pt x="4230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9"/>
                            </a:lnTo>
                            <a:lnTo>
                              <a:pt x="4222" y="9"/>
                            </a:lnTo>
                            <a:lnTo>
                              <a:pt x="4224" y="9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3" y="8"/>
                            </a:lnTo>
                            <a:lnTo>
                              <a:pt x="4222" y="7"/>
                            </a:lnTo>
                            <a:lnTo>
                              <a:pt x="4220" y="7"/>
                            </a:lnTo>
                            <a:lnTo>
                              <a:pt x="4216" y="6"/>
                            </a:lnTo>
                            <a:lnTo>
                              <a:pt x="4212" y="6"/>
                            </a:lnTo>
                            <a:lnTo>
                              <a:pt x="4206" y="6"/>
                            </a:lnTo>
                            <a:lnTo>
                              <a:pt x="4199" y="6"/>
                            </a:lnTo>
                            <a:lnTo>
                              <a:pt x="4197" y="6"/>
                            </a:lnTo>
                            <a:lnTo>
                              <a:pt x="4193" y="6"/>
                            </a:lnTo>
                            <a:lnTo>
                              <a:pt x="4190" y="6"/>
                            </a:lnTo>
                            <a:lnTo>
                              <a:pt x="4190" y="6"/>
                            </a:lnTo>
                            <a:lnTo>
                              <a:pt x="4186" y="4"/>
                            </a:lnTo>
                            <a:lnTo>
                              <a:pt x="4185" y="6"/>
                            </a:lnTo>
                            <a:lnTo>
                              <a:pt x="4184" y="6"/>
                            </a:lnTo>
                            <a:lnTo>
                              <a:pt x="4182" y="6"/>
                            </a:lnTo>
                            <a:lnTo>
                              <a:pt x="4180" y="6"/>
                            </a:lnTo>
                            <a:lnTo>
                              <a:pt x="4177" y="6"/>
                            </a:lnTo>
                            <a:lnTo>
                              <a:pt x="4176" y="6"/>
                            </a:lnTo>
                            <a:lnTo>
                              <a:pt x="4176" y="6"/>
                            </a:lnTo>
                            <a:lnTo>
                              <a:pt x="4176" y="6"/>
                            </a:lnTo>
                            <a:lnTo>
                              <a:pt x="4175" y="4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6"/>
                            </a:lnTo>
                            <a:lnTo>
                              <a:pt x="4163" y="6"/>
                            </a:lnTo>
                            <a:lnTo>
                              <a:pt x="4158" y="6"/>
                            </a:lnTo>
                            <a:lnTo>
                              <a:pt x="4152" y="7"/>
                            </a:lnTo>
                            <a:lnTo>
                              <a:pt x="4146" y="7"/>
                            </a:lnTo>
                            <a:lnTo>
                              <a:pt x="4139" y="7"/>
                            </a:lnTo>
                            <a:lnTo>
                              <a:pt x="4134" y="7"/>
                            </a:lnTo>
                            <a:lnTo>
                              <a:pt x="4137" y="7"/>
                            </a:lnTo>
                            <a:lnTo>
                              <a:pt x="4131" y="7"/>
                            </a:lnTo>
                            <a:lnTo>
                              <a:pt x="4125" y="6"/>
                            </a:lnTo>
                            <a:lnTo>
                              <a:pt x="4117" y="7"/>
                            </a:lnTo>
                            <a:lnTo>
                              <a:pt x="4108" y="7"/>
                            </a:lnTo>
                            <a:lnTo>
                              <a:pt x="4099" y="7"/>
                            </a:lnTo>
                            <a:lnTo>
                              <a:pt x="4089" y="7"/>
                            </a:lnTo>
                            <a:lnTo>
                              <a:pt x="4078" y="7"/>
                            </a:lnTo>
                            <a:lnTo>
                              <a:pt x="4079" y="7"/>
                            </a:lnTo>
                            <a:lnTo>
                              <a:pt x="4068" y="7"/>
                            </a:lnTo>
                            <a:lnTo>
                              <a:pt x="4004" y="7"/>
                            </a:lnTo>
                            <a:lnTo>
                              <a:pt x="3942" y="6"/>
                            </a:lnTo>
                            <a:lnTo>
                              <a:pt x="3911" y="6"/>
                            </a:lnTo>
                            <a:lnTo>
                              <a:pt x="3812" y="4"/>
                            </a:lnTo>
                            <a:lnTo>
                              <a:pt x="3724" y="6"/>
                            </a:lnTo>
                            <a:lnTo>
                              <a:pt x="3635" y="6"/>
                            </a:lnTo>
                            <a:lnTo>
                              <a:pt x="3633" y="6"/>
                            </a:lnTo>
                            <a:lnTo>
                              <a:pt x="3633" y="2"/>
                            </a:lnTo>
                            <a:lnTo>
                              <a:pt x="3656" y="2"/>
                            </a:lnTo>
                            <a:lnTo>
                              <a:pt x="3676" y="2"/>
                            </a:lnTo>
                            <a:lnTo>
                              <a:pt x="3690" y="2"/>
                            </a:lnTo>
                            <a:lnTo>
                              <a:pt x="3707" y="2"/>
                            </a:lnTo>
                            <a:lnTo>
                              <a:pt x="3722" y="2"/>
                            </a:lnTo>
                            <a:lnTo>
                              <a:pt x="3736" y="2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2"/>
                            </a:lnTo>
                            <a:lnTo>
                              <a:pt x="3517" y="3"/>
                            </a:lnTo>
                            <a:lnTo>
                              <a:pt x="3534" y="2"/>
                            </a:lnTo>
                            <a:lnTo>
                              <a:pt x="3557" y="2"/>
                            </a:lnTo>
                            <a:lnTo>
                              <a:pt x="3580" y="2"/>
                            </a:lnTo>
                            <a:lnTo>
                              <a:pt x="3604" y="2"/>
                            </a:lnTo>
                            <a:lnTo>
                              <a:pt x="3601" y="2"/>
                            </a:lnTo>
                            <a:lnTo>
                              <a:pt x="3626" y="2"/>
                            </a:lnTo>
                            <a:lnTo>
                              <a:pt x="3629" y="2"/>
                            </a:lnTo>
                            <a:lnTo>
                              <a:pt x="3629" y="6"/>
                            </a:lnTo>
                            <a:lnTo>
                              <a:pt x="3576" y="6"/>
                            </a:lnTo>
                            <a:lnTo>
                              <a:pt x="3462" y="7"/>
                            </a:lnTo>
                            <a:lnTo>
                              <a:pt x="3348" y="8"/>
                            </a:lnTo>
                            <a:lnTo>
                              <a:pt x="3211" y="6"/>
                            </a:lnTo>
                            <a:lnTo>
                              <a:pt x="3172" y="6"/>
                            </a:lnTo>
                            <a:lnTo>
                              <a:pt x="3108" y="6"/>
                            </a:lnTo>
                            <a:lnTo>
                              <a:pt x="3043" y="7"/>
                            </a:lnTo>
                            <a:lnTo>
                              <a:pt x="3019" y="7"/>
                            </a:lnTo>
                            <a:lnTo>
                              <a:pt x="3019" y="3"/>
                            </a:lnTo>
                            <a:lnTo>
                              <a:pt x="3029" y="4"/>
                            </a:lnTo>
                            <a:lnTo>
                              <a:pt x="3050" y="4"/>
                            </a:lnTo>
                            <a:lnTo>
                              <a:pt x="3053" y="4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3"/>
                            </a:lnTo>
                            <a:lnTo>
                              <a:pt x="3088" y="0"/>
                            </a:lnTo>
                            <a:lnTo>
                              <a:pt x="3167" y="3"/>
                            </a:lnTo>
                            <a:lnTo>
                              <a:pt x="3248" y="3"/>
                            </a:lnTo>
                            <a:lnTo>
                              <a:pt x="3309" y="3"/>
                            </a:lnTo>
                            <a:lnTo>
                              <a:pt x="3367" y="2"/>
                            </a:lnTo>
                            <a:lnTo>
                              <a:pt x="3368" y="2"/>
                            </a:lnTo>
                            <a:lnTo>
                              <a:pt x="3371" y="2"/>
                            </a:lnTo>
                            <a:lnTo>
                              <a:pt x="3375" y="2"/>
                            </a:lnTo>
                            <a:lnTo>
                              <a:pt x="3380" y="2"/>
                            </a:lnTo>
                            <a:lnTo>
                              <a:pt x="3385" y="2"/>
                            </a:lnTo>
                            <a:lnTo>
                              <a:pt x="3388" y="2"/>
                            </a:lnTo>
                            <a:lnTo>
                              <a:pt x="3392" y="2"/>
                            </a:lnTo>
                            <a:lnTo>
                              <a:pt x="3393" y="2"/>
                            </a:lnTo>
                            <a:lnTo>
                              <a:pt x="3417" y="2"/>
                            </a:lnTo>
                            <a:lnTo>
                              <a:pt x="3441" y="2"/>
                            </a:lnTo>
                            <a:lnTo>
                              <a:pt x="3465" y="2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3C5B1BE" id="Forma libre 25" o:spid="_x0000_s1026" style="position:absolute;margin-left:5.25pt;margin-top:431.25pt;width:535.85pt;height:1.35pt;z-index:-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248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" path="m466,6r9,1l483,7r-3,l479,7r,l480,7r7,l493,7r-1,l491,7r65,l556,8,516,9r-11,l391,9,279,9r-64,l212,11r-4,l203,11r-5,l187,11r-12,l163,11,156,9r-41,2l72,11r-1,l72,11r,l73,11r-1,l71,11,68,9r-3,l63,9r,2l61,11r,l60,11r-3,l54,11r2,l46,9,27,11r-8,l10,11r-9,l2,11r,l2,9,1,9,,9r1,l94,9,190,8r-2,1l190,9r2,l302,8r108,l408,7r2,l411,7r4,l419,7r6,l434,7r10,l466,6xm962,4r5,l967,6r15,l980,6r21,l1020,6r18,l1056,6r15,-2l1065,6r3,l1114,6r46,-2l1169,4r,5l1164,9r-120,l1004,9r-41,l763,8r-20,l725,8r-26,l677,9r,l654,9,609,8r-46,l560,8r,-2l643,6r83,l755,6r-2,l774,6r24,l822,6,860,4r-1,2l910,6,962,4xm1404,4r-3,2l1445,4r51,2l1546,6r40,l1586,6r28,l1640,6r26,l1681,6r22,l1776,6r9,l1785,8r-68,1l1717,8r-28,1l1657,8r-33,l1596,8r1,l1598,8r,l1598,8r-98,1l1406,11,1291,9r-118,l1173,4r27,2l1199,6r-1,l1198,6r-2,l1203,7r6,l1236,6r-3,1l1260,6r36,1l1327,7r33,-1l1370,7r,-1l1372,6r2,l1378,6r4,l1386,6r3,l1395,6r6,l1404,4xm2354,3r11,l2372,3r8,l2386,3r7,l2395,3r,l2394,3r-1,l2393,4r6,l2399,7r-4,l2397,7r-143,l2114,7r-92,l1962,8r-61,l1868,8r-33,l1788,8r,-2l1850,6r82,l1931,6r82,-2l2030,4r46,l2122,3r94,l2339,3r-1,l2338,3r1,1l2346,3r8,xm2951,2r2,l2949,2r2,xm2915,2r34,l2947,2r,1l2945,3r12,-1l2958,3r13,-1l2986,3r14,l3008,3r-1,l3006,3r,l3009,3r6,l3015,7r-11,l2953,6,2841,7,2731,8r-40,l2651,8,2549,7r-102,l2403,7r,-3l2437,3r38,l2500,3r-1,l2498,4r28,-1l2521,3r29,l2735,3,2915,2xm3089,r-1,l3088,r1,xm3762,r108,2l3870,2r1,l3872,3r5,-1l3884,2r6,l3901,2r9,l3915,2r4,l3921,r7,2l3934,2r5,l3944,2r5,l3955,r5,2l3966,2r,l3965,2r-1,l3966,2r12,l3991,3r15,l4015,4r-1,-1l4017,3r7,l4032,3r5,l4097,3r58,-1l4154,3r,l4156,3r4,-1l4163,2r4,l4169,2r3,1l4177,3r4,l4188,3r6,l4199,2r,l4207,3r7,l4222,4r10,l4233,4r,l4235,4r1,2l4237,6r3,-2l4244,4r1,2l4247,6r1,l4248,6r-1,1l4245,7r-1,1l4244,8r-1,l4241,9r-4,l4233,9r-3,l4226,9r-4,l4218,9r4,l4224,9r2,-1l4226,8r-2,l4223,8r-1,l4222,8r,l4223,8r-1,-1l4220,7r-4,-1l4212,6r-6,l4199,6r-2,l4193,6r-3,l4190,6r-4,-2l4185,6r-1,l4182,6r-2,l4177,6r-1,l4176,6r,l4175,4r,l4172,4r-4,l4167,6r-4,l4158,6r-6,1l4146,7r-7,l4134,7r3,l4131,7r-6,-1l4117,7r-9,l4099,7r-10,l4078,7r1,l4068,7r-64,l3942,6r-31,l3812,4r-88,2l3635,6r-2,l3633,2r23,l3676,2r14,l3707,2r15,l3736,2,3762,xm3482,r20,2l3517,3r17,-1l3557,2r23,l3604,2r-3,l3626,2r3,l3629,6r-53,l3462,7,3348,8,3211,6r-39,l3108,6r-65,1l3019,7r,-4l3029,4r21,l3053,4r-2,l3053,4r18,-1l3088,r79,3l3248,3r61,l3367,2r1,l3371,2r4,l3380,2r5,l3388,2r4,l3393,2r24,l3441,2r24,l3482,xe" fillcolor="#8ed6ef [1300]" strokecolor="#8ed6ef [1300]" strokeweight="0">
              <v:path arrowok="t" o:connecttype="custom" o:connectlocs="768960,10910;826632,14028;325206,17145;115344,17145;108936,14028;91314,17145;1602,17145;150588,14028;653616,10910;711288,10910;1603602,9352;1784628,9352;1542726,14028;1047708,14028;1209510,9352;1457820,9352;2540772,9352;2845152,9352;2601648,12469;2252412,17145;1919196,9352;2076192,10910;2207556,9352;3771107,4676;3836789,4676;3839993,10910;2939670,12469;3252060,6235;3747077,6235;4669829,3117;4759541,3117;4820417,4676;4310981,12469;3964949,4676;4381469,4676;6199739,3117;6249401,3117;6310277,3117;6351929,3117;6430427,4676;6654707,4676;6683543,4676;6739613,4676;6786071,9352;6805295,9352;6787673,14028;6766847,14028;6763643,12469;6726797,9352;6702767,9352;6688349,6235;6651503,10910;6595433,10910;6414407,10910;5820065,3117;6026723,0;5773607,3117;5363495,12469;4852457,6235;5073533,4676;5414759,3117;5550929,3117" o:connectangles="0,0,0,0,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62336" behindDoc="1" locked="1" layoutInCell="1" allowOverlap="1" wp14:anchorId="030A108A" wp14:editId="030A108B">
              <wp:simplePos x="0" y="0"/>
              <wp:positionH relativeFrom="column">
                <wp:posOffset>838216</wp:posOffset>
              </wp:positionH>
              <wp:positionV relativeFrom="page">
                <wp:posOffset>5486400</wp:posOffset>
              </wp:positionV>
              <wp:extent cx="1270" cy="1270"/>
              <wp:effectExtent l="0" t="0" r="0" b="0"/>
              <wp:wrapNone/>
              <wp:docPr id="26" name="Rectángulo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2930B652" id="Rectángulo 26" o:spid="_x0000_s1026" style="position:absolute;margin-left:66pt;margin-top:6in;width:.1pt;height:.1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63360" behindDoc="1" locked="1" layoutInCell="1" allowOverlap="1" wp14:anchorId="030A108C" wp14:editId="030A108D">
              <wp:simplePos x="0" y="0"/>
              <wp:positionH relativeFrom="column">
                <wp:posOffset>6781925</wp:posOffset>
              </wp:positionH>
              <wp:positionV relativeFrom="page">
                <wp:posOffset>5476875</wp:posOffset>
              </wp:positionV>
              <wp:extent cx="6350" cy="0"/>
              <wp:effectExtent l="0" t="0" r="0" b="0"/>
              <wp:wrapNone/>
              <wp:docPr id="27" name="Forma libr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2BF6EF9" id="Forma libre 27" o:spid="_x0000_s1026" style="position:absolute;margin-left:534pt;margin-top:431.25pt;width:.5pt;height:0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" path="m,l2,,3,,4,,,xe" fillcolor="#8ed6ef [1300]" strokecolor="#8ed6ef [1300]" strokeweight="0">
              <v:path arrowok="t" o:connecttype="custom" o:connectlocs="0,0;3175,0;4763,0;6350,0;0,0" o:connectangles="0,0,0,0,0"/>
              <w10:wrap anchory="page"/>
              <w10:anchorlock/>
            </v:shape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64384" behindDoc="1" locked="1" layoutInCell="1" allowOverlap="1" wp14:anchorId="030A108E" wp14:editId="030A108F">
              <wp:simplePos x="0" y="0"/>
              <wp:positionH relativeFrom="column">
                <wp:posOffset>5886559</wp:posOffset>
              </wp:positionH>
              <wp:positionV relativeFrom="page">
                <wp:posOffset>6419850</wp:posOffset>
              </wp:positionV>
              <wp:extent cx="1270" cy="9525"/>
              <wp:effectExtent l="0" t="0" r="17780" b="28575"/>
              <wp:wrapNone/>
              <wp:docPr id="56" name="Forma libre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9525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0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0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EF15D8A" id="Forma libre 56" o:spid="_x0000_s1026" style="position:absolute;margin-left:463.5pt;margin-top:505.5pt;width:.1pt;height:.75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" path="m,l1,5,,6,,xe" fillcolor="#8ed6ef [1300]" strokecolor="#8ed6ef [1300]" strokeweight="0">
              <v:path arrowok="t" o:connecttype="custom" o:connectlocs="0,0;1270,7938;0,9525;0,0" o:connectangles="0,0,0,0"/>
              <w10:wrap anchory="page"/>
              <w10:anchorlock/>
            </v:shape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69504" behindDoc="1" locked="1" layoutInCell="1" allowOverlap="1" wp14:anchorId="030A1090" wp14:editId="030A1091">
              <wp:simplePos x="0" y="0"/>
              <wp:positionH relativeFrom="column">
                <wp:posOffset>5877033</wp:posOffset>
              </wp:positionH>
              <wp:positionV relativeFrom="page">
                <wp:posOffset>6381750</wp:posOffset>
              </wp:positionV>
              <wp:extent cx="4445" cy="29845"/>
              <wp:effectExtent l="0" t="0" r="14605" b="27305"/>
              <wp:wrapNone/>
              <wp:docPr id="57" name="Forma libre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2 w 3"/>
                          <a:gd name="T1" fmla="*/ 0 h 19"/>
                          <a:gd name="T2" fmla="*/ 2 w 3"/>
                          <a:gd name="T3" fmla="*/ 3 h 19"/>
                          <a:gd name="T4" fmla="*/ 2 w 3"/>
                          <a:gd name="T5" fmla="*/ 7 h 19"/>
                          <a:gd name="T6" fmla="*/ 3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2 w 3"/>
                          <a:gd name="T15" fmla="*/ 2 h 19"/>
                          <a:gd name="T16" fmla="*/ 2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2" y="0"/>
                            </a:moveTo>
                            <a:lnTo>
                              <a:pt x="2" y="3"/>
                            </a:lnTo>
                            <a:lnTo>
                              <a:pt x="2" y="7"/>
                            </a:lnTo>
                            <a:lnTo>
                              <a:pt x="3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2" y="2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1246FB5" id="Forma libre 57" o:spid="_x0000_s1026" style="position:absolute;margin-left:462.75pt;margin-top:502.5pt;width:.35pt;height:2.35pt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" path="m2,r,3l2,7r1,4l3,15r,4l,2r2,l2,xe" fillcolor="#8ed6ef [1300]" strokecolor="#8ed6ef [1300]" strokeweight="0">
              <v:path arrowok="t" o:connecttype="custom" o:connectlocs="2963,0;2963,4712;2963,10996;4445,17279;4445,23562;4445,29845;0,3142;2963,3142;2963,0" o:connectangles="0,0,0,0,0,0,0,0,0"/>
              <w10:wrap anchory="page"/>
              <w10:anchorlock/>
            </v:shape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70528" behindDoc="1" locked="1" layoutInCell="1" allowOverlap="1" wp14:anchorId="030A1092" wp14:editId="030A1093">
              <wp:simplePos x="0" y="0"/>
              <wp:positionH relativeFrom="column">
                <wp:posOffset>5877033</wp:posOffset>
              </wp:positionH>
              <wp:positionV relativeFrom="page">
                <wp:posOffset>6353175</wp:posOffset>
              </wp:positionV>
              <wp:extent cx="3175" cy="13970"/>
              <wp:effectExtent l="0" t="0" r="15875" b="24130"/>
              <wp:wrapNone/>
              <wp:docPr id="58" name="Forma libre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13970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2 w 2"/>
                          <a:gd name="T3" fmla="*/ 1 h 9"/>
                          <a:gd name="T4" fmla="*/ 2 w 2"/>
                          <a:gd name="T5" fmla="*/ 3 h 9"/>
                          <a:gd name="T6" fmla="*/ 2 w 2"/>
                          <a:gd name="T7" fmla="*/ 5 h 9"/>
                          <a:gd name="T8" fmla="*/ 2 w 2"/>
                          <a:gd name="T9" fmla="*/ 9 h 9"/>
                          <a:gd name="T10" fmla="*/ 2 w 2"/>
                          <a:gd name="T11" fmla="*/ 9 h 9"/>
                          <a:gd name="T12" fmla="*/ 2 w 2"/>
                          <a:gd name="T13" fmla="*/ 9 h 9"/>
                          <a:gd name="T14" fmla="*/ 2 w 2"/>
                          <a:gd name="T15" fmla="*/ 6 h 9"/>
                          <a:gd name="T16" fmla="*/ 2 w 2"/>
                          <a:gd name="T17" fmla="*/ 4 h 9"/>
                          <a:gd name="T18" fmla="*/ 2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2" y="1"/>
                            </a:lnTo>
                            <a:lnTo>
                              <a:pt x="2" y="3"/>
                            </a:lnTo>
                            <a:lnTo>
                              <a:pt x="2" y="5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6"/>
                            </a:lnTo>
                            <a:lnTo>
                              <a:pt x="2" y="4"/>
                            </a:lnTo>
                            <a:lnTo>
                              <a:pt x="2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560C52B" id="Forma libre 58" o:spid="_x0000_s1026" style="position:absolute;margin-left:462.75pt;margin-top:500.25pt;width:.25pt;height:1.1pt;z-index:-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" path="m,l2,1r,2l2,5r,4l2,9r,l2,6,2,4,2,1,,xe" fillcolor="#8ed6ef [1300]" strokecolor="#8ed6ef [1300]" strokeweight="0">
              <v:path arrowok="t" o:connecttype="custom" o:connectlocs="0,0;3175,1552;3175,4657;3175,7761;3175,13970;3175,13970;3175,13970;3175,9313;3175,6209;3175,1552;0,0" o:connectangles="0,0,0,0,0,0,0,0,0,0,0"/>
              <w10:wrap anchory="page"/>
              <w10:anchorlock/>
            </v:shape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71552" behindDoc="1" locked="1" layoutInCell="1" allowOverlap="1" wp14:anchorId="030A1094" wp14:editId="030A1095">
              <wp:simplePos x="0" y="0"/>
              <wp:positionH relativeFrom="column">
                <wp:posOffset>5886559</wp:posOffset>
              </wp:positionH>
              <wp:positionV relativeFrom="page">
                <wp:posOffset>5457825</wp:posOffset>
              </wp:positionV>
              <wp:extent cx="0" cy="3175"/>
              <wp:effectExtent l="0" t="0" r="0" b="0"/>
              <wp:wrapNone/>
              <wp:docPr id="59" name="Forma libre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75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F9500DF" id="Forma libre 59" o:spid="_x0000_s1026" style="position:absolute;margin-left:463.5pt;margin-top:429.75pt;width:0;height:.25pt;z-index:-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" path="m,l,1,,2,,xe" fillcolor="#8ed6ef [1300]" strokecolor="#8ed6ef [1300]" strokeweight="0">
              <v:path arrowok="t" o:connecttype="custom" o:connectlocs="0,0;0,1588;0,3175;0,0" o:connectangles="0,0,0,0"/>
              <w10:wrap anchory="page"/>
              <w10:anchorlock/>
            </v:shape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87936" behindDoc="1" locked="1" layoutInCell="1" allowOverlap="1" wp14:anchorId="030A1096" wp14:editId="030A1097">
              <wp:simplePos x="0" y="0"/>
              <wp:positionH relativeFrom="column">
                <wp:posOffset>5877033</wp:posOffset>
              </wp:positionH>
              <wp:positionV relativeFrom="page">
                <wp:posOffset>5715000</wp:posOffset>
              </wp:positionV>
              <wp:extent cx="1270" cy="1270"/>
              <wp:effectExtent l="0" t="0" r="0" b="0"/>
              <wp:wrapNone/>
              <wp:docPr id="61" name="Rectángulo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1E6D339B" id="Rectángulo 61" o:spid="_x0000_s1026" style="position:absolute;margin-left:462.75pt;margin-top:450pt;width:.1pt;height:.1pt;z-index:-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88960" behindDoc="1" locked="1" layoutInCell="1" allowOverlap="1" wp14:anchorId="030A1098" wp14:editId="030A1099">
              <wp:simplePos x="0" y="0"/>
              <wp:positionH relativeFrom="column">
                <wp:posOffset>4895940</wp:posOffset>
              </wp:positionH>
              <wp:positionV relativeFrom="page">
                <wp:posOffset>6362700</wp:posOffset>
              </wp:positionV>
              <wp:extent cx="0" cy="6350"/>
              <wp:effectExtent l="0" t="0" r="0" b="0"/>
              <wp:wrapNone/>
              <wp:docPr id="64" name="Forma libre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6428A52" id="Forma libre 64" o:spid="_x0000_s1026" style="position:absolute;margin-left:385.5pt;margin-top:501pt;width:0;height:.5pt;z-index:-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" path="m,l,1,,2,,4,,xe" fillcolor="#8ed6ef [1300]" strokecolor="#8ed6ef [1300]" strokeweight="0">
              <v:path arrowok="t" o:connecttype="custom" o:connectlocs="0,0;0,1588;0,3175;0,6350;0,0" o:connectangles="0,0,0,0,0"/>
              <w10:wrap anchory="page"/>
              <w10:anchorlock/>
            </v:shape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89984" behindDoc="1" locked="1" layoutInCell="1" allowOverlap="1" wp14:anchorId="030A109A" wp14:editId="030A109B">
              <wp:simplePos x="0" y="0"/>
              <wp:positionH relativeFrom="column">
                <wp:posOffset>3914847</wp:posOffset>
              </wp:positionH>
              <wp:positionV relativeFrom="page">
                <wp:posOffset>6419850</wp:posOffset>
              </wp:positionV>
              <wp:extent cx="1270" cy="9525"/>
              <wp:effectExtent l="0" t="0" r="17780" b="28575"/>
              <wp:wrapNone/>
              <wp:docPr id="65" name="Forma libre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9525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1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1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19B163F" id="Forma libre 65" o:spid="_x0000_s1026" style="position:absolute;margin-left:308.25pt;margin-top:505.5pt;width:.1pt;height:.75pt;z-index:-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" path="m,l1,5r,1l,xe" fillcolor="#8ed6ef [1300]" strokecolor="#8ed6ef [1300]" strokeweight="0">
              <v:path arrowok="t" o:connecttype="custom" o:connectlocs="0,0;1270,7938;1270,9525;0,0" o:connectangles="0,0,0,0"/>
              <w10:wrap anchory="page"/>
              <w10:anchorlock/>
            </v:shape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91008" behindDoc="1" locked="1" layoutInCell="1" allowOverlap="1" wp14:anchorId="030A109C" wp14:editId="030A109D">
              <wp:simplePos x="0" y="0"/>
              <wp:positionH relativeFrom="column">
                <wp:posOffset>3914847</wp:posOffset>
              </wp:positionH>
              <wp:positionV relativeFrom="page">
                <wp:posOffset>6381750</wp:posOffset>
              </wp:positionV>
              <wp:extent cx="4445" cy="29845"/>
              <wp:effectExtent l="0" t="0" r="14605" b="27305"/>
              <wp:wrapNone/>
              <wp:docPr id="66" name="Forma libre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0 w 3"/>
                          <a:gd name="T3" fmla="*/ 3 h 19"/>
                          <a:gd name="T4" fmla="*/ 2 w 3"/>
                          <a:gd name="T5" fmla="*/ 7 h 19"/>
                          <a:gd name="T6" fmla="*/ 2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0 w 3"/>
                          <a:gd name="T15" fmla="*/ 2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2" y="7"/>
                            </a:lnTo>
                            <a:lnTo>
                              <a:pt x="2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D953E48" id="Forma libre 66" o:spid="_x0000_s1026" style="position:absolute;margin-left:308.25pt;margin-top:502.5pt;width:.35pt;height:2.35pt;z-index:-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" path="m,l,3,2,7r,4l3,15r,4l,2r,l,xe" fillcolor="#8ed6ef [1300]" strokecolor="#8ed6ef [1300]" strokeweight="0">
              <v:path arrowok="t" o:connecttype="custom" o:connectlocs="0,0;0,4712;2963,10996;2963,17279;4445,23562;4445,29845;0,3142;0,3142;0,0" o:connectangles="0,0,0,0,0,0,0,0,0"/>
              <w10:wrap anchory="page"/>
              <w10:anchorlock/>
            </v:shape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92032" behindDoc="1" locked="1" layoutInCell="1" allowOverlap="1" wp14:anchorId="030A109E" wp14:editId="030A109F">
              <wp:simplePos x="0" y="0"/>
              <wp:positionH relativeFrom="column">
                <wp:posOffset>3914847</wp:posOffset>
              </wp:positionH>
              <wp:positionV relativeFrom="page">
                <wp:posOffset>6353175</wp:posOffset>
              </wp:positionV>
              <wp:extent cx="3175" cy="13970"/>
              <wp:effectExtent l="0" t="0" r="15875" b="24130"/>
              <wp:wrapNone/>
              <wp:docPr id="67" name="Forma libre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13970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0 w 2"/>
                          <a:gd name="T3" fmla="*/ 1 h 9"/>
                          <a:gd name="T4" fmla="*/ 0 w 2"/>
                          <a:gd name="T5" fmla="*/ 3 h 9"/>
                          <a:gd name="T6" fmla="*/ 2 w 2"/>
                          <a:gd name="T7" fmla="*/ 5 h 9"/>
                          <a:gd name="T8" fmla="*/ 0 w 2"/>
                          <a:gd name="T9" fmla="*/ 9 h 9"/>
                          <a:gd name="T10" fmla="*/ 0 w 2"/>
                          <a:gd name="T11" fmla="*/ 9 h 9"/>
                          <a:gd name="T12" fmla="*/ 0 w 2"/>
                          <a:gd name="T13" fmla="*/ 9 h 9"/>
                          <a:gd name="T14" fmla="*/ 0 w 2"/>
                          <a:gd name="T15" fmla="*/ 6 h 9"/>
                          <a:gd name="T16" fmla="*/ 0 w 2"/>
                          <a:gd name="T17" fmla="*/ 4 h 9"/>
                          <a:gd name="T18" fmla="*/ 0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2" y="5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6"/>
                            </a:lnTo>
                            <a:lnTo>
                              <a:pt x="0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F5F3CE2" id="Forma libre 67" o:spid="_x0000_s1026" style="position:absolute;margin-left:308.25pt;margin-top:500.25pt;width:.25pt;height:1.1pt;z-index:-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" path="m,l,1,,3,2,5,,9r,l,9,,6,,4,,1,,xe" fillcolor="#8ed6ef [1300]" strokecolor="#8ed6ef [1300]" strokeweight="0">
              <v:path arrowok="t" o:connecttype="custom" o:connectlocs="0,0;0,1552;0,4657;3175,7761;0,13970;0,13970;0,13970;0,9313;0,6209;0,1552;0,0" o:connectangles="0,0,0,0,0,0,0,0,0,0,0"/>
              <w10:wrap anchory="page"/>
              <w10:anchorlock/>
            </v:shape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93056" behindDoc="1" locked="1" layoutInCell="1" allowOverlap="1" wp14:anchorId="030A10A0" wp14:editId="030A10A1">
              <wp:simplePos x="0" y="0"/>
              <wp:positionH relativeFrom="column">
                <wp:posOffset>3914847</wp:posOffset>
              </wp:positionH>
              <wp:positionV relativeFrom="page">
                <wp:posOffset>5457825</wp:posOffset>
              </wp:positionV>
              <wp:extent cx="0" cy="3175"/>
              <wp:effectExtent l="0" t="0" r="0" b="0"/>
              <wp:wrapNone/>
              <wp:docPr id="68" name="Forma libre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75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711568C" id="Forma libre 68" o:spid="_x0000_s1026" style="position:absolute;margin-left:308.25pt;margin-top:429.75pt;width:0;height:.25pt;z-index:-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" path="m,l,1,,2,,xe" fillcolor="#8ed6ef [1300]" strokecolor="#8ed6ef [1300]" strokeweight="0">
              <v:path arrowok="t" o:connecttype="custom" o:connectlocs="0,0;0,1588;0,3175;0,0" o:connectangles="0,0,0,0"/>
              <w10:wrap anchory="page"/>
              <w10:anchorlock/>
            </v:shape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94080" behindDoc="1" locked="1" layoutInCell="1" allowOverlap="1" wp14:anchorId="030A10A2" wp14:editId="030A10A3">
              <wp:simplePos x="0" y="0"/>
              <wp:positionH relativeFrom="column">
                <wp:posOffset>3905322</wp:posOffset>
              </wp:positionH>
              <wp:positionV relativeFrom="page">
                <wp:posOffset>5715000</wp:posOffset>
              </wp:positionV>
              <wp:extent cx="1270" cy="1270"/>
              <wp:effectExtent l="0" t="0" r="0" b="0"/>
              <wp:wrapNone/>
              <wp:docPr id="70" name="Rectángulo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04114F76" id="Rectángulo 70" o:spid="_x0000_s1026" style="position:absolute;margin-left:307.5pt;margin-top:450pt;width:.1pt;height:.1pt;z-index:-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95104" behindDoc="1" locked="1" layoutInCell="1" allowOverlap="1" wp14:anchorId="030A10A4" wp14:editId="030A10A5">
              <wp:simplePos x="0" y="0"/>
              <wp:positionH relativeFrom="column">
                <wp:posOffset>2924229</wp:posOffset>
              </wp:positionH>
              <wp:positionV relativeFrom="page">
                <wp:posOffset>6362700</wp:posOffset>
              </wp:positionV>
              <wp:extent cx="0" cy="6350"/>
              <wp:effectExtent l="0" t="0" r="0" b="0"/>
              <wp:wrapNone/>
              <wp:docPr id="74" name="Forma libre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48FDD8C" id="Forma libre 74" o:spid="_x0000_s1026" style="position:absolute;margin-left:230.25pt;margin-top:501pt;width:0;height:.5pt;z-index:-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" path="m,l,1,,2,,4,,xe" fillcolor="#8ed6ef [1300]" strokecolor="#8ed6ef [1300]" strokeweight="0">
              <v:path arrowok="t" o:connecttype="custom" o:connectlocs="0,0;0,1588;0,3175;0,6350;0,0" o:connectangles="0,0,0,0,0"/>
              <w10:wrap anchory="page"/>
              <w10:anchorlock/>
            </v:shape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97152" behindDoc="1" locked="1" layoutInCell="1" allowOverlap="1" wp14:anchorId="030A10A6" wp14:editId="030A10A7">
              <wp:simplePos x="0" y="0"/>
              <wp:positionH relativeFrom="column">
                <wp:posOffset>1943136</wp:posOffset>
              </wp:positionH>
              <wp:positionV relativeFrom="page">
                <wp:posOffset>6419850</wp:posOffset>
              </wp:positionV>
              <wp:extent cx="0" cy="9525"/>
              <wp:effectExtent l="0" t="0" r="19050" b="28575"/>
              <wp:wrapNone/>
              <wp:docPr id="75" name="Forma libre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9525"/>
                      </a:xfrm>
                      <a:custGeom>
                        <a:avLst/>
                        <a:gdLst>
                          <a:gd name="T0" fmla="*/ 0 h 6"/>
                          <a:gd name="T1" fmla="*/ 5 h 6"/>
                          <a:gd name="T2" fmla="*/ 6 h 6"/>
                          <a:gd name="T3" fmla="*/ 0 h 6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6">
                            <a:moveTo>
                              <a:pt x="0" y="0"/>
                            </a:moveTo>
                            <a:lnTo>
                              <a:pt x="0" y="5"/>
                            </a:lnTo>
                            <a:lnTo>
                              <a:pt x="0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F7A44DE" id="Forma libre 75" o:spid="_x0000_s1026" style="position:absolute;margin-left:153pt;margin-top:505.5pt;width:0;height:.75pt;z-index:-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" path="m,l,5,,6,,xe" fillcolor="#8ed6ef [1300]" strokecolor="#8ed6ef [1300]" strokeweight="0">
              <v:path arrowok="t" o:connecttype="custom" o:connectlocs="0,0;0,7938;0,9525;0,0" o:connectangles="0,0,0,0"/>
              <w10:wrap anchory="page"/>
              <w10:anchorlock/>
            </v:shape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98176" behindDoc="1" locked="1" layoutInCell="1" allowOverlap="1" wp14:anchorId="030A10A8" wp14:editId="030A10A9">
              <wp:simplePos x="0" y="0"/>
              <wp:positionH relativeFrom="column">
                <wp:posOffset>1943136</wp:posOffset>
              </wp:positionH>
              <wp:positionV relativeFrom="page">
                <wp:posOffset>6381750</wp:posOffset>
              </wp:positionV>
              <wp:extent cx="3175" cy="29845"/>
              <wp:effectExtent l="0" t="0" r="15875" b="27305"/>
              <wp:wrapNone/>
              <wp:docPr id="76" name="Forma libre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29845"/>
                      </a:xfrm>
                      <a:custGeom>
                        <a:avLst/>
                        <a:gdLst>
                          <a:gd name="T0" fmla="*/ 1 w 2"/>
                          <a:gd name="T1" fmla="*/ 0 h 19"/>
                          <a:gd name="T2" fmla="*/ 1 w 2"/>
                          <a:gd name="T3" fmla="*/ 3 h 19"/>
                          <a:gd name="T4" fmla="*/ 1 w 2"/>
                          <a:gd name="T5" fmla="*/ 7 h 19"/>
                          <a:gd name="T6" fmla="*/ 2 w 2"/>
                          <a:gd name="T7" fmla="*/ 11 h 19"/>
                          <a:gd name="T8" fmla="*/ 2 w 2"/>
                          <a:gd name="T9" fmla="*/ 15 h 19"/>
                          <a:gd name="T10" fmla="*/ 2 w 2"/>
                          <a:gd name="T11" fmla="*/ 19 h 19"/>
                          <a:gd name="T12" fmla="*/ 0 w 2"/>
                          <a:gd name="T13" fmla="*/ 2 h 19"/>
                          <a:gd name="T14" fmla="*/ 1 w 2"/>
                          <a:gd name="T15" fmla="*/ 2 h 19"/>
                          <a:gd name="T16" fmla="*/ 1 w 2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" h="19">
                            <a:moveTo>
                              <a:pt x="1" y="0"/>
                            </a:moveTo>
                            <a:lnTo>
                              <a:pt x="1" y="3"/>
                            </a:lnTo>
                            <a:lnTo>
                              <a:pt x="1" y="7"/>
                            </a:lnTo>
                            <a:lnTo>
                              <a:pt x="2" y="11"/>
                            </a:lnTo>
                            <a:lnTo>
                              <a:pt x="2" y="15"/>
                            </a:lnTo>
                            <a:lnTo>
                              <a:pt x="2" y="19"/>
                            </a:lnTo>
                            <a:lnTo>
                              <a:pt x="0" y="2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D87F874" id="Forma libre 76" o:spid="_x0000_s1026" style="position:absolute;margin-left:153pt;margin-top:502.5pt;width:.25pt;height:2.35pt;z-index:-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" path="m1,r,3l1,7r1,4l2,15r,4l,2r1,l1,xe" fillcolor="#8ed6ef [1300]" strokecolor="#8ed6ef [1300]" strokeweight="0">
              <v:path arrowok="t" o:connecttype="custom" o:connectlocs="1588,0;1588,4712;1588,10996;3175,17279;3175,23562;3175,29845;0,3142;1588,3142;1588,0" o:connectangles="0,0,0,0,0,0,0,0,0"/>
              <w10:wrap anchory="page"/>
              <w10:anchorlock/>
            </v:shape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99200" behindDoc="1" locked="1" layoutInCell="1" allowOverlap="1" wp14:anchorId="030A10AA" wp14:editId="030A10AB">
              <wp:simplePos x="0" y="0"/>
              <wp:positionH relativeFrom="column">
                <wp:posOffset>1943136</wp:posOffset>
              </wp:positionH>
              <wp:positionV relativeFrom="page">
                <wp:posOffset>6353175</wp:posOffset>
              </wp:positionV>
              <wp:extent cx="1270" cy="13970"/>
              <wp:effectExtent l="0" t="0" r="17780" b="24130"/>
              <wp:wrapNone/>
              <wp:docPr id="77" name="Forma libre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13970"/>
                      </a:xfrm>
                      <a:custGeom>
                        <a:avLst/>
                        <a:gdLst>
                          <a:gd name="T0" fmla="*/ 0 w 1"/>
                          <a:gd name="T1" fmla="*/ 0 h 9"/>
                          <a:gd name="T2" fmla="*/ 1 w 1"/>
                          <a:gd name="T3" fmla="*/ 1 h 9"/>
                          <a:gd name="T4" fmla="*/ 1 w 1"/>
                          <a:gd name="T5" fmla="*/ 3 h 9"/>
                          <a:gd name="T6" fmla="*/ 1 w 1"/>
                          <a:gd name="T7" fmla="*/ 5 h 9"/>
                          <a:gd name="T8" fmla="*/ 1 w 1"/>
                          <a:gd name="T9" fmla="*/ 9 h 9"/>
                          <a:gd name="T10" fmla="*/ 1 w 1"/>
                          <a:gd name="T11" fmla="*/ 9 h 9"/>
                          <a:gd name="T12" fmla="*/ 1 w 1"/>
                          <a:gd name="T13" fmla="*/ 9 h 9"/>
                          <a:gd name="T14" fmla="*/ 0 w 1"/>
                          <a:gd name="T15" fmla="*/ 6 h 9"/>
                          <a:gd name="T16" fmla="*/ 1 w 1"/>
                          <a:gd name="T17" fmla="*/ 4 h 9"/>
                          <a:gd name="T18" fmla="*/ 0 w 1"/>
                          <a:gd name="T19" fmla="*/ 1 h 9"/>
                          <a:gd name="T20" fmla="*/ 0 w 1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1" h="9">
                            <a:moveTo>
                              <a:pt x="0" y="0"/>
                            </a:moveTo>
                            <a:lnTo>
                              <a:pt x="1" y="1"/>
                            </a:lnTo>
                            <a:lnTo>
                              <a:pt x="1" y="3"/>
                            </a:lnTo>
                            <a:lnTo>
                              <a:pt x="1" y="5"/>
                            </a:lnTo>
                            <a:lnTo>
                              <a:pt x="1" y="9"/>
                            </a:lnTo>
                            <a:lnTo>
                              <a:pt x="1" y="9"/>
                            </a:lnTo>
                            <a:lnTo>
                              <a:pt x="1" y="9"/>
                            </a:lnTo>
                            <a:lnTo>
                              <a:pt x="0" y="6"/>
                            </a:lnTo>
                            <a:lnTo>
                              <a:pt x="1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630BBAE" id="Forma libre 77" o:spid="_x0000_s1026" style="position:absolute;margin-left:153pt;margin-top:500.25pt;width:.1pt;height:1.1pt;z-index:-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" path="m,l1,1r,2l1,5r,4l1,9r,l,6,1,4,,1,,xe" fillcolor="#8ed6ef [1300]" strokecolor="#8ed6ef [1300]" strokeweight="0">
              <v:path arrowok="t" o:connecttype="custom" o:connectlocs="0,0;1270,1552;1270,4657;1270,7761;1270,13970;1270,13970;1270,13970;0,9313;1270,6209;0,1552;0,0" o:connectangles="0,0,0,0,0,0,0,0,0,0,0"/>
              <w10:wrap anchory="page"/>
              <w10:anchorlock/>
            </v:shape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700224" behindDoc="1" locked="1" layoutInCell="1" allowOverlap="1" wp14:anchorId="030A10AC" wp14:editId="030A10AD">
              <wp:simplePos x="0" y="0"/>
              <wp:positionH relativeFrom="column">
                <wp:posOffset>1943136</wp:posOffset>
              </wp:positionH>
              <wp:positionV relativeFrom="page">
                <wp:posOffset>5457825</wp:posOffset>
              </wp:positionV>
              <wp:extent cx="0" cy="3175"/>
              <wp:effectExtent l="0" t="0" r="0" b="0"/>
              <wp:wrapNone/>
              <wp:docPr id="78" name="Forma libre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75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23116CB" id="Forma libre 78" o:spid="_x0000_s1026" style="position:absolute;margin-left:153pt;margin-top:429.75pt;width:0;height:.25pt;z-index:-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" path="m,l,1,,2,,xe" fillcolor="#8ed6ef [1300]" strokecolor="#8ed6ef [1300]" strokeweight="0">
              <v:path arrowok="t" o:connecttype="custom" o:connectlocs="0,0;0,1588;0,3175;0,0" o:connectangles="0,0,0,0"/>
              <w10:wrap anchory="page"/>
              <w10:anchorlock/>
            </v:shape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701248" behindDoc="1" locked="1" layoutInCell="1" allowOverlap="1" wp14:anchorId="030A10AE" wp14:editId="030A10AF">
              <wp:simplePos x="0" y="0"/>
              <wp:positionH relativeFrom="column">
                <wp:posOffset>1933611</wp:posOffset>
              </wp:positionH>
              <wp:positionV relativeFrom="page">
                <wp:posOffset>5715000</wp:posOffset>
              </wp:positionV>
              <wp:extent cx="1270" cy="1270"/>
              <wp:effectExtent l="0" t="0" r="0" b="0"/>
              <wp:wrapNone/>
              <wp:docPr id="80" name="Rectángulo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5A183190" id="Rectángulo 80" o:spid="_x0000_s1026" style="position:absolute;margin-left:152.25pt;margin-top:450pt;width:.1pt;height:.1pt;z-index:-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702272" behindDoc="1" locked="1" layoutInCell="1" allowOverlap="1" wp14:anchorId="030A10B0" wp14:editId="6A0C1857">
              <wp:simplePos x="0" y="0"/>
              <wp:positionH relativeFrom="column">
                <wp:posOffset>962043</wp:posOffset>
              </wp:positionH>
              <wp:positionV relativeFrom="page">
                <wp:posOffset>6362700</wp:posOffset>
              </wp:positionV>
              <wp:extent cx="0" cy="6350"/>
              <wp:effectExtent l="0" t="0" r="0" b="0"/>
              <wp:wrapNone/>
              <wp:docPr id="95" name="Forma libre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F6DD5E3" id="Forma libre 95" o:spid="_x0000_s1026" style="position:absolute;margin-left:75.75pt;margin-top:501pt;width:0;height:.5pt;z-index:-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" path="m,l,1,,2,,4,,xe" fillcolor="#8ed6ef [1300]" strokecolor="#8ed6ef [1300]" strokeweight="0">
              <v:path arrowok="t" o:connecttype="custom" o:connectlocs="0,0;0,1588;0,3175;0,6350;0,0" o:connectangles="0,0,0,0,0"/>
              <w10:wrap anchory="page"/>
              <w10:anchorlock/>
            </v:shape>
          </w:pict>
        </mc:Fallback>
      </mc:AlternateContent>
    </w:r>
    <w:r>
      <w:rPr>
        <w:lang w:val="es-MX" w:bidi="es-MX"/>
      </w:rPr>
      <mc:AlternateContent>
        <mc:Choice Requires="wpg">
          <w:drawing>
            <wp:anchor distT="0" distB="0" distL="114300" distR="114300" simplePos="0" relativeHeight="251614208" behindDoc="1" locked="1" layoutInCell="1" allowOverlap="1" wp14:anchorId="030A10B4" wp14:editId="32BBBED2">
              <wp:simplePos x="0" y="0"/>
              <wp:positionH relativeFrom="page">
                <wp:posOffset>4339590</wp:posOffset>
              </wp:positionH>
              <wp:positionV relativeFrom="page">
                <wp:posOffset>6840220</wp:posOffset>
              </wp:positionV>
              <wp:extent cx="2834640" cy="2724785"/>
              <wp:effectExtent l="0" t="0" r="3810" b="0"/>
              <wp:wrapNone/>
              <wp:docPr id="187" name="Copia de seguridad de Notas" descr="Gráfico de seguridad de notas" title="Gráfico de seguridad de nota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34640" cy="2724785"/>
                        <a:chOff x="0" y="0"/>
                        <a:chExt cx="3387725" cy="3308350"/>
                      </a:xfrm>
                    </wpg:grpSpPr>
                    <wps:wsp>
                      <wps:cNvPr id="188" name="Forma libre 188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387725" cy="3308350"/>
                        </a:xfrm>
                        <a:custGeom>
                          <a:avLst/>
                          <a:gdLst>
                            <a:gd name="T0" fmla="*/ 1 w 300"/>
                            <a:gd name="T1" fmla="*/ 59 h 293"/>
                            <a:gd name="T2" fmla="*/ 299 w 300"/>
                            <a:gd name="T3" fmla="*/ 219 h 293"/>
                            <a:gd name="T4" fmla="*/ 167 w 300"/>
                            <a:gd name="T5" fmla="*/ 292 h 293"/>
                            <a:gd name="T6" fmla="*/ 63 w 300"/>
                            <a:gd name="T7" fmla="*/ 292 h 293"/>
                            <a:gd name="T8" fmla="*/ 293 w 300"/>
                            <a:gd name="T9" fmla="*/ 0 h 293"/>
                            <a:gd name="T10" fmla="*/ 225 w 300"/>
                            <a:gd name="T11" fmla="*/ 0 h 293"/>
                            <a:gd name="T12" fmla="*/ 155 w 300"/>
                            <a:gd name="T13" fmla="*/ 3 h 293"/>
                            <a:gd name="T14" fmla="*/ 80 w 300"/>
                            <a:gd name="T15" fmla="*/ 2 h 293"/>
                            <a:gd name="T16" fmla="*/ 22 w 300"/>
                            <a:gd name="T17" fmla="*/ 5 h 293"/>
                            <a:gd name="T18" fmla="*/ 2 w 300"/>
                            <a:gd name="T19" fmla="*/ 6 h 293"/>
                            <a:gd name="T20" fmla="*/ 0 w 300"/>
                            <a:gd name="T21" fmla="*/ 29 h 293"/>
                            <a:gd name="T22" fmla="*/ 1 w 300"/>
                            <a:gd name="T23" fmla="*/ 59 h 293"/>
                            <a:gd name="T24" fmla="*/ 1 w 300"/>
                            <a:gd name="T25" fmla="*/ 78 h 293"/>
                            <a:gd name="T26" fmla="*/ 1 w 300"/>
                            <a:gd name="T27" fmla="*/ 88 h 293"/>
                            <a:gd name="T28" fmla="*/ 1 w 300"/>
                            <a:gd name="T29" fmla="*/ 105 h 293"/>
                            <a:gd name="T30" fmla="*/ 1 w 300"/>
                            <a:gd name="T31" fmla="*/ 115 h 293"/>
                            <a:gd name="T32" fmla="*/ 1 w 300"/>
                            <a:gd name="T33" fmla="*/ 113 h 293"/>
                            <a:gd name="T34" fmla="*/ 2 w 300"/>
                            <a:gd name="T35" fmla="*/ 156 h 293"/>
                            <a:gd name="T36" fmla="*/ 2 w 300"/>
                            <a:gd name="T37" fmla="*/ 191 h 293"/>
                            <a:gd name="T38" fmla="*/ 3 w 300"/>
                            <a:gd name="T39" fmla="*/ 270 h 293"/>
                            <a:gd name="T40" fmla="*/ 5 w 300"/>
                            <a:gd name="T41" fmla="*/ 277 h 293"/>
                            <a:gd name="T42" fmla="*/ 4 w 300"/>
                            <a:gd name="T43" fmla="*/ 280 h 293"/>
                            <a:gd name="T44" fmla="*/ 9 w 300"/>
                            <a:gd name="T45" fmla="*/ 284 h 293"/>
                            <a:gd name="T46" fmla="*/ 15 w 300"/>
                            <a:gd name="T47" fmla="*/ 282 h 293"/>
                            <a:gd name="T48" fmla="*/ 30 w 300"/>
                            <a:gd name="T49" fmla="*/ 292 h 293"/>
                            <a:gd name="T50" fmla="*/ 38 w 300"/>
                            <a:gd name="T51" fmla="*/ 290 h 293"/>
                            <a:gd name="T52" fmla="*/ 64 w 300"/>
                            <a:gd name="T53" fmla="*/ 292 h 293"/>
                            <a:gd name="T54" fmla="*/ 74 w 300"/>
                            <a:gd name="T55" fmla="*/ 292 h 293"/>
                            <a:gd name="T56" fmla="*/ 88 w 300"/>
                            <a:gd name="T57" fmla="*/ 292 h 293"/>
                            <a:gd name="T58" fmla="*/ 101 w 300"/>
                            <a:gd name="T59" fmla="*/ 292 h 293"/>
                            <a:gd name="T60" fmla="*/ 115 w 300"/>
                            <a:gd name="T61" fmla="*/ 293 h 293"/>
                            <a:gd name="T62" fmla="*/ 149 w 300"/>
                            <a:gd name="T63" fmla="*/ 292 h 293"/>
                            <a:gd name="T64" fmla="*/ 167 w 300"/>
                            <a:gd name="T65" fmla="*/ 293 h 293"/>
                            <a:gd name="T66" fmla="*/ 168 w 300"/>
                            <a:gd name="T67" fmla="*/ 292 h 293"/>
                            <a:gd name="T68" fmla="*/ 172 w 300"/>
                            <a:gd name="T69" fmla="*/ 293 h 293"/>
                            <a:gd name="T70" fmla="*/ 177 w 300"/>
                            <a:gd name="T71" fmla="*/ 293 h 293"/>
                            <a:gd name="T72" fmla="*/ 188 w 300"/>
                            <a:gd name="T73" fmla="*/ 293 h 293"/>
                            <a:gd name="T74" fmla="*/ 220 w 300"/>
                            <a:gd name="T75" fmla="*/ 291 h 293"/>
                            <a:gd name="T76" fmla="*/ 229 w 300"/>
                            <a:gd name="T77" fmla="*/ 285 h 293"/>
                            <a:gd name="T78" fmla="*/ 247 w 300"/>
                            <a:gd name="T79" fmla="*/ 291 h 293"/>
                            <a:gd name="T80" fmla="*/ 256 w 300"/>
                            <a:gd name="T81" fmla="*/ 289 h 293"/>
                            <a:gd name="T82" fmla="*/ 279 w 300"/>
                            <a:gd name="T83" fmla="*/ 290 h 293"/>
                            <a:gd name="T84" fmla="*/ 299 w 300"/>
                            <a:gd name="T85" fmla="*/ 283 h 293"/>
                            <a:gd name="T86" fmla="*/ 299 w 300"/>
                            <a:gd name="T87" fmla="*/ 264 h 293"/>
                            <a:gd name="T88" fmla="*/ 300 w 300"/>
                            <a:gd name="T89" fmla="*/ 250 h 293"/>
                            <a:gd name="T90" fmla="*/ 300 w 300"/>
                            <a:gd name="T91" fmla="*/ 247 h 293"/>
                            <a:gd name="T92" fmla="*/ 299 w 300"/>
                            <a:gd name="T93" fmla="*/ 241 h 293"/>
                            <a:gd name="T94" fmla="*/ 300 w 300"/>
                            <a:gd name="T95" fmla="*/ 231 h 293"/>
                            <a:gd name="T96" fmla="*/ 299 w 300"/>
                            <a:gd name="T97" fmla="*/ 224 h 293"/>
                            <a:gd name="T98" fmla="*/ 300 w 300"/>
                            <a:gd name="T99" fmla="*/ 197 h 293"/>
                            <a:gd name="T100" fmla="*/ 299 w 300"/>
                            <a:gd name="T101" fmla="*/ 202 h 293"/>
                            <a:gd name="T102" fmla="*/ 300 w 300"/>
                            <a:gd name="T103" fmla="*/ 170 h 293"/>
                            <a:gd name="T104" fmla="*/ 299 w 300"/>
                            <a:gd name="T105" fmla="*/ 145 h 293"/>
                            <a:gd name="T106" fmla="*/ 300 w 300"/>
                            <a:gd name="T107" fmla="*/ 137 h 293"/>
                            <a:gd name="T108" fmla="*/ 300 w 300"/>
                            <a:gd name="T109" fmla="*/ 110 h 293"/>
                            <a:gd name="T110" fmla="*/ 299 w 300"/>
                            <a:gd name="T111" fmla="*/ 89 h 293"/>
                            <a:gd name="T112" fmla="*/ 300 w 300"/>
                            <a:gd name="T113" fmla="*/ 65 h 293"/>
                            <a:gd name="T114" fmla="*/ 299 w 300"/>
                            <a:gd name="T115" fmla="*/ 47 h 293"/>
                            <a:gd name="T116" fmla="*/ 299 w 300"/>
                            <a:gd name="T117" fmla="*/ 18 h 293"/>
                            <a:gd name="T118" fmla="*/ 295 w 300"/>
                            <a:gd name="T119" fmla="*/ 6 h 293"/>
                            <a:gd name="T120" fmla="*/ 298 w 300"/>
                            <a:gd name="T121" fmla="*/ 6 h 2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300" h="293">
                              <a:moveTo>
                                <a:pt x="1" y="59"/>
                              </a:move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moveTo>
                                <a:pt x="1" y="59"/>
                              </a:move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moveTo>
                                <a:pt x="2" y="191"/>
                              </a:moveTo>
                              <a:cubicBezTo>
                                <a:pt x="2" y="192"/>
                                <a:pt x="2" y="192"/>
                                <a:pt x="2" y="192"/>
                              </a:cubicBezTo>
                              <a:cubicBezTo>
                                <a:pt x="2" y="192"/>
                                <a:pt x="2" y="192"/>
                                <a:pt x="2" y="191"/>
                              </a:cubicBezTo>
                              <a:moveTo>
                                <a:pt x="299" y="219"/>
                              </a:move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moveTo>
                                <a:pt x="299" y="219"/>
                              </a:move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cubicBezTo>
                                <a:pt x="299" y="219"/>
                                <a:pt x="299" y="220"/>
                                <a:pt x="299" y="220"/>
                              </a:cubicBezTo>
                              <a:cubicBezTo>
                                <a:pt x="299" y="220"/>
                                <a:pt x="299" y="220"/>
                                <a:pt x="299" y="220"/>
                              </a:cubicBez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moveTo>
                                <a:pt x="167" y="292"/>
                              </a:moveTo>
                              <a:cubicBezTo>
                                <a:pt x="167" y="292"/>
                                <a:pt x="167" y="292"/>
                                <a:pt x="167" y="292"/>
                              </a:cubicBezTo>
                              <a:cubicBezTo>
                                <a:pt x="167" y="292"/>
                                <a:pt x="167" y="292"/>
                                <a:pt x="167" y="292"/>
                              </a:cubicBezTo>
                              <a:moveTo>
                                <a:pt x="63" y="292"/>
                              </a:moveTo>
                              <a:cubicBezTo>
                                <a:pt x="63" y="292"/>
                                <a:pt x="63" y="292"/>
                                <a:pt x="63" y="292"/>
                              </a:cubicBezTo>
                              <a:cubicBezTo>
                                <a:pt x="63" y="292"/>
                                <a:pt x="64" y="292"/>
                                <a:pt x="64" y="292"/>
                              </a:cubicBezTo>
                              <a:cubicBezTo>
                                <a:pt x="64" y="292"/>
                                <a:pt x="64" y="292"/>
                                <a:pt x="63" y="292"/>
                              </a:cubicBezTo>
                              <a:moveTo>
                                <a:pt x="1" y="111"/>
                              </a:moveTo>
                              <a:cubicBezTo>
                                <a:pt x="1" y="111"/>
                                <a:pt x="1" y="111"/>
                                <a:pt x="1" y="111"/>
                              </a:cubicBezTo>
                              <a:cubicBezTo>
                                <a:pt x="1" y="110"/>
                                <a:pt x="1" y="109"/>
                                <a:pt x="1" y="109"/>
                              </a:cubicBezTo>
                              <a:cubicBezTo>
                                <a:pt x="1" y="110"/>
                                <a:pt x="1" y="110"/>
                                <a:pt x="1" y="111"/>
                              </a:cubicBezTo>
                              <a:cubicBezTo>
                                <a:pt x="1" y="111"/>
                                <a:pt x="1" y="111"/>
                                <a:pt x="1" y="111"/>
                              </a:cubicBezTo>
                              <a:moveTo>
                                <a:pt x="293" y="0"/>
                              </a:moveTo>
                              <a:cubicBezTo>
                                <a:pt x="292" y="0"/>
                                <a:pt x="290" y="0"/>
                                <a:pt x="289" y="0"/>
                              </a:cubicBezTo>
                              <a:cubicBezTo>
                                <a:pt x="287" y="1"/>
                                <a:pt x="286" y="1"/>
                                <a:pt x="285" y="1"/>
                              </a:cubicBezTo>
                              <a:cubicBezTo>
                                <a:pt x="284" y="1"/>
                                <a:pt x="283" y="1"/>
                                <a:pt x="282" y="0"/>
                              </a:cubicBezTo>
                              <a:cubicBezTo>
                                <a:pt x="269" y="0"/>
                                <a:pt x="256" y="0"/>
                                <a:pt x="243" y="0"/>
                              </a:cubicBezTo>
                              <a:cubicBezTo>
                                <a:pt x="240" y="1"/>
                                <a:pt x="236" y="1"/>
                                <a:pt x="233" y="1"/>
                              </a:cubicBezTo>
                              <a:cubicBezTo>
                                <a:pt x="230" y="1"/>
                                <a:pt x="228" y="0"/>
                                <a:pt x="225" y="0"/>
                              </a:cubicBezTo>
                              <a:cubicBezTo>
                                <a:pt x="221" y="0"/>
                                <a:pt x="217" y="1"/>
                                <a:pt x="212" y="1"/>
                              </a:cubicBezTo>
                              <a:cubicBezTo>
                                <a:pt x="208" y="2"/>
                                <a:pt x="203" y="2"/>
                                <a:pt x="199" y="2"/>
                              </a:cubicBezTo>
                              <a:cubicBezTo>
                                <a:pt x="197" y="2"/>
                                <a:pt x="194" y="2"/>
                                <a:pt x="192" y="1"/>
                              </a:cubicBezTo>
                              <a:cubicBezTo>
                                <a:pt x="190" y="1"/>
                                <a:pt x="186" y="1"/>
                                <a:pt x="182" y="1"/>
                              </a:cubicBezTo>
                              <a:cubicBezTo>
                                <a:pt x="174" y="1"/>
                                <a:pt x="164" y="2"/>
                                <a:pt x="158" y="2"/>
                              </a:cubicBezTo>
                              <a:cubicBezTo>
                                <a:pt x="157" y="2"/>
                                <a:pt x="156" y="3"/>
                                <a:pt x="155" y="3"/>
                              </a:cubicBezTo>
                              <a:cubicBezTo>
                                <a:pt x="149" y="3"/>
                                <a:pt x="143" y="1"/>
                                <a:pt x="137" y="1"/>
                              </a:cubicBezTo>
                              <a:cubicBezTo>
                                <a:pt x="136" y="1"/>
                                <a:pt x="135" y="1"/>
                                <a:pt x="134" y="1"/>
                              </a:cubicBezTo>
                              <a:cubicBezTo>
                                <a:pt x="121" y="1"/>
                                <a:pt x="107" y="2"/>
                                <a:pt x="96" y="2"/>
                              </a:cubicBezTo>
                              <a:cubicBezTo>
                                <a:pt x="93" y="2"/>
                                <a:pt x="90" y="2"/>
                                <a:pt x="87" y="2"/>
                              </a:cubicBezTo>
                              <a:cubicBezTo>
                                <a:pt x="85" y="2"/>
                                <a:pt x="82" y="2"/>
                                <a:pt x="81" y="2"/>
                              </a:cubicBezTo>
                              <a:cubicBezTo>
                                <a:pt x="80" y="2"/>
                                <a:pt x="80" y="2"/>
                                <a:pt x="80" y="2"/>
                              </a:cubicBezTo>
                              <a:cubicBezTo>
                                <a:pt x="79" y="2"/>
                                <a:pt x="78" y="2"/>
                                <a:pt x="77" y="2"/>
                              </a:cubicBezTo>
                              <a:cubicBezTo>
                                <a:pt x="76" y="2"/>
                                <a:pt x="74" y="2"/>
                                <a:pt x="73" y="2"/>
                              </a:cubicBezTo>
                              <a:cubicBezTo>
                                <a:pt x="73" y="2"/>
                                <a:pt x="73" y="2"/>
                                <a:pt x="73" y="2"/>
                              </a:cubicBezTo>
                              <a:cubicBezTo>
                                <a:pt x="59" y="2"/>
                                <a:pt x="45" y="3"/>
                                <a:pt x="30" y="3"/>
                              </a:cubicBezTo>
                              <a:cubicBezTo>
                                <a:pt x="30" y="3"/>
                                <a:pt x="30" y="3"/>
                                <a:pt x="29" y="3"/>
                              </a:cubicBezTo>
                              <a:cubicBezTo>
                                <a:pt x="27" y="3"/>
                                <a:pt x="24" y="4"/>
                                <a:pt x="22" y="5"/>
                              </a:cubicBezTo>
                              <a:cubicBezTo>
                                <a:pt x="20" y="5"/>
                                <a:pt x="18" y="6"/>
                                <a:pt x="17" y="6"/>
                              </a:cubicBezTo>
                              <a:cubicBezTo>
                                <a:pt x="16" y="6"/>
                                <a:pt x="16" y="6"/>
                                <a:pt x="16" y="6"/>
                              </a:cubicBezTo>
                              <a:cubicBezTo>
                                <a:pt x="17" y="6"/>
                                <a:pt x="17" y="6"/>
                                <a:pt x="18" y="6"/>
                              </a:cubicBezTo>
                              <a:cubicBezTo>
                                <a:pt x="17" y="4"/>
                                <a:pt x="9" y="3"/>
                                <a:pt x="6" y="2"/>
                              </a:cubicBezTo>
                              <a:cubicBezTo>
                                <a:pt x="6" y="3"/>
                                <a:pt x="5" y="3"/>
                                <a:pt x="5" y="3"/>
                              </a:cubicBezTo>
                              <a:cubicBezTo>
                                <a:pt x="4" y="4"/>
                                <a:pt x="2" y="5"/>
                                <a:pt x="2" y="6"/>
                              </a:cubicBezTo>
                              <a:cubicBezTo>
                                <a:pt x="1" y="6"/>
                                <a:pt x="1" y="6"/>
                                <a:pt x="1" y="6"/>
                              </a:cubicBezTo>
                              <a:cubicBezTo>
                                <a:pt x="1" y="6"/>
                                <a:pt x="1" y="6"/>
                                <a:pt x="1" y="6"/>
                              </a:cubicBezTo>
                              <a:cubicBezTo>
                                <a:pt x="1" y="9"/>
                                <a:pt x="1" y="19"/>
                                <a:pt x="0" y="21"/>
                              </a:cubicBezTo>
                              <a:cubicBezTo>
                                <a:pt x="0" y="18"/>
                                <a:pt x="0" y="16"/>
                                <a:pt x="0" y="16"/>
                              </a:cubicBezTo>
                              <a:cubicBezTo>
                                <a:pt x="0" y="16"/>
                                <a:pt x="0" y="17"/>
                                <a:pt x="0" y="18"/>
                              </a:cubicBezTo>
                              <a:cubicBezTo>
                                <a:pt x="0" y="21"/>
                                <a:pt x="0" y="25"/>
                                <a:pt x="0" y="29"/>
                              </a:cubicBezTo>
                              <a:cubicBezTo>
                                <a:pt x="0" y="29"/>
                                <a:pt x="0" y="29"/>
                                <a:pt x="0" y="27"/>
                              </a:cubicBezTo>
                              <a:cubicBezTo>
                                <a:pt x="0" y="31"/>
                                <a:pt x="0" y="40"/>
                                <a:pt x="0" y="40"/>
                              </a:cubicBezTo>
                              <a:cubicBezTo>
                                <a:pt x="0" y="40"/>
                                <a:pt x="0" y="40"/>
                                <a:pt x="0" y="40"/>
                              </a:cubicBezTo>
                              <a:cubicBezTo>
                                <a:pt x="0" y="41"/>
                                <a:pt x="0" y="48"/>
                                <a:pt x="1" y="52"/>
                              </a:cubicBezTo>
                              <a:cubicBezTo>
                                <a:pt x="0" y="51"/>
                                <a:pt x="0" y="51"/>
                                <a:pt x="0" y="51"/>
                              </a:cubicBezTo>
                              <a:cubicBezTo>
                                <a:pt x="1" y="54"/>
                                <a:pt x="1" y="54"/>
                                <a:pt x="1" y="59"/>
                              </a:cubicBezTo>
                              <a:cubicBezTo>
                                <a:pt x="1" y="60"/>
                                <a:pt x="1" y="60"/>
                                <a:pt x="1" y="60"/>
                              </a:cubicBezTo>
                              <a:cubicBezTo>
                                <a:pt x="1" y="60"/>
                                <a:pt x="1" y="60"/>
                                <a:pt x="1" y="59"/>
                              </a:cubicBezTo>
                              <a:cubicBezTo>
                                <a:pt x="1" y="62"/>
                                <a:pt x="1" y="62"/>
                                <a:pt x="1" y="66"/>
                              </a:cubicBezTo>
                              <a:cubicBezTo>
                                <a:pt x="1" y="65"/>
                                <a:pt x="1" y="65"/>
                                <a:pt x="1" y="65"/>
                              </a:cubicBezTo>
                              <a:cubicBezTo>
                                <a:pt x="1" y="68"/>
                                <a:pt x="1" y="68"/>
                                <a:pt x="1" y="70"/>
                              </a:cubicBezTo>
                              <a:cubicBezTo>
                                <a:pt x="1" y="73"/>
                                <a:pt x="1" y="78"/>
                                <a:pt x="1" y="78"/>
                              </a:cubicBezTo>
                              <a:cubicBezTo>
                                <a:pt x="1" y="79"/>
                                <a:pt x="1" y="81"/>
                                <a:pt x="1" y="83"/>
                              </a:cubicBezTo>
                              <a:cubicBezTo>
                                <a:pt x="1" y="83"/>
                                <a:pt x="1" y="83"/>
                                <a:pt x="1" y="83"/>
                              </a:cubicBezTo>
                              <a:cubicBezTo>
                                <a:pt x="1" y="83"/>
                                <a:pt x="1" y="83"/>
                                <a:pt x="1" y="82"/>
                              </a:cubicBezTo>
                              <a:cubicBezTo>
                                <a:pt x="1" y="89"/>
                                <a:pt x="1" y="92"/>
                                <a:pt x="1" y="96"/>
                              </a:cubicBezTo>
                              <a:cubicBezTo>
                                <a:pt x="1" y="97"/>
                                <a:pt x="1" y="97"/>
                                <a:pt x="1" y="97"/>
                              </a:cubicBezTo>
                              <a:cubicBezTo>
                                <a:pt x="1" y="92"/>
                                <a:pt x="1" y="89"/>
                                <a:pt x="1" y="88"/>
                              </a:cubicBezTo>
                              <a:cubicBezTo>
                                <a:pt x="1" y="88"/>
                                <a:pt x="1" y="90"/>
                                <a:pt x="0" y="90"/>
                              </a:cubicBezTo>
                              <a:cubicBezTo>
                                <a:pt x="0" y="90"/>
                                <a:pt x="0" y="90"/>
                                <a:pt x="0" y="89"/>
                              </a:cubicBezTo>
                              <a:cubicBezTo>
                                <a:pt x="0" y="92"/>
                                <a:pt x="1" y="98"/>
                                <a:pt x="1" y="102"/>
                              </a:cubicBezTo>
                              <a:cubicBezTo>
                                <a:pt x="1" y="103"/>
                                <a:pt x="1" y="103"/>
                                <a:pt x="1" y="103"/>
                              </a:cubicBezTo>
                              <a:cubicBezTo>
                                <a:pt x="1" y="102"/>
                                <a:pt x="1" y="102"/>
                                <a:pt x="1" y="102"/>
                              </a:cubicBezTo>
                              <a:cubicBezTo>
                                <a:pt x="1" y="103"/>
                                <a:pt x="1" y="104"/>
                                <a:pt x="1" y="105"/>
                              </a:cubicBezTo>
                              <a:cubicBezTo>
                                <a:pt x="1" y="106"/>
                                <a:pt x="1" y="107"/>
                                <a:pt x="1" y="108"/>
                              </a:cubicBezTo>
                              <a:cubicBezTo>
                                <a:pt x="0" y="109"/>
                                <a:pt x="1" y="113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6"/>
                              </a:cubicBezTo>
                              <a:cubicBezTo>
                                <a:pt x="1" y="116"/>
                                <a:pt x="1" y="116"/>
                                <a:pt x="1" y="116"/>
                              </a:cubicBezTo>
                              <a:cubicBezTo>
                                <a:pt x="1" y="116"/>
                                <a:pt x="1" y="116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3"/>
                              </a:cubicBezTo>
                              <a:cubicBezTo>
                                <a:pt x="1" y="113"/>
                                <a:pt x="1" y="113"/>
                                <a:pt x="1" y="113"/>
                              </a:cubicBezTo>
                              <a:cubicBezTo>
                                <a:pt x="1" y="113"/>
                                <a:pt x="1" y="113"/>
                                <a:pt x="1" y="113"/>
                              </a:cubicBezTo>
                              <a:cubicBezTo>
                                <a:pt x="1" y="111"/>
                                <a:pt x="1" y="110"/>
                                <a:pt x="1" y="108"/>
                              </a:cubicBezTo>
                              <a:cubicBezTo>
                                <a:pt x="1" y="109"/>
                                <a:pt x="1" y="111"/>
                                <a:pt x="1" y="113"/>
                              </a:cubicBezTo>
                              <a:cubicBezTo>
                                <a:pt x="1" y="114"/>
                                <a:pt x="2" y="115"/>
                                <a:pt x="2" y="116"/>
                              </a:cubicBezTo>
                              <a:cubicBezTo>
                                <a:pt x="1" y="119"/>
                                <a:pt x="1" y="124"/>
                                <a:pt x="1" y="125"/>
                              </a:cubicBezTo>
                              <a:cubicBezTo>
                                <a:pt x="1" y="132"/>
                                <a:pt x="1" y="140"/>
                                <a:pt x="2" y="144"/>
                              </a:cubicBezTo>
                              <a:cubicBezTo>
                                <a:pt x="2" y="146"/>
                                <a:pt x="2" y="146"/>
                                <a:pt x="2" y="147"/>
                              </a:cubicBezTo>
                              <a:cubicBezTo>
                                <a:pt x="1" y="146"/>
                                <a:pt x="1" y="145"/>
                                <a:pt x="1" y="144"/>
                              </a:cubicBezTo>
                              <a:cubicBezTo>
                                <a:pt x="2" y="148"/>
                                <a:pt x="2" y="155"/>
                                <a:pt x="2" y="156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9"/>
                              </a:cubicBezTo>
                              <a:cubicBezTo>
                                <a:pt x="2" y="159"/>
                                <a:pt x="2" y="159"/>
                                <a:pt x="2" y="159"/>
                              </a:cubicBezTo>
                              <a:cubicBezTo>
                                <a:pt x="1" y="171"/>
                                <a:pt x="3" y="178"/>
                                <a:pt x="2" y="191"/>
                              </a:cubicBezTo>
                              <a:cubicBezTo>
                                <a:pt x="2" y="191"/>
                                <a:pt x="2" y="191"/>
                                <a:pt x="2" y="191"/>
                              </a:cubicBezTo>
                              <a:cubicBezTo>
                                <a:pt x="2" y="206"/>
                                <a:pt x="3" y="223"/>
                                <a:pt x="3" y="238"/>
                              </a:cubicBezTo>
                              <a:cubicBezTo>
                                <a:pt x="3" y="242"/>
                                <a:pt x="3" y="243"/>
                                <a:pt x="3" y="246"/>
                              </a:cubicBezTo>
                              <a:cubicBezTo>
                                <a:pt x="3" y="247"/>
                                <a:pt x="3" y="247"/>
                                <a:pt x="3" y="247"/>
                              </a:cubicBezTo>
                              <a:cubicBezTo>
                                <a:pt x="3" y="251"/>
                                <a:pt x="3" y="251"/>
                                <a:pt x="3" y="251"/>
                              </a:cubicBezTo>
                              <a:cubicBezTo>
                                <a:pt x="4" y="258"/>
                                <a:pt x="2" y="262"/>
                                <a:pt x="3" y="270"/>
                              </a:cubicBezTo>
                              <a:cubicBezTo>
                                <a:pt x="4" y="269"/>
                                <a:pt x="4" y="269"/>
                                <a:pt x="4" y="269"/>
                              </a:cubicBezTo>
                              <a:cubicBezTo>
                                <a:pt x="4" y="271"/>
                                <a:pt x="4" y="273"/>
                                <a:pt x="4" y="275"/>
                              </a:cubicBezTo>
                              <a:cubicBezTo>
                                <a:pt x="4" y="275"/>
                                <a:pt x="4" y="275"/>
                                <a:pt x="5" y="275"/>
                              </a:cubicBezTo>
                              <a:cubicBezTo>
                                <a:pt x="5" y="275"/>
                                <a:pt x="5" y="275"/>
                                <a:pt x="6" y="275"/>
                              </a:cubicBezTo>
                              <a:cubicBezTo>
                                <a:pt x="6" y="275"/>
                                <a:pt x="6" y="276"/>
                                <a:pt x="6" y="276"/>
                              </a:cubicBezTo>
                              <a:cubicBezTo>
                                <a:pt x="5" y="277"/>
                                <a:pt x="5" y="277"/>
                                <a:pt x="5" y="277"/>
                              </a:cubicBezTo>
                              <a:cubicBezTo>
                                <a:pt x="5" y="277"/>
                                <a:pt x="4" y="276"/>
                                <a:pt x="4" y="276"/>
                              </a:cubicBezTo>
                              <a:cubicBezTo>
                                <a:pt x="4" y="276"/>
                                <a:pt x="4" y="276"/>
                                <a:pt x="4" y="276"/>
                              </a:cubicBezTo>
                              <a:cubicBezTo>
                                <a:pt x="4" y="277"/>
                                <a:pt x="4" y="277"/>
                                <a:pt x="4" y="277"/>
                              </a:cubicBezTo>
                              <a:cubicBezTo>
                                <a:pt x="4" y="278"/>
                                <a:pt x="4" y="278"/>
                                <a:pt x="4" y="278"/>
                              </a:cubicBezTo>
                              <a:cubicBezTo>
                                <a:pt x="4" y="279"/>
                                <a:pt x="4" y="279"/>
                                <a:pt x="4" y="279"/>
                              </a:cubicBezTo>
                              <a:cubicBezTo>
                                <a:pt x="4" y="279"/>
                                <a:pt x="4" y="280"/>
                                <a:pt x="4" y="280"/>
                              </a:cubicBezTo>
                              <a:cubicBezTo>
                                <a:pt x="4" y="280"/>
                                <a:pt x="4" y="280"/>
                                <a:pt x="4" y="280"/>
                              </a:cubicBezTo>
                              <a:cubicBezTo>
                                <a:pt x="4" y="281"/>
                                <a:pt x="4" y="281"/>
                                <a:pt x="4" y="281"/>
                              </a:cubicBezTo>
                              <a:cubicBezTo>
                                <a:pt x="5" y="280"/>
                                <a:pt x="5" y="280"/>
                                <a:pt x="6" y="279"/>
                              </a:cubicBezTo>
                              <a:cubicBezTo>
                                <a:pt x="7" y="279"/>
                                <a:pt x="7" y="279"/>
                                <a:pt x="8" y="279"/>
                              </a:cubicBezTo>
                              <a:cubicBezTo>
                                <a:pt x="8" y="279"/>
                                <a:pt x="8" y="279"/>
                                <a:pt x="9" y="279"/>
                              </a:cubicBezTo>
                              <a:cubicBezTo>
                                <a:pt x="8" y="281"/>
                                <a:pt x="8" y="283"/>
                                <a:pt x="9" y="284"/>
                              </a:cubicBezTo>
                              <a:cubicBezTo>
                                <a:pt x="10" y="284"/>
                                <a:pt x="10" y="284"/>
                                <a:pt x="10" y="284"/>
                              </a:cubicBezTo>
                              <a:cubicBezTo>
                                <a:pt x="10" y="283"/>
                                <a:pt x="10" y="283"/>
                                <a:pt x="10" y="282"/>
                              </a:cubicBezTo>
                              <a:cubicBezTo>
                                <a:pt x="10" y="282"/>
                                <a:pt x="10" y="282"/>
                                <a:pt x="10" y="282"/>
                              </a:cubicBezTo>
                              <a:cubicBezTo>
                                <a:pt x="11" y="284"/>
                                <a:pt x="11" y="284"/>
                                <a:pt x="12" y="285"/>
                              </a:cubicBezTo>
                              <a:cubicBezTo>
                                <a:pt x="12" y="285"/>
                                <a:pt x="13" y="285"/>
                                <a:pt x="13" y="285"/>
                              </a:cubicBezTo>
                              <a:cubicBezTo>
                                <a:pt x="14" y="284"/>
                                <a:pt x="14" y="283"/>
                                <a:pt x="15" y="282"/>
                              </a:cubicBezTo>
                              <a:cubicBezTo>
                                <a:pt x="16" y="282"/>
                                <a:pt x="16" y="282"/>
                                <a:pt x="16" y="282"/>
                              </a:cubicBezTo>
                              <a:cubicBezTo>
                                <a:pt x="16" y="286"/>
                                <a:pt x="13" y="286"/>
                                <a:pt x="13" y="289"/>
                              </a:cubicBezTo>
                              <a:cubicBezTo>
                                <a:pt x="13" y="289"/>
                                <a:pt x="13" y="289"/>
                                <a:pt x="13" y="289"/>
                              </a:cubicBezTo>
                              <a:cubicBezTo>
                                <a:pt x="13" y="289"/>
                                <a:pt x="13" y="289"/>
                                <a:pt x="14" y="289"/>
                              </a:cubicBezTo>
                              <a:cubicBezTo>
                                <a:pt x="16" y="289"/>
                                <a:pt x="18" y="290"/>
                                <a:pt x="21" y="290"/>
                              </a:cubicBezTo>
                              <a:cubicBezTo>
                                <a:pt x="24" y="291"/>
                                <a:pt x="27" y="292"/>
                                <a:pt x="30" y="292"/>
                              </a:cubicBezTo>
                              <a:cubicBezTo>
                                <a:pt x="31" y="292"/>
                                <a:pt x="32" y="291"/>
                                <a:pt x="33" y="291"/>
                              </a:cubicBezTo>
                              <a:cubicBezTo>
                                <a:pt x="36" y="291"/>
                                <a:pt x="37" y="289"/>
                                <a:pt x="40" y="289"/>
                              </a:cubicBezTo>
                              <a:cubicBezTo>
                                <a:pt x="40" y="289"/>
                                <a:pt x="40" y="289"/>
                                <a:pt x="40" y="289"/>
                              </a:cubicBezTo>
                              <a:cubicBezTo>
                                <a:pt x="40" y="289"/>
                                <a:pt x="40" y="289"/>
                                <a:pt x="40" y="289"/>
                              </a:cubicBezTo>
                              <a:cubicBezTo>
                                <a:pt x="40" y="290"/>
                                <a:pt x="39" y="290"/>
                                <a:pt x="38" y="290"/>
                              </a:cubicBezTo>
                              <a:cubicBezTo>
                                <a:pt x="38" y="290"/>
                                <a:pt x="38" y="290"/>
                                <a:pt x="38" y="290"/>
                              </a:cubicBezTo>
                              <a:cubicBezTo>
                                <a:pt x="44" y="291"/>
                                <a:pt x="53" y="291"/>
                                <a:pt x="60" y="292"/>
                              </a:cubicBezTo>
                              <a:cubicBezTo>
                                <a:pt x="60" y="292"/>
                                <a:pt x="60" y="292"/>
                                <a:pt x="60" y="292"/>
                              </a:cubicBezTo>
                              <a:cubicBezTo>
                                <a:pt x="61" y="292"/>
                                <a:pt x="61" y="292"/>
                                <a:pt x="62" y="292"/>
                              </a:cubicBezTo>
                              <a:cubicBezTo>
                                <a:pt x="62" y="292"/>
                                <a:pt x="62" y="292"/>
                                <a:pt x="62" y="292"/>
                              </a:cubicBezTo>
                              <a:cubicBezTo>
                                <a:pt x="65" y="292"/>
                                <a:pt x="65" y="292"/>
                                <a:pt x="65" y="292"/>
                              </a:cubicBezTo>
                              <a:cubicBezTo>
                                <a:pt x="64" y="292"/>
                                <a:pt x="65" y="292"/>
                                <a:pt x="64" y="292"/>
                              </a:cubicBezTo>
                              <a:cubicBezTo>
                                <a:pt x="64" y="292"/>
                                <a:pt x="64" y="292"/>
                                <a:pt x="63" y="292"/>
                              </a:cubicBezTo>
                              <a:cubicBezTo>
                                <a:pt x="64" y="292"/>
                                <a:pt x="65" y="293"/>
                                <a:pt x="66" y="293"/>
                              </a:cubicBezTo>
                              <a:cubicBezTo>
                                <a:pt x="68" y="293"/>
                                <a:pt x="69" y="292"/>
                                <a:pt x="70" y="292"/>
                              </a:cubicBezTo>
                              <a:cubicBezTo>
                                <a:pt x="71" y="292"/>
                                <a:pt x="72" y="292"/>
                                <a:pt x="72" y="292"/>
                              </a:cubicBezTo>
                              <a:cubicBezTo>
                                <a:pt x="73" y="292"/>
                                <a:pt x="74" y="292"/>
                                <a:pt x="74" y="292"/>
                              </a:cubicBezTo>
                              <a:cubicBezTo>
                                <a:pt x="74" y="292"/>
                                <a:pt x="74" y="292"/>
                                <a:pt x="74" y="292"/>
                              </a:cubicBezTo>
                              <a:cubicBezTo>
                                <a:pt x="79" y="292"/>
                                <a:pt x="77" y="292"/>
                                <a:pt x="78" y="292"/>
                              </a:cubicBezTo>
                              <a:cubicBezTo>
                                <a:pt x="79" y="292"/>
                                <a:pt x="80" y="292"/>
                                <a:pt x="81" y="292"/>
                              </a:cubicBezTo>
                              <a:cubicBezTo>
                                <a:pt x="84" y="293"/>
                                <a:pt x="84" y="293"/>
                                <a:pt x="84" y="293"/>
                              </a:cubicBezTo>
                              <a:cubicBezTo>
                                <a:pt x="85" y="292"/>
                                <a:pt x="85" y="292"/>
                                <a:pt x="85" y="292"/>
                              </a:cubicBezTo>
                              <a:cubicBezTo>
                                <a:pt x="85" y="292"/>
                                <a:pt x="87" y="292"/>
                                <a:pt x="87" y="292"/>
                              </a:cubicBezTo>
                              <a:cubicBezTo>
                                <a:pt x="89" y="292"/>
                                <a:pt x="86" y="292"/>
                                <a:pt x="88" y="292"/>
                              </a:cubicBezTo>
                              <a:cubicBezTo>
                                <a:pt x="89" y="292"/>
                                <a:pt x="91" y="292"/>
                                <a:pt x="92" y="292"/>
                              </a:cubicBezTo>
                              <a:cubicBezTo>
                                <a:pt x="93" y="292"/>
                                <a:pt x="93" y="292"/>
                                <a:pt x="94" y="292"/>
                              </a:cubicBezTo>
                              <a:cubicBezTo>
                                <a:pt x="94" y="292"/>
                                <a:pt x="94" y="292"/>
                                <a:pt x="95" y="292"/>
                              </a:cubicBezTo>
                              <a:cubicBezTo>
                                <a:pt x="97" y="292"/>
                                <a:pt x="98" y="292"/>
                                <a:pt x="99" y="292"/>
                              </a:cubicBezTo>
                              <a:cubicBezTo>
                                <a:pt x="100" y="292"/>
                                <a:pt x="95" y="292"/>
                                <a:pt x="99" y="292"/>
                              </a:cubicBezTo>
                              <a:cubicBezTo>
                                <a:pt x="100" y="292"/>
                                <a:pt x="100" y="292"/>
                                <a:pt x="101" y="292"/>
                              </a:cubicBezTo>
                              <a:cubicBezTo>
                                <a:pt x="102" y="292"/>
                                <a:pt x="102" y="292"/>
                                <a:pt x="103" y="292"/>
                              </a:cubicBezTo>
                              <a:cubicBezTo>
                                <a:pt x="104" y="292"/>
                                <a:pt x="105" y="292"/>
                                <a:pt x="105" y="292"/>
                              </a:cubicBezTo>
                              <a:cubicBezTo>
                                <a:pt x="106" y="292"/>
                                <a:pt x="107" y="292"/>
                                <a:pt x="108" y="292"/>
                              </a:cubicBezTo>
                              <a:cubicBezTo>
                                <a:pt x="108" y="292"/>
                                <a:pt x="109" y="292"/>
                                <a:pt x="109" y="292"/>
                              </a:cubicBezTo>
                              <a:cubicBezTo>
                                <a:pt x="110" y="292"/>
                                <a:pt x="111" y="293"/>
                                <a:pt x="112" y="293"/>
                              </a:cubicBezTo>
                              <a:cubicBezTo>
                                <a:pt x="113" y="293"/>
                                <a:pt x="114" y="293"/>
                                <a:pt x="115" y="293"/>
                              </a:cubicBezTo>
                              <a:cubicBezTo>
                                <a:pt x="115" y="293"/>
                                <a:pt x="116" y="293"/>
                                <a:pt x="116" y="293"/>
                              </a:cubicBezTo>
                              <a:cubicBezTo>
                                <a:pt x="116" y="292"/>
                                <a:pt x="118" y="292"/>
                                <a:pt x="121" y="292"/>
                              </a:cubicBezTo>
                              <a:cubicBezTo>
                                <a:pt x="121" y="292"/>
                                <a:pt x="122" y="292"/>
                                <a:pt x="122" y="292"/>
                              </a:cubicBezTo>
                              <a:cubicBezTo>
                                <a:pt x="122" y="292"/>
                                <a:pt x="122" y="292"/>
                                <a:pt x="122" y="292"/>
                              </a:cubicBezTo>
                              <a:cubicBezTo>
                                <a:pt x="126" y="292"/>
                                <a:pt x="135" y="292"/>
                                <a:pt x="141" y="293"/>
                              </a:cubicBezTo>
                              <a:cubicBezTo>
                                <a:pt x="143" y="292"/>
                                <a:pt x="147" y="292"/>
                                <a:pt x="149" y="292"/>
                              </a:cubicBezTo>
                              <a:cubicBezTo>
                                <a:pt x="149" y="293"/>
                                <a:pt x="148" y="293"/>
                                <a:pt x="147" y="293"/>
                              </a:cubicBezTo>
                              <a:cubicBezTo>
                                <a:pt x="150" y="293"/>
                                <a:pt x="150" y="293"/>
                                <a:pt x="150" y="293"/>
                              </a:cubicBezTo>
                              <a:cubicBezTo>
                                <a:pt x="151" y="293"/>
                                <a:pt x="152" y="293"/>
                                <a:pt x="154" y="293"/>
                              </a:cubicBezTo>
                              <a:cubicBezTo>
                                <a:pt x="153" y="293"/>
                                <a:pt x="153" y="293"/>
                                <a:pt x="153" y="293"/>
                              </a:cubicBezTo>
                              <a:cubicBezTo>
                                <a:pt x="156" y="293"/>
                                <a:pt x="159" y="293"/>
                                <a:pt x="163" y="293"/>
                              </a:cubicBezTo>
                              <a:cubicBezTo>
                                <a:pt x="164" y="293"/>
                                <a:pt x="165" y="293"/>
                                <a:pt x="167" y="293"/>
                              </a:cubicBezTo>
                              <a:cubicBezTo>
                                <a:pt x="167" y="293"/>
                                <a:pt x="165" y="292"/>
                                <a:pt x="165" y="292"/>
                              </a:cubicBezTo>
                              <a:cubicBezTo>
                                <a:pt x="166" y="292"/>
                                <a:pt x="167" y="292"/>
                                <a:pt x="168" y="292"/>
                              </a:cubicBezTo>
                              <a:cubicBezTo>
                                <a:pt x="168" y="292"/>
                                <a:pt x="168" y="292"/>
                                <a:pt x="167" y="292"/>
                              </a:cubicBezTo>
                              <a:cubicBezTo>
                                <a:pt x="168" y="292"/>
                                <a:pt x="168" y="292"/>
                                <a:pt x="169" y="292"/>
                              </a:cubicBezTo>
                              <a:cubicBezTo>
                                <a:pt x="169" y="292"/>
                                <a:pt x="170" y="292"/>
                                <a:pt x="170" y="292"/>
                              </a:cubicBezTo>
                              <a:cubicBezTo>
                                <a:pt x="168" y="292"/>
                                <a:pt x="168" y="292"/>
                                <a:pt x="168" y="292"/>
                              </a:cubicBezTo>
                              <a:cubicBezTo>
                                <a:pt x="168" y="292"/>
                                <a:pt x="168" y="292"/>
                                <a:pt x="168" y="292"/>
                              </a:cubicBezTo>
                              <a:cubicBezTo>
                                <a:pt x="169" y="292"/>
                                <a:pt x="169" y="292"/>
                                <a:pt x="169" y="292"/>
                              </a:cubicBezTo>
                              <a:cubicBezTo>
                                <a:pt x="170" y="292"/>
                                <a:pt x="170" y="292"/>
                                <a:pt x="171" y="292"/>
                              </a:cubicBezTo>
                              <a:cubicBezTo>
                                <a:pt x="171" y="292"/>
                                <a:pt x="171" y="292"/>
                                <a:pt x="171" y="292"/>
                              </a:cubicBezTo>
                              <a:cubicBezTo>
                                <a:pt x="171" y="292"/>
                                <a:pt x="172" y="292"/>
                                <a:pt x="172" y="293"/>
                              </a:cubicBezTo>
                              <a:cubicBezTo>
                                <a:pt x="172" y="293"/>
                                <a:pt x="172" y="293"/>
                                <a:pt x="172" y="293"/>
                              </a:cubicBezTo>
                              <a:cubicBezTo>
                                <a:pt x="172" y="293"/>
                                <a:pt x="171" y="293"/>
                                <a:pt x="171" y="293"/>
                              </a:cubicBezTo>
                              <a:cubicBezTo>
                                <a:pt x="171" y="293"/>
                                <a:pt x="170" y="293"/>
                                <a:pt x="170" y="293"/>
                              </a:cubicBezTo>
                              <a:cubicBezTo>
                                <a:pt x="170" y="293"/>
                                <a:pt x="170" y="293"/>
                                <a:pt x="169" y="293"/>
                              </a:cubicBezTo>
                              <a:cubicBezTo>
                                <a:pt x="172" y="293"/>
                                <a:pt x="174" y="293"/>
                                <a:pt x="175" y="293"/>
                              </a:cubicBezTo>
                              <a:cubicBezTo>
                                <a:pt x="175" y="293"/>
                                <a:pt x="175" y="293"/>
                                <a:pt x="177" y="293"/>
                              </a:cubicBezTo>
                              <a:cubicBezTo>
                                <a:pt x="177" y="293"/>
                                <a:pt x="177" y="293"/>
                                <a:pt x="177" y="293"/>
                              </a:cubicBezTo>
                              <a:cubicBezTo>
                                <a:pt x="181" y="293"/>
                                <a:pt x="178" y="293"/>
                                <a:pt x="181" y="293"/>
                              </a:cubicBezTo>
                              <a:cubicBezTo>
                                <a:pt x="182" y="293"/>
                                <a:pt x="184" y="293"/>
                                <a:pt x="185" y="293"/>
                              </a:cubicBezTo>
                              <a:cubicBezTo>
                                <a:pt x="186" y="293"/>
                                <a:pt x="186" y="293"/>
                                <a:pt x="187" y="293"/>
                              </a:cubicBezTo>
                              <a:cubicBezTo>
                                <a:pt x="187" y="293"/>
                                <a:pt x="187" y="293"/>
                                <a:pt x="187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90" y="292"/>
                                <a:pt x="193" y="292"/>
                                <a:pt x="198" y="292"/>
                              </a:cubicBezTo>
                              <a:cubicBezTo>
                                <a:pt x="201" y="292"/>
                                <a:pt x="204" y="292"/>
                                <a:pt x="207" y="292"/>
                              </a:cubicBezTo>
                              <a:cubicBezTo>
                                <a:pt x="210" y="292"/>
                                <a:pt x="213" y="292"/>
                                <a:pt x="216" y="292"/>
                              </a:cubicBezTo>
                              <a:cubicBezTo>
                                <a:pt x="218" y="292"/>
                                <a:pt x="219" y="292"/>
                                <a:pt x="220" y="292"/>
                              </a:cubicBezTo>
                              <a:cubicBezTo>
                                <a:pt x="220" y="291"/>
                                <a:pt x="220" y="292"/>
                                <a:pt x="220" y="291"/>
                              </a:cubicBezTo>
                              <a:cubicBezTo>
                                <a:pt x="221" y="291"/>
                                <a:pt x="223" y="292"/>
                                <a:pt x="224" y="292"/>
                              </a:cubicBezTo>
                              <a:cubicBezTo>
                                <a:pt x="225" y="292"/>
                                <a:pt x="227" y="291"/>
                                <a:pt x="229" y="289"/>
                              </a:cubicBezTo>
                              <a:cubicBezTo>
                                <a:pt x="227" y="288"/>
                                <a:pt x="226" y="287"/>
                                <a:pt x="225" y="286"/>
                              </a:cubicBezTo>
                              <a:cubicBezTo>
                                <a:pt x="225" y="285"/>
                                <a:pt x="225" y="285"/>
                                <a:pt x="226" y="285"/>
                              </a:cubicBezTo>
                              <a:cubicBezTo>
                                <a:pt x="227" y="285"/>
                                <a:pt x="227" y="285"/>
                                <a:pt x="228" y="285"/>
                              </a:cubicBezTo>
                              <a:cubicBezTo>
                                <a:pt x="228" y="285"/>
                                <a:pt x="229" y="285"/>
                                <a:pt x="229" y="285"/>
                              </a:cubicBezTo>
                              <a:cubicBezTo>
                                <a:pt x="229" y="285"/>
                                <a:pt x="230" y="285"/>
                                <a:pt x="230" y="285"/>
                              </a:cubicBezTo>
                              <a:cubicBezTo>
                                <a:pt x="231" y="285"/>
                                <a:pt x="231" y="285"/>
                                <a:pt x="232" y="285"/>
                              </a:cubicBezTo>
                              <a:cubicBezTo>
                                <a:pt x="236" y="286"/>
                                <a:pt x="245" y="290"/>
                                <a:pt x="247" y="290"/>
                              </a:cubicBezTo>
                              <a:cubicBezTo>
                                <a:pt x="247" y="290"/>
                                <a:pt x="247" y="290"/>
                                <a:pt x="247" y="290"/>
                              </a:cubicBezTo>
                              <a:cubicBezTo>
                                <a:pt x="247" y="290"/>
                                <a:pt x="247" y="290"/>
                                <a:pt x="247" y="290"/>
                              </a:cubicBezTo>
                              <a:cubicBezTo>
                                <a:pt x="247" y="291"/>
                                <a:pt x="246" y="290"/>
                                <a:pt x="247" y="291"/>
                              </a:cubicBezTo>
                              <a:cubicBezTo>
                                <a:pt x="248" y="292"/>
                                <a:pt x="248" y="292"/>
                                <a:pt x="249" y="292"/>
                              </a:cubicBezTo>
                              <a:cubicBezTo>
                                <a:pt x="250" y="291"/>
                                <a:pt x="250" y="291"/>
                                <a:pt x="250" y="290"/>
                              </a:cubicBezTo>
                              <a:cubicBezTo>
                                <a:pt x="249" y="290"/>
                                <a:pt x="249" y="289"/>
                                <a:pt x="249" y="289"/>
                              </a:cubicBezTo>
                              <a:cubicBezTo>
                                <a:pt x="249" y="289"/>
                                <a:pt x="249" y="289"/>
                                <a:pt x="249" y="289"/>
                              </a:cubicBezTo>
                              <a:cubicBezTo>
                                <a:pt x="251" y="289"/>
                                <a:pt x="254" y="290"/>
                                <a:pt x="254" y="290"/>
                              </a:cubicBezTo>
                              <a:cubicBezTo>
                                <a:pt x="255" y="290"/>
                                <a:pt x="255" y="289"/>
                                <a:pt x="256" y="289"/>
                              </a:cubicBezTo>
                              <a:cubicBezTo>
                                <a:pt x="256" y="290"/>
                                <a:pt x="257" y="290"/>
                                <a:pt x="259" y="291"/>
                              </a:cubicBezTo>
                              <a:cubicBezTo>
                                <a:pt x="258" y="292"/>
                                <a:pt x="258" y="292"/>
                                <a:pt x="258" y="292"/>
                              </a:cubicBezTo>
                              <a:cubicBezTo>
                                <a:pt x="259" y="293"/>
                                <a:pt x="260" y="293"/>
                                <a:pt x="261" y="293"/>
                              </a:cubicBezTo>
                              <a:cubicBezTo>
                                <a:pt x="264" y="293"/>
                                <a:pt x="267" y="293"/>
                                <a:pt x="270" y="293"/>
                              </a:cubicBezTo>
                              <a:cubicBezTo>
                                <a:pt x="274" y="292"/>
                                <a:pt x="277" y="291"/>
                                <a:pt x="277" y="289"/>
                              </a:cubicBezTo>
                              <a:cubicBezTo>
                                <a:pt x="278" y="290"/>
                                <a:pt x="278" y="290"/>
                                <a:pt x="279" y="290"/>
                              </a:cubicBezTo>
                              <a:cubicBezTo>
                                <a:pt x="282" y="286"/>
                                <a:pt x="288" y="281"/>
                                <a:pt x="293" y="277"/>
                              </a:cubicBezTo>
                              <a:cubicBezTo>
                                <a:pt x="295" y="278"/>
                                <a:pt x="296" y="277"/>
                                <a:pt x="297" y="279"/>
                              </a:cubicBezTo>
                              <a:cubicBezTo>
                                <a:pt x="297" y="279"/>
                                <a:pt x="298" y="284"/>
                                <a:pt x="298" y="288"/>
                              </a:cubicBezTo>
                              <a:cubicBezTo>
                                <a:pt x="299" y="286"/>
                                <a:pt x="299" y="285"/>
                                <a:pt x="299" y="285"/>
                              </a:cubicBezTo>
                              <a:cubicBezTo>
                                <a:pt x="299" y="285"/>
                                <a:pt x="299" y="285"/>
                                <a:pt x="299" y="285"/>
                              </a:cubicBezTo>
                              <a:cubicBezTo>
                                <a:pt x="299" y="284"/>
                                <a:pt x="299" y="283"/>
                                <a:pt x="299" y="283"/>
                              </a:cubicBezTo>
                              <a:cubicBezTo>
                                <a:pt x="299" y="283"/>
                                <a:pt x="299" y="285"/>
                                <a:pt x="299" y="286"/>
                              </a:cubicBezTo>
                              <a:cubicBezTo>
                                <a:pt x="299" y="281"/>
                                <a:pt x="299" y="278"/>
                                <a:pt x="299" y="273"/>
                              </a:cubicBezTo>
                              <a:cubicBezTo>
                                <a:pt x="299" y="273"/>
                                <a:pt x="299" y="274"/>
                                <a:pt x="299" y="274"/>
                              </a:cubicBezTo>
                              <a:cubicBezTo>
                                <a:pt x="299" y="274"/>
                                <a:pt x="299" y="274"/>
                                <a:pt x="299" y="274"/>
                              </a:cubicBezTo>
                              <a:cubicBezTo>
                                <a:pt x="299" y="266"/>
                                <a:pt x="299" y="270"/>
                                <a:pt x="299" y="265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1"/>
                              </a:cubicBezTo>
                              <a:cubicBezTo>
                                <a:pt x="299" y="260"/>
                                <a:pt x="299" y="259"/>
                                <a:pt x="299" y="259"/>
                              </a:cubicBezTo>
                              <a:cubicBezTo>
                                <a:pt x="299" y="259"/>
                                <a:pt x="299" y="261"/>
                                <a:pt x="299" y="261"/>
                              </a:cubicBezTo>
                              <a:cubicBezTo>
                                <a:pt x="299" y="257"/>
                                <a:pt x="300" y="252"/>
                                <a:pt x="300" y="250"/>
                              </a:cubicBezTo>
                              <a:cubicBezTo>
                                <a:pt x="300" y="252"/>
                                <a:pt x="300" y="252"/>
                                <a:pt x="300" y="252"/>
                              </a:cubicBezTo>
                              <a:cubicBezTo>
                                <a:pt x="300" y="251"/>
                                <a:pt x="300" y="250"/>
                                <a:pt x="300" y="248"/>
                              </a:cubicBezTo>
                              <a:cubicBezTo>
                                <a:pt x="300" y="250"/>
                                <a:pt x="300" y="250"/>
                                <a:pt x="300" y="250"/>
                              </a:cubicBezTo>
                              <a:cubicBezTo>
                                <a:pt x="300" y="248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299" y="247"/>
                              </a:cubicBezTo>
                              <a:cubicBezTo>
                                <a:pt x="299" y="247"/>
                                <a:pt x="299" y="247"/>
                                <a:pt x="299" y="247"/>
                              </a:cubicBezTo>
                              <a:cubicBezTo>
                                <a:pt x="299" y="247"/>
                                <a:pt x="299" y="246"/>
                                <a:pt x="299" y="245"/>
                              </a:cubicBezTo>
                              <a:cubicBezTo>
                                <a:pt x="299" y="243"/>
                                <a:pt x="299" y="239"/>
                                <a:pt x="299" y="239"/>
                              </a:cubicBezTo>
                              <a:cubicBezTo>
                                <a:pt x="299" y="241"/>
                                <a:pt x="299" y="241"/>
                                <a:pt x="299" y="241"/>
                              </a:cubicBezTo>
                              <a:cubicBezTo>
                                <a:pt x="299" y="241"/>
                                <a:pt x="299" y="241"/>
                                <a:pt x="299" y="241"/>
                              </a:cubicBezTo>
                              <a:cubicBezTo>
                                <a:pt x="300" y="241"/>
                                <a:pt x="300" y="241"/>
                                <a:pt x="300" y="241"/>
                              </a:cubicBezTo>
                              <a:cubicBezTo>
                                <a:pt x="300" y="241"/>
                                <a:pt x="300" y="241"/>
                                <a:pt x="300" y="242"/>
                              </a:cubicBezTo>
                              <a:cubicBezTo>
                                <a:pt x="300" y="241"/>
                                <a:pt x="300" y="240"/>
                                <a:pt x="300" y="239"/>
                              </a:cubicBezTo>
                              <a:cubicBezTo>
                                <a:pt x="300" y="239"/>
                                <a:pt x="300" y="239"/>
                                <a:pt x="300" y="239"/>
                              </a:cubicBezTo>
                              <a:cubicBezTo>
                                <a:pt x="300" y="239"/>
                                <a:pt x="300" y="240"/>
                                <a:pt x="300" y="240"/>
                              </a:cubicBezTo>
                              <a:cubicBezTo>
                                <a:pt x="300" y="234"/>
                                <a:pt x="299" y="237"/>
                                <a:pt x="300" y="231"/>
                              </a:cubicBezTo>
                              <a:cubicBezTo>
                                <a:pt x="300" y="231"/>
                                <a:pt x="300" y="231"/>
                                <a:pt x="300" y="231"/>
                              </a:cubicBezTo>
                              <a:cubicBezTo>
                                <a:pt x="300" y="231"/>
                                <a:pt x="300" y="230"/>
                                <a:pt x="300" y="229"/>
                              </a:cubicBezTo>
                              <a:cubicBezTo>
                                <a:pt x="300" y="230"/>
                                <a:pt x="300" y="230"/>
                                <a:pt x="300" y="230"/>
                              </a:cubicBezTo>
                              <a:cubicBezTo>
                                <a:pt x="300" y="230"/>
                                <a:pt x="300" y="229"/>
                                <a:pt x="299" y="228"/>
                              </a:cubicBezTo>
                              <a:cubicBezTo>
                                <a:pt x="300" y="224"/>
                                <a:pt x="299" y="223"/>
                                <a:pt x="299" y="221"/>
                              </a:cubicBezTo>
                              <a:cubicBezTo>
                                <a:pt x="299" y="224"/>
                                <a:pt x="299" y="224"/>
                                <a:pt x="299" y="224"/>
                              </a:cubicBezTo>
                              <a:cubicBezTo>
                                <a:pt x="299" y="223"/>
                                <a:pt x="299" y="221"/>
                                <a:pt x="299" y="218"/>
                              </a:cubicBezTo>
                              <a:cubicBezTo>
                                <a:pt x="299" y="218"/>
                                <a:pt x="299" y="218"/>
                                <a:pt x="299" y="218"/>
                              </a:cubicBezTo>
                              <a:cubicBezTo>
                                <a:pt x="299" y="218"/>
                                <a:pt x="299" y="218"/>
                                <a:pt x="299" y="219"/>
                              </a:cubicBezTo>
                              <a:cubicBezTo>
                                <a:pt x="299" y="216"/>
                                <a:pt x="300" y="212"/>
                                <a:pt x="299" y="209"/>
                              </a:cubicBezTo>
                              <a:cubicBezTo>
                                <a:pt x="300" y="207"/>
                                <a:pt x="300" y="208"/>
                                <a:pt x="300" y="207"/>
                              </a:cubicBezTo>
                              <a:cubicBezTo>
                                <a:pt x="300" y="202"/>
                                <a:pt x="300" y="202"/>
                                <a:pt x="300" y="197"/>
                              </a:cubicBezTo>
                              <a:cubicBezTo>
                                <a:pt x="300" y="197"/>
                                <a:pt x="300" y="197"/>
                                <a:pt x="300" y="197"/>
                              </a:cubicBezTo>
                              <a:cubicBezTo>
                                <a:pt x="300" y="197"/>
                                <a:pt x="300" y="197"/>
                                <a:pt x="300" y="195"/>
                              </a:cubicBezTo>
                              <a:cubicBezTo>
                                <a:pt x="300" y="203"/>
                                <a:pt x="300" y="203"/>
                                <a:pt x="300" y="203"/>
                              </a:cubicBezTo>
                              <a:cubicBezTo>
                                <a:pt x="299" y="198"/>
                                <a:pt x="299" y="198"/>
                                <a:pt x="299" y="198"/>
                              </a:cubicBezTo>
                              <a:cubicBezTo>
                                <a:pt x="299" y="200"/>
                                <a:pt x="300" y="203"/>
                                <a:pt x="299" y="204"/>
                              </a:cubicBezTo>
                              <a:cubicBezTo>
                                <a:pt x="299" y="203"/>
                                <a:pt x="299" y="202"/>
                                <a:pt x="299" y="202"/>
                              </a:cubicBezTo>
                              <a:cubicBezTo>
                                <a:pt x="299" y="202"/>
                                <a:pt x="299" y="203"/>
                                <a:pt x="299" y="203"/>
                              </a:cubicBezTo>
                              <a:cubicBezTo>
                                <a:pt x="300" y="200"/>
                                <a:pt x="299" y="197"/>
                                <a:pt x="299" y="193"/>
                              </a:cubicBezTo>
                              <a:cubicBezTo>
                                <a:pt x="300" y="193"/>
                                <a:pt x="300" y="193"/>
                                <a:pt x="300" y="193"/>
                              </a:cubicBezTo>
                              <a:cubicBezTo>
                                <a:pt x="300" y="187"/>
                                <a:pt x="300" y="182"/>
                                <a:pt x="300" y="175"/>
                              </a:cubicBezTo>
                              <a:cubicBezTo>
                                <a:pt x="300" y="177"/>
                                <a:pt x="300" y="177"/>
                                <a:pt x="300" y="177"/>
                              </a:cubicBezTo>
                              <a:cubicBezTo>
                                <a:pt x="299" y="176"/>
                                <a:pt x="300" y="172"/>
                                <a:pt x="300" y="170"/>
                              </a:cubicBezTo>
                              <a:cubicBezTo>
                                <a:pt x="300" y="170"/>
                                <a:pt x="300" y="170"/>
                                <a:pt x="300" y="170"/>
                              </a:cubicBezTo>
                              <a:cubicBezTo>
                                <a:pt x="300" y="170"/>
                                <a:pt x="300" y="169"/>
                                <a:pt x="300" y="168"/>
                              </a:cubicBezTo>
                              <a:cubicBezTo>
                                <a:pt x="300" y="168"/>
                                <a:pt x="300" y="168"/>
                                <a:pt x="300" y="168"/>
                              </a:cubicBezTo>
                              <a:cubicBezTo>
                                <a:pt x="300" y="168"/>
                                <a:pt x="300" y="162"/>
                                <a:pt x="300" y="161"/>
                              </a:cubicBezTo>
                              <a:cubicBezTo>
                                <a:pt x="300" y="158"/>
                                <a:pt x="300" y="158"/>
                                <a:pt x="300" y="158"/>
                              </a:cubicBezTo>
                              <a:cubicBezTo>
                                <a:pt x="300" y="152"/>
                                <a:pt x="299" y="151"/>
                                <a:pt x="299" y="145"/>
                              </a:cubicBezTo>
                              <a:cubicBezTo>
                                <a:pt x="299" y="145"/>
                                <a:pt x="299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8"/>
                              </a:cubicBezTo>
                              <a:cubicBezTo>
                                <a:pt x="300" y="146"/>
                                <a:pt x="300" y="144"/>
                                <a:pt x="300" y="144"/>
                              </a:cubicBezTo>
                              <a:cubicBezTo>
                                <a:pt x="300" y="143"/>
                                <a:pt x="299" y="139"/>
                                <a:pt x="300" y="137"/>
                              </a:cubicBezTo>
                              <a:cubicBezTo>
                                <a:pt x="300" y="136"/>
                                <a:pt x="299" y="136"/>
                                <a:pt x="299" y="133"/>
                              </a:cubicBezTo>
                              <a:cubicBezTo>
                                <a:pt x="299" y="133"/>
                                <a:pt x="299" y="133"/>
                                <a:pt x="299" y="133"/>
                              </a:cubicBezTo>
                              <a:cubicBezTo>
                                <a:pt x="299" y="133"/>
                                <a:pt x="299" y="133"/>
                                <a:pt x="299" y="133"/>
                              </a:cubicBezTo>
                              <a:cubicBezTo>
                                <a:pt x="299" y="133"/>
                                <a:pt x="299" y="131"/>
                                <a:pt x="299" y="131"/>
                              </a:cubicBezTo>
                              <a:cubicBezTo>
                                <a:pt x="299" y="131"/>
                                <a:pt x="299" y="131"/>
                                <a:pt x="299" y="132"/>
                              </a:cubicBezTo>
                              <a:cubicBezTo>
                                <a:pt x="300" y="126"/>
                                <a:pt x="299" y="115"/>
                                <a:pt x="300" y="110"/>
                              </a:cubicBezTo>
                              <a:cubicBezTo>
                                <a:pt x="300" y="105"/>
                                <a:pt x="299" y="100"/>
                                <a:pt x="299" y="96"/>
                              </a:cubicBezTo>
                              <a:cubicBezTo>
                                <a:pt x="299" y="96"/>
                                <a:pt x="300" y="96"/>
                                <a:pt x="299" y="97"/>
                              </a:cubicBezTo>
                              <a:cubicBezTo>
                                <a:pt x="300" y="91"/>
                                <a:pt x="299" y="93"/>
                                <a:pt x="299" y="87"/>
                              </a:cubicBezTo>
                              <a:cubicBezTo>
                                <a:pt x="299" y="87"/>
                                <a:pt x="299" y="86"/>
                                <a:pt x="299" y="86"/>
                              </a:cubicBezTo>
                              <a:cubicBezTo>
                                <a:pt x="299" y="86"/>
                                <a:pt x="299" y="87"/>
                                <a:pt x="299" y="88"/>
                              </a:cubicBezTo>
                              <a:cubicBezTo>
                                <a:pt x="299" y="88"/>
                                <a:pt x="299" y="89"/>
                                <a:pt x="299" y="89"/>
                              </a:cubicBezTo>
                              <a:cubicBezTo>
                                <a:pt x="299" y="89"/>
                                <a:pt x="299" y="89"/>
                                <a:pt x="299" y="89"/>
                              </a:cubicBezTo>
                              <a:cubicBezTo>
                                <a:pt x="300" y="88"/>
                                <a:pt x="299" y="81"/>
                                <a:pt x="300" y="77"/>
                              </a:cubicBezTo>
                              <a:cubicBezTo>
                                <a:pt x="300" y="78"/>
                                <a:pt x="300" y="78"/>
                                <a:pt x="300" y="78"/>
                              </a:cubicBezTo>
                              <a:cubicBezTo>
                                <a:pt x="300" y="75"/>
                                <a:pt x="299" y="70"/>
                                <a:pt x="299" y="65"/>
                              </a:cubicBezTo>
                              <a:cubicBezTo>
                                <a:pt x="299" y="65"/>
                                <a:pt x="299" y="65"/>
                                <a:pt x="299" y="65"/>
                              </a:cubicBezTo>
                              <a:cubicBezTo>
                                <a:pt x="299" y="65"/>
                                <a:pt x="300" y="65"/>
                                <a:pt x="300" y="65"/>
                              </a:cubicBezTo>
                              <a:cubicBezTo>
                                <a:pt x="299" y="62"/>
                                <a:pt x="299" y="55"/>
                                <a:pt x="299" y="50"/>
                              </a:cubicBezTo>
                              <a:cubicBezTo>
                                <a:pt x="299" y="51"/>
                                <a:pt x="299" y="52"/>
                                <a:pt x="299" y="52"/>
                              </a:cubicBezTo>
                              <a:cubicBezTo>
                                <a:pt x="299" y="52"/>
                                <a:pt x="299" y="52"/>
                                <a:pt x="299" y="51"/>
                              </a:cubicBezTo>
                              <a:cubicBezTo>
                                <a:pt x="299" y="49"/>
                                <a:pt x="299" y="52"/>
                                <a:pt x="299" y="47"/>
                              </a:cubicBezTo>
                              <a:cubicBezTo>
                                <a:pt x="299" y="46"/>
                                <a:pt x="299" y="43"/>
                                <a:pt x="299" y="42"/>
                              </a:cubicBezTo>
                              <a:cubicBezTo>
                                <a:pt x="299" y="47"/>
                                <a:pt x="299" y="47"/>
                                <a:pt x="299" y="47"/>
                              </a:cubicBezTo>
                              <a:cubicBezTo>
                                <a:pt x="300" y="44"/>
                                <a:pt x="299" y="41"/>
                                <a:pt x="299" y="39"/>
                              </a:cubicBezTo>
                              <a:cubicBezTo>
                                <a:pt x="299" y="39"/>
                                <a:pt x="299" y="39"/>
                                <a:pt x="299" y="39"/>
                              </a:cubicBezTo>
                              <a:cubicBezTo>
                                <a:pt x="299" y="33"/>
                                <a:pt x="299" y="33"/>
                                <a:pt x="299" y="26"/>
                              </a:cubicBezTo>
                              <a:cubicBezTo>
                                <a:pt x="299" y="26"/>
                                <a:pt x="299" y="26"/>
                                <a:pt x="299" y="26"/>
                              </a:cubicBezTo>
                              <a:cubicBezTo>
                                <a:pt x="298" y="23"/>
                                <a:pt x="299" y="23"/>
                                <a:pt x="299" y="19"/>
                              </a:cubicBezTo>
                              <a:cubicBezTo>
                                <a:pt x="299" y="18"/>
                                <a:pt x="299" y="18"/>
                                <a:pt x="299" y="18"/>
                              </a:cubicBezTo>
                              <a:cubicBezTo>
                                <a:pt x="299" y="17"/>
                                <a:pt x="299" y="14"/>
                                <a:pt x="299" y="10"/>
                              </a:cubicBezTo>
                              <a:cubicBezTo>
                                <a:pt x="298" y="11"/>
                                <a:pt x="298" y="11"/>
                                <a:pt x="298" y="11"/>
                              </a:cubicBezTo>
                              <a:cubicBezTo>
                                <a:pt x="298" y="11"/>
                                <a:pt x="297" y="11"/>
                                <a:pt x="297" y="11"/>
                              </a:cubicBezTo>
                              <a:cubicBezTo>
                                <a:pt x="297" y="11"/>
                                <a:pt x="297" y="11"/>
                                <a:pt x="297" y="11"/>
                              </a:cubicBezTo>
                              <a:cubicBezTo>
                                <a:pt x="296" y="10"/>
                                <a:pt x="295" y="9"/>
                                <a:pt x="293" y="7"/>
                              </a:cubicBezTo>
                              <a:cubicBezTo>
                                <a:pt x="295" y="7"/>
                                <a:pt x="294" y="6"/>
                                <a:pt x="295" y="6"/>
                              </a:cubicBezTo>
                              <a:cubicBezTo>
                                <a:pt x="295" y="6"/>
                                <a:pt x="295" y="6"/>
                                <a:pt x="296" y="7"/>
                              </a:cubicBezTo>
                              <a:cubicBezTo>
                                <a:pt x="297" y="7"/>
                                <a:pt x="297" y="7"/>
                                <a:pt x="297" y="7"/>
                              </a:cubicBezTo>
                              <a:cubicBezTo>
                                <a:pt x="297" y="6"/>
                                <a:pt x="297" y="6"/>
                                <a:pt x="297" y="6"/>
                              </a:cubicBezTo>
                              <a:cubicBezTo>
                                <a:pt x="297" y="6"/>
                                <a:pt x="298" y="6"/>
                                <a:pt x="298" y="6"/>
                              </a:cubicBezTo>
                              <a:cubicBezTo>
                                <a:pt x="298" y="6"/>
                                <a:pt x="298" y="5"/>
                                <a:pt x="298" y="5"/>
                              </a:cubicBezTo>
                              <a:cubicBezTo>
                                <a:pt x="298" y="5"/>
                                <a:pt x="298" y="6"/>
                                <a:pt x="298" y="6"/>
                              </a:cubicBezTo>
                              <a:cubicBezTo>
                                <a:pt x="299" y="6"/>
                                <a:pt x="299" y="6"/>
                                <a:pt x="299" y="6"/>
                              </a:cubicBezTo>
                              <a:cubicBezTo>
                                <a:pt x="299" y="6"/>
                                <a:pt x="298" y="5"/>
                                <a:pt x="298" y="4"/>
                              </a:cubicBezTo>
                              <a:cubicBezTo>
                                <a:pt x="299" y="3"/>
                                <a:pt x="297" y="1"/>
                                <a:pt x="296" y="0"/>
                              </a:cubicBezTo>
                              <a:cubicBezTo>
                                <a:pt x="295" y="0"/>
                                <a:pt x="294" y="0"/>
                                <a:pt x="293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pic:pic xmlns:pic="http://schemas.openxmlformats.org/drawingml/2006/picture">
                      <pic:nvPicPr>
                        <pic:cNvPr id="189" name="Imagen 189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72778" y="903288"/>
                          <a:ext cx="3042168" cy="206672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D0652E8" id="Copia de seguridad de Notas" o:spid="_x0000_s1026" alt="Título: Gráfico de seguridad de notas - Descripción: Gráfico de seguridad de notas" style="position:absolute;margin-left:341.7pt;margin-top:538.6pt;width:223.2pt;height:214.55pt;z-index:-251702272;mso-position-horizontal-relative:page;mso-position-vertical-relative:page;mso-width-relative:margin;mso-height-relative:margin" coordsize="33877,330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">
              <v:shape id="Forma libre 188" o:spid="_x0000_s1027" style="position:absolute;width:33877;height:33083;visibility:visible;mso-wrap-style:square;v-text-anchor:top" coordsize="300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" path="m1,59v,,,,,c1,59,1,59,1,59t,c1,59,1,59,1,59v,,,,,m2,191v,1,,1,,1c2,192,2,192,2,191t297,28c299,219,299,219,299,219v,,,,,m299,219v,,,,,c299,219,299,220,299,220v,,,,,c299,219,299,219,299,219m167,292v,,,,,c167,292,167,292,167,292t-104,c63,292,63,292,63,292v,,1,,1,c64,292,64,292,63,292m1,111v,,,,,c1,110,1,109,1,109v,1,,1,,2c1,111,1,111,1,111m293,v-1,,-3,,-4,c287,1,286,1,285,1v-1,,-2,,-3,-1c269,,256,,243,v-3,1,-7,1,-10,1c230,1,228,,225,v-4,,-8,1,-13,1c208,2,203,2,199,2v-2,,-5,,-7,-1c190,1,186,1,182,1v-8,,-18,1,-24,1c157,2,156,3,155,3,149,3,143,1,137,1v-1,,-2,,-3,c121,1,107,2,96,2v-3,,-6,,-9,c85,2,82,2,81,2v-1,,-1,,-1,c79,2,78,2,77,2v-1,,-3,,-4,c73,2,73,2,73,2,59,2,45,3,30,3v,,,,-1,c27,3,24,4,22,5v-2,,-4,1,-5,1c16,6,16,6,16,6v1,,1,,2,c17,4,9,3,6,2,6,3,5,3,5,3,4,4,2,5,2,6,1,6,1,6,1,6v,,,,,c1,9,1,19,,21,,18,,16,,16v,,,1,,2c,21,,25,,29v,,,,,-2c,31,,40,,40v,,,,,c,41,,48,1,52,,51,,51,,51v1,3,1,3,1,8c1,60,1,60,1,60v,,,,,-1c1,62,1,62,1,66v,-1,,-1,,-1c1,68,1,68,1,70v,3,,8,,8c1,79,1,81,1,83v,,,,,c1,83,1,83,1,82v,7,,10,,14c1,97,1,97,1,97v,-5,,-8,,-9c1,88,1,90,,90v,,,,,-1c,92,1,98,1,102v,1,,1,,1c1,102,1,102,1,102v,1,,2,,3c1,106,1,107,1,108v-1,1,,5,,7c1,115,1,115,1,115v,,,,,1c1,116,1,116,1,116v,,,,,-1c1,115,1,115,1,115v,,,,,-2c1,113,1,113,1,113v,,,,,c1,111,1,110,1,108v,1,,3,,5c1,114,2,115,2,116v-1,3,-1,8,-1,9c1,132,1,140,2,144v,2,,2,,3c1,146,1,145,1,144v1,4,1,11,1,12c2,157,2,157,2,157v,,,,,c2,157,2,157,2,157v,,,,,2c2,159,2,159,2,159v-1,12,1,19,,32c2,191,2,191,2,191v,15,1,32,1,47c3,242,3,243,3,246v,1,,1,,1c3,251,3,251,3,251v1,7,-1,11,,19c4,269,4,269,4,269v,2,,4,,6c4,275,4,275,5,275v,,,,1,c6,275,6,276,6,276v-1,1,-1,1,-1,1c5,277,4,276,4,276v,,,,,c4,277,4,277,4,277v,1,,1,,1c4,279,4,279,4,279v,,,1,,1c4,280,4,280,4,280v,1,,1,,1c5,280,5,280,6,279v1,,1,,2,c8,279,8,279,9,279v-1,2,-1,4,,5c10,284,10,284,10,284v,-1,,-1,,-2c10,282,10,282,10,282v1,2,1,2,2,3c12,285,13,285,13,285v1,-1,1,-2,2,-3c16,282,16,282,16,282v,4,-3,4,-3,7c13,289,13,289,13,289v,,,,1,c16,289,18,290,21,290v3,1,6,2,9,2c31,292,32,291,33,291v3,,4,-2,7,-2c40,289,40,289,40,289v,,,,,c40,290,39,290,38,290v,,,,,c44,291,53,291,60,292v,,,,,c61,292,61,292,62,292v,,,,,c65,292,65,292,65,292v-1,,,,-1,c64,292,64,292,63,292v1,,2,1,3,1c68,293,69,292,70,292v1,,2,,2,c73,292,74,292,74,292v,,,,,c79,292,77,292,78,292v1,,2,,3,c84,293,84,293,84,293v1,-1,1,-1,1,-1c85,292,87,292,87,292v2,,-1,,1,c89,292,91,292,92,292v1,,1,,2,c94,292,94,292,95,292v2,,3,,4,c100,292,95,292,99,292v1,,1,,2,c102,292,102,292,103,292v1,,2,,2,c106,292,107,292,108,292v,,1,,1,c110,292,111,293,112,293v1,,2,,3,c115,293,116,293,116,293v,-1,2,-1,5,-1c121,292,122,292,122,292v,,,,,c126,292,135,292,141,293v2,-1,6,-1,8,-1c149,293,148,293,147,293v3,,3,,3,c151,293,152,293,154,293v-1,,-1,,-1,c156,293,159,293,163,293v1,,2,,4,c167,293,165,292,165,292v1,,2,,3,c168,292,168,292,167,292v1,,1,,2,c169,292,170,292,170,292v-2,,-2,,-2,c168,292,168,292,168,292v1,,1,,1,c170,292,170,292,171,292v,,,,,c171,292,172,292,172,293v,,,,,c172,293,171,293,171,293v,,-1,,-1,c170,293,170,293,169,293v3,,5,,6,c175,293,175,293,177,293v,,,,,c181,293,178,293,181,293v1,,3,,4,c186,293,186,293,187,293v,,,,,c188,293,188,293,188,293v,,,,,c188,293,188,293,188,293v2,-1,5,-1,10,-1c201,292,204,292,207,292v3,,6,,9,c218,292,219,292,220,292v,-1,,,,-1c221,291,223,292,224,292v1,,3,-1,5,-3c227,288,226,287,225,286v,-1,,-1,1,-1c227,285,227,285,228,285v,,1,,1,c229,285,230,285,230,285v1,,1,,2,c236,286,245,290,247,290v,,,,,c247,290,247,290,247,290v,1,-1,,,1c248,292,248,292,249,292v1,-1,1,-1,1,-2c249,290,249,289,249,289v,,,,,c251,289,254,290,254,290v1,,1,-1,2,-1c256,290,257,290,259,291v-1,1,-1,1,-1,1c259,293,260,293,261,293v3,,6,,9,c274,292,277,291,277,289v1,1,1,1,2,1c282,286,288,281,293,277v2,1,3,,4,2c297,279,298,284,298,288v1,-2,1,-3,1,-3c299,285,299,285,299,285v,-1,,-2,,-2c299,283,299,285,299,286v,-5,,-8,,-13c299,273,299,274,299,274v,,,,,c299,266,299,270,299,265v,-1,,-1,,-1c299,264,299,264,299,264v,,,,,c299,264,299,264,299,261v,-1,,-2,,-2c299,259,299,261,299,261v,-4,1,-9,1,-11c300,252,300,252,300,252v,-1,,-2,,-4c300,250,300,250,300,250v,-2,,-3,,-3c300,247,300,247,300,247v,,,,,c300,247,300,247,299,247v,,,,,c299,247,299,246,299,245v,-2,,-6,,-6c299,241,299,241,299,241v,,,,,c300,241,300,241,300,241v,,,,,1c300,241,300,240,300,239v,,,,,c300,239,300,240,300,240v,-6,-1,-3,,-9c300,231,300,231,300,231v,,,-1,,-2c300,230,300,230,300,230v,,,-1,-1,-2c300,224,299,223,299,221v,3,,3,,3c299,223,299,221,299,218v,,,,,c299,218,299,218,299,219v,-3,1,-7,,-10c300,207,300,208,300,207v,-5,,-5,,-10c300,197,300,197,300,197v,,,,,-2c300,203,300,203,300,203v-1,-5,-1,-5,-1,-5c299,200,300,203,299,204v,-1,,-2,,-2c299,202,299,203,299,203v1,-3,,-6,,-10c300,193,300,193,300,193v,-6,,-11,,-18c300,177,300,177,300,177v-1,-1,,-5,,-7c300,170,300,170,300,170v,,,-1,,-2c300,168,300,168,300,168v,,,-6,,-7c300,158,300,158,300,158v,-6,-1,-7,-1,-13c299,145,299,146,300,146v,,,,,c300,146,300,146,300,146v,,,,,2c300,146,300,144,300,144v,-1,-1,-5,,-7c300,136,299,136,299,133v,,,,,c299,133,299,133,299,133v,,,-2,,-2c299,131,299,131,299,132v1,-6,,-17,1,-22c300,105,299,100,299,96v,,1,,,1c300,91,299,93,299,87v,,,-1,,-1c299,86,299,87,299,88v,,,1,,1c299,89,299,89,299,89v1,-1,,-8,1,-12c300,78,300,78,300,78v,-3,-1,-8,-1,-13c299,65,299,65,299,65v,,1,,1,c299,62,299,55,299,50v,1,,2,,2c299,52,299,52,299,51v,-2,,1,,-4c299,46,299,43,299,42v,5,,5,,5c300,44,299,41,299,39v,,,,,c299,33,299,33,299,26v,,,,,c298,23,299,23,299,19v,-1,,-1,,-1c299,17,299,14,299,10v-1,1,-1,1,-1,1c298,11,297,11,297,11v,,,,,c296,10,295,9,293,7v2,,1,-1,2,-1c295,6,295,6,296,7v1,,1,,1,c297,6,297,6,297,6v,,1,,1,c298,6,298,5,298,5v,,,1,,1c299,6,299,6,299,6v,,-1,-1,-1,-2c299,3,297,1,296,v-1,,-2,,-3,e" fillcolor="#c6eaf7 [660]" stroked="f">
                <v:path arrowok="t" o:connecttype="custom" o:connectlocs="11292,666187;3376433,2472794;1885834,3297059;711422,3297059;3308678,0;2540794,0;1750325,33874;903393,22583;248433,56456;22585,67748;0,327448;11292,666187;11292,880721;11292,993634;11292,1185586;11292,1298499;11292,1275917;22585,1761442;22585,2156638;33877,3048650;56462,3127689;45170,3161563;101632,3206728;169386,3184146;338773,3297059;429112,3274476;722715,3297059;835639,3297059;993733,3297059;1140534,3297059;1298628,3308350;1682570,3297059;1885834,3308350;1897126,3297059;1942296,3308350;1998758,3308350;2122974,3308350;2484332,3285767;2585963,3218020;2789227,3285767;2890859,3263185;3150584,3274476;3376433,3195437;3376433,2980902;3387725,2822824;3387725,2788950;3376433,2721203;3387725,2608290;3376433,2529251;3387725,2224385;3376433,2280842;3387725,1919520;3376433,1637238;3387725,1546908;3387725,1242043;3376433,1004925;3387725,733934;3376433,530691;3376433,203243;3331263,67748;3365140,67748" o:connectangles="0,0,0,0,0,0,0,0,0,0,0,0,0,0,0,0,0,0,0,0,0,0,0,0,0,0,0,0,0,0,0,0,0,0,0,0,0,0,0,0,0,0,0,0,0,0,0,0,0,0,0,0,0,0,0,0,0,0,0,0,0"/>
                <o:lock v:ext="edit" verticies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89" o:spid="_x0000_s1028" type="#_x0000_t75" style="position:absolute;left:1727;top:9032;width:30422;height:2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">
                <v:imagedata r:id="rId2" o:title=""/>
              </v:shape>
              <w10:wrap anchorx="page" anchory="page"/>
              <w10:anchorlock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F50302" w14:textId="77777777" w:rsidR="00320467" w:rsidRDefault="00320467">
      <w:pPr>
        <w:spacing w:after="0"/>
      </w:pPr>
      <w:r>
        <w:separator/>
      </w:r>
    </w:p>
  </w:footnote>
  <w:footnote w:type="continuationSeparator" w:id="0">
    <w:p w14:paraId="07B3C5E8" w14:textId="77777777" w:rsidR="00320467" w:rsidRDefault="0032046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0A1004" w14:textId="77777777" w:rsidR="00B4417A" w:rsidRDefault="00B4417A">
    <w:pPr>
      <w:pStyle w:val="Encabezado"/>
    </w:pPr>
    <w:r>
      <w:rPr>
        <w:lang w:val="es-MX" w:bidi="es-MX"/>
      </w:rPr>
      <w:drawing>
        <wp:anchor distT="0" distB="0" distL="114300" distR="114300" simplePos="0" relativeHeight="251696128" behindDoc="1" locked="1" layoutInCell="1" allowOverlap="1" wp14:anchorId="030A1006" wp14:editId="030A1007">
          <wp:simplePos x="0" y="0"/>
          <wp:positionH relativeFrom="column">
            <wp:posOffset>-38100</wp:posOffset>
          </wp:positionH>
          <wp:positionV relativeFrom="page">
            <wp:posOffset>447675</wp:posOffset>
          </wp:positionV>
          <wp:extent cx="6931025" cy="9144000"/>
          <wp:effectExtent l="0" t="0" r="3175" b="0"/>
          <wp:wrapNone/>
          <wp:docPr id="1" name="Textura" descr="Textura de fon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extura" descr="Textura de fondo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31025" cy="9144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15232" behindDoc="1" locked="1" layoutInCell="1" allowOverlap="1" wp14:anchorId="030A1008" wp14:editId="030A1009">
              <wp:simplePos x="0" y="0"/>
              <wp:positionH relativeFrom="column">
                <wp:posOffset>6858126</wp:posOffset>
              </wp:positionH>
              <wp:positionV relativeFrom="page">
                <wp:posOffset>1733550</wp:posOffset>
              </wp:positionV>
              <wp:extent cx="0" cy="4445"/>
              <wp:effectExtent l="0" t="0" r="0" b="0"/>
              <wp:wrapNone/>
              <wp:docPr id="11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4445"/>
                      </a:xfrm>
                      <a:custGeom>
                        <a:avLst/>
                        <a:gdLst>
                          <a:gd name="T0" fmla="*/ 0 h 3"/>
                          <a:gd name="T1" fmla="*/ 3 h 3"/>
                          <a:gd name="T2" fmla="*/ 2 h 3"/>
                          <a:gd name="T3" fmla="*/ 0 h 3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3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38D7339" id="Forma libre 11" o:spid="_x0000_s1026" style="position:absolute;margin-left:540pt;margin-top:136.5pt;width:0;height:.35pt;z-index:-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" path="m,l,3,,2,,xe" fillcolor="#8ed6ef [1300]" strokecolor="#8ed6ef [1300]" strokeweight="0">
              <v:path arrowok="t" o:connecttype="custom" o:connectlocs="0,0;0,4445;0,2963;0,0" o:connectangles="0,0,0,0"/>
              <w10:wrap anchory="page"/>
              <w10:anchorlock/>
            </v:shape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16256" behindDoc="1" locked="1" layoutInCell="1" allowOverlap="1" wp14:anchorId="030A100A" wp14:editId="030A100B">
              <wp:simplePos x="0" y="0"/>
              <wp:positionH relativeFrom="column">
                <wp:posOffset>6858126</wp:posOffset>
              </wp:positionH>
              <wp:positionV relativeFrom="page">
                <wp:posOffset>847725</wp:posOffset>
              </wp:positionV>
              <wp:extent cx="15875" cy="5586095"/>
              <wp:effectExtent l="0" t="0" r="22225" b="14605"/>
              <wp:wrapNone/>
              <wp:docPr id="12" name="Forma libr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5875" cy="5586095"/>
                      </a:xfrm>
                      <a:custGeom>
                        <a:avLst/>
                        <a:gdLst>
                          <a:gd name="T0" fmla="*/ 9 w 10"/>
                          <a:gd name="T1" fmla="*/ 2998 h 3511"/>
                          <a:gd name="T2" fmla="*/ 10 w 10"/>
                          <a:gd name="T3" fmla="*/ 3109 h 3511"/>
                          <a:gd name="T4" fmla="*/ 9 w 10"/>
                          <a:gd name="T5" fmla="*/ 3218 h 3511"/>
                          <a:gd name="T6" fmla="*/ 10 w 10"/>
                          <a:gd name="T7" fmla="*/ 3268 h 3511"/>
                          <a:gd name="T8" fmla="*/ 8 w 10"/>
                          <a:gd name="T9" fmla="*/ 3310 h 3511"/>
                          <a:gd name="T10" fmla="*/ 8 w 10"/>
                          <a:gd name="T11" fmla="*/ 3324 h 3511"/>
                          <a:gd name="T12" fmla="*/ 9 w 10"/>
                          <a:gd name="T13" fmla="*/ 3434 h 3511"/>
                          <a:gd name="T14" fmla="*/ 9 w 10"/>
                          <a:gd name="T15" fmla="*/ 3442 h 3511"/>
                          <a:gd name="T16" fmla="*/ 9 w 10"/>
                          <a:gd name="T17" fmla="*/ 3472 h 3511"/>
                          <a:gd name="T18" fmla="*/ 5 w 10"/>
                          <a:gd name="T19" fmla="*/ 3501 h 3511"/>
                          <a:gd name="T20" fmla="*/ 4 w 10"/>
                          <a:gd name="T21" fmla="*/ 3510 h 3511"/>
                          <a:gd name="T22" fmla="*/ 1 w 10"/>
                          <a:gd name="T23" fmla="*/ 3501 h 3511"/>
                          <a:gd name="T24" fmla="*/ 1 w 10"/>
                          <a:gd name="T25" fmla="*/ 3491 h 3511"/>
                          <a:gd name="T26" fmla="*/ 2 w 10"/>
                          <a:gd name="T27" fmla="*/ 3490 h 3511"/>
                          <a:gd name="T28" fmla="*/ 5 w 10"/>
                          <a:gd name="T29" fmla="*/ 3463 h 3511"/>
                          <a:gd name="T30" fmla="*/ 5 w 10"/>
                          <a:gd name="T31" fmla="*/ 3452 h 3511"/>
                          <a:gd name="T32" fmla="*/ 6 w 10"/>
                          <a:gd name="T33" fmla="*/ 3448 h 3511"/>
                          <a:gd name="T34" fmla="*/ 4 w 10"/>
                          <a:gd name="T35" fmla="*/ 3419 h 3511"/>
                          <a:gd name="T36" fmla="*/ 4 w 10"/>
                          <a:gd name="T37" fmla="*/ 3324 h 3511"/>
                          <a:gd name="T38" fmla="*/ 5 w 10"/>
                          <a:gd name="T39" fmla="*/ 2917 h 3511"/>
                          <a:gd name="T40" fmla="*/ 10 w 10"/>
                          <a:gd name="T41" fmla="*/ 2552 h 3511"/>
                          <a:gd name="T42" fmla="*/ 8 w 10"/>
                          <a:gd name="T43" fmla="*/ 1932 h 3511"/>
                          <a:gd name="T44" fmla="*/ 8 w 10"/>
                          <a:gd name="T45" fmla="*/ 1979 h 3511"/>
                          <a:gd name="T46" fmla="*/ 8 w 10"/>
                          <a:gd name="T47" fmla="*/ 2067 h 3511"/>
                          <a:gd name="T48" fmla="*/ 9 w 10"/>
                          <a:gd name="T49" fmla="*/ 2438 h 3511"/>
                          <a:gd name="T50" fmla="*/ 8 w 10"/>
                          <a:gd name="T51" fmla="*/ 2466 h 3511"/>
                          <a:gd name="T52" fmla="*/ 6 w 10"/>
                          <a:gd name="T53" fmla="*/ 2523 h 3511"/>
                          <a:gd name="T54" fmla="*/ 8 w 10"/>
                          <a:gd name="T55" fmla="*/ 2669 h 3511"/>
                          <a:gd name="T56" fmla="*/ 9 w 10"/>
                          <a:gd name="T57" fmla="*/ 2805 h 3511"/>
                          <a:gd name="T58" fmla="*/ 8 w 10"/>
                          <a:gd name="T59" fmla="*/ 2907 h 3511"/>
                          <a:gd name="T60" fmla="*/ 5 w 10"/>
                          <a:gd name="T61" fmla="*/ 2614 h 3511"/>
                          <a:gd name="T62" fmla="*/ 5 w 10"/>
                          <a:gd name="T63" fmla="*/ 2315 h 3511"/>
                          <a:gd name="T64" fmla="*/ 4 w 10"/>
                          <a:gd name="T65" fmla="*/ 1856 h 3511"/>
                          <a:gd name="T66" fmla="*/ 4 w 10"/>
                          <a:gd name="T67" fmla="*/ 1133 h 3511"/>
                          <a:gd name="T68" fmla="*/ 5 w 10"/>
                          <a:gd name="T69" fmla="*/ 1158 h 3511"/>
                          <a:gd name="T70" fmla="*/ 5 w 10"/>
                          <a:gd name="T71" fmla="*/ 1362 h 3511"/>
                          <a:gd name="T72" fmla="*/ 6 w 10"/>
                          <a:gd name="T73" fmla="*/ 1663 h 3511"/>
                          <a:gd name="T74" fmla="*/ 1 w 10"/>
                          <a:gd name="T75" fmla="*/ 1419 h 3511"/>
                          <a:gd name="T76" fmla="*/ 2 w 10"/>
                          <a:gd name="T77" fmla="*/ 1320 h 3511"/>
                          <a:gd name="T78" fmla="*/ 4 w 10"/>
                          <a:gd name="T79" fmla="*/ 1132 h 3511"/>
                          <a:gd name="T80" fmla="*/ 5 w 10"/>
                          <a:gd name="T81" fmla="*/ 709 h 3511"/>
                          <a:gd name="T82" fmla="*/ 5 w 10"/>
                          <a:gd name="T83" fmla="*/ 830 h 3511"/>
                          <a:gd name="T84" fmla="*/ 6 w 10"/>
                          <a:gd name="T85" fmla="*/ 956 h 3511"/>
                          <a:gd name="T86" fmla="*/ 5 w 10"/>
                          <a:gd name="T87" fmla="*/ 1022 h 3511"/>
                          <a:gd name="T88" fmla="*/ 4 w 10"/>
                          <a:gd name="T89" fmla="*/ 1132 h 3511"/>
                          <a:gd name="T90" fmla="*/ 2 w 10"/>
                          <a:gd name="T91" fmla="*/ 631 h 3511"/>
                          <a:gd name="T92" fmla="*/ 1 w 10"/>
                          <a:gd name="T93" fmla="*/ 547 h 3511"/>
                          <a:gd name="T94" fmla="*/ 1 w 10"/>
                          <a:gd name="T95" fmla="*/ 0 h 3511"/>
                          <a:gd name="T96" fmla="*/ 2 w 10"/>
                          <a:gd name="T97" fmla="*/ 249 h 3511"/>
                          <a:gd name="T98" fmla="*/ 4 w 10"/>
                          <a:gd name="T99" fmla="*/ 353 h 3511"/>
                          <a:gd name="T100" fmla="*/ 4 w 10"/>
                          <a:gd name="T101" fmla="*/ 397 h 3511"/>
                          <a:gd name="T102" fmla="*/ 5 w 10"/>
                          <a:gd name="T103" fmla="*/ 542 h 3511"/>
                          <a:gd name="T104" fmla="*/ 1 w 10"/>
                          <a:gd name="T105" fmla="*/ 301 h 3511"/>
                          <a:gd name="T106" fmla="*/ 0 w 10"/>
                          <a:gd name="T107" fmla="*/ 155 h 3511"/>
                          <a:gd name="T108" fmla="*/ 0 w 10"/>
                          <a:gd name="T109" fmla="*/ 59 h 3511"/>
                          <a:gd name="T110" fmla="*/ 1 w 10"/>
                          <a:gd name="T111" fmla="*/ 53 h 3511"/>
                          <a:gd name="T112" fmla="*/ 0 w 10"/>
                          <a:gd name="T113" fmla="*/ 45 h 3511"/>
                          <a:gd name="T114" fmla="*/ 0 w 10"/>
                          <a:gd name="T115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10" h="3511">
                            <a:moveTo>
                              <a:pt x="8" y="2916"/>
                            </a:moveTo>
                            <a:lnTo>
                              <a:pt x="9" y="2935"/>
                            </a:lnTo>
                            <a:lnTo>
                              <a:pt x="9" y="2956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9" y="2998"/>
                            </a:lnTo>
                            <a:lnTo>
                              <a:pt x="9" y="3020"/>
                            </a:lnTo>
                            <a:lnTo>
                              <a:pt x="9" y="3039"/>
                            </a:lnTo>
                            <a:lnTo>
                              <a:pt x="9" y="3054"/>
                            </a:lnTo>
                            <a:lnTo>
                              <a:pt x="9" y="3073"/>
                            </a:lnTo>
                            <a:lnTo>
                              <a:pt x="9" y="3092"/>
                            </a:lnTo>
                            <a:lnTo>
                              <a:pt x="10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8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10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10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9" y="3298"/>
                            </a:lnTo>
                            <a:lnTo>
                              <a:pt x="8" y="3310"/>
                            </a:lnTo>
                            <a:lnTo>
                              <a:pt x="6" y="3319"/>
                            </a:lnTo>
                            <a:lnTo>
                              <a:pt x="6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8" y="3337"/>
                            </a:lnTo>
                            <a:lnTo>
                              <a:pt x="8" y="3387"/>
                            </a:lnTo>
                            <a:lnTo>
                              <a:pt x="9" y="3434"/>
                            </a:lnTo>
                            <a:lnTo>
                              <a:pt x="8" y="3434"/>
                            </a:lnTo>
                            <a:lnTo>
                              <a:pt x="8" y="3433"/>
                            </a:lnTo>
                            <a:lnTo>
                              <a:pt x="8" y="3434"/>
                            </a:lnTo>
                            <a:lnTo>
                              <a:pt x="8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8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6" y="3487"/>
                            </a:lnTo>
                            <a:lnTo>
                              <a:pt x="6" y="3498"/>
                            </a:lnTo>
                            <a:lnTo>
                              <a:pt x="6" y="3499"/>
                            </a:lnTo>
                            <a:lnTo>
                              <a:pt x="6" y="3499"/>
                            </a:lnTo>
                            <a:lnTo>
                              <a:pt x="5" y="3501"/>
                            </a:lnTo>
                            <a:lnTo>
                              <a:pt x="5" y="3502"/>
                            </a:lnTo>
                            <a:lnTo>
                              <a:pt x="6" y="3504"/>
                            </a:lnTo>
                            <a:lnTo>
                              <a:pt x="6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2" y="3507"/>
                            </a:lnTo>
                            <a:lnTo>
                              <a:pt x="2" y="3507"/>
                            </a:lnTo>
                            <a:lnTo>
                              <a:pt x="1" y="3506"/>
                            </a:lnTo>
                            <a:lnTo>
                              <a:pt x="1" y="3503"/>
                            </a:lnTo>
                            <a:lnTo>
                              <a:pt x="1" y="3501"/>
                            </a:lnTo>
                            <a:lnTo>
                              <a:pt x="1" y="3497"/>
                            </a:lnTo>
                            <a:lnTo>
                              <a:pt x="1" y="3493"/>
                            </a:lnTo>
                            <a:lnTo>
                              <a:pt x="1" y="3489"/>
                            </a:lnTo>
                            <a:lnTo>
                              <a:pt x="1" y="3486"/>
                            </a:lnTo>
                            <a:lnTo>
                              <a:pt x="1" y="3490"/>
                            </a:lnTo>
                            <a:lnTo>
                              <a:pt x="1" y="3491"/>
                            </a:lnTo>
                            <a:lnTo>
                              <a:pt x="2" y="3493"/>
                            </a:lnTo>
                            <a:lnTo>
                              <a:pt x="2" y="3491"/>
                            </a:lnTo>
                            <a:lnTo>
                              <a:pt x="2" y="3490"/>
                            </a:lnTo>
                            <a:lnTo>
                              <a:pt x="2" y="3490"/>
                            </a:lnTo>
                            <a:lnTo>
                              <a:pt x="2" y="3489"/>
                            </a:lnTo>
                            <a:lnTo>
                              <a:pt x="2" y="3490"/>
                            </a:lnTo>
                            <a:lnTo>
                              <a:pt x="2" y="3490"/>
                            </a:lnTo>
                            <a:lnTo>
                              <a:pt x="4" y="3487"/>
                            </a:lnTo>
                            <a:lnTo>
                              <a:pt x="5" y="3481"/>
                            </a:lnTo>
                            <a:lnTo>
                              <a:pt x="5" y="3473"/>
                            </a:lnTo>
                            <a:lnTo>
                              <a:pt x="5" y="3467"/>
                            </a:lnTo>
                            <a:lnTo>
                              <a:pt x="5" y="3463"/>
                            </a:lnTo>
                            <a:lnTo>
                              <a:pt x="6" y="3460"/>
                            </a:lnTo>
                            <a:lnTo>
                              <a:pt x="5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6" y="3451"/>
                            </a:lnTo>
                            <a:lnTo>
                              <a:pt x="6" y="3448"/>
                            </a:lnTo>
                            <a:lnTo>
                              <a:pt x="6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6" y="3142"/>
                            </a:lnTo>
                            <a:lnTo>
                              <a:pt x="5" y="3049"/>
                            </a:lnTo>
                            <a:lnTo>
                              <a:pt x="5" y="2955"/>
                            </a:lnTo>
                            <a:lnTo>
                              <a:pt x="5" y="2917"/>
                            </a:lnTo>
                            <a:lnTo>
                              <a:pt x="6" y="2916"/>
                            </a:lnTo>
                            <a:lnTo>
                              <a:pt x="8" y="2916"/>
                            </a:lnTo>
                            <a:close/>
                            <a:moveTo>
                              <a:pt x="10" y="2552"/>
                            </a:moveTo>
                            <a:lnTo>
                              <a:pt x="10" y="2554"/>
                            </a:lnTo>
                            <a:lnTo>
                              <a:pt x="10" y="2552"/>
                            </a:lnTo>
                            <a:lnTo>
                              <a:pt x="10" y="2552"/>
                            </a:lnTo>
                            <a:close/>
                            <a:moveTo>
                              <a:pt x="6" y="1731"/>
                            </a:move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6" y="1934"/>
                            </a:lnTo>
                            <a:lnTo>
                              <a:pt x="8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6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6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8" y="2262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8" y="2434"/>
                            </a:lnTo>
                            <a:lnTo>
                              <a:pt x="8" y="2434"/>
                            </a:lnTo>
                            <a:lnTo>
                              <a:pt x="9" y="2444"/>
                            </a:lnTo>
                            <a:lnTo>
                              <a:pt x="8" y="2445"/>
                            </a:lnTo>
                            <a:lnTo>
                              <a:pt x="8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6" y="2504"/>
                            </a:lnTo>
                            <a:lnTo>
                              <a:pt x="6" y="2523"/>
                            </a:lnTo>
                            <a:lnTo>
                              <a:pt x="6" y="2522"/>
                            </a:lnTo>
                            <a:lnTo>
                              <a:pt x="6" y="2522"/>
                            </a:lnTo>
                            <a:lnTo>
                              <a:pt x="8" y="2538"/>
                            </a:lnTo>
                            <a:lnTo>
                              <a:pt x="10" y="2552"/>
                            </a:lnTo>
                            <a:lnTo>
                              <a:pt x="9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9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9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9" y="2864"/>
                            </a:lnTo>
                            <a:lnTo>
                              <a:pt x="10" y="2878"/>
                            </a:lnTo>
                            <a:lnTo>
                              <a:pt x="9" y="2894"/>
                            </a:lnTo>
                            <a:lnTo>
                              <a:pt x="8" y="2907"/>
                            </a:lnTo>
                            <a:lnTo>
                              <a:pt x="8" y="2915"/>
                            </a:lnTo>
                            <a:lnTo>
                              <a:pt x="6" y="2915"/>
                            </a:lnTo>
                            <a:lnTo>
                              <a:pt x="5" y="2913"/>
                            </a:lnTo>
                            <a:lnTo>
                              <a:pt x="2" y="2784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5" y="2569"/>
                            </a:lnTo>
                            <a:lnTo>
                              <a:pt x="4" y="2525"/>
                            </a:lnTo>
                            <a:lnTo>
                              <a:pt x="4" y="2483"/>
                            </a:lnTo>
                            <a:lnTo>
                              <a:pt x="5" y="2399"/>
                            </a:lnTo>
                            <a:lnTo>
                              <a:pt x="4" y="2317"/>
                            </a:lnTo>
                            <a:lnTo>
                              <a:pt x="5" y="2315"/>
                            </a:lnTo>
                            <a:lnTo>
                              <a:pt x="4" y="2315"/>
                            </a:lnTo>
                            <a:lnTo>
                              <a:pt x="2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4" y="1981"/>
                            </a:lnTo>
                            <a:lnTo>
                              <a:pt x="4" y="1856"/>
                            </a:lnTo>
                            <a:lnTo>
                              <a:pt x="4" y="1732"/>
                            </a:lnTo>
                            <a:lnTo>
                              <a:pt x="5" y="1732"/>
                            </a:lnTo>
                            <a:lnTo>
                              <a:pt x="5" y="1732"/>
                            </a:lnTo>
                            <a:lnTo>
                              <a:pt x="6" y="1731"/>
                            </a:lnTo>
                            <a:close/>
                            <a:moveTo>
                              <a:pt x="4" y="1132"/>
                            </a:moveTo>
                            <a:lnTo>
                              <a:pt x="4" y="1133"/>
                            </a:lnTo>
                            <a:lnTo>
                              <a:pt x="5" y="1133"/>
                            </a:lnTo>
                            <a:lnTo>
                              <a:pt x="5" y="1136"/>
                            </a:lnTo>
                            <a:lnTo>
                              <a:pt x="5" y="1143"/>
                            </a:lnTo>
                            <a:lnTo>
                              <a:pt x="5" y="1154"/>
                            </a:lnTo>
                            <a:lnTo>
                              <a:pt x="6" y="1160"/>
                            </a:lnTo>
                            <a:lnTo>
                              <a:pt x="5" y="1158"/>
                            </a:lnTo>
                            <a:lnTo>
                              <a:pt x="6" y="1209"/>
                            </a:lnTo>
                            <a:lnTo>
                              <a:pt x="5" y="1261"/>
                            </a:lnTo>
                            <a:lnTo>
                              <a:pt x="5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5" y="1596"/>
                            </a:lnTo>
                            <a:lnTo>
                              <a:pt x="5" y="1596"/>
                            </a:lnTo>
                            <a:lnTo>
                              <a:pt x="6" y="1663"/>
                            </a:lnTo>
                            <a:lnTo>
                              <a:pt x="6" y="1728"/>
                            </a:lnTo>
                            <a:lnTo>
                              <a:pt x="4" y="1728"/>
                            </a:lnTo>
                            <a:lnTo>
                              <a:pt x="4" y="1671"/>
                            </a:lnTo>
                            <a:lnTo>
                              <a:pt x="2" y="1588"/>
                            </a:lnTo>
                            <a:lnTo>
                              <a:pt x="2" y="1503"/>
                            </a:lnTo>
                            <a:lnTo>
                              <a:pt x="1" y="1419"/>
                            </a:lnTo>
                            <a:lnTo>
                              <a:pt x="2" y="1419"/>
                            </a:lnTo>
                            <a:lnTo>
                              <a:pt x="2" y="1370"/>
                            </a:lnTo>
                            <a:lnTo>
                              <a:pt x="2" y="1319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1" y="1226"/>
                            </a:lnTo>
                            <a:lnTo>
                              <a:pt x="0" y="1133"/>
                            </a:lnTo>
                            <a:lnTo>
                              <a:pt x="4" y="1132"/>
                            </a:lnTo>
                            <a:close/>
                            <a:moveTo>
                              <a:pt x="5" y="546"/>
                            </a:moveTo>
                            <a:lnTo>
                              <a:pt x="5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6" y="710"/>
                            </a:lnTo>
                            <a:lnTo>
                              <a:pt x="5" y="709"/>
                            </a:lnTo>
                            <a:lnTo>
                              <a:pt x="5" y="754"/>
                            </a:lnTo>
                            <a:lnTo>
                              <a:pt x="6" y="799"/>
                            </a:lnTo>
                            <a:lnTo>
                              <a:pt x="5" y="799"/>
                            </a:lnTo>
                            <a:lnTo>
                              <a:pt x="5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6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6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5" y="989"/>
                            </a:lnTo>
                            <a:lnTo>
                              <a:pt x="4" y="1003"/>
                            </a:lnTo>
                            <a:lnTo>
                              <a:pt x="5" y="1022"/>
                            </a:lnTo>
                            <a:lnTo>
                              <a:pt x="4" y="1019"/>
                            </a:lnTo>
                            <a:lnTo>
                              <a:pt x="5" y="1048"/>
                            </a:lnTo>
                            <a:lnTo>
                              <a:pt x="4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4" y="1132"/>
                            </a:lnTo>
                            <a:lnTo>
                              <a:pt x="2" y="1132"/>
                            </a:lnTo>
                            <a:lnTo>
                              <a:pt x="0" y="1132"/>
                            </a:lnTo>
                            <a:lnTo>
                              <a:pt x="1" y="1048"/>
                            </a:lnTo>
                            <a:lnTo>
                              <a:pt x="1" y="962"/>
                            </a:lnTo>
                            <a:lnTo>
                              <a:pt x="1" y="796"/>
                            </a:lnTo>
                            <a:lnTo>
                              <a:pt x="2" y="631"/>
                            </a:lnTo>
                            <a:lnTo>
                              <a:pt x="2" y="615"/>
                            </a:lnTo>
                            <a:lnTo>
                              <a:pt x="2" y="595"/>
                            </a:lnTo>
                            <a:lnTo>
                              <a:pt x="2" y="577"/>
                            </a:lnTo>
                            <a:lnTo>
                              <a:pt x="1" y="560"/>
                            </a:lnTo>
                            <a:lnTo>
                              <a:pt x="1" y="560"/>
                            </a:lnTo>
                            <a:lnTo>
                              <a:pt x="1" y="547"/>
                            </a:lnTo>
                            <a:lnTo>
                              <a:pt x="4" y="547"/>
                            </a:lnTo>
                            <a:lnTo>
                              <a:pt x="5" y="546"/>
                            </a:lnTo>
                            <a:lnTo>
                              <a:pt x="5" y="546"/>
                            </a:lnTo>
                            <a:lnTo>
                              <a:pt x="5" y="546"/>
                            </a:lnTo>
                            <a:close/>
                            <a:moveTo>
                              <a:pt x="1" y="0"/>
                            </a:moveTo>
                            <a:lnTo>
                              <a:pt x="1" y="0"/>
                            </a:lnTo>
                            <a:lnTo>
                              <a:pt x="1" y="79"/>
                            </a:lnTo>
                            <a:lnTo>
                              <a:pt x="2" y="156"/>
                            </a:lnTo>
                            <a:lnTo>
                              <a:pt x="2" y="156"/>
                            </a:lnTo>
                            <a:lnTo>
                              <a:pt x="1" y="157"/>
                            </a:lnTo>
                            <a:lnTo>
                              <a:pt x="1" y="158"/>
                            </a:lnTo>
                            <a:lnTo>
                              <a:pt x="2" y="249"/>
                            </a:lnTo>
                            <a:lnTo>
                              <a:pt x="2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4" y="343"/>
                            </a:lnTo>
                            <a:lnTo>
                              <a:pt x="4" y="353"/>
                            </a:lnTo>
                            <a:lnTo>
                              <a:pt x="4" y="369"/>
                            </a:lnTo>
                            <a:lnTo>
                              <a:pt x="5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4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4"/>
                            </a:lnTo>
                            <a:lnTo>
                              <a:pt x="5" y="542"/>
                            </a:lnTo>
                            <a:lnTo>
                              <a:pt x="1" y="542"/>
                            </a:lnTo>
                            <a:lnTo>
                              <a:pt x="1" y="542"/>
                            </a:lnTo>
                            <a:lnTo>
                              <a:pt x="2" y="501"/>
                            </a:lnTo>
                            <a:lnTo>
                              <a:pt x="2" y="463"/>
                            </a:lnTo>
                            <a:lnTo>
                              <a:pt x="1" y="427"/>
                            </a:lnTo>
                            <a:lnTo>
                              <a:pt x="1" y="301"/>
                            </a:lnTo>
                            <a:lnTo>
                              <a:pt x="1" y="177"/>
                            </a:lnTo>
                            <a:lnTo>
                              <a:pt x="0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0" y="135"/>
                            </a:lnTo>
                            <a:lnTo>
                              <a:pt x="1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0" y="59"/>
                            </a:lnTo>
                            <a:lnTo>
                              <a:pt x="0" y="58"/>
                            </a:lnTo>
                            <a:lnTo>
                              <a:pt x="1" y="55"/>
                            </a:lnTo>
                            <a:lnTo>
                              <a:pt x="1" y="53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0" y="46"/>
                            </a:lnTo>
                            <a:lnTo>
                              <a:pt x="0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D94305C" id="Forma libre 12" o:spid="_x0000_s1026" style="position:absolute;margin-left:540pt;margin-top:66.75pt;width:1.25pt;height:439.85pt;z-index:-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0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" path="m8,2916r1,19l9,2956r,23l9,2976r,22l9,3020r,19l9,3054r,19l9,3092r1,17l9,3198r,l9,3198r-1,3l9,3209r,9l9,3228r,8l10,3240r-1,11l9,3259r1,9l9,3278r,-1l9,3276r,10l9,3298r-1,12l6,3319r,-2l8,3317r,l8,3320r,4l8,3328r,2l8,3334r,3l8,3387r1,47l8,3434r,-1l8,3434r,1l9,3439r,3l9,3444r,2l8,3448r,11l9,3472r,l8,3480r-2,7l6,3498r,1l6,3499r-1,2l5,3502r1,2l6,3508r-1,2l5,3511r-1,-1l4,3508r-2,-1l2,3507r-1,-1l1,3503r,-2l1,3497r,-4l1,3489r,-3l1,3490r,1l2,3493r,-2l2,3490r,l2,3489r,1l2,3490r2,-3l5,3481r,-8l5,3467r,-4l6,3460r-1,-1l5,3457r,-1l5,3455r,-3l5,3451r,l5,3451r,l6,3451r,-3l6,3446r-1,-2l5,3436r-1,-9l4,3417r,2l5,3409,4,3397r,-14l4,3370r,1l4,3324r1,-46l5,3234r1,-92l5,3049r,-94l5,2917r1,-1l8,2916xm10,2552r,2l10,2552r,xm6,1731r2,22l8,1843r,91l8,1932r,l8,1932r-2,2l8,1945r,15l8,1978r,1l8,1979r,l8,1978r-2,l8,2022r,45l8,2066r-2,-2l8,2088r,-4l8,2262r1,176l9,2436r-1,-2l8,2434r1,10l8,2445r,21l8,2487r,-3l8,2484r,l6,2504r,19l6,2522r,l8,2538r2,14l9,2610r-1,59l8,2727r1,55l9,2786r,7l9,2799r,6l9,2824r,20l9,2864r1,14l9,2894r-1,13l8,2915r-2,l5,2913,2,2784,5,2654r,-40l5,2569,4,2525r,-42l5,2399,4,2317r1,-2l4,2315,2,2224,4,2102r,-121l4,1981r,-125l4,1732r1,l5,1732r1,-1xm4,1132r,1l5,1133r,3l5,1143r,11l6,1160r-1,-2l6,1209r-1,52l5,1311r,1l5,1338r,24l5,1389r,70l5,1528r,68l5,1596r1,67l6,1728r-2,l4,1671,2,1588r,-85l1,1419r1,l2,1370r,-51l2,1320r,l2,1320r,l2,1320r,l1,1226,,1133r4,-1xm5,546r,78l5,622r,45l6,710,5,709r,45l6,799r-1,l5,811r,-1l5,830r,19l5,869r1,15l5,881r,37l6,956,5,992r,-2l5,989r,l4,1003r1,19l4,1019r1,29l4,1074r,25l5,1124r-1,8l2,1132r-2,l1,1048r,-86l1,796,2,631r,-16l2,595r,-18l1,560r,l1,547r3,l5,546r,l5,546xm1,r,l1,79r1,77l2,156r-1,1l1,158r1,91l2,339r2,-1l4,339r,1l4,343r,10l4,369r1,16l4,399r,-2l4,397r,l4,402r,6l4,407r,-1l5,474r,68l1,542r,l2,501r,-38l1,427,1,301,1,177,,174r,-2l,168r,-6l,155,,144r,-9l1,128,,94,,59r,l,59r,1l,59,,58,1,55r,-2l,51r,l,51,,50,,47,,45r,1l,24,,,,3r,l,3,1,2,1,r,xe" fillcolor="#8ed6ef [1300]" strokecolor="#8ed6ef [1300]" strokeweight="0">
              <v:path arrowok="t" o:connecttype="custom" o:connectlocs="14288,4769898;15875,4946502;14288,5119924;15875,5199475;12700,5266299;12700,5288573;14288,5463586;14288,5476314;14288,5524045;7938,5570185;6350,5584504;1588,5570185;1588,5554274;3175,5552683;7938,5509726;7938,5492224;9525,5485860;6350,5439721;6350,5288573;7938,4641025;15875,4060300;12700,3073864;12700,3148642;12700,3288652;14288,3878923;12700,3923472;9525,4014161;12700,4246450;14288,4462830;12700,4625115;7938,4158944;7938,3683227;6350,2952946;6350,1802633;7938,1842409;7938,2166978;9525,2645878;1588,2257667;3175,2100155;6350,1801042;7938,1128038;7938,1320552;9525,1521022;7938,1626029;6350,1801042;3175,1003938;1588,870292;1588,0;3175,396166;6350,561632;6350,631638;7938,862337;1588,478899;0,246609;0,93871;1588,84324;0,71596;0,4773" o:connectangles="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17280" behindDoc="1" locked="1" layoutInCell="1" allowOverlap="1" wp14:anchorId="030A100C" wp14:editId="030A100D">
              <wp:simplePos x="0" y="0"/>
              <wp:positionH relativeFrom="column">
                <wp:posOffset>6858126</wp:posOffset>
              </wp:positionH>
              <wp:positionV relativeFrom="page">
                <wp:posOffset>1476375</wp:posOffset>
              </wp:positionV>
              <wp:extent cx="1270" cy="1270"/>
              <wp:effectExtent l="0" t="0" r="0" b="0"/>
              <wp:wrapNone/>
              <wp:docPr id="13" name="Rectángulo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5F048DC3" id="Rectángulo 13" o:spid="_x0000_s1026" style="position:absolute;margin-left:540pt;margin-top:116.25pt;width:.1pt;height:.1pt;z-index:-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21376" behindDoc="1" locked="1" layoutInCell="1" allowOverlap="1" wp14:anchorId="030A100E" wp14:editId="030A100F">
              <wp:simplePos x="0" y="0"/>
              <wp:positionH relativeFrom="column">
                <wp:posOffset>-38100</wp:posOffset>
              </wp:positionH>
              <wp:positionV relativeFrom="page">
                <wp:posOffset>771525</wp:posOffset>
              </wp:positionV>
              <wp:extent cx="19050" cy="5579745"/>
              <wp:effectExtent l="0" t="0" r="19050" b="20955"/>
              <wp:wrapNone/>
              <wp:docPr id="19" name="Forma libr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9050" cy="5579745"/>
                      </a:xfrm>
                      <a:custGeom>
                        <a:avLst/>
                        <a:gdLst>
                          <a:gd name="T0" fmla="*/ 11 w 12"/>
                          <a:gd name="T1" fmla="*/ 3330 h 3507"/>
                          <a:gd name="T2" fmla="*/ 11 w 12"/>
                          <a:gd name="T3" fmla="*/ 3361 h 3507"/>
                          <a:gd name="T4" fmla="*/ 11 w 12"/>
                          <a:gd name="T5" fmla="*/ 3448 h 3507"/>
                          <a:gd name="T6" fmla="*/ 11 w 12"/>
                          <a:gd name="T7" fmla="*/ 3456 h 3507"/>
                          <a:gd name="T8" fmla="*/ 11 w 12"/>
                          <a:gd name="T9" fmla="*/ 3461 h 3507"/>
                          <a:gd name="T10" fmla="*/ 11 w 12"/>
                          <a:gd name="T11" fmla="*/ 3505 h 3507"/>
                          <a:gd name="T12" fmla="*/ 9 w 12"/>
                          <a:gd name="T13" fmla="*/ 3351 h 3507"/>
                          <a:gd name="T14" fmla="*/ 7 w 12"/>
                          <a:gd name="T15" fmla="*/ 3168 h 3507"/>
                          <a:gd name="T16" fmla="*/ 7 w 12"/>
                          <a:gd name="T17" fmla="*/ 3108 h 3507"/>
                          <a:gd name="T18" fmla="*/ 7 w 12"/>
                          <a:gd name="T19" fmla="*/ 3100 h 3507"/>
                          <a:gd name="T20" fmla="*/ 11 w 12"/>
                          <a:gd name="T21" fmla="*/ 2370 h 3507"/>
                          <a:gd name="T22" fmla="*/ 9 w 12"/>
                          <a:gd name="T23" fmla="*/ 2912 h 3507"/>
                          <a:gd name="T24" fmla="*/ 6 w 12"/>
                          <a:gd name="T25" fmla="*/ 2883 h 3507"/>
                          <a:gd name="T26" fmla="*/ 6 w 12"/>
                          <a:gd name="T27" fmla="*/ 2707 h 3507"/>
                          <a:gd name="T28" fmla="*/ 6 w 12"/>
                          <a:gd name="T29" fmla="*/ 2638 h 3507"/>
                          <a:gd name="T30" fmla="*/ 7 w 12"/>
                          <a:gd name="T31" fmla="*/ 2516 h 3507"/>
                          <a:gd name="T32" fmla="*/ 7 w 12"/>
                          <a:gd name="T33" fmla="*/ 2459 h 3507"/>
                          <a:gd name="T34" fmla="*/ 6 w 12"/>
                          <a:gd name="T35" fmla="*/ 2373 h 3507"/>
                          <a:gd name="T36" fmla="*/ 8 w 12"/>
                          <a:gd name="T37" fmla="*/ 1919 h 3507"/>
                          <a:gd name="T38" fmla="*/ 9 w 12"/>
                          <a:gd name="T39" fmla="*/ 2187 h 3507"/>
                          <a:gd name="T40" fmla="*/ 11 w 12"/>
                          <a:gd name="T41" fmla="*/ 2277 h 3507"/>
                          <a:gd name="T42" fmla="*/ 6 w 12"/>
                          <a:gd name="T43" fmla="*/ 2350 h 3507"/>
                          <a:gd name="T44" fmla="*/ 6 w 12"/>
                          <a:gd name="T45" fmla="*/ 2195 h 3507"/>
                          <a:gd name="T46" fmla="*/ 6 w 12"/>
                          <a:gd name="T47" fmla="*/ 1911 h 3507"/>
                          <a:gd name="T48" fmla="*/ 8 w 12"/>
                          <a:gd name="T49" fmla="*/ 1186 h 3507"/>
                          <a:gd name="T50" fmla="*/ 7 w 12"/>
                          <a:gd name="T51" fmla="*/ 1783 h 3507"/>
                          <a:gd name="T52" fmla="*/ 4 w 12"/>
                          <a:gd name="T53" fmla="*/ 1575 h 3507"/>
                          <a:gd name="T54" fmla="*/ 3 w 12"/>
                          <a:gd name="T55" fmla="*/ 1528 h 3507"/>
                          <a:gd name="T56" fmla="*/ 4 w 12"/>
                          <a:gd name="T57" fmla="*/ 1440 h 3507"/>
                          <a:gd name="T58" fmla="*/ 7 w 12"/>
                          <a:gd name="T59" fmla="*/ 1188 h 3507"/>
                          <a:gd name="T60" fmla="*/ 6 w 12"/>
                          <a:gd name="T61" fmla="*/ 0 h 3507"/>
                          <a:gd name="T62" fmla="*/ 9 w 12"/>
                          <a:gd name="T63" fmla="*/ 6 h 3507"/>
                          <a:gd name="T64" fmla="*/ 9 w 12"/>
                          <a:gd name="T65" fmla="*/ 16 h 3507"/>
                          <a:gd name="T66" fmla="*/ 8 w 12"/>
                          <a:gd name="T67" fmla="*/ 17 h 3507"/>
                          <a:gd name="T68" fmla="*/ 6 w 12"/>
                          <a:gd name="T69" fmla="*/ 44 h 3507"/>
                          <a:gd name="T70" fmla="*/ 6 w 12"/>
                          <a:gd name="T71" fmla="*/ 55 h 3507"/>
                          <a:gd name="T72" fmla="*/ 6 w 12"/>
                          <a:gd name="T73" fmla="*/ 56 h 3507"/>
                          <a:gd name="T74" fmla="*/ 8 w 12"/>
                          <a:gd name="T75" fmla="*/ 90 h 3507"/>
                          <a:gd name="T76" fmla="*/ 8 w 12"/>
                          <a:gd name="T77" fmla="*/ 135 h 3507"/>
                          <a:gd name="T78" fmla="*/ 6 w 12"/>
                          <a:gd name="T79" fmla="*/ 552 h 3507"/>
                          <a:gd name="T80" fmla="*/ 7 w 12"/>
                          <a:gd name="T81" fmla="*/ 853 h 3507"/>
                          <a:gd name="T82" fmla="*/ 8 w 12"/>
                          <a:gd name="T83" fmla="*/ 1182 h 3507"/>
                          <a:gd name="T84" fmla="*/ 3 w 12"/>
                          <a:gd name="T85" fmla="*/ 1071 h 3507"/>
                          <a:gd name="T86" fmla="*/ 3 w 12"/>
                          <a:gd name="T87" fmla="*/ 1020 h 3507"/>
                          <a:gd name="T88" fmla="*/ 4 w 12"/>
                          <a:gd name="T89" fmla="*/ 985 h 3507"/>
                          <a:gd name="T90" fmla="*/ 3 w 12"/>
                          <a:gd name="T91" fmla="*/ 838 h 3507"/>
                          <a:gd name="T92" fmla="*/ 3 w 12"/>
                          <a:gd name="T93" fmla="*/ 702 h 3507"/>
                          <a:gd name="T94" fmla="*/ 3 w 12"/>
                          <a:gd name="T95" fmla="*/ 600 h 3507"/>
                          <a:gd name="T96" fmla="*/ 2 w 12"/>
                          <a:gd name="T97" fmla="*/ 486 h 3507"/>
                          <a:gd name="T98" fmla="*/ 2 w 12"/>
                          <a:gd name="T99" fmla="*/ 309 h 3507"/>
                          <a:gd name="T100" fmla="*/ 2 w 12"/>
                          <a:gd name="T101" fmla="*/ 278 h 3507"/>
                          <a:gd name="T102" fmla="*/ 2 w 12"/>
                          <a:gd name="T103" fmla="*/ 229 h 3507"/>
                          <a:gd name="T104" fmla="*/ 4 w 12"/>
                          <a:gd name="T105" fmla="*/ 188 h 3507"/>
                          <a:gd name="T106" fmla="*/ 3 w 12"/>
                          <a:gd name="T107" fmla="*/ 179 h 3507"/>
                          <a:gd name="T108" fmla="*/ 3 w 12"/>
                          <a:gd name="T109" fmla="*/ 73 h 3507"/>
                          <a:gd name="T110" fmla="*/ 2 w 12"/>
                          <a:gd name="T111" fmla="*/ 63 h 3507"/>
                          <a:gd name="T112" fmla="*/ 3 w 12"/>
                          <a:gd name="T113" fmla="*/ 27 h 3507"/>
                          <a:gd name="T114" fmla="*/ 6 w 12"/>
                          <a:gd name="T115" fmla="*/ 4 h 350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12" h="3507">
                            <a:moveTo>
                              <a:pt x="9" y="2968"/>
                            </a:moveTo>
                            <a:lnTo>
                              <a:pt x="9" y="3007"/>
                            </a:lnTo>
                            <a:lnTo>
                              <a:pt x="9" y="3045"/>
                            </a:lnTo>
                            <a:lnTo>
                              <a:pt x="9" y="3080"/>
                            </a:lnTo>
                            <a:lnTo>
                              <a:pt x="11" y="3206"/>
                            </a:lnTo>
                            <a:lnTo>
                              <a:pt x="11" y="3330"/>
                            </a:lnTo>
                            <a:lnTo>
                              <a:pt x="11" y="3331"/>
                            </a:lnTo>
                            <a:lnTo>
                              <a:pt x="11" y="3335"/>
                            </a:lnTo>
                            <a:lnTo>
                              <a:pt x="11" y="3339"/>
                            </a:lnTo>
                            <a:lnTo>
                              <a:pt x="12" y="3344"/>
                            </a:lnTo>
                            <a:lnTo>
                              <a:pt x="11" y="3352"/>
                            </a:lnTo>
                            <a:lnTo>
                              <a:pt x="11" y="3361"/>
                            </a:lnTo>
                            <a:lnTo>
                              <a:pt x="11" y="3372"/>
                            </a:lnTo>
                            <a:lnTo>
                              <a:pt x="11" y="3378"/>
                            </a:lnTo>
                            <a:lnTo>
                              <a:pt x="11" y="3412"/>
                            </a:lnTo>
                            <a:lnTo>
                              <a:pt x="12" y="3448"/>
                            </a:lnTo>
                            <a:lnTo>
                              <a:pt x="11" y="3448"/>
                            </a:lnTo>
                            <a:lnTo>
                              <a:pt x="11" y="3448"/>
                            </a:lnTo>
                            <a:lnTo>
                              <a:pt x="11" y="3447"/>
                            </a:lnTo>
                            <a:lnTo>
                              <a:pt x="11" y="3448"/>
                            </a:lnTo>
                            <a:lnTo>
                              <a:pt x="11" y="3449"/>
                            </a:lnTo>
                            <a:lnTo>
                              <a:pt x="11" y="3452"/>
                            </a:lnTo>
                            <a:lnTo>
                              <a:pt x="11" y="3454"/>
                            </a:lnTo>
                            <a:lnTo>
                              <a:pt x="11" y="3456"/>
                            </a:lnTo>
                            <a:lnTo>
                              <a:pt x="11" y="3456"/>
                            </a:lnTo>
                            <a:lnTo>
                              <a:pt x="11" y="3456"/>
                            </a:lnTo>
                            <a:lnTo>
                              <a:pt x="11" y="3457"/>
                            </a:lnTo>
                            <a:lnTo>
                              <a:pt x="12" y="3460"/>
                            </a:lnTo>
                            <a:lnTo>
                              <a:pt x="11" y="3462"/>
                            </a:lnTo>
                            <a:lnTo>
                              <a:pt x="11" y="3461"/>
                            </a:lnTo>
                            <a:lnTo>
                              <a:pt x="11" y="3483"/>
                            </a:lnTo>
                            <a:lnTo>
                              <a:pt x="11" y="3507"/>
                            </a:lnTo>
                            <a:lnTo>
                              <a:pt x="11" y="3504"/>
                            </a:lnTo>
                            <a:lnTo>
                              <a:pt x="11" y="3504"/>
                            </a:lnTo>
                            <a:lnTo>
                              <a:pt x="11" y="3504"/>
                            </a:lnTo>
                            <a:lnTo>
                              <a:pt x="11" y="3505"/>
                            </a:lnTo>
                            <a:lnTo>
                              <a:pt x="11" y="3507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11" y="3428"/>
                            </a:lnTo>
                            <a:lnTo>
                              <a:pt x="9" y="3351"/>
                            </a:lnTo>
                            <a:lnTo>
                              <a:pt x="9" y="3351"/>
                            </a:lnTo>
                            <a:lnTo>
                              <a:pt x="9" y="3350"/>
                            </a:lnTo>
                            <a:lnTo>
                              <a:pt x="9" y="3348"/>
                            </a:lnTo>
                            <a:lnTo>
                              <a:pt x="8" y="3257"/>
                            </a:lnTo>
                            <a:lnTo>
                              <a:pt x="8" y="3168"/>
                            </a:lnTo>
                            <a:lnTo>
                              <a:pt x="8" y="3169"/>
                            </a:lnTo>
                            <a:lnTo>
                              <a:pt x="7" y="3168"/>
                            </a:lnTo>
                            <a:lnTo>
                              <a:pt x="7" y="3167"/>
                            </a:lnTo>
                            <a:lnTo>
                              <a:pt x="7" y="3164"/>
                            </a:lnTo>
                            <a:lnTo>
                              <a:pt x="7" y="3154"/>
                            </a:lnTo>
                            <a:lnTo>
                              <a:pt x="7" y="3138"/>
                            </a:lnTo>
                            <a:lnTo>
                              <a:pt x="7" y="3122"/>
                            </a:lnTo>
                            <a:lnTo>
                              <a:pt x="7" y="3108"/>
                            </a:lnTo>
                            <a:lnTo>
                              <a:pt x="7" y="3110"/>
                            </a:lnTo>
                            <a:lnTo>
                              <a:pt x="7" y="3110"/>
                            </a:lnTo>
                            <a:lnTo>
                              <a:pt x="8" y="3110"/>
                            </a:lnTo>
                            <a:lnTo>
                              <a:pt x="7" y="3105"/>
                            </a:lnTo>
                            <a:lnTo>
                              <a:pt x="7" y="3099"/>
                            </a:lnTo>
                            <a:lnTo>
                              <a:pt x="7" y="3100"/>
                            </a:lnTo>
                            <a:lnTo>
                              <a:pt x="7" y="3101"/>
                            </a:lnTo>
                            <a:lnTo>
                              <a:pt x="7" y="3034"/>
                            </a:lnTo>
                            <a:lnTo>
                              <a:pt x="6" y="2969"/>
                            </a:lnTo>
                            <a:lnTo>
                              <a:pt x="9" y="2968"/>
                            </a:lnTo>
                            <a:close/>
                            <a:moveTo>
                              <a:pt x="9" y="2370"/>
                            </a:moveTo>
                            <a:lnTo>
                              <a:pt x="11" y="2370"/>
                            </a:lnTo>
                            <a:lnTo>
                              <a:pt x="11" y="2456"/>
                            </a:lnTo>
                            <a:lnTo>
                              <a:pt x="9" y="2545"/>
                            </a:lnTo>
                            <a:lnTo>
                              <a:pt x="9" y="2711"/>
                            </a:lnTo>
                            <a:lnTo>
                              <a:pt x="8" y="2876"/>
                            </a:lnTo>
                            <a:lnTo>
                              <a:pt x="9" y="2892"/>
                            </a:lnTo>
                            <a:lnTo>
                              <a:pt x="9" y="2912"/>
                            </a:lnTo>
                            <a:lnTo>
                              <a:pt x="9" y="2930"/>
                            </a:lnTo>
                            <a:lnTo>
                              <a:pt x="9" y="2947"/>
                            </a:lnTo>
                            <a:lnTo>
                              <a:pt x="9" y="2947"/>
                            </a:lnTo>
                            <a:lnTo>
                              <a:pt x="9" y="2968"/>
                            </a:lnTo>
                            <a:lnTo>
                              <a:pt x="6" y="2968"/>
                            </a:lnTo>
                            <a:lnTo>
                              <a:pt x="6" y="2883"/>
                            </a:lnTo>
                            <a:lnTo>
                              <a:pt x="6" y="2885"/>
                            </a:lnTo>
                            <a:lnTo>
                              <a:pt x="6" y="2840"/>
                            </a:lnTo>
                            <a:lnTo>
                              <a:pt x="6" y="2796"/>
                            </a:lnTo>
                            <a:lnTo>
                              <a:pt x="6" y="2798"/>
                            </a:lnTo>
                            <a:lnTo>
                              <a:pt x="6" y="2753"/>
                            </a:lnTo>
                            <a:lnTo>
                              <a:pt x="6" y="2707"/>
                            </a:lnTo>
                            <a:lnTo>
                              <a:pt x="6" y="2707"/>
                            </a:lnTo>
                            <a:lnTo>
                              <a:pt x="6" y="2696"/>
                            </a:lnTo>
                            <a:lnTo>
                              <a:pt x="6" y="2697"/>
                            </a:lnTo>
                            <a:lnTo>
                              <a:pt x="6" y="2677"/>
                            </a:lnTo>
                            <a:lnTo>
                              <a:pt x="6" y="2658"/>
                            </a:lnTo>
                            <a:lnTo>
                              <a:pt x="6" y="2638"/>
                            </a:lnTo>
                            <a:lnTo>
                              <a:pt x="6" y="2622"/>
                            </a:lnTo>
                            <a:lnTo>
                              <a:pt x="7" y="2626"/>
                            </a:lnTo>
                            <a:lnTo>
                              <a:pt x="6" y="2588"/>
                            </a:lnTo>
                            <a:lnTo>
                              <a:pt x="6" y="2551"/>
                            </a:lnTo>
                            <a:lnTo>
                              <a:pt x="6" y="2515"/>
                            </a:lnTo>
                            <a:lnTo>
                              <a:pt x="7" y="2516"/>
                            </a:lnTo>
                            <a:lnTo>
                              <a:pt x="7" y="2516"/>
                            </a:lnTo>
                            <a:lnTo>
                              <a:pt x="7" y="2518"/>
                            </a:lnTo>
                            <a:lnTo>
                              <a:pt x="7" y="2502"/>
                            </a:lnTo>
                            <a:lnTo>
                              <a:pt x="7" y="2485"/>
                            </a:lnTo>
                            <a:lnTo>
                              <a:pt x="7" y="2488"/>
                            </a:lnTo>
                            <a:lnTo>
                              <a:pt x="7" y="2459"/>
                            </a:lnTo>
                            <a:lnTo>
                              <a:pt x="7" y="2433"/>
                            </a:lnTo>
                            <a:lnTo>
                              <a:pt x="7" y="2408"/>
                            </a:lnTo>
                            <a:lnTo>
                              <a:pt x="7" y="2383"/>
                            </a:lnTo>
                            <a:lnTo>
                              <a:pt x="7" y="2374"/>
                            </a:lnTo>
                            <a:lnTo>
                              <a:pt x="7" y="2374"/>
                            </a:lnTo>
                            <a:lnTo>
                              <a:pt x="6" y="2373"/>
                            </a:lnTo>
                            <a:lnTo>
                              <a:pt x="6" y="2371"/>
                            </a:lnTo>
                            <a:lnTo>
                              <a:pt x="7" y="2371"/>
                            </a:lnTo>
                            <a:lnTo>
                              <a:pt x="9" y="2370"/>
                            </a:lnTo>
                            <a:close/>
                            <a:moveTo>
                              <a:pt x="7" y="1783"/>
                            </a:moveTo>
                            <a:lnTo>
                              <a:pt x="7" y="1836"/>
                            </a:lnTo>
                            <a:lnTo>
                              <a:pt x="8" y="1919"/>
                            </a:lnTo>
                            <a:lnTo>
                              <a:pt x="8" y="2004"/>
                            </a:lnTo>
                            <a:lnTo>
                              <a:pt x="9" y="2087"/>
                            </a:lnTo>
                            <a:lnTo>
                              <a:pt x="9" y="2087"/>
                            </a:lnTo>
                            <a:lnTo>
                              <a:pt x="9" y="2137"/>
                            </a:lnTo>
                            <a:lnTo>
                              <a:pt x="9" y="2188"/>
                            </a:lnTo>
                            <a:lnTo>
                              <a:pt x="9" y="2187"/>
                            </a:lnTo>
                            <a:lnTo>
                              <a:pt x="9" y="2187"/>
                            </a:lnTo>
                            <a:lnTo>
                              <a:pt x="9" y="2186"/>
                            </a:lnTo>
                            <a:lnTo>
                              <a:pt x="9" y="2186"/>
                            </a:lnTo>
                            <a:lnTo>
                              <a:pt x="9" y="2186"/>
                            </a:lnTo>
                            <a:lnTo>
                              <a:pt x="8" y="2186"/>
                            </a:lnTo>
                            <a:lnTo>
                              <a:pt x="11" y="2277"/>
                            </a:lnTo>
                            <a:lnTo>
                              <a:pt x="11" y="2366"/>
                            </a:lnTo>
                            <a:lnTo>
                              <a:pt x="8" y="2366"/>
                            </a:lnTo>
                            <a:lnTo>
                              <a:pt x="6" y="2366"/>
                            </a:lnTo>
                            <a:lnTo>
                              <a:pt x="6" y="2361"/>
                            </a:lnTo>
                            <a:lnTo>
                              <a:pt x="6" y="2356"/>
                            </a:lnTo>
                            <a:lnTo>
                              <a:pt x="6" y="2350"/>
                            </a:lnTo>
                            <a:lnTo>
                              <a:pt x="6" y="2346"/>
                            </a:lnTo>
                            <a:lnTo>
                              <a:pt x="6" y="2349"/>
                            </a:lnTo>
                            <a:lnTo>
                              <a:pt x="6" y="2298"/>
                            </a:lnTo>
                            <a:lnTo>
                              <a:pt x="6" y="2246"/>
                            </a:lnTo>
                            <a:lnTo>
                              <a:pt x="6" y="2196"/>
                            </a:lnTo>
                            <a:lnTo>
                              <a:pt x="6" y="2195"/>
                            </a:lnTo>
                            <a:lnTo>
                              <a:pt x="6" y="2169"/>
                            </a:lnTo>
                            <a:lnTo>
                              <a:pt x="6" y="2145"/>
                            </a:lnTo>
                            <a:lnTo>
                              <a:pt x="6" y="2118"/>
                            </a:lnTo>
                            <a:lnTo>
                              <a:pt x="6" y="2048"/>
                            </a:lnTo>
                            <a:lnTo>
                              <a:pt x="7" y="1979"/>
                            </a:lnTo>
                            <a:lnTo>
                              <a:pt x="6" y="1911"/>
                            </a:lnTo>
                            <a:lnTo>
                              <a:pt x="6" y="1911"/>
                            </a:lnTo>
                            <a:lnTo>
                              <a:pt x="6" y="1847"/>
                            </a:lnTo>
                            <a:lnTo>
                              <a:pt x="4" y="1783"/>
                            </a:lnTo>
                            <a:lnTo>
                              <a:pt x="6" y="1783"/>
                            </a:lnTo>
                            <a:lnTo>
                              <a:pt x="7" y="1783"/>
                            </a:lnTo>
                            <a:close/>
                            <a:moveTo>
                              <a:pt x="8" y="1186"/>
                            </a:moveTo>
                            <a:lnTo>
                              <a:pt x="8" y="1283"/>
                            </a:lnTo>
                            <a:lnTo>
                              <a:pt x="8" y="1405"/>
                            </a:lnTo>
                            <a:lnTo>
                              <a:pt x="7" y="1526"/>
                            </a:lnTo>
                            <a:lnTo>
                              <a:pt x="7" y="1526"/>
                            </a:lnTo>
                            <a:lnTo>
                              <a:pt x="7" y="1654"/>
                            </a:lnTo>
                            <a:lnTo>
                              <a:pt x="7" y="1783"/>
                            </a:lnTo>
                            <a:lnTo>
                              <a:pt x="4" y="1783"/>
                            </a:lnTo>
                            <a:lnTo>
                              <a:pt x="4" y="1754"/>
                            </a:lnTo>
                            <a:lnTo>
                              <a:pt x="4" y="1664"/>
                            </a:lnTo>
                            <a:lnTo>
                              <a:pt x="3" y="1573"/>
                            </a:lnTo>
                            <a:lnTo>
                              <a:pt x="3" y="1575"/>
                            </a:lnTo>
                            <a:lnTo>
                              <a:pt x="4" y="1575"/>
                            </a:lnTo>
                            <a:lnTo>
                              <a:pt x="4" y="1575"/>
                            </a:lnTo>
                            <a:lnTo>
                              <a:pt x="4" y="1573"/>
                            </a:lnTo>
                            <a:lnTo>
                              <a:pt x="3" y="1562"/>
                            </a:lnTo>
                            <a:lnTo>
                              <a:pt x="3" y="1547"/>
                            </a:lnTo>
                            <a:lnTo>
                              <a:pt x="3" y="1529"/>
                            </a:lnTo>
                            <a:lnTo>
                              <a:pt x="3" y="1528"/>
                            </a:lnTo>
                            <a:lnTo>
                              <a:pt x="3" y="1526"/>
                            </a:lnTo>
                            <a:lnTo>
                              <a:pt x="4" y="1528"/>
                            </a:lnTo>
                            <a:lnTo>
                              <a:pt x="4" y="1529"/>
                            </a:lnTo>
                            <a:lnTo>
                              <a:pt x="4" y="1529"/>
                            </a:lnTo>
                            <a:lnTo>
                              <a:pt x="4" y="1484"/>
                            </a:lnTo>
                            <a:lnTo>
                              <a:pt x="4" y="1440"/>
                            </a:lnTo>
                            <a:lnTo>
                              <a:pt x="4" y="1441"/>
                            </a:lnTo>
                            <a:lnTo>
                              <a:pt x="4" y="1443"/>
                            </a:lnTo>
                            <a:lnTo>
                              <a:pt x="3" y="1419"/>
                            </a:lnTo>
                            <a:lnTo>
                              <a:pt x="4" y="1423"/>
                            </a:lnTo>
                            <a:lnTo>
                              <a:pt x="3" y="1186"/>
                            </a:lnTo>
                            <a:lnTo>
                              <a:pt x="7" y="1188"/>
                            </a:lnTo>
                            <a:lnTo>
                              <a:pt x="8" y="1186"/>
                            </a:lnTo>
                            <a:close/>
                            <a:moveTo>
                              <a:pt x="2" y="953"/>
                            </a:moveTo>
                            <a:lnTo>
                              <a:pt x="2" y="955"/>
                            </a:lnTo>
                            <a:lnTo>
                              <a:pt x="2" y="955"/>
                            </a:lnTo>
                            <a:lnTo>
                              <a:pt x="2" y="953"/>
                            </a:lnTo>
                            <a:close/>
                            <a:moveTo>
                              <a:pt x="6" y="0"/>
                            </a:moveTo>
                            <a:lnTo>
                              <a:pt x="8" y="0"/>
                            </a:lnTo>
                            <a:lnTo>
                              <a:pt x="8" y="0"/>
                            </a:lnTo>
                            <a:lnTo>
                              <a:pt x="9" y="0"/>
                            </a:lnTo>
                            <a:lnTo>
                              <a:pt x="9" y="1"/>
                            </a:lnTo>
                            <a:lnTo>
                              <a:pt x="9" y="2"/>
                            </a:lnTo>
                            <a:lnTo>
                              <a:pt x="9" y="6"/>
                            </a:lnTo>
                            <a:lnTo>
                              <a:pt x="9" y="10"/>
                            </a:lnTo>
                            <a:lnTo>
                              <a:pt x="9" y="14"/>
                            </a:lnTo>
                            <a:lnTo>
                              <a:pt x="9" y="18"/>
                            </a:lnTo>
                            <a:lnTo>
                              <a:pt x="9" y="21"/>
                            </a:lnTo>
                            <a:lnTo>
                              <a:pt x="9" y="17"/>
                            </a:lnTo>
                            <a:lnTo>
                              <a:pt x="9" y="16"/>
                            </a:lnTo>
                            <a:lnTo>
                              <a:pt x="9" y="14"/>
                            </a:lnTo>
                            <a:lnTo>
                              <a:pt x="8" y="16"/>
                            </a:lnTo>
                            <a:lnTo>
                              <a:pt x="8" y="16"/>
                            </a:lnTo>
                            <a:lnTo>
                              <a:pt x="8" y="17"/>
                            </a:lnTo>
                            <a:lnTo>
                              <a:pt x="8" y="18"/>
                            </a:lnTo>
                            <a:lnTo>
                              <a:pt x="8" y="17"/>
                            </a:lnTo>
                            <a:lnTo>
                              <a:pt x="8" y="17"/>
                            </a:lnTo>
                            <a:lnTo>
                              <a:pt x="7" y="19"/>
                            </a:lnTo>
                            <a:lnTo>
                              <a:pt x="7" y="26"/>
                            </a:lnTo>
                            <a:lnTo>
                              <a:pt x="7" y="34"/>
                            </a:lnTo>
                            <a:lnTo>
                              <a:pt x="7" y="40"/>
                            </a:lnTo>
                            <a:lnTo>
                              <a:pt x="6" y="44"/>
                            </a:lnTo>
                            <a:lnTo>
                              <a:pt x="6" y="47"/>
                            </a:lnTo>
                            <a:lnTo>
                              <a:pt x="6" y="48"/>
                            </a:lnTo>
                            <a:lnTo>
                              <a:pt x="6" y="50"/>
                            </a:lnTo>
                            <a:lnTo>
                              <a:pt x="6" y="51"/>
                            </a:lnTo>
                            <a:lnTo>
                              <a:pt x="7" y="52"/>
                            </a:lnTo>
                            <a:lnTo>
                              <a:pt x="6" y="55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9"/>
                            </a:lnTo>
                            <a:lnTo>
                              <a:pt x="6" y="61"/>
                            </a:lnTo>
                            <a:lnTo>
                              <a:pt x="6" y="63"/>
                            </a:lnTo>
                            <a:lnTo>
                              <a:pt x="6" y="70"/>
                            </a:lnTo>
                            <a:lnTo>
                              <a:pt x="7" y="80"/>
                            </a:lnTo>
                            <a:lnTo>
                              <a:pt x="8" y="90"/>
                            </a:lnTo>
                            <a:lnTo>
                              <a:pt x="7" y="87"/>
                            </a:lnTo>
                            <a:lnTo>
                              <a:pt x="7" y="98"/>
                            </a:lnTo>
                            <a:lnTo>
                              <a:pt x="7" y="110"/>
                            </a:lnTo>
                            <a:lnTo>
                              <a:pt x="8" y="124"/>
                            </a:lnTo>
                            <a:lnTo>
                              <a:pt x="7" y="137"/>
                            </a:lnTo>
                            <a:lnTo>
                              <a:pt x="8" y="135"/>
                            </a:lnTo>
                            <a:lnTo>
                              <a:pt x="7" y="183"/>
                            </a:lnTo>
                            <a:lnTo>
                              <a:pt x="6" y="229"/>
                            </a:lnTo>
                            <a:lnTo>
                              <a:pt x="6" y="273"/>
                            </a:lnTo>
                            <a:lnTo>
                              <a:pt x="6" y="365"/>
                            </a:lnTo>
                            <a:lnTo>
                              <a:pt x="6" y="458"/>
                            </a:lnTo>
                            <a:lnTo>
                              <a:pt x="6" y="552"/>
                            </a:lnTo>
                            <a:lnTo>
                              <a:pt x="7" y="596"/>
                            </a:lnTo>
                            <a:lnTo>
                              <a:pt x="3" y="598"/>
                            </a:lnTo>
                            <a:lnTo>
                              <a:pt x="6" y="598"/>
                            </a:lnTo>
                            <a:lnTo>
                              <a:pt x="7" y="598"/>
                            </a:lnTo>
                            <a:lnTo>
                              <a:pt x="8" y="724"/>
                            </a:lnTo>
                            <a:lnTo>
                              <a:pt x="7" y="853"/>
                            </a:lnTo>
                            <a:lnTo>
                              <a:pt x="6" y="893"/>
                            </a:lnTo>
                            <a:lnTo>
                              <a:pt x="7" y="938"/>
                            </a:lnTo>
                            <a:lnTo>
                              <a:pt x="7" y="982"/>
                            </a:lnTo>
                            <a:lnTo>
                              <a:pt x="7" y="1024"/>
                            </a:lnTo>
                            <a:lnTo>
                              <a:pt x="7" y="1103"/>
                            </a:lnTo>
                            <a:lnTo>
                              <a:pt x="8" y="1182"/>
                            </a:lnTo>
                            <a:lnTo>
                              <a:pt x="6" y="1182"/>
                            </a:lnTo>
                            <a:lnTo>
                              <a:pt x="4" y="1182"/>
                            </a:lnTo>
                            <a:lnTo>
                              <a:pt x="3" y="1184"/>
                            </a:lnTo>
                            <a:lnTo>
                              <a:pt x="3" y="1184"/>
                            </a:lnTo>
                            <a:lnTo>
                              <a:pt x="2" y="1068"/>
                            </a:lnTo>
                            <a:lnTo>
                              <a:pt x="3" y="1071"/>
                            </a:lnTo>
                            <a:lnTo>
                              <a:pt x="3" y="1072"/>
                            </a:lnTo>
                            <a:lnTo>
                              <a:pt x="3" y="1072"/>
                            </a:lnTo>
                            <a:lnTo>
                              <a:pt x="3" y="1063"/>
                            </a:lnTo>
                            <a:lnTo>
                              <a:pt x="3" y="1062"/>
                            </a:lnTo>
                            <a:lnTo>
                              <a:pt x="3" y="1040"/>
                            </a:lnTo>
                            <a:lnTo>
                              <a:pt x="3" y="1020"/>
                            </a:lnTo>
                            <a:lnTo>
                              <a:pt x="3" y="1021"/>
                            </a:lnTo>
                            <a:lnTo>
                              <a:pt x="3" y="1023"/>
                            </a:lnTo>
                            <a:lnTo>
                              <a:pt x="4" y="1023"/>
                            </a:lnTo>
                            <a:lnTo>
                              <a:pt x="4" y="1003"/>
                            </a:lnTo>
                            <a:lnTo>
                              <a:pt x="4" y="983"/>
                            </a:lnTo>
                            <a:lnTo>
                              <a:pt x="4" y="985"/>
                            </a:lnTo>
                            <a:lnTo>
                              <a:pt x="4" y="985"/>
                            </a:lnTo>
                            <a:lnTo>
                              <a:pt x="6" y="983"/>
                            </a:lnTo>
                            <a:lnTo>
                              <a:pt x="3" y="969"/>
                            </a:lnTo>
                            <a:lnTo>
                              <a:pt x="2" y="955"/>
                            </a:lnTo>
                            <a:lnTo>
                              <a:pt x="3" y="897"/>
                            </a:lnTo>
                            <a:lnTo>
                              <a:pt x="3" y="838"/>
                            </a:lnTo>
                            <a:lnTo>
                              <a:pt x="3" y="779"/>
                            </a:lnTo>
                            <a:lnTo>
                              <a:pt x="2" y="724"/>
                            </a:lnTo>
                            <a:lnTo>
                              <a:pt x="2" y="721"/>
                            </a:lnTo>
                            <a:lnTo>
                              <a:pt x="3" y="714"/>
                            </a:lnTo>
                            <a:lnTo>
                              <a:pt x="2" y="707"/>
                            </a:lnTo>
                            <a:lnTo>
                              <a:pt x="3" y="702"/>
                            </a:lnTo>
                            <a:lnTo>
                              <a:pt x="2" y="683"/>
                            </a:lnTo>
                            <a:lnTo>
                              <a:pt x="2" y="662"/>
                            </a:lnTo>
                            <a:lnTo>
                              <a:pt x="2" y="643"/>
                            </a:lnTo>
                            <a:lnTo>
                              <a:pt x="0" y="629"/>
                            </a:lnTo>
                            <a:lnTo>
                              <a:pt x="2" y="613"/>
                            </a:lnTo>
                            <a:lnTo>
                              <a:pt x="3" y="600"/>
                            </a:lnTo>
                            <a:lnTo>
                              <a:pt x="3" y="579"/>
                            </a:lnTo>
                            <a:lnTo>
                              <a:pt x="2" y="554"/>
                            </a:lnTo>
                            <a:lnTo>
                              <a:pt x="2" y="528"/>
                            </a:lnTo>
                            <a:lnTo>
                              <a:pt x="2" y="531"/>
                            </a:lnTo>
                            <a:lnTo>
                              <a:pt x="2" y="509"/>
                            </a:lnTo>
                            <a:lnTo>
                              <a:pt x="2" y="486"/>
                            </a:lnTo>
                            <a:lnTo>
                              <a:pt x="3" y="468"/>
                            </a:lnTo>
                            <a:lnTo>
                              <a:pt x="2" y="452"/>
                            </a:lnTo>
                            <a:lnTo>
                              <a:pt x="2" y="434"/>
                            </a:lnTo>
                            <a:lnTo>
                              <a:pt x="2" y="414"/>
                            </a:lnTo>
                            <a:lnTo>
                              <a:pt x="2" y="397"/>
                            </a:lnTo>
                            <a:lnTo>
                              <a:pt x="2" y="309"/>
                            </a:lnTo>
                            <a:lnTo>
                              <a:pt x="2" y="309"/>
                            </a:lnTo>
                            <a:lnTo>
                              <a:pt x="3" y="307"/>
                            </a:lnTo>
                            <a:lnTo>
                              <a:pt x="3" y="306"/>
                            </a:lnTo>
                            <a:lnTo>
                              <a:pt x="2" y="298"/>
                            </a:lnTo>
                            <a:lnTo>
                              <a:pt x="2" y="289"/>
                            </a:lnTo>
                            <a:lnTo>
                              <a:pt x="2" y="278"/>
                            </a:lnTo>
                            <a:lnTo>
                              <a:pt x="2" y="271"/>
                            </a:lnTo>
                            <a:lnTo>
                              <a:pt x="2" y="267"/>
                            </a:lnTo>
                            <a:lnTo>
                              <a:pt x="3" y="256"/>
                            </a:lnTo>
                            <a:lnTo>
                              <a:pt x="2" y="248"/>
                            </a:lnTo>
                            <a:lnTo>
                              <a:pt x="2" y="239"/>
                            </a:lnTo>
                            <a:lnTo>
                              <a:pt x="2" y="229"/>
                            </a:lnTo>
                            <a:lnTo>
                              <a:pt x="2" y="230"/>
                            </a:lnTo>
                            <a:lnTo>
                              <a:pt x="3" y="230"/>
                            </a:lnTo>
                            <a:lnTo>
                              <a:pt x="3" y="221"/>
                            </a:lnTo>
                            <a:lnTo>
                              <a:pt x="3" y="209"/>
                            </a:lnTo>
                            <a:lnTo>
                              <a:pt x="3" y="197"/>
                            </a:lnTo>
                            <a:lnTo>
                              <a:pt x="4" y="188"/>
                            </a:lnTo>
                            <a:lnTo>
                              <a:pt x="4" y="189"/>
                            </a:lnTo>
                            <a:lnTo>
                              <a:pt x="4" y="189"/>
                            </a:lnTo>
                            <a:lnTo>
                              <a:pt x="4" y="189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79"/>
                            </a:lnTo>
                            <a:lnTo>
                              <a:pt x="3" y="176"/>
                            </a:lnTo>
                            <a:lnTo>
                              <a:pt x="3" y="172"/>
                            </a:lnTo>
                            <a:lnTo>
                              <a:pt x="3" y="170"/>
                            </a:lnTo>
                            <a:lnTo>
                              <a:pt x="3" y="120"/>
                            </a:lnTo>
                            <a:lnTo>
                              <a:pt x="3" y="73"/>
                            </a:lnTo>
                            <a:lnTo>
                              <a:pt x="3" y="73"/>
                            </a:lnTo>
                            <a:lnTo>
                              <a:pt x="3" y="74"/>
                            </a:lnTo>
                            <a:lnTo>
                              <a:pt x="3" y="73"/>
                            </a:lnTo>
                            <a:lnTo>
                              <a:pt x="3" y="70"/>
                            </a:lnTo>
                            <a:lnTo>
                              <a:pt x="3" y="68"/>
                            </a:lnTo>
                            <a:lnTo>
                              <a:pt x="2" y="65"/>
                            </a:lnTo>
                            <a:lnTo>
                              <a:pt x="2" y="63"/>
                            </a:lnTo>
                            <a:lnTo>
                              <a:pt x="2" y="61"/>
                            </a:lnTo>
                            <a:lnTo>
                              <a:pt x="3" y="59"/>
                            </a:lnTo>
                            <a:lnTo>
                              <a:pt x="3" y="48"/>
                            </a:lnTo>
                            <a:lnTo>
                              <a:pt x="3" y="35"/>
                            </a:lnTo>
                            <a:lnTo>
                              <a:pt x="3" y="35"/>
                            </a:lnTo>
                            <a:lnTo>
                              <a:pt x="3" y="27"/>
                            </a:lnTo>
                            <a:lnTo>
                              <a:pt x="4" y="19"/>
                            </a:lnTo>
                            <a:lnTo>
                              <a:pt x="4" y="9"/>
                            </a:lnTo>
                            <a:lnTo>
                              <a:pt x="6" y="8"/>
                            </a:lnTo>
                            <a:lnTo>
                              <a:pt x="6" y="8"/>
                            </a:lnTo>
                            <a:lnTo>
                              <a:pt x="6" y="6"/>
                            </a:lnTo>
                            <a:lnTo>
                              <a:pt x="6" y="4"/>
                            </a:lnTo>
                            <a:lnTo>
                              <a:pt x="4" y="2"/>
                            </a:lnTo>
                            <a:lnTo>
                              <a:pt x="6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9EA67A4" id="Forma libre 19" o:spid="_x0000_s1026" style="position:absolute;margin-left:-3pt;margin-top:60.75pt;width:1.5pt;height:439.35pt;z-index:-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2,3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" path="m9,2968r,39l9,3045r,35l11,3206r,124l11,3331r,4l11,3339r1,5l11,3352r,9l11,3372r,6l11,3412r1,36l11,3448r,l11,3447r,1l11,3449r,3l11,3454r,2l11,3456r,l11,3457r1,3l11,3462r,-1l11,3483r,24l11,3504r,l11,3504r,1l11,3507r-2,l9,3507r2,-79l9,3351r,l9,3350r,-2l8,3257r,-89l8,3169r-1,-1l7,3167r,-3l7,3154r,-16l7,3122r,-14l7,3110r,l8,3110r-1,-5l7,3099r,1l7,3101r,-67l6,2969r3,-1xm9,2370r2,l11,2456r-2,89l9,2711,8,2876r1,16l9,2912r,18l9,2947r,l9,2968r-3,l6,2883r,2l6,2840r,-44l6,2798r,-45l6,2707r,l6,2696r,1l6,2677r,-19l6,2638r,-16l7,2626,6,2588r,-37l6,2515r1,1l7,2516r,2l7,2502r,-17l7,2488r,-29l7,2433r,-25l7,2383r,-9l7,2374r-1,-1l6,2371r1,l9,2370xm7,1783r,53l8,1919r,85l9,2087r,l9,2137r,51l9,2187r,l9,2186r,l9,2186r-1,l11,2277r,89l8,2366r-2,l6,2361r,-5l6,2350r,-4l6,2349r,-51l6,2246r,-50l6,2195r,-26l6,2145r,-27l6,2048r1,-69l6,1911r,l6,1847,4,1783r2,l7,1783xm8,1186r,97l8,1405,7,1526r,l7,1654r,129l4,1783r,-29l4,1664,3,1573r,2l4,1575r,l4,1573,3,1562r,-15l3,1529r,-1l3,1526r1,2l4,1529r,l4,1484r,-44l4,1441r,2l3,1419r1,4l3,1186r4,2l8,1186xm2,953r,2l2,955r,-2xm6,l8,r,l9,r,1l9,2r,4l9,10r,4l9,18r,3l9,17r,-1l9,14,8,16r,l8,17r,1l8,17r,l7,19r,7l7,34r,6l6,44r,3l6,48r,2l6,51r1,1l6,55r,1l6,56r,l6,56r,l6,56r,3l6,61r,2l6,70,7,80,8,90,7,87r,11l7,110r1,14l7,137r1,-2l7,183,6,229r,44l6,365r,93l6,552r1,44l3,598r3,l7,598,8,724,7,853,6,893r1,45l7,982r,42l7,1103r1,79l6,1182r-2,l3,1184r,l2,1068r1,3l3,1072r,l3,1063r,-1l3,1040r,-20l3,1021r,2l4,1023r,-20l4,983r,2l4,985r2,-2l3,969,2,955,3,897r,-59l3,779,2,724r,-3l3,714,2,707r1,-5l2,683r,-21l2,643,,629,2,613,3,600r,-21l2,554r,-26l2,531r,-22l2,486,3,468,2,452r,-18l2,414r,-17l2,309r,l3,307r,-1l2,298r,-9l2,278r,-7l2,267,3,256,2,248r,-9l2,229r,1l3,230r,-9l3,209r,-12l4,188r,1l4,189r,l3,187r,-4l3,179r,-3l3,172r,-2l3,120,3,73r,l3,74r,-1l3,70r,-2l2,65r,-2l2,61,3,59,3,48,3,35r,l3,27,4,19,4,9,6,8r,l6,6,6,4,4,2,6,xe" fillcolor="#8ed6ef [1300]" strokecolor="#8ed6ef [1300]" strokeweight="0">
              <v:path arrowok="t" o:connecttype="custom" o:connectlocs="17463,5298133;17463,5347455;17463,5485874;17463,5498602;17463,5506558;17463,5576563;14288,5331544;11113,5040386;11113,4944924;11113,4932195;17463,3770743;14288,4633082;9525,4586942;9525,4306920;9525,4197139;11113,4003033;11113,3912345;9525,3775516;12700,3053188;14288,3479584;17463,3622777;9525,3738922;9525,3492313;9525,3040460;12700,1886963;11113,2836808;6350,2505874;4763,2431095;6350,2291084;11113,1890145;9525,0;14288,9546;14288,25456;12700,27048;9525,70005;9525,87507;9525,89098;12700,143193;12700,214789;9525,878249;11113,1357149;12700,1880598;4763,1703994;4763,1622851;6350,1567165;4763,1333284;4763,1116904;4763,954618;3175,773241;3175,491629;3175,442307;3175,364346;6350,299114;4763,284795;4763,116145;3175,100235;4763,42958;9525,6364" o:connectangles="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28544" behindDoc="1" locked="1" layoutInCell="1" allowOverlap="1" wp14:anchorId="030A1010" wp14:editId="030A1011">
              <wp:simplePos x="0" y="0"/>
              <wp:positionH relativeFrom="column">
                <wp:posOffset>6848601</wp:posOffset>
              </wp:positionH>
              <wp:positionV relativeFrom="page">
                <wp:posOffset>4524375</wp:posOffset>
              </wp:positionV>
              <wp:extent cx="12700" cy="3175"/>
              <wp:effectExtent l="0" t="0" r="25400" b="15875"/>
              <wp:wrapNone/>
              <wp:docPr id="28" name="Forma libr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3175"/>
                      </a:xfrm>
                      <a:custGeom>
                        <a:avLst/>
                        <a:gdLst>
                          <a:gd name="T0" fmla="*/ 5 w 8"/>
                          <a:gd name="T1" fmla="*/ 0 h 2"/>
                          <a:gd name="T2" fmla="*/ 7 w 8"/>
                          <a:gd name="T3" fmla="*/ 0 h 2"/>
                          <a:gd name="T4" fmla="*/ 8 w 8"/>
                          <a:gd name="T5" fmla="*/ 0 h 2"/>
                          <a:gd name="T6" fmla="*/ 7 w 8"/>
                          <a:gd name="T7" fmla="*/ 2 h 2"/>
                          <a:gd name="T8" fmla="*/ 0 w 8"/>
                          <a:gd name="T9" fmla="*/ 2 h 2"/>
                          <a:gd name="T10" fmla="*/ 5 w 8"/>
                          <a:gd name="T11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8" h="2">
                            <a:moveTo>
                              <a:pt x="5" y="0"/>
                            </a:moveTo>
                            <a:lnTo>
                              <a:pt x="7" y="0"/>
                            </a:lnTo>
                            <a:lnTo>
                              <a:pt x="8" y="0"/>
                            </a:lnTo>
                            <a:lnTo>
                              <a:pt x="7" y="2"/>
                            </a:lnTo>
                            <a:lnTo>
                              <a:pt x="0" y="2"/>
                            </a:lnTo>
                            <a:lnTo>
                              <a:pt x="5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AF591F6" id="Forma libre 28" o:spid="_x0000_s1026" style="position:absolute;margin-left:539.25pt;margin-top:356.25pt;width:1pt;height:.25pt;z-index:-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" path="m5,l7,,8,,7,2,,2,5,xe" fillcolor="#8ed6ef [1300]" strokecolor="#8ed6ef [1300]" strokeweight="0">
              <v:path arrowok="t" o:connecttype="custom" o:connectlocs="7938,0;11113,0;12700,0;11113,3175;0,3175;7938,0" o:connectangles="0,0,0,0,0,0"/>
              <w10:wrap anchory="page"/>
              <w10:anchorlock/>
            </v:shape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29568" behindDoc="1" locked="1" layoutInCell="1" allowOverlap="1" wp14:anchorId="030A1012" wp14:editId="030A1013">
              <wp:simplePos x="0" y="0"/>
              <wp:positionH relativeFrom="column">
                <wp:posOffset>6810500</wp:posOffset>
              </wp:positionH>
              <wp:positionV relativeFrom="page">
                <wp:posOffset>4524375</wp:posOffset>
              </wp:positionV>
              <wp:extent cx="34925" cy="4445"/>
              <wp:effectExtent l="0" t="0" r="22225" b="14605"/>
              <wp:wrapNone/>
              <wp:docPr id="29" name="Forma libr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4445"/>
                      </a:xfrm>
                      <a:custGeom>
                        <a:avLst/>
                        <a:gdLst>
                          <a:gd name="T0" fmla="*/ 18 w 22"/>
                          <a:gd name="T1" fmla="*/ 0 h 3"/>
                          <a:gd name="T2" fmla="*/ 22 w 22"/>
                          <a:gd name="T3" fmla="*/ 0 h 3"/>
                          <a:gd name="T4" fmla="*/ 1 w 22"/>
                          <a:gd name="T5" fmla="*/ 3 h 3"/>
                          <a:gd name="T6" fmla="*/ 1 w 22"/>
                          <a:gd name="T7" fmla="*/ 3 h 3"/>
                          <a:gd name="T8" fmla="*/ 0 w 22"/>
                          <a:gd name="T9" fmla="*/ 3 h 3"/>
                          <a:gd name="T10" fmla="*/ 2 w 22"/>
                          <a:gd name="T11" fmla="*/ 3 h 3"/>
                          <a:gd name="T12" fmla="*/ 5 w 22"/>
                          <a:gd name="T13" fmla="*/ 3 h 3"/>
                          <a:gd name="T14" fmla="*/ 9 w 22"/>
                          <a:gd name="T15" fmla="*/ 2 h 3"/>
                          <a:gd name="T16" fmla="*/ 13 w 22"/>
                          <a:gd name="T17" fmla="*/ 2 h 3"/>
                          <a:gd name="T18" fmla="*/ 18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18" y="0"/>
                            </a:moveTo>
                            <a:lnTo>
                              <a:pt x="22" y="0"/>
                            </a:lnTo>
                            <a:lnTo>
                              <a:pt x="1" y="3"/>
                            </a:lnTo>
                            <a:lnTo>
                              <a:pt x="1" y="3"/>
                            </a:lnTo>
                            <a:lnTo>
                              <a:pt x="0" y="3"/>
                            </a:lnTo>
                            <a:lnTo>
                              <a:pt x="2" y="3"/>
                            </a:lnTo>
                            <a:lnTo>
                              <a:pt x="5" y="3"/>
                            </a:lnTo>
                            <a:lnTo>
                              <a:pt x="9" y="2"/>
                            </a:lnTo>
                            <a:lnTo>
                              <a:pt x="13" y="2"/>
                            </a:lnTo>
                            <a:lnTo>
                              <a:pt x="1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B82AAFA" id="Forma libre 29" o:spid="_x0000_s1026" style="position:absolute;margin-left:536.25pt;margin-top:356.25pt;width:2.75pt;height:.35pt;z-index:-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" path="m18,r4,l1,3r,l,3r2,l5,3,9,2r4,l18,xe" fillcolor="#8ed6ef [1300]" strokecolor="#8ed6ef [1300]" strokeweight="0">
              <v:path arrowok="t" o:connecttype="custom" o:connectlocs="28575,0;34925,0;1588,4445;1588,4445;0,4445;3175,4445;7938,4445;14288,2963;20638,2963;28575,0" o:connectangles="0,0,0,0,0,0,0,0,0,0"/>
              <w10:wrap anchory="page"/>
              <w10:anchorlock/>
            </v:shape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30592" behindDoc="1" locked="1" layoutInCell="1" allowOverlap="1" wp14:anchorId="030A1014" wp14:editId="030A1015">
              <wp:simplePos x="0" y="0"/>
              <wp:positionH relativeFrom="column">
                <wp:posOffset>6772400</wp:posOffset>
              </wp:positionH>
              <wp:positionV relativeFrom="page">
                <wp:posOffset>4533900</wp:posOffset>
              </wp:positionV>
              <wp:extent cx="20320" cy="0"/>
              <wp:effectExtent l="0" t="0" r="17780" b="19050"/>
              <wp:wrapNone/>
              <wp:docPr id="30" name="Forma libr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0"/>
                      </a:xfrm>
                      <a:custGeom>
                        <a:avLst/>
                        <a:gdLst>
                          <a:gd name="T0" fmla="*/ 8 w 13"/>
                          <a:gd name="T1" fmla="*/ 13 w 13"/>
                          <a:gd name="T2" fmla="*/ 12 w 13"/>
                          <a:gd name="T3" fmla="*/ 11 w 13"/>
                          <a:gd name="T4" fmla="*/ 9 w 13"/>
                          <a:gd name="T5" fmla="*/ 7 w 13"/>
                          <a:gd name="T6" fmla="*/ 5 w 13"/>
                          <a:gd name="T7" fmla="*/ 3 w 13"/>
                          <a:gd name="T8" fmla="*/ 0 w 13"/>
                          <a:gd name="T9" fmla="*/ 2 w 13"/>
                          <a:gd name="T10" fmla="*/ 5 w 13"/>
                          <a:gd name="T11" fmla="*/ 8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8" y="0"/>
                            </a:moveTo>
                            <a:lnTo>
                              <a:pt x="13" y="0"/>
                            </a:lnTo>
                            <a:lnTo>
                              <a:pt x="12" y="0"/>
                            </a:ln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7" y="0"/>
                            </a:lnTo>
                            <a:lnTo>
                              <a:pt x="5" y="0"/>
                            </a:ln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lnTo>
                              <a:pt x="5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4C8809C" id="Forma libre 30" o:spid="_x0000_s1026" style="position:absolute;margin-left:533.25pt;margin-top:357pt;width:1.6pt;height:0;z-index:-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" path="m8,r5,l12,,11,,9,,7,,5,,3,,,,2,,5,,8,xe" fillcolor="#8ed6ef [1300]" strokecolor="#8ed6ef [1300]" strokeweight="0">
              <v:path arrowok="t" o:connecttype="custom" o:connectlocs="12505,0;20320,0;18757,0;17194,0;14068,0;10942,0;7815,0;4689,0;0,0;3126,0;7815,0;12505,0" o:connectangles="0,0,0,0,0,0,0,0,0,0,0,0"/>
              <w10:wrap anchory="page"/>
              <w10:anchorlock/>
            </v:shape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31616" behindDoc="1" locked="1" layoutInCell="1" allowOverlap="1" wp14:anchorId="030A1016" wp14:editId="030A1017">
              <wp:simplePos x="0" y="0"/>
              <wp:positionH relativeFrom="column">
                <wp:posOffset>5686530</wp:posOffset>
              </wp:positionH>
              <wp:positionV relativeFrom="page">
                <wp:posOffset>4533900</wp:posOffset>
              </wp:positionV>
              <wp:extent cx="4445" cy="0"/>
              <wp:effectExtent l="0" t="0" r="0" b="0"/>
              <wp:wrapNone/>
              <wp:docPr id="31" name="Forma libre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0"/>
                      </a:xfrm>
                      <a:custGeom>
                        <a:avLst/>
                        <a:gdLst>
                          <a:gd name="T0" fmla="*/ 2 w 3"/>
                          <a:gd name="T1" fmla="*/ 3 w 3"/>
                          <a:gd name="T2" fmla="*/ 0 w 3"/>
                          <a:gd name="T3" fmla="*/ 2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2" y="0"/>
                            </a:move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73E2CA4" id="Forma libre 31" o:spid="_x0000_s1026" style="position:absolute;margin-left:447.75pt;margin-top:357pt;width:.35pt;height:0;z-index:-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" path="m2,l3,,,,2,xe" fillcolor="#8ed6ef [1300]" strokecolor="#8ed6ef [1300]" strokeweight="0">
              <v:path arrowok="t" o:connecttype="custom" o:connectlocs="2963,0;4445,0;0,0;2963,0" o:connectangles="0,0,0,0"/>
              <w10:wrap anchory="page"/>
              <w10:anchorlock/>
            </v:shape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32640" behindDoc="1" locked="1" layoutInCell="1" allowOverlap="1" wp14:anchorId="030A1018" wp14:editId="030A1019">
              <wp:simplePos x="0" y="0"/>
              <wp:positionH relativeFrom="column">
                <wp:posOffset>-38100</wp:posOffset>
              </wp:positionH>
              <wp:positionV relativeFrom="page">
                <wp:posOffset>4533900</wp:posOffset>
              </wp:positionV>
              <wp:extent cx="6805295" cy="15875"/>
              <wp:effectExtent l="0" t="0" r="14605" b="22225"/>
              <wp:wrapNone/>
              <wp:docPr id="32" name="Forma libr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295" cy="15875"/>
                      </a:xfrm>
                      <a:custGeom>
                        <a:avLst/>
                        <a:gdLst>
                          <a:gd name="T0" fmla="*/ 1297 w 4248"/>
                          <a:gd name="T1" fmla="*/ 9 h 10"/>
                          <a:gd name="T2" fmla="*/ 1557 w 4248"/>
                          <a:gd name="T3" fmla="*/ 2 h 10"/>
                          <a:gd name="T4" fmla="*/ 1773 w 4248"/>
                          <a:gd name="T5" fmla="*/ 8 h 10"/>
                          <a:gd name="T6" fmla="*/ 1515 w 4248"/>
                          <a:gd name="T7" fmla="*/ 8 h 10"/>
                          <a:gd name="T8" fmla="*/ 1289 w 4248"/>
                          <a:gd name="T9" fmla="*/ 8 h 10"/>
                          <a:gd name="T10" fmla="*/ 1242 w 4248"/>
                          <a:gd name="T11" fmla="*/ 8 h 10"/>
                          <a:gd name="T12" fmla="*/ 1517 w 4248"/>
                          <a:gd name="T13" fmla="*/ 2 h 10"/>
                          <a:gd name="T14" fmla="*/ 1233 w 4248"/>
                          <a:gd name="T15" fmla="*/ 8 h 10"/>
                          <a:gd name="T16" fmla="*/ 1160 w 4248"/>
                          <a:gd name="T17" fmla="*/ 10 h 10"/>
                          <a:gd name="T18" fmla="*/ 873 w 4248"/>
                          <a:gd name="T19" fmla="*/ 9 h 10"/>
                          <a:gd name="T20" fmla="*/ 806 w 4248"/>
                          <a:gd name="T21" fmla="*/ 9 h 10"/>
                          <a:gd name="T22" fmla="*/ 668 w 4248"/>
                          <a:gd name="T23" fmla="*/ 9 h 10"/>
                          <a:gd name="T24" fmla="*/ 899 w 4248"/>
                          <a:gd name="T25" fmla="*/ 2 h 10"/>
                          <a:gd name="T26" fmla="*/ 2225 w 4248"/>
                          <a:gd name="T27" fmla="*/ 6 h 10"/>
                          <a:gd name="T28" fmla="*/ 1910 w 4248"/>
                          <a:gd name="T29" fmla="*/ 8 h 10"/>
                          <a:gd name="T30" fmla="*/ 1862 w 4248"/>
                          <a:gd name="T31" fmla="*/ 8 h 10"/>
                          <a:gd name="T32" fmla="*/ 1852 w 4248"/>
                          <a:gd name="T33" fmla="*/ 6 h 10"/>
                          <a:gd name="T34" fmla="*/ 2380 w 4248"/>
                          <a:gd name="T35" fmla="*/ 2 h 10"/>
                          <a:gd name="T36" fmla="*/ 3685 w 4248"/>
                          <a:gd name="T37" fmla="*/ 2 h 10"/>
                          <a:gd name="T38" fmla="*/ 3474 w 4248"/>
                          <a:gd name="T39" fmla="*/ 5 h 10"/>
                          <a:gd name="T40" fmla="*/ 3281 w 4248"/>
                          <a:gd name="T41" fmla="*/ 6 h 10"/>
                          <a:gd name="T42" fmla="*/ 3210 w 4248"/>
                          <a:gd name="T43" fmla="*/ 5 h 10"/>
                          <a:gd name="T44" fmla="*/ 3082 w 4248"/>
                          <a:gd name="T45" fmla="*/ 6 h 10"/>
                          <a:gd name="T46" fmla="*/ 3504 w 4248"/>
                          <a:gd name="T47" fmla="*/ 2 h 10"/>
                          <a:gd name="T48" fmla="*/ 26 w 4248"/>
                          <a:gd name="T49" fmla="*/ 1 h 10"/>
                          <a:gd name="T50" fmla="*/ 26 w 4248"/>
                          <a:gd name="T51" fmla="*/ 2 h 10"/>
                          <a:gd name="T52" fmla="*/ 42 w 4248"/>
                          <a:gd name="T53" fmla="*/ 5 h 10"/>
                          <a:gd name="T54" fmla="*/ 64 w 4248"/>
                          <a:gd name="T55" fmla="*/ 5 h 10"/>
                          <a:gd name="T56" fmla="*/ 72 w 4248"/>
                          <a:gd name="T57" fmla="*/ 5 h 10"/>
                          <a:gd name="T58" fmla="*/ 90 w 4248"/>
                          <a:gd name="T59" fmla="*/ 5 h 10"/>
                          <a:gd name="T60" fmla="*/ 123 w 4248"/>
                          <a:gd name="T61" fmla="*/ 5 h 10"/>
                          <a:gd name="T62" fmla="*/ 179 w 4248"/>
                          <a:gd name="T63" fmla="*/ 4 h 10"/>
                          <a:gd name="T64" fmla="*/ 618 w 4248"/>
                          <a:gd name="T65" fmla="*/ 5 h 10"/>
                          <a:gd name="T66" fmla="*/ 512 w 4248"/>
                          <a:gd name="T67" fmla="*/ 9 h 10"/>
                          <a:gd name="T68" fmla="*/ 364 w 4248"/>
                          <a:gd name="T69" fmla="*/ 9 h 10"/>
                          <a:gd name="T70" fmla="*/ 319 w 4248"/>
                          <a:gd name="T71" fmla="*/ 9 h 10"/>
                          <a:gd name="T72" fmla="*/ 281 w 4248"/>
                          <a:gd name="T73" fmla="*/ 9 h 10"/>
                          <a:gd name="T74" fmla="*/ 242 w 4248"/>
                          <a:gd name="T75" fmla="*/ 8 h 10"/>
                          <a:gd name="T76" fmla="*/ 151 w 4248"/>
                          <a:gd name="T77" fmla="*/ 8 h 10"/>
                          <a:gd name="T78" fmla="*/ 81 w 4248"/>
                          <a:gd name="T79" fmla="*/ 9 h 10"/>
                          <a:gd name="T80" fmla="*/ 48 w 4248"/>
                          <a:gd name="T81" fmla="*/ 9 h 10"/>
                          <a:gd name="T82" fmla="*/ 14 w 4248"/>
                          <a:gd name="T83" fmla="*/ 6 h 10"/>
                          <a:gd name="T84" fmla="*/ 0 w 4248"/>
                          <a:gd name="T85" fmla="*/ 5 h 10"/>
                          <a:gd name="T86" fmla="*/ 7 w 4248"/>
                          <a:gd name="T87" fmla="*/ 1 h 10"/>
                          <a:gd name="T88" fmla="*/ 3076 w 4248"/>
                          <a:gd name="T89" fmla="*/ 1 h 10"/>
                          <a:gd name="T90" fmla="*/ 3045 w 4248"/>
                          <a:gd name="T91" fmla="*/ 4 h 10"/>
                          <a:gd name="T92" fmla="*/ 2888 w 4248"/>
                          <a:gd name="T93" fmla="*/ 5 h 10"/>
                          <a:gd name="T94" fmla="*/ 2862 w 4248"/>
                          <a:gd name="T95" fmla="*/ 5 h 10"/>
                          <a:gd name="T96" fmla="*/ 2752 w 4248"/>
                          <a:gd name="T97" fmla="*/ 5 h 10"/>
                          <a:gd name="T98" fmla="*/ 2567 w 4248"/>
                          <a:gd name="T99" fmla="*/ 5 h 10"/>
                          <a:gd name="T100" fmla="*/ 2559 w 4248"/>
                          <a:gd name="T101" fmla="*/ 1 h 10"/>
                          <a:gd name="T102" fmla="*/ 2650 w 4248"/>
                          <a:gd name="T103" fmla="*/ 2 h 10"/>
                          <a:gd name="T104" fmla="*/ 4092 w 4248"/>
                          <a:gd name="T105" fmla="*/ 1 h 10"/>
                          <a:gd name="T106" fmla="*/ 4176 w 4248"/>
                          <a:gd name="T107" fmla="*/ 0 h 10"/>
                          <a:gd name="T108" fmla="*/ 4186 w 4248"/>
                          <a:gd name="T109" fmla="*/ 0 h 10"/>
                          <a:gd name="T110" fmla="*/ 4228 w 4248"/>
                          <a:gd name="T111" fmla="*/ 0 h 10"/>
                          <a:gd name="T112" fmla="*/ 4248 w 4248"/>
                          <a:gd name="T113" fmla="*/ 1 h 10"/>
                          <a:gd name="T114" fmla="*/ 3946 w 4248"/>
                          <a:gd name="T115" fmla="*/ 2 h 10"/>
                          <a:gd name="T116" fmla="*/ 3823 w 4248"/>
                          <a:gd name="T117" fmla="*/ 4 h 10"/>
                          <a:gd name="T118" fmla="*/ 3769 w 4248"/>
                          <a:gd name="T119" fmla="*/ 4 h 10"/>
                          <a:gd name="T120" fmla="*/ 3696 w 4248"/>
                          <a:gd name="T121" fmla="*/ 4 h 10"/>
                          <a:gd name="T122" fmla="*/ 4036 w 4248"/>
                          <a:gd name="T123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1160" y="10"/>
                            </a:moveTo>
                            <a:lnTo>
                              <a:pt x="1160" y="10"/>
                            </a:lnTo>
                            <a:lnTo>
                              <a:pt x="1159" y="10"/>
                            </a:lnTo>
                            <a:lnTo>
                              <a:pt x="1160" y="10"/>
                            </a:lnTo>
                            <a:close/>
                            <a:moveTo>
                              <a:pt x="1296" y="9"/>
                            </a:moveTo>
                            <a:lnTo>
                              <a:pt x="1299" y="9"/>
                            </a:lnTo>
                            <a:lnTo>
                              <a:pt x="1297" y="9"/>
                            </a:lnTo>
                            <a:lnTo>
                              <a:pt x="1296" y="9"/>
                            </a:lnTo>
                            <a:close/>
                            <a:moveTo>
                              <a:pt x="1852" y="4"/>
                            </a:moveTo>
                            <a:lnTo>
                              <a:pt x="1852" y="4"/>
                            </a:lnTo>
                            <a:lnTo>
                              <a:pt x="1852" y="4"/>
                            </a:lnTo>
                            <a:lnTo>
                              <a:pt x="1852" y="4"/>
                            </a:lnTo>
                            <a:close/>
                            <a:moveTo>
                              <a:pt x="1517" y="2"/>
                            </a:moveTo>
                            <a:lnTo>
                              <a:pt x="1557" y="2"/>
                            </a:lnTo>
                            <a:lnTo>
                              <a:pt x="1597" y="2"/>
                            </a:lnTo>
                            <a:lnTo>
                              <a:pt x="1699" y="4"/>
                            </a:lnTo>
                            <a:lnTo>
                              <a:pt x="1801" y="4"/>
                            </a:lnTo>
                            <a:lnTo>
                              <a:pt x="1847" y="4"/>
                            </a:lnTo>
                            <a:lnTo>
                              <a:pt x="1847" y="6"/>
                            </a:lnTo>
                            <a:lnTo>
                              <a:pt x="1810" y="8"/>
                            </a:lnTo>
                            <a:lnTo>
                              <a:pt x="1773" y="8"/>
                            </a:lnTo>
                            <a:lnTo>
                              <a:pt x="1748" y="8"/>
                            </a:lnTo>
                            <a:lnTo>
                              <a:pt x="1749" y="8"/>
                            </a:lnTo>
                            <a:lnTo>
                              <a:pt x="1750" y="6"/>
                            </a:lnTo>
                            <a:lnTo>
                              <a:pt x="1721" y="8"/>
                            </a:lnTo>
                            <a:lnTo>
                              <a:pt x="1727" y="8"/>
                            </a:lnTo>
                            <a:lnTo>
                              <a:pt x="1698" y="8"/>
                            </a:lnTo>
                            <a:lnTo>
                              <a:pt x="1515" y="8"/>
                            </a:lnTo>
                            <a:lnTo>
                              <a:pt x="1333" y="9"/>
                            </a:lnTo>
                            <a:lnTo>
                              <a:pt x="1299" y="9"/>
                            </a:lnTo>
                            <a:lnTo>
                              <a:pt x="1301" y="9"/>
                            </a:lnTo>
                            <a:lnTo>
                              <a:pt x="1301" y="8"/>
                            </a:lnTo>
                            <a:lnTo>
                              <a:pt x="1303" y="8"/>
                            </a:lnTo>
                            <a:lnTo>
                              <a:pt x="1291" y="9"/>
                            </a:lnTo>
                            <a:lnTo>
                              <a:pt x="1289" y="8"/>
                            </a:lnTo>
                            <a:lnTo>
                              <a:pt x="1276" y="9"/>
                            </a:lnTo>
                            <a:lnTo>
                              <a:pt x="1262" y="8"/>
                            </a:lnTo>
                            <a:lnTo>
                              <a:pt x="1248" y="8"/>
                            </a:lnTo>
                            <a:lnTo>
                              <a:pt x="1240" y="8"/>
                            </a:lnTo>
                            <a:lnTo>
                              <a:pt x="1241" y="8"/>
                            </a:lnTo>
                            <a:lnTo>
                              <a:pt x="1242" y="8"/>
                            </a:lnTo>
                            <a:lnTo>
                              <a:pt x="1242" y="8"/>
                            </a:lnTo>
                            <a:lnTo>
                              <a:pt x="1238" y="8"/>
                            </a:lnTo>
                            <a:lnTo>
                              <a:pt x="1237" y="8"/>
                            </a:lnTo>
                            <a:lnTo>
                              <a:pt x="1237" y="4"/>
                            </a:lnTo>
                            <a:lnTo>
                              <a:pt x="1244" y="4"/>
                            </a:lnTo>
                            <a:lnTo>
                              <a:pt x="1295" y="5"/>
                            </a:lnTo>
                            <a:lnTo>
                              <a:pt x="1407" y="4"/>
                            </a:lnTo>
                            <a:lnTo>
                              <a:pt x="1517" y="2"/>
                            </a:lnTo>
                            <a:close/>
                            <a:moveTo>
                              <a:pt x="899" y="2"/>
                            </a:moveTo>
                            <a:lnTo>
                              <a:pt x="1037" y="5"/>
                            </a:lnTo>
                            <a:lnTo>
                              <a:pt x="1076" y="5"/>
                            </a:lnTo>
                            <a:lnTo>
                              <a:pt x="1140" y="5"/>
                            </a:lnTo>
                            <a:lnTo>
                              <a:pt x="1204" y="4"/>
                            </a:lnTo>
                            <a:lnTo>
                              <a:pt x="1232" y="4"/>
                            </a:lnTo>
                            <a:lnTo>
                              <a:pt x="1233" y="8"/>
                            </a:lnTo>
                            <a:lnTo>
                              <a:pt x="1219" y="6"/>
                            </a:lnTo>
                            <a:lnTo>
                              <a:pt x="1198" y="6"/>
                            </a:lnTo>
                            <a:lnTo>
                              <a:pt x="1195" y="6"/>
                            </a:lnTo>
                            <a:lnTo>
                              <a:pt x="1197" y="6"/>
                            </a:lnTo>
                            <a:lnTo>
                              <a:pt x="1195" y="6"/>
                            </a:lnTo>
                            <a:lnTo>
                              <a:pt x="1177" y="8"/>
                            </a:lnTo>
                            <a:lnTo>
                              <a:pt x="1160" y="10"/>
                            </a:lnTo>
                            <a:lnTo>
                              <a:pt x="1081" y="8"/>
                            </a:lnTo>
                            <a:lnTo>
                              <a:pt x="1000" y="8"/>
                            </a:lnTo>
                            <a:lnTo>
                              <a:pt x="939" y="8"/>
                            </a:lnTo>
                            <a:lnTo>
                              <a:pt x="881" y="9"/>
                            </a:lnTo>
                            <a:lnTo>
                              <a:pt x="880" y="9"/>
                            </a:lnTo>
                            <a:lnTo>
                              <a:pt x="877" y="9"/>
                            </a:lnTo>
                            <a:lnTo>
                              <a:pt x="873" y="9"/>
                            </a:lnTo>
                            <a:lnTo>
                              <a:pt x="868" y="9"/>
                            </a:lnTo>
                            <a:lnTo>
                              <a:pt x="863" y="9"/>
                            </a:lnTo>
                            <a:lnTo>
                              <a:pt x="860" y="9"/>
                            </a:lnTo>
                            <a:lnTo>
                              <a:pt x="857" y="9"/>
                            </a:lnTo>
                            <a:lnTo>
                              <a:pt x="855" y="9"/>
                            </a:lnTo>
                            <a:lnTo>
                              <a:pt x="831" y="9"/>
                            </a:lnTo>
                            <a:lnTo>
                              <a:pt x="806" y="9"/>
                            </a:lnTo>
                            <a:lnTo>
                              <a:pt x="783" y="9"/>
                            </a:lnTo>
                            <a:lnTo>
                              <a:pt x="766" y="10"/>
                            </a:lnTo>
                            <a:lnTo>
                              <a:pt x="746" y="9"/>
                            </a:lnTo>
                            <a:lnTo>
                              <a:pt x="730" y="8"/>
                            </a:lnTo>
                            <a:lnTo>
                              <a:pt x="713" y="9"/>
                            </a:lnTo>
                            <a:lnTo>
                              <a:pt x="691" y="9"/>
                            </a:lnTo>
                            <a:lnTo>
                              <a:pt x="668" y="9"/>
                            </a:lnTo>
                            <a:lnTo>
                              <a:pt x="644" y="9"/>
                            </a:lnTo>
                            <a:lnTo>
                              <a:pt x="647" y="9"/>
                            </a:lnTo>
                            <a:lnTo>
                              <a:pt x="623" y="9"/>
                            </a:lnTo>
                            <a:lnTo>
                              <a:pt x="623" y="5"/>
                            </a:lnTo>
                            <a:lnTo>
                              <a:pt x="672" y="5"/>
                            </a:lnTo>
                            <a:lnTo>
                              <a:pt x="785" y="4"/>
                            </a:lnTo>
                            <a:lnTo>
                              <a:pt x="899" y="2"/>
                            </a:lnTo>
                            <a:close/>
                            <a:moveTo>
                              <a:pt x="2462" y="2"/>
                            </a:moveTo>
                            <a:lnTo>
                              <a:pt x="2462" y="5"/>
                            </a:lnTo>
                            <a:lnTo>
                              <a:pt x="2398" y="5"/>
                            </a:lnTo>
                            <a:lnTo>
                              <a:pt x="2316" y="5"/>
                            </a:lnTo>
                            <a:lnTo>
                              <a:pt x="2317" y="5"/>
                            </a:lnTo>
                            <a:lnTo>
                              <a:pt x="2235" y="6"/>
                            </a:lnTo>
                            <a:lnTo>
                              <a:pt x="2225" y="6"/>
                            </a:lnTo>
                            <a:lnTo>
                              <a:pt x="2218" y="6"/>
                            </a:lnTo>
                            <a:lnTo>
                              <a:pt x="2172" y="6"/>
                            </a:lnTo>
                            <a:lnTo>
                              <a:pt x="2126" y="8"/>
                            </a:lnTo>
                            <a:lnTo>
                              <a:pt x="2033" y="8"/>
                            </a:lnTo>
                            <a:lnTo>
                              <a:pt x="1909" y="8"/>
                            </a:lnTo>
                            <a:lnTo>
                              <a:pt x="1910" y="8"/>
                            </a:lnTo>
                            <a:lnTo>
                              <a:pt x="1910" y="8"/>
                            </a:lnTo>
                            <a:lnTo>
                              <a:pt x="1909" y="6"/>
                            </a:lnTo>
                            <a:lnTo>
                              <a:pt x="1902" y="8"/>
                            </a:lnTo>
                            <a:lnTo>
                              <a:pt x="1894" y="8"/>
                            </a:lnTo>
                            <a:lnTo>
                              <a:pt x="1882" y="8"/>
                            </a:lnTo>
                            <a:lnTo>
                              <a:pt x="1876" y="8"/>
                            </a:lnTo>
                            <a:lnTo>
                              <a:pt x="1868" y="8"/>
                            </a:lnTo>
                            <a:lnTo>
                              <a:pt x="1862" y="8"/>
                            </a:lnTo>
                            <a:lnTo>
                              <a:pt x="1855" y="8"/>
                            </a:lnTo>
                            <a:lnTo>
                              <a:pt x="1852" y="8"/>
                            </a:lnTo>
                            <a:lnTo>
                              <a:pt x="1852" y="8"/>
                            </a:lnTo>
                            <a:lnTo>
                              <a:pt x="1854" y="8"/>
                            </a:lnTo>
                            <a:lnTo>
                              <a:pt x="1855" y="8"/>
                            </a:lnTo>
                            <a:lnTo>
                              <a:pt x="1855" y="6"/>
                            </a:lnTo>
                            <a:lnTo>
                              <a:pt x="1852" y="6"/>
                            </a:lnTo>
                            <a:lnTo>
                              <a:pt x="1852" y="4"/>
                            </a:lnTo>
                            <a:lnTo>
                              <a:pt x="1992" y="4"/>
                            </a:lnTo>
                            <a:lnTo>
                              <a:pt x="2134" y="4"/>
                            </a:lnTo>
                            <a:lnTo>
                              <a:pt x="2225" y="4"/>
                            </a:lnTo>
                            <a:lnTo>
                              <a:pt x="2286" y="2"/>
                            </a:lnTo>
                            <a:lnTo>
                              <a:pt x="2347" y="2"/>
                            </a:lnTo>
                            <a:lnTo>
                              <a:pt x="2380" y="2"/>
                            </a:lnTo>
                            <a:lnTo>
                              <a:pt x="2413" y="2"/>
                            </a:lnTo>
                            <a:lnTo>
                              <a:pt x="2462" y="2"/>
                            </a:lnTo>
                            <a:close/>
                            <a:moveTo>
                              <a:pt x="3571" y="1"/>
                            </a:moveTo>
                            <a:lnTo>
                              <a:pt x="3571" y="1"/>
                            </a:lnTo>
                            <a:lnTo>
                              <a:pt x="3592" y="1"/>
                            </a:lnTo>
                            <a:lnTo>
                              <a:pt x="3639" y="2"/>
                            </a:lnTo>
                            <a:lnTo>
                              <a:pt x="3685" y="2"/>
                            </a:lnTo>
                            <a:lnTo>
                              <a:pt x="3692" y="2"/>
                            </a:lnTo>
                            <a:lnTo>
                              <a:pt x="3692" y="4"/>
                            </a:lnTo>
                            <a:lnTo>
                              <a:pt x="3607" y="5"/>
                            </a:lnTo>
                            <a:lnTo>
                              <a:pt x="3520" y="5"/>
                            </a:lnTo>
                            <a:lnTo>
                              <a:pt x="3493" y="5"/>
                            </a:lnTo>
                            <a:lnTo>
                              <a:pt x="3495" y="5"/>
                            </a:lnTo>
                            <a:lnTo>
                              <a:pt x="3474" y="5"/>
                            </a:lnTo>
                            <a:lnTo>
                              <a:pt x="3449" y="5"/>
                            </a:lnTo>
                            <a:lnTo>
                              <a:pt x="3426" y="5"/>
                            </a:lnTo>
                            <a:lnTo>
                              <a:pt x="3388" y="6"/>
                            </a:lnTo>
                            <a:lnTo>
                              <a:pt x="3389" y="5"/>
                            </a:lnTo>
                            <a:lnTo>
                              <a:pt x="3338" y="5"/>
                            </a:lnTo>
                            <a:lnTo>
                              <a:pt x="3286" y="6"/>
                            </a:lnTo>
                            <a:lnTo>
                              <a:pt x="3281" y="6"/>
                            </a:lnTo>
                            <a:lnTo>
                              <a:pt x="3281" y="5"/>
                            </a:lnTo>
                            <a:lnTo>
                              <a:pt x="3266" y="5"/>
                            </a:lnTo>
                            <a:lnTo>
                              <a:pt x="3267" y="5"/>
                            </a:lnTo>
                            <a:lnTo>
                              <a:pt x="3258" y="5"/>
                            </a:lnTo>
                            <a:lnTo>
                              <a:pt x="3247" y="5"/>
                            </a:lnTo>
                            <a:lnTo>
                              <a:pt x="3228" y="5"/>
                            </a:lnTo>
                            <a:lnTo>
                              <a:pt x="3210" y="5"/>
                            </a:lnTo>
                            <a:lnTo>
                              <a:pt x="3192" y="5"/>
                            </a:lnTo>
                            <a:lnTo>
                              <a:pt x="3177" y="6"/>
                            </a:lnTo>
                            <a:lnTo>
                              <a:pt x="3182" y="5"/>
                            </a:lnTo>
                            <a:lnTo>
                              <a:pt x="3180" y="5"/>
                            </a:lnTo>
                            <a:lnTo>
                              <a:pt x="3134" y="5"/>
                            </a:lnTo>
                            <a:lnTo>
                              <a:pt x="3088" y="6"/>
                            </a:lnTo>
                            <a:lnTo>
                              <a:pt x="3082" y="6"/>
                            </a:lnTo>
                            <a:lnTo>
                              <a:pt x="3082" y="1"/>
                            </a:lnTo>
                            <a:lnTo>
                              <a:pt x="3084" y="1"/>
                            </a:lnTo>
                            <a:lnTo>
                              <a:pt x="3203" y="1"/>
                            </a:lnTo>
                            <a:lnTo>
                              <a:pt x="3244" y="1"/>
                            </a:lnTo>
                            <a:lnTo>
                              <a:pt x="3285" y="1"/>
                            </a:lnTo>
                            <a:lnTo>
                              <a:pt x="3485" y="2"/>
                            </a:lnTo>
                            <a:lnTo>
                              <a:pt x="3504" y="2"/>
                            </a:lnTo>
                            <a:lnTo>
                              <a:pt x="3523" y="2"/>
                            </a:lnTo>
                            <a:lnTo>
                              <a:pt x="3549" y="2"/>
                            </a:lnTo>
                            <a:lnTo>
                              <a:pt x="3571" y="1"/>
                            </a:lnTo>
                            <a:close/>
                            <a:moveTo>
                              <a:pt x="22" y="1"/>
                            </a:moveTo>
                            <a:lnTo>
                              <a:pt x="26" y="1"/>
                            </a:lnTo>
                            <a:lnTo>
                              <a:pt x="30" y="1"/>
                            </a:lnTo>
                            <a:lnTo>
                              <a:pt x="26" y="1"/>
                            </a:lnTo>
                            <a:lnTo>
                              <a:pt x="24" y="1"/>
                            </a:lnTo>
                            <a:lnTo>
                              <a:pt x="22" y="2"/>
                            </a:lnTo>
                            <a:lnTo>
                              <a:pt x="22" y="2"/>
                            </a:lnTo>
                            <a:lnTo>
                              <a:pt x="24" y="2"/>
                            </a:lnTo>
                            <a:lnTo>
                              <a:pt x="25" y="2"/>
                            </a:lnTo>
                            <a:lnTo>
                              <a:pt x="26" y="2"/>
                            </a:lnTo>
                            <a:lnTo>
                              <a:pt x="26" y="2"/>
                            </a:lnTo>
                            <a:lnTo>
                              <a:pt x="26" y="2"/>
                            </a:lnTo>
                            <a:lnTo>
                              <a:pt x="25" y="2"/>
                            </a:lnTo>
                            <a:lnTo>
                              <a:pt x="26" y="4"/>
                            </a:lnTo>
                            <a:lnTo>
                              <a:pt x="27" y="4"/>
                            </a:lnTo>
                            <a:lnTo>
                              <a:pt x="31" y="5"/>
                            </a:lnTo>
                            <a:lnTo>
                              <a:pt x="35" y="5"/>
                            </a:lnTo>
                            <a:lnTo>
                              <a:pt x="42" y="5"/>
                            </a:lnTo>
                            <a:lnTo>
                              <a:pt x="48" y="5"/>
                            </a:lnTo>
                            <a:lnTo>
                              <a:pt x="51" y="5"/>
                            </a:lnTo>
                            <a:lnTo>
                              <a:pt x="55" y="5"/>
                            </a:lnTo>
                            <a:lnTo>
                              <a:pt x="58" y="5"/>
                            </a:lnTo>
                            <a:lnTo>
                              <a:pt x="58" y="5"/>
                            </a:lnTo>
                            <a:lnTo>
                              <a:pt x="62" y="6"/>
                            </a:lnTo>
                            <a:lnTo>
                              <a:pt x="64" y="5"/>
                            </a:lnTo>
                            <a:lnTo>
                              <a:pt x="64" y="5"/>
                            </a:lnTo>
                            <a:lnTo>
                              <a:pt x="65" y="5"/>
                            </a:lnTo>
                            <a:lnTo>
                              <a:pt x="68" y="5"/>
                            </a:lnTo>
                            <a:lnTo>
                              <a:pt x="71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3" y="6"/>
                            </a:lnTo>
                            <a:lnTo>
                              <a:pt x="73" y="6"/>
                            </a:lnTo>
                            <a:lnTo>
                              <a:pt x="76" y="6"/>
                            </a:lnTo>
                            <a:lnTo>
                              <a:pt x="80" y="6"/>
                            </a:lnTo>
                            <a:lnTo>
                              <a:pt x="81" y="5"/>
                            </a:lnTo>
                            <a:lnTo>
                              <a:pt x="85" y="5"/>
                            </a:lnTo>
                            <a:lnTo>
                              <a:pt x="90" y="5"/>
                            </a:lnTo>
                            <a:lnTo>
                              <a:pt x="96" y="4"/>
                            </a:lnTo>
                            <a:lnTo>
                              <a:pt x="102" y="4"/>
                            </a:lnTo>
                            <a:lnTo>
                              <a:pt x="109" y="4"/>
                            </a:lnTo>
                            <a:lnTo>
                              <a:pt x="114" y="4"/>
                            </a:lnTo>
                            <a:lnTo>
                              <a:pt x="111" y="4"/>
                            </a:lnTo>
                            <a:lnTo>
                              <a:pt x="117" y="4"/>
                            </a:lnTo>
                            <a:lnTo>
                              <a:pt x="123" y="5"/>
                            </a:lnTo>
                            <a:lnTo>
                              <a:pt x="131" y="4"/>
                            </a:lnTo>
                            <a:lnTo>
                              <a:pt x="140" y="4"/>
                            </a:lnTo>
                            <a:lnTo>
                              <a:pt x="149" y="4"/>
                            </a:lnTo>
                            <a:lnTo>
                              <a:pt x="158" y="4"/>
                            </a:lnTo>
                            <a:lnTo>
                              <a:pt x="170" y="4"/>
                            </a:lnTo>
                            <a:lnTo>
                              <a:pt x="169" y="4"/>
                            </a:lnTo>
                            <a:lnTo>
                              <a:pt x="179" y="4"/>
                            </a:lnTo>
                            <a:lnTo>
                              <a:pt x="243" y="4"/>
                            </a:lnTo>
                            <a:lnTo>
                              <a:pt x="306" y="5"/>
                            </a:lnTo>
                            <a:lnTo>
                              <a:pt x="336" y="5"/>
                            </a:lnTo>
                            <a:lnTo>
                              <a:pt x="436" y="6"/>
                            </a:lnTo>
                            <a:lnTo>
                              <a:pt x="524" y="5"/>
                            </a:lnTo>
                            <a:lnTo>
                              <a:pt x="613" y="5"/>
                            </a:lnTo>
                            <a:lnTo>
                              <a:pt x="618" y="5"/>
                            </a:lnTo>
                            <a:lnTo>
                              <a:pt x="618" y="9"/>
                            </a:lnTo>
                            <a:lnTo>
                              <a:pt x="593" y="9"/>
                            </a:lnTo>
                            <a:lnTo>
                              <a:pt x="572" y="9"/>
                            </a:lnTo>
                            <a:lnTo>
                              <a:pt x="558" y="9"/>
                            </a:lnTo>
                            <a:lnTo>
                              <a:pt x="541" y="9"/>
                            </a:lnTo>
                            <a:lnTo>
                              <a:pt x="526" y="9"/>
                            </a:lnTo>
                            <a:lnTo>
                              <a:pt x="512" y="9"/>
                            </a:lnTo>
                            <a:lnTo>
                              <a:pt x="486" y="10"/>
                            </a:lnTo>
                            <a:lnTo>
                              <a:pt x="378" y="9"/>
                            </a:lnTo>
                            <a:lnTo>
                              <a:pt x="378" y="9"/>
                            </a:lnTo>
                            <a:lnTo>
                              <a:pt x="377" y="9"/>
                            </a:lnTo>
                            <a:lnTo>
                              <a:pt x="376" y="8"/>
                            </a:lnTo>
                            <a:lnTo>
                              <a:pt x="370" y="9"/>
                            </a:lnTo>
                            <a:lnTo>
                              <a:pt x="364" y="9"/>
                            </a:lnTo>
                            <a:lnTo>
                              <a:pt x="356" y="9"/>
                            </a:lnTo>
                            <a:lnTo>
                              <a:pt x="347" y="9"/>
                            </a:lnTo>
                            <a:lnTo>
                              <a:pt x="338" y="9"/>
                            </a:lnTo>
                            <a:lnTo>
                              <a:pt x="333" y="9"/>
                            </a:lnTo>
                            <a:lnTo>
                              <a:pt x="329" y="9"/>
                            </a:lnTo>
                            <a:lnTo>
                              <a:pt x="327" y="10"/>
                            </a:lnTo>
                            <a:lnTo>
                              <a:pt x="319" y="9"/>
                            </a:lnTo>
                            <a:lnTo>
                              <a:pt x="314" y="9"/>
                            </a:lnTo>
                            <a:lnTo>
                              <a:pt x="309" y="9"/>
                            </a:lnTo>
                            <a:lnTo>
                              <a:pt x="304" y="9"/>
                            </a:lnTo>
                            <a:lnTo>
                              <a:pt x="298" y="9"/>
                            </a:lnTo>
                            <a:lnTo>
                              <a:pt x="293" y="10"/>
                            </a:lnTo>
                            <a:lnTo>
                              <a:pt x="288" y="9"/>
                            </a:lnTo>
                            <a:lnTo>
                              <a:pt x="281" y="9"/>
                            </a:lnTo>
                            <a:lnTo>
                              <a:pt x="281" y="9"/>
                            </a:lnTo>
                            <a:lnTo>
                              <a:pt x="283" y="9"/>
                            </a:lnTo>
                            <a:lnTo>
                              <a:pt x="284" y="9"/>
                            </a:lnTo>
                            <a:lnTo>
                              <a:pt x="281" y="9"/>
                            </a:lnTo>
                            <a:lnTo>
                              <a:pt x="270" y="9"/>
                            </a:lnTo>
                            <a:lnTo>
                              <a:pt x="255" y="8"/>
                            </a:lnTo>
                            <a:lnTo>
                              <a:pt x="242" y="8"/>
                            </a:lnTo>
                            <a:lnTo>
                              <a:pt x="233" y="6"/>
                            </a:lnTo>
                            <a:lnTo>
                              <a:pt x="234" y="8"/>
                            </a:lnTo>
                            <a:lnTo>
                              <a:pt x="230" y="8"/>
                            </a:lnTo>
                            <a:lnTo>
                              <a:pt x="224" y="8"/>
                            </a:lnTo>
                            <a:lnTo>
                              <a:pt x="216" y="8"/>
                            </a:lnTo>
                            <a:lnTo>
                              <a:pt x="211" y="8"/>
                            </a:lnTo>
                            <a:lnTo>
                              <a:pt x="151" y="8"/>
                            </a:lnTo>
                            <a:lnTo>
                              <a:pt x="93" y="9"/>
                            </a:lnTo>
                            <a:lnTo>
                              <a:pt x="94" y="8"/>
                            </a:lnTo>
                            <a:lnTo>
                              <a:pt x="94" y="8"/>
                            </a:lnTo>
                            <a:lnTo>
                              <a:pt x="92" y="8"/>
                            </a:lnTo>
                            <a:lnTo>
                              <a:pt x="88" y="9"/>
                            </a:lnTo>
                            <a:lnTo>
                              <a:pt x="85" y="9"/>
                            </a:lnTo>
                            <a:lnTo>
                              <a:pt x="81" y="9"/>
                            </a:lnTo>
                            <a:lnTo>
                              <a:pt x="79" y="9"/>
                            </a:lnTo>
                            <a:lnTo>
                              <a:pt x="76" y="8"/>
                            </a:lnTo>
                            <a:lnTo>
                              <a:pt x="71" y="8"/>
                            </a:lnTo>
                            <a:lnTo>
                              <a:pt x="67" y="8"/>
                            </a:lnTo>
                            <a:lnTo>
                              <a:pt x="60" y="8"/>
                            </a:lnTo>
                            <a:lnTo>
                              <a:pt x="54" y="8"/>
                            </a:lnTo>
                            <a:lnTo>
                              <a:pt x="48" y="9"/>
                            </a:lnTo>
                            <a:lnTo>
                              <a:pt x="48" y="9"/>
                            </a:lnTo>
                            <a:lnTo>
                              <a:pt x="41" y="8"/>
                            </a:lnTo>
                            <a:lnTo>
                              <a:pt x="34" y="8"/>
                            </a:lnTo>
                            <a:lnTo>
                              <a:pt x="26" y="6"/>
                            </a:lnTo>
                            <a:lnTo>
                              <a:pt x="16" y="6"/>
                            </a:lnTo>
                            <a:lnTo>
                              <a:pt x="14" y="6"/>
                            </a:lnTo>
                            <a:lnTo>
                              <a:pt x="14" y="6"/>
                            </a:lnTo>
                            <a:lnTo>
                              <a:pt x="13" y="6"/>
                            </a:lnTo>
                            <a:lnTo>
                              <a:pt x="12" y="5"/>
                            </a:lnTo>
                            <a:lnTo>
                              <a:pt x="10" y="5"/>
                            </a:lnTo>
                            <a:lnTo>
                              <a:pt x="8" y="6"/>
                            </a:lnTo>
                            <a:lnTo>
                              <a:pt x="7" y="6"/>
                            </a:lnTo>
                            <a:lnTo>
                              <a:pt x="3" y="5"/>
                            </a:lnTo>
                            <a:lnTo>
                              <a:pt x="0" y="5"/>
                            </a:lnTo>
                            <a:lnTo>
                              <a:pt x="0" y="5"/>
                            </a:lnTo>
                            <a:lnTo>
                              <a:pt x="0" y="4"/>
                            </a:lnTo>
                            <a:lnTo>
                              <a:pt x="1" y="4"/>
                            </a:lnTo>
                            <a:lnTo>
                              <a:pt x="4" y="2"/>
                            </a:lnTo>
                            <a:lnTo>
                              <a:pt x="4" y="2"/>
                            </a:lnTo>
                            <a:lnTo>
                              <a:pt x="5" y="2"/>
                            </a:lnTo>
                            <a:lnTo>
                              <a:pt x="7" y="1"/>
                            </a:lnTo>
                            <a:lnTo>
                              <a:pt x="9" y="1"/>
                            </a:lnTo>
                            <a:lnTo>
                              <a:pt x="12" y="1"/>
                            </a:lnTo>
                            <a:lnTo>
                              <a:pt x="17" y="1"/>
                            </a:lnTo>
                            <a:lnTo>
                              <a:pt x="22" y="1"/>
                            </a:lnTo>
                            <a:close/>
                            <a:moveTo>
                              <a:pt x="2843" y="0"/>
                            </a:moveTo>
                            <a:lnTo>
                              <a:pt x="2957" y="1"/>
                            </a:lnTo>
                            <a:lnTo>
                              <a:pt x="3076" y="1"/>
                            </a:lnTo>
                            <a:lnTo>
                              <a:pt x="3076" y="6"/>
                            </a:lnTo>
                            <a:lnTo>
                              <a:pt x="3048" y="5"/>
                            </a:lnTo>
                            <a:lnTo>
                              <a:pt x="3049" y="5"/>
                            </a:lnTo>
                            <a:lnTo>
                              <a:pt x="3050" y="5"/>
                            </a:lnTo>
                            <a:lnTo>
                              <a:pt x="3050" y="5"/>
                            </a:lnTo>
                            <a:lnTo>
                              <a:pt x="3051" y="5"/>
                            </a:lnTo>
                            <a:lnTo>
                              <a:pt x="3045" y="4"/>
                            </a:lnTo>
                            <a:lnTo>
                              <a:pt x="3038" y="4"/>
                            </a:lnTo>
                            <a:lnTo>
                              <a:pt x="3012" y="5"/>
                            </a:lnTo>
                            <a:lnTo>
                              <a:pt x="3015" y="4"/>
                            </a:lnTo>
                            <a:lnTo>
                              <a:pt x="2987" y="5"/>
                            </a:lnTo>
                            <a:lnTo>
                              <a:pt x="2952" y="4"/>
                            </a:lnTo>
                            <a:lnTo>
                              <a:pt x="2921" y="4"/>
                            </a:lnTo>
                            <a:lnTo>
                              <a:pt x="2888" y="5"/>
                            </a:lnTo>
                            <a:lnTo>
                              <a:pt x="2877" y="4"/>
                            </a:lnTo>
                            <a:lnTo>
                              <a:pt x="2877" y="5"/>
                            </a:lnTo>
                            <a:lnTo>
                              <a:pt x="2876" y="5"/>
                            </a:lnTo>
                            <a:lnTo>
                              <a:pt x="2873" y="5"/>
                            </a:lnTo>
                            <a:lnTo>
                              <a:pt x="2870" y="5"/>
                            </a:lnTo>
                            <a:lnTo>
                              <a:pt x="2866" y="5"/>
                            </a:lnTo>
                            <a:lnTo>
                              <a:pt x="2862" y="5"/>
                            </a:lnTo>
                            <a:lnTo>
                              <a:pt x="2859" y="5"/>
                            </a:lnTo>
                            <a:lnTo>
                              <a:pt x="2853" y="5"/>
                            </a:lnTo>
                            <a:lnTo>
                              <a:pt x="2847" y="5"/>
                            </a:lnTo>
                            <a:lnTo>
                              <a:pt x="2843" y="6"/>
                            </a:lnTo>
                            <a:lnTo>
                              <a:pt x="2847" y="5"/>
                            </a:lnTo>
                            <a:lnTo>
                              <a:pt x="2803" y="6"/>
                            </a:lnTo>
                            <a:lnTo>
                              <a:pt x="2752" y="5"/>
                            </a:lnTo>
                            <a:lnTo>
                              <a:pt x="2702" y="5"/>
                            </a:lnTo>
                            <a:lnTo>
                              <a:pt x="2661" y="5"/>
                            </a:lnTo>
                            <a:lnTo>
                              <a:pt x="2661" y="5"/>
                            </a:lnTo>
                            <a:lnTo>
                              <a:pt x="2634" y="5"/>
                            </a:lnTo>
                            <a:lnTo>
                              <a:pt x="2608" y="5"/>
                            </a:lnTo>
                            <a:lnTo>
                              <a:pt x="2583" y="5"/>
                            </a:lnTo>
                            <a:lnTo>
                              <a:pt x="2567" y="5"/>
                            </a:lnTo>
                            <a:lnTo>
                              <a:pt x="2545" y="5"/>
                            </a:lnTo>
                            <a:lnTo>
                              <a:pt x="2470" y="5"/>
                            </a:lnTo>
                            <a:lnTo>
                              <a:pt x="2468" y="5"/>
                            </a:lnTo>
                            <a:lnTo>
                              <a:pt x="2468" y="2"/>
                            </a:lnTo>
                            <a:lnTo>
                              <a:pt x="2530" y="1"/>
                            </a:lnTo>
                            <a:lnTo>
                              <a:pt x="2530" y="2"/>
                            </a:lnTo>
                            <a:lnTo>
                              <a:pt x="2559" y="1"/>
                            </a:lnTo>
                            <a:lnTo>
                              <a:pt x="2591" y="2"/>
                            </a:lnTo>
                            <a:lnTo>
                              <a:pt x="2623" y="2"/>
                            </a:lnTo>
                            <a:lnTo>
                              <a:pt x="2652" y="2"/>
                            </a:lnTo>
                            <a:lnTo>
                              <a:pt x="2651" y="2"/>
                            </a:lnTo>
                            <a:lnTo>
                              <a:pt x="2650" y="2"/>
                            </a:lnTo>
                            <a:lnTo>
                              <a:pt x="2650" y="2"/>
                            </a:lnTo>
                            <a:lnTo>
                              <a:pt x="2650" y="2"/>
                            </a:lnTo>
                            <a:lnTo>
                              <a:pt x="2748" y="1"/>
                            </a:lnTo>
                            <a:lnTo>
                              <a:pt x="2843" y="0"/>
                            </a:lnTo>
                            <a:close/>
                            <a:moveTo>
                              <a:pt x="4050" y="0"/>
                            </a:moveTo>
                            <a:lnTo>
                              <a:pt x="4061" y="0"/>
                            </a:lnTo>
                            <a:lnTo>
                              <a:pt x="4073" y="0"/>
                            </a:lnTo>
                            <a:lnTo>
                              <a:pt x="4084" y="0"/>
                            </a:lnTo>
                            <a:lnTo>
                              <a:pt x="4092" y="1"/>
                            </a:lnTo>
                            <a:lnTo>
                              <a:pt x="4133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76" y="0"/>
                            </a:lnTo>
                            <a:lnTo>
                              <a:pt x="4176" y="0"/>
                            </a:lnTo>
                            <a:lnTo>
                              <a:pt x="4175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80" y="1"/>
                            </a:lnTo>
                            <a:lnTo>
                              <a:pt x="4183" y="1"/>
                            </a:lnTo>
                            <a:lnTo>
                              <a:pt x="4185" y="1"/>
                            </a:lnTo>
                            <a:lnTo>
                              <a:pt x="4185" y="0"/>
                            </a:lnTo>
                            <a:lnTo>
                              <a:pt x="4186" y="0"/>
                            </a:lnTo>
                            <a:lnTo>
                              <a:pt x="4186" y="0"/>
                            </a:lnTo>
                            <a:lnTo>
                              <a:pt x="4188" y="0"/>
                            </a:lnTo>
                            <a:lnTo>
                              <a:pt x="4190" y="0"/>
                            </a:lnTo>
                            <a:lnTo>
                              <a:pt x="4194" y="0"/>
                            </a:lnTo>
                            <a:lnTo>
                              <a:pt x="4192" y="0"/>
                            </a:lnTo>
                            <a:lnTo>
                              <a:pt x="4202" y="1"/>
                            </a:lnTo>
                            <a:lnTo>
                              <a:pt x="4221" y="0"/>
                            </a:lnTo>
                            <a:lnTo>
                              <a:pt x="4228" y="0"/>
                            </a:lnTo>
                            <a:lnTo>
                              <a:pt x="4238" y="0"/>
                            </a:lnTo>
                            <a:lnTo>
                              <a:pt x="4247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5" y="1"/>
                            </a:lnTo>
                            <a:lnTo>
                              <a:pt x="4247" y="1"/>
                            </a:lnTo>
                            <a:lnTo>
                              <a:pt x="4248" y="1"/>
                            </a:lnTo>
                            <a:lnTo>
                              <a:pt x="4247" y="1"/>
                            </a:lnTo>
                            <a:lnTo>
                              <a:pt x="4154" y="1"/>
                            </a:lnTo>
                            <a:lnTo>
                              <a:pt x="4058" y="2"/>
                            </a:lnTo>
                            <a:lnTo>
                              <a:pt x="4059" y="1"/>
                            </a:lnTo>
                            <a:lnTo>
                              <a:pt x="4058" y="1"/>
                            </a:lnTo>
                            <a:lnTo>
                              <a:pt x="4056" y="1"/>
                            </a:lnTo>
                            <a:lnTo>
                              <a:pt x="3946" y="2"/>
                            </a:lnTo>
                            <a:lnTo>
                              <a:pt x="3838" y="2"/>
                            </a:lnTo>
                            <a:lnTo>
                              <a:pt x="3840" y="4"/>
                            </a:lnTo>
                            <a:lnTo>
                              <a:pt x="3838" y="4"/>
                            </a:lnTo>
                            <a:lnTo>
                              <a:pt x="3837" y="4"/>
                            </a:lnTo>
                            <a:lnTo>
                              <a:pt x="3833" y="4"/>
                            </a:lnTo>
                            <a:lnTo>
                              <a:pt x="3829" y="4"/>
                            </a:lnTo>
                            <a:lnTo>
                              <a:pt x="3823" y="4"/>
                            </a:lnTo>
                            <a:lnTo>
                              <a:pt x="3813" y="4"/>
                            </a:lnTo>
                            <a:lnTo>
                              <a:pt x="3804" y="4"/>
                            </a:lnTo>
                            <a:lnTo>
                              <a:pt x="3782" y="5"/>
                            </a:lnTo>
                            <a:lnTo>
                              <a:pt x="3773" y="4"/>
                            </a:lnTo>
                            <a:lnTo>
                              <a:pt x="3765" y="4"/>
                            </a:lnTo>
                            <a:lnTo>
                              <a:pt x="3768" y="4"/>
                            </a:lnTo>
                            <a:lnTo>
                              <a:pt x="3769" y="4"/>
                            </a:lnTo>
                            <a:lnTo>
                              <a:pt x="3769" y="4"/>
                            </a:lnTo>
                            <a:lnTo>
                              <a:pt x="3768" y="4"/>
                            </a:lnTo>
                            <a:lnTo>
                              <a:pt x="3761" y="4"/>
                            </a:lnTo>
                            <a:lnTo>
                              <a:pt x="3754" y="4"/>
                            </a:lnTo>
                            <a:lnTo>
                              <a:pt x="3756" y="4"/>
                            </a:lnTo>
                            <a:lnTo>
                              <a:pt x="3757" y="4"/>
                            </a:lnTo>
                            <a:lnTo>
                              <a:pt x="3696" y="4"/>
                            </a:lnTo>
                            <a:lnTo>
                              <a:pt x="3696" y="2"/>
                            </a:lnTo>
                            <a:lnTo>
                              <a:pt x="3732" y="1"/>
                            </a:lnTo>
                            <a:lnTo>
                              <a:pt x="3743" y="1"/>
                            </a:lnTo>
                            <a:lnTo>
                              <a:pt x="3857" y="1"/>
                            </a:lnTo>
                            <a:lnTo>
                              <a:pt x="3969" y="1"/>
                            </a:lnTo>
                            <a:lnTo>
                              <a:pt x="4033" y="1"/>
                            </a:lnTo>
                            <a:lnTo>
                              <a:pt x="4036" y="0"/>
                            </a:lnTo>
                            <a:lnTo>
                              <a:pt x="4040" y="0"/>
                            </a:lnTo>
                            <a:lnTo>
                              <a:pt x="4045" y="0"/>
                            </a:lnTo>
                            <a:lnTo>
                              <a:pt x="405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CB52EBD" id="Forma libre 32" o:spid="_x0000_s1026" style="position:absolute;margin-left:-3pt;margin-top:357pt;width:535.85pt;height:1.25pt;z-index:-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" path="m1160,10r,l1159,10r1,xm1296,9r3,l1297,9r-1,xm1852,4r,l1852,4r,xm1517,2r40,l1597,2r102,2l1801,4r46,l1847,6r-37,2l1773,8r-25,l1749,8r1,-2l1721,8r6,l1698,8r-183,l1333,9r-34,l1301,9r,-1l1303,8r-12,1l1289,8r-13,1l1262,8r-14,l1240,8r1,l1242,8r,l1238,8r-1,l1237,4r7,l1295,5,1407,4,1517,2xm899,2r138,3l1076,5r64,l1204,4r28,l1233,8,1219,6r-21,l1195,6r2,l1195,6r-18,2l1160,10,1081,8r-81,l939,8,881,9r-1,l877,9r-4,l868,9r-5,l860,9r-3,l855,9r-24,l806,9r-23,l766,10,746,9,730,8,713,9r-22,l668,9r-24,l647,9r-24,l623,5r49,l785,4,899,2xm2462,2r,3l2398,5r-82,l2317,5r-82,1l2225,6r-7,l2172,6r-46,2l2033,8r-124,l1910,8r,l1909,6r-7,2l1894,8r-12,l1876,8r-8,l1862,8r-7,l1852,8r,l1854,8r1,l1855,6r-3,l1852,4r140,l2134,4r91,l2286,2r61,l2380,2r33,l2462,2xm3571,1r,l3592,1r47,1l3685,2r7,l3692,4r-85,1l3520,5r-27,l3495,5r-21,l3449,5r-23,l3388,6r1,-1l3338,5r-52,1l3281,6r,-1l3266,5r1,l3258,5r-11,l3228,5r-18,l3192,5r-15,1l3182,5r-2,l3134,5r-46,1l3082,6r,-5l3084,1r119,l3244,1r41,l3485,2r19,l3523,2r26,l3571,1xm22,1r4,l30,1r-4,l24,1,22,2r,l24,2r1,l26,2r,l26,2r-1,l26,4r1,l31,5r4,l42,5r6,l51,5r4,l58,5r,l62,6,64,5r,l65,5r3,l71,5r1,l72,5r,l73,6r,l76,6r4,l81,5r4,l90,5,96,4r6,l109,4r5,l111,4r6,l123,5r8,-1l140,4r9,l158,4r12,l169,4r10,l243,4r63,1l336,5,436,6,524,5r89,l618,5r,4l593,9r-21,l558,9r-17,l526,9r-14,l486,10,378,9r,l377,9,376,8r-6,1l364,9r-8,l347,9r-9,l333,9r-4,l327,10,319,9r-5,l309,9r-5,l298,9r-5,1l288,9r-7,l281,9r2,l284,9r-3,l270,9,255,8r-13,l233,6r1,2l230,8r-6,l216,8r-5,l151,8,93,9,94,8r,l92,8,88,9r-3,l81,9r-2,l76,8r-5,l67,8r-7,l54,8,48,9r,l41,8r-7,l26,6,16,6r-2,l14,6r-1,l12,5r-2,l8,6,7,6,3,5,,5r,l,4r1,l4,2r,l5,2,7,1r2,l12,1r5,l22,1xm2843,r114,1l3076,1r,5l3048,5r1,l3050,5r,l3051,5r-6,-1l3038,4r-26,1l3015,4r-28,1l2952,4r-31,l2888,5,2877,4r,1l2876,5r-3,l2870,5r-4,l2862,5r-3,l2853,5r-6,l2843,6r4,-1l2803,6,2752,5r-50,l2661,5r,l2634,5r-26,l2583,5r-16,l2545,5r-75,l2468,5r,-3l2530,1r,1l2559,1r32,1l2623,2r29,l2651,2r-1,l2650,2r,l2748,1,2843,xm4050,r11,l4073,r11,l4092,1,4133,r43,l4177,r-1,l4176,r-1,l4176,r1,l4180,1r3,l4185,1r,-1l4186,r,l4188,r2,l4194,r-2,l4202,1,4221,r7,l4238,r9,l4245,r,l4245,1r2,l4248,1r-1,l4154,1r-96,1l4059,1r-1,l4056,1,3946,2r-108,l3840,4r-2,l3837,4r-4,l3829,4r-6,l3813,4r-9,l3782,5r-9,-1l3765,4r3,l3769,4r,l3768,4r-7,l3754,4r2,l3757,4r-61,l3696,2r36,-1l3743,1r114,l3969,1r64,l4036,r4,l4045,r5,xe" fillcolor="#8ed6ef [1300]" strokecolor="#8ed6ef [1300]" strokeweight="0">
              <v:path arrowok="t" o:connecttype="custom" o:connectlocs="2077794,14288;2494314,3175;2840346,12700;2427030,12700;2064978,12700;1989684,12700;2430234,3175;1975266,12700;1858320,15875;1398546,14288;1291212,14288;1070136,14288;1440198,3175;3564449,9525;3059820,12700;2982924,12700;2966904,9525;3812759,3175;5903369,3175;5565347,7938;5256161,9525;5142419,7938;4937363,9525;5613407,3175;41652,1588;41652,3175;67284,7938;102528,7938;115344,7938;144180,7938;197046,7938;286758,6350;990036,7938;820224,14288;583128,14288;511038,14288;450162,14288;387684,12700;241902,12700;129762,14288;76896,14288;22428,9525;0,7938;11214,1588;4927751,1588;4878089,6350;4626575,7938;4584923,7938;4408703,7938;4112333,7938;4099517,1588;4245299,3175;6555383,1588;6689951,0;6705971,0;6773255,0;6805295,1588;6321491,3175;6124445,6350;6037937,6350;5920991,6350;6465671,0" o:connectangles="0,0,0,0,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33664" behindDoc="1" locked="1" layoutInCell="1" allowOverlap="1" wp14:anchorId="030A101A" wp14:editId="030A101B">
              <wp:simplePos x="0" y="0"/>
              <wp:positionH relativeFrom="column">
                <wp:posOffset>5991335</wp:posOffset>
              </wp:positionH>
              <wp:positionV relativeFrom="page">
                <wp:posOffset>4533900</wp:posOffset>
              </wp:positionV>
              <wp:extent cx="1270" cy="1270"/>
              <wp:effectExtent l="0" t="0" r="0" b="0"/>
              <wp:wrapNone/>
              <wp:docPr id="33" name="Rectángulo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3B8C0B56" id="Rectángulo 33" o:spid="_x0000_s1026" style="position:absolute;margin-left:471.75pt;margin-top:357pt;width:.1pt;height:.1pt;z-index:-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34688" behindDoc="1" locked="1" layoutInCell="1" allowOverlap="1" wp14:anchorId="030A101C" wp14:editId="030A101D">
              <wp:simplePos x="0" y="0"/>
              <wp:positionH relativeFrom="column">
                <wp:posOffset>38101</wp:posOffset>
              </wp:positionH>
              <wp:positionV relativeFrom="page">
                <wp:posOffset>4543425</wp:posOffset>
              </wp:positionV>
              <wp:extent cx="6350" cy="0"/>
              <wp:effectExtent l="0" t="0" r="0" b="0"/>
              <wp:wrapNone/>
              <wp:docPr id="34" name="Forma libr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0"/>
                      </a:xfrm>
                      <a:custGeom>
                        <a:avLst/>
                        <a:gdLst>
                          <a:gd name="T0" fmla="*/ 0 w 4"/>
                          <a:gd name="T1" fmla="*/ 4 w 4"/>
                          <a:gd name="T2" fmla="*/ 3 w 4"/>
                          <a:gd name="T3" fmla="*/ 2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E0F104D" id="Forma libre 34" o:spid="_x0000_s1026" style="position:absolute;margin-left:3pt;margin-top:357.75pt;width:.5pt;height:0;z-index:-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" path="m,l4,,3,,2,,,xe" fillcolor="#8ed6ef [1300]" strokecolor="#8ed6ef [1300]" strokeweight="0">
              <v:path arrowok="t" o:connecttype="custom" o:connectlocs="0,0;6350,0;4763,0;3175,0;0,0" o:connectangles="0,0,0,0,0"/>
              <w10:wrap anchory="page"/>
              <w10:anchorlock/>
            </v:shape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35712" behindDoc="1" locked="1" layoutInCell="1" allowOverlap="1" wp14:anchorId="030A101E" wp14:editId="030A101F">
              <wp:simplePos x="0" y="0"/>
              <wp:positionH relativeFrom="column">
                <wp:posOffset>-28575</wp:posOffset>
              </wp:positionH>
              <wp:positionV relativeFrom="page">
                <wp:posOffset>3600450</wp:posOffset>
              </wp:positionV>
              <wp:extent cx="12700" cy="0"/>
              <wp:effectExtent l="0" t="0" r="25400" b="19050"/>
              <wp:wrapNone/>
              <wp:docPr id="35" name="Forma libr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0"/>
                      </a:xfrm>
                      <a:custGeom>
                        <a:avLst/>
                        <a:gdLst>
                          <a:gd name="T0" fmla="*/ 8 w 8"/>
                          <a:gd name="T1" fmla="*/ 4 w 8"/>
                          <a:gd name="T2" fmla="*/ 3 w 8"/>
                          <a:gd name="T3" fmla="*/ 1 w 8"/>
                          <a:gd name="T4" fmla="*/ 0 w 8"/>
                          <a:gd name="T5" fmla="*/ 1 w 8"/>
                          <a:gd name="T6" fmla="*/ 4 w 8"/>
                          <a:gd name="T7" fmla="*/ 8 w 8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</a:cxnLst>
                        <a:rect l="0" t="0" r="r" b="b"/>
                        <a:pathLst>
                          <a:path w="8">
                            <a:moveTo>
                              <a:pt x="8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4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74B66B4" id="Forma libre 35" o:spid="_x0000_s1026" style="position:absolute;margin-left:-2.25pt;margin-top:283.5pt;width:1pt;height:0;z-index:-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" path="m8,l4,,3,,1,,,,1,,4,,8,xe" fillcolor="#8ed6ef [1300]" strokecolor="#8ed6ef [1300]" strokeweight="0">
              <v:path arrowok="t" o:connecttype="custom" o:connectlocs="12700,0;6350,0;4763,0;1588,0;0,0;1588,0;6350,0;12700,0" o:connectangles="0,0,0,0,0,0,0,0"/>
              <w10:wrap anchory="page"/>
              <w10:anchorlock/>
            </v:shape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36736" behindDoc="1" locked="1" layoutInCell="1" allowOverlap="1" wp14:anchorId="030A1020" wp14:editId="030A1021">
              <wp:simplePos x="0" y="0"/>
              <wp:positionH relativeFrom="column">
                <wp:posOffset>-9524</wp:posOffset>
              </wp:positionH>
              <wp:positionV relativeFrom="page">
                <wp:posOffset>3600450</wp:posOffset>
              </wp:positionV>
              <wp:extent cx="34925" cy="4445"/>
              <wp:effectExtent l="0" t="0" r="22225" b="14605"/>
              <wp:wrapNone/>
              <wp:docPr id="36" name="Forma libre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4445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1 h 3"/>
                          <a:gd name="T6" fmla="*/ 20 w 22"/>
                          <a:gd name="T7" fmla="*/ 1 h 3"/>
                          <a:gd name="T8" fmla="*/ 17 w 22"/>
                          <a:gd name="T9" fmla="*/ 1 h 3"/>
                          <a:gd name="T10" fmla="*/ 13 w 22"/>
                          <a:gd name="T11" fmla="*/ 1 h 3"/>
                          <a:gd name="T12" fmla="*/ 9 w 22"/>
                          <a:gd name="T13" fmla="*/ 3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1"/>
                            </a:lnTo>
                            <a:lnTo>
                              <a:pt x="20" y="1"/>
                            </a:lnTo>
                            <a:lnTo>
                              <a:pt x="17" y="1"/>
                            </a:lnTo>
                            <a:lnTo>
                              <a:pt x="13" y="1"/>
                            </a:lnTo>
                            <a:lnTo>
                              <a:pt x="9" y="3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A0D2519" id="Forma libre 36" o:spid="_x0000_s1026" style="position:absolute;margin-left:-.75pt;margin-top:283.5pt;width:2.75pt;height:.35pt;z-index:-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" path="m21,r,l22,1r-2,l17,1r-4,l9,3,4,3,,3,21,xe" fillcolor="#8ed6ef [1300]" strokecolor="#8ed6ef [1300]" strokeweight="0">
              <v:path arrowok="t" o:connecttype="custom" o:connectlocs="33338,0;33338,0;34925,1482;31750,1482;26988,1482;20638,1482;14288,4445;6350,4445;0,4445;33338,0" o:connectangles="0,0,0,0,0,0,0,0,0,0"/>
              <w10:wrap anchory="page"/>
              <w10:anchorlock/>
            </v:shape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37760" behindDoc="1" locked="1" layoutInCell="1" allowOverlap="1" wp14:anchorId="030A1022" wp14:editId="030A1023">
              <wp:simplePos x="0" y="0"/>
              <wp:positionH relativeFrom="column">
                <wp:posOffset>38101</wp:posOffset>
              </wp:positionH>
              <wp:positionV relativeFrom="page">
                <wp:posOffset>3600450</wp:posOffset>
              </wp:positionV>
              <wp:extent cx="20320" cy="1270"/>
              <wp:effectExtent l="0" t="0" r="17780" b="17780"/>
              <wp:wrapNone/>
              <wp:docPr id="37" name="Forma libre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1270"/>
                      </a:xfrm>
                      <a:custGeom>
                        <a:avLst/>
                        <a:gdLst>
                          <a:gd name="T0" fmla="*/ 13 w 13"/>
                          <a:gd name="T1" fmla="*/ 0 h 1"/>
                          <a:gd name="T2" fmla="*/ 11 w 13"/>
                          <a:gd name="T3" fmla="*/ 1 h 1"/>
                          <a:gd name="T4" fmla="*/ 7 w 13"/>
                          <a:gd name="T5" fmla="*/ 1 h 1"/>
                          <a:gd name="T6" fmla="*/ 5 w 13"/>
                          <a:gd name="T7" fmla="*/ 1 h 1"/>
                          <a:gd name="T8" fmla="*/ 0 w 13"/>
                          <a:gd name="T9" fmla="*/ 1 h 1"/>
                          <a:gd name="T10" fmla="*/ 1 w 13"/>
                          <a:gd name="T11" fmla="*/ 1 h 1"/>
                          <a:gd name="T12" fmla="*/ 2 w 13"/>
                          <a:gd name="T13" fmla="*/ 0 h 1"/>
                          <a:gd name="T14" fmla="*/ 3 w 13"/>
                          <a:gd name="T15" fmla="*/ 0 h 1"/>
                          <a:gd name="T16" fmla="*/ 6 w 13"/>
                          <a:gd name="T17" fmla="*/ 0 h 1"/>
                          <a:gd name="T18" fmla="*/ 7 w 13"/>
                          <a:gd name="T19" fmla="*/ 0 h 1"/>
                          <a:gd name="T20" fmla="*/ 10 w 13"/>
                          <a:gd name="T21" fmla="*/ 0 h 1"/>
                          <a:gd name="T22" fmla="*/ 13 w 13"/>
                          <a:gd name="T23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13" h="1">
                            <a:moveTo>
                              <a:pt x="13" y="0"/>
                            </a:moveTo>
                            <a:lnTo>
                              <a:pt x="11" y="1"/>
                            </a:lnTo>
                            <a:lnTo>
                              <a:pt x="7" y="1"/>
                            </a:lnTo>
                            <a:lnTo>
                              <a:pt x="5" y="1"/>
                            </a:lnTo>
                            <a:lnTo>
                              <a:pt x="0" y="1"/>
                            </a:lnTo>
                            <a:lnTo>
                              <a:pt x="1" y="1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5E94DAF" id="Forma libre 37" o:spid="_x0000_s1026" style="position:absolute;margin-left:3pt;margin-top:283.5pt;width:1.6pt;height:.1pt;z-index:-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3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" path="m13,l11,1,7,1,5,1,,1r1,l2,,3,,6,,7,r3,l13,xe" fillcolor="#8ed6ef [1300]" strokecolor="#8ed6ef [1300]" strokeweight="0">
              <v:path arrowok="t" o:connecttype="custom" o:connectlocs="20320,0;17194,1270;10942,1270;7815,1270;0,1270;1563,1270;3126,0;4689,0;9378,0;10942,0;15631,0;20320,0" o:connectangles="0,0,0,0,0,0,0,0,0,0,0,0"/>
              <w10:wrap anchory="page"/>
              <w10:anchorlock/>
            </v:shape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38784" behindDoc="1" locked="1" layoutInCell="1" allowOverlap="1" wp14:anchorId="030A1024" wp14:editId="030A1025">
              <wp:simplePos x="0" y="0"/>
              <wp:positionH relativeFrom="column">
                <wp:posOffset>1143022</wp:posOffset>
              </wp:positionH>
              <wp:positionV relativeFrom="page">
                <wp:posOffset>3600450</wp:posOffset>
              </wp:positionV>
              <wp:extent cx="4445" cy="0"/>
              <wp:effectExtent l="0" t="0" r="0" b="0"/>
              <wp:wrapNone/>
              <wp:docPr id="38" name="Forma libre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CB43FA3" id="Forma libre 38" o:spid="_x0000_s1026" style="position:absolute;margin-left:90pt;margin-top:283.5pt;width:.35pt;height:0;z-index:-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" path="m3,l1,,,,3,xe" fillcolor="#8ed6ef [1300]" strokecolor="#8ed6ef [1300]" strokeweight="0">
              <v:path arrowok="t" o:connecttype="custom" o:connectlocs="4445,0;1482,0;0,0;4445,0" o:connectangles="0,0,0,0"/>
              <w10:wrap anchory="page"/>
              <w10:anchorlock/>
            </v:shape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39808" behindDoc="1" locked="1" layoutInCell="1" allowOverlap="1" wp14:anchorId="030A1026" wp14:editId="030A1027">
              <wp:simplePos x="0" y="0"/>
              <wp:positionH relativeFrom="column">
                <wp:posOffset>66677</wp:posOffset>
              </wp:positionH>
              <wp:positionV relativeFrom="page">
                <wp:posOffset>3590925</wp:posOffset>
              </wp:positionV>
              <wp:extent cx="6805295" cy="17145"/>
              <wp:effectExtent l="0" t="0" r="14605" b="20955"/>
              <wp:wrapNone/>
              <wp:docPr id="39" name="Forma libre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295" cy="17145"/>
                      </a:xfrm>
                      <a:custGeom>
                        <a:avLst/>
                        <a:gdLst>
                          <a:gd name="T0" fmla="*/ 480 w 4248"/>
                          <a:gd name="T1" fmla="*/ 7 h 11"/>
                          <a:gd name="T2" fmla="*/ 516 w 4248"/>
                          <a:gd name="T3" fmla="*/ 8 h 11"/>
                          <a:gd name="T4" fmla="*/ 203 w 4248"/>
                          <a:gd name="T5" fmla="*/ 11 h 11"/>
                          <a:gd name="T6" fmla="*/ 72 w 4248"/>
                          <a:gd name="T7" fmla="*/ 11 h 11"/>
                          <a:gd name="T8" fmla="*/ 68 w 4248"/>
                          <a:gd name="T9" fmla="*/ 9 h 11"/>
                          <a:gd name="T10" fmla="*/ 57 w 4248"/>
                          <a:gd name="T11" fmla="*/ 11 h 11"/>
                          <a:gd name="T12" fmla="*/ 1 w 4248"/>
                          <a:gd name="T13" fmla="*/ 9 h 11"/>
                          <a:gd name="T14" fmla="*/ 94 w 4248"/>
                          <a:gd name="T15" fmla="*/ 9 h 11"/>
                          <a:gd name="T16" fmla="*/ 408 w 4248"/>
                          <a:gd name="T17" fmla="*/ 7 h 11"/>
                          <a:gd name="T18" fmla="*/ 444 w 4248"/>
                          <a:gd name="T19" fmla="*/ 5 h 11"/>
                          <a:gd name="T20" fmla="*/ 967 w 4248"/>
                          <a:gd name="T21" fmla="*/ 5 h 11"/>
                          <a:gd name="T22" fmla="*/ 1056 w 4248"/>
                          <a:gd name="T23" fmla="*/ 4 h 11"/>
                          <a:gd name="T24" fmla="*/ 1169 w 4248"/>
                          <a:gd name="T25" fmla="*/ 8 h 11"/>
                          <a:gd name="T26" fmla="*/ 725 w 4248"/>
                          <a:gd name="T27" fmla="*/ 8 h 11"/>
                          <a:gd name="T28" fmla="*/ 558 w 4248"/>
                          <a:gd name="T29" fmla="*/ 8 h 11"/>
                          <a:gd name="T30" fmla="*/ 798 w 4248"/>
                          <a:gd name="T31" fmla="*/ 4 h 11"/>
                          <a:gd name="T32" fmla="*/ 1546 w 4248"/>
                          <a:gd name="T33" fmla="*/ 5 h 11"/>
                          <a:gd name="T34" fmla="*/ 1703 w 4248"/>
                          <a:gd name="T35" fmla="*/ 4 h 11"/>
                          <a:gd name="T36" fmla="*/ 1657 w 4248"/>
                          <a:gd name="T37" fmla="*/ 8 h 11"/>
                          <a:gd name="T38" fmla="*/ 1500 w 4248"/>
                          <a:gd name="T39" fmla="*/ 9 h 11"/>
                          <a:gd name="T40" fmla="*/ 1198 w 4248"/>
                          <a:gd name="T41" fmla="*/ 5 h 11"/>
                          <a:gd name="T42" fmla="*/ 1260 w 4248"/>
                          <a:gd name="T43" fmla="*/ 5 h 11"/>
                          <a:gd name="T44" fmla="*/ 1374 w 4248"/>
                          <a:gd name="T45" fmla="*/ 4 h 11"/>
                          <a:gd name="T46" fmla="*/ 1404 w 4248"/>
                          <a:gd name="T47" fmla="*/ 4 h 11"/>
                          <a:gd name="T48" fmla="*/ 2395 w 4248"/>
                          <a:gd name="T49" fmla="*/ 2 h 11"/>
                          <a:gd name="T50" fmla="*/ 2395 w 4248"/>
                          <a:gd name="T51" fmla="*/ 5 h 11"/>
                          <a:gd name="T52" fmla="*/ 1868 w 4248"/>
                          <a:gd name="T53" fmla="*/ 7 h 11"/>
                          <a:gd name="T54" fmla="*/ 2015 w 4248"/>
                          <a:gd name="T55" fmla="*/ 4 h 11"/>
                          <a:gd name="T56" fmla="*/ 2338 w 4248"/>
                          <a:gd name="T57" fmla="*/ 3 h 11"/>
                          <a:gd name="T58" fmla="*/ 2951 w 4248"/>
                          <a:gd name="T59" fmla="*/ 2 h 11"/>
                          <a:gd name="T60" fmla="*/ 2958 w 4248"/>
                          <a:gd name="T61" fmla="*/ 2 h 11"/>
                          <a:gd name="T62" fmla="*/ 3006 w 4248"/>
                          <a:gd name="T63" fmla="*/ 3 h 11"/>
                          <a:gd name="T64" fmla="*/ 2731 w 4248"/>
                          <a:gd name="T65" fmla="*/ 7 h 11"/>
                          <a:gd name="T66" fmla="*/ 2437 w 4248"/>
                          <a:gd name="T67" fmla="*/ 3 h 11"/>
                          <a:gd name="T68" fmla="*/ 2550 w 4248"/>
                          <a:gd name="T69" fmla="*/ 3 h 11"/>
                          <a:gd name="T70" fmla="*/ 3762 w 4248"/>
                          <a:gd name="T71" fmla="*/ 0 h 11"/>
                          <a:gd name="T72" fmla="*/ 3892 w 4248"/>
                          <a:gd name="T73" fmla="*/ 0 h 11"/>
                          <a:gd name="T74" fmla="*/ 3934 w 4248"/>
                          <a:gd name="T75" fmla="*/ 2 h 11"/>
                          <a:gd name="T76" fmla="*/ 3966 w 4248"/>
                          <a:gd name="T77" fmla="*/ 0 h 11"/>
                          <a:gd name="T78" fmla="*/ 4015 w 4248"/>
                          <a:gd name="T79" fmla="*/ 3 h 11"/>
                          <a:gd name="T80" fmla="*/ 4155 w 4248"/>
                          <a:gd name="T81" fmla="*/ 2 h 11"/>
                          <a:gd name="T82" fmla="*/ 4169 w 4248"/>
                          <a:gd name="T83" fmla="*/ 2 h 11"/>
                          <a:gd name="T84" fmla="*/ 4199 w 4248"/>
                          <a:gd name="T85" fmla="*/ 2 h 11"/>
                          <a:gd name="T86" fmla="*/ 4235 w 4248"/>
                          <a:gd name="T87" fmla="*/ 4 h 11"/>
                          <a:gd name="T88" fmla="*/ 4248 w 4248"/>
                          <a:gd name="T89" fmla="*/ 5 h 11"/>
                          <a:gd name="T90" fmla="*/ 4235 w 4248"/>
                          <a:gd name="T91" fmla="*/ 8 h 11"/>
                          <a:gd name="T92" fmla="*/ 4226 w 4248"/>
                          <a:gd name="T93" fmla="*/ 8 h 11"/>
                          <a:gd name="T94" fmla="*/ 4223 w 4248"/>
                          <a:gd name="T95" fmla="*/ 7 h 11"/>
                          <a:gd name="T96" fmla="*/ 4197 w 4248"/>
                          <a:gd name="T97" fmla="*/ 5 h 11"/>
                          <a:gd name="T98" fmla="*/ 4182 w 4248"/>
                          <a:gd name="T99" fmla="*/ 5 h 11"/>
                          <a:gd name="T100" fmla="*/ 4175 w 4248"/>
                          <a:gd name="T101" fmla="*/ 4 h 11"/>
                          <a:gd name="T102" fmla="*/ 4146 w 4248"/>
                          <a:gd name="T103" fmla="*/ 7 h 11"/>
                          <a:gd name="T104" fmla="*/ 4108 w 4248"/>
                          <a:gd name="T105" fmla="*/ 5 h 11"/>
                          <a:gd name="T106" fmla="*/ 3942 w 4248"/>
                          <a:gd name="T107" fmla="*/ 4 h 11"/>
                          <a:gd name="T108" fmla="*/ 3655 w 4248"/>
                          <a:gd name="T109" fmla="*/ 0 h 11"/>
                          <a:gd name="T110" fmla="*/ 3482 w 4248"/>
                          <a:gd name="T111" fmla="*/ 0 h 11"/>
                          <a:gd name="T112" fmla="*/ 3601 w 4248"/>
                          <a:gd name="T113" fmla="*/ 0 h 11"/>
                          <a:gd name="T114" fmla="*/ 3211 w 4248"/>
                          <a:gd name="T115" fmla="*/ 5 h 11"/>
                          <a:gd name="T116" fmla="*/ 3050 w 4248"/>
                          <a:gd name="T117" fmla="*/ 3 h 11"/>
                          <a:gd name="T118" fmla="*/ 3248 w 4248"/>
                          <a:gd name="T119" fmla="*/ 3 h 11"/>
                          <a:gd name="T120" fmla="*/ 3385 w 4248"/>
                          <a:gd name="T121" fmla="*/ 2 h 11"/>
                          <a:gd name="T122" fmla="*/ 3482 w 4248"/>
                          <a:gd name="T123" fmla="*/ 0 h 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1">
                            <a:moveTo>
                              <a:pt x="466" y="5"/>
                            </a:moveTo>
                            <a:lnTo>
                              <a:pt x="475" y="5"/>
                            </a:lnTo>
                            <a:lnTo>
                              <a:pt x="483" y="5"/>
                            </a:lnTo>
                            <a:lnTo>
                              <a:pt x="480" y="5"/>
                            </a:lnTo>
                            <a:lnTo>
                              <a:pt x="479" y="7"/>
                            </a:lnTo>
                            <a:lnTo>
                              <a:pt x="479" y="7"/>
                            </a:lnTo>
                            <a:lnTo>
                              <a:pt x="480" y="7"/>
                            </a:lnTo>
                            <a:lnTo>
                              <a:pt x="487" y="7"/>
                            </a:lnTo>
                            <a:lnTo>
                              <a:pt x="493" y="5"/>
                            </a:lnTo>
                            <a:lnTo>
                              <a:pt x="492" y="5"/>
                            </a:lnTo>
                            <a:lnTo>
                              <a:pt x="491" y="5"/>
                            </a:lnTo>
                            <a:lnTo>
                              <a:pt x="555" y="5"/>
                            </a:lnTo>
                            <a:lnTo>
                              <a:pt x="555" y="8"/>
                            </a:lnTo>
                            <a:lnTo>
                              <a:pt x="516" y="8"/>
                            </a:lnTo>
                            <a:lnTo>
                              <a:pt x="505" y="8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9"/>
                            </a:lnTo>
                            <a:lnTo>
                              <a:pt x="208" y="9"/>
                            </a:lnTo>
                            <a:lnTo>
                              <a:pt x="203" y="11"/>
                            </a:lnTo>
                            <a:lnTo>
                              <a:pt x="198" y="11"/>
                            </a:lnTo>
                            <a:lnTo>
                              <a:pt x="187" y="9"/>
                            </a:lnTo>
                            <a:lnTo>
                              <a:pt x="175" y="9"/>
                            </a:lnTo>
                            <a:lnTo>
                              <a:pt x="163" y="9"/>
                            </a:lnTo>
                            <a:lnTo>
                              <a:pt x="156" y="9"/>
                            </a:lnTo>
                            <a:lnTo>
                              <a:pt x="115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72" y="11"/>
                            </a:lnTo>
                            <a:lnTo>
                              <a:pt x="72" y="11"/>
                            </a:lnTo>
                            <a:lnTo>
                              <a:pt x="73" y="9"/>
                            </a:lnTo>
                            <a:lnTo>
                              <a:pt x="72" y="9"/>
                            </a:lnTo>
                            <a:lnTo>
                              <a:pt x="71" y="9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9"/>
                            </a:lnTo>
                            <a:lnTo>
                              <a:pt x="61" y="9"/>
                            </a:lnTo>
                            <a:lnTo>
                              <a:pt x="61" y="9"/>
                            </a:lnTo>
                            <a:lnTo>
                              <a:pt x="60" y="11"/>
                            </a:lnTo>
                            <a:lnTo>
                              <a:pt x="57" y="11"/>
                            </a:lnTo>
                            <a:lnTo>
                              <a:pt x="54" y="11"/>
                            </a:lnTo>
                            <a:lnTo>
                              <a:pt x="56" y="9"/>
                            </a:lnTo>
                            <a:lnTo>
                              <a:pt x="46" y="9"/>
                            </a:lnTo>
                            <a:lnTo>
                              <a:pt x="27" y="9"/>
                            </a:lnTo>
                            <a:lnTo>
                              <a:pt x="19" y="9"/>
                            </a:lnTo>
                            <a:lnTo>
                              <a:pt x="10" y="11"/>
                            </a:lnTo>
                            <a:lnTo>
                              <a:pt x="1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8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8"/>
                            </a:lnTo>
                            <a:lnTo>
                              <a:pt x="190" y="8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7"/>
                            </a:lnTo>
                            <a:lnTo>
                              <a:pt x="408" y="7"/>
                            </a:lnTo>
                            <a:lnTo>
                              <a:pt x="410" y="7"/>
                            </a:lnTo>
                            <a:lnTo>
                              <a:pt x="411" y="5"/>
                            </a:lnTo>
                            <a:lnTo>
                              <a:pt x="415" y="5"/>
                            </a:lnTo>
                            <a:lnTo>
                              <a:pt x="419" y="5"/>
                            </a:lnTo>
                            <a:lnTo>
                              <a:pt x="425" y="5"/>
                            </a:lnTo>
                            <a:lnTo>
                              <a:pt x="434" y="5"/>
                            </a:lnTo>
                            <a:lnTo>
                              <a:pt x="444" y="5"/>
                            </a:lnTo>
                            <a:lnTo>
                              <a:pt x="466" y="5"/>
                            </a:lnTo>
                            <a:close/>
                            <a:moveTo>
                              <a:pt x="860" y="4"/>
                            </a:moveTo>
                            <a:lnTo>
                              <a:pt x="859" y="4"/>
                            </a:lnTo>
                            <a:lnTo>
                              <a:pt x="910" y="4"/>
                            </a:lnTo>
                            <a:lnTo>
                              <a:pt x="962" y="4"/>
                            </a:lnTo>
                            <a:lnTo>
                              <a:pt x="967" y="4"/>
                            </a:lnTo>
                            <a:lnTo>
                              <a:pt x="967" y="5"/>
                            </a:lnTo>
                            <a:lnTo>
                              <a:pt x="982" y="4"/>
                            </a:lnTo>
                            <a:lnTo>
                              <a:pt x="980" y="4"/>
                            </a:lnTo>
                            <a:lnTo>
                              <a:pt x="990" y="4"/>
                            </a:lnTo>
                            <a:lnTo>
                              <a:pt x="1001" y="4"/>
                            </a:lnTo>
                            <a:lnTo>
                              <a:pt x="1020" y="4"/>
                            </a:lnTo>
                            <a:lnTo>
                              <a:pt x="1038" y="4"/>
                            </a:lnTo>
                            <a:lnTo>
                              <a:pt x="1056" y="4"/>
                            </a:lnTo>
                            <a:lnTo>
                              <a:pt x="1071" y="4"/>
                            </a:lnTo>
                            <a:lnTo>
                              <a:pt x="1065" y="5"/>
                            </a:lnTo>
                            <a:lnTo>
                              <a:pt x="1068" y="5"/>
                            </a:lnTo>
                            <a:lnTo>
                              <a:pt x="1114" y="4"/>
                            </a:lnTo>
                            <a:lnTo>
                              <a:pt x="1160" y="4"/>
                            </a:lnTo>
                            <a:lnTo>
                              <a:pt x="1169" y="4"/>
                            </a:lnTo>
                            <a:lnTo>
                              <a:pt x="1169" y="8"/>
                            </a:lnTo>
                            <a:lnTo>
                              <a:pt x="1164" y="8"/>
                            </a:lnTo>
                            <a:lnTo>
                              <a:pt x="1044" y="8"/>
                            </a:lnTo>
                            <a:lnTo>
                              <a:pt x="1004" y="8"/>
                            </a:lnTo>
                            <a:lnTo>
                              <a:pt x="963" y="8"/>
                            </a:lnTo>
                            <a:lnTo>
                              <a:pt x="763" y="7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8"/>
                            </a:lnTo>
                            <a:lnTo>
                              <a:pt x="677" y="8"/>
                            </a:lnTo>
                            <a:lnTo>
                              <a:pt x="656" y="8"/>
                            </a:lnTo>
                            <a:lnTo>
                              <a:pt x="609" y="8"/>
                            </a:lnTo>
                            <a:lnTo>
                              <a:pt x="563" y="8"/>
                            </a:lnTo>
                            <a:lnTo>
                              <a:pt x="558" y="8"/>
                            </a:lnTo>
                            <a:lnTo>
                              <a:pt x="558" y="5"/>
                            </a:lnTo>
                            <a:lnTo>
                              <a:pt x="643" y="4"/>
                            </a:lnTo>
                            <a:lnTo>
                              <a:pt x="728" y="4"/>
                            </a:lnTo>
                            <a:lnTo>
                              <a:pt x="755" y="4"/>
                            </a:lnTo>
                            <a:lnTo>
                              <a:pt x="753" y="4"/>
                            </a:lnTo>
                            <a:lnTo>
                              <a:pt x="774" y="4"/>
                            </a:lnTo>
                            <a:lnTo>
                              <a:pt x="798" y="4"/>
                            </a:lnTo>
                            <a:lnTo>
                              <a:pt x="822" y="4"/>
                            </a:lnTo>
                            <a:lnTo>
                              <a:pt x="860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4"/>
                            </a:lnTo>
                            <a:lnTo>
                              <a:pt x="1445" y="4"/>
                            </a:lnTo>
                            <a:lnTo>
                              <a:pt x="1496" y="4"/>
                            </a:lnTo>
                            <a:lnTo>
                              <a:pt x="1546" y="5"/>
                            </a:lnTo>
                            <a:lnTo>
                              <a:pt x="1586" y="4"/>
                            </a:lnTo>
                            <a:lnTo>
                              <a:pt x="1586" y="5"/>
                            </a:lnTo>
                            <a:lnTo>
                              <a:pt x="1614" y="4"/>
                            </a:lnTo>
                            <a:lnTo>
                              <a:pt x="1640" y="4"/>
                            </a:lnTo>
                            <a:lnTo>
                              <a:pt x="1665" y="4"/>
                            </a:lnTo>
                            <a:lnTo>
                              <a:pt x="1681" y="4"/>
                            </a:lnTo>
                            <a:lnTo>
                              <a:pt x="1703" y="4"/>
                            </a:lnTo>
                            <a:lnTo>
                              <a:pt x="1778" y="4"/>
                            </a:lnTo>
                            <a:lnTo>
                              <a:pt x="1784" y="4"/>
                            </a:lnTo>
                            <a:lnTo>
                              <a:pt x="1784" y="7"/>
                            </a:lnTo>
                            <a:lnTo>
                              <a:pt x="1717" y="8"/>
                            </a:lnTo>
                            <a:lnTo>
                              <a:pt x="1717" y="8"/>
                            </a:lnTo>
                            <a:lnTo>
                              <a:pt x="1689" y="8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8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4" y="9"/>
                            </a:lnTo>
                            <a:lnTo>
                              <a:pt x="1291" y="9"/>
                            </a:lnTo>
                            <a:lnTo>
                              <a:pt x="1171" y="8"/>
                            </a:lnTo>
                            <a:lnTo>
                              <a:pt x="1171" y="4"/>
                            </a:lnTo>
                            <a:lnTo>
                              <a:pt x="1200" y="5"/>
                            </a:lnTo>
                            <a:lnTo>
                              <a:pt x="1199" y="5"/>
                            </a:lnTo>
                            <a:lnTo>
                              <a:pt x="1198" y="5"/>
                            </a:lnTo>
                            <a:lnTo>
                              <a:pt x="1198" y="5"/>
                            </a:lnTo>
                            <a:lnTo>
                              <a:pt x="1196" y="5"/>
                            </a:lnTo>
                            <a:lnTo>
                              <a:pt x="1203" y="5"/>
                            </a:lnTo>
                            <a:lnTo>
                              <a:pt x="1209" y="5"/>
                            </a:lnTo>
                            <a:lnTo>
                              <a:pt x="1236" y="5"/>
                            </a:lnTo>
                            <a:lnTo>
                              <a:pt x="1233" y="5"/>
                            </a:lnTo>
                            <a:lnTo>
                              <a:pt x="1260" y="5"/>
                            </a:lnTo>
                            <a:lnTo>
                              <a:pt x="1296" y="5"/>
                            </a:lnTo>
                            <a:lnTo>
                              <a:pt x="1327" y="7"/>
                            </a:lnTo>
                            <a:lnTo>
                              <a:pt x="1360" y="5"/>
                            </a:lnTo>
                            <a:lnTo>
                              <a:pt x="1370" y="5"/>
                            </a:lnTo>
                            <a:lnTo>
                              <a:pt x="1370" y="5"/>
                            </a:lnTo>
                            <a:lnTo>
                              <a:pt x="1372" y="4"/>
                            </a:lnTo>
                            <a:lnTo>
                              <a:pt x="1374" y="4"/>
                            </a:lnTo>
                            <a:lnTo>
                              <a:pt x="1378" y="4"/>
                            </a:lnTo>
                            <a:lnTo>
                              <a:pt x="1382" y="4"/>
                            </a:lnTo>
                            <a:lnTo>
                              <a:pt x="1386" y="4"/>
                            </a:lnTo>
                            <a:lnTo>
                              <a:pt x="1389" y="4"/>
                            </a:lnTo>
                            <a:lnTo>
                              <a:pt x="1395" y="4"/>
                            </a:lnTo>
                            <a:lnTo>
                              <a:pt x="1401" y="4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2"/>
                            </a:moveTo>
                            <a:lnTo>
                              <a:pt x="2365" y="2"/>
                            </a:lnTo>
                            <a:lnTo>
                              <a:pt x="2372" y="3"/>
                            </a:lnTo>
                            <a:lnTo>
                              <a:pt x="2380" y="3"/>
                            </a:lnTo>
                            <a:lnTo>
                              <a:pt x="2386" y="3"/>
                            </a:lnTo>
                            <a:lnTo>
                              <a:pt x="2393" y="2"/>
                            </a:lnTo>
                            <a:lnTo>
                              <a:pt x="2395" y="2"/>
                            </a:lnTo>
                            <a:lnTo>
                              <a:pt x="2395" y="3"/>
                            </a:lnTo>
                            <a:lnTo>
                              <a:pt x="2394" y="3"/>
                            </a:lnTo>
                            <a:lnTo>
                              <a:pt x="2393" y="3"/>
                            </a:lnTo>
                            <a:lnTo>
                              <a:pt x="2393" y="3"/>
                            </a:lnTo>
                            <a:lnTo>
                              <a:pt x="2398" y="3"/>
                            </a:lnTo>
                            <a:lnTo>
                              <a:pt x="2398" y="5"/>
                            </a:lnTo>
                            <a:lnTo>
                              <a:pt x="2395" y="5"/>
                            </a:lnTo>
                            <a:lnTo>
                              <a:pt x="2397" y="5"/>
                            </a:lnTo>
                            <a:lnTo>
                              <a:pt x="2255" y="7"/>
                            </a:lnTo>
                            <a:lnTo>
                              <a:pt x="2114" y="7"/>
                            </a:lnTo>
                            <a:lnTo>
                              <a:pt x="2022" y="7"/>
                            </a:lnTo>
                            <a:lnTo>
                              <a:pt x="1962" y="7"/>
                            </a:lnTo>
                            <a:lnTo>
                              <a:pt x="1899" y="7"/>
                            </a:lnTo>
                            <a:lnTo>
                              <a:pt x="1868" y="7"/>
                            </a:lnTo>
                            <a:lnTo>
                              <a:pt x="1835" y="7"/>
                            </a:lnTo>
                            <a:lnTo>
                              <a:pt x="1787" y="7"/>
                            </a:lnTo>
                            <a:lnTo>
                              <a:pt x="1787" y="4"/>
                            </a:lnTo>
                            <a:lnTo>
                              <a:pt x="1850" y="5"/>
                            </a:lnTo>
                            <a:lnTo>
                              <a:pt x="1932" y="4"/>
                            </a:lnTo>
                            <a:lnTo>
                              <a:pt x="1931" y="4"/>
                            </a:lnTo>
                            <a:lnTo>
                              <a:pt x="2015" y="4"/>
                            </a:lnTo>
                            <a:lnTo>
                              <a:pt x="2029" y="4"/>
                            </a:lnTo>
                            <a:lnTo>
                              <a:pt x="2076" y="4"/>
                            </a:lnTo>
                            <a:lnTo>
                              <a:pt x="2122" y="3"/>
                            </a:lnTo>
                            <a:lnTo>
                              <a:pt x="2215" y="3"/>
                            </a:lnTo>
                            <a:lnTo>
                              <a:pt x="2339" y="2"/>
                            </a:lnTo>
                            <a:lnTo>
                              <a:pt x="2338" y="3"/>
                            </a:lnTo>
                            <a:lnTo>
                              <a:pt x="2338" y="3"/>
                            </a:lnTo>
                            <a:lnTo>
                              <a:pt x="2339" y="3"/>
                            </a:lnTo>
                            <a:lnTo>
                              <a:pt x="2346" y="2"/>
                            </a:lnTo>
                            <a:lnTo>
                              <a:pt x="2354" y="2"/>
                            </a:lnTo>
                            <a:close/>
                            <a:moveTo>
                              <a:pt x="2951" y="2"/>
                            </a:moveTo>
                            <a:lnTo>
                              <a:pt x="2953" y="2"/>
                            </a:lnTo>
                            <a:lnTo>
                              <a:pt x="2949" y="2"/>
                            </a:lnTo>
                            <a:lnTo>
                              <a:pt x="2951" y="2"/>
                            </a:lnTo>
                            <a:close/>
                            <a:moveTo>
                              <a:pt x="2915" y="2"/>
                            </a:moveTo>
                            <a:lnTo>
                              <a:pt x="2949" y="2"/>
                            </a:lnTo>
                            <a:lnTo>
                              <a:pt x="2947" y="2"/>
                            </a:lnTo>
                            <a:lnTo>
                              <a:pt x="2947" y="2"/>
                            </a:lnTo>
                            <a:lnTo>
                              <a:pt x="2945" y="2"/>
                            </a:lnTo>
                            <a:lnTo>
                              <a:pt x="2957" y="2"/>
                            </a:lnTo>
                            <a:lnTo>
                              <a:pt x="2958" y="2"/>
                            </a:lnTo>
                            <a:lnTo>
                              <a:pt x="2971" y="2"/>
                            </a:lnTo>
                            <a:lnTo>
                              <a:pt x="2986" y="2"/>
                            </a:lnTo>
                            <a:lnTo>
                              <a:pt x="3000" y="2"/>
                            </a:lnTo>
                            <a:lnTo>
                              <a:pt x="3008" y="2"/>
                            </a:lnTo>
                            <a:lnTo>
                              <a:pt x="3007" y="2"/>
                            </a:lnTo>
                            <a:lnTo>
                              <a:pt x="3006" y="3"/>
                            </a:lnTo>
                            <a:lnTo>
                              <a:pt x="3006" y="3"/>
                            </a:lnTo>
                            <a:lnTo>
                              <a:pt x="3009" y="3"/>
                            </a:lnTo>
                            <a:lnTo>
                              <a:pt x="3013" y="3"/>
                            </a:lnTo>
                            <a:lnTo>
                              <a:pt x="3013" y="5"/>
                            </a:lnTo>
                            <a:lnTo>
                              <a:pt x="3004" y="5"/>
                            </a:lnTo>
                            <a:lnTo>
                              <a:pt x="2953" y="5"/>
                            </a:lnTo>
                            <a:lnTo>
                              <a:pt x="2841" y="7"/>
                            </a:lnTo>
                            <a:lnTo>
                              <a:pt x="2731" y="7"/>
                            </a:lnTo>
                            <a:lnTo>
                              <a:pt x="2691" y="7"/>
                            </a:lnTo>
                            <a:lnTo>
                              <a:pt x="2651" y="7"/>
                            </a:lnTo>
                            <a:lnTo>
                              <a:pt x="2549" y="7"/>
                            </a:lnTo>
                            <a:lnTo>
                              <a:pt x="2447" y="5"/>
                            </a:lnTo>
                            <a:lnTo>
                              <a:pt x="2401" y="5"/>
                            </a:lnTo>
                            <a:lnTo>
                              <a:pt x="2401" y="3"/>
                            </a:lnTo>
                            <a:lnTo>
                              <a:pt x="2437" y="3"/>
                            </a:lnTo>
                            <a:lnTo>
                              <a:pt x="2475" y="3"/>
                            </a:lnTo>
                            <a:lnTo>
                              <a:pt x="2500" y="3"/>
                            </a:lnTo>
                            <a:lnTo>
                              <a:pt x="2499" y="3"/>
                            </a:lnTo>
                            <a:lnTo>
                              <a:pt x="2498" y="3"/>
                            </a:lnTo>
                            <a:lnTo>
                              <a:pt x="2526" y="3"/>
                            </a:lnTo>
                            <a:lnTo>
                              <a:pt x="2521" y="3"/>
                            </a:lnTo>
                            <a:lnTo>
                              <a:pt x="2550" y="3"/>
                            </a:lnTo>
                            <a:lnTo>
                              <a:pt x="2733" y="2"/>
                            </a:lnTo>
                            <a:lnTo>
                              <a:pt x="2915" y="2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0"/>
                            </a:lnTo>
                            <a:lnTo>
                              <a:pt x="3870" y="2"/>
                            </a:lnTo>
                            <a:lnTo>
                              <a:pt x="3871" y="2"/>
                            </a:lnTo>
                            <a:lnTo>
                              <a:pt x="3872" y="2"/>
                            </a:lnTo>
                            <a:lnTo>
                              <a:pt x="3877" y="2"/>
                            </a:lnTo>
                            <a:lnTo>
                              <a:pt x="3884" y="0"/>
                            </a:lnTo>
                            <a:lnTo>
                              <a:pt x="3892" y="0"/>
                            </a:lnTo>
                            <a:lnTo>
                              <a:pt x="3901" y="0"/>
                            </a:lnTo>
                            <a:lnTo>
                              <a:pt x="3910" y="2"/>
                            </a:lnTo>
                            <a:lnTo>
                              <a:pt x="3915" y="0"/>
                            </a:lnTo>
                            <a:lnTo>
                              <a:pt x="3919" y="0"/>
                            </a:lnTo>
                            <a:lnTo>
                              <a:pt x="3921" y="0"/>
                            </a:lnTo>
                            <a:lnTo>
                              <a:pt x="3928" y="2"/>
                            </a:lnTo>
                            <a:lnTo>
                              <a:pt x="3934" y="2"/>
                            </a:lnTo>
                            <a:lnTo>
                              <a:pt x="3939" y="2"/>
                            </a:lnTo>
                            <a:lnTo>
                              <a:pt x="3944" y="0"/>
                            </a:lnTo>
                            <a:lnTo>
                              <a:pt x="3949" y="0"/>
                            </a:lnTo>
                            <a:lnTo>
                              <a:pt x="3955" y="0"/>
                            </a:lnTo>
                            <a:lnTo>
                              <a:pt x="3960" y="0"/>
                            </a:lnTo>
                            <a:lnTo>
                              <a:pt x="3966" y="0"/>
                            </a:lnTo>
                            <a:lnTo>
                              <a:pt x="3966" y="0"/>
                            </a:lnTo>
                            <a:lnTo>
                              <a:pt x="3965" y="2"/>
                            </a:lnTo>
                            <a:lnTo>
                              <a:pt x="3964" y="2"/>
                            </a:lnTo>
                            <a:lnTo>
                              <a:pt x="3966" y="2"/>
                            </a:lnTo>
                            <a:lnTo>
                              <a:pt x="3978" y="2"/>
                            </a:lnTo>
                            <a:lnTo>
                              <a:pt x="3993" y="2"/>
                            </a:lnTo>
                            <a:lnTo>
                              <a:pt x="4006" y="3"/>
                            </a:lnTo>
                            <a:lnTo>
                              <a:pt x="4015" y="3"/>
                            </a:lnTo>
                            <a:lnTo>
                              <a:pt x="4014" y="3"/>
                            </a:lnTo>
                            <a:lnTo>
                              <a:pt x="4017" y="3"/>
                            </a:lnTo>
                            <a:lnTo>
                              <a:pt x="4024" y="3"/>
                            </a:lnTo>
                            <a:lnTo>
                              <a:pt x="4032" y="2"/>
                            </a:lnTo>
                            <a:lnTo>
                              <a:pt x="4037" y="2"/>
                            </a:lnTo>
                            <a:lnTo>
                              <a:pt x="4097" y="2"/>
                            </a:lnTo>
                            <a:lnTo>
                              <a:pt x="4155" y="2"/>
                            </a:lnTo>
                            <a:lnTo>
                              <a:pt x="4154" y="2"/>
                            </a:lnTo>
                            <a:lnTo>
                              <a:pt x="4154" y="2"/>
                            </a:lnTo>
                            <a:lnTo>
                              <a:pt x="4156" y="2"/>
                            </a:lnTo>
                            <a:lnTo>
                              <a:pt x="4160" y="2"/>
                            </a:lnTo>
                            <a:lnTo>
                              <a:pt x="4163" y="2"/>
                            </a:lnTo>
                            <a:lnTo>
                              <a:pt x="4167" y="0"/>
                            </a:lnTo>
                            <a:lnTo>
                              <a:pt x="4169" y="2"/>
                            </a:lnTo>
                            <a:lnTo>
                              <a:pt x="4172" y="2"/>
                            </a:lnTo>
                            <a:lnTo>
                              <a:pt x="4177" y="2"/>
                            </a:lnTo>
                            <a:lnTo>
                              <a:pt x="4181" y="2"/>
                            </a:lnTo>
                            <a:lnTo>
                              <a:pt x="4188" y="2"/>
                            </a:lnTo>
                            <a:lnTo>
                              <a:pt x="4194" y="2"/>
                            </a:lnTo>
                            <a:lnTo>
                              <a:pt x="4199" y="2"/>
                            </a:lnTo>
                            <a:lnTo>
                              <a:pt x="4199" y="2"/>
                            </a:lnTo>
                            <a:lnTo>
                              <a:pt x="4207" y="2"/>
                            </a:lnTo>
                            <a:lnTo>
                              <a:pt x="4214" y="3"/>
                            </a:lnTo>
                            <a:lnTo>
                              <a:pt x="4222" y="3"/>
                            </a:lnTo>
                            <a:lnTo>
                              <a:pt x="4232" y="3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4"/>
                            </a:lnTo>
                            <a:lnTo>
                              <a:pt x="4237" y="4"/>
                            </a:lnTo>
                            <a:lnTo>
                              <a:pt x="4240" y="4"/>
                            </a:lnTo>
                            <a:lnTo>
                              <a:pt x="4243" y="4"/>
                            </a:lnTo>
                            <a:lnTo>
                              <a:pt x="4245" y="4"/>
                            </a:lnTo>
                            <a:lnTo>
                              <a:pt x="4248" y="4"/>
                            </a:lnTo>
                            <a:lnTo>
                              <a:pt x="4248" y="5"/>
                            </a:lnTo>
                            <a:lnTo>
                              <a:pt x="4247" y="5"/>
                            </a:lnTo>
                            <a:lnTo>
                              <a:pt x="4245" y="7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8"/>
                            </a:lnTo>
                            <a:lnTo>
                              <a:pt x="4240" y="8"/>
                            </a:lnTo>
                            <a:lnTo>
                              <a:pt x="4235" y="8"/>
                            </a:lnTo>
                            <a:lnTo>
                              <a:pt x="4231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8"/>
                            </a:lnTo>
                            <a:lnTo>
                              <a:pt x="4222" y="8"/>
                            </a:lnTo>
                            <a:lnTo>
                              <a:pt x="4224" y="8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7"/>
                            </a:lnTo>
                            <a:lnTo>
                              <a:pt x="4222" y="7"/>
                            </a:lnTo>
                            <a:lnTo>
                              <a:pt x="4222" y="7"/>
                            </a:lnTo>
                            <a:lnTo>
                              <a:pt x="4222" y="7"/>
                            </a:lnTo>
                            <a:lnTo>
                              <a:pt x="4223" y="7"/>
                            </a:lnTo>
                            <a:lnTo>
                              <a:pt x="4222" y="5"/>
                            </a:lnTo>
                            <a:lnTo>
                              <a:pt x="4220" y="5"/>
                            </a:lnTo>
                            <a:lnTo>
                              <a:pt x="4216" y="5"/>
                            </a:lnTo>
                            <a:lnTo>
                              <a:pt x="4212" y="5"/>
                            </a:lnTo>
                            <a:lnTo>
                              <a:pt x="4206" y="5"/>
                            </a:lnTo>
                            <a:lnTo>
                              <a:pt x="4199" y="5"/>
                            </a:lnTo>
                            <a:lnTo>
                              <a:pt x="4197" y="5"/>
                            </a:lnTo>
                            <a:lnTo>
                              <a:pt x="4193" y="5"/>
                            </a:lnTo>
                            <a:lnTo>
                              <a:pt x="4190" y="5"/>
                            </a:lnTo>
                            <a:lnTo>
                              <a:pt x="4190" y="4"/>
                            </a:lnTo>
                            <a:lnTo>
                              <a:pt x="4186" y="4"/>
                            </a:lnTo>
                            <a:lnTo>
                              <a:pt x="4185" y="4"/>
                            </a:lnTo>
                            <a:lnTo>
                              <a:pt x="4184" y="4"/>
                            </a:lnTo>
                            <a:lnTo>
                              <a:pt x="4182" y="5"/>
                            </a:lnTo>
                            <a:lnTo>
                              <a:pt x="4180" y="5"/>
                            </a:lnTo>
                            <a:lnTo>
                              <a:pt x="4177" y="5"/>
                            </a:lnTo>
                            <a:lnTo>
                              <a:pt x="4176" y="4"/>
                            </a:lnTo>
                            <a:lnTo>
                              <a:pt x="4176" y="4"/>
                            </a:lnTo>
                            <a:lnTo>
                              <a:pt x="4176" y="4"/>
                            </a:lnTo>
                            <a:lnTo>
                              <a:pt x="4175" y="4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4"/>
                            </a:lnTo>
                            <a:lnTo>
                              <a:pt x="4163" y="4"/>
                            </a:lnTo>
                            <a:lnTo>
                              <a:pt x="4158" y="4"/>
                            </a:lnTo>
                            <a:lnTo>
                              <a:pt x="4152" y="5"/>
                            </a:lnTo>
                            <a:lnTo>
                              <a:pt x="4146" y="7"/>
                            </a:lnTo>
                            <a:lnTo>
                              <a:pt x="4139" y="7"/>
                            </a:lnTo>
                            <a:lnTo>
                              <a:pt x="4134" y="7"/>
                            </a:lnTo>
                            <a:lnTo>
                              <a:pt x="4137" y="7"/>
                            </a:lnTo>
                            <a:lnTo>
                              <a:pt x="4131" y="5"/>
                            </a:lnTo>
                            <a:lnTo>
                              <a:pt x="4125" y="5"/>
                            </a:lnTo>
                            <a:lnTo>
                              <a:pt x="4117" y="5"/>
                            </a:lnTo>
                            <a:lnTo>
                              <a:pt x="4108" y="5"/>
                            </a:lnTo>
                            <a:lnTo>
                              <a:pt x="4099" y="7"/>
                            </a:lnTo>
                            <a:lnTo>
                              <a:pt x="4089" y="7"/>
                            </a:lnTo>
                            <a:lnTo>
                              <a:pt x="4078" y="5"/>
                            </a:lnTo>
                            <a:lnTo>
                              <a:pt x="4079" y="7"/>
                            </a:lnTo>
                            <a:lnTo>
                              <a:pt x="4068" y="7"/>
                            </a:lnTo>
                            <a:lnTo>
                              <a:pt x="4004" y="5"/>
                            </a:lnTo>
                            <a:lnTo>
                              <a:pt x="3942" y="4"/>
                            </a:lnTo>
                            <a:lnTo>
                              <a:pt x="3911" y="5"/>
                            </a:lnTo>
                            <a:lnTo>
                              <a:pt x="3812" y="4"/>
                            </a:lnTo>
                            <a:lnTo>
                              <a:pt x="3724" y="4"/>
                            </a:lnTo>
                            <a:lnTo>
                              <a:pt x="3635" y="4"/>
                            </a:lnTo>
                            <a:lnTo>
                              <a:pt x="3630" y="4"/>
                            </a:lnTo>
                            <a:lnTo>
                              <a:pt x="3630" y="0"/>
                            </a:lnTo>
                            <a:lnTo>
                              <a:pt x="3655" y="0"/>
                            </a:lnTo>
                            <a:lnTo>
                              <a:pt x="3676" y="2"/>
                            </a:lnTo>
                            <a:lnTo>
                              <a:pt x="3690" y="0"/>
                            </a:lnTo>
                            <a:lnTo>
                              <a:pt x="3707" y="0"/>
                            </a:lnTo>
                            <a:lnTo>
                              <a:pt x="3722" y="0"/>
                            </a:lnTo>
                            <a:lnTo>
                              <a:pt x="3736" y="0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0"/>
                            </a:lnTo>
                            <a:lnTo>
                              <a:pt x="3517" y="3"/>
                            </a:lnTo>
                            <a:lnTo>
                              <a:pt x="3534" y="2"/>
                            </a:lnTo>
                            <a:lnTo>
                              <a:pt x="3557" y="2"/>
                            </a:lnTo>
                            <a:lnTo>
                              <a:pt x="3580" y="0"/>
                            </a:lnTo>
                            <a:lnTo>
                              <a:pt x="3604" y="0"/>
                            </a:lnTo>
                            <a:lnTo>
                              <a:pt x="3601" y="0"/>
                            </a:lnTo>
                            <a:lnTo>
                              <a:pt x="3626" y="0"/>
                            </a:lnTo>
                            <a:lnTo>
                              <a:pt x="3627" y="0"/>
                            </a:lnTo>
                            <a:lnTo>
                              <a:pt x="3627" y="4"/>
                            </a:lnTo>
                            <a:lnTo>
                              <a:pt x="3576" y="4"/>
                            </a:lnTo>
                            <a:lnTo>
                              <a:pt x="3462" y="7"/>
                            </a:lnTo>
                            <a:lnTo>
                              <a:pt x="3348" y="7"/>
                            </a:lnTo>
                            <a:lnTo>
                              <a:pt x="3211" y="5"/>
                            </a:lnTo>
                            <a:lnTo>
                              <a:pt x="3172" y="4"/>
                            </a:lnTo>
                            <a:lnTo>
                              <a:pt x="3108" y="5"/>
                            </a:lnTo>
                            <a:lnTo>
                              <a:pt x="3043" y="7"/>
                            </a:lnTo>
                            <a:lnTo>
                              <a:pt x="3016" y="5"/>
                            </a:lnTo>
                            <a:lnTo>
                              <a:pt x="3016" y="3"/>
                            </a:lnTo>
                            <a:lnTo>
                              <a:pt x="3029" y="3"/>
                            </a:lnTo>
                            <a:lnTo>
                              <a:pt x="3050" y="3"/>
                            </a:lnTo>
                            <a:lnTo>
                              <a:pt x="3053" y="3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2"/>
                            </a:lnTo>
                            <a:lnTo>
                              <a:pt x="3088" y="0"/>
                            </a:lnTo>
                            <a:lnTo>
                              <a:pt x="3167" y="2"/>
                            </a:lnTo>
                            <a:lnTo>
                              <a:pt x="3248" y="3"/>
                            </a:lnTo>
                            <a:lnTo>
                              <a:pt x="3309" y="2"/>
                            </a:lnTo>
                            <a:lnTo>
                              <a:pt x="3367" y="0"/>
                            </a:lnTo>
                            <a:lnTo>
                              <a:pt x="3368" y="0"/>
                            </a:lnTo>
                            <a:lnTo>
                              <a:pt x="3371" y="2"/>
                            </a:lnTo>
                            <a:lnTo>
                              <a:pt x="3375" y="2"/>
                            </a:lnTo>
                            <a:lnTo>
                              <a:pt x="3380" y="2"/>
                            </a:lnTo>
                            <a:lnTo>
                              <a:pt x="3385" y="2"/>
                            </a:lnTo>
                            <a:lnTo>
                              <a:pt x="3388" y="2"/>
                            </a:lnTo>
                            <a:lnTo>
                              <a:pt x="3392" y="2"/>
                            </a:lnTo>
                            <a:lnTo>
                              <a:pt x="3393" y="2"/>
                            </a:lnTo>
                            <a:lnTo>
                              <a:pt x="3417" y="2"/>
                            </a:lnTo>
                            <a:lnTo>
                              <a:pt x="3441" y="0"/>
                            </a:lnTo>
                            <a:lnTo>
                              <a:pt x="3465" y="0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85E8825" id="Forma libre 39" o:spid="_x0000_s1026" style="position:absolute;margin-left:5.25pt;margin-top:282.75pt;width:535.85pt;height:1.35pt;z-index:-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248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" path="m466,5r9,l483,5r-3,l479,7r,l480,7r7,l493,5r-1,l491,5r64,l555,8r-39,l505,8,391,9,279,9r-64,l212,9r-4,l203,11r-5,l187,9r-12,l163,9r-7,l115,11r-43,l71,11r1,l72,11,73,9r-1,l71,9r-3,l65,9r-2,l63,9r-2,l61,9r-1,2l57,11r-3,l56,9,46,9,27,9r-8,l10,11,1,9r1,l2,9r,l1,9,,9,1,8,94,9,190,8r-2,l190,8r2,1l302,8,410,7r-2,l410,7r1,-2l415,5r4,l425,5r9,l444,5r22,xm860,4r-1,l910,4r52,l967,4r,1l982,4r-2,l990,4r11,l1020,4r18,l1056,4r15,l1065,5r3,l1114,4r46,l1169,4r,4l1164,8r-120,l1004,8r-41,l763,7,743,8r-18,l699,8r-22,l677,8r-21,l609,8r-46,l558,8r,-3l643,4r85,l755,4r-2,l774,4r24,l822,4r38,xm1404,4r-3,l1445,4r51,l1546,5r40,-1l1586,5r28,-1l1640,4r25,l1681,4r22,l1778,4r6,l1784,7r-67,1l1717,8r-28,l1657,8r-33,l1596,8r1,l1598,8r,l1598,8r-98,1l1404,9r-113,l1171,8r,-4l1200,5r-1,l1198,5r,l1196,5r7,l1209,5r27,l1233,5r27,l1296,5r31,2l1360,5r10,l1370,5r2,-1l1374,4r4,l1382,4r4,l1389,4r6,l1401,4r3,xm2354,2r11,l2372,3r8,l2386,3r7,-1l2395,2r,1l2394,3r-1,l2393,3r5,l2398,5r-3,l2397,5,2255,7r-141,l2022,7r-60,l1899,7r-31,l1835,7r-48,l1787,4r63,1l1932,4r-1,l2015,4r14,l2076,4r46,-1l2215,3,2339,2r-1,1l2338,3r1,l2346,2r8,xm2951,2r2,l2949,2r2,xm2915,2r34,l2947,2r,l2945,2r12,l2958,2r13,l2986,2r14,l3008,2r-1,l3006,3r,l3009,3r4,l3013,5r-9,l2953,5,2841,7r-110,l2691,7r-40,l2549,7,2447,5r-46,l2401,3r36,l2475,3r25,l2499,3r-1,l2526,3r-5,l2550,3,2733,2r182,xm3089,r-1,l3088,r1,xm3762,r108,l3870,2r1,l3872,2r5,l3884,r8,l3901,r9,2l3915,r4,l3921,r7,2l3934,2r5,l3944,r5,l3955,r5,l3966,r,l3965,2r-1,l3966,2r12,l3993,2r13,1l4015,3r-1,l4017,3r7,l4032,2r5,l4097,2r58,l4154,2r,l4156,2r4,l4163,2r4,-2l4169,2r3,l4177,2r4,l4188,2r6,l4199,2r,l4207,2r7,1l4222,3r10,l4233,4r,l4235,4r1,l4237,4r3,l4243,4r2,l4248,4r,1l4247,5r-2,2l4244,8r,l4243,8r-3,l4235,8r-4,1l4226,9r-4,l4218,8r4,l4224,8r2,l4226,8r-2,l4223,7r-1,l4222,7r,l4223,7r-1,-2l4220,5r-4,l4212,5r-6,l4199,5r-2,l4193,5r-3,l4190,4r-4,l4185,4r-1,l4182,5r-2,l4177,5r-1,-1l4176,4r,l4175,4r,l4172,4r-4,l4167,4r-4,l4158,4r-6,1l4146,7r-7,l4134,7r3,l4131,5r-6,l4117,5r-9,l4099,7r-10,l4078,5r1,2l4068,7,4004,5,3942,4r-31,1l3812,4r-88,l3635,4r-5,l3630,r25,l3676,2,3690,r17,l3722,r14,l3762,xm3482,r20,l3517,3r17,-1l3557,2,3580,r24,l3601,r25,l3627,r,4l3576,4,3462,7r-114,l3211,5,3172,4r-64,1l3043,7,3016,5r,-2l3029,3r21,l3053,3r-2,1l3053,4r18,-2l3088,r79,2l3248,3r61,-1l3367,r1,l3371,2r4,l3380,2r5,l3388,2r4,l3393,2r24,l3441,r24,l3482,xe" fillcolor="#8ed6ef [1300]" strokecolor="#8ed6ef [1300]" strokeweight="0">
              <v:path arrowok="t" o:connecttype="custom" o:connectlocs="768960,10910;826632,12469;325206,17145;115344,17145;108936,14028;91314,17145;1602,14028;150588,14028;653616,10910;711288,7793;1549134,7793;1691712,6235;1872738,12469;1161450,12469;893916,12469;1278396,6235;2476692,7793;2728206,6235;2654514,12469;2403000,14028;1919196,7793;2018520,7793;2201148,6235;2249208,6235;3836789,3117;3836789,7793;2992536,10910;3228030,6235;3745475,4676;4727501,3117;4738715,3117;4815611,4676;4375061,10910;3904073,4676;4085099,4676;6026723,0;6234983,0;6302267,3117;6353531,0;6432029,4676;6656309,3117;6678737,3117;6726797,3117;6784469,6235;6805295,7793;6784469,12469;6770051,12469;6765245,10910;6723593,7793;6699563,7793;6688349,6235;6641891,10910;6581015,7793;6315083,6235;5855309,0;5578163,0;5768801,0;5144021,7793;4886099,4676;5203295,4676;5422769,3117;5578163,0" o:connectangles="0,0,0,0,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40832" behindDoc="1" locked="1" layoutInCell="1" allowOverlap="1" wp14:anchorId="030A1028" wp14:editId="030A1029">
              <wp:simplePos x="0" y="0"/>
              <wp:positionH relativeFrom="column">
                <wp:posOffset>838216</wp:posOffset>
              </wp:positionH>
              <wp:positionV relativeFrom="page">
                <wp:posOffset>3590925</wp:posOffset>
              </wp:positionV>
              <wp:extent cx="1270" cy="1270"/>
              <wp:effectExtent l="0" t="0" r="0" b="0"/>
              <wp:wrapNone/>
              <wp:docPr id="40" name="Rectángulo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487E49DF" id="Rectángulo 40" o:spid="_x0000_s1026" style="position:absolute;margin-left:66pt;margin-top:282.75pt;width:.1pt;height:.1pt;z-index:-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41856" behindDoc="1" locked="1" layoutInCell="1" allowOverlap="1" wp14:anchorId="030A102A" wp14:editId="030A102B">
              <wp:simplePos x="0" y="0"/>
              <wp:positionH relativeFrom="column">
                <wp:posOffset>6781925</wp:posOffset>
              </wp:positionH>
              <wp:positionV relativeFrom="page">
                <wp:posOffset>3590925</wp:posOffset>
              </wp:positionV>
              <wp:extent cx="6350" cy="0"/>
              <wp:effectExtent l="0" t="0" r="0" b="0"/>
              <wp:wrapNone/>
              <wp:docPr id="41" name="Forma libre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6D05209" id="Forma libre 41" o:spid="_x0000_s1026" style="position:absolute;margin-left:534pt;margin-top:282.75pt;width:.5pt;height:0;z-index:-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" path="m,l2,,3,,4,,,xe" fillcolor="#8ed6ef [1300]" strokecolor="#8ed6ef [1300]" strokeweight="0">
              <v:path arrowok="t" o:connecttype="custom" o:connectlocs="0,0;3175,0;4763,0;6350,0;0,0" o:connectangles="0,0,0,0,0"/>
              <w10:wrap anchory="page"/>
              <w10:anchorlock/>
            </v:shape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42880" behindDoc="1" locked="1" layoutInCell="1" allowOverlap="1" wp14:anchorId="030A102C" wp14:editId="030A102D">
              <wp:simplePos x="0" y="0"/>
              <wp:positionH relativeFrom="column">
                <wp:posOffset>6848601</wp:posOffset>
              </wp:positionH>
              <wp:positionV relativeFrom="page">
                <wp:posOffset>2647950</wp:posOffset>
              </wp:positionV>
              <wp:extent cx="12700" cy="1270"/>
              <wp:effectExtent l="0" t="0" r="25400" b="17780"/>
              <wp:wrapNone/>
              <wp:docPr id="42" name="Forma libre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1270"/>
                      </a:xfrm>
                      <a:custGeom>
                        <a:avLst/>
                        <a:gdLst>
                          <a:gd name="T0" fmla="*/ 5 w 8"/>
                          <a:gd name="T1" fmla="*/ 0 h 1"/>
                          <a:gd name="T2" fmla="*/ 7 w 8"/>
                          <a:gd name="T3" fmla="*/ 0 h 1"/>
                          <a:gd name="T4" fmla="*/ 8 w 8"/>
                          <a:gd name="T5" fmla="*/ 0 h 1"/>
                          <a:gd name="T6" fmla="*/ 7 w 8"/>
                          <a:gd name="T7" fmla="*/ 0 h 1"/>
                          <a:gd name="T8" fmla="*/ 3 w 8"/>
                          <a:gd name="T9" fmla="*/ 1 h 1"/>
                          <a:gd name="T10" fmla="*/ 0 w 8"/>
                          <a:gd name="T11" fmla="*/ 1 h 1"/>
                          <a:gd name="T12" fmla="*/ 3 w 8"/>
                          <a:gd name="T13" fmla="*/ 0 h 1"/>
                          <a:gd name="T14" fmla="*/ 5 w 8"/>
                          <a:gd name="T15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8" h="1">
                            <a:moveTo>
                              <a:pt x="5" y="0"/>
                            </a:moveTo>
                            <a:lnTo>
                              <a:pt x="7" y="0"/>
                            </a:lnTo>
                            <a:lnTo>
                              <a:pt x="8" y="0"/>
                            </a:lnTo>
                            <a:lnTo>
                              <a:pt x="7" y="0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3" y="0"/>
                            </a:lnTo>
                            <a:lnTo>
                              <a:pt x="5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C2B1766" id="Forma libre 42" o:spid="_x0000_s1026" style="position:absolute;margin-left:539.25pt;margin-top:208.5pt;width:1pt;height:.1pt;z-index:-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8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" path="m5,l7,,8,,7,,3,1,,1,3,,5,xe" fillcolor="#8ed6ef [1300]" strokecolor="#8ed6ef [1300]" strokeweight="0">
              <v:path arrowok="t" o:connecttype="custom" o:connectlocs="7938,0;11113,0;12700,0;11113,0;4763,1270;0,1270;4763,0;7938,0" o:connectangles="0,0,0,0,0,0,0,0"/>
              <w10:wrap anchory="page"/>
              <w10:anchorlock/>
            </v:shape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43904" behindDoc="1" locked="1" layoutInCell="1" allowOverlap="1" wp14:anchorId="030A102E" wp14:editId="030A102F">
              <wp:simplePos x="0" y="0"/>
              <wp:positionH relativeFrom="column">
                <wp:posOffset>6810500</wp:posOffset>
              </wp:positionH>
              <wp:positionV relativeFrom="page">
                <wp:posOffset>2647950</wp:posOffset>
              </wp:positionV>
              <wp:extent cx="34925" cy="3175"/>
              <wp:effectExtent l="0" t="0" r="22225" b="15875"/>
              <wp:wrapNone/>
              <wp:docPr id="43" name="Forma libre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3175"/>
                      </a:xfrm>
                      <a:custGeom>
                        <a:avLst/>
                        <a:gdLst>
                          <a:gd name="T0" fmla="*/ 18 w 22"/>
                          <a:gd name="T1" fmla="*/ 0 h 2"/>
                          <a:gd name="T2" fmla="*/ 22 w 22"/>
                          <a:gd name="T3" fmla="*/ 0 h 2"/>
                          <a:gd name="T4" fmla="*/ 1 w 22"/>
                          <a:gd name="T5" fmla="*/ 2 h 2"/>
                          <a:gd name="T6" fmla="*/ 1 w 22"/>
                          <a:gd name="T7" fmla="*/ 2 h 2"/>
                          <a:gd name="T8" fmla="*/ 0 w 22"/>
                          <a:gd name="T9" fmla="*/ 2 h 2"/>
                          <a:gd name="T10" fmla="*/ 2 w 22"/>
                          <a:gd name="T11" fmla="*/ 2 h 2"/>
                          <a:gd name="T12" fmla="*/ 5 w 22"/>
                          <a:gd name="T13" fmla="*/ 2 h 2"/>
                          <a:gd name="T14" fmla="*/ 9 w 22"/>
                          <a:gd name="T15" fmla="*/ 1 h 2"/>
                          <a:gd name="T16" fmla="*/ 13 w 22"/>
                          <a:gd name="T17" fmla="*/ 0 h 2"/>
                          <a:gd name="T18" fmla="*/ 18 w 22"/>
                          <a:gd name="T19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2">
                            <a:moveTo>
                              <a:pt x="18" y="0"/>
                            </a:moveTo>
                            <a:lnTo>
                              <a:pt x="22" y="0"/>
                            </a:lnTo>
                            <a:lnTo>
                              <a:pt x="1" y="2"/>
                            </a:lnTo>
                            <a:lnTo>
                              <a:pt x="1" y="2"/>
                            </a:lnTo>
                            <a:lnTo>
                              <a:pt x="0" y="2"/>
                            </a:lnTo>
                            <a:lnTo>
                              <a:pt x="2" y="2"/>
                            </a:lnTo>
                            <a:lnTo>
                              <a:pt x="5" y="2"/>
                            </a:lnTo>
                            <a:lnTo>
                              <a:pt x="9" y="1"/>
                            </a:lnTo>
                            <a:lnTo>
                              <a:pt x="13" y="0"/>
                            </a:lnTo>
                            <a:lnTo>
                              <a:pt x="1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999F9D5" id="Forma libre 43" o:spid="_x0000_s1026" style="position:absolute;margin-left:536.25pt;margin-top:208.5pt;width:2.75pt;height:.25pt;z-index:-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" path="m18,r4,l1,2r,l,2r2,l5,2,9,1,13,r5,xe" fillcolor="#8ed6ef [1300]" strokecolor="#8ed6ef [1300]" strokeweight="0">
              <v:path arrowok="t" o:connecttype="custom" o:connectlocs="28575,0;34925,0;1588,3175;1588,3175;0,3175;3175,3175;7938,3175;14288,1588;20638,0;28575,0" o:connectangles="0,0,0,0,0,0,0,0,0,0"/>
              <w10:wrap anchory="page"/>
              <w10:anchorlock/>
            </v:shape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44928" behindDoc="1" locked="1" layoutInCell="1" allowOverlap="1" wp14:anchorId="030A1030" wp14:editId="030A1031">
              <wp:simplePos x="0" y="0"/>
              <wp:positionH relativeFrom="column">
                <wp:posOffset>6772400</wp:posOffset>
              </wp:positionH>
              <wp:positionV relativeFrom="page">
                <wp:posOffset>2647950</wp:posOffset>
              </wp:positionV>
              <wp:extent cx="20320" cy="1270"/>
              <wp:effectExtent l="0" t="0" r="17780" b="17780"/>
              <wp:wrapNone/>
              <wp:docPr id="44" name="Forma libre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1270"/>
                      </a:xfrm>
                      <a:custGeom>
                        <a:avLst/>
                        <a:gdLst>
                          <a:gd name="T0" fmla="*/ 8 w 13"/>
                          <a:gd name="T1" fmla="*/ 0 h 1"/>
                          <a:gd name="T2" fmla="*/ 13 w 13"/>
                          <a:gd name="T3" fmla="*/ 1 h 1"/>
                          <a:gd name="T4" fmla="*/ 12 w 13"/>
                          <a:gd name="T5" fmla="*/ 1 h 1"/>
                          <a:gd name="T6" fmla="*/ 11 w 13"/>
                          <a:gd name="T7" fmla="*/ 1 h 1"/>
                          <a:gd name="T8" fmla="*/ 9 w 13"/>
                          <a:gd name="T9" fmla="*/ 1 h 1"/>
                          <a:gd name="T10" fmla="*/ 7 w 13"/>
                          <a:gd name="T11" fmla="*/ 1 h 1"/>
                          <a:gd name="T12" fmla="*/ 5 w 13"/>
                          <a:gd name="T13" fmla="*/ 1 h 1"/>
                          <a:gd name="T14" fmla="*/ 3 w 13"/>
                          <a:gd name="T15" fmla="*/ 1 h 1"/>
                          <a:gd name="T16" fmla="*/ 0 w 13"/>
                          <a:gd name="T17" fmla="*/ 1 h 1"/>
                          <a:gd name="T18" fmla="*/ 2 w 13"/>
                          <a:gd name="T19" fmla="*/ 1 h 1"/>
                          <a:gd name="T20" fmla="*/ 5 w 13"/>
                          <a:gd name="T21" fmla="*/ 1 h 1"/>
                          <a:gd name="T22" fmla="*/ 8 w 13"/>
                          <a:gd name="T23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13" h="1">
                            <a:moveTo>
                              <a:pt x="8" y="0"/>
                            </a:moveTo>
                            <a:lnTo>
                              <a:pt x="13" y="1"/>
                            </a:lnTo>
                            <a:lnTo>
                              <a:pt x="12" y="1"/>
                            </a:lnTo>
                            <a:lnTo>
                              <a:pt x="11" y="1"/>
                            </a:lnTo>
                            <a:lnTo>
                              <a:pt x="9" y="1"/>
                            </a:lnTo>
                            <a:lnTo>
                              <a:pt x="7" y="1"/>
                            </a:lnTo>
                            <a:lnTo>
                              <a:pt x="5" y="1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2" y="1"/>
                            </a:lnTo>
                            <a:lnTo>
                              <a:pt x="5" y="1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F19A4D9" id="Forma libre 44" o:spid="_x0000_s1026" style="position:absolute;margin-left:533.25pt;margin-top:208.5pt;width:1.6pt;height:.1pt;z-index:-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3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" path="m8,r5,1l12,1r-1,l9,1,7,1,5,1,3,1,,1r2,l5,1,8,xe" fillcolor="#8ed6ef [1300]" strokecolor="#8ed6ef [1300]" strokeweight="0">
              <v:path arrowok="t" o:connecttype="custom" o:connectlocs="12505,0;20320,1270;18757,1270;17194,1270;14068,1270;10942,1270;7815,1270;4689,1270;0,1270;3126,1270;7815,1270;12505,0" o:connectangles="0,0,0,0,0,0,0,0,0,0,0,0"/>
              <w10:wrap anchory="page"/>
              <w10:anchorlock/>
            </v:shape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45952" behindDoc="1" locked="1" layoutInCell="1" allowOverlap="1" wp14:anchorId="030A1032" wp14:editId="030A1033">
              <wp:simplePos x="0" y="0"/>
              <wp:positionH relativeFrom="column">
                <wp:posOffset>5686530</wp:posOffset>
              </wp:positionH>
              <wp:positionV relativeFrom="page">
                <wp:posOffset>2647950</wp:posOffset>
              </wp:positionV>
              <wp:extent cx="4445" cy="0"/>
              <wp:effectExtent l="0" t="0" r="0" b="0"/>
              <wp:wrapNone/>
              <wp:docPr id="45" name="Forma libr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0"/>
                      </a:xfrm>
                      <a:custGeom>
                        <a:avLst/>
                        <a:gdLst>
                          <a:gd name="T0" fmla="*/ 2 w 3"/>
                          <a:gd name="T1" fmla="*/ 3 w 3"/>
                          <a:gd name="T2" fmla="*/ 0 w 3"/>
                          <a:gd name="T3" fmla="*/ 2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2" y="0"/>
                            </a:move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DBE09EE" id="Forma libre 45" o:spid="_x0000_s1026" style="position:absolute;margin-left:447.75pt;margin-top:208.5pt;width:.35pt;height:0;z-index:-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" path="m2,l3,,,,2,xe" fillcolor="#8ed6ef [1300]" strokecolor="#8ed6ef [1300]" strokeweight="0">
              <v:path arrowok="t" o:connecttype="custom" o:connectlocs="2963,0;4445,0;0,0;2963,0" o:connectangles="0,0,0,0"/>
              <w10:wrap anchory="page"/>
              <w10:anchorlock/>
            </v:shape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46976" behindDoc="1" locked="1" layoutInCell="1" allowOverlap="1" wp14:anchorId="030A1034" wp14:editId="030A1035">
              <wp:simplePos x="0" y="0"/>
              <wp:positionH relativeFrom="column">
                <wp:posOffset>-38100</wp:posOffset>
              </wp:positionH>
              <wp:positionV relativeFrom="page">
                <wp:posOffset>2647950</wp:posOffset>
              </wp:positionV>
              <wp:extent cx="6805295" cy="15875"/>
              <wp:effectExtent l="0" t="0" r="14605" b="22225"/>
              <wp:wrapNone/>
              <wp:docPr id="46" name="Forma libr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295" cy="15875"/>
                      </a:xfrm>
                      <a:custGeom>
                        <a:avLst/>
                        <a:gdLst>
                          <a:gd name="T0" fmla="*/ 1297 w 4248"/>
                          <a:gd name="T1" fmla="*/ 9 h 10"/>
                          <a:gd name="T2" fmla="*/ 1843 w 4248"/>
                          <a:gd name="T3" fmla="*/ 4 h 10"/>
                          <a:gd name="T4" fmla="*/ 1721 w 4248"/>
                          <a:gd name="T5" fmla="*/ 8 h 10"/>
                          <a:gd name="T6" fmla="*/ 1301 w 4248"/>
                          <a:gd name="T7" fmla="*/ 8 h 10"/>
                          <a:gd name="T8" fmla="*/ 1240 w 4248"/>
                          <a:gd name="T9" fmla="*/ 8 h 10"/>
                          <a:gd name="T10" fmla="*/ 1244 w 4248"/>
                          <a:gd name="T11" fmla="*/ 4 h 10"/>
                          <a:gd name="T12" fmla="*/ 1140 w 4248"/>
                          <a:gd name="T13" fmla="*/ 4 h 10"/>
                          <a:gd name="T14" fmla="*/ 1197 w 4248"/>
                          <a:gd name="T15" fmla="*/ 7 h 10"/>
                          <a:gd name="T16" fmla="*/ 881 w 4248"/>
                          <a:gd name="T17" fmla="*/ 9 h 10"/>
                          <a:gd name="T18" fmla="*/ 856 w 4248"/>
                          <a:gd name="T19" fmla="*/ 9 h 10"/>
                          <a:gd name="T20" fmla="*/ 730 w 4248"/>
                          <a:gd name="T21" fmla="*/ 8 h 10"/>
                          <a:gd name="T22" fmla="*/ 619 w 4248"/>
                          <a:gd name="T23" fmla="*/ 9 h 10"/>
                          <a:gd name="T24" fmla="*/ 2398 w 4248"/>
                          <a:gd name="T25" fmla="*/ 5 h 10"/>
                          <a:gd name="T26" fmla="*/ 2032 w 4248"/>
                          <a:gd name="T27" fmla="*/ 7 h 10"/>
                          <a:gd name="T28" fmla="*/ 1882 w 4248"/>
                          <a:gd name="T29" fmla="*/ 8 h 10"/>
                          <a:gd name="T30" fmla="*/ 1854 w 4248"/>
                          <a:gd name="T31" fmla="*/ 8 h 10"/>
                          <a:gd name="T32" fmla="*/ 1994 w 4248"/>
                          <a:gd name="T33" fmla="*/ 4 h 10"/>
                          <a:gd name="T34" fmla="*/ 2458 w 4248"/>
                          <a:gd name="T35" fmla="*/ 3 h 10"/>
                          <a:gd name="T36" fmla="*/ 3688 w 4248"/>
                          <a:gd name="T37" fmla="*/ 4 h 10"/>
                          <a:gd name="T38" fmla="*/ 3426 w 4248"/>
                          <a:gd name="T39" fmla="*/ 5 h 10"/>
                          <a:gd name="T40" fmla="*/ 3266 w 4248"/>
                          <a:gd name="T41" fmla="*/ 5 h 10"/>
                          <a:gd name="T42" fmla="*/ 3182 w 4248"/>
                          <a:gd name="T43" fmla="*/ 5 h 10"/>
                          <a:gd name="T44" fmla="*/ 3084 w 4248"/>
                          <a:gd name="T45" fmla="*/ 1 h 10"/>
                          <a:gd name="T46" fmla="*/ 3549 w 4248"/>
                          <a:gd name="T47" fmla="*/ 1 h 10"/>
                          <a:gd name="T48" fmla="*/ 22 w 4248"/>
                          <a:gd name="T49" fmla="*/ 1 h 10"/>
                          <a:gd name="T50" fmla="*/ 25 w 4248"/>
                          <a:gd name="T51" fmla="*/ 3 h 10"/>
                          <a:gd name="T52" fmla="*/ 51 w 4248"/>
                          <a:gd name="T53" fmla="*/ 4 h 10"/>
                          <a:gd name="T54" fmla="*/ 65 w 4248"/>
                          <a:gd name="T55" fmla="*/ 5 h 10"/>
                          <a:gd name="T56" fmla="*/ 73 w 4248"/>
                          <a:gd name="T57" fmla="*/ 5 h 10"/>
                          <a:gd name="T58" fmla="*/ 102 w 4248"/>
                          <a:gd name="T59" fmla="*/ 4 h 10"/>
                          <a:gd name="T60" fmla="*/ 140 w 4248"/>
                          <a:gd name="T61" fmla="*/ 4 h 10"/>
                          <a:gd name="T62" fmla="*/ 336 w 4248"/>
                          <a:gd name="T63" fmla="*/ 5 h 10"/>
                          <a:gd name="T64" fmla="*/ 572 w 4248"/>
                          <a:gd name="T65" fmla="*/ 8 h 10"/>
                          <a:gd name="T66" fmla="*/ 378 w 4248"/>
                          <a:gd name="T67" fmla="*/ 9 h 10"/>
                          <a:gd name="T68" fmla="*/ 338 w 4248"/>
                          <a:gd name="T69" fmla="*/ 9 h 10"/>
                          <a:gd name="T70" fmla="*/ 304 w 4248"/>
                          <a:gd name="T71" fmla="*/ 9 h 10"/>
                          <a:gd name="T72" fmla="*/ 284 w 4248"/>
                          <a:gd name="T73" fmla="*/ 9 h 10"/>
                          <a:gd name="T74" fmla="*/ 230 w 4248"/>
                          <a:gd name="T75" fmla="*/ 8 h 10"/>
                          <a:gd name="T76" fmla="*/ 94 w 4248"/>
                          <a:gd name="T77" fmla="*/ 8 h 10"/>
                          <a:gd name="T78" fmla="*/ 71 w 4248"/>
                          <a:gd name="T79" fmla="*/ 8 h 10"/>
                          <a:gd name="T80" fmla="*/ 34 w 4248"/>
                          <a:gd name="T81" fmla="*/ 8 h 10"/>
                          <a:gd name="T82" fmla="*/ 10 w 4248"/>
                          <a:gd name="T83" fmla="*/ 5 h 10"/>
                          <a:gd name="T84" fmla="*/ 0 w 4248"/>
                          <a:gd name="T85" fmla="*/ 4 h 10"/>
                          <a:gd name="T86" fmla="*/ 13 w 4248"/>
                          <a:gd name="T87" fmla="*/ 1 h 10"/>
                          <a:gd name="T88" fmla="*/ 3048 w 4248"/>
                          <a:gd name="T89" fmla="*/ 5 h 10"/>
                          <a:gd name="T90" fmla="*/ 3012 w 4248"/>
                          <a:gd name="T91" fmla="*/ 5 h 10"/>
                          <a:gd name="T92" fmla="*/ 2877 w 4248"/>
                          <a:gd name="T93" fmla="*/ 5 h 10"/>
                          <a:gd name="T94" fmla="*/ 2853 w 4248"/>
                          <a:gd name="T95" fmla="*/ 5 h 10"/>
                          <a:gd name="T96" fmla="*/ 2661 w 4248"/>
                          <a:gd name="T97" fmla="*/ 5 h 10"/>
                          <a:gd name="T98" fmla="*/ 2472 w 4248"/>
                          <a:gd name="T99" fmla="*/ 5 h 10"/>
                          <a:gd name="T100" fmla="*/ 2623 w 4248"/>
                          <a:gd name="T101" fmla="*/ 1 h 10"/>
                          <a:gd name="T102" fmla="*/ 2842 w 4248"/>
                          <a:gd name="T103" fmla="*/ 0 h 10"/>
                          <a:gd name="T104" fmla="*/ 4176 w 4248"/>
                          <a:gd name="T105" fmla="*/ 0 h 10"/>
                          <a:gd name="T106" fmla="*/ 4180 w 4248"/>
                          <a:gd name="T107" fmla="*/ 0 h 10"/>
                          <a:gd name="T108" fmla="*/ 4190 w 4248"/>
                          <a:gd name="T109" fmla="*/ 0 h 10"/>
                          <a:gd name="T110" fmla="*/ 4247 w 4248"/>
                          <a:gd name="T111" fmla="*/ 0 h 10"/>
                          <a:gd name="T112" fmla="*/ 4154 w 4248"/>
                          <a:gd name="T113" fmla="*/ 0 h 10"/>
                          <a:gd name="T114" fmla="*/ 3840 w 4248"/>
                          <a:gd name="T115" fmla="*/ 3 h 10"/>
                          <a:gd name="T116" fmla="*/ 3804 w 4248"/>
                          <a:gd name="T117" fmla="*/ 4 h 10"/>
                          <a:gd name="T118" fmla="*/ 3768 w 4248"/>
                          <a:gd name="T119" fmla="*/ 4 h 10"/>
                          <a:gd name="T120" fmla="*/ 3732 w 4248"/>
                          <a:gd name="T121" fmla="*/ 1 h 10"/>
                          <a:gd name="T122" fmla="*/ 4045 w 4248"/>
                          <a:gd name="T123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1160" y="9"/>
                            </a:moveTo>
                            <a:lnTo>
                              <a:pt x="1160" y="9"/>
                            </a:lnTo>
                            <a:lnTo>
                              <a:pt x="1159" y="10"/>
                            </a:lnTo>
                            <a:lnTo>
                              <a:pt x="1160" y="9"/>
                            </a:lnTo>
                            <a:close/>
                            <a:moveTo>
                              <a:pt x="1296" y="9"/>
                            </a:moveTo>
                            <a:lnTo>
                              <a:pt x="1299" y="9"/>
                            </a:lnTo>
                            <a:lnTo>
                              <a:pt x="1297" y="9"/>
                            </a:lnTo>
                            <a:lnTo>
                              <a:pt x="1296" y="9"/>
                            </a:lnTo>
                            <a:close/>
                            <a:moveTo>
                              <a:pt x="1517" y="3"/>
                            </a:moveTo>
                            <a:lnTo>
                              <a:pt x="1557" y="3"/>
                            </a:lnTo>
                            <a:lnTo>
                              <a:pt x="1597" y="3"/>
                            </a:lnTo>
                            <a:lnTo>
                              <a:pt x="1699" y="4"/>
                            </a:lnTo>
                            <a:lnTo>
                              <a:pt x="1801" y="4"/>
                            </a:lnTo>
                            <a:lnTo>
                              <a:pt x="1843" y="4"/>
                            </a:lnTo>
                            <a:lnTo>
                              <a:pt x="1843" y="7"/>
                            </a:lnTo>
                            <a:lnTo>
                              <a:pt x="1810" y="7"/>
                            </a:lnTo>
                            <a:lnTo>
                              <a:pt x="1773" y="8"/>
                            </a:lnTo>
                            <a:lnTo>
                              <a:pt x="1748" y="7"/>
                            </a:lnTo>
                            <a:lnTo>
                              <a:pt x="1749" y="7"/>
                            </a:lnTo>
                            <a:lnTo>
                              <a:pt x="1750" y="7"/>
                            </a:lnTo>
                            <a:lnTo>
                              <a:pt x="1721" y="8"/>
                            </a:lnTo>
                            <a:lnTo>
                              <a:pt x="1727" y="7"/>
                            </a:lnTo>
                            <a:lnTo>
                              <a:pt x="1698" y="7"/>
                            </a:lnTo>
                            <a:lnTo>
                              <a:pt x="1515" y="8"/>
                            </a:lnTo>
                            <a:lnTo>
                              <a:pt x="1333" y="9"/>
                            </a:lnTo>
                            <a:lnTo>
                              <a:pt x="1299" y="9"/>
                            </a:lnTo>
                            <a:lnTo>
                              <a:pt x="1301" y="9"/>
                            </a:lnTo>
                            <a:lnTo>
                              <a:pt x="1301" y="8"/>
                            </a:lnTo>
                            <a:lnTo>
                              <a:pt x="1303" y="8"/>
                            </a:lnTo>
                            <a:lnTo>
                              <a:pt x="1291" y="8"/>
                            </a:lnTo>
                            <a:lnTo>
                              <a:pt x="1289" y="8"/>
                            </a:lnTo>
                            <a:lnTo>
                              <a:pt x="1276" y="8"/>
                            </a:lnTo>
                            <a:lnTo>
                              <a:pt x="1262" y="8"/>
                            </a:lnTo>
                            <a:lnTo>
                              <a:pt x="1248" y="8"/>
                            </a:lnTo>
                            <a:lnTo>
                              <a:pt x="1240" y="8"/>
                            </a:lnTo>
                            <a:lnTo>
                              <a:pt x="1241" y="8"/>
                            </a:lnTo>
                            <a:lnTo>
                              <a:pt x="1242" y="8"/>
                            </a:lnTo>
                            <a:lnTo>
                              <a:pt x="1242" y="8"/>
                            </a:lnTo>
                            <a:lnTo>
                              <a:pt x="1238" y="8"/>
                            </a:lnTo>
                            <a:lnTo>
                              <a:pt x="1234" y="8"/>
                            </a:lnTo>
                            <a:lnTo>
                              <a:pt x="1234" y="4"/>
                            </a:lnTo>
                            <a:lnTo>
                              <a:pt x="1244" y="4"/>
                            </a:lnTo>
                            <a:lnTo>
                              <a:pt x="1295" y="5"/>
                            </a:lnTo>
                            <a:lnTo>
                              <a:pt x="1407" y="4"/>
                            </a:lnTo>
                            <a:lnTo>
                              <a:pt x="1517" y="3"/>
                            </a:lnTo>
                            <a:close/>
                            <a:moveTo>
                              <a:pt x="899" y="3"/>
                            </a:moveTo>
                            <a:lnTo>
                              <a:pt x="1037" y="4"/>
                            </a:lnTo>
                            <a:lnTo>
                              <a:pt x="1076" y="5"/>
                            </a:lnTo>
                            <a:lnTo>
                              <a:pt x="1140" y="4"/>
                            </a:lnTo>
                            <a:lnTo>
                              <a:pt x="1204" y="4"/>
                            </a:lnTo>
                            <a:lnTo>
                              <a:pt x="1229" y="4"/>
                            </a:lnTo>
                            <a:lnTo>
                              <a:pt x="1229" y="8"/>
                            </a:lnTo>
                            <a:lnTo>
                              <a:pt x="1219" y="7"/>
                            </a:lnTo>
                            <a:lnTo>
                              <a:pt x="1198" y="7"/>
                            </a:lnTo>
                            <a:lnTo>
                              <a:pt x="1195" y="7"/>
                            </a:lnTo>
                            <a:lnTo>
                              <a:pt x="1197" y="7"/>
                            </a:lnTo>
                            <a:lnTo>
                              <a:pt x="1195" y="7"/>
                            </a:lnTo>
                            <a:lnTo>
                              <a:pt x="1177" y="8"/>
                            </a:lnTo>
                            <a:lnTo>
                              <a:pt x="1160" y="9"/>
                            </a:lnTo>
                            <a:lnTo>
                              <a:pt x="1081" y="8"/>
                            </a:lnTo>
                            <a:lnTo>
                              <a:pt x="1000" y="8"/>
                            </a:lnTo>
                            <a:lnTo>
                              <a:pt x="939" y="8"/>
                            </a:lnTo>
                            <a:lnTo>
                              <a:pt x="881" y="9"/>
                            </a:lnTo>
                            <a:lnTo>
                              <a:pt x="880" y="9"/>
                            </a:lnTo>
                            <a:lnTo>
                              <a:pt x="877" y="9"/>
                            </a:lnTo>
                            <a:lnTo>
                              <a:pt x="873" y="9"/>
                            </a:lnTo>
                            <a:lnTo>
                              <a:pt x="868" y="9"/>
                            </a:lnTo>
                            <a:lnTo>
                              <a:pt x="863" y="9"/>
                            </a:lnTo>
                            <a:lnTo>
                              <a:pt x="860" y="9"/>
                            </a:lnTo>
                            <a:lnTo>
                              <a:pt x="856" y="9"/>
                            </a:lnTo>
                            <a:lnTo>
                              <a:pt x="855" y="8"/>
                            </a:lnTo>
                            <a:lnTo>
                              <a:pt x="831" y="9"/>
                            </a:lnTo>
                            <a:lnTo>
                              <a:pt x="806" y="9"/>
                            </a:lnTo>
                            <a:lnTo>
                              <a:pt x="783" y="9"/>
                            </a:lnTo>
                            <a:lnTo>
                              <a:pt x="766" y="10"/>
                            </a:lnTo>
                            <a:lnTo>
                              <a:pt x="746" y="9"/>
                            </a:lnTo>
                            <a:lnTo>
                              <a:pt x="730" y="8"/>
                            </a:lnTo>
                            <a:lnTo>
                              <a:pt x="713" y="8"/>
                            </a:lnTo>
                            <a:lnTo>
                              <a:pt x="691" y="9"/>
                            </a:lnTo>
                            <a:lnTo>
                              <a:pt x="668" y="9"/>
                            </a:lnTo>
                            <a:lnTo>
                              <a:pt x="644" y="9"/>
                            </a:lnTo>
                            <a:lnTo>
                              <a:pt x="647" y="9"/>
                            </a:lnTo>
                            <a:lnTo>
                              <a:pt x="622" y="9"/>
                            </a:lnTo>
                            <a:lnTo>
                              <a:pt x="619" y="9"/>
                            </a:lnTo>
                            <a:lnTo>
                              <a:pt x="619" y="5"/>
                            </a:lnTo>
                            <a:lnTo>
                              <a:pt x="672" y="5"/>
                            </a:lnTo>
                            <a:lnTo>
                              <a:pt x="785" y="4"/>
                            </a:lnTo>
                            <a:lnTo>
                              <a:pt x="899" y="3"/>
                            </a:lnTo>
                            <a:close/>
                            <a:moveTo>
                              <a:pt x="2458" y="3"/>
                            </a:moveTo>
                            <a:lnTo>
                              <a:pt x="2458" y="5"/>
                            </a:lnTo>
                            <a:lnTo>
                              <a:pt x="2398" y="5"/>
                            </a:lnTo>
                            <a:lnTo>
                              <a:pt x="2316" y="5"/>
                            </a:lnTo>
                            <a:lnTo>
                              <a:pt x="2317" y="5"/>
                            </a:lnTo>
                            <a:lnTo>
                              <a:pt x="2235" y="7"/>
                            </a:lnTo>
                            <a:lnTo>
                              <a:pt x="2218" y="7"/>
                            </a:lnTo>
                            <a:lnTo>
                              <a:pt x="2172" y="7"/>
                            </a:lnTo>
                            <a:lnTo>
                              <a:pt x="2126" y="8"/>
                            </a:lnTo>
                            <a:lnTo>
                              <a:pt x="2032" y="7"/>
                            </a:lnTo>
                            <a:lnTo>
                              <a:pt x="1909" y="8"/>
                            </a:lnTo>
                            <a:lnTo>
                              <a:pt x="1910" y="8"/>
                            </a:lnTo>
                            <a:lnTo>
                              <a:pt x="1910" y="7"/>
                            </a:lnTo>
                            <a:lnTo>
                              <a:pt x="1909" y="7"/>
                            </a:lnTo>
                            <a:lnTo>
                              <a:pt x="1902" y="8"/>
                            </a:lnTo>
                            <a:lnTo>
                              <a:pt x="1894" y="8"/>
                            </a:lnTo>
                            <a:lnTo>
                              <a:pt x="1882" y="8"/>
                            </a:lnTo>
                            <a:lnTo>
                              <a:pt x="1876" y="8"/>
                            </a:lnTo>
                            <a:lnTo>
                              <a:pt x="1868" y="8"/>
                            </a:lnTo>
                            <a:lnTo>
                              <a:pt x="1862" y="8"/>
                            </a:lnTo>
                            <a:lnTo>
                              <a:pt x="1855" y="8"/>
                            </a:lnTo>
                            <a:lnTo>
                              <a:pt x="1852" y="8"/>
                            </a:lnTo>
                            <a:lnTo>
                              <a:pt x="1852" y="8"/>
                            </a:lnTo>
                            <a:lnTo>
                              <a:pt x="1854" y="8"/>
                            </a:lnTo>
                            <a:lnTo>
                              <a:pt x="1855" y="7"/>
                            </a:lnTo>
                            <a:lnTo>
                              <a:pt x="1855" y="7"/>
                            </a:lnTo>
                            <a:lnTo>
                              <a:pt x="1848" y="7"/>
                            </a:lnTo>
                            <a:lnTo>
                              <a:pt x="1848" y="4"/>
                            </a:lnTo>
                            <a:lnTo>
                              <a:pt x="1852" y="4"/>
                            </a:lnTo>
                            <a:lnTo>
                              <a:pt x="1851" y="4"/>
                            </a:lnTo>
                            <a:lnTo>
                              <a:pt x="1994" y="4"/>
                            </a:lnTo>
                            <a:lnTo>
                              <a:pt x="2134" y="4"/>
                            </a:lnTo>
                            <a:lnTo>
                              <a:pt x="2225" y="4"/>
                            </a:lnTo>
                            <a:lnTo>
                              <a:pt x="2286" y="3"/>
                            </a:lnTo>
                            <a:lnTo>
                              <a:pt x="2349" y="3"/>
                            </a:lnTo>
                            <a:lnTo>
                              <a:pt x="2380" y="3"/>
                            </a:lnTo>
                            <a:lnTo>
                              <a:pt x="2413" y="3"/>
                            </a:lnTo>
                            <a:lnTo>
                              <a:pt x="2458" y="3"/>
                            </a:lnTo>
                            <a:close/>
                            <a:moveTo>
                              <a:pt x="3571" y="1"/>
                            </a:moveTo>
                            <a:lnTo>
                              <a:pt x="3571" y="1"/>
                            </a:lnTo>
                            <a:lnTo>
                              <a:pt x="3593" y="1"/>
                            </a:lnTo>
                            <a:lnTo>
                              <a:pt x="3639" y="1"/>
                            </a:lnTo>
                            <a:lnTo>
                              <a:pt x="3685" y="3"/>
                            </a:lnTo>
                            <a:lnTo>
                              <a:pt x="3688" y="3"/>
                            </a:lnTo>
                            <a:lnTo>
                              <a:pt x="3688" y="4"/>
                            </a:lnTo>
                            <a:lnTo>
                              <a:pt x="3605" y="5"/>
                            </a:lnTo>
                            <a:lnTo>
                              <a:pt x="3521" y="5"/>
                            </a:lnTo>
                            <a:lnTo>
                              <a:pt x="3493" y="5"/>
                            </a:lnTo>
                            <a:lnTo>
                              <a:pt x="3495" y="5"/>
                            </a:lnTo>
                            <a:lnTo>
                              <a:pt x="3474" y="5"/>
                            </a:lnTo>
                            <a:lnTo>
                              <a:pt x="3449" y="5"/>
                            </a:lnTo>
                            <a:lnTo>
                              <a:pt x="3426" y="5"/>
                            </a:lnTo>
                            <a:lnTo>
                              <a:pt x="3388" y="5"/>
                            </a:lnTo>
                            <a:lnTo>
                              <a:pt x="3389" y="5"/>
                            </a:lnTo>
                            <a:lnTo>
                              <a:pt x="3338" y="5"/>
                            </a:lnTo>
                            <a:lnTo>
                              <a:pt x="3286" y="5"/>
                            </a:lnTo>
                            <a:lnTo>
                              <a:pt x="3281" y="5"/>
                            </a:lnTo>
                            <a:lnTo>
                              <a:pt x="3281" y="5"/>
                            </a:lnTo>
                            <a:lnTo>
                              <a:pt x="3266" y="5"/>
                            </a:lnTo>
                            <a:lnTo>
                              <a:pt x="3267" y="5"/>
                            </a:lnTo>
                            <a:lnTo>
                              <a:pt x="3247" y="5"/>
                            </a:lnTo>
                            <a:lnTo>
                              <a:pt x="3228" y="5"/>
                            </a:lnTo>
                            <a:lnTo>
                              <a:pt x="3210" y="5"/>
                            </a:lnTo>
                            <a:lnTo>
                              <a:pt x="3192" y="5"/>
                            </a:lnTo>
                            <a:lnTo>
                              <a:pt x="3177" y="5"/>
                            </a:lnTo>
                            <a:lnTo>
                              <a:pt x="3182" y="5"/>
                            </a:lnTo>
                            <a:lnTo>
                              <a:pt x="3180" y="5"/>
                            </a:lnTo>
                            <a:lnTo>
                              <a:pt x="3134" y="5"/>
                            </a:lnTo>
                            <a:lnTo>
                              <a:pt x="3088" y="5"/>
                            </a:lnTo>
                            <a:lnTo>
                              <a:pt x="3079" y="5"/>
                            </a:lnTo>
                            <a:lnTo>
                              <a:pt x="3079" y="3"/>
                            </a:lnTo>
                            <a:lnTo>
                              <a:pt x="3078" y="1"/>
                            </a:lnTo>
                            <a:lnTo>
                              <a:pt x="3084" y="1"/>
                            </a:lnTo>
                            <a:lnTo>
                              <a:pt x="3203" y="1"/>
                            </a:lnTo>
                            <a:lnTo>
                              <a:pt x="3244" y="1"/>
                            </a:lnTo>
                            <a:lnTo>
                              <a:pt x="3285" y="1"/>
                            </a:lnTo>
                            <a:lnTo>
                              <a:pt x="3485" y="3"/>
                            </a:lnTo>
                            <a:lnTo>
                              <a:pt x="3504" y="1"/>
                            </a:lnTo>
                            <a:lnTo>
                              <a:pt x="3523" y="1"/>
                            </a:lnTo>
                            <a:lnTo>
                              <a:pt x="3549" y="1"/>
                            </a:lnTo>
                            <a:lnTo>
                              <a:pt x="3571" y="1"/>
                            </a:lnTo>
                            <a:close/>
                            <a:moveTo>
                              <a:pt x="22" y="1"/>
                            </a:moveTo>
                            <a:lnTo>
                              <a:pt x="26" y="1"/>
                            </a:lnTo>
                            <a:lnTo>
                              <a:pt x="30" y="1"/>
                            </a:lnTo>
                            <a:lnTo>
                              <a:pt x="26" y="1"/>
                            </a:lnTo>
                            <a:lnTo>
                              <a:pt x="24" y="1"/>
                            </a:lnTo>
                            <a:lnTo>
                              <a:pt x="22" y="1"/>
                            </a:lnTo>
                            <a:lnTo>
                              <a:pt x="22" y="3"/>
                            </a:lnTo>
                            <a:lnTo>
                              <a:pt x="24" y="3"/>
                            </a:lnTo>
                            <a:lnTo>
                              <a:pt x="25" y="3"/>
                            </a:lnTo>
                            <a:lnTo>
                              <a:pt x="26" y="3"/>
                            </a:lnTo>
                            <a:lnTo>
                              <a:pt x="26" y="3"/>
                            </a:lnTo>
                            <a:lnTo>
                              <a:pt x="26" y="3"/>
                            </a:lnTo>
                            <a:lnTo>
                              <a:pt x="25" y="3"/>
                            </a:lnTo>
                            <a:lnTo>
                              <a:pt x="26" y="4"/>
                            </a:lnTo>
                            <a:lnTo>
                              <a:pt x="27" y="4"/>
                            </a:lnTo>
                            <a:lnTo>
                              <a:pt x="31" y="4"/>
                            </a:lnTo>
                            <a:lnTo>
                              <a:pt x="35" y="4"/>
                            </a:lnTo>
                            <a:lnTo>
                              <a:pt x="42" y="4"/>
                            </a:lnTo>
                            <a:lnTo>
                              <a:pt x="48" y="4"/>
                            </a:lnTo>
                            <a:lnTo>
                              <a:pt x="51" y="4"/>
                            </a:lnTo>
                            <a:lnTo>
                              <a:pt x="55" y="5"/>
                            </a:lnTo>
                            <a:lnTo>
                              <a:pt x="58" y="5"/>
                            </a:lnTo>
                            <a:lnTo>
                              <a:pt x="58" y="5"/>
                            </a:lnTo>
                            <a:lnTo>
                              <a:pt x="62" y="5"/>
                            </a:lnTo>
                            <a:lnTo>
                              <a:pt x="64" y="5"/>
                            </a:lnTo>
                            <a:lnTo>
                              <a:pt x="64" y="5"/>
                            </a:lnTo>
                            <a:lnTo>
                              <a:pt x="65" y="5"/>
                            </a:lnTo>
                            <a:lnTo>
                              <a:pt x="68" y="5"/>
                            </a:lnTo>
                            <a:lnTo>
                              <a:pt x="71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3" y="5"/>
                            </a:lnTo>
                            <a:lnTo>
                              <a:pt x="73" y="5"/>
                            </a:lnTo>
                            <a:lnTo>
                              <a:pt x="76" y="5"/>
                            </a:lnTo>
                            <a:lnTo>
                              <a:pt x="80" y="5"/>
                            </a:lnTo>
                            <a:lnTo>
                              <a:pt x="81" y="5"/>
                            </a:lnTo>
                            <a:lnTo>
                              <a:pt x="85" y="5"/>
                            </a:lnTo>
                            <a:lnTo>
                              <a:pt x="90" y="5"/>
                            </a:lnTo>
                            <a:lnTo>
                              <a:pt x="96" y="4"/>
                            </a:lnTo>
                            <a:lnTo>
                              <a:pt x="102" y="4"/>
                            </a:lnTo>
                            <a:lnTo>
                              <a:pt x="109" y="3"/>
                            </a:lnTo>
                            <a:lnTo>
                              <a:pt x="114" y="4"/>
                            </a:lnTo>
                            <a:lnTo>
                              <a:pt x="111" y="4"/>
                            </a:lnTo>
                            <a:lnTo>
                              <a:pt x="117" y="4"/>
                            </a:lnTo>
                            <a:lnTo>
                              <a:pt x="123" y="4"/>
                            </a:lnTo>
                            <a:lnTo>
                              <a:pt x="131" y="4"/>
                            </a:lnTo>
                            <a:lnTo>
                              <a:pt x="140" y="4"/>
                            </a:lnTo>
                            <a:lnTo>
                              <a:pt x="158" y="4"/>
                            </a:lnTo>
                            <a:lnTo>
                              <a:pt x="170" y="4"/>
                            </a:lnTo>
                            <a:lnTo>
                              <a:pt x="169" y="3"/>
                            </a:lnTo>
                            <a:lnTo>
                              <a:pt x="179" y="3"/>
                            </a:lnTo>
                            <a:lnTo>
                              <a:pt x="243" y="4"/>
                            </a:lnTo>
                            <a:lnTo>
                              <a:pt x="306" y="5"/>
                            </a:lnTo>
                            <a:lnTo>
                              <a:pt x="336" y="5"/>
                            </a:lnTo>
                            <a:lnTo>
                              <a:pt x="436" y="7"/>
                            </a:lnTo>
                            <a:lnTo>
                              <a:pt x="524" y="5"/>
                            </a:lnTo>
                            <a:lnTo>
                              <a:pt x="613" y="5"/>
                            </a:lnTo>
                            <a:lnTo>
                              <a:pt x="615" y="5"/>
                            </a:lnTo>
                            <a:lnTo>
                              <a:pt x="615" y="9"/>
                            </a:lnTo>
                            <a:lnTo>
                              <a:pt x="592" y="9"/>
                            </a:lnTo>
                            <a:lnTo>
                              <a:pt x="572" y="8"/>
                            </a:lnTo>
                            <a:lnTo>
                              <a:pt x="558" y="9"/>
                            </a:lnTo>
                            <a:lnTo>
                              <a:pt x="541" y="9"/>
                            </a:lnTo>
                            <a:lnTo>
                              <a:pt x="526" y="9"/>
                            </a:lnTo>
                            <a:lnTo>
                              <a:pt x="512" y="9"/>
                            </a:lnTo>
                            <a:lnTo>
                              <a:pt x="486" y="10"/>
                            </a:lnTo>
                            <a:lnTo>
                              <a:pt x="378" y="9"/>
                            </a:lnTo>
                            <a:lnTo>
                              <a:pt x="378" y="9"/>
                            </a:lnTo>
                            <a:lnTo>
                              <a:pt x="377" y="8"/>
                            </a:lnTo>
                            <a:lnTo>
                              <a:pt x="376" y="8"/>
                            </a:lnTo>
                            <a:lnTo>
                              <a:pt x="370" y="9"/>
                            </a:lnTo>
                            <a:lnTo>
                              <a:pt x="364" y="9"/>
                            </a:lnTo>
                            <a:lnTo>
                              <a:pt x="357" y="9"/>
                            </a:lnTo>
                            <a:lnTo>
                              <a:pt x="347" y="9"/>
                            </a:lnTo>
                            <a:lnTo>
                              <a:pt x="338" y="9"/>
                            </a:lnTo>
                            <a:lnTo>
                              <a:pt x="333" y="9"/>
                            </a:lnTo>
                            <a:lnTo>
                              <a:pt x="329" y="9"/>
                            </a:lnTo>
                            <a:lnTo>
                              <a:pt x="327" y="9"/>
                            </a:lnTo>
                            <a:lnTo>
                              <a:pt x="319" y="9"/>
                            </a:lnTo>
                            <a:lnTo>
                              <a:pt x="314" y="9"/>
                            </a:lnTo>
                            <a:lnTo>
                              <a:pt x="309" y="9"/>
                            </a:lnTo>
                            <a:lnTo>
                              <a:pt x="304" y="9"/>
                            </a:lnTo>
                            <a:lnTo>
                              <a:pt x="298" y="9"/>
                            </a:lnTo>
                            <a:lnTo>
                              <a:pt x="293" y="9"/>
                            </a:lnTo>
                            <a:lnTo>
                              <a:pt x="288" y="9"/>
                            </a:lnTo>
                            <a:lnTo>
                              <a:pt x="281" y="9"/>
                            </a:lnTo>
                            <a:lnTo>
                              <a:pt x="281" y="9"/>
                            </a:lnTo>
                            <a:lnTo>
                              <a:pt x="283" y="9"/>
                            </a:lnTo>
                            <a:lnTo>
                              <a:pt x="284" y="9"/>
                            </a:lnTo>
                            <a:lnTo>
                              <a:pt x="281" y="9"/>
                            </a:lnTo>
                            <a:lnTo>
                              <a:pt x="270" y="9"/>
                            </a:lnTo>
                            <a:lnTo>
                              <a:pt x="257" y="8"/>
                            </a:lnTo>
                            <a:lnTo>
                              <a:pt x="242" y="8"/>
                            </a:lnTo>
                            <a:lnTo>
                              <a:pt x="233" y="7"/>
                            </a:lnTo>
                            <a:lnTo>
                              <a:pt x="234" y="8"/>
                            </a:lnTo>
                            <a:lnTo>
                              <a:pt x="230" y="8"/>
                            </a:lnTo>
                            <a:lnTo>
                              <a:pt x="224" y="8"/>
                            </a:lnTo>
                            <a:lnTo>
                              <a:pt x="216" y="8"/>
                            </a:lnTo>
                            <a:lnTo>
                              <a:pt x="211" y="8"/>
                            </a:lnTo>
                            <a:lnTo>
                              <a:pt x="151" y="8"/>
                            </a:lnTo>
                            <a:lnTo>
                              <a:pt x="93" y="9"/>
                            </a:lnTo>
                            <a:lnTo>
                              <a:pt x="94" y="8"/>
                            </a:lnTo>
                            <a:lnTo>
                              <a:pt x="94" y="8"/>
                            </a:lnTo>
                            <a:lnTo>
                              <a:pt x="92" y="8"/>
                            </a:lnTo>
                            <a:lnTo>
                              <a:pt x="88" y="8"/>
                            </a:lnTo>
                            <a:lnTo>
                              <a:pt x="85" y="9"/>
                            </a:lnTo>
                            <a:lnTo>
                              <a:pt x="81" y="9"/>
                            </a:lnTo>
                            <a:lnTo>
                              <a:pt x="79" y="9"/>
                            </a:lnTo>
                            <a:lnTo>
                              <a:pt x="76" y="8"/>
                            </a:lnTo>
                            <a:lnTo>
                              <a:pt x="71" y="8"/>
                            </a:lnTo>
                            <a:lnTo>
                              <a:pt x="67" y="8"/>
                            </a:lnTo>
                            <a:lnTo>
                              <a:pt x="60" y="8"/>
                            </a:lnTo>
                            <a:lnTo>
                              <a:pt x="54" y="8"/>
                            </a:lnTo>
                            <a:lnTo>
                              <a:pt x="48" y="9"/>
                            </a:lnTo>
                            <a:lnTo>
                              <a:pt x="48" y="9"/>
                            </a:lnTo>
                            <a:lnTo>
                              <a:pt x="41" y="8"/>
                            </a:lnTo>
                            <a:lnTo>
                              <a:pt x="34" y="8"/>
                            </a:lnTo>
                            <a:lnTo>
                              <a:pt x="26" y="7"/>
                            </a:lnTo>
                            <a:lnTo>
                              <a:pt x="16" y="7"/>
                            </a:lnTo>
                            <a:lnTo>
                              <a:pt x="14" y="7"/>
                            </a:lnTo>
                            <a:lnTo>
                              <a:pt x="14" y="7"/>
                            </a:lnTo>
                            <a:lnTo>
                              <a:pt x="13" y="5"/>
                            </a:lnTo>
                            <a:lnTo>
                              <a:pt x="12" y="5"/>
                            </a:lnTo>
                            <a:lnTo>
                              <a:pt x="10" y="5"/>
                            </a:lnTo>
                            <a:lnTo>
                              <a:pt x="9" y="5"/>
                            </a:lnTo>
                            <a:lnTo>
                              <a:pt x="8" y="7"/>
                            </a:lnTo>
                            <a:lnTo>
                              <a:pt x="4" y="5"/>
                            </a:lnTo>
                            <a:lnTo>
                              <a:pt x="1" y="5"/>
                            </a:lnTo>
                            <a:lnTo>
                              <a:pt x="0" y="5"/>
                            </a:lnTo>
                            <a:lnTo>
                              <a:pt x="0" y="5"/>
                            </a:lnTo>
                            <a:lnTo>
                              <a:pt x="0" y="4"/>
                            </a:lnTo>
                            <a:lnTo>
                              <a:pt x="1" y="4"/>
                            </a:lnTo>
                            <a:lnTo>
                              <a:pt x="4" y="3"/>
                            </a:lnTo>
                            <a:lnTo>
                              <a:pt x="4" y="3"/>
                            </a:lnTo>
                            <a:lnTo>
                              <a:pt x="5" y="1"/>
                            </a:lnTo>
                            <a:lnTo>
                              <a:pt x="7" y="1"/>
                            </a:lnTo>
                            <a:lnTo>
                              <a:pt x="9" y="1"/>
                            </a:lnTo>
                            <a:lnTo>
                              <a:pt x="13" y="1"/>
                            </a:lnTo>
                            <a:lnTo>
                              <a:pt x="17" y="1"/>
                            </a:lnTo>
                            <a:lnTo>
                              <a:pt x="22" y="1"/>
                            </a:lnTo>
                            <a:close/>
                            <a:moveTo>
                              <a:pt x="2842" y="0"/>
                            </a:moveTo>
                            <a:lnTo>
                              <a:pt x="2956" y="0"/>
                            </a:lnTo>
                            <a:lnTo>
                              <a:pt x="3074" y="1"/>
                            </a:lnTo>
                            <a:lnTo>
                              <a:pt x="3074" y="5"/>
                            </a:lnTo>
                            <a:lnTo>
                              <a:pt x="3048" y="5"/>
                            </a:lnTo>
                            <a:lnTo>
                              <a:pt x="3049" y="5"/>
                            </a:lnTo>
                            <a:lnTo>
                              <a:pt x="3050" y="5"/>
                            </a:lnTo>
                            <a:lnTo>
                              <a:pt x="3050" y="4"/>
                            </a:lnTo>
                            <a:lnTo>
                              <a:pt x="3051" y="4"/>
                            </a:lnTo>
                            <a:lnTo>
                              <a:pt x="3045" y="4"/>
                            </a:lnTo>
                            <a:lnTo>
                              <a:pt x="3038" y="4"/>
                            </a:lnTo>
                            <a:lnTo>
                              <a:pt x="3012" y="5"/>
                            </a:lnTo>
                            <a:lnTo>
                              <a:pt x="3015" y="4"/>
                            </a:lnTo>
                            <a:lnTo>
                              <a:pt x="2987" y="5"/>
                            </a:lnTo>
                            <a:lnTo>
                              <a:pt x="2952" y="4"/>
                            </a:lnTo>
                            <a:lnTo>
                              <a:pt x="2921" y="4"/>
                            </a:lnTo>
                            <a:lnTo>
                              <a:pt x="2888" y="5"/>
                            </a:lnTo>
                            <a:lnTo>
                              <a:pt x="2877" y="4"/>
                            </a:lnTo>
                            <a:lnTo>
                              <a:pt x="2877" y="5"/>
                            </a:lnTo>
                            <a:lnTo>
                              <a:pt x="2876" y="5"/>
                            </a:lnTo>
                            <a:lnTo>
                              <a:pt x="2873" y="5"/>
                            </a:lnTo>
                            <a:lnTo>
                              <a:pt x="2870" y="5"/>
                            </a:lnTo>
                            <a:lnTo>
                              <a:pt x="2866" y="5"/>
                            </a:lnTo>
                            <a:lnTo>
                              <a:pt x="2862" y="5"/>
                            </a:lnTo>
                            <a:lnTo>
                              <a:pt x="2859" y="5"/>
                            </a:lnTo>
                            <a:lnTo>
                              <a:pt x="2853" y="5"/>
                            </a:lnTo>
                            <a:lnTo>
                              <a:pt x="2847" y="5"/>
                            </a:lnTo>
                            <a:lnTo>
                              <a:pt x="2843" y="7"/>
                            </a:lnTo>
                            <a:lnTo>
                              <a:pt x="2847" y="5"/>
                            </a:lnTo>
                            <a:lnTo>
                              <a:pt x="2803" y="7"/>
                            </a:lnTo>
                            <a:lnTo>
                              <a:pt x="2752" y="5"/>
                            </a:lnTo>
                            <a:lnTo>
                              <a:pt x="2702" y="5"/>
                            </a:lnTo>
                            <a:lnTo>
                              <a:pt x="2661" y="5"/>
                            </a:lnTo>
                            <a:lnTo>
                              <a:pt x="2661" y="5"/>
                            </a:lnTo>
                            <a:lnTo>
                              <a:pt x="2634" y="5"/>
                            </a:lnTo>
                            <a:lnTo>
                              <a:pt x="2608" y="5"/>
                            </a:lnTo>
                            <a:lnTo>
                              <a:pt x="2582" y="5"/>
                            </a:lnTo>
                            <a:lnTo>
                              <a:pt x="2567" y="5"/>
                            </a:lnTo>
                            <a:lnTo>
                              <a:pt x="2545" y="5"/>
                            </a:lnTo>
                            <a:lnTo>
                              <a:pt x="2472" y="5"/>
                            </a:lnTo>
                            <a:lnTo>
                              <a:pt x="2464" y="5"/>
                            </a:lnTo>
                            <a:lnTo>
                              <a:pt x="2464" y="3"/>
                            </a:lnTo>
                            <a:lnTo>
                              <a:pt x="2530" y="1"/>
                            </a:lnTo>
                            <a:lnTo>
                              <a:pt x="2530" y="1"/>
                            </a:lnTo>
                            <a:lnTo>
                              <a:pt x="2559" y="1"/>
                            </a:lnTo>
                            <a:lnTo>
                              <a:pt x="2591" y="1"/>
                            </a:lnTo>
                            <a:lnTo>
                              <a:pt x="2623" y="1"/>
                            </a:lnTo>
                            <a:lnTo>
                              <a:pt x="2652" y="1"/>
                            </a:lnTo>
                            <a:lnTo>
                              <a:pt x="2651" y="1"/>
                            </a:lnTo>
                            <a:lnTo>
                              <a:pt x="2650" y="1"/>
                            </a:lnTo>
                            <a:lnTo>
                              <a:pt x="2650" y="3"/>
                            </a:lnTo>
                            <a:lnTo>
                              <a:pt x="2650" y="3"/>
                            </a:lnTo>
                            <a:lnTo>
                              <a:pt x="2748" y="1"/>
                            </a:lnTo>
                            <a:lnTo>
                              <a:pt x="2842" y="0"/>
                            </a:lnTo>
                            <a:close/>
                            <a:moveTo>
                              <a:pt x="4050" y="0"/>
                            </a:moveTo>
                            <a:lnTo>
                              <a:pt x="4061" y="0"/>
                            </a:lnTo>
                            <a:lnTo>
                              <a:pt x="4073" y="0"/>
                            </a:lnTo>
                            <a:lnTo>
                              <a:pt x="4084" y="0"/>
                            </a:lnTo>
                            <a:lnTo>
                              <a:pt x="4092" y="1"/>
                            </a:lnTo>
                            <a:lnTo>
                              <a:pt x="4133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76" y="0"/>
                            </a:lnTo>
                            <a:lnTo>
                              <a:pt x="4176" y="0"/>
                            </a:lnTo>
                            <a:lnTo>
                              <a:pt x="4175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80" y="0"/>
                            </a:lnTo>
                            <a:lnTo>
                              <a:pt x="4183" y="0"/>
                            </a:lnTo>
                            <a:lnTo>
                              <a:pt x="4185" y="0"/>
                            </a:lnTo>
                            <a:lnTo>
                              <a:pt x="4185" y="0"/>
                            </a:lnTo>
                            <a:lnTo>
                              <a:pt x="4186" y="0"/>
                            </a:lnTo>
                            <a:lnTo>
                              <a:pt x="4186" y="0"/>
                            </a:lnTo>
                            <a:lnTo>
                              <a:pt x="4188" y="0"/>
                            </a:lnTo>
                            <a:lnTo>
                              <a:pt x="4190" y="0"/>
                            </a:lnTo>
                            <a:lnTo>
                              <a:pt x="4194" y="0"/>
                            </a:lnTo>
                            <a:lnTo>
                              <a:pt x="4192" y="0"/>
                            </a:lnTo>
                            <a:lnTo>
                              <a:pt x="4202" y="0"/>
                            </a:lnTo>
                            <a:lnTo>
                              <a:pt x="4221" y="0"/>
                            </a:lnTo>
                            <a:lnTo>
                              <a:pt x="4228" y="0"/>
                            </a:lnTo>
                            <a:lnTo>
                              <a:pt x="4238" y="0"/>
                            </a:lnTo>
                            <a:lnTo>
                              <a:pt x="4247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7" y="0"/>
                            </a:lnTo>
                            <a:lnTo>
                              <a:pt x="4248" y="1"/>
                            </a:lnTo>
                            <a:lnTo>
                              <a:pt x="4247" y="1"/>
                            </a:lnTo>
                            <a:lnTo>
                              <a:pt x="4154" y="0"/>
                            </a:lnTo>
                            <a:lnTo>
                              <a:pt x="4058" y="3"/>
                            </a:lnTo>
                            <a:lnTo>
                              <a:pt x="4059" y="1"/>
                            </a:lnTo>
                            <a:lnTo>
                              <a:pt x="4058" y="1"/>
                            </a:lnTo>
                            <a:lnTo>
                              <a:pt x="4056" y="1"/>
                            </a:lnTo>
                            <a:lnTo>
                              <a:pt x="3946" y="3"/>
                            </a:lnTo>
                            <a:lnTo>
                              <a:pt x="3838" y="3"/>
                            </a:lnTo>
                            <a:lnTo>
                              <a:pt x="3840" y="3"/>
                            </a:lnTo>
                            <a:lnTo>
                              <a:pt x="3838" y="4"/>
                            </a:lnTo>
                            <a:lnTo>
                              <a:pt x="3837" y="4"/>
                            </a:lnTo>
                            <a:lnTo>
                              <a:pt x="3833" y="4"/>
                            </a:lnTo>
                            <a:lnTo>
                              <a:pt x="3829" y="4"/>
                            </a:lnTo>
                            <a:lnTo>
                              <a:pt x="3823" y="4"/>
                            </a:lnTo>
                            <a:lnTo>
                              <a:pt x="3813" y="4"/>
                            </a:lnTo>
                            <a:lnTo>
                              <a:pt x="3804" y="4"/>
                            </a:lnTo>
                            <a:lnTo>
                              <a:pt x="3782" y="4"/>
                            </a:lnTo>
                            <a:lnTo>
                              <a:pt x="3773" y="4"/>
                            </a:lnTo>
                            <a:lnTo>
                              <a:pt x="3765" y="4"/>
                            </a:lnTo>
                            <a:lnTo>
                              <a:pt x="3768" y="4"/>
                            </a:lnTo>
                            <a:lnTo>
                              <a:pt x="3769" y="4"/>
                            </a:lnTo>
                            <a:lnTo>
                              <a:pt x="3769" y="4"/>
                            </a:lnTo>
                            <a:lnTo>
                              <a:pt x="3768" y="4"/>
                            </a:lnTo>
                            <a:lnTo>
                              <a:pt x="3761" y="4"/>
                            </a:lnTo>
                            <a:lnTo>
                              <a:pt x="3754" y="4"/>
                            </a:lnTo>
                            <a:lnTo>
                              <a:pt x="3756" y="4"/>
                            </a:lnTo>
                            <a:lnTo>
                              <a:pt x="3757" y="4"/>
                            </a:lnTo>
                            <a:lnTo>
                              <a:pt x="3693" y="4"/>
                            </a:lnTo>
                            <a:lnTo>
                              <a:pt x="3693" y="3"/>
                            </a:lnTo>
                            <a:lnTo>
                              <a:pt x="3732" y="1"/>
                            </a:lnTo>
                            <a:lnTo>
                              <a:pt x="3743" y="1"/>
                            </a:lnTo>
                            <a:lnTo>
                              <a:pt x="3857" y="1"/>
                            </a:lnTo>
                            <a:lnTo>
                              <a:pt x="3969" y="0"/>
                            </a:lnTo>
                            <a:lnTo>
                              <a:pt x="4033" y="1"/>
                            </a:lnTo>
                            <a:lnTo>
                              <a:pt x="4036" y="0"/>
                            </a:lnTo>
                            <a:lnTo>
                              <a:pt x="4040" y="0"/>
                            </a:lnTo>
                            <a:lnTo>
                              <a:pt x="4045" y="0"/>
                            </a:lnTo>
                            <a:lnTo>
                              <a:pt x="405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2C1545A" id="Forma libre 46" o:spid="_x0000_s1026" style="position:absolute;margin-left:-3pt;margin-top:208.5pt;width:535.85pt;height:1.25pt;z-index:-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" path="m1160,9r,l1159,10r1,-1xm1296,9r3,l1297,9r-1,xm1517,3r40,l1597,3r102,1l1801,4r42,l1843,7r-33,l1773,8,1748,7r1,l1750,7r-29,1l1727,7r-29,l1515,8,1333,9r-34,l1301,9r,-1l1303,8r-12,l1289,8r-13,l1262,8r-14,l1240,8r1,l1242,8r,l1238,8r-4,l1234,4r10,l1295,5,1407,4,1517,3xm899,3r138,1l1076,5r64,-1l1204,4r25,l1229,8,1219,7r-21,l1195,7r2,l1195,7r-18,1l1160,9,1081,8r-81,l939,8,881,9r-1,l877,9r-4,l868,9r-5,l860,9r-4,l855,8,831,9r-25,l783,9r-17,1l746,9,730,8r-17,l691,9r-23,l644,9r3,l622,9r-3,l619,5r53,l785,4,899,3xm2458,3r,2l2398,5r-82,l2317,5r-82,2l2218,7r-46,l2126,8,2032,7,1909,8r1,l1910,7r-1,l1902,8r-8,l1882,8r-6,l1868,8r-6,l1855,8r-3,l1852,8r2,l1855,7r,l1848,7r,-3l1852,4r-1,l1994,4r140,l2225,4r61,-1l2349,3r31,l2413,3r45,xm3571,1r,l3593,1r46,l3685,3r3,l3688,4r-83,1l3521,5r-28,l3495,5r-21,l3449,5r-23,l3388,5r1,l3338,5r-52,l3281,5r,l3266,5r1,l3247,5r-19,l3210,5r-18,l3177,5r5,l3180,5r-46,l3088,5r-9,l3079,3r-1,-2l3084,1r119,l3244,1r41,l3485,3r19,-2l3523,1r26,l3571,1xm22,1r4,l30,1r-4,l24,1r-2,l22,3r2,l25,3r1,l26,3r,l25,3r1,1l27,4r4,l35,4r7,l48,4r3,l55,5r3,l58,5r4,l64,5r,l65,5r3,l71,5r1,l72,5r,l73,5r,l76,5r4,l81,5r4,l90,5,96,4r6,l109,3r5,1l111,4r6,l123,4r8,l140,4r18,l170,4,169,3r10,l243,4r63,1l336,5,436,7,524,5r89,l615,5r,4l592,9,572,8,558,9r-17,l526,9r-14,l486,10,378,9r,l377,8r-1,l370,9r-6,l357,9r-10,l338,9r-5,l329,9r-2,l319,9r-5,l309,9r-5,l298,9r-5,l288,9r-7,l281,9r2,l284,9r-3,l270,9,257,8r-15,l233,7r1,1l230,8r-6,l216,8r-5,l151,8,93,9,94,8r,l92,8r-4,l85,9r-4,l79,9,76,8r-5,l67,8r-7,l54,8,48,9r,l41,8r-7,l26,7,16,7r-2,l14,7,13,5r-1,l10,5,9,5,8,7,4,5,1,5,,5r,l,4r1,l4,3r,l5,1r2,l9,1r4,l17,1r5,xm2842,r114,l3074,1r,4l3048,5r1,l3050,5r,-1l3051,4r-6,l3038,4r-26,1l3015,4r-28,1l2952,4r-31,l2888,5,2877,4r,1l2876,5r-3,l2870,5r-4,l2862,5r-3,l2853,5r-6,l2843,7r4,-2l2803,7,2752,5r-50,l2661,5r,l2634,5r-26,l2582,5r-15,l2545,5r-73,l2464,5r,-2l2530,1r,l2559,1r32,l2623,1r29,l2651,1r-1,l2650,3r,l2748,1,2842,xm4050,r11,l4073,r11,l4092,1,4133,r43,l4177,r-1,l4176,r-1,l4176,r1,l4180,r3,l4185,r,l4186,r,l4188,r2,l4194,r-2,l4202,r19,l4228,r10,l4247,r-2,l4245,r,l4247,r1,1l4247,1,4154,r-96,3l4059,1r-1,l4056,1,3946,3r-108,l3840,3r-2,1l3837,4r-4,l3829,4r-6,l3813,4r-9,l3782,4r-9,l3765,4r3,l3769,4r,l3768,4r-7,l3754,4r2,l3757,4r-64,l3693,3r39,-2l3743,1r114,l3969,r64,1l4036,r4,l4045,r5,xe" fillcolor="#8ed6ef [1300]" strokecolor="#8ed6ef [1300]" strokeweight="0">
              <v:path arrowok="t" o:connecttype="custom" o:connectlocs="2077794,14288;2952486,6350;2757042,12700;2084202,12700;1986480,12700;1992888,6350;1826280,6350;1917594,11113;1411362,14288;1371312,14288;1169460,12700;991638,14288;3841595,7938;3255264,11113;3014964,12700;2970108,12700;3194388,6350;3937715,4763;5908175,6350;5488451,7938;5232131,7938;5097563,7938;4940567,1588;5685497,1588;35244,1588;40050,4763;81702,6350;104130,7938;116946,7938;163404,6350;224280,6350;538272,7938;916344,12700;605556,14288;541476,14288;487008,14288;454968,14288;368460,12700;150588,12700;113742,12700;54468,12700;16020,7938;0,6350;20826,1588;4882895,7938;4825223,7938;4608953,7938;4570505,7938;4262921,7938;3960143,7938;4202045,1588;4552883,0;6689951,0;6696359,0;6712379,0;6803693,0;6654707,0;6151679,4763;6094007,6350;6036335,6350;5978663,1588;6480089,0" o:connectangles="0,0,0,0,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48000" behindDoc="1" locked="1" layoutInCell="1" allowOverlap="1" wp14:anchorId="030A1036" wp14:editId="030A1037">
              <wp:simplePos x="0" y="0"/>
              <wp:positionH relativeFrom="column">
                <wp:posOffset>5991335</wp:posOffset>
              </wp:positionH>
              <wp:positionV relativeFrom="page">
                <wp:posOffset>2657475</wp:posOffset>
              </wp:positionV>
              <wp:extent cx="1270" cy="1270"/>
              <wp:effectExtent l="0" t="0" r="0" b="0"/>
              <wp:wrapNone/>
              <wp:docPr id="47" name="Rectángulo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337E299A" id="Rectángulo 47" o:spid="_x0000_s1026" style="position:absolute;margin-left:471.75pt;margin-top:209.25pt;width:.1pt;height:.1pt;z-index:-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49024" behindDoc="1" locked="1" layoutInCell="1" allowOverlap="1" wp14:anchorId="030A1038" wp14:editId="030A1039">
              <wp:simplePos x="0" y="0"/>
              <wp:positionH relativeFrom="column">
                <wp:posOffset>38101</wp:posOffset>
              </wp:positionH>
              <wp:positionV relativeFrom="page">
                <wp:posOffset>2657475</wp:posOffset>
              </wp:positionV>
              <wp:extent cx="6350" cy="0"/>
              <wp:effectExtent l="0" t="0" r="0" b="0"/>
              <wp:wrapNone/>
              <wp:docPr id="48" name="Forma libre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0"/>
                      </a:xfrm>
                      <a:custGeom>
                        <a:avLst/>
                        <a:gdLst>
                          <a:gd name="T0" fmla="*/ 0 w 4"/>
                          <a:gd name="T1" fmla="*/ 4 w 4"/>
                          <a:gd name="T2" fmla="*/ 3 w 4"/>
                          <a:gd name="T3" fmla="*/ 2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CF5FEEE" id="Forma libre 48" o:spid="_x0000_s1026" style="position:absolute;margin-left:3pt;margin-top:209.25pt;width:.5pt;height:0;z-index:-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" path="m,l4,,3,,2,,,xe" fillcolor="#8ed6ef [1300]" strokecolor="#8ed6ef [1300]" strokeweight="0">
              <v:path arrowok="t" o:connecttype="custom" o:connectlocs="0,0;6350,0;4763,0;3175,0;0,0" o:connectangles="0,0,0,0,0"/>
              <w10:wrap anchory="page"/>
              <w10:anchorlock/>
            </v:shape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50048" behindDoc="1" locked="1" layoutInCell="1" allowOverlap="1" wp14:anchorId="030A103A" wp14:editId="030A103B">
              <wp:simplePos x="0" y="0"/>
              <wp:positionH relativeFrom="column">
                <wp:posOffset>-28575</wp:posOffset>
              </wp:positionH>
              <wp:positionV relativeFrom="page">
                <wp:posOffset>1714500</wp:posOffset>
              </wp:positionV>
              <wp:extent cx="12700" cy="3175"/>
              <wp:effectExtent l="0" t="0" r="25400" b="15875"/>
              <wp:wrapNone/>
              <wp:docPr id="49" name="Forma libre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3175"/>
                      </a:xfrm>
                      <a:custGeom>
                        <a:avLst/>
                        <a:gdLst>
                          <a:gd name="T0" fmla="*/ 8 w 8"/>
                          <a:gd name="T1" fmla="*/ 0 h 2"/>
                          <a:gd name="T2" fmla="*/ 4 w 8"/>
                          <a:gd name="T3" fmla="*/ 2 h 2"/>
                          <a:gd name="T4" fmla="*/ 3 w 8"/>
                          <a:gd name="T5" fmla="*/ 2 h 2"/>
                          <a:gd name="T6" fmla="*/ 0 w 8"/>
                          <a:gd name="T7" fmla="*/ 2 h 2"/>
                          <a:gd name="T8" fmla="*/ 4 w 8"/>
                          <a:gd name="T9" fmla="*/ 0 h 2"/>
                          <a:gd name="T10" fmla="*/ 8 w 8"/>
                          <a:gd name="T11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8" h="2">
                            <a:moveTo>
                              <a:pt x="8" y="0"/>
                            </a:moveTo>
                            <a:lnTo>
                              <a:pt x="4" y="2"/>
                            </a:lnTo>
                            <a:lnTo>
                              <a:pt x="3" y="2"/>
                            </a:lnTo>
                            <a:lnTo>
                              <a:pt x="0" y="2"/>
                            </a:lnTo>
                            <a:lnTo>
                              <a:pt x="4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0C88313" id="Forma libre 49" o:spid="_x0000_s1026" style="position:absolute;margin-left:-2.25pt;margin-top:135pt;width:1pt;height:.25pt;z-index:-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" path="m8,l4,2,3,2,,2,4,,8,xe" fillcolor="#8ed6ef [1300]" strokecolor="#8ed6ef [1300]" strokeweight="0">
              <v:path arrowok="t" o:connecttype="custom" o:connectlocs="12700,0;6350,3175;4763,3175;0,3175;6350,0;12700,0" o:connectangles="0,0,0,0,0,0"/>
              <w10:wrap anchory="page"/>
              <w10:anchorlock/>
            </v:shape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51072" behindDoc="1" locked="1" layoutInCell="1" allowOverlap="1" wp14:anchorId="030A103C" wp14:editId="030A103D">
              <wp:simplePos x="0" y="0"/>
              <wp:positionH relativeFrom="column">
                <wp:posOffset>-9524</wp:posOffset>
              </wp:positionH>
              <wp:positionV relativeFrom="page">
                <wp:posOffset>1714500</wp:posOffset>
              </wp:positionV>
              <wp:extent cx="34925" cy="4445"/>
              <wp:effectExtent l="0" t="0" r="22225" b="14605"/>
              <wp:wrapNone/>
              <wp:docPr id="50" name="Forma libre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4445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0 h 3"/>
                          <a:gd name="T6" fmla="*/ 20 w 22"/>
                          <a:gd name="T7" fmla="*/ 0 h 3"/>
                          <a:gd name="T8" fmla="*/ 17 w 22"/>
                          <a:gd name="T9" fmla="*/ 0 h 3"/>
                          <a:gd name="T10" fmla="*/ 13 w 22"/>
                          <a:gd name="T11" fmla="*/ 1 h 3"/>
                          <a:gd name="T12" fmla="*/ 9 w 22"/>
                          <a:gd name="T13" fmla="*/ 1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0"/>
                            </a:lnTo>
                            <a:lnTo>
                              <a:pt x="20" y="0"/>
                            </a:lnTo>
                            <a:lnTo>
                              <a:pt x="17" y="0"/>
                            </a:lnTo>
                            <a:lnTo>
                              <a:pt x="13" y="1"/>
                            </a:lnTo>
                            <a:lnTo>
                              <a:pt x="9" y="1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28DBB0E" id="Forma libre 50" o:spid="_x0000_s1026" style="position:absolute;margin-left:-.75pt;margin-top:135pt;width:2.75pt;height:.35pt;z-index:-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" path="m21,r,l22,,20,,17,,13,1,9,1,4,3,,3,21,xe" fillcolor="#8ed6ef [1300]" strokecolor="#8ed6ef [1300]" strokeweight="0">
              <v:path arrowok="t" o:connecttype="custom" o:connectlocs="33338,0;33338,0;34925,0;31750,0;26988,0;20638,1482;14288,1482;6350,4445;0,4445;33338,0" o:connectangles="0,0,0,0,0,0,0,0,0,0"/>
              <w10:wrap anchory="page"/>
              <w10:anchorlock/>
            </v:shape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52096" behindDoc="1" locked="1" layoutInCell="1" allowOverlap="1" wp14:anchorId="030A103E" wp14:editId="030A103F">
              <wp:simplePos x="0" y="0"/>
              <wp:positionH relativeFrom="column">
                <wp:posOffset>38101</wp:posOffset>
              </wp:positionH>
              <wp:positionV relativeFrom="page">
                <wp:posOffset>1714500</wp:posOffset>
              </wp:positionV>
              <wp:extent cx="20320" cy="0"/>
              <wp:effectExtent l="0" t="0" r="17780" b="19050"/>
              <wp:wrapNone/>
              <wp:docPr id="51" name="Forma libre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0"/>
                      </a:xfrm>
                      <a:custGeom>
                        <a:avLst/>
                        <a:gdLst>
                          <a:gd name="T0" fmla="*/ 13 w 13"/>
                          <a:gd name="T1" fmla="*/ 11 w 13"/>
                          <a:gd name="T2" fmla="*/ 9 w 13"/>
                          <a:gd name="T3" fmla="*/ 5 w 13"/>
                          <a:gd name="T4" fmla="*/ 0 w 13"/>
                          <a:gd name="T5" fmla="*/ 1 w 13"/>
                          <a:gd name="T6" fmla="*/ 2 w 13"/>
                          <a:gd name="T7" fmla="*/ 3 w 13"/>
                          <a:gd name="T8" fmla="*/ 6 w 13"/>
                          <a:gd name="T9" fmla="*/ 7 w 13"/>
                          <a:gd name="T10" fmla="*/ 10 w 13"/>
                          <a:gd name="T11" fmla="*/ 13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13" y="0"/>
                            </a:move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5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0FFEFAE" id="Forma libre 51" o:spid="_x0000_s1026" style="position:absolute;margin-left:3pt;margin-top:135pt;width:1.6pt;height:0;z-index:-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" path="m13,l11,,9,,5,,,,1,,2,,3,,6,,7,r3,l13,xe" fillcolor="#8ed6ef [1300]" strokecolor="#8ed6ef [1300]" strokeweight="0">
              <v:path arrowok="t" o:connecttype="custom" o:connectlocs="20320,0;17194,0;14068,0;7815,0;0,0;1563,0;3126,0;4689,0;9378,0;10942,0;15631,0;20320,0" o:connectangles="0,0,0,0,0,0,0,0,0,0,0,0"/>
              <w10:wrap anchory="page"/>
              <w10:anchorlock/>
            </v:shape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53120" behindDoc="1" locked="1" layoutInCell="1" allowOverlap="1" wp14:anchorId="030A1040" wp14:editId="030A1041">
              <wp:simplePos x="0" y="0"/>
              <wp:positionH relativeFrom="column">
                <wp:posOffset>1143022</wp:posOffset>
              </wp:positionH>
              <wp:positionV relativeFrom="page">
                <wp:posOffset>1714500</wp:posOffset>
              </wp:positionV>
              <wp:extent cx="4445" cy="0"/>
              <wp:effectExtent l="0" t="0" r="0" b="0"/>
              <wp:wrapNone/>
              <wp:docPr id="52" name="Forma libre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3183FD7" id="Forma libre 52" o:spid="_x0000_s1026" style="position:absolute;margin-left:90pt;margin-top:135pt;width:.35pt;height:0;z-index:-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" path="m3,l1,,,,3,xe" fillcolor="#8ed6ef [1300]" strokecolor="#8ed6ef [1300]" strokeweight="0">
              <v:path arrowok="t" o:connecttype="custom" o:connectlocs="4445,0;1482,0;0,0;4445,0" o:connectangles="0,0,0,0"/>
              <w10:wrap anchory="page"/>
              <w10:anchorlock/>
            </v:shape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54144" behindDoc="1" locked="1" layoutInCell="1" allowOverlap="1" wp14:anchorId="030A1042" wp14:editId="030A1043">
              <wp:simplePos x="0" y="0"/>
              <wp:positionH relativeFrom="column">
                <wp:posOffset>66677</wp:posOffset>
              </wp:positionH>
              <wp:positionV relativeFrom="page">
                <wp:posOffset>1704975</wp:posOffset>
              </wp:positionV>
              <wp:extent cx="6805295" cy="15875"/>
              <wp:effectExtent l="0" t="0" r="14605" b="22225"/>
              <wp:wrapNone/>
              <wp:docPr id="53" name="Forma libre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295" cy="15875"/>
                      </a:xfrm>
                      <a:custGeom>
                        <a:avLst/>
                        <a:gdLst>
                          <a:gd name="T0" fmla="*/ 480 w 4248"/>
                          <a:gd name="T1" fmla="*/ 6 h 10"/>
                          <a:gd name="T2" fmla="*/ 516 w 4248"/>
                          <a:gd name="T3" fmla="*/ 9 h 10"/>
                          <a:gd name="T4" fmla="*/ 203 w 4248"/>
                          <a:gd name="T5" fmla="*/ 10 h 10"/>
                          <a:gd name="T6" fmla="*/ 72 w 4248"/>
                          <a:gd name="T7" fmla="*/ 10 h 10"/>
                          <a:gd name="T8" fmla="*/ 68 w 4248"/>
                          <a:gd name="T9" fmla="*/ 9 h 10"/>
                          <a:gd name="T10" fmla="*/ 57 w 4248"/>
                          <a:gd name="T11" fmla="*/ 10 h 10"/>
                          <a:gd name="T12" fmla="*/ 1 w 4248"/>
                          <a:gd name="T13" fmla="*/ 10 h 10"/>
                          <a:gd name="T14" fmla="*/ 94 w 4248"/>
                          <a:gd name="T15" fmla="*/ 9 h 10"/>
                          <a:gd name="T16" fmla="*/ 408 w 4248"/>
                          <a:gd name="T17" fmla="*/ 6 h 10"/>
                          <a:gd name="T18" fmla="*/ 444 w 4248"/>
                          <a:gd name="T19" fmla="*/ 6 h 10"/>
                          <a:gd name="T20" fmla="*/ 1001 w 4248"/>
                          <a:gd name="T21" fmla="*/ 5 h 10"/>
                          <a:gd name="T22" fmla="*/ 1114 w 4248"/>
                          <a:gd name="T23" fmla="*/ 5 h 10"/>
                          <a:gd name="T24" fmla="*/ 963 w 4248"/>
                          <a:gd name="T25" fmla="*/ 9 h 10"/>
                          <a:gd name="T26" fmla="*/ 654 w 4248"/>
                          <a:gd name="T27" fmla="*/ 9 h 10"/>
                          <a:gd name="T28" fmla="*/ 755 w 4248"/>
                          <a:gd name="T29" fmla="*/ 5 h 10"/>
                          <a:gd name="T30" fmla="*/ 910 w 4248"/>
                          <a:gd name="T31" fmla="*/ 5 h 10"/>
                          <a:gd name="T32" fmla="*/ 1586 w 4248"/>
                          <a:gd name="T33" fmla="*/ 5 h 10"/>
                          <a:gd name="T34" fmla="*/ 1776 w 4248"/>
                          <a:gd name="T35" fmla="*/ 5 h 10"/>
                          <a:gd name="T36" fmla="*/ 1624 w 4248"/>
                          <a:gd name="T37" fmla="*/ 8 h 10"/>
                          <a:gd name="T38" fmla="*/ 1406 w 4248"/>
                          <a:gd name="T39" fmla="*/ 10 h 10"/>
                          <a:gd name="T40" fmla="*/ 1198 w 4248"/>
                          <a:gd name="T41" fmla="*/ 5 h 10"/>
                          <a:gd name="T42" fmla="*/ 1296 w 4248"/>
                          <a:gd name="T43" fmla="*/ 6 h 10"/>
                          <a:gd name="T44" fmla="*/ 1378 w 4248"/>
                          <a:gd name="T45" fmla="*/ 5 h 10"/>
                          <a:gd name="T46" fmla="*/ 2354 w 4248"/>
                          <a:gd name="T47" fmla="*/ 2 h 10"/>
                          <a:gd name="T48" fmla="*/ 2395 w 4248"/>
                          <a:gd name="T49" fmla="*/ 2 h 10"/>
                          <a:gd name="T50" fmla="*/ 2397 w 4248"/>
                          <a:gd name="T51" fmla="*/ 6 h 10"/>
                          <a:gd name="T52" fmla="*/ 1835 w 4248"/>
                          <a:gd name="T53" fmla="*/ 8 h 10"/>
                          <a:gd name="T54" fmla="*/ 2022 w 4248"/>
                          <a:gd name="T55" fmla="*/ 4 h 10"/>
                          <a:gd name="T56" fmla="*/ 2338 w 4248"/>
                          <a:gd name="T57" fmla="*/ 2 h 10"/>
                          <a:gd name="T58" fmla="*/ 2951 w 4248"/>
                          <a:gd name="T59" fmla="*/ 1 h 10"/>
                          <a:gd name="T60" fmla="*/ 2958 w 4248"/>
                          <a:gd name="T61" fmla="*/ 2 h 10"/>
                          <a:gd name="T62" fmla="*/ 3006 w 4248"/>
                          <a:gd name="T63" fmla="*/ 2 h 10"/>
                          <a:gd name="T64" fmla="*/ 2731 w 4248"/>
                          <a:gd name="T65" fmla="*/ 8 h 10"/>
                          <a:gd name="T66" fmla="*/ 2401 w 4248"/>
                          <a:gd name="T67" fmla="*/ 4 h 10"/>
                          <a:gd name="T68" fmla="*/ 2521 w 4248"/>
                          <a:gd name="T69" fmla="*/ 2 h 10"/>
                          <a:gd name="T70" fmla="*/ 3089 w 4248"/>
                          <a:gd name="T71" fmla="*/ 0 h 10"/>
                          <a:gd name="T72" fmla="*/ 3884 w 4248"/>
                          <a:gd name="T73" fmla="*/ 1 h 10"/>
                          <a:gd name="T74" fmla="*/ 3928 w 4248"/>
                          <a:gd name="T75" fmla="*/ 1 h 10"/>
                          <a:gd name="T76" fmla="*/ 3966 w 4248"/>
                          <a:gd name="T77" fmla="*/ 1 h 10"/>
                          <a:gd name="T78" fmla="*/ 4006 w 4248"/>
                          <a:gd name="T79" fmla="*/ 2 h 10"/>
                          <a:gd name="T80" fmla="*/ 4097 w 4248"/>
                          <a:gd name="T81" fmla="*/ 2 h 10"/>
                          <a:gd name="T82" fmla="*/ 4167 w 4248"/>
                          <a:gd name="T83" fmla="*/ 1 h 10"/>
                          <a:gd name="T84" fmla="*/ 4199 w 4248"/>
                          <a:gd name="T85" fmla="*/ 1 h 10"/>
                          <a:gd name="T86" fmla="*/ 4233 w 4248"/>
                          <a:gd name="T87" fmla="*/ 4 h 10"/>
                          <a:gd name="T88" fmla="*/ 4247 w 4248"/>
                          <a:gd name="T89" fmla="*/ 5 h 10"/>
                          <a:gd name="T90" fmla="*/ 4244 w 4248"/>
                          <a:gd name="T91" fmla="*/ 8 h 10"/>
                          <a:gd name="T92" fmla="*/ 4218 w 4248"/>
                          <a:gd name="T93" fmla="*/ 9 h 10"/>
                          <a:gd name="T94" fmla="*/ 4222 w 4248"/>
                          <a:gd name="T95" fmla="*/ 8 h 10"/>
                          <a:gd name="T96" fmla="*/ 4212 w 4248"/>
                          <a:gd name="T97" fmla="*/ 5 h 10"/>
                          <a:gd name="T98" fmla="*/ 4186 w 4248"/>
                          <a:gd name="T99" fmla="*/ 4 h 10"/>
                          <a:gd name="T100" fmla="*/ 4176 w 4248"/>
                          <a:gd name="T101" fmla="*/ 5 h 10"/>
                          <a:gd name="T102" fmla="*/ 4163 w 4248"/>
                          <a:gd name="T103" fmla="*/ 5 h 10"/>
                          <a:gd name="T104" fmla="*/ 4131 w 4248"/>
                          <a:gd name="T105" fmla="*/ 6 h 10"/>
                          <a:gd name="T106" fmla="*/ 4079 w 4248"/>
                          <a:gd name="T107" fmla="*/ 6 h 10"/>
                          <a:gd name="T108" fmla="*/ 3635 w 4248"/>
                          <a:gd name="T109" fmla="*/ 5 h 10"/>
                          <a:gd name="T110" fmla="*/ 3722 w 4248"/>
                          <a:gd name="T111" fmla="*/ 1 h 10"/>
                          <a:gd name="T112" fmla="*/ 3557 w 4248"/>
                          <a:gd name="T113" fmla="*/ 1 h 10"/>
                          <a:gd name="T114" fmla="*/ 3462 w 4248"/>
                          <a:gd name="T115" fmla="*/ 6 h 10"/>
                          <a:gd name="T116" fmla="*/ 3016 w 4248"/>
                          <a:gd name="T117" fmla="*/ 2 h 10"/>
                          <a:gd name="T118" fmla="*/ 3088 w 4248"/>
                          <a:gd name="T119" fmla="*/ 0 h 10"/>
                          <a:gd name="T120" fmla="*/ 3375 w 4248"/>
                          <a:gd name="T121" fmla="*/ 1 h 10"/>
                          <a:gd name="T122" fmla="*/ 3441 w 4248"/>
                          <a:gd name="T123" fmla="*/ 1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466" y="5"/>
                            </a:moveTo>
                            <a:lnTo>
                              <a:pt x="475" y="6"/>
                            </a:lnTo>
                            <a:lnTo>
                              <a:pt x="483" y="6"/>
                            </a:lnTo>
                            <a:lnTo>
                              <a:pt x="480" y="6"/>
                            </a:lnTo>
                            <a:lnTo>
                              <a:pt x="479" y="6"/>
                            </a:lnTo>
                            <a:lnTo>
                              <a:pt x="479" y="6"/>
                            </a:lnTo>
                            <a:lnTo>
                              <a:pt x="480" y="6"/>
                            </a:lnTo>
                            <a:lnTo>
                              <a:pt x="487" y="6"/>
                            </a:lnTo>
                            <a:lnTo>
                              <a:pt x="493" y="6"/>
                            </a:lnTo>
                            <a:lnTo>
                              <a:pt x="492" y="6"/>
                            </a:lnTo>
                            <a:lnTo>
                              <a:pt x="491" y="6"/>
                            </a:lnTo>
                            <a:lnTo>
                              <a:pt x="552" y="6"/>
                            </a:lnTo>
                            <a:lnTo>
                              <a:pt x="552" y="8"/>
                            </a:lnTo>
                            <a:lnTo>
                              <a:pt x="516" y="9"/>
                            </a:lnTo>
                            <a:lnTo>
                              <a:pt x="505" y="9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10"/>
                            </a:lnTo>
                            <a:lnTo>
                              <a:pt x="208" y="10"/>
                            </a:lnTo>
                            <a:lnTo>
                              <a:pt x="203" y="10"/>
                            </a:lnTo>
                            <a:lnTo>
                              <a:pt x="198" y="10"/>
                            </a:lnTo>
                            <a:lnTo>
                              <a:pt x="187" y="10"/>
                            </a:lnTo>
                            <a:lnTo>
                              <a:pt x="175" y="10"/>
                            </a:lnTo>
                            <a:lnTo>
                              <a:pt x="163" y="10"/>
                            </a:lnTo>
                            <a:lnTo>
                              <a:pt x="156" y="9"/>
                            </a:lnTo>
                            <a:lnTo>
                              <a:pt x="115" y="10"/>
                            </a:lnTo>
                            <a:lnTo>
                              <a:pt x="72" y="10"/>
                            </a:lnTo>
                            <a:lnTo>
                              <a:pt x="71" y="10"/>
                            </a:lnTo>
                            <a:lnTo>
                              <a:pt x="72" y="10"/>
                            </a:lnTo>
                            <a:lnTo>
                              <a:pt x="72" y="10"/>
                            </a:lnTo>
                            <a:lnTo>
                              <a:pt x="73" y="10"/>
                            </a:lnTo>
                            <a:lnTo>
                              <a:pt x="72" y="10"/>
                            </a:lnTo>
                            <a:lnTo>
                              <a:pt x="71" y="10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10"/>
                            </a:lnTo>
                            <a:lnTo>
                              <a:pt x="61" y="10"/>
                            </a:lnTo>
                            <a:lnTo>
                              <a:pt x="61" y="10"/>
                            </a:lnTo>
                            <a:lnTo>
                              <a:pt x="60" y="10"/>
                            </a:lnTo>
                            <a:lnTo>
                              <a:pt x="57" y="10"/>
                            </a:lnTo>
                            <a:lnTo>
                              <a:pt x="54" y="10"/>
                            </a:lnTo>
                            <a:lnTo>
                              <a:pt x="56" y="10"/>
                            </a:lnTo>
                            <a:lnTo>
                              <a:pt x="46" y="9"/>
                            </a:lnTo>
                            <a:lnTo>
                              <a:pt x="27" y="10"/>
                            </a:lnTo>
                            <a:lnTo>
                              <a:pt x="19" y="10"/>
                            </a:lnTo>
                            <a:lnTo>
                              <a:pt x="10" y="10"/>
                            </a:lnTo>
                            <a:lnTo>
                              <a:pt x="1" y="10"/>
                            </a:lnTo>
                            <a:lnTo>
                              <a:pt x="2" y="10"/>
                            </a:lnTo>
                            <a:lnTo>
                              <a:pt x="2" y="10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9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9"/>
                            </a:lnTo>
                            <a:lnTo>
                              <a:pt x="190" y="9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8"/>
                            </a:lnTo>
                            <a:lnTo>
                              <a:pt x="408" y="6"/>
                            </a:lnTo>
                            <a:lnTo>
                              <a:pt x="410" y="6"/>
                            </a:lnTo>
                            <a:lnTo>
                              <a:pt x="411" y="6"/>
                            </a:lnTo>
                            <a:lnTo>
                              <a:pt x="415" y="6"/>
                            </a:lnTo>
                            <a:lnTo>
                              <a:pt x="419" y="6"/>
                            </a:lnTo>
                            <a:lnTo>
                              <a:pt x="425" y="6"/>
                            </a:lnTo>
                            <a:lnTo>
                              <a:pt x="434" y="6"/>
                            </a:lnTo>
                            <a:lnTo>
                              <a:pt x="444" y="6"/>
                            </a:lnTo>
                            <a:lnTo>
                              <a:pt x="466" y="5"/>
                            </a:lnTo>
                            <a:close/>
                            <a:moveTo>
                              <a:pt x="962" y="4"/>
                            </a:moveTo>
                            <a:lnTo>
                              <a:pt x="967" y="4"/>
                            </a:lnTo>
                            <a:lnTo>
                              <a:pt x="967" y="5"/>
                            </a:lnTo>
                            <a:lnTo>
                              <a:pt x="982" y="5"/>
                            </a:lnTo>
                            <a:lnTo>
                              <a:pt x="980" y="5"/>
                            </a:lnTo>
                            <a:lnTo>
                              <a:pt x="1001" y="5"/>
                            </a:lnTo>
                            <a:lnTo>
                              <a:pt x="1020" y="5"/>
                            </a:lnTo>
                            <a:lnTo>
                              <a:pt x="1038" y="5"/>
                            </a:lnTo>
                            <a:lnTo>
                              <a:pt x="1056" y="5"/>
                            </a:lnTo>
                            <a:lnTo>
                              <a:pt x="1071" y="4"/>
                            </a:lnTo>
                            <a:lnTo>
                              <a:pt x="1065" y="5"/>
                            </a:lnTo>
                            <a:lnTo>
                              <a:pt x="1068" y="5"/>
                            </a:lnTo>
                            <a:lnTo>
                              <a:pt x="1114" y="5"/>
                            </a:lnTo>
                            <a:lnTo>
                              <a:pt x="1160" y="4"/>
                            </a:lnTo>
                            <a:lnTo>
                              <a:pt x="1166" y="4"/>
                            </a:lnTo>
                            <a:lnTo>
                              <a:pt x="1166" y="9"/>
                            </a:lnTo>
                            <a:lnTo>
                              <a:pt x="1164" y="9"/>
                            </a:lnTo>
                            <a:lnTo>
                              <a:pt x="1044" y="9"/>
                            </a:lnTo>
                            <a:lnTo>
                              <a:pt x="1004" y="9"/>
                            </a:lnTo>
                            <a:lnTo>
                              <a:pt x="963" y="9"/>
                            </a:lnTo>
                            <a:lnTo>
                              <a:pt x="763" y="8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9"/>
                            </a:lnTo>
                            <a:lnTo>
                              <a:pt x="677" y="9"/>
                            </a:lnTo>
                            <a:lnTo>
                              <a:pt x="654" y="9"/>
                            </a:lnTo>
                            <a:lnTo>
                              <a:pt x="609" y="9"/>
                            </a:lnTo>
                            <a:lnTo>
                              <a:pt x="563" y="8"/>
                            </a:lnTo>
                            <a:lnTo>
                              <a:pt x="556" y="8"/>
                            </a:lnTo>
                            <a:lnTo>
                              <a:pt x="556" y="6"/>
                            </a:lnTo>
                            <a:lnTo>
                              <a:pt x="641" y="5"/>
                            </a:lnTo>
                            <a:lnTo>
                              <a:pt x="726" y="5"/>
                            </a:lnTo>
                            <a:lnTo>
                              <a:pt x="755" y="5"/>
                            </a:lnTo>
                            <a:lnTo>
                              <a:pt x="753" y="5"/>
                            </a:lnTo>
                            <a:lnTo>
                              <a:pt x="774" y="5"/>
                            </a:lnTo>
                            <a:lnTo>
                              <a:pt x="798" y="5"/>
                            </a:lnTo>
                            <a:lnTo>
                              <a:pt x="822" y="5"/>
                            </a:lnTo>
                            <a:lnTo>
                              <a:pt x="860" y="4"/>
                            </a:lnTo>
                            <a:lnTo>
                              <a:pt x="859" y="5"/>
                            </a:lnTo>
                            <a:lnTo>
                              <a:pt x="910" y="5"/>
                            </a:lnTo>
                            <a:lnTo>
                              <a:pt x="962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5"/>
                            </a:lnTo>
                            <a:lnTo>
                              <a:pt x="1445" y="4"/>
                            </a:lnTo>
                            <a:lnTo>
                              <a:pt x="1496" y="5"/>
                            </a:lnTo>
                            <a:lnTo>
                              <a:pt x="1546" y="5"/>
                            </a:lnTo>
                            <a:lnTo>
                              <a:pt x="1586" y="5"/>
                            </a:lnTo>
                            <a:lnTo>
                              <a:pt x="1586" y="5"/>
                            </a:lnTo>
                            <a:lnTo>
                              <a:pt x="1614" y="5"/>
                            </a:lnTo>
                            <a:lnTo>
                              <a:pt x="1640" y="5"/>
                            </a:lnTo>
                            <a:lnTo>
                              <a:pt x="1666" y="5"/>
                            </a:lnTo>
                            <a:lnTo>
                              <a:pt x="1681" y="5"/>
                            </a:lnTo>
                            <a:lnTo>
                              <a:pt x="1703" y="5"/>
                            </a:lnTo>
                            <a:lnTo>
                              <a:pt x="1776" y="5"/>
                            </a:lnTo>
                            <a:lnTo>
                              <a:pt x="1782" y="5"/>
                            </a:lnTo>
                            <a:lnTo>
                              <a:pt x="1782" y="8"/>
                            </a:lnTo>
                            <a:lnTo>
                              <a:pt x="1717" y="9"/>
                            </a:lnTo>
                            <a:lnTo>
                              <a:pt x="1717" y="8"/>
                            </a:lnTo>
                            <a:lnTo>
                              <a:pt x="1689" y="9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9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6" y="10"/>
                            </a:lnTo>
                            <a:lnTo>
                              <a:pt x="1289" y="9"/>
                            </a:lnTo>
                            <a:lnTo>
                              <a:pt x="1170" y="9"/>
                            </a:lnTo>
                            <a:lnTo>
                              <a:pt x="1170" y="4"/>
                            </a:lnTo>
                            <a:lnTo>
                              <a:pt x="1200" y="5"/>
                            </a:lnTo>
                            <a:lnTo>
                              <a:pt x="1199" y="5"/>
                            </a:lnTo>
                            <a:lnTo>
                              <a:pt x="1198" y="5"/>
                            </a:lnTo>
                            <a:lnTo>
                              <a:pt x="1198" y="5"/>
                            </a:lnTo>
                            <a:lnTo>
                              <a:pt x="1196" y="5"/>
                            </a:lnTo>
                            <a:lnTo>
                              <a:pt x="1203" y="6"/>
                            </a:lnTo>
                            <a:lnTo>
                              <a:pt x="1209" y="6"/>
                            </a:lnTo>
                            <a:lnTo>
                              <a:pt x="1236" y="5"/>
                            </a:lnTo>
                            <a:lnTo>
                              <a:pt x="1233" y="6"/>
                            </a:lnTo>
                            <a:lnTo>
                              <a:pt x="1260" y="5"/>
                            </a:lnTo>
                            <a:lnTo>
                              <a:pt x="1296" y="6"/>
                            </a:lnTo>
                            <a:lnTo>
                              <a:pt x="1327" y="6"/>
                            </a:lnTo>
                            <a:lnTo>
                              <a:pt x="1360" y="5"/>
                            </a:lnTo>
                            <a:lnTo>
                              <a:pt x="1370" y="6"/>
                            </a:lnTo>
                            <a:lnTo>
                              <a:pt x="1370" y="5"/>
                            </a:lnTo>
                            <a:lnTo>
                              <a:pt x="1372" y="5"/>
                            </a:lnTo>
                            <a:lnTo>
                              <a:pt x="1374" y="5"/>
                            </a:lnTo>
                            <a:lnTo>
                              <a:pt x="1378" y="5"/>
                            </a:lnTo>
                            <a:lnTo>
                              <a:pt x="1382" y="5"/>
                            </a:lnTo>
                            <a:lnTo>
                              <a:pt x="1386" y="5"/>
                            </a:lnTo>
                            <a:lnTo>
                              <a:pt x="1389" y="5"/>
                            </a:lnTo>
                            <a:lnTo>
                              <a:pt x="1395" y="5"/>
                            </a:lnTo>
                            <a:lnTo>
                              <a:pt x="1401" y="5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2"/>
                            </a:moveTo>
                            <a:lnTo>
                              <a:pt x="2365" y="2"/>
                            </a:lnTo>
                            <a:lnTo>
                              <a:pt x="2372" y="2"/>
                            </a:lnTo>
                            <a:lnTo>
                              <a:pt x="2380" y="2"/>
                            </a:lnTo>
                            <a:lnTo>
                              <a:pt x="2386" y="2"/>
                            </a:lnTo>
                            <a:lnTo>
                              <a:pt x="2393" y="2"/>
                            </a:lnTo>
                            <a:lnTo>
                              <a:pt x="2395" y="2"/>
                            </a:lnTo>
                            <a:lnTo>
                              <a:pt x="2395" y="2"/>
                            </a:lnTo>
                            <a:lnTo>
                              <a:pt x="2394" y="2"/>
                            </a:lnTo>
                            <a:lnTo>
                              <a:pt x="2393" y="2"/>
                            </a:lnTo>
                            <a:lnTo>
                              <a:pt x="2393" y="4"/>
                            </a:lnTo>
                            <a:lnTo>
                              <a:pt x="2397" y="4"/>
                            </a:lnTo>
                            <a:lnTo>
                              <a:pt x="2397" y="6"/>
                            </a:lnTo>
                            <a:lnTo>
                              <a:pt x="2395" y="6"/>
                            </a:lnTo>
                            <a:lnTo>
                              <a:pt x="2397" y="6"/>
                            </a:lnTo>
                            <a:lnTo>
                              <a:pt x="2254" y="6"/>
                            </a:lnTo>
                            <a:lnTo>
                              <a:pt x="2114" y="6"/>
                            </a:lnTo>
                            <a:lnTo>
                              <a:pt x="2022" y="6"/>
                            </a:lnTo>
                            <a:lnTo>
                              <a:pt x="1962" y="8"/>
                            </a:lnTo>
                            <a:lnTo>
                              <a:pt x="1901" y="8"/>
                            </a:lnTo>
                            <a:lnTo>
                              <a:pt x="1868" y="8"/>
                            </a:lnTo>
                            <a:lnTo>
                              <a:pt x="1835" y="8"/>
                            </a:lnTo>
                            <a:lnTo>
                              <a:pt x="1785" y="8"/>
                            </a:lnTo>
                            <a:lnTo>
                              <a:pt x="1785" y="5"/>
                            </a:lnTo>
                            <a:lnTo>
                              <a:pt x="1850" y="5"/>
                            </a:lnTo>
                            <a:lnTo>
                              <a:pt x="1932" y="5"/>
                            </a:lnTo>
                            <a:lnTo>
                              <a:pt x="1931" y="5"/>
                            </a:lnTo>
                            <a:lnTo>
                              <a:pt x="2013" y="4"/>
                            </a:lnTo>
                            <a:lnTo>
                              <a:pt x="2022" y="4"/>
                            </a:lnTo>
                            <a:lnTo>
                              <a:pt x="2030" y="4"/>
                            </a:lnTo>
                            <a:lnTo>
                              <a:pt x="2076" y="4"/>
                            </a:lnTo>
                            <a:lnTo>
                              <a:pt x="2122" y="2"/>
                            </a:lnTo>
                            <a:lnTo>
                              <a:pt x="2216" y="2"/>
                            </a:lnTo>
                            <a:lnTo>
                              <a:pt x="2339" y="2"/>
                            </a:lnTo>
                            <a:lnTo>
                              <a:pt x="2338" y="2"/>
                            </a:lnTo>
                            <a:lnTo>
                              <a:pt x="2338" y="2"/>
                            </a:lnTo>
                            <a:lnTo>
                              <a:pt x="2339" y="4"/>
                            </a:lnTo>
                            <a:lnTo>
                              <a:pt x="2346" y="2"/>
                            </a:lnTo>
                            <a:lnTo>
                              <a:pt x="2354" y="2"/>
                            </a:lnTo>
                            <a:close/>
                            <a:moveTo>
                              <a:pt x="2951" y="1"/>
                            </a:moveTo>
                            <a:lnTo>
                              <a:pt x="2953" y="1"/>
                            </a:lnTo>
                            <a:lnTo>
                              <a:pt x="2949" y="1"/>
                            </a:lnTo>
                            <a:lnTo>
                              <a:pt x="2951" y="1"/>
                            </a:lnTo>
                            <a:close/>
                            <a:moveTo>
                              <a:pt x="2915" y="1"/>
                            </a:moveTo>
                            <a:lnTo>
                              <a:pt x="2949" y="1"/>
                            </a:lnTo>
                            <a:lnTo>
                              <a:pt x="2947" y="1"/>
                            </a:lnTo>
                            <a:lnTo>
                              <a:pt x="2947" y="2"/>
                            </a:lnTo>
                            <a:lnTo>
                              <a:pt x="2945" y="2"/>
                            </a:lnTo>
                            <a:lnTo>
                              <a:pt x="2957" y="1"/>
                            </a:lnTo>
                            <a:lnTo>
                              <a:pt x="2958" y="2"/>
                            </a:lnTo>
                            <a:lnTo>
                              <a:pt x="2971" y="2"/>
                            </a:lnTo>
                            <a:lnTo>
                              <a:pt x="2986" y="2"/>
                            </a:lnTo>
                            <a:lnTo>
                              <a:pt x="3000" y="2"/>
                            </a:lnTo>
                            <a:lnTo>
                              <a:pt x="3008" y="2"/>
                            </a:lnTo>
                            <a:lnTo>
                              <a:pt x="3007" y="2"/>
                            </a:lnTo>
                            <a:lnTo>
                              <a:pt x="3006" y="2"/>
                            </a:lnTo>
                            <a:lnTo>
                              <a:pt x="3006" y="2"/>
                            </a:lnTo>
                            <a:lnTo>
                              <a:pt x="3009" y="2"/>
                            </a:lnTo>
                            <a:lnTo>
                              <a:pt x="3012" y="2"/>
                            </a:lnTo>
                            <a:lnTo>
                              <a:pt x="3012" y="6"/>
                            </a:lnTo>
                            <a:lnTo>
                              <a:pt x="3004" y="6"/>
                            </a:lnTo>
                            <a:lnTo>
                              <a:pt x="2953" y="5"/>
                            </a:lnTo>
                            <a:lnTo>
                              <a:pt x="2841" y="6"/>
                            </a:lnTo>
                            <a:lnTo>
                              <a:pt x="2731" y="8"/>
                            </a:lnTo>
                            <a:lnTo>
                              <a:pt x="2691" y="8"/>
                            </a:lnTo>
                            <a:lnTo>
                              <a:pt x="2651" y="8"/>
                            </a:lnTo>
                            <a:lnTo>
                              <a:pt x="2549" y="6"/>
                            </a:lnTo>
                            <a:lnTo>
                              <a:pt x="2447" y="6"/>
                            </a:lnTo>
                            <a:lnTo>
                              <a:pt x="2399" y="6"/>
                            </a:lnTo>
                            <a:lnTo>
                              <a:pt x="2399" y="4"/>
                            </a:lnTo>
                            <a:lnTo>
                              <a:pt x="2401" y="4"/>
                            </a:lnTo>
                            <a:lnTo>
                              <a:pt x="2437" y="2"/>
                            </a:lnTo>
                            <a:lnTo>
                              <a:pt x="2475" y="2"/>
                            </a:lnTo>
                            <a:lnTo>
                              <a:pt x="2500" y="2"/>
                            </a:lnTo>
                            <a:lnTo>
                              <a:pt x="2499" y="2"/>
                            </a:lnTo>
                            <a:lnTo>
                              <a:pt x="2498" y="4"/>
                            </a:lnTo>
                            <a:lnTo>
                              <a:pt x="2526" y="2"/>
                            </a:lnTo>
                            <a:lnTo>
                              <a:pt x="2521" y="2"/>
                            </a:lnTo>
                            <a:lnTo>
                              <a:pt x="2550" y="2"/>
                            </a:lnTo>
                            <a:lnTo>
                              <a:pt x="2735" y="2"/>
                            </a:lnTo>
                            <a:lnTo>
                              <a:pt x="2915" y="1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1"/>
                            </a:lnTo>
                            <a:lnTo>
                              <a:pt x="3870" y="1"/>
                            </a:lnTo>
                            <a:lnTo>
                              <a:pt x="3871" y="1"/>
                            </a:lnTo>
                            <a:lnTo>
                              <a:pt x="3872" y="2"/>
                            </a:lnTo>
                            <a:lnTo>
                              <a:pt x="3877" y="1"/>
                            </a:lnTo>
                            <a:lnTo>
                              <a:pt x="3884" y="1"/>
                            </a:lnTo>
                            <a:lnTo>
                              <a:pt x="3890" y="1"/>
                            </a:lnTo>
                            <a:lnTo>
                              <a:pt x="3901" y="1"/>
                            </a:lnTo>
                            <a:lnTo>
                              <a:pt x="3910" y="1"/>
                            </a:lnTo>
                            <a:lnTo>
                              <a:pt x="3915" y="1"/>
                            </a:lnTo>
                            <a:lnTo>
                              <a:pt x="3919" y="1"/>
                            </a:lnTo>
                            <a:lnTo>
                              <a:pt x="3921" y="0"/>
                            </a:lnTo>
                            <a:lnTo>
                              <a:pt x="3928" y="1"/>
                            </a:lnTo>
                            <a:lnTo>
                              <a:pt x="3934" y="1"/>
                            </a:lnTo>
                            <a:lnTo>
                              <a:pt x="3939" y="1"/>
                            </a:lnTo>
                            <a:lnTo>
                              <a:pt x="3944" y="1"/>
                            </a:lnTo>
                            <a:lnTo>
                              <a:pt x="3949" y="1"/>
                            </a:lnTo>
                            <a:lnTo>
                              <a:pt x="3955" y="0"/>
                            </a:lnTo>
                            <a:lnTo>
                              <a:pt x="3960" y="1"/>
                            </a:lnTo>
                            <a:lnTo>
                              <a:pt x="3966" y="1"/>
                            </a:lnTo>
                            <a:lnTo>
                              <a:pt x="3966" y="1"/>
                            </a:lnTo>
                            <a:lnTo>
                              <a:pt x="3965" y="1"/>
                            </a:lnTo>
                            <a:lnTo>
                              <a:pt x="3964" y="1"/>
                            </a:lnTo>
                            <a:lnTo>
                              <a:pt x="3966" y="1"/>
                            </a:lnTo>
                            <a:lnTo>
                              <a:pt x="3978" y="1"/>
                            </a:lnTo>
                            <a:lnTo>
                              <a:pt x="3991" y="2"/>
                            </a:lnTo>
                            <a:lnTo>
                              <a:pt x="4006" y="2"/>
                            </a:lnTo>
                            <a:lnTo>
                              <a:pt x="4015" y="4"/>
                            </a:lnTo>
                            <a:lnTo>
                              <a:pt x="4014" y="2"/>
                            </a:lnTo>
                            <a:lnTo>
                              <a:pt x="4017" y="2"/>
                            </a:lnTo>
                            <a:lnTo>
                              <a:pt x="4024" y="2"/>
                            </a:lnTo>
                            <a:lnTo>
                              <a:pt x="4032" y="2"/>
                            </a:lnTo>
                            <a:lnTo>
                              <a:pt x="4037" y="2"/>
                            </a:lnTo>
                            <a:lnTo>
                              <a:pt x="4097" y="2"/>
                            </a:lnTo>
                            <a:lnTo>
                              <a:pt x="4155" y="1"/>
                            </a:lnTo>
                            <a:lnTo>
                              <a:pt x="4154" y="2"/>
                            </a:lnTo>
                            <a:lnTo>
                              <a:pt x="4154" y="2"/>
                            </a:lnTo>
                            <a:lnTo>
                              <a:pt x="4156" y="2"/>
                            </a:lnTo>
                            <a:lnTo>
                              <a:pt x="4160" y="1"/>
                            </a:lnTo>
                            <a:lnTo>
                              <a:pt x="4163" y="1"/>
                            </a:lnTo>
                            <a:lnTo>
                              <a:pt x="4167" y="1"/>
                            </a:lnTo>
                            <a:lnTo>
                              <a:pt x="4169" y="1"/>
                            </a:lnTo>
                            <a:lnTo>
                              <a:pt x="4172" y="2"/>
                            </a:lnTo>
                            <a:lnTo>
                              <a:pt x="4177" y="2"/>
                            </a:lnTo>
                            <a:lnTo>
                              <a:pt x="4181" y="2"/>
                            </a:lnTo>
                            <a:lnTo>
                              <a:pt x="4188" y="2"/>
                            </a:lnTo>
                            <a:lnTo>
                              <a:pt x="4194" y="2"/>
                            </a:lnTo>
                            <a:lnTo>
                              <a:pt x="4199" y="1"/>
                            </a:lnTo>
                            <a:lnTo>
                              <a:pt x="4199" y="1"/>
                            </a:lnTo>
                            <a:lnTo>
                              <a:pt x="4207" y="2"/>
                            </a:lnTo>
                            <a:lnTo>
                              <a:pt x="4214" y="2"/>
                            </a:lnTo>
                            <a:lnTo>
                              <a:pt x="4222" y="4"/>
                            </a:lnTo>
                            <a:lnTo>
                              <a:pt x="4232" y="4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5"/>
                            </a:lnTo>
                            <a:lnTo>
                              <a:pt x="4237" y="5"/>
                            </a:lnTo>
                            <a:lnTo>
                              <a:pt x="4240" y="4"/>
                            </a:lnTo>
                            <a:lnTo>
                              <a:pt x="4240" y="4"/>
                            </a:lnTo>
                            <a:lnTo>
                              <a:pt x="4244" y="4"/>
                            </a:lnTo>
                            <a:lnTo>
                              <a:pt x="4247" y="5"/>
                            </a:lnTo>
                            <a:lnTo>
                              <a:pt x="4248" y="5"/>
                            </a:lnTo>
                            <a:lnTo>
                              <a:pt x="4248" y="6"/>
                            </a:lnTo>
                            <a:lnTo>
                              <a:pt x="4247" y="6"/>
                            </a:lnTo>
                            <a:lnTo>
                              <a:pt x="4245" y="6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9"/>
                            </a:lnTo>
                            <a:lnTo>
                              <a:pt x="4240" y="9"/>
                            </a:lnTo>
                            <a:lnTo>
                              <a:pt x="4236" y="9"/>
                            </a:lnTo>
                            <a:lnTo>
                              <a:pt x="4231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9"/>
                            </a:lnTo>
                            <a:lnTo>
                              <a:pt x="4222" y="9"/>
                            </a:lnTo>
                            <a:lnTo>
                              <a:pt x="4224" y="9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3" y="8"/>
                            </a:lnTo>
                            <a:lnTo>
                              <a:pt x="4222" y="6"/>
                            </a:lnTo>
                            <a:lnTo>
                              <a:pt x="4220" y="6"/>
                            </a:lnTo>
                            <a:lnTo>
                              <a:pt x="4216" y="5"/>
                            </a:lnTo>
                            <a:lnTo>
                              <a:pt x="4212" y="5"/>
                            </a:lnTo>
                            <a:lnTo>
                              <a:pt x="4206" y="5"/>
                            </a:lnTo>
                            <a:lnTo>
                              <a:pt x="4199" y="5"/>
                            </a:lnTo>
                            <a:lnTo>
                              <a:pt x="4197" y="5"/>
                            </a:lnTo>
                            <a:lnTo>
                              <a:pt x="4193" y="5"/>
                            </a:lnTo>
                            <a:lnTo>
                              <a:pt x="4190" y="5"/>
                            </a:lnTo>
                            <a:lnTo>
                              <a:pt x="4190" y="5"/>
                            </a:lnTo>
                            <a:lnTo>
                              <a:pt x="4186" y="4"/>
                            </a:lnTo>
                            <a:lnTo>
                              <a:pt x="4185" y="5"/>
                            </a:lnTo>
                            <a:lnTo>
                              <a:pt x="4184" y="5"/>
                            </a:lnTo>
                            <a:lnTo>
                              <a:pt x="4182" y="5"/>
                            </a:lnTo>
                            <a:lnTo>
                              <a:pt x="4180" y="5"/>
                            </a:lnTo>
                            <a:lnTo>
                              <a:pt x="4177" y="5"/>
                            </a:lnTo>
                            <a:lnTo>
                              <a:pt x="4176" y="5"/>
                            </a:lnTo>
                            <a:lnTo>
                              <a:pt x="4176" y="5"/>
                            </a:lnTo>
                            <a:lnTo>
                              <a:pt x="4176" y="5"/>
                            </a:lnTo>
                            <a:lnTo>
                              <a:pt x="4175" y="5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5"/>
                            </a:lnTo>
                            <a:lnTo>
                              <a:pt x="4163" y="5"/>
                            </a:lnTo>
                            <a:lnTo>
                              <a:pt x="4158" y="5"/>
                            </a:lnTo>
                            <a:lnTo>
                              <a:pt x="4152" y="6"/>
                            </a:lnTo>
                            <a:lnTo>
                              <a:pt x="4146" y="6"/>
                            </a:lnTo>
                            <a:lnTo>
                              <a:pt x="4139" y="6"/>
                            </a:lnTo>
                            <a:lnTo>
                              <a:pt x="4134" y="6"/>
                            </a:lnTo>
                            <a:lnTo>
                              <a:pt x="4137" y="6"/>
                            </a:lnTo>
                            <a:lnTo>
                              <a:pt x="4131" y="6"/>
                            </a:lnTo>
                            <a:lnTo>
                              <a:pt x="4125" y="5"/>
                            </a:lnTo>
                            <a:lnTo>
                              <a:pt x="4117" y="6"/>
                            </a:lnTo>
                            <a:lnTo>
                              <a:pt x="4108" y="6"/>
                            </a:lnTo>
                            <a:lnTo>
                              <a:pt x="4099" y="6"/>
                            </a:lnTo>
                            <a:lnTo>
                              <a:pt x="4089" y="6"/>
                            </a:lnTo>
                            <a:lnTo>
                              <a:pt x="4078" y="6"/>
                            </a:lnTo>
                            <a:lnTo>
                              <a:pt x="4079" y="6"/>
                            </a:lnTo>
                            <a:lnTo>
                              <a:pt x="4068" y="6"/>
                            </a:lnTo>
                            <a:lnTo>
                              <a:pt x="4004" y="6"/>
                            </a:lnTo>
                            <a:lnTo>
                              <a:pt x="3942" y="5"/>
                            </a:lnTo>
                            <a:lnTo>
                              <a:pt x="3911" y="5"/>
                            </a:lnTo>
                            <a:lnTo>
                              <a:pt x="3812" y="4"/>
                            </a:lnTo>
                            <a:lnTo>
                              <a:pt x="3724" y="5"/>
                            </a:lnTo>
                            <a:lnTo>
                              <a:pt x="3635" y="5"/>
                            </a:lnTo>
                            <a:lnTo>
                              <a:pt x="3629" y="5"/>
                            </a:lnTo>
                            <a:lnTo>
                              <a:pt x="3629" y="1"/>
                            </a:lnTo>
                            <a:lnTo>
                              <a:pt x="3655" y="1"/>
                            </a:lnTo>
                            <a:lnTo>
                              <a:pt x="3676" y="1"/>
                            </a:lnTo>
                            <a:lnTo>
                              <a:pt x="3690" y="1"/>
                            </a:lnTo>
                            <a:lnTo>
                              <a:pt x="3707" y="1"/>
                            </a:lnTo>
                            <a:lnTo>
                              <a:pt x="3722" y="1"/>
                            </a:lnTo>
                            <a:lnTo>
                              <a:pt x="3736" y="1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1"/>
                            </a:lnTo>
                            <a:lnTo>
                              <a:pt x="3517" y="2"/>
                            </a:lnTo>
                            <a:lnTo>
                              <a:pt x="3534" y="1"/>
                            </a:lnTo>
                            <a:lnTo>
                              <a:pt x="3557" y="1"/>
                            </a:lnTo>
                            <a:lnTo>
                              <a:pt x="3580" y="1"/>
                            </a:lnTo>
                            <a:lnTo>
                              <a:pt x="3604" y="1"/>
                            </a:lnTo>
                            <a:lnTo>
                              <a:pt x="3601" y="1"/>
                            </a:lnTo>
                            <a:lnTo>
                              <a:pt x="3625" y="1"/>
                            </a:lnTo>
                            <a:lnTo>
                              <a:pt x="3625" y="5"/>
                            </a:lnTo>
                            <a:lnTo>
                              <a:pt x="3576" y="5"/>
                            </a:lnTo>
                            <a:lnTo>
                              <a:pt x="3462" y="6"/>
                            </a:lnTo>
                            <a:lnTo>
                              <a:pt x="3348" y="8"/>
                            </a:lnTo>
                            <a:lnTo>
                              <a:pt x="3211" y="5"/>
                            </a:lnTo>
                            <a:lnTo>
                              <a:pt x="3172" y="5"/>
                            </a:lnTo>
                            <a:lnTo>
                              <a:pt x="3108" y="5"/>
                            </a:lnTo>
                            <a:lnTo>
                              <a:pt x="3043" y="6"/>
                            </a:lnTo>
                            <a:lnTo>
                              <a:pt x="3016" y="6"/>
                            </a:lnTo>
                            <a:lnTo>
                              <a:pt x="3016" y="2"/>
                            </a:lnTo>
                            <a:lnTo>
                              <a:pt x="3029" y="4"/>
                            </a:lnTo>
                            <a:lnTo>
                              <a:pt x="3050" y="4"/>
                            </a:lnTo>
                            <a:lnTo>
                              <a:pt x="3053" y="4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2"/>
                            </a:lnTo>
                            <a:lnTo>
                              <a:pt x="3088" y="0"/>
                            </a:lnTo>
                            <a:lnTo>
                              <a:pt x="3167" y="2"/>
                            </a:lnTo>
                            <a:lnTo>
                              <a:pt x="3248" y="2"/>
                            </a:lnTo>
                            <a:lnTo>
                              <a:pt x="3309" y="2"/>
                            </a:lnTo>
                            <a:lnTo>
                              <a:pt x="3367" y="1"/>
                            </a:lnTo>
                            <a:lnTo>
                              <a:pt x="3368" y="1"/>
                            </a:lnTo>
                            <a:lnTo>
                              <a:pt x="3371" y="1"/>
                            </a:lnTo>
                            <a:lnTo>
                              <a:pt x="3375" y="1"/>
                            </a:lnTo>
                            <a:lnTo>
                              <a:pt x="3380" y="1"/>
                            </a:lnTo>
                            <a:lnTo>
                              <a:pt x="3385" y="1"/>
                            </a:lnTo>
                            <a:lnTo>
                              <a:pt x="3388" y="1"/>
                            </a:lnTo>
                            <a:lnTo>
                              <a:pt x="3392" y="1"/>
                            </a:lnTo>
                            <a:lnTo>
                              <a:pt x="3393" y="1"/>
                            </a:lnTo>
                            <a:lnTo>
                              <a:pt x="3417" y="1"/>
                            </a:lnTo>
                            <a:lnTo>
                              <a:pt x="3441" y="1"/>
                            </a:lnTo>
                            <a:lnTo>
                              <a:pt x="3465" y="1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08B7783" id="Forma libre 53" o:spid="_x0000_s1026" style="position:absolute;margin-left:5.25pt;margin-top:134.25pt;width:535.85pt;height:1.25pt;z-index:-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" path="m466,5r9,1l483,6r-3,l479,6r,l480,6r7,l493,6r-1,l491,6r61,l552,8,516,9r-11,l391,9,279,9r-64,l212,10r-4,l203,10r-5,l187,10r-12,l163,10,156,9r-41,1l72,10r-1,l72,10r,l73,10r-1,l71,10,68,9r-3,l63,9r,1l61,10r,l60,10r-3,l54,10r2,l46,9,27,10r-8,l10,10r-9,l2,10r,l2,9,1,9,,9r1,l94,9,190,8r-2,1l190,9r2,l302,8r108,l408,6r2,l411,6r4,l419,6r6,l434,6r10,l466,5xm962,4r5,l967,5r15,l980,5r21,l1020,5r18,l1056,5r15,-1l1065,5r3,l1114,5r46,-1l1166,4r,5l1164,9r-120,l1004,9r-41,l763,8r-20,l725,8r-26,l677,9r,l654,9r-45,l563,8r-7,l556,6,641,5r85,l755,5r-2,l774,5r24,l822,5,860,4r-1,1l910,5,962,4xm1404,4r-3,1l1445,4r51,1l1546,5r40,l1586,5r28,l1640,5r26,l1681,5r22,l1776,5r6,l1782,8r-65,1l1717,8r-28,1l1657,8r-33,l1596,9r1,-1l1598,8r,l1598,8r-98,1l1406,10,1289,9r-119,l1170,4r30,1l1199,5r-1,l1198,5r-2,l1203,6r6,l1236,5r-3,1l1260,5r36,1l1327,6r33,-1l1370,6r,-1l1372,5r2,l1378,5r4,l1386,5r3,l1395,5r6,l1404,4xm2354,2r11,l2372,2r8,l2386,2r7,l2395,2r,l2394,2r-1,l2393,4r4,l2397,6r-2,l2397,6r-143,l2114,6r-92,l1962,8r-61,l1868,8r-33,l1785,8r,-3l1850,5r82,l1931,5r82,-1l2022,4r8,l2076,4r46,-2l2216,2r123,l2338,2r,l2339,4r7,-2l2354,2xm2951,1r2,l2949,1r2,xm2915,1r34,l2947,1r,1l2945,2r12,-1l2958,2r13,l2986,2r14,l3008,2r-1,l3006,2r,l3009,2r3,l3012,6r-8,l2953,5,2841,6,2731,8r-40,l2651,8,2549,6r-102,l2399,6r,-2l2401,4r36,-2l2475,2r25,l2499,2r-1,2l2526,2r-5,l2550,2r185,l2915,1xm3089,r-1,l3088,r1,xm3762,r108,1l3870,1r1,l3872,2r5,-1l3884,1r6,l3901,1r9,l3915,1r4,l3921,r7,1l3934,1r5,l3944,1r5,l3955,r5,1l3966,1r,l3965,1r-1,l3966,1r12,l3991,2r15,l4015,4r-1,-2l4017,2r7,l4032,2r5,l4097,2r58,-1l4154,2r,l4156,2r4,-1l4163,1r4,l4169,1r3,1l4177,2r4,l4188,2r6,l4199,1r,l4207,2r7,l4222,4r10,l4233,4r,l4235,4r1,1l4237,5r3,-1l4240,4r4,l4247,5r1,l4248,6r-1,l4245,6r-1,2l4244,8r,l4243,9r-3,l4236,9r-5,l4226,9r-4,l4218,9r4,l4224,9r2,-1l4226,8r-2,l4223,8r-1,l4222,8r,l4223,8r-1,-2l4220,6r-4,-1l4212,5r-6,l4199,5r-2,l4193,5r-3,l4190,5r-4,-1l4185,5r-1,l4182,5r-2,l4177,5r-1,l4176,5r,l4175,5r,-1l4172,4r-4,l4167,5r-4,l4158,5r-6,1l4146,6r-7,l4134,6r3,l4131,6r-6,-1l4117,6r-9,l4099,6r-10,l4078,6r1,l4068,6r-64,l3942,5r-31,l3812,4r-88,1l3635,5r-6,l3629,1r26,l3676,1r14,l3707,1r15,l3736,1,3762,xm3482,r20,1l3517,2r17,-1l3557,1r23,l3604,1r-3,l3625,1r,4l3576,5,3462,6,3348,8,3211,5r-39,l3108,5r-65,1l3016,6r,-4l3029,4r21,l3053,4r-2,l3053,4r18,-2l3088,r79,2l3248,2r61,l3367,1r1,l3371,1r4,l3380,1r5,l3388,1r4,l3393,1r24,l3441,1r24,l3482,xe" fillcolor="#8ed6ef [1300]" strokecolor="#8ed6ef [1300]" strokeweight="0">
              <v:path arrowok="t" o:connecttype="custom" o:connectlocs="768960,9525;826632,14288;325206,15875;115344,15875;108936,14288;91314,15875;1602,15875;150588,14288;653616,9525;711288,9525;1603602,7938;1784628,7938;1542726,14288;1047708,14288;1209510,7938;1457820,7938;2540772,7938;2845152,7938;2601648,12700;2252412,15875;1919196,7938;2076192,9525;2207556,7938;3771107,3175;3836789,3175;3839993,9525;2939670,12700;3239244,6350;3745475,3175;4727501,1588;4738715,3175;4815611,3175;4375061,12700;3846401,6350;4038641,3175;4948577,0;6222167,1588;6292655,1588;6353531,1588;6417611,3175;6563393,3175;6675533,1588;6726797,1588;6781265,6350;6803693,7938;6798887,12700;6757235,14288;6763643,12700;6747623,7938;6705971,6350;6689951,7938;6669125,7938;6617861,9525;6534557,9525;5823269,7938;5962643,1588;5698313,1588;5546123,9525;4831631,3175;4946975,0;5406749,1588;5512481,1588" o:connectangles="0,0,0,0,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55168" behindDoc="1" locked="1" layoutInCell="1" allowOverlap="1" wp14:anchorId="030A1044" wp14:editId="030A1045">
              <wp:simplePos x="0" y="0"/>
              <wp:positionH relativeFrom="column">
                <wp:posOffset>838216</wp:posOffset>
              </wp:positionH>
              <wp:positionV relativeFrom="page">
                <wp:posOffset>1714500</wp:posOffset>
              </wp:positionV>
              <wp:extent cx="1270" cy="1270"/>
              <wp:effectExtent l="0" t="0" r="0" b="0"/>
              <wp:wrapNone/>
              <wp:docPr id="54" name="Rectángulo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02F37CA0" id="Rectángulo 54" o:spid="_x0000_s1026" style="position:absolute;margin-left:66pt;margin-top:135pt;width:.1pt;height:.1pt;z-index:-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56192" behindDoc="1" locked="1" layoutInCell="1" allowOverlap="1" wp14:anchorId="030A1046" wp14:editId="030A1047">
              <wp:simplePos x="0" y="0"/>
              <wp:positionH relativeFrom="column">
                <wp:posOffset>6781925</wp:posOffset>
              </wp:positionH>
              <wp:positionV relativeFrom="page">
                <wp:posOffset>1704975</wp:posOffset>
              </wp:positionV>
              <wp:extent cx="6350" cy="0"/>
              <wp:effectExtent l="0" t="0" r="0" b="0"/>
              <wp:wrapNone/>
              <wp:docPr id="55" name="Forma libre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DAF0F0A" id="Forma libre 55" o:spid="_x0000_s1026" style="position:absolute;margin-left:534pt;margin-top:134.25pt;width:.5pt;height:0;z-index:-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" path="m,l2,,3,,4,,,xe" fillcolor="#8ed6ef [1300]" strokecolor="#8ed6ef [1300]" strokeweight="0">
              <v:path arrowok="t" o:connecttype="custom" o:connectlocs="0,0;3175,0;4763,0;6350,0;0,0" o:connectangles="0,0,0,0,0"/>
              <w10:wrap anchory="page"/>
              <w10:anchorlock/>
            </v:shape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59264" behindDoc="1" locked="1" layoutInCell="1" allowOverlap="1" wp14:anchorId="030A1048" wp14:editId="030A1049">
              <wp:simplePos x="0" y="0"/>
              <wp:positionH relativeFrom="column">
                <wp:posOffset>5867508</wp:posOffset>
              </wp:positionH>
              <wp:positionV relativeFrom="page">
                <wp:posOffset>762000</wp:posOffset>
              </wp:positionV>
              <wp:extent cx="17145" cy="5586095"/>
              <wp:effectExtent l="0" t="0" r="20955" b="14605"/>
              <wp:wrapNone/>
              <wp:docPr id="60" name="Forma libre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145" cy="5586095"/>
                      </a:xfrm>
                      <a:custGeom>
                        <a:avLst/>
                        <a:gdLst>
                          <a:gd name="T0" fmla="*/ 7 w 11"/>
                          <a:gd name="T1" fmla="*/ 1 h 3511"/>
                          <a:gd name="T2" fmla="*/ 10 w 11"/>
                          <a:gd name="T3" fmla="*/ 10 h 3511"/>
                          <a:gd name="T4" fmla="*/ 8 w 11"/>
                          <a:gd name="T5" fmla="*/ 20 h 3511"/>
                          <a:gd name="T6" fmla="*/ 7 w 11"/>
                          <a:gd name="T7" fmla="*/ 21 h 3511"/>
                          <a:gd name="T8" fmla="*/ 4 w 11"/>
                          <a:gd name="T9" fmla="*/ 48 h 3511"/>
                          <a:gd name="T10" fmla="*/ 6 w 11"/>
                          <a:gd name="T11" fmla="*/ 59 h 3511"/>
                          <a:gd name="T12" fmla="*/ 4 w 11"/>
                          <a:gd name="T13" fmla="*/ 60 h 3511"/>
                          <a:gd name="T14" fmla="*/ 7 w 11"/>
                          <a:gd name="T15" fmla="*/ 94 h 3511"/>
                          <a:gd name="T16" fmla="*/ 7 w 11"/>
                          <a:gd name="T17" fmla="*/ 139 h 3511"/>
                          <a:gd name="T18" fmla="*/ 4 w 11"/>
                          <a:gd name="T19" fmla="*/ 556 h 3511"/>
                          <a:gd name="T20" fmla="*/ 6 w 11"/>
                          <a:gd name="T21" fmla="*/ 897 h 3511"/>
                          <a:gd name="T22" fmla="*/ 7 w 11"/>
                          <a:gd name="T23" fmla="*/ 1189 h 3511"/>
                          <a:gd name="T24" fmla="*/ 7 w 11"/>
                          <a:gd name="T25" fmla="*/ 1776 h 3511"/>
                          <a:gd name="T26" fmla="*/ 8 w 11"/>
                          <a:gd name="T27" fmla="*/ 2091 h 3511"/>
                          <a:gd name="T28" fmla="*/ 8 w 11"/>
                          <a:gd name="T29" fmla="*/ 2190 h 3511"/>
                          <a:gd name="T30" fmla="*/ 10 w 11"/>
                          <a:gd name="T31" fmla="*/ 2459 h 3511"/>
                          <a:gd name="T32" fmla="*/ 8 w 11"/>
                          <a:gd name="T33" fmla="*/ 2934 h 3511"/>
                          <a:gd name="T34" fmla="*/ 8 w 11"/>
                          <a:gd name="T35" fmla="*/ 3048 h 3511"/>
                          <a:gd name="T36" fmla="*/ 11 w 11"/>
                          <a:gd name="T37" fmla="*/ 3343 h 3511"/>
                          <a:gd name="T38" fmla="*/ 11 w 11"/>
                          <a:gd name="T39" fmla="*/ 3416 h 3511"/>
                          <a:gd name="T40" fmla="*/ 10 w 11"/>
                          <a:gd name="T41" fmla="*/ 3453 h 3511"/>
                          <a:gd name="T42" fmla="*/ 11 w 11"/>
                          <a:gd name="T43" fmla="*/ 3461 h 3511"/>
                          <a:gd name="T44" fmla="*/ 11 w 11"/>
                          <a:gd name="T45" fmla="*/ 3508 h 3511"/>
                          <a:gd name="T46" fmla="*/ 10 w 11"/>
                          <a:gd name="T47" fmla="*/ 3511 h 3511"/>
                          <a:gd name="T48" fmla="*/ 8 w 11"/>
                          <a:gd name="T49" fmla="*/ 3261 h 3511"/>
                          <a:gd name="T50" fmla="*/ 7 w 11"/>
                          <a:gd name="T51" fmla="*/ 3158 h 3511"/>
                          <a:gd name="T52" fmla="*/ 7 w 11"/>
                          <a:gd name="T53" fmla="*/ 3114 h 3511"/>
                          <a:gd name="T54" fmla="*/ 6 w 11"/>
                          <a:gd name="T55" fmla="*/ 2967 h 3511"/>
                          <a:gd name="T56" fmla="*/ 6 w 11"/>
                          <a:gd name="T57" fmla="*/ 2802 h 3511"/>
                          <a:gd name="T58" fmla="*/ 6 w 11"/>
                          <a:gd name="T59" fmla="*/ 2681 h 3511"/>
                          <a:gd name="T60" fmla="*/ 4 w 11"/>
                          <a:gd name="T61" fmla="*/ 2555 h 3511"/>
                          <a:gd name="T62" fmla="*/ 6 w 11"/>
                          <a:gd name="T63" fmla="*/ 2489 h 3511"/>
                          <a:gd name="T64" fmla="*/ 6 w 11"/>
                          <a:gd name="T65" fmla="*/ 2378 h 3511"/>
                          <a:gd name="T66" fmla="*/ 6 w 11"/>
                          <a:gd name="T67" fmla="*/ 2360 h 3511"/>
                          <a:gd name="T68" fmla="*/ 6 w 11"/>
                          <a:gd name="T69" fmla="*/ 2199 h 3511"/>
                          <a:gd name="T70" fmla="*/ 4 w 11"/>
                          <a:gd name="T71" fmla="*/ 1915 h 3511"/>
                          <a:gd name="T72" fmla="*/ 3 w 11"/>
                          <a:gd name="T73" fmla="*/ 1668 h 3511"/>
                          <a:gd name="T74" fmla="*/ 2 w 11"/>
                          <a:gd name="T75" fmla="*/ 1566 h 3511"/>
                          <a:gd name="T76" fmla="*/ 3 w 11"/>
                          <a:gd name="T77" fmla="*/ 1533 h 3511"/>
                          <a:gd name="T78" fmla="*/ 3 w 11"/>
                          <a:gd name="T79" fmla="*/ 1423 h 3511"/>
                          <a:gd name="T80" fmla="*/ 2 w 11"/>
                          <a:gd name="T81" fmla="*/ 1076 h 3511"/>
                          <a:gd name="T82" fmla="*/ 3 w 11"/>
                          <a:gd name="T83" fmla="*/ 1025 h 3511"/>
                          <a:gd name="T84" fmla="*/ 4 w 11"/>
                          <a:gd name="T85" fmla="*/ 989 h 3511"/>
                          <a:gd name="T86" fmla="*/ 3 w 11"/>
                          <a:gd name="T87" fmla="*/ 783 h 3511"/>
                          <a:gd name="T88" fmla="*/ 2 w 11"/>
                          <a:gd name="T89" fmla="*/ 687 h 3511"/>
                          <a:gd name="T90" fmla="*/ 2 w 11"/>
                          <a:gd name="T91" fmla="*/ 595 h 3511"/>
                          <a:gd name="T92" fmla="*/ 2 w 11"/>
                          <a:gd name="T93" fmla="*/ 490 h 3511"/>
                          <a:gd name="T94" fmla="*/ 2 w 11"/>
                          <a:gd name="T95" fmla="*/ 313 h 3511"/>
                          <a:gd name="T96" fmla="*/ 2 w 11"/>
                          <a:gd name="T97" fmla="*/ 282 h 3511"/>
                          <a:gd name="T98" fmla="*/ 2 w 11"/>
                          <a:gd name="T99" fmla="*/ 233 h 3511"/>
                          <a:gd name="T100" fmla="*/ 4 w 11"/>
                          <a:gd name="T101" fmla="*/ 192 h 3511"/>
                          <a:gd name="T102" fmla="*/ 3 w 11"/>
                          <a:gd name="T103" fmla="*/ 183 h 3511"/>
                          <a:gd name="T104" fmla="*/ 2 w 11"/>
                          <a:gd name="T105" fmla="*/ 77 h 3511"/>
                          <a:gd name="T106" fmla="*/ 2 w 11"/>
                          <a:gd name="T107" fmla="*/ 67 h 3511"/>
                          <a:gd name="T108" fmla="*/ 3 w 11"/>
                          <a:gd name="T109" fmla="*/ 31 h 3511"/>
                          <a:gd name="T110" fmla="*/ 6 w 11"/>
                          <a:gd name="T111" fmla="*/ 8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0" y="957"/>
                            </a:moveTo>
                            <a:lnTo>
                              <a:pt x="0" y="959"/>
                            </a:lnTo>
                            <a:lnTo>
                              <a:pt x="0" y="959"/>
                            </a:lnTo>
                            <a:lnTo>
                              <a:pt x="0" y="957"/>
                            </a:lnTo>
                            <a:close/>
                            <a:moveTo>
                              <a:pt x="6" y="0"/>
                            </a:moveTo>
                            <a:lnTo>
                              <a:pt x="7" y="1"/>
                            </a:lnTo>
                            <a:lnTo>
                              <a:pt x="7" y="3"/>
                            </a:lnTo>
                            <a:lnTo>
                              <a:pt x="8" y="4"/>
                            </a:lnTo>
                            <a:lnTo>
                              <a:pt x="8" y="4"/>
                            </a:lnTo>
                            <a:lnTo>
                              <a:pt x="8" y="5"/>
                            </a:lnTo>
                            <a:lnTo>
                              <a:pt x="10" y="6"/>
                            </a:lnTo>
                            <a:lnTo>
                              <a:pt x="10" y="10"/>
                            </a:lnTo>
                            <a:lnTo>
                              <a:pt x="10" y="14"/>
                            </a:lnTo>
                            <a:lnTo>
                              <a:pt x="10" y="18"/>
                            </a:lnTo>
                            <a:lnTo>
                              <a:pt x="10" y="22"/>
                            </a:lnTo>
                            <a:lnTo>
                              <a:pt x="10" y="25"/>
                            </a:lnTo>
                            <a:lnTo>
                              <a:pt x="10" y="21"/>
                            </a:lnTo>
                            <a:lnTo>
                              <a:pt x="8" y="20"/>
                            </a:lnTo>
                            <a:lnTo>
                              <a:pt x="8" y="18"/>
                            </a:lnTo>
                            <a:lnTo>
                              <a:pt x="8" y="20"/>
                            </a:lnTo>
                            <a:lnTo>
                              <a:pt x="8" y="20"/>
                            </a:lnTo>
                            <a:lnTo>
                              <a:pt x="8" y="21"/>
                            </a:lnTo>
                            <a:lnTo>
                              <a:pt x="7" y="22"/>
                            </a:lnTo>
                            <a:lnTo>
                              <a:pt x="7" y="21"/>
                            </a:lnTo>
                            <a:lnTo>
                              <a:pt x="7" y="21"/>
                            </a:lnTo>
                            <a:lnTo>
                              <a:pt x="6" y="23"/>
                            </a:lnTo>
                            <a:lnTo>
                              <a:pt x="6" y="30"/>
                            </a:lnTo>
                            <a:lnTo>
                              <a:pt x="6" y="38"/>
                            </a:lnTo>
                            <a:lnTo>
                              <a:pt x="6" y="44"/>
                            </a:lnTo>
                            <a:lnTo>
                              <a:pt x="4" y="48"/>
                            </a:lnTo>
                            <a:lnTo>
                              <a:pt x="4" y="51"/>
                            </a:lnTo>
                            <a:lnTo>
                              <a:pt x="4" y="52"/>
                            </a:lnTo>
                            <a:lnTo>
                              <a:pt x="6" y="54"/>
                            </a:lnTo>
                            <a:lnTo>
                              <a:pt x="6" y="55"/>
                            </a:lnTo>
                            <a:lnTo>
                              <a:pt x="6" y="56"/>
                            </a:lnTo>
                            <a:lnTo>
                              <a:pt x="6" y="59"/>
                            </a:lnTo>
                            <a:lnTo>
                              <a:pt x="6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3"/>
                            </a:lnTo>
                            <a:lnTo>
                              <a:pt x="4" y="65"/>
                            </a:lnTo>
                            <a:lnTo>
                              <a:pt x="6" y="67"/>
                            </a:lnTo>
                            <a:lnTo>
                              <a:pt x="6" y="74"/>
                            </a:lnTo>
                            <a:lnTo>
                              <a:pt x="7" y="84"/>
                            </a:lnTo>
                            <a:lnTo>
                              <a:pt x="7" y="94"/>
                            </a:lnTo>
                            <a:lnTo>
                              <a:pt x="7" y="91"/>
                            </a:lnTo>
                            <a:lnTo>
                              <a:pt x="6" y="102"/>
                            </a:lnTo>
                            <a:lnTo>
                              <a:pt x="7" y="114"/>
                            </a:lnTo>
                            <a:lnTo>
                              <a:pt x="7" y="128"/>
                            </a:lnTo>
                            <a:lnTo>
                              <a:pt x="7" y="141"/>
                            </a:lnTo>
                            <a:lnTo>
                              <a:pt x="7" y="139"/>
                            </a:lnTo>
                            <a:lnTo>
                              <a:pt x="7" y="187"/>
                            </a:lnTo>
                            <a:lnTo>
                              <a:pt x="6" y="233"/>
                            </a:lnTo>
                            <a:lnTo>
                              <a:pt x="6" y="277"/>
                            </a:lnTo>
                            <a:lnTo>
                              <a:pt x="4" y="369"/>
                            </a:lnTo>
                            <a:lnTo>
                              <a:pt x="6" y="462"/>
                            </a:lnTo>
                            <a:lnTo>
                              <a:pt x="4" y="556"/>
                            </a:lnTo>
                            <a:lnTo>
                              <a:pt x="6" y="591"/>
                            </a:lnTo>
                            <a:lnTo>
                              <a:pt x="6" y="595"/>
                            </a:lnTo>
                            <a:lnTo>
                              <a:pt x="7" y="683"/>
                            </a:lnTo>
                            <a:lnTo>
                              <a:pt x="8" y="769"/>
                            </a:lnTo>
                            <a:lnTo>
                              <a:pt x="6" y="857"/>
                            </a:lnTo>
                            <a:lnTo>
                              <a:pt x="6" y="897"/>
                            </a:lnTo>
                            <a:lnTo>
                              <a:pt x="6" y="942"/>
                            </a:lnTo>
                            <a:lnTo>
                              <a:pt x="7" y="986"/>
                            </a:lnTo>
                            <a:lnTo>
                              <a:pt x="6" y="1028"/>
                            </a:lnTo>
                            <a:lnTo>
                              <a:pt x="6" y="1108"/>
                            </a:lnTo>
                            <a:lnTo>
                              <a:pt x="7" y="1188"/>
                            </a:lnTo>
                            <a:lnTo>
                              <a:pt x="7" y="1189"/>
                            </a:lnTo>
                            <a:lnTo>
                              <a:pt x="7" y="1287"/>
                            </a:lnTo>
                            <a:lnTo>
                              <a:pt x="7" y="1409"/>
                            </a:lnTo>
                            <a:lnTo>
                              <a:pt x="7" y="1530"/>
                            </a:lnTo>
                            <a:lnTo>
                              <a:pt x="6" y="1530"/>
                            </a:lnTo>
                            <a:lnTo>
                              <a:pt x="7" y="1653"/>
                            </a:lnTo>
                            <a:lnTo>
                              <a:pt x="7" y="1776"/>
                            </a:lnTo>
                            <a:lnTo>
                              <a:pt x="7" y="1780"/>
                            </a:lnTo>
                            <a:lnTo>
                              <a:pt x="7" y="1840"/>
                            </a:lnTo>
                            <a:lnTo>
                              <a:pt x="8" y="1923"/>
                            </a:lnTo>
                            <a:lnTo>
                              <a:pt x="8" y="2008"/>
                            </a:lnTo>
                            <a:lnTo>
                              <a:pt x="8" y="2091"/>
                            </a:lnTo>
                            <a:lnTo>
                              <a:pt x="8" y="2091"/>
                            </a:lnTo>
                            <a:lnTo>
                              <a:pt x="8" y="2141"/>
                            </a:lnTo>
                            <a:lnTo>
                              <a:pt x="8" y="2192"/>
                            </a:lnTo>
                            <a:lnTo>
                              <a:pt x="8" y="2191"/>
                            </a:lnTo>
                            <a:lnTo>
                              <a:pt x="8" y="2191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10" y="2281"/>
                            </a:lnTo>
                            <a:lnTo>
                              <a:pt x="10" y="2371"/>
                            </a:lnTo>
                            <a:lnTo>
                              <a:pt x="10" y="2373"/>
                            </a:lnTo>
                            <a:lnTo>
                              <a:pt x="10" y="2459"/>
                            </a:lnTo>
                            <a:lnTo>
                              <a:pt x="10" y="2549"/>
                            </a:lnTo>
                            <a:lnTo>
                              <a:pt x="8" y="2715"/>
                            </a:lnTo>
                            <a:lnTo>
                              <a:pt x="7" y="2880"/>
                            </a:lnTo>
                            <a:lnTo>
                              <a:pt x="8" y="2896"/>
                            </a:lnTo>
                            <a:lnTo>
                              <a:pt x="8" y="2916"/>
                            </a:lnTo>
                            <a:lnTo>
                              <a:pt x="8" y="2934"/>
                            </a:lnTo>
                            <a:lnTo>
                              <a:pt x="10" y="2951"/>
                            </a:lnTo>
                            <a:lnTo>
                              <a:pt x="8" y="2951"/>
                            </a:lnTo>
                            <a:lnTo>
                              <a:pt x="10" y="2963"/>
                            </a:lnTo>
                            <a:lnTo>
                              <a:pt x="10" y="2967"/>
                            </a:lnTo>
                            <a:lnTo>
                              <a:pt x="8" y="3007"/>
                            </a:lnTo>
                            <a:lnTo>
                              <a:pt x="8" y="3048"/>
                            </a:lnTo>
                            <a:lnTo>
                              <a:pt x="10" y="3084"/>
                            </a:lnTo>
                            <a:lnTo>
                              <a:pt x="10" y="3210"/>
                            </a:lnTo>
                            <a:lnTo>
                              <a:pt x="10" y="3334"/>
                            </a:lnTo>
                            <a:lnTo>
                              <a:pt x="10" y="3335"/>
                            </a:lnTo>
                            <a:lnTo>
                              <a:pt x="11" y="3339"/>
                            </a:lnTo>
                            <a:lnTo>
                              <a:pt x="11" y="3343"/>
                            </a:lnTo>
                            <a:lnTo>
                              <a:pt x="11" y="3348"/>
                            </a:lnTo>
                            <a:lnTo>
                              <a:pt x="11" y="3356"/>
                            </a:lnTo>
                            <a:lnTo>
                              <a:pt x="11" y="3365"/>
                            </a:lnTo>
                            <a:lnTo>
                              <a:pt x="11" y="3376"/>
                            </a:lnTo>
                            <a:lnTo>
                              <a:pt x="10" y="3382"/>
                            </a:lnTo>
                            <a:lnTo>
                              <a:pt x="11" y="3416"/>
                            </a:lnTo>
                            <a:lnTo>
                              <a:pt x="11" y="3452"/>
                            </a:lnTo>
                            <a:lnTo>
                              <a:pt x="11" y="3452"/>
                            </a:lnTo>
                            <a:lnTo>
                              <a:pt x="11" y="3452"/>
                            </a:lnTo>
                            <a:lnTo>
                              <a:pt x="11" y="3451"/>
                            </a:lnTo>
                            <a:lnTo>
                              <a:pt x="10" y="3452"/>
                            </a:lnTo>
                            <a:lnTo>
                              <a:pt x="10" y="3453"/>
                            </a:lnTo>
                            <a:lnTo>
                              <a:pt x="10" y="3456"/>
                            </a:lnTo>
                            <a:lnTo>
                              <a:pt x="10" y="3458"/>
                            </a:lnTo>
                            <a:lnTo>
                              <a:pt x="10" y="3460"/>
                            </a:lnTo>
                            <a:lnTo>
                              <a:pt x="11" y="3460"/>
                            </a:lnTo>
                            <a:lnTo>
                              <a:pt x="11" y="3460"/>
                            </a:lnTo>
                            <a:lnTo>
                              <a:pt x="11" y="3461"/>
                            </a:lnTo>
                            <a:lnTo>
                              <a:pt x="11" y="3464"/>
                            </a:lnTo>
                            <a:lnTo>
                              <a:pt x="11" y="3466"/>
                            </a:lnTo>
                            <a:lnTo>
                              <a:pt x="10" y="3465"/>
                            </a:lnTo>
                            <a:lnTo>
                              <a:pt x="10" y="3487"/>
                            </a:lnTo>
                            <a:lnTo>
                              <a:pt x="11" y="3511"/>
                            </a:lnTo>
                            <a:lnTo>
                              <a:pt x="11" y="3508"/>
                            </a:lnTo>
                            <a:lnTo>
                              <a:pt x="10" y="3508"/>
                            </a:lnTo>
                            <a:lnTo>
                              <a:pt x="10" y="3508"/>
                            </a:lnTo>
                            <a:lnTo>
                              <a:pt x="10" y="3509"/>
                            </a:lnTo>
                            <a:lnTo>
                              <a:pt x="10" y="3511"/>
                            </a:lnTo>
                            <a:lnTo>
                              <a:pt x="10" y="3511"/>
                            </a:lnTo>
                            <a:lnTo>
                              <a:pt x="10" y="3511"/>
                            </a:lnTo>
                            <a:lnTo>
                              <a:pt x="10" y="3432"/>
                            </a:lnTo>
                            <a:lnTo>
                              <a:pt x="8" y="3355"/>
                            </a:lnTo>
                            <a:lnTo>
                              <a:pt x="8" y="3355"/>
                            </a:lnTo>
                            <a:lnTo>
                              <a:pt x="10" y="3354"/>
                            </a:lnTo>
                            <a:lnTo>
                              <a:pt x="10" y="3352"/>
                            </a:lnTo>
                            <a:lnTo>
                              <a:pt x="8" y="3261"/>
                            </a:lnTo>
                            <a:lnTo>
                              <a:pt x="7" y="3172"/>
                            </a:lnTo>
                            <a:lnTo>
                              <a:pt x="7" y="3173"/>
                            </a:lnTo>
                            <a:lnTo>
                              <a:pt x="7" y="3172"/>
                            </a:lnTo>
                            <a:lnTo>
                              <a:pt x="7" y="3171"/>
                            </a:lnTo>
                            <a:lnTo>
                              <a:pt x="6" y="3168"/>
                            </a:lnTo>
                            <a:lnTo>
                              <a:pt x="7" y="3158"/>
                            </a:lnTo>
                            <a:lnTo>
                              <a:pt x="6" y="3142"/>
                            </a:lnTo>
                            <a:lnTo>
                              <a:pt x="6" y="3126"/>
                            </a:lnTo>
                            <a:lnTo>
                              <a:pt x="7" y="3112"/>
                            </a:lnTo>
                            <a:lnTo>
                              <a:pt x="7" y="3114"/>
                            </a:lnTo>
                            <a:lnTo>
                              <a:pt x="7" y="3114"/>
                            </a:lnTo>
                            <a:lnTo>
                              <a:pt x="7" y="3114"/>
                            </a:lnTo>
                            <a:lnTo>
                              <a:pt x="7" y="3109"/>
                            </a:lnTo>
                            <a:lnTo>
                              <a:pt x="6" y="3103"/>
                            </a:lnTo>
                            <a:lnTo>
                              <a:pt x="7" y="3104"/>
                            </a:lnTo>
                            <a:lnTo>
                              <a:pt x="7" y="3105"/>
                            </a:lnTo>
                            <a:lnTo>
                              <a:pt x="6" y="3036"/>
                            </a:lnTo>
                            <a:lnTo>
                              <a:pt x="6" y="2967"/>
                            </a:lnTo>
                            <a:lnTo>
                              <a:pt x="6" y="2963"/>
                            </a:lnTo>
                            <a:lnTo>
                              <a:pt x="4" y="2887"/>
                            </a:lnTo>
                            <a:lnTo>
                              <a:pt x="6" y="2889"/>
                            </a:lnTo>
                            <a:lnTo>
                              <a:pt x="6" y="2844"/>
                            </a:lnTo>
                            <a:lnTo>
                              <a:pt x="4" y="2800"/>
                            </a:lnTo>
                            <a:lnTo>
                              <a:pt x="6" y="2802"/>
                            </a:lnTo>
                            <a:lnTo>
                              <a:pt x="4" y="2757"/>
                            </a:lnTo>
                            <a:lnTo>
                              <a:pt x="4" y="2711"/>
                            </a:lnTo>
                            <a:lnTo>
                              <a:pt x="6" y="2711"/>
                            </a:lnTo>
                            <a:lnTo>
                              <a:pt x="4" y="2700"/>
                            </a:lnTo>
                            <a:lnTo>
                              <a:pt x="6" y="2701"/>
                            </a:lnTo>
                            <a:lnTo>
                              <a:pt x="6" y="2681"/>
                            </a:lnTo>
                            <a:lnTo>
                              <a:pt x="6" y="2662"/>
                            </a:lnTo>
                            <a:lnTo>
                              <a:pt x="6" y="2642"/>
                            </a:lnTo>
                            <a:lnTo>
                              <a:pt x="4" y="2626"/>
                            </a:lnTo>
                            <a:lnTo>
                              <a:pt x="6" y="2630"/>
                            </a:lnTo>
                            <a:lnTo>
                              <a:pt x="6" y="2592"/>
                            </a:lnTo>
                            <a:lnTo>
                              <a:pt x="4" y="2555"/>
                            </a:lnTo>
                            <a:lnTo>
                              <a:pt x="6" y="2519"/>
                            </a:lnTo>
                            <a:lnTo>
                              <a:pt x="6" y="2520"/>
                            </a:lnTo>
                            <a:lnTo>
                              <a:pt x="6" y="2520"/>
                            </a:lnTo>
                            <a:lnTo>
                              <a:pt x="6" y="2522"/>
                            </a:lnTo>
                            <a:lnTo>
                              <a:pt x="6" y="2506"/>
                            </a:lnTo>
                            <a:lnTo>
                              <a:pt x="6" y="2489"/>
                            </a:lnTo>
                            <a:lnTo>
                              <a:pt x="6" y="2492"/>
                            </a:lnTo>
                            <a:lnTo>
                              <a:pt x="6" y="2463"/>
                            </a:lnTo>
                            <a:lnTo>
                              <a:pt x="6" y="2437"/>
                            </a:lnTo>
                            <a:lnTo>
                              <a:pt x="7" y="2412"/>
                            </a:lnTo>
                            <a:lnTo>
                              <a:pt x="6" y="2387"/>
                            </a:lnTo>
                            <a:lnTo>
                              <a:pt x="6" y="2378"/>
                            </a:lnTo>
                            <a:lnTo>
                              <a:pt x="6" y="2378"/>
                            </a:lnTo>
                            <a:lnTo>
                              <a:pt x="6" y="2378"/>
                            </a:lnTo>
                            <a:lnTo>
                              <a:pt x="6" y="2375"/>
                            </a:lnTo>
                            <a:lnTo>
                              <a:pt x="6" y="2373"/>
                            </a:lnTo>
                            <a:lnTo>
                              <a:pt x="6" y="2371"/>
                            </a:lnTo>
                            <a:lnTo>
                              <a:pt x="6" y="2360"/>
                            </a:lnTo>
                            <a:lnTo>
                              <a:pt x="4" y="2350"/>
                            </a:lnTo>
                            <a:lnTo>
                              <a:pt x="6" y="2353"/>
                            </a:lnTo>
                            <a:lnTo>
                              <a:pt x="4" y="2302"/>
                            </a:lnTo>
                            <a:lnTo>
                              <a:pt x="6" y="2250"/>
                            </a:lnTo>
                            <a:lnTo>
                              <a:pt x="4" y="2200"/>
                            </a:lnTo>
                            <a:lnTo>
                              <a:pt x="6" y="2199"/>
                            </a:lnTo>
                            <a:lnTo>
                              <a:pt x="6" y="2173"/>
                            </a:lnTo>
                            <a:lnTo>
                              <a:pt x="6" y="2149"/>
                            </a:lnTo>
                            <a:lnTo>
                              <a:pt x="6" y="2122"/>
                            </a:lnTo>
                            <a:lnTo>
                              <a:pt x="6" y="2052"/>
                            </a:lnTo>
                            <a:lnTo>
                              <a:pt x="6" y="1983"/>
                            </a:lnTo>
                            <a:lnTo>
                              <a:pt x="4" y="1915"/>
                            </a:lnTo>
                            <a:lnTo>
                              <a:pt x="6" y="1915"/>
                            </a:lnTo>
                            <a:lnTo>
                              <a:pt x="4" y="1848"/>
                            </a:lnTo>
                            <a:lnTo>
                              <a:pt x="4" y="1780"/>
                            </a:lnTo>
                            <a:lnTo>
                              <a:pt x="4" y="1776"/>
                            </a:lnTo>
                            <a:lnTo>
                              <a:pt x="3" y="1758"/>
                            </a:lnTo>
                            <a:lnTo>
                              <a:pt x="3" y="1668"/>
                            </a:lnTo>
                            <a:lnTo>
                              <a:pt x="3" y="1577"/>
                            </a:lnTo>
                            <a:lnTo>
                              <a:pt x="3" y="1579"/>
                            </a:lnTo>
                            <a:lnTo>
                              <a:pt x="3" y="1579"/>
                            </a:lnTo>
                            <a:lnTo>
                              <a:pt x="3" y="1579"/>
                            </a:lnTo>
                            <a:lnTo>
                              <a:pt x="3" y="1577"/>
                            </a:lnTo>
                            <a:lnTo>
                              <a:pt x="2" y="1566"/>
                            </a:lnTo>
                            <a:lnTo>
                              <a:pt x="3" y="1551"/>
                            </a:lnTo>
                            <a:lnTo>
                              <a:pt x="3" y="1533"/>
                            </a:lnTo>
                            <a:lnTo>
                              <a:pt x="3" y="1532"/>
                            </a:lnTo>
                            <a:lnTo>
                              <a:pt x="3" y="1530"/>
                            </a:lnTo>
                            <a:lnTo>
                              <a:pt x="3" y="1532"/>
                            </a:lnTo>
                            <a:lnTo>
                              <a:pt x="3" y="1533"/>
                            </a:lnTo>
                            <a:lnTo>
                              <a:pt x="3" y="1533"/>
                            </a:lnTo>
                            <a:lnTo>
                              <a:pt x="3" y="1488"/>
                            </a:lnTo>
                            <a:lnTo>
                              <a:pt x="3" y="1444"/>
                            </a:lnTo>
                            <a:lnTo>
                              <a:pt x="3" y="1445"/>
                            </a:lnTo>
                            <a:lnTo>
                              <a:pt x="3" y="1447"/>
                            </a:lnTo>
                            <a:lnTo>
                              <a:pt x="3" y="1423"/>
                            </a:lnTo>
                            <a:lnTo>
                              <a:pt x="3" y="1427"/>
                            </a:lnTo>
                            <a:lnTo>
                              <a:pt x="2" y="1189"/>
                            </a:lnTo>
                            <a:lnTo>
                              <a:pt x="2" y="1188"/>
                            </a:lnTo>
                            <a:lnTo>
                              <a:pt x="2" y="1072"/>
                            </a:lnTo>
                            <a:lnTo>
                              <a:pt x="2" y="1075"/>
                            </a:lnTo>
                            <a:lnTo>
                              <a:pt x="2" y="1076"/>
                            </a:lnTo>
                            <a:lnTo>
                              <a:pt x="3" y="1076"/>
                            </a:lnTo>
                            <a:lnTo>
                              <a:pt x="2" y="1067"/>
                            </a:lnTo>
                            <a:lnTo>
                              <a:pt x="3" y="1066"/>
                            </a:lnTo>
                            <a:lnTo>
                              <a:pt x="2" y="1044"/>
                            </a:lnTo>
                            <a:lnTo>
                              <a:pt x="3" y="1024"/>
                            </a:lnTo>
                            <a:lnTo>
                              <a:pt x="3" y="1025"/>
                            </a:lnTo>
                            <a:lnTo>
                              <a:pt x="3" y="1027"/>
                            </a:lnTo>
                            <a:lnTo>
                              <a:pt x="3" y="1027"/>
                            </a:lnTo>
                            <a:lnTo>
                              <a:pt x="3" y="1007"/>
                            </a:lnTo>
                            <a:lnTo>
                              <a:pt x="4" y="987"/>
                            </a:lnTo>
                            <a:lnTo>
                              <a:pt x="4" y="989"/>
                            </a:lnTo>
                            <a:lnTo>
                              <a:pt x="4" y="989"/>
                            </a:lnTo>
                            <a:lnTo>
                              <a:pt x="4" y="987"/>
                            </a:lnTo>
                            <a:lnTo>
                              <a:pt x="2" y="973"/>
                            </a:lnTo>
                            <a:lnTo>
                              <a:pt x="0" y="959"/>
                            </a:lnTo>
                            <a:lnTo>
                              <a:pt x="2" y="901"/>
                            </a:lnTo>
                            <a:lnTo>
                              <a:pt x="3" y="842"/>
                            </a:lnTo>
                            <a:lnTo>
                              <a:pt x="3" y="783"/>
                            </a:lnTo>
                            <a:lnTo>
                              <a:pt x="0" y="728"/>
                            </a:lnTo>
                            <a:lnTo>
                              <a:pt x="2" y="725"/>
                            </a:lnTo>
                            <a:lnTo>
                              <a:pt x="2" y="718"/>
                            </a:lnTo>
                            <a:lnTo>
                              <a:pt x="2" y="711"/>
                            </a:lnTo>
                            <a:lnTo>
                              <a:pt x="2" y="706"/>
                            </a:lnTo>
                            <a:lnTo>
                              <a:pt x="2" y="687"/>
                            </a:lnTo>
                            <a:lnTo>
                              <a:pt x="2" y="666"/>
                            </a:lnTo>
                            <a:lnTo>
                              <a:pt x="0" y="647"/>
                            </a:lnTo>
                            <a:lnTo>
                              <a:pt x="0" y="633"/>
                            </a:lnTo>
                            <a:lnTo>
                              <a:pt x="0" y="617"/>
                            </a:lnTo>
                            <a:lnTo>
                              <a:pt x="3" y="604"/>
                            </a:lnTo>
                            <a:lnTo>
                              <a:pt x="2" y="595"/>
                            </a:lnTo>
                            <a:lnTo>
                              <a:pt x="2" y="591"/>
                            </a:lnTo>
                            <a:lnTo>
                              <a:pt x="2" y="562"/>
                            </a:lnTo>
                            <a:lnTo>
                              <a:pt x="2" y="532"/>
                            </a:lnTo>
                            <a:lnTo>
                              <a:pt x="2" y="535"/>
                            </a:lnTo>
                            <a:lnTo>
                              <a:pt x="0" y="513"/>
                            </a:lnTo>
                            <a:lnTo>
                              <a:pt x="2" y="490"/>
                            </a:lnTo>
                            <a:lnTo>
                              <a:pt x="2" y="472"/>
                            </a:lnTo>
                            <a:lnTo>
                              <a:pt x="0" y="456"/>
                            </a:lnTo>
                            <a:lnTo>
                              <a:pt x="0" y="438"/>
                            </a:lnTo>
                            <a:lnTo>
                              <a:pt x="0" y="418"/>
                            </a:lnTo>
                            <a:lnTo>
                              <a:pt x="0" y="401"/>
                            </a:lnTo>
                            <a:lnTo>
                              <a:pt x="2" y="313"/>
                            </a:lnTo>
                            <a:lnTo>
                              <a:pt x="2" y="313"/>
                            </a:lnTo>
                            <a:lnTo>
                              <a:pt x="2" y="311"/>
                            </a:lnTo>
                            <a:lnTo>
                              <a:pt x="2" y="310"/>
                            </a:lnTo>
                            <a:lnTo>
                              <a:pt x="2" y="302"/>
                            </a:lnTo>
                            <a:lnTo>
                              <a:pt x="2" y="293"/>
                            </a:lnTo>
                            <a:lnTo>
                              <a:pt x="2" y="282"/>
                            </a:lnTo>
                            <a:lnTo>
                              <a:pt x="2" y="275"/>
                            </a:lnTo>
                            <a:lnTo>
                              <a:pt x="0" y="271"/>
                            </a:lnTo>
                            <a:lnTo>
                              <a:pt x="2" y="260"/>
                            </a:lnTo>
                            <a:lnTo>
                              <a:pt x="2" y="252"/>
                            </a:lnTo>
                            <a:lnTo>
                              <a:pt x="0" y="243"/>
                            </a:lnTo>
                            <a:lnTo>
                              <a:pt x="2" y="233"/>
                            </a:lnTo>
                            <a:lnTo>
                              <a:pt x="2" y="234"/>
                            </a:lnTo>
                            <a:lnTo>
                              <a:pt x="2" y="234"/>
                            </a:lnTo>
                            <a:lnTo>
                              <a:pt x="2" y="225"/>
                            </a:lnTo>
                            <a:lnTo>
                              <a:pt x="2" y="213"/>
                            </a:lnTo>
                            <a:lnTo>
                              <a:pt x="3" y="201"/>
                            </a:lnTo>
                            <a:lnTo>
                              <a:pt x="4" y="192"/>
                            </a:lnTo>
                            <a:lnTo>
                              <a:pt x="3" y="193"/>
                            </a:lnTo>
                            <a:lnTo>
                              <a:pt x="3" y="193"/>
                            </a:lnTo>
                            <a:lnTo>
                              <a:pt x="3" y="193"/>
                            </a:lnTo>
                            <a:lnTo>
                              <a:pt x="3" y="191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80"/>
                            </a:lnTo>
                            <a:lnTo>
                              <a:pt x="3" y="176"/>
                            </a:lnTo>
                            <a:lnTo>
                              <a:pt x="2" y="174"/>
                            </a:lnTo>
                            <a:lnTo>
                              <a:pt x="2" y="124"/>
                            </a:lnTo>
                            <a:lnTo>
                              <a:pt x="2" y="77"/>
                            </a:lnTo>
                            <a:lnTo>
                              <a:pt x="2" y="77"/>
                            </a:lnTo>
                            <a:lnTo>
                              <a:pt x="2" y="78"/>
                            </a:lnTo>
                            <a:lnTo>
                              <a:pt x="3" y="77"/>
                            </a:lnTo>
                            <a:lnTo>
                              <a:pt x="2" y="74"/>
                            </a:lnTo>
                            <a:lnTo>
                              <a:pt x="2" y="72"/>
                            </a:lnTo>
                            <a:lnTo>
                              <a:pt x="2" y="69"/>
                            </a:lnTo>
                            <a:lnTo>
                              <a:pt x="2" y="67"/>
                            </a:lnTo>
                            <a:lnTo>
                              <a:pt x="2" y="65"/>
                            </a:lnTo>
                            <a:lnTo>
                              <a:pt x="2" y="63"/>
                            </a:lnTo>
                            <a:lnTo>
                              <a:pt x="3" y="52"/>
                            </a:lnTo>
                            <a:lnTo>
                              <a:pt x="2" y="39"/>
                            </a:lnTo>
                            <a:lnTo>
                              <a:pt x="2" y="39"/>
                            </a:lnTo>
                            <a:lnTo>
                              <a:pt x="3" y="31"/>
                            </a:lnTo>
                            <a:lnTo>
                              <a:pt x="3" y="23"/>
                            </a:lnTo>
                            <a:lnTo>
                              <a:pt x="4" y="13"/>
                            </a:lnTo>
                            <a:lnTo>
                              <a:pt x="4" y="12"/>
                            </a:lnTo>
                            <a:lnTo>
                              <a:pt x="4" y="12"/>
                            </a:lnTo>
                            <a:lnTo>
                              <a:pt x="4" y="10"/>
                            </a:lnTo>
                            <a:lnTo>
                              <a:pt x="6" y="8"/>
                            </a:lnTo>
                            <a:lnTo>
                              <a:pt x="4" y="6"/>
                            </a:lnTo>
                            <a:lnTo>
                              <a:pt x="4" y="3"/>
                            </a:lnTo>
                            <a:lnTo>
                              <a:pt x="6" y="0"/>
                            </a:lnTo>
                            <a:lnTo>
                              <a:pt x="6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72CC121" id="Forma libre 60" o:spid="_x0000_s1026" style="position:absolute;margin-left:462pt;margin-top:60pt;width:1.35pt;height:439.8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" path="m,957r,2l,959r,-2xm6,l7,1r,2l8,4r,l8,5r2,1l10,10r,4l10,18r,4l10,25r,-4l8,20r,-2l8,20r,l8,21,7,22r,-1l7,21,6,23r,7l6,38r,6l4,48r,3l4,52r2,2l6,55r,1l6,59r,1l4,60r,l4,60r,l4,60r,3l4,65r2,2l6,74,7,84r,10l7,91,6,102r1,12l7,128r,13l7,139r,48l6,233r,44l4,369r2,93l4,556r2,35l6,595r1,88l8,769,6,857r,40l6,942r1,44l6,1028r,80l7,1188r,1l7,1287r,122l7,1530r-1,l7,1653r,123l7,1780r,60l8,1923r,85l8,2091r,l8,2141r,51l8,2191r,l8,2190r,l8,2190r,l10,2281r,90l10,2373r,86l10,2549,8,2715,7,2880r1,16l8,2916r,18l10,2951r-2,l10,2963r,4l8,3007r,41l10,3084r,126l10,3334r,1l11,3339r,4l11,3348r,8l11,3365r,11l10,3382r1,34l11,3452r,l11,3452r,-1l10,3452r,1l10,3456r,2l10,3460r1,l11,3460r,1l11,3464r,2l10,3465r,22l11,3511r,-3l10,3508r,l10,3509r,2l10,3511r,l10,3432,8,3355r,l10,3354r,-2l8,3261,7,3172r,1l7,3172r,-1l6,3168r1,-10l6,3142r,-16l7,3112r,2l7,3114r,l7,3109r-1,-6l7,3104r,1l6,3036r,-69l6,2963,4,2887r2,2l6,2844,4,2800r2,2l4,2757r,-46l6,2711,4,2700r2,1l6,2681r,-19l6,2642,4,2626r2,4l6,2592,4,2555r2,-36l6,2520r,l6,2522r,-16l6,2489r,3l6,2463r,-26l7,2412,6,2387r,-9l6,2378r,l6,2375r,-2l6,2371r,-11l4,2350r2,3l4,2302r2,-52l4,2200r2,-1l6,2173r,-24l6,2122r,-70l6,1983,4,1915r2,l4,1848r,-68l4,1776,3,1758r,-90l3,1577r,2l3,1579r,l3,1577,2,1566r1,-15l3,1533r,-1l3,1530r,2l3,1533r,l3,1488r,-44l3,1445r,2l3,1423r,4l2,1189r,-1l2,1072r,3l2,1076r1,l2,1067r1,-1l2,1044r1,-20l3,1025r,2l3,1027r,-20l4,987r,2l4,989r,-2l2,973,,959,2,901,3,842r,-59l,728r2,-3l2,718r,-7l2,706r,-19l2,666,,647,,633,,617,3,604,2,595r,-4l2,562r,-30l2,535,,513,2,490r,-18l,456,,438,,418,,401,2,313r,l2,311r,-1l2,302r,-9l2,282r,-7l,271,2,260r,-8l,243,2,233r,1l2,234r,-9l2,213,3,201r1,-9l3,193r,l3,193r,-2l3,187r,-4l3,180r,-4l2,174r,-50l2,77r,l2,78,3,77,2,74r,-2l2,69r,-2l2,65r,-2l3,52,2,39r,l3,31r,-8l4,13r,-1l4,12r,-2l6,8,4,6,4,3,6,r,xe" fillcolor="#8ed6ef [1300]" strokecolor="#8ed6ef [1300]" strokeweight="0">
              <v:path arrowok="t" o:connecttype="custom" o:connectlocs="10910,1591;15586,15910;12469,31821;10910,33412;6235,76369;9352,93871;6235,95462;10910,149557;10910,221153;6235,884611;9352,1427151;10910,1891731;10910,2825664;12469,3326837;12469,3484349;15586,3912335;12469,4668073;12469,4849450;17145,5318803;17145,5434947;15586,5493815;17145,5506544;17145,5581322;15586,5586095;12469,5188338;10910,5024463;10910,4954457;9352,4720576;9352,4458057;9352,4265543;6235,4065073;9352,3960066;9352,3783462;9352,3754823;9352,3498668;6235,3046816;4676,2653833;3117,2491548;4676,2439044;4676,2264031;3117,1711945;4676,1630802;6235,1573525;4676,1245774;3117,1093035;3117,946661;3117,779603;3117,497991;3117,448670;3117,370709;6235,305477;4676,291158;3117,122509;3117,106599;4676,49322;9352,12728" o:connectangles="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60288" behindDoc="1" locked="1" layoutInCell="1" allowOverlap="1" wp14:anchorId="030A104A" wp14:editId="030A104B">
              <wp:simplePos x="0" y="0"/>
              <wp:positionH relativeFrom="column">
                <wp:posOffset>4886415</wp:posOffset>
              </wp:positionH>
              <wp:positionV relativeFrom="page">
                <wp:posOffset>847725</wp:posOffset>
              </wp:positionV>
              <wp:extent cx="17145" cy="5586095"/>
              <wp:effectExtent l="0" t="0" r="20955" b="14605"/>
              <wp:wrapNone/>
              <wp:docPr id="62" name="Forma libre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145" cy="5586095"/>
                      </a:xfrm>
                      <a:custGeom>
                        <a:avLst/>
                        <a:gdLst>
                          <a:gd name="T0" fmla="*/ 2 w 11"/>
                          <a:gd name="T1" fmla="*/ 0 h 3511"/>
                          <a:gd name="T2" fmla="*/ 3 w 11"/>
                          <a:gd name="T3" fmla="*/ 249 h 3511"/>
                          <a:gd name="T4" fmla="*/ 4 w 11"/>
                          <a:gd name="T5" fmla="*/ 353 h 3511"/>
                          <a:gd name="T6" fmla="*/ 4 w 11"/>
                          <a:gd name="T7" fmla="*/ 397 h 3511"/>
                          <a:gd name="T8" fmla="*/ 7 w 11"/>
                          <a:gd name="T9" fmla="*/ 540 h 3511"/>
                          <a:gd name="T10" fmla="*/ 6 w 11"/>
                          <a:gd name="T11" fmla="*/ 709 h 3511"/>
                          <a:gd name="T12" fmla="*/ 7 w 11"/>
                          <a:gd name="T13" fmla="*/ 830 h 3511"/>
                          <a:gd name="T14" fmla="*/ 7 w 11"/>
                          <a:gd name="T15" fmla="*/ 956 h 3511"/>
                          <a:gd name="T16" fmla="*/ 6 w 11"/>
                          <a:gd name="T17" fmla="*/ 1022 h 3511"/>
                          <a:gd name="T18" fmla="*/ 6 w 11"/>
                          <a:gd name="T19" fmla="*/ 1133 h 3511"/>
                          <a:gd name="T20" fmla="*/ 7 w 11"/>
                          <a:gd name="T21" fmla="*/ 1150 h 3511"/>
                          <a:gd name="T22" fmla="*/ 6 w 11"/>
                          <a:gd name="T23" fmla="*/ 1312 h 3511"/>
                          <a:gd name="T24" fmla="*/ 7 w 11"/>
                          <a:gd name="T25" fmla="*/ 1596 h 3511"/>
                          <a:gd name="T26" fmla="*/ 8 w 11"/>
                          <a:gd name="T27" fmla="*/ 1843 h 3511"/>
                          <a:gd name="T28" fmla="*/ 10 w 11"/>
                          <a:gd name="T29" fmla="*/ 1945 h 3511"/>
                          <a:gd name="T30" fmla="*/ 8 w 11"/>
                          <a:gd name="T31" fmla="*/ 1978 h 3511"/>
                          <a:gd name="T32" fmla="*/ 8 w 11"/>
                          <a:gd name="T33" fmla="*/ 2088 h 3511"/>
                          <a:gd name="T34" fmla="*/ 10 w 11"/>
                          <a:gd name="T35" fmla="*/ 2434 h 3511"/>
                          <a:gd name="T36" fmla="*/ 8 w 11"/>
                          <a:gd name="T37" fmla="*/ 2484 h 3511"/>
                          <a:gd name="T38" fmla="*/ 7 w 11"/>
                          <a:gd name="T39" fmla="*/ 2522 h 3511"/>
                          <a:gd name="T40" fmla="*/ 10 w 11"/>
                          <a:gd name="T41" fmla="*/ 2727 h 3511"/>
                          <a:gd name="T42" fmla="*/ 10 w 11"/>
                          <a:gd name="T43" fmla="*/ 2824 h 3511"/>
                          <a:gd name="T44" fmla="*/ 10 w 11"/>
                          <a:gd name="T45" fmla="*/ 2912 h 3511"/>
                          <a:gd name="T46" fmla="*/ 11 w 11"/>
                          <a:gd name="T47" fmla="*/ 2998 h 3511"/>
                          <a:gd name="T48" fmla="*/ 11 w 11"/>
                          <a:gd name="T49" fmla="*/ 3109 h 3511"/>
                          <a:gd name="T50" fmla="*/ 10 w 11"/>
                          <a:gd name="T51" fmla="*/ 3218 h 3511"/>
                          <a:gd name="T52" fmla="*/ 11 w 11"/>
                          <a:gd name="T53" fmla="*/ 3268 h 3511"/>
                          <a:gd name="T54" fmla="*/ 8 w 11"/>
                          <a:gd name="T55" fmla="*/ 3310 h 3511"/>
                          <a:gd name="T56" fmla="*/ 8 w 11"/>
                          <a:gd name="T57" fmla="*/ 3324 h 3511"/>
                          <a:gd name="T58" fmla="*/ 10 w 11"/>
                          <a:gd name="T59" fmla="*/ 3434 h 3511"/>
                          <a:gd name="T60" fmla="*/ 10 w 11"/>
                          <a:gd name="T61" fmla="*/ 3442 h 3511"/>
                          <a:gd name="T62" fmla="*/ 10 w 11"/>
                          <a:gd name="T63" fmla="*/ 3472 h 3511"/>
                          <a:gd name="T64" fmla="*/ 7 w 11"/>
                          <a:gd name="T65" fmla="*/ 3501 h 3511"/>
                          <a:gd name="T66" fmla="*/ 4 w 11"/>
                          <a:gd name="T67" fmla="*/ 3510 h 3511"/>
                          <a:gd name="T68" fmla="*/ 2 w 11"/>
                          <a:gd name="T69" fmla="*/ 3501 h 3511"/>
                          <a:gd name="T70" fmla="*/ 3 w 11"/>
                          <a:gd name="T71" fmla="*/ 3491 h 3511"/>
                          <a:gd name="T72" fmla="*/ 4 w 11"/>
                          <a:gd name="T73" fmla="*/ 3490 h 3511"/>
                          <a:gd name="T74" fmla="*/ 7 w 11"/>
                          <a:gd name="T75" fmla="*/ 3463 h 3511"/>
                          <a:gd name="T76" fmla="*/ 6 w 11"/>
                          <a:gd name="T77" fmla="*/ 3452 h 3511"/>
                          <a:gd name="T78" fmla="*/ 7 w 11"/>
                          <a:gd name="T79" fmla="*/ 3448 h 3511"/>
                          <a:gd name="T80" fmla="*/ 4 w 11"/>
                          <a:gd name="T81" fmla="*/ 3419 h 3511"/>
                          <a:gd name="T82" fmla="*/ 4 w 11"/>
                          <a:gd name="T83" fmla="*/ 3324 h 3511"/>
                          <a:gd name="T84" fmla="*/ 6 w 11"/>
                          <a:gd name="T85" fmla="*/ 2916 h 3511"/>
                          <a:gd name="T86" fmla="*/ 4 w 11"/>
                          <a:gd name="T87" fmla="*/ 2525 h 3511"/>
                          <a:gd name="T88" fmla="*/ 4 w 11"/>
                          <a:gd name="T89" fmla="*/ 2102 h 3511"/>
                          <a:gd name="T90" fmla="*/ 4 w 11"/>
                          <a:gd name="T91" fmla="*/ 1671 h 3511"/>
                          <a:gd name="T92" fmla="*/ 3 w 11"/>
                          <a:gd name="T93" fmla="*/ 1319 h 3511"/>
                          <a:gd name="T94" fmla="*/ 3 w 11"/>
                          <a:gd name="T95" fmla="*/ 1320 h 3511"/>
                          <a:gd name="T96" fmla="*/ 3 w 11"/>
                          <a:gd name="T97" fmla="*/ 796 h 3511"/>
                          <a:gd name="T98" fmla="*/ 3 w 11"/>
                          <a:gd name="T99" fmla="*/ 560 h 3511"/>
                          <a:gd name="T100" fmla="*/ 2 w 11"/>
                          <a:gd name="T101" fmla="*/ 301 h 3511"/>
                          <a:gd name="T102" fmla="*/ 0 w 11"/>
                          <a:gd name="T103" fmla="*/ 155 h 3511"/>
                          <a:gd name="T104" fmla="*/ 0 w 11"/>
                          <a:gd name="T105" fmla="*/ 59 h 3511"/>
                          <a:gd name="T106" fmla="*/ 2 w 11"/>
                          <a:gd name="T107" fmla="*/ 53 h 3511"/>
                          <a:gd name="T108" fmla="*/ 0 w 11"/>
                          <a:gd name="T109" fmla="*/ 45 h 3511"/>
                          <a:gd name="T110" fmla="*/ 2 w 11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11" y="2552"/>
                            </a:moveTo>
                            <a:lnTo>
                              <a:pt x="11" y="2554"/>
                            </a:lnTo>
                            <a:lnTo>
                              <a:pt x="11" y="2552"/>
                            </a:lnTo>
                            <a:lnTo>
                              <a:pt x="11" y="2552"/>
                            </a:lnTo>
                            <a:close/>
                            <a:moveTo>
                              <a:pt x="2" y="0"/>
                            </a:moveTo>
                            <a:lnTo>
                              <a:pt x="2" y="0"/>
                            </a:lnTo>
                            <a:lnTo>
                              <a:pt x="2" y="79"/>
                            </a:lnTo>
                            <a:lnTo>
                              <a:pt x="3" y="156"/>
                            </a:lnTo>
                            <a:lnTo>
                              <a:pt x="3" y="156"/>
                            </a:lnTo>
                            <a:lnTo>
                              <a:pt x="3" y="157"/>
                            </a:lnTo>
                            <a:lnTo>
                              <a:pt x="2" y="158"/>
                            </a:lnTo>
                            <a:lnTo>
                              <a:pt x="3" y="249"/>
                            </a:lnTo>
                            <a:lnTo>
                              <a:pt x="4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6" y="340"/>
                            </a:lnTo>
                            <a:lnTo>
                              <a:pt x="6" y="343"/>
                            </a:lnTo>
                            <a:lnTo>
                              <a:pt x="4" y="353"/>
                            </a:lnTo>
                            <a:lnTo>
                              <a:pt x="6" y="369"/>
                            </a:lnTo>
                            <a:lnTo>
                              <a:pt x="6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6" y="408"/>
                            </a:lnTo>
                            <a:lnTo>
                              <a:pt x="6" y="407"/>
                            </a:lnTo>
                            <a:lnTo>
                              <a:pt x="4" y="406"/>
                            </a:lnTo>
                            <a:lnTo>
                              <a:pt x="6" y="474"/>
                            </a:lnTo>
                            <a:lnTo>
                              <a:pt x="7" y="540"/>
                            </a:lnTo>
                            <a:lnTo>
                              <a:pt x="7" y="544"/>
                            </a:lnTo>
                            <a:lnTo>
                              <a:pt x="7" y="624"/>
                            </a:lnTo>
                            <a:lnTo>
                              <a:pt x="7" y="622"/>
                            </a:lnTo>
                            <a:lnTo>
                              <a:pt x="7" y="667"/>
                            </a:lnTo>
                            <a:lnTo>
                              <a:pt x="7" y="710"/>
                            </a:lnTo>
                            <a:lnTo>
                              <a:pt x="6" y="709"/>
                            </a:lnTo>
                            <a:lnTo>
                              <a:pt x="7" y="754"/>
                            </a:lnTo>
                            <a:lnTo>
                              <a:pt x="7" y="799"/>
                            </a:lnTo>
                            <a:lnTo>
                              <a:pt x="6" y="799"/>
                            </a:lnTo>
                            <a:lnTo>
                              <a:pt x="7" y="811"/>
                            </a:lnTo>
                            <a:lnTo>
                              <a:pt x="6" y="810"/>
                            </a:lnTo>
                            <a:lnTo>
                              <a:pt x="7" y="830"/>
                            </a:lnTo>
                            <a:lnTo>
                              <a:pt x="6" y="849"/>
                            </a:lnTo>
                            <a:lnTo>
                              <a:pt x="7" y="869"/>
                            </a:lnTo>
                            <a:lnTo>
                              <a:pt x="7" y="884"/>
                            </a:lnTo>
                            <a:lnTo>
                              <a:pt x="6" y="881"/>
                            </a:lnTo>
                            <a:lnTo>
                              <a:pt x="7" y="918"/>
                            </a:lnTo>
                            <a:lnTo>
                              <a:pt x="7" y="956"/>
                            </a:lnTo>
                            <a:lnTo>
                              <a:pt x="6" y="992"/>
                            </a:lnTo>
                            <a:lnTo>
                              <a:pt x="6" y="990"/>
                            </a:lnTo>
                            <a:lnTo>
                              <a:pt x="6" y="989"/>
                            </a:lnTo>
                            <a:lnTo>
                              <a:pt x="6" y="989"/>
                            </a:lnTo>
                            <a:lnTo>
                              <a:pt x="6" y="1003"/>
                            </a:lnTo>
                            <a:lnTo>
                              <a:pt x="6" y="1022"/>
                            </a:lnTo>
                            <a:lnTo>
                              <a:pt x="6" y="1019"/>
                            </a:lnTo>
                            <a:lnTo>
                              <a:pt x="6" y="1048"/>
                            </a:lnTo>
                            <a:lnTo>
                              <a:pt x="6" y="1074"/>
                            </a:lnTo>
                            <a:lnTo>
                              <a:pt x="4" y="1099"/>
                            </a:lnTo>
                            <a:lnTo>
                              <a:pt x="6" y="1124"/>
                            </a:lnTo>
                            <a:lnTo>
                              <a:pt x="6" y="1133"/>
                            </a:lnTo>
                            <a:lnTo>
                              <a:pt x="6" y="1133"/>
                            </a:lnTo>
                            <a:lnTo>
                              <a:pt x="6" y="1133"/>
                            </a:lnTo>
                            <a:lnTo>
                              <a:pt x="6" y="1134"/>
                            </a:lnTo>
                            <a:lnTo>
                              <a:pt x="7" y="1136"/>
                            </a:lnTo>
                            <a:lnTo>
                              <a:pt x="7" y="1138"/>
                            </a:lnTo>
                            <a:lnTo>
                              <a:pt x="7" y="1150"/>
                            </a:lnTo>
                            <a:lnTo>
                              <a:pt x="7" y="1160"/>
                            </a:lnTo>
                            <a:lnTo>
                              <a:pt x="6" y="1158"/>
                            </a:lnTo>
                            <a:lnTo>
                              <a:pt x="7" y="1209"/>
                            </a:lnTo>
                            <a:lnTo>
                              <a:pt x="6" y="1261"/>
                            </a:lnTo>
                            <a:lnTo>
                              <a:pt x="7" y="1311"/>
                            </a:lnTo>
                            <a:lnTo>
                              <a:pt x="6" y="1312"/>
                            </a:lnTo>
                            <a:lnTo>
                              <a:pt x="6" y="1338"/>
                            </a:lnTo>
                            <a:lnTo>
                              <a:pt x="7" y="1362"/>
                            </a:lnTo>
                            <a:lnTo>
                              <a:pt x="7" y="1389"/>
                            </a:lnTo>
                            <a:lnTo>
                              <a:pt x="6" y="1459"/>
                            </a:lnTo>
                            <a:lnTo>
                              <a:pt x="6" y="1528"/>
                            </a:lnTo>
                            <a:lnTo>
                              <a:pt x="7" y="1596"/>
                            </a:lnTo>
                            <a:lnTo>
                              <a:pt x="6" y="1596"/>
                            </a:lnTo>
                            <a:lnTo>
                              <a:pt x="7" y="1661"/>
                            </a:lnTo>
                            <a:lnTo>
                              <a:pt x="7" y="1727"/>
                            </a:lnTo>
                            <a:lnTo>
                              <a:pt x="7" y="1729"/>
                            </a:ln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4"/>
                            </a:lnTo>
                            <a:lnTo>
                              <a:pt x="10" y="1945"/>
                            </a:lnTo>
                            <a:lnTo>
                              <a:pt x="8" y="1960"/>
                            </a:lnTo>
                            <a:lnTo>
                              <a:pt x="10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8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8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10" y="2318"/>
                            </a:lnTo>
                            <a:lnTo>
                              <a:pt x="10" y="2323"/>
                            </a:lnTo>
                            <a:lnTo>
                              <a:pt x="10" y="2438"/>
                            </a:lnTo>
                            <a:lnTo>
                              <a:pt x="10" y="2436"/>
                            </a:lnTo>
                            <a:lnTo>
                              <a:pt x="10" y="2434"/>
                            </a:lnTo>
                            <a:lnTo>
                              <a:pt x="8" y="2434"/>
                            </a:lnTo>
                            <a:lnTo>
                              <a:pt x="10" y="2444"/>
                            </a:lnTo>
                            <a:lnTo>
                              <a:pt x="10" y="2445"/>
                            </a:lnTo>
                            <a:lnTo>
                              <a:pt x="10" y="2466"/>
                            </a:lnTo>
                            <a:lnTo>
                              <a:pt x="10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10" y="2538"/>
                            </a:lnTo>
                            <a:lnTo>
                              <a:pt x="11" y="2552"/>
                            </a:lnTo>
                            <a:lnTo>
                              <a:pt x="10" y="2610"/>
                            </a:lnTo>
                            <a:lnTo>
                              <a:pt x="8" y="2669"/>
                            </a:lnTo>
                            <a:lnTo>
                              <a:pt x="10" y="2727"/>
                            </a:lnTo>
                            <a:lnTo>
                              <a:pt x="11" y="2782"/>
                            </a:lnTo>
                            <a:lnTo>
                              <a:pt x="10" y="2786"/>
                            </a:lnTo>
                            <a:lnTo>
                              <a:pt x="10" y="2793"/>
                            </a:lnTo>
                            <a:lnTo>
                              <a:pt x="10" y="2799"/>
                            </a:lnTo>
                            <a:lnTo>
                              <a:pt x="10" y="2805"/>
                            </a:lnTo>
                            <a:lnTo>
                              <a:pt x="10" y="2824"/>
                            </a:lnTo>
                            <a:lnTo>
                              <a:pt x="11" y="2844"/>
                            </a:lnTo>
                            <a:lnTo>
                              <a:pt x="11" y="2864"/>
                            </a:lnTo>
                            <a:lnTo>
                              <a:pt x="11" y="2878"/>
                            </a:lnTo>
                            <a:lnTo>
                              <a:pt x="11" y="2894"/>
                            </a:lnTo>
                            <a:lnTo>
                              <a:pt x="8" y="2907"/>
                            </a:lnTo>
                            <a:lnTo>
                              <a:pt x="10" y="2912"/>
                            </a:lnTo>
                            <a:lnTo>
                              <a:pt x="10" y="2916"/>
                            </a:lnTo>
                            <a:lnTo>
                              <a:pt x="10" y="2935"/>
                            </a:lnTo>
                            <a:lnTo>
                              <a:pt x="10" y="2956"/>
                            </a:lnTo>
                            <a:lnTo>
                              <a:pt x="11" y="2979"/>
                            </a:lnTo>
                            <a:lnTo>
                              <a:pt x="10" y="2976"/>
                            </a:lnTo>
                            <a:lnTo>
                              <a:pt x="11" y="2998"/>
                            </a:lnTo>
                            <a:lnTo>
                              <a:pt x="10" y="3020"/>
                            </a:lnTo>
                            <a:lnTo>
                              <a:pt x="10" y="3039"/>
                            </a:lnTo>
                            <a:lnTo>
                              <a:pt x="11" y="3054"/>
                            </a:lnTo>
                            <a:lnTo>
                              <a:pt x="11" y="3073"/>
                            </a:lnTo>
                            <a:lnTo>
                              <a:pt x="11" y="3092"/>
                            </a:lnTo>
                            <a:lnTo>
                              <a:pt x="11" y="3109"/>
                            </a:lnTo>
                            <a:lnTo>
                              <a:pt x="11" y="3198"/>
                            </a:lnTo>
                            <a:lnTo>
                              <a:pt x="10" y="3198"/>
                            </a:lnTo>
                            <a:lnTo>
                              <a:pt x="10" y="3198"/>
                            </a:lnTo>
                            <a:lnTo>
                              <a:pt x="10" y="3201"/>
                            </a:lnTo>
                            <a:lnTo>
                              <a:pt x="10" y="3209"/>
                            </a:lnTo>
                            <a:lnTo>
                              <a:pt x="10" y="3218"/>
                            </a:lnTo>
                            <a:lnTo>
                              <a:pt x="10" y="3228"/>
                            </a:lnTo>
                            <a:lnTo>
                              <a:pt x="10" y="3236"/>
                            </a:lnTo>
                            <a:lnTo>
                              <a:pt x="11" y="3240"/>
                            </a:lnTo>
                            <a:lnTo>
                              <a:pt x="10" y="3251"/>
                            </a:lnTo>
                            <a:lnTo>
                              <a:pt x="11" y="3259"/>
                            </a:lnTo>
                            <a:lnTo>
                              <a:pt x="11" y="3268"/>
                            </a:lnTo>
                            <a:lnTo>
                              <a:pt x="10" y="3278"/>
                            </a:lnTo>
                            <a:lnTo>
                              <a:pt x="10" y="3277"/>
                            </a:lnTo>
                            <a:lnTo>
                              <a:pt x="10" y="3276"/>
                            </a:lnTo>
                            <a:lnTo>
                              <a:pt x="10" y="3286"/>
                            </a:lnTo>
                            <a:lnTo>
                              <a:pt x="10" y="3298"/>
                            </a:lnTo>
                            <a:lnTo>
                              <a:pt x="8" y="3310"/>
                            </a:lnTo>
                            <a:lnTo>
                              <a:pt x="8" y="3319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10" y="3337"/>
                            </a:lnTo>
                            <a:lnTo>
                              <a:pt x="10" y="3387"/>
                            </a:lnTo>
                            <a:lnTo>
                              <a:pt x="10" y="3434"/>
                            </a:lnTo>
                            <a:lnTo>
                              <a:pt x="10" y="3434"/>
                            </a:lnTo>
                            <a:lnTo>
                              <a:pt x="10" y="3433"/>
                            </a:lnTo>
                            <a:lnTo>
                              <a:pt x="10" y="3434"/>
                            </a:lnTo>
                            <a:lnTo>
                              <a:pt x="10" y="3435"/>
                            </a:lnTo>
                            <a:lnTo>
                              <a:pt x="10" y="3439"/>
                            </a:lnTo>
                            <a:lnTo>
                              <a:pt x="10" y="3442"/>
                            </a:lnTo>
                            <a:lnTo>
                              <a:pt x="10" y="3444"/>
                            </a:lnTo>
                            <a:lnTo>
                              <a:pt x="10" y="3446"/>
                            </a:lnTo>
                            <a:lnTo>
                              <a:pt x="10" y="3448"/>
                            </a:lnTo>
                            <a:lnTo>
                              <a:pt x="10" y="3459"/>
                            </a:lnTo>
                            <a:lnTo>
                              <a:pt x="10" y="3472"/>
                            </a:lnTo>
                            <a:lnTo>
                              <a:pt x="10" y="3472"/>
                            </a:lnTo>
                            <a:lnTo>
                              <a:pt x="10" y="3480"/>
                            </a:lnTo>
                            <a:lnTo>
                              <a:pt x="8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7" y="3501"/>
                            </a:lnTo>
                            <a:lnTo>
                              <a:pt x="6" y="3502"/>
                            </a:lnTo>
                            <a:lnTo>
                              <a:pt x="7" y="3504"/>
                            </a:lnTo>
                            <a:lnTo>
                              <a:pt x="7" y="3508"/>
                            </a:lnTo>
                            <a:lnTo>
                              <a:pt x="6" y="3510"/>
                            </a:lnTo>
                            <a:lnTo>
                              <a:pt x="6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3" y="3506"/>
                            </a:lnTo>
                            <a:lnTo>
                              <a:pt x="3" y="3503"/>
                            </a:lnTo>
                            <a:lnTo>
                              <a:pt x="2" y="3501"/>
                            </a:lnTo>
                            <a:lnTo>
                              <a:pt x="2" y="3497"/>
                            </a:lnTo>
                            <a:lnTo>
                              <a:pt x="2" y="3493"/>
                            </a:lnTo>
                            <a:lnTo>
                              <a:pt x="2" y="3489"/>
                            </a:lnTo>
                            <a:lnTo>
                              <a:pt x="2" y="3486"/>
                            </a:lnTo>
                            <a:lnTo>
                              <a:pt x="3" y="3490"/>
                            </a:lnTo>
                            <a:lnTo>
                              <a:pt x="3" y="3491"/>
                            </a:lnTo>
                            <a:lnTo>
                              <a:pt x="3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4" y="3490"/>
                            </a:lnTo>
                            <a:lnTo>
                              <a:pt x="4" y="3489"/>
                            </a:lnTo>
                            <a:lnTo>
                              <a:pt x="4" y="3490"/>
                            </a:lnTo>
                            <a:lnTo>
                              <a:pt x="4" y="3490"/>
                            </a:lnTo>
                            <a:lnTo>
                              <a:pt x="6" y="3487"/>
                            </a:lnTo>
                            <a:lnTo>
                              <a:pt x="6" y="3481"/>
                            </a:lnTo>
                            <a:lnTo>
                              <a:pt x="6" y="3473"/>
                            </a:lnTo>
                            <a:lnTo>
                              <a:pt x="6" y="3467"/>
                            </a:lnTo>
                            <a:lnTo>
                              <a:pt x="7" y="3463"/>
                            </a:lnTo>
                            <a:lnTo>
                              <a:pt x="7" y="3460"/>
                            </a:lnTo>
                            <a:lnTo>
                              <a:pt x="7" y="3459"/>
                            </a:lnTo>
                            <a:lnTo>
                              <a:pt x="6" y="3457"/>
                            </a:lnTo>
                            <a:lnTo>
                              <a:pt x="6" y="3456"/>
                            </a:lnTo>
                            <a:lnTo>
                              <a:pt x="6" y="3455"/>
                            </a:lnTo>
                            <a:lnTo>
                              <a:pt x="6" y="3452"/>
                            </a:lnTo>
                            <a:lnTo>
                              <a:pt x="6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6" y="3444"/>
                            </a:lnTo>
                            <a:lnTo>
                              <a:pt x="6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6" y="3409"/>
                            </a:lnTo>
                            <a:lnTo>
                              <a:pt x="6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6" y="3278"/>
                            </a:lnTo>
                            <a:lnTo>
                              <a:pt x="6" y="3234"/>
                            </a:lnTo>
                            <a:lnTo>
                              <a:pt x="7" y="3142"/>
                            </a:lnTo>
                            <a:lnTo>
                              <a:pt x="7" y="3049"/>
                            </a:lnTo>
                            <a:lnTo>
                              <a:pt x="7" y="2955"/>
                            </a:lnTo>
                            <a:lnTo>
                              <a:pt x="6" y="2916"/>
                            </a:lnTo>
                            <a:lnTo>
                              <a:pt x="6" y="2912"/>
                            </a:lnTo>
                            <a:lnTo>
                              <a:pt x="3" y="2784"/>
                            </a:lnTo>
                            <a:lnTo>
                              <a:pt x="6" y="2654"/>
                            </a:lnTo>
                            <a:lnTo>
                              <a:pt x="7" y="2614"/>
                            </a:lnTo>
                            <a:lnTo>
                              <a:pt x="6" y="2569"/>
                            </a:lnTo>
                            <a:lnTo>
                              <a:pt x="4" y="2525"/>
                            </a:lnTo>
                            <a:lnTo>
                              <a:pt x="6" y="2483"/>
                            </a:lnTo>
                            <a:lnTo>
                              <a:pt x="6" y="2403"/>
                            </a:lnTo>
                            <a:lnTo>
                              <a:pt x="4" y="2323"/>
                            </a:lnTo>
                            <a:lnTo>
                              <a:pt x="4" y="2318"/>
                            </a:lnTo>
                            <a:lnTo>
                              <a:pt x="4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6" y="1981"/>
                            </a:lnTo>
                            <a:lnTo>
                              <a:pt x="4" y="1855"/>
                            </a:lnTo>
                            <a:lnTo>
                              <a:pt x="4" y="1729"/>
                            </a:lnTo>
                            <a:lnTo>
                              <a:pt x="4" y="1727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3" y="1419"/>
                            </a:lnTo>
                            <a:lnTo>
                              <a:pt x="3" y="1419"/>
                            </a:lnTo>
                            <a:lnTo>
                              <a:pt x="3" y="1370"/>
                            </a:lnTo>
                            <a:lnTo>
                              <a:pt x="3" y="1319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2" y="1228"/>
                            </a:lnTo>
                            <a:lnTo>
                              <a:pt x="2" y="1138"/>
                            </a:lnTo>
                            <a:lnTo>
                              <a:pt x="2" y="1134"/>
                            </a:lnTo>
                            <a:lnTo>
                              <a:pt x="2" y="1049"/>
                            </a:lnTo>
                            <a:lnTo>
                              <a:pt x="3" y="962"/>
                            </a:lnTo>
                            <a:lnTo>
                              <a:pt x="3" y="796"/>
                            </a:lnTo>
                            <a:lnTo>
                              <a:pt x="4" y="631"/>
                            </a:lnTo>
                            <a:lnTo>
                              <a:pt x="3" y="615"/>
                            </a:lnTo>
                            <a:lnTo>
                              <a:pt x="3" y="595"/>
                            </a:lnTo>
                            <a:lnTo>
                              <a:pt x="3" y="577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3" y="544"/>
                            </a:lnTo>
                            <a:lnTo>
                              <a:pt x="3" y="540"/>
                            </a:lnTo>
                            <a:lnTo>
                              <a:pt x="3" y="501"/>
                            </a:lnTo>
                            <a:lnTo>
                              <a:pt x="3" y="462"/>
                            </a:lnTo>
                            <a:lnTo>
                              <a:pt x="2" y="427"/>
                            </a:lnTo>
                            <a:lnTo>
                              <a:pt x="2" y="301"/>
                            </a:lnTo>
                            <a:lnTo>
                              <a:pt x="2" y="177"/>
                            </a:lnTo>
                            <a:lnTo>
                              <a:pt x="2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2" y="144"/>
                            </a:lnTo>
                            <a:lnTo>
                              <a:pt x="2" y="135"/>
                            </a:lnTo>
                            <a:lnTo>
                              <a:pt x="2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2" y="59"/>
                            </a:lnTo>
                            <a:lnTo>
                              <a:pt x="2" y="58"/>
                            </a:lnTo>
                            <a:lnTo>
                              <a:pt x="2" y="55"/>
                            </a:lnTo>
                            <a:lnTo>
                              <a:pt x="2" y="53"/>
                            </a:lnTo>
                            <a:lnTo>
                              <a:pt x="2" y="51"/>
                            </a:lnTo>
                            <a:lnTo>
                              <a:pt x="2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2" y="46"/>
                            </a:lnTo>
                            <a:lnTo>
                              <a:pt x="2" y="24"/>
                            </a:lnTo>
                            <a:lnTo>
                              <a:pt x="0" y="0"/>
                            </a:lnTo>
                            <a:lnTo>
                              <a:pt x="2" y="3"/>
                            </a:lnTo>
                            <a:lnTo>
                              <a:pt x="2" y="3"/>
                            </a:lnTo>
                            <a:lnTo>
                              <a:pt x="2" y="3"/>
                            </a:lnTo>
                            <a:lnTo>
                              <a:pt x="2" y="2"/>
                            </a:lnTo>
                            <a:lnTo>
                              <a:pt x="2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2B846B2" id="Forma libre 62" o:spid="_x0000_s1026" style="position:absolute;margin-left:384.75pt;margin-top:66.75pt;width:1.35pt;height:439.8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" path="m11,2552r,2l11,2552r,xm2,r,l2,79r1,77l3,156r,1l2,158r1,91l4,339r,-1l4,339r2,1l6,343,4,353r2,16l6,385,4,399r,-2l4,397r,l4,402r2,6l6,407,4,406r2,68l7,540r,4l7,624r,-2l7,667r,43l6,709r1,45l7,799r-1,l7,811,6,810r1,20l6,849r1,20l7,884,6,881r1,37l7,956,6,992r,-2l6,989r,l6,1003r,19l6,1019r,29l6,1074r-2,25l6,1124r,9l6,1133r,l6,1134r1,2l7,1138r,12l7,1160r-1,-2l7,1209r-1,52l7,1311r-1,1l6,1338r1,24l7,1389r-1,70l6,1528r1,68l6,1596r1,65l7,1727r,2l8,1753r,90l8,1934r,-2l8,1932r,l8,1934r2,11l8,1960r2,18l8,1979r,l8,1979r,-1l8,1978r,44l8,2067r,-1l8,2064r,24l8,2084r2,234l10,2323r,115l10,2436r,-2l8,2434r2,10l10,2445r,21l10,2487r-2,-3l8,2484r,l8,2504r-1,19l7,2522r,l7,2522r3,16l11,2552r-1,58l8,2669r2,58l11,2782r-1,4l10,2793r,6l10,2805r,19l11,2844r,20l11,2878r,16l8,2907r2,5l10,2916r,19l10,2956r1,23l10,2976r1,22l10,3020r,19l11,3054r,19l11,3092r,17l11,3198r-1,l10,3198r,3l10,3209r,9l10,3228r,8l11,3240r-1,11l11,3259r,9l10,3278r,-1l10,3276r,10l10,3298r-2,12l8,3319r,-2l8,3317r,l8,3320r,4l8,3328r,2l8,3334r2,3l10,3387r,47l10,3434r,-1l10,3434r,1l10,3439r,3l10,3444r,2l10,3448r,11l10,3472r,l10,3480r-2,7l7,3498r,1l7,3499r,2l6,3502r1,2l7,3508r-1,2l6,3511r-2,-1l4,3508r-1,-1l3,3507r,-1l3,3503r-1,-2l2,3497r,-4l2,3489r,-3l3,3490r,1l3,3493r,-2l3,3490r1,l4,3489r,1l4,3490r2,-3l6,3481r,-8l6,3467r1,-4l7,3460r,-1l6,3457r,-1l6,3455r,-3l6,3451r1,l7,3451r,l7,3451r,-3l7,3446r-1,-2l6,3436r-2,-9l4,3417r,2l6,3409r,-12l4,3383r,-13l4,3371r,-47l6,3278r,-44l7,3142r,-93l7,2955,6,2916r,-4l3,2784,6,2654r1,-40l6,2569,4,2525r2,-42l6,2403,4,2323r,-5l4,2224r,-122l4,1981r2,l4,1855r,-126l4,1727r,-56l3,1588r,-85l3,1419r,l3,1370r,-51l3,1320r,l3,1320r,l3,1320r,l2,1228r,-90l2,1134r,-85l3,962,3,796,4,631,3,615r,-20l3,577,2,560r1,l3,544r,-4l3,501r,-39l2,427,2,301,2,177r,-3l,172r,-4l,162r,-7l2,144r,-9l2,128,,94,,59r,l,59r,1l2,59r,-1l2,55r,-2l2,51r,l,51,,50,,47,,45r2,1l2,24,,,2,3r,l2,3,2,2,2,r,xe" fillcolor="#8ed6ef [1300]" strokecolor="#8ed6ef [1300]" strokeweight="0">
              <v:path arrowok="t" o:connecttype="custom" o:connectlocs="3117,0;4676,396166;6235,561632;6235,631638;10910,859154;9352,1128038;10910,1320552;10910,1521022;9352,1626029;9352,1802633;10910,1829681;9352,2087427;10910,2539279;12469,2932262;15586,3094547;12469,3147051;12469,3322064;15586,3872559;12469,3952111;10910,4012570;15586,4338730;15586,4493060;15586,4633070;17145,4769898;17145,4946502;15586,5119924;17145,5199475;12469,5266299;12469,5288573;15586,5463586;15586,5476314;15586,5524045;10910,5570185;6235,5584504;3117,5570185;4676,5554274;6235,5552683;10910,5509726;9352,5492224;10910,5485860;6235,5439721;6235,5288573;9352,4639434;6235,4017343;6235,3344338;6235,2658606;4676,2098564;4676,2100155;4676,1266457;4676,890975;3117,478899;0,246609;0,93871;3117,84324;0,71596;3117,4773" o:connectangles="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61312" behindDoc="1" locked="1" layoutInCell="1" allowOverlap="1" wp14:anchorId="030A104C" wp14:editId="030A104D">
              <wp:simplePos x="0" y="0"/>
              <wp:positionH relativeFrom="column">
                <wp:posOffset>4886415</wp:posOffset>
              </wp:positionH>
              <wp:positionV relativeFrom="page">
                <wp:posOffset>1476375</wp:posOffset>
              </wp:positionV>
              <wp:extent cx="3175" cy="0"/>
              <wp:effectExtent l="0" t="0" r="0" b="0"/>
              <wp:wrapNone/>
              <wp:docPr id="63" name="Forma libre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0"/>
                      </a:xfrm>
                      <a:custGeom>
                        <a:avLst/>
                        <a:gdLst>
                          <a:gd name="T0" fmla="*/ 0 w 2"/>
                          <a:gd name="T1" fmla="*/ 2 w 2"/>
                          <a:gd name="T2" fmla="*/ 0 w 2"/>
                          <a:gd name="T3" fmla="*/ 0 w 2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2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DA47566" id="Forma libre 63" o:spid="_x0000_s1026" style="position:absolute;margin-left:384.75pt;margin-top:116.25pt;width:.25pt;height:0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" path="m,l2,,,,,xe" fillcolor="#8ed6ef [1300]" strokecolor="#8ed6ef [1300]" strokeweight="0">
              <v:path arrowok="t" o:connecttype="custom" o:connectlocs="0,0;3175,0;0,0;0,0" o:connectangles="0,0,0,0"/>
              <w10:wrap anchory="page"/>
              <w10:anchorlock/>
            </v:shape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65408" behindDoc="1" locked="1" layoutInCell="1" allowOverlap="1" wp14:anchorId="030A104E" wp14:editId="030A104F">
              <wp:simplePos x="0" y="0"/>
              <wp:positionH relativeFrom="column">
                <wp:posOffset>3895797</wp:posOffset>
              </wp:positionH>
              <wp:positionV relativeFrom="page">
                <wp:posOffset>762000</wp:posOffset>
              </wp:positionV>
              <wp:extent cx="17145" cy="5581015"/>
              <wp:effectExtent l="0" t="0" r="20955" b="19685"/>
              <wp:wrapNone/>
              <wp:docPr id="69" name="Forma libre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145" cy="5581015"/>
                      </a:xfrm>
                      <a:custGeom>
                        <a:avLst/>
                        <a:gdLst>
                          <a:gd name="T0" fmla="*/ 7 w 11"/>
                          <a:gd name="T1" fmla="*/ 0 h 3508"/>
                          <a:gd name="T2" fmla="*/ 9 w 11"/>
                          <a:gd name="T3" fmla="*/ 3 h 3508"/>
                          <a:gd name="T4" fmla="*/ 9 w 11"/>
                          <a:gd name="T5" fmla="*/ 18 h 3508"/>
                          <a:gd name="T6" fmla="*/ 8 w 11"/>
                          <a:gd name="T7" fmla="*/ 19 h 3508"/>
                          <a:gd name="T8" fmla="*/ 5 w 11"/>
                          <a:gd name="T9" fmla="*/ 41 h 3508"/>
                          <a:gd name="T10" fmla="*/ 5 w 11"/>
                          <a:gd name="T11" fmla="*/ 53 h 3508"/>
                          <a:gd name="T12" fmla="*/ 5 w 11"/>
                          <a:gd name="T13" fmla="*/ 57 h 3508"/>
                          <a:gd name="T14" fmla="*/ 7 w 11"/>
                          <a:gd name="T15" fmla="*/ 81 h 3508"/>
                          <a:gd name="T16" fmla="*/ 7 w 11"/>
                          <a:gd name="T17" fmla="*/ 138 h 3508"/>
                          <a:gd name="T18" fmla="*/ 5 w 11"/>
                          <a:gd name="T19" fmla="*/ 459 h 3508"/>
                          <a:gd name="T20" fmla="*/ 5 w 11"/>
                          <a:gd name="T21" fmla="*/ 854 h 3508"/>
                          <a:gd name="T22" fmla="*/ 7 w 11"/>
                          <a:gd name="T23" fmla="*/ 1185 h 3508"/>
                          <a:gd name="T24" fmla="*/ 7 w 11"/>
                          <a:gd name="T25" fmla="*/ 1652 h 3508"/>
                          <a:gd name="T26" fmla="*/ 9 w 11"/>
                          <a:gd name="T27" fmla="*/ 2088 h 3508"/>
                          <a:gd name="T28" fmla="*/ 8 w 11"/>
                          <a:gd name="T29" fmla="*/ 2187 h 3508"/>
                          <a:gd name="T30" fmla="*/ 11 w 11"/>
                          <a:gd name="T31" fmla="*/ 2371 h 3508"/>
                          <a:gd name="T32" fmla="*/ 8 w 11"/>
                          <a:gd name="T33" fmla="*/ 2913 h 3508"/>
                          <a:gd name="T34" fmla="*/ 9 w 11"/>
                          <a:gd name="T35" fmla="*/ 3005 h 3508"/>
                          <a:gd name="T36" fmla="*/ 11 w 11"/>
                          <a:gd name="T37" fmla="*/ 3336 h 3508"/>
                          <a:gd name="T38" fmla="*/ 9 w 11"/>
                          <a:gd name="T39" fmla="*/ 3379 h 3508"/>
                          <a:gd name="T40" fmla="*/ 11 w 11"/>
                          <a:gd name="T41" fmla="*/ 3449 h 3508"/>
                          <a:gd name="T42" fmla="*/ 11 w 11"/>
                          <a:gd name="T43" fmla="*/ 3457 h 3508"/>
                          <a:gd name="T44" fmla="*/ 11 w 11"/>
                          <a:gd name="T45" fmla="*/ 3508 h 3508"/>
                          <a:gd name="T46" fmla="*/ 9 w 11"/>
                          <a:gd name="T47" fmla="*/ 3508 h 3508"/>
                          <a:gd name="T48" fmla="*/ 9 w 11"/>
                          <a:gd name="T49" fmla="*/ 3349 h 3508"/>
                          <a:gd name="T50" fmla="*/ 7 w 11"/>
                          <a:gd name="T51" fmla="*/ 3165 h 3508"/>
                          <a:gd name="T52" fmla="*/ 7 w 11"/>
                          <a:gd name="T53" fmla="*/ 3111 h 3508"/>
                          <a:gd name="T54" fmla="*/ 5 w 11"/>
                          <a:gd name="T55" fmla="*/ 3033 h 3508"/>
                          <a:gd name="T56" fmla="*/ 4 w 11"/>
                          <a:gd name="T57" fmla="*/ 2797 h 3508"/>
                          <a:gd name="T58" fmla="*/ 5 w 11"/>
                          <a:gd name="T59" fmla="*/ 2698 h 3508"/>
                          <a:gd name="T60" fmla="*/ 5 w 11"/>
                          <a:gd name="T61" fmla="*/ 2589 h 3508"/>
                          <a:gd name="T62" fmla="*/ 7 w 11"/>
                          <a:gd name="T63" fmla="*/ 2503 h 3508"/>
                          <a:gd name="T64" fmla="*/ 5 w 11"/>
                          <a:gd name="T65" fmla="*/ 2384 h 3508"/>
                          <a:gd name="T66" fmla="*/ 5 w 11"/>
                          <a:gd name="T67" fmla="*/ 2368 h 3508"/>
                          <a:gd name="T68" fmla="*/ 5 w 11"/>
                          <a:gd name="T69" fmla="*/ 2197 h 3508"/>
                          <a:gd name="T70" fmla="*/ 5 w 11"/>
                          <a:gd name="T71" fmla="*/ 1980 h 3508"/>
                          <a:gd name="T72" fmla="*/ 3 w 11"/>
                          <a:gd name="T73" fmla="*/ 1755 h 3508"/>
                          <a:gd name="T74" fmla="*/ 4 w 11"/>
                          <a:gd name="T75" fmla="*/ 1574 h 3508"/>
                          <a:gd name="T76" fmla="*/ 3 w 11"/>
                          <a:gd name="T77" fmla="*/ 1529 h 3508"/>
                          <a:gd name="T78" fmla="*/ 4 w 11"/>
                          <a:gd name="T79" fmla="*/ 1444 h 3508"/>
                          <a:gd name="T80" fmla="*/ 1 w 11"/>
                          <a:gd name="T81" fmla="*/ 1072 h 3508"/>
                          <a:gd name="T82" fmla="*/ 3 w 11"/>
                          <a:gd name="T83" fmla="*/ 1021 h 3508"/>
                          <a:gd name="T84" fmla="*/ 4 w 11"/>
                          <a:gd name="T85" fmla="*/ 986 h 3508"/>
                          <a:gd name="T86" fmla="*/ 3 w 11"/>
                          <a:gd name="T87" fmla="*/ 839 h 3508"/>
                          <a:gd name="T88" fmla="*/ 3 w 11"/>
                          <a:gd name="T89" fmla="*/ 703 h 3508"/>
                          <a:gd name="T90" fmla="*/ 3 w 11"/>
                          <a:gd name="T91" fmla="*/ 601 h 3508"/>
                          <a:gd name="T92" fmla="*/ 1 w 11"/>
                          <a:gd name="T93" fmla="*/ 532 h 3508"/>
                          <a:gd name="T94" fmla="*/ 1 w 11"/>
                          <a:gd name="T95" fmla="*/ 415 h 3508"/>
                          <a:gd name="T96" fmla="*/ 1 w 11"/>
                          <a:gd name="T97" fmla="*/ 299 h 3508"/>
                          <a:gd name="T98" fmla="*/ 1 w 11"/>
                          <a:gd name="T99" fmla="*/ 249 h 3508"/>
                          <a:gd name="T100" fmla="*/ 3 w 11"/>
                          <a:gd name="T101" fmla="*/ 210 h 3508"/>
                          <a:gd name="T102" fmla="*/ 3 w 11"/>
                          <a:gd name="T103" fmla="*/ 188 h 3508"/>
                          <a:gd name="T104" fmla="*/ 3 w 11"/>
                          <a:gd name="T105" fmla="*/ 121 h 3508"/>
                          <a:gd name="T106" fmla="*/ 1 w 11"/>
                          <a:gd name="T107" fmla="*/ 69 h 3508"/>
                          <a:gd name="T108" fmla="*/ 1 w 11"/>
                          <a:gd name="T109" fmla="*/ 36 h 3508"/>
                          <a:gd name="T110" fmla="*/ 4 w 11"/>
                          <a:gd name="T111" fmla="*/ 9 h 3508"/>
                          <a:gd name="T112" fmla="*/ 7 w 11"/>
                          <a:gd name="T113" fmla="*/ 0 h 35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11" h="3508">
                            <a:moveTo>
                              <a:pt x="0" y="954"/>
                            </a:moveTo>
                            <a:lnTo>
                              <a:pt x="1" y="956"/>
                            </a:lnTo>
                            <a:lnTo>
                              <a:pt x="1" y="956"/>
                            </a:lnTo>
                            <a:lnTo>
                              <a:pt x="0" y="954"/>
                            </a:lnTo>
                            <a:close/>
                            <a:moveTo>
                              <a:pt x="7" y="0"/>
                            </a:moveTo>
                            <a:lnTo>
                              <a:pt x="7" y="0"/>
                            </a:lnTo>
                            <a:lnTo>
                              <a:pt x="7" y="1"/>
                            </a:lnTo>
                            <a:lnTo>
                              <a:pt x="8" y="1"/>
                            </a:lnTo>
                            <a:lnTo>
                              <a:pt x="8" y="1"/>
                            </a:lnTo>
                            <a:lnTo>
                              <a:pt x="8" y="1"/>
                            </a:lnTo>
                            <a:lnTo>
                              <a:pt x="9" y="2"/>
                            </a:lnTo>
                            <a:lnTo>
                              <a:pt x="9" y="3"/>
                            </a:lnTo>
                            <a:lnTo>
                              <a:pt x="9" y="7"/>
                            </a:lnTo>
                            <a:lnTo>
                              <a:pt x="9" y="11"/>
                            </a:lnTo>
                            <a:lnTo>
                              <a:pt x="9" y="15"/>
                            </a:lnTo>
                            <a:lnTo>
                              <a:pt x="9" y="19"/>
                            </a:lnTo>
                            <a:lnTo>
                              <a:pt x="9" y="22"/>
                            </a:lnTo>
                            <a:lnTo>
                              <a:pt x="9" y="18"/>
                            </a:lnTo>
                            <a:lnTo>
                              <a:pt x="9" y="17"/>
                            </a:lnTo>
                            <a:lnTo>
                              <a:pt x="9" y="15"/>
                            </a:lnTo>
                            <a:lnTo>
                              <a:pt x="8" y="17"/>
                            </a:lnTo>
                            <a:lnTo>
                              <a:pt x="8" y="17"/>
                            </a:lnTo>
                            <a:lnTo>
                              <a:pt x="8" y="18"/>
                            </a:lnTo>
                            <a:lnTo>
                              <a:pt x="8" y="19"/>
                            </a:lnTo>
                            <a:lnTo>
                              <a:pt x="8" y="18"/>
                            </a:lnTo>
                            <a:lnTo>
                              <a:pt x="8" y="18"/>
                            </a:lnTo>
                            <a:lnTo>
                              <a:pt x="7" y="20"/>
                            </a:lnTo>
                            <a:lnTo>
                              <a:pt x="7" y="27"/>
                            </a:lnTo>
                            <a:lnTo>
                              <a:pt x="7" y="35"/>
                            </a:lnTo>
                            <a:lnTo>
                              <a:pt x="5" y="41"/>
                            </a:lnTo>
                            <a:lnTo>
                              <a:pt x="5" y="45"/>
                            </a:lnTo>
                            <a:lnTo>
                              <a:pt x="5" y="48"/>
                            </a:lnTo>
                            <a:lnTo>
                              <a:pt x="5" y="49"/>
                            </a:lnTo>
                            <a:lnTo>
                              <a:pt x="5" y="51"/>
                            </a:lnTo>
                            <a:lnTo>
                              <a:pt x="5" y="52"/>
                            </a:lnTo>
                            <a:lnTo>
                              <a:pt x="5" y="53"/>
                            </a:lnTo>
                            <a:lnTo>
                              <a:pt x="5" y="56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4" y="60"/>
                            </a:lnTo>
                            <a:lnTo>
                              <a:pt x="5" y="62"/>
                            </a:lnTo>
                            <a:lnTo>
                              <a:pt x="5" y="64"/>
                            </a:lnTo>
                            <a:lnTo>
                              <a:pt x="5" y="71"/>
                            </a:lnTo>
                            <a:lnTo>
                              <a:pt x="7" y="81"/>
                            </a:lnTo>
                            <a:lnTo>
                              <a:pt x="7" y="91"/>
                            </a:lnTo>
                            <a:lnTo>
                              <a:pt x="7" y="88"/>
                            </a:lnTo>
                            <a:lnTo>
                              <a:pt x="5" y="99"/>
                            </a:lnTo>
                            <a:lnTo>
                              <a:pt x="7" y="111"/>
                            </a:lnTo>
                            <a:lnTo>
                              <a:pt x="7" y="125"/>
                            </a:lnTo>
                            <a:lnTo>
                              <a:pt x="7" y="138"/>
                            </a:lnTo>
                            <a:lnTo>
                              <a:pt x="8" y="136"/>
                            </a:lnTo>
                            <a:lnTo>
                              <a:pt x="7" y="184"/>
                            </a:lnTo>
                            <a:lnTo>
                              <a:pt x="5" y="230"/>
                            </a:lnTo>
                            <a:lnTo>
                              <a:pt x="5" y="274"/>
                            </a:lnTo>
                            <a:lnTo>
                              <a:pt x="4" y="366"/>
                            </a:lnTo>
                            <a:lnTo>
                              <a:pt x="5" y="459"/>
                            </a:lnTo>
                            <a:lnTo>
                              <a:pt x="5" y="553"/>
                            </a:lnTo>
                            <a:lnTo>
                              <a:pt x="5" y="591"/>
                            </a:lnTo>
                            <a:lnTo>
                              <a:pt x="5" y="593"/>
                            </a:lnTo>
                            <a:lnTo>
                              <a:pt x="8" y="680"/>
                            </a:lnTo>
                            <a:lnTo>
                              <a:pt x="8" y="767"/>
                            </a:lnTo>
                            <a:lnTo>
                              <a:pt x="5" y="854"/>
                            </a:lnTo>
                            <a:lnTo>
                              <a:pt x="5" y="894"/>
                            </a:lnTo>
                            <a:lnTo>
                              <a:pt x="7" y="939"/>
                            </a:lnTo>
                            <a:lnTo>
                              <a:pt x="7" y="983"/>
                            </a:lnTo>
                            <a:lnTo>
                              <a:pt x="7" y="1025"/>
                            </a:lnTo>
                            <a:lnTo>
                              <a:pt x="7" y="1105"/>
                            </a:lnTo>
                            <a:lnTo>
                              <a:pt x="7" y="1185"/>
                            </a:lnTo>
                            <a:lnTo>
                              <a:pt x="7" y="1187"/>
                            </a:lnTo>
                            <a:lnTo>
                              <a:pt x="8" y="1284"/>
                            </a:lnTo>
                            <a:lnTo>
                              <a:pt x="7" y="1406"/>
                            </a:lnTo>
                            <a:lnTo>
                              <a:pt x="7" y="1527"/>
                            </a:lnTo>
                            <a:lnTo>
                              <a:pt x="7" y="1527"/>
                            </a:lnTo>
                            <a:lnTo>
                              <a:pt x="7" y="1652"/>
                            </a:lnTo>
                            <a:lnTo>
                              <a:pt x="7" y="1776"/>
                            </a:lnTo>
                            <a:lnTo>
                              <a:pt x="7" y="1778"/>
                            </a:lnTo>
                            <a:lnTo>
                              <a:pt x="7" y="1837"/>
                            </a:lnTo>
                            <a:lnTo>
                              <a:pt x="8" y="1920"/>
                            </a:lnTo>
                            <a:lnTo>
                              <a:pt x="8" y="2005"/>
                            </a:lnTo>
                            <a:lnTo>
                              <a:pt x="9" y="2088"/>
                            </a:lnTo>
                            <a:lnTo>
                              <a:pt x="9" y="2088"/>
                            </a:lnTo>
                            <a:lnTo>
                              <a:pt x="9" y="2138"/>
                            </a:lnTo>
                            <a:lnTo>
                              <a:pt x="9" y="2189"/>
                            </a:lnTo>
                            <a:lnTo>
                              <a:pt x="9" y="2188"/>
                            </a:lnTo>
                            <a:lnTo>
                              <a:pt x="8" y="2188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11" y="2279"/>
                            </a:lnTo>
                            <a:lnTo>
                              <a:pt x="11" y="2368"/>
                            </a:lnTo>
                            <a:lnTo>
                              <a:pt x="11" y="2371"/>
                            </a:lnTo>
                            <a:lnTo>
                              <a:pt x="9" y="2457"/>
                            </a:lnTo>
                            <a:lnTo>
                              <a:pt x="9" y="2546"/>
                            </a:lnTo>
                            <a:lnTo>
                              <a:pt x="9" y="2712"/>
                            </a:lnTo>
                            <a:lnTo>
                              <a:pt x="8" y="2877"/>
                            </a:lnTo>
                            <a:lnTo>
                              <a:pt x="9" y="2893"/>
                            </a:lnTo>
                            <a:lnTo>
                              <a:pt x="8" y="2913"/>
                            </a:lnTo>
                            <a:lnTo>
                              <a:pt x="9" y="2931"/>
                            </a:lnTo>
                            <a:lnTo>
                              <a:pt x="9" y="2948"/>
                            </a:lnTo>
                            <a:lnTo>
                              <a:pt x="9" y="2948"/>
                            </a:lnTo>
                            <a:lnTo>
                              <a:pt x="9" y="2962"/>
                            </a:lnTo>
                            <a:lnTo>
                              <a:pt x="9" y="2965"/>
                            </a:lnTo>
                            <a:lnTo>
                              <a:pt x="9" y="3005"/>
                            </a:lnTo>
                            <a:lnTo>
                              <a:pt x="8" y="3045"/>
                            </a:lnTo>
                            <a:lnTo>
                              <a:pt x="9" y="3081"/>
                            </a:lnTo>
                            <a:lnTo>
                              <a:pt x="9" y="3207"/>
                            </a:lnTo>
                            <a:lnTo>
                              <a:pt x="9" y="3331"/>
                            </a:lnTo>
                            <a:lnTo>
                              <a:pt x="11" y="3332"/>
                            </a:lnTo>
                            <a:lnTo>
                              <a:pt x="11" y="3336"/>
                            </a:lnTo>
                            <a:lnTo>
                              <a:pt x="11" y="3340"/>
                            </a:lnTo>
                            <a:lnTo>
                              <a:pt x="11" y="3345"/>
                            </a:lnTo>
                            <a:lnTo>
                              <a:pt x="11" y="3353"/>
                            </a:lnTo>
                            <a:lnTo>
                              <a:pt x="11" y="3362"/>
                            </a:lnTo>
                            <a:lnTo>
                              <a:pt x="11" y="3373"/>
                            </a:lnTo>
                            <a:lnTo>
                              <a:pt x="9" y="3379"/>
                            </a:lnTo>
                            <a:lnTo>
                              <a:pt x="11" y="3413"/>
                            </a:lnTo>
                            <a:lnTo>
                              <a:pt x="11" y="3449"/>
                            </a:lnTo>
                            <a:lnTo>
                              <a:pt x="11" y="3449"/>
                            </a:lnTo>
                            <a:lnTo>
                              <a:pt x="11" y="3449"/>
                            </a:lnTo>
                            <a:lnTo>
                              <a:pt x="11" y="3448"/>
                            </a:lnTo>
                            <a:lnTo>
                              <a:pt x="11" y="3449"/>
                            </a:lnTo>
                            <a:lnTo>
                              <a:pt x="11" y="3450"/>
                            </a:lnTo>
                            <a:lnTo>
                              <a:pt x="11" y="3453"/>
                            </a:lnTo>
                            <a:lnTo>
                              <a:pt x="11" y="3455"/>
                            </a:lnTo>
                            <a:lnTo>
                              <a:pt x="11" y="3457"/>
                            </a:lnTo>
                            <a:lnTo>
                              <a:pt x="11" y="3457"/>
                            </a:lnTo>
                            <a:lnTo>
                              <a:pt x="11" y="3457"/>
                            </a:lnTo>
                            <a:lnTo>
                              <a:pt x="11" y="3458"/>
                            </a:lnTo>
                            <a:lnTo>
                              <a:pt x="11" y="3461"/>
                            </a:lnTo>
                            <a:lnTo>
                              <a:pt x="11" y="3463"/>
                            </a:lnTo>
                            <a:lnTo>
                              <a:pt x="11" y="3462"/>
                            </a:lnTo>
                            <a:lnTo>
                              <a:pt x="11" y="3484"/>
                            </a:lnTo>
                            <a:lnTo>
                              <a:pt x="11" y="3508"/>
                            </a:lnTo>
                            <a:lnTo>
                              <a:pt x="11" y="3505"/>
                            </a:lnTo>
                            <a:lnTo>
                              <a:pt x="11" y="3505"/>
                            </a:lnTo>
                            <a:lnTo>
                              <a:pt x="11" y="3505"/>
                            </a:lnTo>
                            <a:lnTo>
                              <a:pt x="11" y="3506"/>
                            </a:lnTo>
                            <a:lnTo>
                              <a:pt x="9" y="3508"/>
                            </a:lnTo>
                            <a:lnTo>
                              <a:pt x="9" y="3508"/>
                            </a:lnTo>
                            <a:lnTo>
                              <a:pt x="9" y="3508"/>
                            </a:lnTo>
                            <a:lnTo>
                              <a:pt x="9" y="3429"/>
                            </a:lnTo>
                            <a:lnTo>
                              <a:pt x="8" y="3352"/>
                            </a:lnTo>
                            <a:lnTo>
                              <a:pt x="9" y="3352"/>
                            </a:lnTo>
                            <a:lnTo>
                              <a:pt x="9" y="3351"/>
                            </a:lnTo>
                            <a:lnTo>
                              <a:pt x="9" y="3349"/>
                            </a:lnTo>
                            <a:lnTo>
                              <a:pt x="8" y="3258"/>
                            </a:lnTo>
                            <a:lnTo>
                              <a:pt x="8" y="3169"/>
                            </a:lnTo>
                            <a:lnTo>
                              <a:pt x="7" y="3170"/>
                            </a:lnTo>
                            <a:lnTo>
                              <a:pt x="7" y="3169"/>
                            </a:lnTo>
                            <a:lnTo>
                              <a:pt x="7" y="3168"/>
                            </a:lnTo>
                            <a:lnTo>
                              <a:pt x="7" y="3165"/>
                            </a:lnTo>
                            <a:lnTo>
                              <a:pt x="7" y="3155"/>
                            </a:lnTo>
                            <a:lnTo>
                              <a:pt x="7" y="3139"/>
                            </a:lnTo>
                            <a:lnTo>
                              <a:pt x="7" y="3123"/>
                            </a:lnTo>
                            <a:lnTo>
                              <a:pt x="7" y="3109"/>
                            </a:lnTo>
                            <a:lnTo>
                              <a:pt x="7" y="3111"/>
                            </a:lnTo>
                            <a:lnTo>
                              <a:pt x="7" y="3111"/>
                            </a:lnTo>
                            <a:lnTo>
                              <a:pt x="7" y="3111"/>
                            </a:lnTo>
                            <a:lnTo>
                              <a:pt x="7" y="3106"/>
                            </a:lnTo>
                            <a:lnTo>
                              <a:pt x="7" y="3100"/>
                            </a:lnTo>
                            <a:lnTo>
                              <a:pt x="7" y="3101"/>
                            </a:lnTo>
                            <a:lnTo>
                              <a:pt x="7" y="3102"/>
                            </a:lnTo>
                            <a:lnTo>
                              <a:pt x="5" y="3033"/>
                            </a:lnTo>
                            <a:lnTo>
                              <a:pt x="5" y="2965"/>
                            </a:lnTo>
                            <a:lnTo>
                              <a:pt x="5" y="2962"/>
                            </a:lnTo>
                            <a:lnTo>
                              <a:pt x="5" y="2884"/>
                            </a:lnTo>
                            <a:lnTo>
                              <a:pt x="5" y="2886"/>
                            </a:lnTo>
                            <a:lnTo>
                              <a:pt x="5" y="2841"/>
                            </a:lnTo>
                            <a:lnTo>
                              <a:pt x="4" y="2797"/>
                            </a:lnTo>
                            <a:lnTo>
                              <a:pt x="5" y="2799"/>
                            </a:lnTo>
                            <a:lnTo>
                              <a:pt x="5" y="2754"/>
                            </a:lnTo>
                            <a:lnTo>
                              <a:pt x="4" y="2708"/>
                            </a:lnTo>
                            <a:lnTo>
                              <a:pt x="5" y="2708"/>
                            </a:lnTo>
                            <a:lnTo>
                              <a:pt x="5" y="2697"/>
                            </a:lnTo>
                            <a:lnTo>
                              <a:pt x="5" y="2698"/>
                            </a:lnTo>
                            <a:lnTo>
                              <a:pt x="5" y="2678"/>
                            </a:lnTo>
                            <a:lnTo>
                              <a:pt x="5" y="2659"/>
                            </a:lnTo>
                            <a:lnTo>
                              <a:pt x="5" y="2639"/>
                            </a:lnTo>
                            <a:lnTo>
                              <a:pt x="5" y="2623"/>
                            </a:lnTo>
                            <a:lnTo>
                              <a:pt x="5" y="2627"/>
                            </a:lnTo>
                            <a:lnTo>
                              <a:pt x="5" y="2589"/>
                            </a:lnTo>
                            <a:lnTo>
                              <a:pt x="5" y="2552"/>
                            </a:lnTo>
                            <a:lnTo>
                              <a:pt x="5" y="2516"/>
                            </a:lnTo>
                            <a:lnTo>
                              <a:pt x="5" y="2517"/>
                            </a:lnTo>
                            <a:lnTo>
                              <a:pt x="5" y="2517"/>
                            </a:lnTo>
                            <a:lnTo>
                              <a:pt x="7" y="2519"/>
                            </a:lnTo>
                            <a:lnTo>
                              <a:pt x="7" y="2503"/>
                            </a:lnTo>
                            <a:lnTo>
                              <a:pt x="5" y="2486"/>
                            </a:lnTo>
                            <a:lnTo>
                              <a:pt x="7" y="2489"/>
                            </a:lnTo>
                            <a:lnTo>
                              <a:pt x="5" y="2460"/>
                            </a:lnTo>
                            <a:lnTo>
                              <a:pt x="7" y="2434"/>
                            </a:lnTo>
                            <a:lnTo>
                              <a:pt x="7" y="2409"/>
                            </a:lnTo>
                            <a:lnTo>
                              <a:pt x="5" y="2384"/>
                            </a:lnTo>
                            <a:lnTo>
                              <a:pt x="7" y="2375"/>
                            </a:lnTo>
                            <a:lnTo>
                              <a:pt x="7" y="2375"/>
                            </a:lnTo>
                            <a:lnTo>
                              <a:pt x="5" y="2375"/>
                            </a:lnTo>
                            <a:lnTo>
                              <a:pt x="5" y="2374"/>
                            </a:lnTo>
                            <a:lnTo>
                              <a:pt x="5" y="2371"/>
                            </a:lnTo>
                            <a:lnTo>
                              <a:pt x="5" y="2368"/>
                            </a:lnTo>
                            <a:lnTo>
                              <a:pt x="5" y="2357"/>
                            </a:lnTo>
                            <a:lnTo>
                              <a:pt x="4" y="2347"/>
                            </a:lnTo>
                            <a:lnTo>
                              <a:pt x="5" y="2350"/>
                            </a:lnTo>
                            <a:lnTo>
                              <a:pt x="4" y="2299"/>
                            </a:lnTo>
                            <a:lnTo>
                              <a:pt x="5" y="2247"/>
                            </a:lnTo>
                            <a:lnTo>
                              <a:pt x="5" y="2197"/>
                            </a:lnTo>
                            <a:lnTo>
                              <a:pt x="5" y="2196"/>
                            </a:lnTo>
                            <a:lnTo>
                              <a:pt x="5" y="2170"/>
                            </a:lnTo>
                            <a:lnTo>
                              <a:pt x="5" y="2146"/>
                            </a:lnTo>
                            <a:lnTo>
                              <a:pt x="5" y="2119"/>
                            </a:lnTo>
                            <a:lnTo>
                              <a:pt x="5" y="2049"/>
                            </a:lnTo>
                            <a:lnTo>
                              <a:pt x="5" y="1980"/>
                            </a:lnTo>
                            <a:lnTo>
                              <a:pt x="5" y="1912"/>
                            </a:lnTo>
                            <a:lnTo>
                              <a:pt x="5" y="1912"/>
                            </a:lnTo>
                            <a:lnTo>
                              <a:pt x="4" y="1845"/>
                            </a:lnTo>
                            <a:lnTo>
                              <a:pt x="4" y="1778"/>
                            </a:lnTo>
                            <a:lnTo>
                              <a:pt x="4" y="1776"/>
                            </a:lnTo>
                            <a:lnTo>
                              <a:pt x="3" y="1755"/>
                            </a:lnTo>
                            <a:lnTo>
                              <a:pt x="4" y="1665"/>
                            </a:lnTo>
                            <a:lnTo>
                              <a:pt x="3" y="1574"/>
                            </a:lnTo>
                            <a:lnTo>
                              <a:pt x="3" y="1576"/>
                            </a:lnTo>
                            <a:lnTo>
                              <a:pt x="3" y="1576"/>
                            </a:lnTo>
                            <a:lnTo>
                              <a:pt x="4" y="1576"/>
                            </a:lnTo>
                            <a:lnTo>
                              <a:pt x="4" y="1574"/>
                            </a:lnTo>
                            <a:lnTo>
                              <a:pt x="3" y="1563"/>
                            </a:lnTo>
                            <a:lnTo>
                              <a:pt x="3" y="1548"/>
                            </a:lnTo>
                            <a:lnTo>
                              <a:pt x="3" y="1530"/>
                            </a:lnTo>
                            <a:lnTo>
                              <a:pt x="3" y="1529"/>
                            </a:lnTo>
                            <a:lnTo>
                              <a:pt x="3" y="1527"/>
                            </a:lnTo>
                            <a:lnTo>
                              <a:pt x="3" y="1529"/>
                            </a:lnTo>
                            <a:lnTo>
                              <a:pt x="4" y="1530"/>
                            </a:lnTo>
                            <a:lnTo>
                              <a:pt x="4" y="1530"/>
                            </a:lnTo>
                            <a:lnTo>
                              <a:pt x="3" y="1485"/>
                            </a:lnTo>
                            <a:lnTo>
                              <a:pt x="3" y="1441"/>
                            </a:lnTo>
                            <a:lnTo>
                              <a:pt x="4" y="1442"/>
                            </a:lnTo>
                            <a:lnTo>
                              <a:pt x="4" y="1444"/>
                            </a:lnTo>
                            <a:lnTo>
                              <a:pt x="3" y="1420"/>
                            </a:lnTo>
                            <a:lnTo>
                              <a:pt x="4" y="1424"/>
                            </a:lnTo>
                            <a:lnTo>
                              <a:pt x="1" y="1187"/>
                            </a:lnTo>
                            <a:lnTo>
                              <a:pt x="1" y="1185"/>
                            </a:lnTo>
                            <a:lnTo>
                              <a:pt x="1" y="1069"/>
                            </a:lnTo>
                            <a:lnTo>
                              <a:pt x="1" y="1072"/>
                            </a:lnTo>
                            <a:lnTo>
                              <a:pt x="3" y="1073"/>
                            </a:lnTo>
                            <a:lnTo>
                              <a:pt x="3" y="1073"/>
                            </a:lnTo>
                            <a:lnTo>
                              <a:pt x="3" y="1064"/>
                            </a:lnTo>
                            <a:lnTo>
                              <a:pt x="3" y="1063"/>
                            </a:lnTo>
                            <a:lnTo>
                              <a:pt x="3" y="1041"/>
                            </a:lnTo>
                            <a:lnTo>
                              <a:pt x="3" y="1021"/>
                            </a:lnTo>
                            <a:lnTo>
                              <a:pt x="3" y="1022"/>
                            </a:lnTo>
                            <a:lnTo>
                              <a:pt x="3" y="1024"/>
                            </a:lnTo>
                            <a:lnTo>
                              <a:pt x="3" y="1024"/>
                            </a:lnTo>
                            <a:lnTo>
                              <a:pt x="4" y="1004"/>
                            </a:lnTo>
                            <a:lnTo>
                              <a:pt x="4" y="984"/>
                            </a:lnTo>
                            <a:lnTo>
                              <a:pt x="4" y="986"/>
                            </a:lnTo>
                            <a:lnTo>
                              <a:pt x="4" y="986"/>
                            </a:lnTo>
                            <a:lnTo>
                              <a:pt x="4" y="984"/>
                            </a:lnTo>
                            <a:lnTo>
                              <a:pt x="3" y="970"/>
                            </a:lnTo>
                            <a:lnTo>
                              <a:pt x="1" y="956"/>
                            </a:lnTo>
                            <a:lnTo>
                              <a:pt x="3" y="898"/>
                            </a:lnTo>
                            <a:lnTo>
                              <a:pt x="3" y="839"/>
                            </a:lnTo>
                            <a:lnTo>
                              <a:pt x="3" y="780"/>
                            </a:lnTo>
                            <a:lnTo>
                              <a:pt x="1" y="725"/>
                            </a:lnTo>
                            <a:lnTo>
                              <a:pt x="1" y="722"/>
                            </a:lnTo>
                            <a:lnTo>
                              <a:pt x="1" y="715"/>
                            </a:lnTo>
                            <a:lnTo>
                              <a:pt x="1" y="708"/>
                            </a:lnTo>
                            <a:lnTo>
                              <a:pt x="3" y="703"/>
                            </a:lnTo>
                            <a:lnTo>
                              <a:pt x="1" y="684"/>
                            </a:lnTo>
                            <a:lnTo>
                              <a:pt x="1" y="663"/>
                            </a:lnTo>
                            <a:lnTo>
                              <a:pt x="1" y="644"/>
                            </a:lnTo>
                            <a:lnTo>
                              <a:pt x="0" y="630"/>
                            </a:lnTo>
                            <a:lnTo>
                              <a:pt x="1" y="614"/>
                            </a:lnTo>
                            <a:lnTo>
                              <a:pt x="3" y="601"/>
                            </a:lnTo>
                            <a:lnTo>
                              <a:pt x="3" y="593"/>
                            </a:lnTo>
                            <a:lnTo>
                              <a:pt x="3" y="591"/>
                            </a:lnTo>
                            <a:lnTo>
                              <a:pt x="1" y="571"/>
                            </a:lnTo>
                            <a:lnTo>
                              <a:pt x="1" y="550"/>
                            </a:lnTo>
                            <a:lnTo>
                              <a:pt x="1" y="529"/>
                            </a:lnTo>
                            <a:lnTo>
                              <a:pt x="1" y="532"/>
                            </a:lnTo>
                            <a:lnTo>
                              <a:pt x="1" y="510"/>
                            </a:lnTo>
                            <a:lnTo>
                              <a:pt x="1" y="487"/>
                            </a:lnTo>
                            <a:lnTo>
                              <a:pt x="3" y="469"/>
                            </a:lnTo>
                            <a:lnTo>
                              <a:pt x="1" y="453"/>
                            </a:lnTo>
                            <a:lnTo>
                              <a:pt x="1" y="435"/>
                            </a:lnTo>
                            <a:lnTo>
                              <a:pt x="1" y="415"/>
                            </a:lnTo>
                            <a:lnTo>
                              <a:pt x="0" y="398"/>
                            </a:lnTo>
                            <a:lnTo>
                              <a:pt x="1" y="310"/>
                            </a:lnTo>
                            <a:lnTo>
                              <a:pt x="1" y="310"/>
                            </a:lnTo>
                            <a:lnTo>
                              <a:pt x="1" y="308"/>
                            </a:lnTo>
                            <a:lnTo>
                              <a:pt x="3" y="307"/>
                            </a:lnTo>
                            <a:lnTo>
                              <a:pt x="1" y="299"/>
                            </a:lnTo>
                            <a:lnTo>
                              <a:pt x="1" y="290"/>
                            </a:lnTo>
                            <a:lnTo>
                              <a:pt x="1" y="279"/>
                            </a:lnTo>
                            <a:lnTo>
                              <a:pt x="1" y="272"/>
                            </a:lnTo>
                            <a:lnTo>
                              <a:pt x="1" y="268"/>
                            </a:lnTo>
                            <a:lnTo>
                              <a:pt x="1" y="257"/>
                            </a:lnTo>
                            <a:lnTo>
                              <a:pt x="1" y="249"/>
                            </a:lnTo>
                            <a:lnTo>
                              <a:pt x="1" y="240"/>
                            </a:lnTo>
                            <a:lnTo>
                              <a:pt x="1" y="230"/>
                            </a:lnTo>
                            <a:lnTo>
                              <a:pt x="1" y="231"/>
                            </a:lnTo>
                            <a:lnTo>
                              <a:pt x="1" y="231"/>
                            </a:lnTo>
                            <a:lnTo>
                              <a:pt x="1" y="222"/>
                            </a:lnTo>
                            <a:lnTo>
                              <a:pt x="3" y="210"/>
                            </a:lnTo>
                            <a:lnTo>
                              <a:pt x="3" y="198"/>
                            </a:lnTo>
                            <a:lnTo>
                              <a:pt x="4" y="189"/>
                            </a:lnTo>
                            <a:lnTo>
                              <a:pt x="4" y="190"/>
                            </a:lnTo>
                            <a:lnTo>
                              <a:pt x="4" y="190"/>
                            </a:lnTo>
                            <a:lnTo>
                              <a:pt x="3" y="190"/>
                            </a:lnTo>
                            <a:lnTo>
                              <a:pt x="3" y="188"/>
                            </a:lnTo>
                            <a:lnTo>
                              <a:pt x="3" y="184"/>
                            </a:lnTo>
                            <a:lnTo>
                              <a:pt x="3" y="180"/>
                            </a:lnTo>
                            <a:lnTo>
                              <a:pt x="3" y="177"/>
                            </a:lnTo>
                            <a:lnTo>
                              <a:pt x="3" y="173"/>
                            </a:lnTo>
                            <a:lnTo>
                              <a:pt x="3" y="171"/>
                            </a:lnTo>
                            <a:lnTo>
                              <a:pt x="3" y="121"/>
                            </a:lnTo>
                            <a:lnTo>
                              <a:pt x="1" y="74"/>
                            </a:lnTo>
                            <a:lnTo>
                              <a:pt x="3" y="74"/>
                            </a:lnTo>
                            <a:lnTo>
                              <a:pt x="3" y="75"/>
                            </a:lnTo>
                            <a:lnTo>
                              <a:pt x="3" y="74"/>
                            </a:lnTo>
                            <a:lnTo>
                              <a:pt x="3" y="71"/>
                            </a:lnTo>
                            <a:lnTo>
                              <a:pt x="1" y="69"/>
                            </a:lnTo>
                            <a:lnTo>
                              <a:pt x="1" y="66"/>
                            </a:lnTo>
                            <a:lnTo>
                              <a:pt x="1" y="64"/>
                            </a:lnTo>
                            <a:lnTo>
                              <a:pt x="1" y="62"/>
                            </a:lnTo>
                            <a:lnTo>
                              <a:pt x="3" y="60"/>
                            </a:lnTo>
                            <a:lnTo>
                              <a:pt x="3" y="49"/>
                            </a:lnTo>
                            <a:lnTo>
                              <a:pt x="1" y="36"/>
                            </a:lnTo>
                            <a:lnTo>
                              <a:pt x="1" y="36"/>
                            </a:lnTo>
                            <a:lnTo>
                              <a:pt x="3" y="28"/>
                            </a:lnTo>
                            <a:lnTo>
                              <a:pt x="4" y="20"/>
                            </a:lnTo>
                            <a:lnTo>
                              <a:pt x="4" y="10"/>
                            </a:lnTo>
                            <a:lnTo>
                              <a:pt x="4" y="9"/>
                            </a:lnTo>
                            <a:lnTo>
                              <a:pt x="4" y="9"/>
                            </a:lnTo>
                            <a:lnTo>
                              <a:pt x="5" y="7"/>
                            </a:lnTo>
                            <a:lnTo>
                              <a:pt x="5" y="5"/>
                            </a:lnTo>
                            <a:lnTo>
                              <a:pt x="4" y="3"/>
                            </a:lnTo>
                            <a:lnTo>
                              <a:pt x="4" y="1"/>
                            </a:lnTo>
                            <a:lnTo>
                              <a:pt x="5" y="0"/>
                            </a:lnTo>
                            <a:lnTo>
                              <a:pt x="7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DDEF1D0" id="Forma libre 69" o:spid="_x0000_s1026" style="position:absolute;margin-left:306.75pt;margin-top:60pt;width:1.35pt;height:439.45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1,3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" path="m,954r1,2l1,956,,954xm7,r,l7,1r1,l8,1r,l9,2r,1l9,7r,4l9,15r,4l9,22r,-4l9,17r,-2l8,17r,l8,18r,1l8,18r,l7,20r,7l7,35,5,41r,4l5,48r,1l5,51r,1l5,53r,3l5,57r,l5,57r,l5,57r,l4,60r1,2l5,64r,7l7,81r,10l7,88,5,99r2,12l7,125r,13l8,136,7,184,5,230r,44l4,366r1,93l5,553r,38l5,593r3,87l8,767,5,854r,40l7,939r,44l7,1025r,80l7,1185r,2l8,1284,7,1406r,121l7,1527r,125l7,1776r,2l7,1837r1,83l8,2005r1,83l9,2088r,50l9,2189r,-1l8,2188r,-1l8,2187r,l8,2187r3,92l11,2368r,3l9,2457r,89l9,2712,8,2877r1,16l8,2913r1,18l9,2948r,l9,2962r,3l9,3005r-1,40l9,3081r,126l9,3331r2,1l11,3336r,4l11,3345r,8l11,3362r,11l9,3379r2,34l11,3449r,l11,3449r,-1l11,3449r,1l11,3453r,2l11,3457r,l11,3457r,1l11,3461r,2l11,3462r,22l11,3508r,-3l11,3505r,l11,3506r-2,2l9,3508r,l9,3429,8,3352r1,l9,3351r,-2l8,3258r,-89l7,3170r,-1l7,3168r,-3l7,3155r,-16l7,3123r,-14l7,3111r,l7,3111r,-5l7,3100r,1l7,3102,5,3033r,-68l5,2962r,-78l5,2886r,-45l4,2797r1,2l5,2754,4,2708r1,l5,2697r,1l5,2678r,-19l5,2639r,-16l5,2627r,-38l5,2552r,-36l5,2517r,l7,2519r,-16l5,2486r2,3l5,2460r2,-26l7,2409,5,2384r2,-9l7,2375r-2,l5,2374r,-3l5,2368r,-11l4,2347r1,3l4,2299r1,-52l5,2197r,-1l5,2170r,-24l5,2119r,-70l5,1980r,-68l5,1912,4,1845r,-67l4,1776,3,1755r1,-90l3,1574r,2l3,1576r1,l4,1574,3,1563r,-15l3,1530r,-1l3,1527r,2l4,1530r,l3,1485r,-44l4,1442r,2l3,1420r1,4l1,1187r,-2l1,1069r,3l3,1073r,l3,1064r,-1l3,1041r,-20l3,1022r,2l3,1024r1,-20l4,984r,2l4,986r,-2l3,970,1,956,3,898r,-59l3,780,1,725r,-3l1,715r,-7l3,703,1,684r,-21l1,644,,630,1,614,3,601r,-8l3,591,1,571r,-21l1,529r,3l1,510r,-23l3,469,1,453r,-18l1,415,,398,1,310r,l1,308r2,-1l1,299r,-9l1,279r,-7l1,268r,-11l1,249r,-9l1,230r,1l1,231r,-9l3,210r,-12l4,189r,1l4,190r-1,l3,188r,-4l3,180r,-3l3,173r,-2l3,121,1,74r2,l3,75r,-1l3,71,1,69r,-3l1,64r,-2l3,60,3,49,1,36r,l3,28,4,20,4,10,4,9r,l5,7,5,5,4,3,4,1,5,,7,xe" fillcolor="#8ed6ef [1300]" strokecolor="#8ed6ef [1300]" strokeweight="0">
              <v:path arrowok="t" o:connecttype="custom" o:connectlocs="10910,0;14028,4773;14028,28637;12469,30228;7793,65229;7793,84320;7793,90684;10910,128866;10910,219550;7793,730241;7793,1358662;10910,1885263;10910,2628232;14028,3321881;12469,3479384;17145,3772117;12469,4634406;14028,4780773;17145,5307373;14028,5375784;17145,5487150;17145,5499877;17145,5581015;14028,5581015;14028,5328056;10910,5035323;10910,4949412;7793,4825319;6235,4449857;7793,4292354;7793,4118942;10910,3982121;7793,3792799;7793,3767344;7793,3495294;7793,3150060;4676,2792098;6235,2504138;4676,2432546;6235,2297316;1559,1705487;4676,1624349;6235,1568666;4676,1334798;4676,1118430;4676,956155;1559,846380;1559,660240;1559,475691;1559,396144;4676,334097;4676,299097;4676,192504;1559,109775;1559,57274;6235,14318;10910,0" o:connectangles="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66432" behindDoc="1" locked="1" layoutInCell="1" allowOverlap="1" wp14:anchorId="030A1050" wp14:editId="030A1051">
              <wp:simplePos x="0" y="0"/>
              <wp:positionH relativeFrom="column">
                <wp:posOffset>2914704</wp:posOffset>
              </wp:positionH>
              <wp:positionV relativeFrom="page">
                <wp:posOffset>1733550</wp:posOffset>
              </wp:positionV>
              <wp:extent cx="0" cy="4445"/>
              <wp:effectExtent l="0" t="0" r="0" b="0"/>
              <wp:wrapNone/>
              <wp:docPr id="71" name="Forma libre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4445"/>
                      </a:xfrm>
                      <a:custGeom>
                        <a:avLst/>
                        <a:gdLst>
                          <a:gd name="T0" fmla="*/ 0 h 3"/>
                          <a:gd name="T1" fmla="*/ 3 h 3"/>
                          <a:gd name="T2" fmla="*/ 2 h 3"/>
                          <a:gd name="T3" fmla="*/ 0 h 3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3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90125AB" id="Forma libre 71" o:spid="_x0000_s1026" style="position:absolute;margin-left:229.5pt;margin-top:136.5pt;width:0;height:.35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" path="m,l,3,,2,,xe" fillcolor="#8ed6ef [1300]" strokecolor="#8ed6ef [1300]" strokeweight="0">
              <v:path arrowok="t" o:connecttype="custom" o:connectlocs="0,0;0,4445;0,2963;0,0" o:connectangles="0,0,0,0"/>
              <w10:wrap anchory="page"/>
              <w10:anchorlock/>
            </v:shape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67456" behindDoc="1" locked="1" layoutInCell="1" allowOverlap="1" wp14:anchorId="030A1052" wp14:editId="030A1053">
              <wp:simplePos x="0" y="0"/>
              <wp:positionH relativeFrom="column">
                <wp:posOffset>2914704</wp:posOffset>
              </wp:positionH>
              <wp:positionV relativeFrom="page">
                <wp:posOffset>847725</wp:posOffset>
              </wp:positionV>
              <wp:extent cx="17145" cy="5586095"/>
              <wp:effectExtent l="0" t="0" r="20955" b="14605"/>
              <wp:wrapNone/>
              <wp:docPr id="72" name="Forma libre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145" cy="5586095"/>
                      </a:xfrm>
                      <a:custGeom>
                        <a:avLst/>
                        <a:gdLst>
                          <a:gd name="T0" fmla="*/ 2 w 11"/>
                          <a:gd name="T1" fmla="*/ 0 h 3511"/>
                          <a:gd name="T2" fmla="*/ 3 w 11"/>
                          <a:gd name="T3" fmla="*/ 249 h 3511"/>
                          <a:gd name="T4" fmla="*/ 4 w 11"/>
                          <a:gd name="T5" fmla="*/ 353 h 3511"/>
                          <a:gd name="T6" fmla="*/ 4 w 11"/>
                          <a:gd name="T7" fmla="*/ 397 h 3511"/>
                          <a:gd name="T8" fmla="*/ 5 w 11"/>
                          <a:gd name="T9" fmla="*/ 543 h 3511"/>
                          <a:gd name="T10" fmla="*/ 5 w 11"/>
                          <a:gd name="T11" fmla="*/ 709 h 3511"/>
                          <a:gd name="T12" fmla="*/ 5 w 11"/>
                          <a:gd name="T13" fmla="*/ 830 h 3511"/>
                          <a:gd name="T14" fmla="*/ 5 w 11"/>
                          <a:gd name="T15" fmla="*/ 956 h 3511"/>
                          <a:gd name="T16" fmla="*/ 5 w 11"/>
                          <a:gd name="T17" fmla="*/ 1022 h 3511"/>
                          <a:gd name="T18" fmla="*/ 4 w 11"/>
                          <a:gd name="T19" fmla="*/ 1133 h 3511"/>
                          <a:gd name="T20" fmla="*/ 5 w 11"/>
                          <a:gd name="T21" fmla="*/ 1151 h 3511"/>
                          <a:gd name="T22" fmla="*/ 5 w 11"/>
                          <a:gd name="T23" fmla="*/ 1312 h 3511"/>
                          <a:gd name="T24" fmla="*/ 5 w 11"/>
                          <a:gd name="T25" fmla="*/ 1596 h 3511"/>
                          <a:gd name="T26" fmla="*/ 7 w 11"/>
                          <a:gd name="T27" fmla="*/ 1843 h 3511"/>
                          <a:gd name="T28" fmla="*/ 8 w 11"/>
                          <a:gd name="T29" fmla="*/ 1945 h 3511"/>
                          <a:gd name="T30" fmla="*/ 7 w 11"/>
                          <a:gd name="T31" fmla="*/ 1978 h 3511"/>
                          <a:gd name="T32" fmla="*/ 8 w 11"/>
                          <a:gd name="T33" fmla="*/ 2088 h 3511"/>
                          <a:gd name="T34" fmla="*/ 9 w 11"/>
                          <a:gd name="T35" fmla="*/ 2436 h 3511"/>
                          <a:gd name="T36" fmla="*/ 8 w 11"/>
                          <a:gd name="T37" fmla="*/ 2487 h 3511"/>
                          <a:gd name="T38" fmla="*/ 7 w 11"/>
                          <a:gd name="T39" fmla="*/ 2522 h 3511"/>
                          <a:gd name="T40" fmla="*/ 8 w 11"/>
                          <a:gd name="T41" fmla="*/ 2669 h 3511"/>
                          <a:gd name="T42" fmla="*/ 8 w 11"/>
                          <a:gd name="T43" fmla="*/ 2805 h 3511"/>
                          <a:gd name="T44" fmla="*/ 8 w 11"/>
                          <a:gd name="T45" fmla="*/ 2907 h 3511"/>
                          <a:gd name="T46" fmla="*/ 9 w 11"/>
                          <a:gd name="T47" fmla="*/ 2976 h 3511"/>
                          <a:gd name="T48" fmla="*/ 9 w 11"/>
                          <a:gd name="T49" fmla="*/ 3092 h 3511"/>
                          <a:gd name="T50" fmla="*/ 9 w 11"/>
                          <a:gd name="T51" fmla="*/ 3209 h 3511"/>
                          <a:gd name="T52" fmla="*/ 9 w 11"/>
                          <a:gd name="T53" fmla="*/ 3259 h 3511"/>
                          <a:gd name="T54" fmla="*/ 8 w 11"/>
                          <a:gd name="T55" fmla="*/ 3298 h 3511"/>
                          <a:gd name="T56" fmla="*/ 8 w 11"/>
                          <a:gd name="T57" fmla="*/ 3320 h 3511"/>
                          <a:gd name="T58" fmla="*/ 8 w 11"/>
                          <a:gd name="T59" fmla="*/ 3387 h 3511"/>
                          <a:gd name="T60" fmla="*/ 9 w 11"/>
                          <a:gd name="T61" fmla="*/ 3439 h 3511"/>
                          <a:gd name="T62" fmla="*/ 9 w 11"/>
                          <a:gd name="T63" fmla="*/ 3472 h 3511"/>
                          <a:gd name="T64" fmla="*/ 7 w 11"/>
                          <a:gd name="T65" fmla="*/ 3499 h 3511"/>
                          <a:gd name="T66" fmla="*/ 5 w 11"/>
                          <a:gd name="T67" fmla="*/ 3511 h 3511"/>
                          <a:gd name="T68" fmla="*/ 2 w 11"/>
                          <a:gd name="T69" fmla="*/ 3503 h 3511"/>
                          <a:gd name="T70" fmla="*/ 2 w 11"/>
                          <a:gd name="T71" fmla="*/ 3490 h 3511"/>
                          <a:gd name="T72" fmla="*/ 3 w 11"/>
                          <a:gd name="T73" fmla="*/ 3489 h 3511"/>
                          <a:gd name="T74" fmla="*/ 5 w 11"/>
                          <a:gd name="T75" fmla="*/ 3467 h 3511"/>
                          <a:gd name="T76" fmla="*/ 5 w 11"/>
                          <a:gd name="T77" fmla="*/ 3455 h 3511"/>
                          <a:gd name="T78" fmla="*/ 5 w 11"/>
                          <a:gd name="T79" fmla="*/ 3451 h 3511"/>
                          <a:gd name="T80" fmla="*/ 4 w 11"/>
                          <a:gd name="T81" fmla="*/ 3417 h 3511"/>
                          <a:gd name="T82" fmla="*/ 3 w 11"/>
                          <a:gd name="T83" fmla="*/ 3371 h 3511"/>
                          <a:gd name="T84" fmla="*/ 5 w 11"/>
                          <a:gd name="T85" fmla="*/ 2955 h 3511"/>
                          <a:gd name="T86" fmla="*/ 5 w 11"/>
                          <a:gd name="T87" fmla="*/ 2614 h 3511"/>
                          <a:gd name="T88" fmla="*/ 4 w 11"/>
                          <a:gd name="T89" fmla="*/ 2321 h 3511"/>
                          <a:gd name="T90" fmla="*/ 4 w 11"/>
                          <a:gd name="T91" fmla="*/ 1731 h 3511"/>
                          <a:gd name="T92" fmla="*/ 2 w 11"/>
                          <a:gd name="T93" fmla="*/ 1419 h 3511"/>
                          <a:gd name="T94" fmla="*/ 3 w 11"/>
                          <a:gd name="T95" fmla="*/ 1320 h 3511"/>
                          <a:gd name="T96" fmla="*/ 2 w 11"/>
                          <a:gd name="T97" fmla="*/ 1051 h 3511"/>
                          <a:gd name="T98" fmla="*/ 2 w 11"/>
                          <a:gd name="T99" fmla="*/ 577 h 3511"/>
                          <a:gd name="T100" fmla="*/ 3 w 11"/>
                          <a:gd name="T101" fmla="*/ 463 h 3511"/>
                          <a:gd name="T102" fmla="*/ 0 w 11"/>
                          <a:gd name="T103" fmla="*/ 168 h 3511"/>
                          <a:gd name="T104" fmla="*/ 0 w 11"/>
                          <a:gd name="T105" fmla="*/ 94 h 3511"/>
                          <a:gd name="T106" fmla="*/ 0 w 11"/>
                          <a:gd name="T107" fmla="*/ 58 h 3511"/>
                          <a:gd name="T108" fmla="*/ 0 w 11"/>
                          <a:gd name="T109" fmla="*/ 50 h 3511"/>
                          <a:gd name="T110" fmla="*/ 0 w 11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9" y="2552"/>
                            </a:moveTo>
                            <a:lnTo>
                              <a:pt x="11" y="2554"/>
                            </a:lnTo>
                            <a:lnTo>
                              <a:pt x="9" y="2552"/>
                            </a:lnTo>
                            <a:lnTo>
                              <a:pt x="9" y="2552"/>
                            </a:lnTo>
                            <a:close/>
                            <a:moveTo>
                              <a:pt x="2" y="0"/>
                            </a:moveTo>
                            <a:lnTo>
                              <a:pt x="2" y="0"/>
                            </a:lnTo>
                            <a:lnTo>
                              <a:pt x="2" y="79"/>
                            </a:lnTo>
                            <a:lnTo>
                              <a:pt x="3" y="156"/>
                            </a:lnTo>
                            <a:lnTo>
                              <a:pt x="2" y="156"/>
                            </a:lnTo>
                            <a:lnTo>
                              <a:pt x="2" y="157"/>
                            </a:lnTo>
                            <a:lnTo>
                              <a:pt x="2" y="158"/>
                            </a:lnTo>
                            <a:lnTo>
                              <a:pt x="3" y="249"/>
                            </a:lnTo>
                            <a:lnTo>
                              <a:pt x="3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4" y="343"/>
                            </a:lnTo>
                            <a:lnTo>
                              <a:pt x="4" y="353"/>
                            </a:lnTo>
                            <a:lnTo>
                              <a:pt x="4" y="369"/>
                            </a:lnTo>
                            <a:lnTo>
                              <a:pt x="4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4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5"/>
                            </a:lnTo>
                            <a:lnTo>
                              <a:pt x="5" y="543"/>
                            </a:lnTo>
                            <a:lnTo>
                              <a:pt x="5" y="546"/>
                            </a:lnTo>
                            <a:lnTo>
                              <a:pt x="5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7" y="710"/>
                            </a:lnTo>
                            <a:lnTo>
                              <a:pt x="5" y="709"/>
                            </a:lnTo>
                            <a:lnTo>
                              <a:pt x="5" y="754"/>
                            </a:lnTo>
                            <a:lnTo>
                              <a:pt x="7" y="799"/>
                            </a:lnTo>
                            <a:lnTo>
                              <a:pt x="5" y="799"/>
                            </a:lnTo>
                            <a:lnTo>
                              <a:pt x="5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5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5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4" y="989"/>
                            </a:lnTo>
                            <a:lnTo>
                              <a:pt x="4" y="1003"/>
                            </a:lnTo>
                            <a:lnTo>
                              <a:pt x="5" y="1022"/>
                            </a:lnTo>
                            <a:lnTo>
                              <a:pt x="4" y="1019"/>
                            </a:lnTo>
                            <a:lnTo>
                              <a:pt x="5" y="1048"/>
                            </a:lnTo>
                            <a:lnTo>
                              <a:pt x="4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4" y="1133"/>
                            </a:lnTo>
                            <a:lnTo>
                              <a:pt x="4" y="1133"/>
                            </a:lnTo>
                            <a:lnTo>
                              <a:pt x="5" y="1133"/>
                            </a:lnTo>
                            <a:lnTo>
                              <a:pt x="5" y="1134"/>
                            </a:lnTo>
                            <a:lnTo>
                              <a:pt x="5" y="1137"/>
                            </a:lnTo>
                            <a:lnTo>
                              <a:pt x="5" y="1140"/>
                            </a:lnTo>
                            <a:lnTo>
                              <a:pt x="5" y="1151"/>
                            </a:lnTo>
                            <a:lnTo>
                              <a:pt x="7" y="1160"/>
                            </a:lnTo>
                            <a:lnTo>
                              <a:pt x="5" y="1158"/>
                            </a:lnTo>
                            <a:lnTo>
                              <a:pt x="7" y="1209"/>
                            </a:lnTo>
                            <a:lnTo>
                              <a:pt x="5" y="1261"/>
                            </a:lnTo>
                            <a:lnTo>
                              <a:pt x="5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5" y="1596"/>
                            </a:lnTo>
                            <a:lnTo>
                              <a:pt x="5" y="1596"/>
                            </a:lnTo>
                            <a:lnTo>
                              <a:pt x="7" y="1663"/>
                            </a:lnTo>
                            <a:lnTo>
                              <a:pt x="7" y="1728"/>
                            </a:lnTo>
                            <a:lnTo>
                              <a:pt x="7" y="1731"/>
                            </a:lnTo>
                            <a:lnTo>
                              <a:pt x="8" y="1753"/>
                            </a:lnTo>
                            <a:lnTo>
                              <a:pt x="7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7" y="1932"/>
                            </a:lnTo>
                            <a:lnTo>
                              <a:pt x="7" y="1934"/>
                            </a:lnTo>
                            <a:lnTo>
                              <a:pt x="8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7" y="1978"/>
                            </a:lnTo>
                            <a:lnTo>
                              <a:pt x="7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7" y="2066"/>
                            </a:lnTo>
                            <a:lnTo>
                              <a:pt x="7" y="2064"/>
                            </a:lnTo>
                            <a:lnTo>
                              <a:pt x="8" y="2088"/>
                            </a:lnTo>
                            <a:lnTo>
                              <a:pt x="7" y="2084"/>
                            </a:lnTo>
                            <a:lnTo>
                              <a:pt x="9" y="2321"/>
                            </a:lnTo>
                            <a:lnTo>
                              <a:pt x="9" y="2321"/>
                            </a:lnTo>
                            <a:lnTo>
                              <a:pt x="9" y="2323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8" y="2434"/>
                            </a:lnTo>
                            <a:lnTo>
                              <a:pt x="8" y="2434"/>
                            </a:lnTo>
                            <a:lnTo>
                              <a:pt x="8" y="2444"/>
                            </a:lnTo>
                            <a:lnTo>
                              <a:pt x="8" y="2445"/>
                            </a:lnTo>
                            <a:lnTo>
                              <a:pt x="8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7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8" y="2538"/>
                            </a:lnTo>
                            <a:lnTo>
                              <a:pt x="9" y="2552"/>
                            </a:lnTo>
                            <a:lnTo>
                              <a:pt x="8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9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8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9" y="2864"/>
                            </a:lnTo>
                            <a:lnTo>
                              <a:pt x="11" y="2878"/>
                            </a:lnTo>
                            <a:lnTo>
                              <a:pt x="9" y="2894"/>
                            </a:lnTo>
                            <a:lnTo>
                              <a:pt x="8" y="2907"/>
                            </a:lnTo>
                            <a:lnTo>
                              <a:pt x="8" y="2915"/>
                            </a:lnTo>
                            <a:lnTo>
                              <a:pt x="8" y="2917"/>
                            </a:lnTo>
                            <a:lnTo>
                              <a:pt x="9" y="2937"/>
                            </a:lnTo>
                            <a:lnTo>
                              <a:pt x="9" y="2958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9" y="2998"/>
                            </a:lnTo>
                            <a:lnTo>
                              <a:pt x="9" y="3020"/>
                            </a:lnTo>
                            <a:lnTo>
                              <a:pt x="8" y="3039"/>
                            </a:lnTo>
                            <a:lnTo>
                              <a:pt x="9" y="3054"/>
                            </a:lnTo>
                            <a:lnTo>
                              <a:pt x="9" y="3073"/>
                            </a:lnTo>
                            <a:lnTo>
                              <a:pt x="9" y="3092"/>
                            </a:lnTo>
                            <a:lnTo>
                              <a:pt x="11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8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9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9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8" y="3298"/>
                            </a:lnTo>
                            <a:lnTo>
                              <a:pt x="8" y="3310"/>
                            </a:lnTo>
                            <a:lnTo>
                              <a:pt x="7" y="3319"/>
                            </a:lnTo>
                            <a:lnTo>
                              <a:pt x="7" y="3317"/>
                            </a:lnTo>
                            <a:lnTo>
                              <a:pt x="7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8" y="3337"/>
                            </a:lnTo>
                            <a:lnTo>
                              <a:pt x="8" y="3387"/>
                            </a:lnTo>
                            <a:lnTo>
                              <a:pt x="9" y="3434"/>
                            </a:lnTo>
                            <a:lnTo>
                              <a:pt x="8" y="3434"/>
                            </a:lnTo>
                            <a:lnTo>
                              <a:pt x="8" y="3433"/>
                            </a:lnTo>
                            <a:lnTo>
                              <a:pt x="8" y="3434"/>
                            </a:lnTo>
                            <a:lnTo>
                              <a:pt x="8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8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7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5" y="3501"/>
                            </a:lnTo>
                            <a:lnTo>
                              <a:pt x="5" y="3502"/>
                            </a:lnTo>
                            <a:lnTo>
                              <a:pt x="7" y="3504"/>
                            </a:lnTo>
                            <a:lnTo>
                              <a:pt x="5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3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2" y="3506"/>
                            </a:lnTo>
                            <a:lnTo>
                              <a:pt x="2" y="3503"/>
                            </a:lnTo>
                            <a:lnTo>
                              <a:pt x="2" y="3501"/>
                            </a:lnTo>
                            <a:lnTo>
                              <a:pt x="2" y="3497"/>
                            </a:lnTo>
                            <a:lnTo>
                              <a:pt x="2" y="3493"/>
                            </a:lnTo>
                            <a:lnTo>
                              <a:pt x="2" y="3489"/>
                            </a:lnTo>
                            <a:lnTo>
                              <a:pt x="2" y="3486"/>
                            </a:lnTo>
                            <a:lnTo>
                              <a:pt x="2" y="3490"/>
                            </a:lnTo>
                            <a:lnTo>
                              <a:pt x="2" y="3491"/>
                            </a:lnTo>
                            <a:lnTo>
                              <a:pt x="2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3" y="3489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4" y="3487"/>
                            </a:lnTo>
                            <a:lnTo>
                              <a:pt x="5" y="3481"/>
                            </a:lnTo>
                            <a:lnTo>
                              <a:pt x="4" y="3473"/>
                            </a:lnTo>
                            <a:lnTo>
                              <a:pt x="5" y="3467"/>
                            </a:lnTo>
                            <a:lnTo>
                              <a:pt x="5" y="3463"/>
                            </a:lnTo>
                            <a:lnTo>
                              <a:pt x="5" y="3460"/>
                            </a:lnTo>
                            <a:lnTo>
                              <a:pt x="5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3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7" y="3142"/>
                            </a:lnTo>
                            <a:lnTo>
                              <a:pt x="5" y="3049"/>
                            </a:lnTo>
                            <a:lnTo>
                              <a:pt x="5" y="2955"/>
                            </a:lnTo>
                            <a:lnTo>
                              <a:pt x="5" y="2917"/>
                            </a:lnTo>
                            <a:lnTo>
                              <a:pt x="5" y="2915"/>
                            </a:lnTo>
                            <a:lnTo>
                              <a:pt x="3" y="2828"/>
                            </a:lnTo>
                            <a:lnTo>
                              <a:pt x="3" y="2741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4" y="2569"/>
                            </a:lnTo>
                            <a:lnTo>
                              <a:pt x="4" y="2525"/>
                            </a:lnTo>
                            <a:lnTo>
                              <a:pt x="4" y="2483"/>
                            </a:lnTo>
                            <a:lnTo>
                              <a:pt x="4" y="2403"/>
                            </a:lnTo>
                            <a:lnTo>
                              <a:pt x="4" y="2323"/>
                            </a:lnTo>
                            <a:lnTo>
                              <a:pt x="4" y="2321"/>
                            </a:lnTo>
                            <a:lnTo>
                              <a:pt x="3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4" y="1981"/>
                            </a:lnTo>
                            <a:lnTo>
                              <a:pt x="4" y="1855"/>
                            </a:lnTo>
                            <a:lnTo>
                              <a:pt x="4" y="1731"/>
                            </a:lnTo>
                            <a:lnTo>
                              <a:pt x="4" y="1728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2" y="1419"/>
                            </a:lnTo>
                            <a:lnTo>
                              <a:pt x="2" y="1419"/>
                            </a:lnTo>
                            <a:lnTo>
                              <a:pt x="2" y="1370"/>
                            </a:lnTo>
                            <a:lnTo>
                              <a:pt x="2" y="1319"/>
                            </a:lnTo>
                            <a:lnTo>
                              <a:pt x="2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2" y="1230"/>
                            </a:lnTo>
                            <a:lnTo>
                              <a:pt x="0" y="1140"/>
                            </a:lnTo>
                            <a:lnTo>
                              <a:pt x="0" y="1137"/>
                            </a:lnTo>
                            <a:lnTo>
                              <a:pt x="2" y="1051"/>
                            </a:lnTo>
                            <a:lnTo>
                              <a:pt x="2" y="962"/>
                            </a:lnTo>
                            <a:lnTo>
                              <a:pt x="2" y="796"/>
                            </a:lnTo>
                            <a:lnTo>
                              <a:pt x="3" y="631"/>
                            </a:lnTo>
                            <a:lnTo>
                              <a:pt x="2" y="615"/>
                            </a:lnTo>
                            <a:lnTo>
                              <a:pt x="3" y="595"/>
                            </a:lnTo>
                            <a:lnTo>
                              <a:pt x="2" y="577"/>
                            </a:lnTo>
                            <a:lnTo>
                              <a:pt x="2" y="560"/>
                            </a:lnTo>
                            <a:lnTo>
                              <a:pt x="2" y="560"/>
                            </a:lnTo>
                            <a:lnTo>
                              <a:pt x="2" y="546"/>
                            </a:lnTo>
                            <a:lnTo>
                              <a:pt x="2" y="543"/>
                            </a:lnTo>
                            <a:lnTo>
                              <a:pt x="2" y="503"/>
                            </a:lnTo>
                            <a:lnTo>
                              <a:pt x="3" y="463"/>
                            </a:lnTo>
                            <a:lnTo>
                              <a:pt x="2" y="427"/>
                            </a:lnTo>
                            <a:lnTo>
                              <a:pt x="2" y="301"/>
                            </a:lnTo>
                            <a:lnTo>
                              <a:pt x="2" y="177"/>
                            </a:lnTo>
                            <a:lnTo>
                              <a:pt x="0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0" y="135"/>
                            </a:lnTo>
                            <a:lnTo>
                              <a:pt x="2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0" y="59"/>
                            </a:lnTo>
                            <a:lnTo>
                              <a:pt x="0" y="58"/>
                            </a:lnTo>
                            <a:lnTo>
                              <a:pt x="0" y="55"/>
                            </a:lnTo>
                            <a:lnTo>
                              <a:pt x="0" y="53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0" y="46"/>
                            </a:lnTo>
                            <a:lnTo>
                              <a:pt x="0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2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F8C55B4" id="Forma libre 72" o:spid="_x0000_s1026" style="position:absolute;margin-left:229.5pt;margin-top:66.75pt;width:1.35pt;height:439.85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" path="m9,2552r2,2l9,2552r,xm2,r,l2,79r1,77l2,156r,1l2,158r1,91l3,339r1,-1l4,339r,1l4,343r,10l4,369r,16l4,399r,-2l4,397r,l4,402r,6l4,407r,-1l5,475r,68l5,546r,78l5,622r,45l7,710,5,709r,45l7,799r-2,l5,811r,-1l5,830r,19l5,869r,15l5,881r,37l5,956r,36l5,990r,-1l4,989r,14l5,1022r-1,-3l5,1048r-1,26l4,1099r1,25l4,1133r,l5,1133r,1l5,1137r,3l5,1151r2,9l5,1158r2,51l5,1261r,50l5,1312r,26l5,1362r,27l5,1459r,69l5,1596r,l7,1663r,65l7,1731r1,22l7,1843r1,91l8,1932r,l7,1932r,2l8,1945r,15l8,1978r,1l8,1979r,l7,1978r,l8,2022r,45l7,2066r,-2l8,2088r-1,-4l9,2321r,l9,2323r,115l9,2436r-1,-2l8,2434r,10l8,2445r,21l8,2487r,-3l8,2484r,l7,2504r,19l7,2522r,l7,2522r1,16l9,2552r-1,58l8,2669r,58l9,2782r,4l9,2793r,6l8,2805r1,19l9,2844r,20l11,2878r-2,16l8,2907r,8l8,2917r1,20l9,2958r,21l9,2976r,22l9,3020r-1,19l9,3054r,19l9,3092r2,17l9,3198r,l9,3198r-1,3l9,3209r,9l9,3228r,8l9,3240r,11l9,3259r,9l9,3278r,-1l9,3276r,10l8,3298r,12l7,3319r,-2l7,3317r1,l8,3320r,4l8,3328r,2l8,3334r,3l8,3387r1,47l8,3434r,-1l8,3434r,1l9,3439r,3l9,3444r,2l8,3448r,11l9,3472r,l8,3480r-1,7l7,3498r,1l7,3499r-2,2l5,3502r2,2l5,3508r,2l5,3511r-1,-1l3,3508r,-1l3,3507r-1,-1l2,3503r,-2l2,3497r,-4l2,3489r,-3l2,3490r,1l2,3493r1,-2l3,3490r,l3,3489r,1l3,3490r1,-3l5,3481r-1,-8l5,3467r,-4l5,3460r,-1l5,3457r,-1l5,3455r,-3l5,3451r,l5,3451r,l5,3451r2,-3l7,3446r-2,-2l5,3436r-1,-9l4,3417r,2l5,3409,4,3397r,-14l4,3370r-1,1l4,3324r1,-46l5,3234r2,-92l5,3049r,-94l5,2917r,-2l3,2828r,-87l5,2654r,-40l4,2569r,-44l4,2483r,-80l4,2323r,-2l3,2224,4,2102r,-121l4,1981r,-126l4,1731r,-3l4,1671,3,1588r,-85l2,1419r,l2,1370r,-51l2,1320r1,l3,1320r,l3,1320r,l2,1230,,1140r,-3l2,1051r,-89l2,796,3,631,2,615,3,595,2,577r,-17l2,560r,-14l2,543r,-40l3,463,2,427,2,301,2,177,,174r,-2l,168r,-6l,155,,144r,-9l2,128,,94,,59r,l,59r,1l,59,,58,,55,,53,,51r,l,51,,50,,47,,45r,1l,24,,,,3r,l,3,,2,2,r,xe" fillcolor="#8ed6ef [1300]" strokecolor="#8ed6ef [1300]" strokeweight="0">
              <v:path arrowok="t" o:connecttype="custom" o:connectlocs="3117,0;4676,396166;6235,561632;6235,631638;7793,863928;7793,1128038;7793,1320552;7793,1521022;7793,1626029;6235,1802633;7793,1831272;7793,2087427;7793,2539279;10910,2932262;12469,3094547;10910,3147051;12469,3322064;14028,3875741;12469,3956884;10910,4012570;12469,4246450;12469,4462830;12469,4625115;14028,4734896;14028,4919455;14028,5105605;14028,5185156;12469,5247206;12469,5282209;12469,5388808;14028,5471541;14028,5524045;10910,5567003;7793,5586095;3117,5573367;3117,5552683;4676,5551092;7793,5516090;7793,5496998;7793,5490633;6235,5436538;4676,5363351;7793,4701484;7793,4158944;6235,3692773;6235,2754067;3117,2257667;4676,2100155;3117,1672169;3117,918022;4676,736645;0,267292;0,149557;0,92280;0,79551;0,4773" o:connectangles="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68480" behindDoc="1" locked="1" layoutInCell="1" allowOverlap="1" wp14:anchorId="030A1054" wp14:editId="030A1055">
              <wp:simplePos x="0" y="0"/>
              <wp:positionH relativeFrom="column">
                <wp:posOffset>2924229</wp:posOffset>
              </wp:positionH>
              <wp:positionV relativeFrom="page">
                <wp:posOffset>1476375</wp:posOffset>
              </wp:positionV>
              <wp:extent cx="1270" cy="1270"/>
              <wp:effectExtent l="0" t="0" r="0" b="0"/>
              <wp:wrapNone/>
              <wp:docPr id="73" name="Rectángulo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1ABFB7D2" id="Rectángulo 73" o:spid="_x0000_s1026" style="position:absolute;margin-left:230.25pt;margin-top:116.25pt;width:.1pt;height:.1pt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72576" behindDoc="1" locked="1" layoutInCell="1" allowOverlap="1" wp14:anchorId="030A1056" wp14:editId="030A1057">
              <wp:simplePos x="0" y="0"/>
              <wp:positionH relativeFrom="column">
                <wp:posOffset>1933611</wp:posOffset>
              </wp:positionH>
              <wp:positionV relativeFrom="page">
                <wp:posOffset>771525</wp:posOffset>
              </wp:positionV>
              <wp:extent cx="15875" cy="5579745"/>
              <wp:effectExtent l="0" t="0" r="22225" b="20955"/>
              <wp:wrapNone/>
              <wp:docPr id="79" name="Forma libre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5875" cy="5579745"/>
                      </a:xfrm>
                      <a:custGeom>
                        <a:avLst/>
                        <a:gdLst>
                          <a:gd name="T0" fmla="*/ 8 w 10"/>
                          <a:gd name="T1" fmla="*/ 4 h 3507"/>
                          <a:gd name="T2" fmla="*/ 8 w 10"/>
                          <a:gd name="T3" fmla="*/ 16 h 3507"/>
                          <a:gd name="T4" fmla="*/ 6 w 10"/>
                          <a:gd name="T5" fmla="*/ 17 h 3507"/>
                          <a:gd name="T6" fmla="*/ 4 w 10"/>
                          <a:gd name="T7" fmla="*/ 44 h 3507"/>
                          <a:gd name="T8" fmla="*/ 5 w 10"/>
                          <a:gd name="T9" fmla="*/ 55 h 3507"/>
                          <a:gd name="T10" fmla="*/ 4 w 10"/>
                          <a:gd name="T11" fmla="*/ 56 h 3507"/>
                          <a:gd name="T12" fmla="*/ 6 w 10"/>
                          <a:gd name="T13" fmla="*/ 90 h 3507"/>
                          <a:gd name="T14" fmla="*/ 6 w 10"/>
                          <a:gd name="T15" fmla="*/ 135 h 3507"/>
                          <a:gd name="T16" fmla="*/ 4 w 10"/>
                          <a:gd name="T17" fmla="*/ 552 h 3507"/>
                          <a:gd name="T18" fmla="*/ 5 w 10"/>
                          <a:gd name="T19" fmla="*/ 938 h 3507"/>
                          <a:gd name="T20" fmla="*/ 6 w 10"/>
                          <a:gd name="T21" fmla="*/ 1283 h 3507"/>
                          <a:gd name="T22" fmla="*/ 6 w 10"/>
                          <a:gd name="T23" fmla="*/ 1780 h 3507"/>
                          <a:gd name="T24" fmla="*/ 8 w 10"/>
                          <a:gd name="T25" fmla="*/ 2137 h 3507"/>
                          <a:gd name="T26" fmla="*/ 8 w 10"/>
                          <a:gd name="T27" fmla="*/ 2186 h 3507"/>
                          <a:gd name="T28" fmla="*/ 8 w 10"/>
                          <a:gd name="T29" fmla="*/ 2545 h 3507"/>
                          <a:gd name="T30" fmla="*/ 9 w 10"/>
                          <a:gd name="T31" fmla="*/ 2947 h 3507"/>
                          <a:gd name="T32" fmla="*/ 9 w 10"/>
                          <a:gd name="T33" fmla="*/ 3080 h 3507"/>
                          <a:gd name="T34" fmla="*/ 10 w 10"/>
                          <a:gd name="T35" fmla="*/ 3344 h 3507"/>
                          <a:gd name="T36" fmla="*/ 10 w 10"/>
                          <a:gd name="T37" fmla="*/ 3448 h 3507"/>
                          <a:gd name="T38" fmla="*/ 9 w 10"/>
                          <a:gd name="T39" fmla="*/ 3452 h 3507"/>
                          <a:gd name="T40" fmla="*/ 10 w 10"/>
                          <a:gd name="T41" fmla="*/ 3460 h 3507"/>
                          <a:gd name="T42" fmla="*/ 9 w 10"/>
                          <a:gd name="T43" fmla="*/ 3504 h 3507"/>
                          <a:gd name="T44" fmla="*/ 9 w 10"/>
                          <a:gd name="T45" fmla="*/ 3428 h 3507"/>
                          <a:gd name="T46" fmla="*/ 6 w 10"/>
                          <a:gd name="T47" fmla="*/ 3168 h 3507"/>
                          <a:gd name="T48" fmla="*/ 5 w 10"/>
                          <a:gd name="T49" fmla="*/ 3138 h 3507"/>
                          <a:gd name="T50" fmla="*/ 6 w 10"/>
                          <a:gd name="T51" fmla="*/ 3105 h 3507"/>
                          <a:gd name="T52" fmla="*/ 4 w 10"/>
                          <a:gd name="T53" fmla="*/ 2961 h 3507"/>
                          <a:gd name="T54" fmla="*/ 4 w 10"/>
                          <a:gd name="T55" fmla="*/ 2753 h 3507"/>
                          <a:gd name="T56" fmla="*/ 5 w 10"/>
                          <a:gd name="T57" fmla="*/ 2658 h 3507"/>
                          <a:gd name="T58" fmla="*/ 5 w 10"/>
                          <a:gd name="T59" fmla="*/ 2515 h 3507"/>
                          <a:gd name="T60" fmla="*/ 5 w 10"/>
                          <a:gd name="T61" fmla="*/ 2488 h 3507"/>
                          <a:gd name="T62" fmla="*/ 5 w 10"/>
                          <a:gd name="T63" fmla="*/ 2374 h 3507"/>
                          <a:gd name="T64" fmla="*/ 4 w 10"/>
                          <a:gd name="T65" fmla="*/ 2346 h 3507"/>
                          <a:gd name="T66" fmla="*/ 5 w 10"/>
                          <a:gd name="T67" fmla="*/ 2169 h 3507"/>
                          <a:gd name="T68" fmla="*/ 5 w 10"/>
                          <a:gd name="T69" fmla="*/ 1911 h 3507"/>
                          <a:gd name="T70" fmla="*/ 3 w 10"/>
                          <a:gd name="T71" fmla="*/ 1573 h 3507"/>
                          <a:gd name="T72" fmla="*/ 3 w 10"/>
                          <a:gd name="T73" fmla="*/ 1547 h 3507"/>
                          <a:gd name="T74" fmla="*/ 3 w 10"/>
                          <a:gd name="T75" fmla="*/ 1529 h 3507"/>
                          <a:gd name="T76" fmla="*/ 3 w 10"/>
                          <a:gd name="T77" fmla="*/ 1423 h 3507"/>
                          <a:gd name="T78" fmla="*/ 3 w 10"/>
                          <a:gd name="T79" fmla="*/ 1072 h 3507"/>
                          <a:gd name="T80" fmla="*/ 3 w 10"/>
                          <a:gd name="T81" fmla="*/ 1023 h 3507"/>
                          <a:gd name="T82" fmla="*/ 4 w 10"/>
                          <a:gd name="T83" fmla="*/ 983 h 3507"/>
                          <a:gd name="T84" fmla="*/ 0 w 10"/>
                          <a:gd name="T85" fmla="*/ 724 h 3507"/>
                          <a:gd name="T86" fmla="*/ 0 w 10"/>
                          <a:gd name="T87" fmla="*/ 662 h 3507"/>
                          <a:gd name="T88" fmla="*/ 1 w 10"/>
                          <a:gd name="T89" fmla="*/ 590 h 3507"/>
                          <a:gd name="T90" fmla="*/ 1 w 10"/>
                          <a:gd name="T91" fmla="*/ 486 h 3507"/>
                          <a:gd name="T92" fmla="*/ 0 w 10"/>
                          <a:gd name="T93" fmla="*/ 309 h 3507"/>
                          <a:gd name="T94" fmla="*/ 1 w 10"/>
                          <a:gd name="T95" fmla="*/ 278 h 3507"/>
                          <a:gd name="T96" fmla="*/ 1 w 10"/>
                          <a:gd name="T97" fmla="*/ 229 h 3507"/>
                          <a:gd name="T98" fmla="*/ 3 w 10"/>
                          <a:gd name="T99" fmla="*/ 188 h 3507"/>
                          <a:gd name="T100" fmla="*/ 3 w 10"/>
                          <a:gd name="T101" fmla="*/ 179 h 3507"/>
                          <a:gd name="T102" fmla="*/ 1 w 10"/>
                          <a:gd name="T103" fmla="*/ 73 h 3507"/>
                          <a:gd name="T104" fmla="*/ 1 w 10"/>
                          <a:gd name="T105" fmla="*/ 63 h 3507"/>
                          <a:gd name="T106" fmla="*/ 1 w 10"/>
                          <a:gd name="T107" fmla="*/ 27 h 3507"/>
                          <a:gd name="T108" fmla="*/ 5 w 10"/>
                          <a:gd name="T109" fmla="*/ 4 h 3507"/>
                          <a:gd name="T110" fmla="*/ 8 w 10"/>
                          <a:gd name="T111" fmla="*/ 0 h 350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0" h="3507">
                            <a:moveTo>
                              <a:pt x="0" y="953"/>
                            </a:moveTo>
                            <a:lnTo>
                              <a:pt x="0" y="955"/>
                            </a:lnTo>
                            <a:lnTo>
                              <a:pt x="0" y="955"/>
                            </a:lnTo>
                            <a:lnTo>
                              <a:pt x="0" y="953"/>
                            </a:lnTo>
                            <a:close/>
                            <a:moveTo>
                              <a:pt x="8" y="0"/>
                            </a:moveTo>
                            <a:lnTo>
                              <a:pt x="8" y="4"/>
                            </a:lnTo>
                            <a:lnTo>
                              <a:pt x="9" y="8"/>
                            </a:lnTo>
                            <a:lnTo>
                              <a:pt x="9" y="13"/>
                            </a:lnTo>
                            <a:lnTo>
                              <a:pt x="9" y="17"/>
                            </a:lnTo>
                            <a:lnTo>
                              <a:pt x="9" y="21"/>
                            </a:lnTo>
                            <a:lnTo>
                              <a:pt x="8" y="17"/>
                            </a:lnTo>
                            <a:lnTo>
                              <a:pt x="8" y="16"/>
                            </a:lnTo>
                            <a:lnTo>
                              <a:pt x="8" y="14"/>
                            </a:lnTo>
                            <a:lnTo>
                              <a:pt x="8" y="16"/>
                            </a:lnTo>
                            <a:lnTo>
                              <a:pt x="8" y="16"/>
                            </a:lnTo>
                            <a:lnTo>
                              <a:pt x="6" y="17"/>
                            </a:lnTo>
                            <a:lnTo>
                              <a:pt x="6" y="18"/>
                            </a:lnTo>
                            <a:lnTo>
                              <a:pt x="6" y="17"/>
                            </a:lnTo>
                            <a:lnTo>
                              <a:pt x="6" y="17"/>
                            </a:lnTo>
                            <a:lnTo>
                              <a:pt x="5" y="19"/>
                            </a:lnTo>
                            <a:lnTo>
                              <a:pt x="5" y="26"/>
                            </a:lnTo>
                            <a:lnTo>
                              <a:pt x="5" y="34"/>
                            </a:lnTo>
                            <a:lnTo>
                              <a:pt x="5" y="40"/>
                            </a:lnTo>
                            <a:lnTo>
                              <a:pt x="4" y="44"/>
                            </a:lnTo>
                            <a:lnTo>
                              <a:pt x="4" y="47"/>
                            </a:lnTo>
                            <a:lnTo>
                              <a:pt x="4" y="48"/>
                            </a:lnTo>
                            <a:lnTo>
                              <a:pt x="5" y="50"/>
                            </a:lnTo>
                            <a:lnTo>
                              <a:pt x="5" y="51"/>
                            </a:lnTo>
                            <a:lnTo>
                              <a:pt x="5" y="52"/>
                            </a:lnTo>
                            <a:lnTo>
                              <a:pt x="5" y="55"/>
                            </a:lnTo>
                            <a:lnTo>
                              <a:pt x="5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9"/>
                            </a:lnTo>
                            <a:lnTo>
                              <a:pt x="4" y="61"/>
                            </a:lnTo>
                            <a:lnTo>
                              <a:pt x="5" y="63"/>
                            </a:lnTo>
                            <a:lnTo>
                              <a:pt x="5" y="70"/>
                            </a:lnTo>
                            <a:lnTo>
                              <a:pt x="6" y="80"/>
                            </a:lnTo>
                            <a:lnTo>
                              <a:pt x="6" y="90"/>
                            </a:lnTo>
                            <a:lnTo>
                              <a:pt x="6" y="87"/>
                            </a:lnTo>
                            <a:lnTo>
                              <a:pt x="5" y="98"/>
                            </a:lnTo>
                            <a:lnTo>
                              <a:pt x="5" y="110"/>
                            </a:lnTo>
                            <a:lnTo>
                              <a:pt x="6" y="124"/>
                            </a:lnTo>
                            <a:lnTo>
                              <a:pt x="6" y="137"/>
                            </a:lnTo>
                            <a:lnTo>
                              <a:pt x="6" y="135"/>
                            </a:lnTo>
                            <a:lnTo>
                              <a:pt x="6" y="183"/>
                            </a:lnTo>
                            <a:lnTo>
                              <a:pt x="5" y="229"/>
                            </a:lnTo>
                            <a:lnTo>
                              <a:pt x="5" y="273"/>
                            </a:lnTo>
                            <a:lnTo>
                              <a:pt x="4" y="365"/>
                            </a:lnTo>
                            <a:lnTo>
                              <a:pt x="4" y="458"/>
                            </a:lnTo>
                            <a:lnTo>
                              <a:pt x="4" y="552"/>
                            </a:lnTo>
                            <a:lnTo>
                              <a:pt x="5" y="590"/>
                            </a:lnTo>
                            <a:lnTo>
                              <a:pt x="5" y="595"/>
                            </a:lnTo>
                            <a:lnTo>
                              <a:pt x="8" y="723"/>
                            </a:lnTo>
                            <a:lnTo>
                              <a:pt x="5" y="853"/>
                            </a:lnTo>
                            <a:lnTo>
                              <a:pt x="4" y="893"/>
                            </a:lnTo>
                            <a:lnTo>
                              <a:pt x="5" y="938"/>
                            </a:lnTo>
                            <a:lnTo>
                              <a:pt x="6" y="982"/>
                            </a:lnTo>
                            <a:lnTo>
                              <a:pt x="5" y="1024"/>
                            </a:lnTo>
                            <a:lnTo>
                              <a:pt x="5" y="1104"/>
                            </a:lnTo>
                            <a:lnTo>
                              <a:pt x="6" y="1185"/>
                            </a:lnTo>
                            <a:lnTo>
                              <a:pt x="6" y="1189"/>
                            </a:lnTo>
                            <a:lnTo>
                              <a:pt x="6" y="1283"/>
                            </a:lnTo>
                            <a:lnTo>
                              <a:pt x="6" y="1405"/>
                            </a:lnTo>
                            <a:lnTo>
                              <a:pt x="6" y="1526"/>
                            </a:lnTo>
                            <a:lnTo>
                              <a:pt x="5" y="1526"/>
                            </a:lnTo>
                            <a:lnTo>
                              <a:pt x="6" y="1652"/>
                            </a:lnTo>
                            <a:lnTo>
                              <a:pt x="6" y="1776"/>
                            </a:lnTo>
                            <a:lnTo>
                              <a:pt x="6" y="1780"/>
                            </a:lnTo>
                            <a:lnTo>
                              <a:pt x="6" y="1836"/>
                            </a:lnTo>
                            <a:lnTo>
                              <a:pt x="8" y="1919"/>
                            </a:lnTo>
                            <a:lnTo>
                              <a:pt x="8" y="2004"/>
                            </a:lnTo>
                            <a:lnTo>
                              <a:pt x="8" y="2087"/>
                            </a:lnTo>
                            <a:lnTo>
                              <a:pt x="8" y="2087"/>
                            </a:lnTo>
                            <a:lnTo>
                              <a:pt x="8" y="2137"/>
                            </a:lnTo>
                            <a:lnTo>
                              <a:pt x="8" y="2188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9" y="2278"/>
                            </a:lnTo>
                            <a:lnTo>
                              <a:pt x="9" y="2369"/>
                            </a:lnTo>
                            <a:lnTo>
                              <a:pt x="9" y="2373"/>
                            </a:lnTo>
                            <a:lnTo>
                              <a:pt x="9" y="2458"/>
                            </a:lnTo>
                            <a:lnTo>
                              <a:pt x="8" y="2545"/>
                            </a:lnTo>
                            <a:lnTo>
                              <a:pt x="8" y="2711"/>
                            </a:lnTo>
                            <a:lnTo>
                              <a:pt x="6" y="2876"/>
                            </a:lnTo>
                            <a:lnTo>
                              <a:pt x="8" y="2892"/>
                            </a:lnTo>
                            <a:lnTo>
                              <a:pt x="8" y="2912"/>
                            </a:lnTo>
                            <a:lnTo>
                              <a:pt x="8" y="2930"/>
                            </a:lnTo>
                            <a:lnTo>
                              <a:pt x="9" y="2947"/>
                            </a:lnTo>
                            <a:lnTo>
                              <a:pt x="8" y="2947"/>
                            </a:lnTo>
                            <a:lnTo>
                              <a:pt x="8" y="2961"/>
                            </a:lnTo>
                            <a:lnTo>
                              <a:pt x="8" y="2966"/>
                            </a:lnTo>
                            <a:lnTo>
                              <a:pt x="8" y="3006"/>
                            </a:lnTo>
                            <a:lnTo>
                              <a:pt x="8" y="3045"/>
                            </a:lnTo>
                            <a:lnTo>
                              <a:pt x="9" y="3080"/>
                            </a:lnTo>
                            <a:lnTo>
                              <a:pt x="9" y="3206"/>
                            </a:lnTo>
                            <a:lnTo>
                              <a:pt x="9" y="3330"/>
                            </a:lnTo>
                            <a:lnTo>
                              <a:pt x="9" y="3331"/>
                            </a:lnTo>
                            <a:lnTo>
                              <a:pt x="10" y="3335"/>
                            </a:lnTo>
                            <a:lnTo>
                              <a:pt x="10" y="3339"/>
                            </a:lnTo>
                            <a:lnTo>
                              <a:pt x="10" y="3344"/>
                            </a:lnTo>
                            <a:lnTo>
                              <a:pt x="10" y="3352"/>
                            </a:lnTo>
                            <a:lnTo>
                              <a:pt x="9" y="3361"/>
                            </a:lnTo>
                            <a:lnTo>
                              <a:pt x="9" y="3372"/>
                            </a:lnTo>
                            <a:lnTo>
                              <a:pt x="9" y="3378"/>
                            </a:lnTo>
                            <a:lnTo>
                              <a:pt x="10" y="3412"/>
                            </a:lnTo>
                            <a:lnTo>
                              <a:pt x="10" y="3448"/>
                            </a:lnTo>
                            <a:lnTo>
                              <a:pt x="10" y="3448"/>
                            </a:lnTo>
                            <a:lnTo>
                              <a:pt x="10" y="3448"/>
                            </a:lnTo>
                            <a:lnTo>
                              <a:pt x="10" y="3447"/>
                            </a:lnTo>
                            <a:lnTo>
                              <a:pt x="9" y="3448"/>
                            </a:lnTo>
                            <a:lnTo>
                              <a:pt x="9" y="3449"/>
                            </a:lnTo>
                            <a:lnTo>
                              <a:pt x="9" y="3452"/>
                            </a:lnTo>
                            <a:lnTo>
                              <a:pt x="9" y="3454"/>
                            </a:lnTo>
                            <a:lnTo>
                              <a:pt x="9" y="3456"/>
                            </a:lnTo>
                            <a:lnTo>
                              <a:pt x="9" y="3456"/>
                            </a:lnTo>
                            <a:lnTo>
                              <a:pt x="10" y="3456"/>
                            </a:lnTo>
                            <a:lnTo>
                              <a:pt x="10" y="3457"/>
                            </a:lnTo>
                            <a:lnTo>
                              <a:pt x="10" y="3460"/>
                            </a:lnTo>
                            <a:lnTo>
                              <a:pt x="10" y="3462"/>
                            </a:lnTo>
                            <a:lnTo>
                              <a:pt x="9" y="3461"/>
                            </a:lnTo>
                            <a:lnTo>
                              <a:pt x="9" y="3483"/>
                            </a:lnTo>
                            <a:lnTo>
                              <a:pt x="10" y="3507"/>
                            </a:lnTo>
                            <a:lnTo>
                              <a:pt x="9" y="3504"/>
                            </a:lnTo>
                            <a:lnTo>
                              <a:pt x="9" y="3504"/>
                            </a:lnTo>
                            <a:lnTo>
                              <a:pt x="9" y="3504"/>
                            </a:lnTo>
                            <a:lnTo>
                              <a:pt x="9" y="3505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9" y="3428"/>
                            </a:lnTo>
                            <a:lnTo>
                              <a:pt x="8" y="3351"/>
                            </a:lnTo>
                            <a:lnTo>
                              <a:pt x="8" y="3351"/>
                            </a:lnTo>
                            <a:lnTo>
                              <a:pt x="8" y="3350"/>
                            </a:lnTo>
                            <a:lnTo>
                              <a:pt x="9" y="3348"/>
                            </a:lnTo>
                            <a:lnTo>
                              <a:pt x="8" y="3257"/>
                            </a:lnTo>
                            <a:lnTo>
                              <a:pt x="6" y="3168"/>
                            </a:lnTo>
                            <a:lnTo>
                              <a:pt x="6" y="3169"/>
                            </a:lnTo>
                            <a:lnTo>
                              <a:pt x="6" y="3168"/>
                            </a:lnTo>
                            <a:lnTo>
                              <a:pt x="5" y="3167"/>
                            </a:lnTo>
                            <a:lnTo>
                              <a:pt x="5" y="3164"/>
                            </a:lnTo>
                            <a:lnTo>
                              <a:pt x="6" y="3154"/>
                            </a:lnTo>
                            <a:lnTo>
                              <a:pt x="5" y="3138"/>
                            </a:lnTo>
                            <a:lnTo>
                              <a:pt x="5" y="3122"/>
                            </a:lnTo>
                            <a:lnTo>
                              <a:pt x="6" y="3108"/>
                            </a:lnTo>
                            <a:lnTo>
                              <a:pt x="6" y="3110"/>
                            </a:lnTo>
                            <a:lnTo>
                              <a:pt x="6" y="3110"/>
                            </a:lnTo>
                            <a:lnTo>
                              <a:pt x="6" y="3110"/>
                            </a:lnTo>
                            <a:lnTo>
                              <a:pt x="6" y="3105"/>
                            </a:lnTo>
                            <a:lnTo>
                              <a:pt x="5" y="3099"/>
                            </a:lnTo>
                            <a:lnTo>
                              <a:pt x="5" y="3100"/>
                            </a:lnTo>
                            <a:lnTo>
                              <a:pt x="6" y="3101"/>
                            </a:lnTo>
                            <a:lnTo>
                              <a:pt x="5" y="3033"/>
                            </a:lnTo>
                            <a:lnTo>
                              <a:pt x="4" y="2966"/>
                            </a:lnTo>
                            <a:lnTo>
                              <a:pt x="4" y="2961"/>
                            </a:lnTo>
                            <a:lnTo>
                              <a:pt x="4" y="2883"/>
                            </a:lnTo>
                            <a:lnTo>
                              <a:pt x="4" y="2885"/>
                            </a:lnTo>
                            <a:lnTo>
                              <a:pt x="4" y="2840"/>
                            </a:lnTo>
                            <a:lnTo>
                              <a:pt x="4" y="2796"/>
                            </a:lnTo>
                            <a:lnTo>
                              <a:pt x="5" y="2798"/>
                            </a:lnTo>
                            <a:lnTo>
                              <a:pt x="4" y="2753"/>
                            </a:lnTo>
                            <a:lnTo>
                              <a:pt x="4" y="2707"/>
                            </a:lnTo>
                            <a:lnTo>
                              <a:pt x="5" y="2707"/>
                            </a:lnTo>
                            <a:lnTo>
                              <a:pt x="4" y="2696"/>
                            </a:lnTo>
                            <a:lnTo>
                              <a:pt x="5" y="2697"/>
                            </a:lnTo>
                            <a:lnTo>
                              <a:pt x="4" y="2677"/>
                            </a:lnTo>
                            <a:lnTo>
                              <a:pt x="5" y="2658"/>
                            </a:lnTo>
                            <a:lnTo>
                              <a:pt x="4" y="2638"/>
                            </a:lnTo>
                            <a:lnTo>
                              <a:pt x="4" y="2622"/>
                            </a:lnTo>
                            <a:lnTo>
                              <a:pt x="5" y="2626"/>
                            </a:lnTo>
                            <a:lnTo>
                              <a:pt x="4" y="2588"/>
                            </a:lnTo>
                            <a:lnTo>
                              <a:pt x="4" y="2551"/>
                            </a:lnTo>
                            <a:lnTo>
                              <a:pt x="5" y="2515"/>
                            </a:lnTo>
                            <a:lnTo>
                              <a:pt x="5" y="2516"/>
                            </a:lnTo>
                            <a:lnTo>
                              <a:pt x="5" y="2516"/>
                            </a:lnTo>
                            <a:lnTo>
                              <a:pt x="5" y="2518"/>
                            </a:lnTo>
                            <a:lnTo>
                              <a:pt x="5" y="2502"/>
                            </a:lnTo>
                            <a:lnTo>
                              <a:pt x="5" y="2485"/>
                            </a:lnTo>
                            <a:lnTo>
                              <a:pt x="5" y="2488"/>
                            </a:lnTo>
                            <a:lnTo>
                              <a:pt x="5" y="2459"/>
                            </a:lnTo>
                            <a:lnTo>
                              <a:pt x="5" y="2433"/>
                            </a:lnTo>
                            <a:lnTo>
                              <a:pt x="6" y="2408"/>
                            </a:lnTo>
                            <a:lnTo>
                              <a:pt x="5" y="2383"/>
                            </a:lnTo>
                            <a:lnTo>
                              <a:pt x="5" y="2374"/>
                            </a:lnTo>
                            <a:lnTo>
                              <a:pt x="5" y="2374"/>
                            </a:lnTo>
                            <a:lnTo>
                              <a:pt x="5" y="2374"/>
                            </a:lnTo>
                            <a:lnTo>
                              <a:pt x="5" y="2373"/>
                            </a:lnTo>
                            <a:lnTo>
                              <a:pt x="4" y="2369"/>
                            </a:lnTo>
                            <a:lnTo>
                              <a:pt x="4" y="2361"/>
                            </a:lnTo>
                            <a:lnTo>
                              <a:pt x="4" y="2353"/>
                            </a:lnTo>
                            <a:lnTo>
                              <a:pt x="4" y="2346"/>
                            </a:lnTo>
                            <a:lnTo>
                              <a:pt x="5" y="2349"/>
                            </a:lnTo>
                            <a:lnTo>
                              <a:pt x="4" y="2298"/>
                            </a:lnTo>
                            <a:lnTo>
                              <a:pt x="5" y="2246"/>
                            </a:lnTo>
                            <a:lnTo>
                              <a:pt x="4" y="2196"/>
                            </a:lnTo>
                            <a:lnTo>
                              <a:pt x="5" y="2195"/>
                            </a:lnTo>
                            <a:lnTo>
                              <a:pt x="5" y="2169"/>
                            </a:lnTo>
                            <a:lnTo>
                              <a:pt x="4" y="2145"/>
                            </a:lnTo>
                            <a:lnTo>
                              <a:pt x="4" y="2118"/>
                            </a:lnTo>
                            <a:lnTo>
                              <a:pt x="5" y="2048"/>
                            </a:lnTo>
                            <a:lnTo>
                              <a:pt x="5" y="1979"/>
                            </a:lnTo>
                            <a:lnTo>
                              <a:pt x="4" y="1911"/>
                            </a:lnTo>
                            <a:lnTo>
                              <a:pt x="5" y="1911"/>
                            </a:lnTo>
                            <a:lnTo>
                              <a:pt x="4" y="1845"/>
                            </a:lnTo>
                            <a:lnTo>
                              <a:pt x="4" y="1780"/>
                            </a:lnTo>
                            <a:lnTo>
                              <a:pt x="4" y="1776"/>
                            </a:lnTo>
                            <a:lnTo>
                              <a:pt x="3" y="1754"/>
                            </a:lnTo>
                            <a:lnTo>
                              <a:pt x="3" y="1664"/>
                            </a:lnTo>
                            <a:lnTo>
                              <a:pt x="3" y="1573"/>
                            </a:lnTo>
                            <a:lnTo>
                              <a:pt x="3" y="1575"/>
                            </a:lnTo>
                            <a:lnTo>
                              <a:pt x="3" y="1575"/>
                            </a:lnTo>
                            <a:lnTo>
                              <a:pt x="3" y="1575"/>
                            </a:lnTo>
                            <a:lnTo>
                              <a:pt x="3" y="1573"/>
                            </a:lnTo>
                            <a:lnTo>
                              <a:pt x="1" y="1562"/>
                            </a:lnTo>
                            <a:lnTo>
                              <a:pt x="3" y="1547"/>
                            </a:lnTo>
                            <a:lnTo>
                              <a:pt x="1" y="1529"/>
                            </a:lnTo>
                            <a:lnTo>
                              <a:pt x="3" y="1528"/>
                            </a:lnTo>
                            <a:lnTo>
                              <a:pt x="3" y="1526"/>
                            </a:lnTo>
                            <a:lnTo>
                              <a:pt x="3" y="1528"/>
                            </a:lnTo>
                            <a:lnTo>
                              <a:pt x="3" y="1529"/>
                            </a:lnTo>
                            <a:lnTo>
                              <a:pt x="3" y="1529"/>
                            </a:lnTo>
                            <a:lnTo>
                              <a:pt x="3" y="1484"/>
                            </a:lnTo>
                            <a:lnTo>
                              <a:pt x="3" y="1440"/>
                            </a:lnTo>
                            <a:lnTo>
                              <a:pt x="3" y="1441"/>
                            </a:lnTo>
                            <a:lnTo>
                              <a:pt x="3" y="1443"/>
                            </a:lnTo>
                            <a:lnTo>
                              <a:pt x="3" y="1419"/>
                            </a:lnTo>
                            <a:lnTo>
                              <a:pt x="3" y="1423"/>
                            </a:lnTo>
                            <a:lnTo>
                              <a:pt x="1" y="1189"/>
                            </a:lnTo>
                            <a:lnTo>
                              <a:pt x="1" y="1185"/>
                            </a:lnTo>
                            <a:lnTo>
                              <a:pt x="1" y="1068"/>
                            </a:lnTo>
                            <a:lnTo>
                              <a:pt x="1" y="1071"/>
                            </a:lnTo>
                            <a:lnTo>
                              <a:pt x="1" y="1072"/>
                            </a:lnTo>
                            <a:lnTo>
                              <a:pt x="3" y="1072"/>
                            </a:lnTo>
                            <a:lnTo>
                              <a:pt x="1" y="1063"/>
                            </a:lnTo>
                            <a:lnTo>
                              <a:pt x="1" y="1062"/>
                            </a:lnTo>
                            <a:lnTo>
                              <a:pt x="1" y="1040"/>
                            </a:lnTo>
                            <a:lnTo>
                              <a:pt x="1" y="1020"/>
                            </a:lnTo>
                            <a:lnTo>
                              <a:pt x="3" y="1021"/>
                            </a:lnTo>
                            <a:lnTo>
                              <a:pt x="3" y="1023"/>
                            </a:lnTo>
                            <a:lnTo>
                              <a:pt x="3" y="1023"/>
                            </a:lnTo>
                            <a:lnTo>
                              <a:pt x="3" y="1003"/>
                            </a:lnTo>
                            <a:lnTo>
                              <a:pt x="4" y="983"/>
                            </a:lnTo>
                            <a:lnTo>
                              <a:pt x="4" y="985"/>
                            </a:lnTo>
                            <a:lnTo>
                              <a:pt x="4" y="985"/>
                            </a:lnTo>
                            <a:lnTo>
                              <a:pt x="4" y="983"/>
                            </a:lnTo>
                            <a:lnTo>
                              <a:pt x="1" y="969"/>
                            </a:lnTo>
                            <a:lnTo>
                              <a:pt x="0" y="955"/>
                            </a:lnTo>
                            <a:lnTo>
                              <a:pt x="1" y="897"/>
                            </a:lnTo>
                            <a:lnTo>
                              <a:pt x="3" y="838"/>
                            </a:lnTo>
                            <a:lnTo>
                              <a:pt x="1" y="779"/>
                            </a:lnTo>
                            <a:lnTo>
                              <a:pt x="0" y="724"/>
                            </a:lnTo>
                            <a:lnTo>
                              <a:pt x="1" y="721"/>
                            </a:lnTo>
                            <a:lnTo>
                              <a:pt x="1" y="714"/>
                            </a:lnTo>
                            <a:lnTo>
                              <a:pt x="1" y="707"/>
                            </a:lnTo>
                            <a:lnTo>
                              <a:pt x="1" y="702"/>
                            </a:lnTo>
                            <a:lnTo>
                              <a:pt x="1" y="683"/>
                            </a:lnTo>
                            <a:lnTo>
                              <a:pt x="0" y="662"/>
                            </a:lnTo>
                            <a:lnTo>
                              <a:pt x="0" y="643"/>
                            </a:lnTo>
                            <a:lnTo>
                              <a:pt x="0" y="629"/>
                            </a:lnTo>
                            <a:lnTo>
                              <a:pt x="0" y="613"/>
                            </a:lnTo>
                            <a:lnTo>
                              <a:pt x="3" y="600"/>
                            </a:lnTo>
                            <a:lnTo>
                              <a:pt x="1" y="595"/>
                            </a:lnTo>
                            <a:lnTo>
                              <a:pt x="1" y="590"/>
                            </a:lnTo>
                            <a:lnTo>
                              <a:pt x="1" y="571"/>
                            </a:lnTo>
                            <a:lnTo>
                              <a:pt x="1" y="549"/>
                            </a:lnTo>
                            <a:lnTo>
                              <a:pt x="0" y="528"/>
                            </a:lnTo>
                            <a:lnTo>
                              <a:pt x="1" y="531"/>
                            </a:lnTo>
                            <a:lnTo>
                              <a:pt x="0" y="509"/>
                            </a:lnTo>
                            <a:lnTo>
                              <a:pt x="1" y="486"/>
                            </a:lnTo>
                            <a:lnTo>
                              <a:pt x="1" y="468"/>
                            </a:lnTo>
                            <a:lnTo>
                              <a:pt x="0" y="452"/>
                            </a:lnTo>
                            <a:lnTo>
                              <a:pt x="0" y="434"/>
                            </a:lnTo>
                            <a:lnTo>
                              <a:pt x="0" y="414"/>
                            </a:lnTo>
                            <a:lnTo>
                              <a:pt x="0" y="397"/>
                            </a:lnTo>
                            <a:lnTo>
                              <a:pt x="0" y="309"/>
                            </a:lnTo>
                            <a:lnTo>
                              <a:pt x="1" y="309"/>
                            </a:lnTo>
                            <a:lnTo>
                              <a:pt x="1" y="307"/>
                            </a:lnTo>
                            <a:lnTo>
                              <a:pt x="1" y="306"/>
                            </a:lnTo>
                            <a:lnTo>
                              <a:pt x="1" y="298"/>
                            </a:lnTo>
                            <a:lnTo>
                              <a:pt x="1" y="289"/>
                            </a:lnTo>
                            <a:lnTo>
                              <a:pt x="1" y="278"/>
                            </a:lnTo>
                            <a:lnTo>
                              <a:pt x="1" y="271"/>
                            </a:lnTo>
                            <a:lnTo>
                              <a:pt x="0" y="267"/>
                            </a:lnTo>
                            <a:lnTo>
                              <a:pt x="1" y="256"/>
                            </a:lnTo>
                            <a:lnTo>
                              <a:pt x="0" y="248"/>
                            </a:lnTo>
                            <a:lnTo>
                              <a:pt x="0" y="239"/>
                            </a:lnTo>
                            <a:lnTo>
                              <a:pt x="1" y="229"/>
                            </a:lnTo>
                            <a:lnTo>
                              <a:pt x="1" y="230"/>
                            </a:lnTo>
                            <a:lnTo>
                              <a:pt x="1" y="230"/>
                            </a:lnTo>
                            <a:lnTo>
                              <a:pt x="1" y="221"/>
                            </a:lnTo>
                            <a:lnTo>
                              <a:pt x="1" y="209"/>
                            </a:lnTo>
                            <a:lnTo>
                              <a:pt x="3" y="197"/>
                            </a:lnTo>
                            <a:lnTo>
                              <a:pt x="3" y="188"/>
                            </a:lnTo>
                            <a:lnTo>
                              <a:pt x="3" y="189"/>
                            </a:lnTo>
                            <a:lnTo>
                              <a:pt x="3" y="189"/>
                            </a:lnTo>
                            <a:lnTo>
                              <a:pt x="3" y="189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79"/>
                            </a:lnTo>
                            <a:lnTo>
                              <a:pt x="3" y="176"/>
                            </a:lnTo>
                            <a:lnTo>
                              <a:pt x="3" y="172"/>
                            </a:lnTo>
                            <a:lnTo>
                              <a:pt x="1" y="170"/>
                            </a:lnTo>
                            <a:lnTo>
                              <a:pt x="1" y="120"/>
                            </a:lnTo>
                            <a:lnTo>
                              <a:pt x="1" y="73"/>
                            </a:lnTo>
                            <a:lnTo>
                              <a:pt x="1" y="73"/>
                            </a:lnTo>
                            <a:lnTo>
                              <a:pt x="1" y="74"/>
                            </a:lnTo>
                            <a:lnTo>
                              <a:pt x="1" y="73"/>
                            </a:lnTo>
                            <a:lnTo>
                              <a:pt x="1" y="70"/>
                            </a:lnTo>
                            <a:lnTo>
                              <a:pt x="1" y="68"/>
                            </a:lnTo>
                            <a:lnTo>
                              <a:pt x="1" y="65"/>
                            </a:lnTo>
                            <a:lnTo>
                              <a:pt x="1" y="63"/>
                            </a:lnTo>
                            <a:lnTo>
                              <a:pt x="1" y="61"/>
                            </a:lnTo>
                            <a:lnTo>
                              <a:pt x="1" y="59"/>
                            </a:lnTo>
                            <a:lnTo>
                              <a:pt x="1" y="48"/>
                            </a:lnTo>
                            <a:lnTo>
                              <a:pt x="1" y="35"/>
                            </a:lnTo>
                            <a:lnTo>
                              <a:pt x="1" y="35"/>
                            </a:lnTo>
                            <a:lnTo>
                              <a:pt x="1" y="27"/>
                            </a:lnTo>
                            <a:lnTo>
                              <a:pt x="3" y="19"/>
                            </a:lnTo>
                            <a:lnTo>
                              <a:pt x="4" y="9"/>
                            </a:lnTo>
                            <a:lnTo>
                              <a:pt x="4" y="8"/>
                            </a:lnTo>
                            <a:lnTo>
                              <a:pt x="4" y="8"/>
                            </a:lnTo>
                            <a:lnTo>
                              <a:pt x="4" y="6"/>
                            </a:lnTo>
                            <a:lnTo>
                              <a:pt x="5" y="4"/>
                            </a:lnTo>
                            <a:lnTo>
                              <a:pt x="4" y="2"/>
                            </a:lnTo>
                            <a:lnTo>
                              <a:pt x="4" y="2"/>
                            </a:lnTo>
                            <a:lnTo>
                              <a:pt x="8" y="2"/>
                            </a:lnTo>
                            <a:lnTo>
                              <a:pt x="8" y="2"/>
                            </a:lnTo>
                            <a:lnTo>
                              <a:pt x="8" y="1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8123771" id="Forma libre 79" o:spid="_x0000_s1026" style="position:absolute;margin-left:152.25pt;margin-top:60.75pt;width:1.25pt;height:439.35pt;z-index:-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0,3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" path="m,953r,2l,955r,-2xm8,r,4l9,8r,5l9,17r,4l8,17r,-1l8,14r,2l8,16,6,17r,1l6,17r,l5,19r,7l5,34r,6l4,44r,3l4,48r1,2l5,51r,1l5,55r,1l4,56r,l4,56r,l4,56r,3l4,61r1,2l5,70,6,80r,10l6,87,5,98r,12l6,124r,13l6,135r,48l5,229r,44l4,365r,93l4,552r1,38l5,595,8,723,5,853,4,893r1,45l6,982r-1,42l5,1104r1,81l6,1189r,94l6,1405r,121l5,1526r1,126l6,1776r,4l6,1836r2,83l8,2004r,83l8,2087r,50l8,2188r,-1l8,2187r,-1l8,2186r,l8,2186r1,92l9,2369r,4l9,2458r-1,87l8,2711,6,2876r2,16l8,2912r,18l9,2947r-1,l8,2961r,5l8,3006r,39l9,3080r,126l9,3330r,1l10,3335r,4l10,3344r,8l9,3361r,11l9,3378r1,34l10,3448r,l10,3448r,-1l9,3448r,1l9,3452r,2l9,3456r,l10,3456r,1l10,3460r,2l9,3461r,22l10,3507r-1,-3l9,3504r,l9,3505r,2l9,3507r,l9,3428,8,3351r,l8,3350r1,-2l8,3257,6,3168r,1l6,3168r-1,-1l5,3164r1,-10l5,3138r,-16l6,3108r,2l6,3110r,l6,3105r-1,-6l5,3100r1,1l5,3033,4,2966r,-5l4,2883r,2l4,2840r,-44l5,2798,4,2753r,-46l5,2707,4,2696r1,1l4,2677r1,-19l4,2638r,-16l5,2626,4,2588r,-37l5,2515r,1l5,2516r,2l5,2502r,-17l5,2488r,-29l5,2433r1,-25l5,2383r,-9l5,2374r,l5,2373r-1,-4l4,2361r,-8l4,2346r1,3l4,2298r1,-52l4,2196r1,-1l5,2169,4,2145r,-27l5,2048r,-69l4,1911r1,l4,1845r,-65l4,1776,3,1754r,-90l3,1573r,2l3,1575r,l3,1573,1,1562r2,-15l1,1529r2,-1l3,1526r,2l3,1529r,l3,1484r,-44l3,1441r,2l3,1419r,4l1,1189r,-4l1,1068r,3l1,1072r2,l1,1063r,-1l1,1040r,-20l3,1021r,2l3,1023r,-20l4,983r,2l4,985r,-2l1,969,,955,1,897,3,838,1,779,,724r1,-3l1,714r,-7l1,702r,-19l,662,,643,,629,,613,3,600,1,595r,-5l1,571r,-22l,528r1,3l,509,1,486r,-18l,452,,434,,414,,397,,309r1,l1,307r,-1l1,298r,-9l1,278r,-7l,267,1,256,,248r,-9l1,229r,1l1,230r,-9l1,209,3,197r,-9l3,189r,l3,189r,-2l3,183r,-4l3,176r,-4l1,170r,-50l1,73r,l1,74r,-1l1,70r,-2l1,65r,-2l1,61r,-2l1,48,1,35r,l1,27,3,19,4,9,4,8r,l4,6,5,4,4,2r,l8,2r,l8,1,8,xe" fillcolor="#8ed6ef [1300]" strokecolor="#8ed6ef [1300]" strokeweight="0">
              <v:path arrowok="t" o:connecttype="custom" o:connectlocs="12700,6364;12700,25456;9525,27048;6350,70005;7938,87507;6350,89098;9525,143193;9525,214789;6350,878249;7938,1492387;9525,2041293;9525,2832035;12700,3400033;12700,3477993;12700,4049173;14288,4688768;14288,4900375;15875,5320407;15875,5485874;14288,5492238;15875,5504967;14288,5574972;14288,5454054;9525,5040386;7938,4992655;9525,4940151;6350,4711042;6350,4380108;7938,4228960;7938,4001442;7938,3958485;7938,3777107;6350,3732558;7938,3450946;7938,3040460;4763,2502691;4763,2461325;4763,2432686;4763,2264037;4763,1705585;4763,1627625;6350,1563983;0,1151906;0,1053262;1588,938708;1588,773241;0,491629;1588,442307;1588,364346;4763,299114;4763,284795;1588,116145;1588,100235;1588,42958;7938,6364;12700,0" o:connectangles="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73600" behindDoc="1" locked="1" layoutInCell="1" allowOverlap="1" wp14:anchorId="030A1058" wp14:editId="030A1059">
              <wp:simplePos x="0" y="0"/>
              <wp:positionH relativeFrom="column">
                <wp:posOffset>6848601</wp:posOffset>
              </wp:positionH>
              <wp:positionV relativeFrom="page">
                <wp:posOffset>781050</wp:posOffset>
              </wp:positionV>
              <wp:extent cx="4445" cy="29845"/>
              <wp:effectExtent l="0" t="0" r="14605" b="27305"/>
              <wp:wrapNone/>
              <wp:docPr id="81" name="Forma libre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2 w 3"/>
                          <a:gd name="T1" fmla="*/ 0 h 19"/>
                          <a:gd name="T2" fmla="*/ 3 w 3"/>
                          <a:gd name="T3" fmla="*/ 17 h 19"/>
                          <a:gd name="T4" fmla="*/ 3 w 3"/>
                          <a:gd name="T5" fmla="*/ 17 h 19"/>
                          <a:gd name="T6" fmla="*/ 3 w 3"/>
                          <a:gd name="T7" fmla="*/ 19 h 19"/>
                          <a:gd name="T8" fmla="*/ 3 w 3"/>
                          <a:gd name="T9" fmla="*/ 15 h 19"/>
                          <a:gd name="T10" fmla="*/ 2 w 3"/>
                          <a:gd name="T11" fmla="*/ 12 h 19"/>
                          <a:gd name="T12" fmla="*/ 2 w 3"/>
                          <a:gd name="T13" fmla="*/ 8 h 19"/>
                          <a:gd name="T14" fmla="*/ 0 w 3"/>
                          <a:gd name="T15" fmla="*/ 4 h 19"/>
                          <a:gd name="T16" fmla="*/ 2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2" y="0"/>
                            </a:moveTo>
                            <a:lnTo>
                              <a:pt x="3" y="17"/>
                            </a:lnTo>
                            <a:lnTo>
                              <a:pt x="3" y="17"/>
                            </a:lnTo>
                            <a:lnTo>
                              <a:pt x="3" y="19"/>
                            </a:lnTo>
                            <a:lnTo>
                              <a:pt x="3" y="15"/>
                            </a:lnTo>
                            <a:lnTo>
                              <a:pt x="2" y="12"/>
                            </a:lnTo>
                            <a:lnTo>
                              <a:pt x="2" y="8"/>
                            </a:lnTo>
                            <a:lnTo>
                              <a:pt x="0" y="4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91A5754" id="Forma libre 81" o:spid="_x0000_s1026" style="position:absolute;margin-left:539.25pt;margin-top:61.5pt;width:.35pt;height:2.35pt;z-index:-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" path="m2,l3,17r,l3,19r,-4l2,12,2,8,,4,2,xe" fillcolor="#8ed6ef [1300]" strokecolor="#8ed6ef [1300]" strokeweight="0">
              <v:path arrowok="t" o:connecttype="custom" o:connectlocs="2963,0;4445,26703;4445,26703;4445,29845;4445,23562;2963,18849;2963,12566;0,6283;2963,0" o:connectangles="0,0,0,0,0,0,0,0,0"/>
              <w10:wrap anchory="page"/>
              <w10:anchorlock/>
            </v:shape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74624" behindDoc="1" locked="1" layoutInCell="1" allowOverlap="1" wp14:anchorId="030A105A" wp14:editId="030A105B">
              <wp:simplePos x="0" y="0"/>
              <wp:positionH relativeFrom="column">
                <wp:posOffset>6858126</wp:posOffset>
              </wp:positionH>
              <wp:positionV relativeFrom="page">
                <wp:posOffset>819150</wp:posOffset>
              </wp:positionV>
              <wp:extent cx="0" cy="15875"/>
              <wp:effectExtent l="0" t="0" r="19050" b="22225"/>
              <wp:wrapNone/>
              <wp:docPr id="82" name="Forma libre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15875"/>
                      </a:xfrm>
                      <a:custGeom>
                        <a:avLst/>
                        <a:gdLst>
                          <a:gd name="T0" fmla="*/ 0 h 10"/>
                          <a:gd name="T1" fmla="*/ 1 h 10"/>
                          <a:gd name="T2" fmla="*/ 3 h 10"/>
                          <a:gd name="T3" fmla="*/ 6 h 10"/>
                          <a:gd name="T4" fmla="*/ 9 h 10"/>
                          <a:gd name="T5" fmla="*/ 10 h 10"/>
                          <a:gd name="T6" fmla="*/ 9 h 10"/>
                          <a:gd name="T7" fmla="*/ 7 h 10"/>
                          <a:gd name="T8" fmla="*/ 3 h 10"/>
                          <a:gd name="T9" fmla="*/ 1 h 10"/>
                          <a:gd name="T10" fmla="*/ 0 h 10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  <a:cxn ang="0">
                            <a:pos x="0" y="T5"/>
                          </a:cxn>
                          <a:cxn ang="0">
                            <a:pos x="0" y="T6"/>
                          </a:cxn>
                          <a:cxn ang="0">
                            <a:pos x="0" y="T7"/>
                          </a:cxn>
                          <a:cxn ang="0">
                            <a:pos x="0" y="T8"/>
                          </a:cxn>
                          <a:cxn ang="0">
                            <a:pos x="0" y="T9"/>
                          </a:cxn>
                          <a:cxn ang="0">
                            <a:pos x="0" y="T10"/>
                          </a:cxn>
                        </a:cxnLst>
                        <a:rect l="0" t="0" r="r" b="b"/>
                        <a:pathLst>
                          <a:path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0" y="6"/>
                            </a:lnTo>
                            <a:lnTo>
                              <a:pt x="0" y="9"/>
                            </a:lnTo>
                            <a:lnTo>
                              <a:pt x="0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B7DDE76" id="Forma libre 82" o:spid="_x0000_s1026" style="position:absolute;margin-left:540pt;margin-top:64.5pt;width:0;height:1.25pt;z-index:-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" path="m,l,1,,3,,6,,9r,1l,9,,7,,3,,1,,xe" fillcolor="#8ed6ef [1300]" strokecolor="#8ed6ef [1300]" strokeweight="0">
              <v:path arrowok="t" o:connecttype="custom" o:connectlocs="0,0;0,1588;0,4763;0,9525;0,14288;0,15875;0,14288;0,11113;0,4763;0,1588;0,0" o:connectangles="0,0,0,0,0,0,0,0,0,0,0"/>
              <w10:wrap anchory="page"/>
              <w10:anchorlock/>
            </v:shape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75648" behindDoc="1" locked="1" layoutInCell="1" allowOverlap="1" wp14:anchorId="030A105C" wp14:editId="030A105D">
              <wp:simplePos x="0" y="0"/>
              <wp:positionH relativeFrom="column">
                <wp:posOffset>-28575</wp:posOffset>
              </wp:positionH>
              <wp:positionV relativeFrom="page">
                <wp:posOffset>819150</wp:posOffset>
              </wp:positionV>
              <wp:extent cx="1270" cy="6350"/>
              <wp:effectExtent l="0" t="0" r="0" b="0"/>
              <wp:wrapNone/>
              <wp:docPr id="83" name="Forma libre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6350"/>
                      </a:xfrm>
                      <a:custGeom>
                        <a:avLst/>
                        <a:gdLst>
                          <a:gd name="T0" fmla="*/ 1 w 1"/>
                          <a:gd name="T1" fmla="*/ 0 h 4"/>
                          <a:gd name="T2" fmla="*/ 0 w 1"/>
                          <a:gd name="T3" fmla="*/ 4 h 4"/>
                          <a:gd name="T4" fmla="*/ 0 w 1"/>
                          <a:gd name="T5" fmla="*/ 3 h 4"/>
                          <a:gd name="T6" fmla="*/ 0 w 1"/>
                          <a:gd name="T7" fmla="*/ 1 h 4"/>
                          <a:gd name="T8" fmla="*/ 1 w 1"/>
                          <a:gd name="T9" fmla="*/ 0 h 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1" h="4">
                            <a:moveTo>
                              <a:pt x="1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5D63F49" id="Forma libre 83" o:spid="_x0000_s1026" style="position:absolute;margin-left:-2.25pt;margin-top:64.5pt;width:.1pt;height:.5pt;z-index:-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" path="m1,l,4,,3,,1,1,xe" fillcolor="#8ed6ef [1300]" strokecolor="#8ed6ef [1300]" strokeweight="0">
              <v:path arrowok="t" o:connecttype="custom" o:connectlocs="1270,0;0,6350;0,4763;0,1588;1270,0" o:connectangles="0,0,0,0,0"/>
              <w10:wrap anchory="page"/>
              <w10:anchorlock/>
            </v:shape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76672" behindDoc="1" locked="1" layoutInCell="1" allowOverlap="1" wp14:anchorId="030A105E" wp14:editId="030A105F">
              <wp:simplePos x="0" y="0"/>
              <wp:positionH relativeFrom="column">
                <wp:posOffset>5867508</wp:posOffset>
              </wp:positionH>
              <wp:positionV relativeFrom="page">
                <wp:posOffset>819150</wp:posOffset>
              </wp:positionV>
              <wp:extent cx="0" cy="6350"/>
              <wp:effectExtent l="0" t="0" r="0" b="0"/>
              <wp:wrapNone/>
              <wp:docPr id="84" name="Forma libre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2486B8B" id="Forma libre 84" o:spid="_x0000_s1026" style="position:absolute;margin-left:462pt;margin-top:64.5pt;width:0;height:.5pt;z-index:-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" path="m,l,4,,3,,1,,xe" fillcolor="#8ed6ef [1300]" strokecolor="#8ed6ef [1300]" strokeweight="0">
              <v:path arrowok="t" o:connecttype="custom" o:connectlocs="0,0;0,6350;0,4763;0,1588;0,0" o:connectangles="0,0,0,0,0"/>
              <w10:wrap anchory="page"/>
              <w10:anchorlock/>
            </v:shape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77696" behindDoc="1" locked="1" layoutInCell="1" allowOverlap="1" wp14:anchorId="030A1060" wp14:editId="030A1061">
              <wp:simplePos x="0" y="0"/>
              <wp:positionH relativeFrom="column">
                <wp:posOffset>4886415</wp:posOffset>
              </wp:positionH>
              <wp:positionV relativeFrom="page">
                <wp:posOffset>781050</wp:posOffset>
              </wp:positionV>
              <wp:extent cx="4445" cy="29845"/>
              <wp:effectExtent l="0" t="0" r="14605" b="27305"/>
              <wp:wrapNone/>
              <wp:docPr id="85" name="Forma libre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2 w 3"/>
                          <a:gd name="T5" fmla="*/ 17 h 19"/>
                          <a:gd name="T6" fmla="*/ 2 w 3"/>
                          <a:gd name="T7" fmla="*/ 19 h 19"/>
                          <a:gd name="T8" fmla="*/ 2 w 3"/>
                          <a:gd name="T9" fmla="*/ 15 h 19"/>
                          <a:gd name="T10" fmla="*/ 2 w 3"/>
                          <a:gd name="T11" fmla="*/ 12 h 19"/>
                          <a:gd name="T12" fmla="*/ 0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2" y="17"/>
                            </a:lnTo>
                            <a:lnTo>
                              <a:pt x="2" y="19"/>
                            </a:lnTo>
                            <a:lnTo>
                              <a:pt x="2" y="15"/>
                            </a:lnTo>
                            <a:lnTo>
                              <a:pt x="2" y="12"/>
                            </a:lnTo>
                            <a:lnTo>
                              <a:pt x="0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C3FA040" id="Forma libre 85" o:spid="_x0000_s1026" style="position:absolute;margin-left:384.75pt;margin-top:61.5pt;width:.35pt;height:2.35pt;z-index:-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" path="m,l3,17r-1,l2,19r,-4l2,12,,8,,4,,xe" fillcolor="#8ed6ef [1300]" strokecolor="#8ed6ef [1300]" strokeweight="0">
              <v:path arrowok="t" o:connecttype="custom" o:connectlocs="0,0;4445,26703;2963,26703;2963,29845;2963,23562;2963,18849;0,12566;0,6283;0,0" o:connectangles="0,0,0,0,0,0,0,0,0"/>
              <w10:wrap anchory="page"/>
              <w10:anchorlock/>
            </v:shape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78720" behindDoc="1" locked="1" layoutInCell="1" allowOverlap="1" wp14:anchorId="030A1062" wp14:editId="030A1063">
              <wp:simplePos x="0" y="0"/>
              <wp:positionH relativeFrom="column">
                <wp:posOffset>4886415</wp:posOffset>
              </wp:positionH>
              <wp:positionV relativeFrom="page">
                <wp:posOffset>819150</wp:posOffset>
              </wp:positionV>
              <wp:extent cx="1270" cy="15875"/>
              <wp:effectExtent l="0" t="0" r="17780" b="22225"/>
              <wp:wrapNone/>
              <wp:docPr id="86" name="Forma libre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15875"/>
                      </a:xfrm>
                      <a:custGeom>
                        <a:avLst/>
                        <a:gdLst>
                          <a:gd name="T0" fmla="*/ 0 w 1"/>
                          <a:gd name="T1" fmla="*/ 0 h 10"/>
                          <a:gd name="T2" fmla="*/ 0 w 1"/>
                          <a:gd name="T3" fmla="*/ 1 h 10"/>
                          <a:gd name="T4" fmla="*/ 1 w 1"/>
                          <a:gd name="T5" fmla="*/ 3 h 10"/>
                          <a:gd name="T6" fmla="*/ 0 w 1"/>
                          <a:gd name="T7" fmla="*/ 6 h 10"/>
                          <a:gd name="T8" fmla="*/ 1 w 1"/>
                          <a:gd name="T9" fmla="*/ 9 h 10"/>
                          <a:gd name="T10" fmla="*/ 1 w 1"/>
                          <a:gd name="T11" fmla="*/ 10 h 10"/>
                          <a:gd name="T12" fmla="*/ 0 w 1"/>
                          <a:gd name="T13" fmla="*/ 9 h 10"/>
                          <a:gd name="T14" fmla="*/ 0 w 1"/>
                          <a:gd name="T15" fmla="*/ 7 h 10"/>
                          <a:gd name="T16" fmla="*/ 0 w 1"/>
                          <a:gd name="T17" fmla="*/ 3 h 10"/>
                          <a:gd name="T18" fmla="*/ 0 w 1"/>
                          <a:gd name="T19" fmla="*/ 1 h 10"/>
                          <a:gd name="T20" fmla="*/ 0 w 1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1"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1" y="3"/>
                            </a:lnTo>
                            <a:lnTo>
                              <a:pt x="0" y="6"/>
                            </a:lnTo>
                            <a:lnTo>
                              <a:pt x="1" y="9"/>
                            </a:lnTo>
                            <a:lnTo>
                              <a:pt x="1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A554C08" id="Forma libre 86" o:spid="_x0000_s1026" style="position:absolute;margin-left:384.75pt;margin-top:64.5pt;width:.1pt;height:1.25pt;z-index:-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" path="m,l,1,1,3,,6,1,9r,1l,9,,7,,3,,1,,xe" fillcolor="#8ed6ef [1300]" strokecolor="#8ed6ef [1300]" strokeweight="0">
              <v:path arrowok="t" o:connecttype="custom" o:connectlocs="0,0;0,1588;1270,4763;0,9525;1270,14288;1270,15875;0,14288;0,11113;0,4763;0,1588;0,0" o:connectangles="0,0,0,0,0,0,0,0,0,0,0"/>
              <w10:wrap anchory="page"/>
              <w10:anchorlock/>
            </v:shape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79744" behindDoc="1" locked="1" layoutInCell="1" allowOverlap="1" wp14:anchorId="030A1064" wp14:editId="030A1065">
              <wp:simplePos x="0" y="0"/>
              <wp:positionH relativeFrom="column">
                <wp:posOffset>3895797</wp:posOffset>
              </wp:positionH>
              <wp:positionV relativeFrom="page">
                <wp:posOffset>819150</wp:posOffset>
              </wp:positionV>
              <wp:extent cx="0" cy="6350"/>
              <wp:effectExtent l="0" t="0" r="0" b="0"/>
              <wp:wrapNone/>
              <wp:docPr id="87" name="Forma libre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E25FA70" id="Forma libre 87" o:spid="_x0000_s1026" style="position:absolute;margin-left:306.75pt;margin-top:64.5pt;width:0;height:.5pt;z-index:-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" path="m,l,4,,3,,1,,xe" fillcolor="#8ed6ef [1300]" strokecolor="#8ed6ef [1300]" strokeweight="0">
              <v:path arrowok="t" o:connecttype="custom" o:connectlocs="0,0;0,6350;0,4763;0,1588;0,0" o:connectangles="0,0,0,0,0"/>
              <w10:wrap anchory="page"/>
              <w10:anchorlock/>
            </v:shape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80768" behindDoc="1" locked="1" layoutInCell="1" allowOverlap="1" wp14:anchorId="030A1066" wp14:editId="030A1067">
              <wp:simplePos x="0" y="0"/>
              <wp:positionH relativeFrom="column">
                <wp:posOffset>2914704</wp:posOffset>
              </wp:positionH>
              <wp:positionV relativeFrom="page">
                <wp:posOffset>781050</wp:posOffset>
              </wp:positionV>
              <wp:extent cx="4445" cy="29845"/>
              <wp:effectExtent l="0" t="0" r="14605" b="27305"/>
              <wp:wrapNone/>
              <wp:docPr id="88" name="Forma libre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3 w 3"/>
                          <a:gd name="T5" fmla="*/ 17 h 19"/>
                          <a:gd name="T6" fmla="*/ 3 w 3"/>
                          <a:gd name="T7" fmla="*/ 19 h 19"/>
                          <a:gd name="T8" fmla="*/ 3 w 3"/>
                          <a:gd name="T9" fmla="*/ 15 h 19"/>
                          <a:gd name="T10" fmla="*/ 1 w 3"/>
                          <a:gd name="T11" fmla="*/ 12 h 19"/>
                          <a:gd name="T12" fmla="*/ 1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3" y="17"/>
                            </a:lnTo>
                            <a:lnTo>
                              <a:pt x="3" y="19"/>
                            </a:lnTo>
                            <a:lnTo>
                              <a:pt x="3" y="15"/>
                            </a:lnTo>
                            <a:lnTo>
                              <a:pt x="1" y="12"/>
                            </a:lnTo>
                            <a:lnTo>
                              <a:pt x="1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90D150F" id="Forma libre 88" o:spid="_x0000_s1026" style="position:absolute;margin-left:229.5pt;margin-top:61.5pt;width:.35pt;height:2.35pt;z-index:-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" path="m,l3,17r,l3,19r,-4l1,12,1,8,,4,,xe" fillcolor="#8ed6ef [1300]" strokecolor="#8ed6ef [1300]" strokeweight="0">
              <v:path arrowok="t" o:connecttype="custom" o:connectlocs="0,0;4445,26703;4445,26703;4445,29845;4445,23562;1482,18849;1482,12566;0,6283;0,0" o:connectangles="0,0,0,0,0,0,0,0,0"/>
              <w10:wrap anchory="page"/>
              <w10:anchorlock/>
            </v:shape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81792" behindDoc="1" locked="1" layoutInCell="1" allowOverlap="1" wp14:anchorId="030A1068" wp14:editId="030A1069">
              <wp:simplePos x="0" y="0"/>
              <wp:positionH relativeFrom="column">
                <wp:posOffset>2914704</wp:posOffset>
              </wp:positionH>
              <wp:positionV relativeFrom="page">
                <wp:posOffset>819150</wp:posOffset>
              </wp:positionV>
              <wp:extent cx="3175" cy="15875"/>
              <wp:effectExtent l="0" t="0" r="15875" b="22225"/>
              <wp:wrapNone/>
              <wp:docPr id="89" name="Forma libre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15875"/>
                      </a:xfrm>
                      <a:custGeom>
                        <a:avLst/>
                        <a:gdLst>
                          <a:gd name="T0" fmla="*/ 2 w 2"/>
                          <a:gd name="T1" fmla="*/ 0 h 10"/>
                          <a:gd name="T2" fmla="*/ 2 w 2"/>
                          <a:gd name="T3" fmla="*/ 1 h 10"/>
                          <a:gd name="T4" fmla="*/ 2 w 2"/>
                          <a:gd name="T5" fmla="*/ 3 h 10"/>
                          <a:gd name="T6" fmla="*/ 2 w 2"/>
                          <a:gd name="T7" fmla="*/ 6 h 10"/>
                          <a:gd name="T8" fmla="*/ 2 w 2"/>
                          <a:gd name="T9" fmla="*/ 9 h 10"/>
                          <a:gd name="T10" fmla="*/ 2 w 2"/>
                          <a:gd name="T11" fmla="*/ 10 h 10"/>
                          <a:gd name="T12" fmla="*/ 2 w 2"/>
                          <a:gd name="T13" fmla="*/ 9 h 10"/>
                          <a:gd name="T14" fmla="*/ 2 w 2"/>
                          <a:gd name="T15" fmla="*/ 7 h 10"/>
                          <a:gd name="T16" fmla="*/ 0 w 2"/>
                          <a:gd name="T17" fmla="*/ 3 h 10"/>
                          <a:gd name="T18" fmla="*/ 2 w 2"/>
                          <a:gd name="T19" fmla="*/ 1 h 10"/>
                          <a:gd name="T20" fmla="*/ 2 w 2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10">
                            <a:moveTo>
                              <a:pt x="2" y="0"/>
                            </a:moveTo>
                            <a:lnTo>
                              <a:pt x="2" y="1"/>
                            </a:lnTo>
                            <a:lnTo>
                              <a:pt x="2" y="3"/>
                            </a:lnTo>
                            <a:lnTo>
                              <a:pt x="2" y="6"/>
                            </a:lnTo>
                            <a:lnTo>
                              <a:pt x="2" y="9"/>
                            </a:lnTo>
                            <a:lnTo>
                              <a:pt x="2" y="10"/>
                            </a:lnTo>
                            <a:lnTo>
                              <a:pt x="2" y="9"/>
                            </a:lnTo>
                            <a:lnTo>
                              <a:pt x="2" y="7"/>
                            </a:lnTo>
                            <a:lnTo>
                              <a:pt x="0" y="3"/>
                            </a:lnTo>
                            <a:lnTo>
                              <a:pt x="2" y="1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AC6D018" id="Forma libre 89" o:spid="_x0000_s1026" style="position:absolute;margin-left:229.5pt;margin-top:64.5pt;width:.25pt;height:1.25pt;z-index:-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" path="m2,r,1l2,3r,3l2,9r,1l2,9,2,7,,3,2,1,2,xe" fillcolor="#8ed6ef [1300]" strokecolor="#8ed6ef [1300]" strokeweight="0">
              <v:path arrowok="t" o:connecttype="custom" o:connectlocs="3175,0;3175,1588;3175,4763;3175,9525;3175,14288;3175,15875;3175,14288;3175,11113;0,4763;3175,1588;3175,0" o:connectangles="0,0,0,0,0,0,0,0,0,0,0"/>
              <w10:wrap anchory="page"/>
              <w10:anchorlock/>
            </v:shape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82816" behindDoc="1" locked="1" layoutInCell="1" allowOverlap="1" wp14:anchorId="030A106A" wp14:editId="030A106B">
              <wp:simplePos x="0" y="0"/>
              <wp:positionH relativeFrom="column">
                <wp:posOffset>1933611</wp:posOffset>
              </wp:positionH>
              <wp:positionV relativeFrom="page">
                <wp:posOffset>819150</wp:posOffset>
              </wp:positionV>
              <wp:extent cx="0" cy="6350"/>
              <wp:effectExtent l="0" t="0" r="0" b="0"/>
              <wp:wrapNone/>
              <wp:docPr id="90" name="Forma libre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3917B33" id="Forma libre 90" o:spid="_x0000_s1026" style="position:absolute;margin-left:152.25pt;margin-top:64.5pt;width:0;height:.5pt;z-index:-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" path="m,l,4,,3,,1,,xe" fillcolor="#8ed6ef [1300]" strokecolor="#8ed6ef [1300]" strokeweight="0">
              <v:path arrowok="t" o:connecttype="custom" o:connectlocs="0,0;0,6350;0,4763;0,1588;0,0" o:connectangles="0,0,0,0,0"/>
              <w10:wrap anchory="page"/>
              <w10:anchorlock/>
            </v:shape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83840" behindDoc="1" locked="1" layoutInCell="1" allowOverlap="1" wp14:anchorId="030A106C" wp14:editId="030A106D">
              <wp:simplePos x="0" y="0"/>
              <wp:positionH relativeFrom="column">
                <wp:posOffset>942993</wp:posOffset>
              </wp:positionH>
              <wp:positionV relativeFrom="page">
                <wp:posOffset>781050</wp:posOffset>
              </wp:positionV>
              <wp:extent cx="4445" cy="29845"/>
              <wp:effectExtent l="0" t="0" r="14605" b="27305"/>
              <wp:wrapNone/>
              <wp:docPr id="91" name="Forma libre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1 w 3"/>
                          <a:gd name="T5" fmla="*/ 17 h 19"/>
                          <a:gd name="T6" fmla="*/ 1 w 3"/>
                          <a:gd name="T7" fmla="*/ 19 h 19"/>
                          <a:gd name="T8" fmla="*/ 1 w 3"/>
                          <a:gd name="T9" fmla="*/ 15 h 19"/>
                          <a:gd name="T10" fmla="*/ 1 w 3"/>
                          <a:gd name="T11" fmla="*/ 12 h 19"/>
                          <a:gd name="T12" fmla="*/ 0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1" y="17"/>
                            </a:lnTo>
                            <a:lnTo>
                              <a:pt x="1" y="19"/>
                            </a:lnTo>
                            <a:lnTo>
                              <a:pt x="1" y="15"/>
                            </a:lnTo>
                            <a:lnTo>
                              <a:pt x="1" y="12"/>
                            </a:lnTo>
                            <a:lnTo>
                              <a:pt x="0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7D8F757" id="Forma libre 91" o:spid="_x0000_s1026" style="position:absolute;margin-left:74.25pt;margin-top:61.5pt;width:.35pt;height:2.35pt;z-index:-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" path="m,l3,17r-2,l1,19r,-4l1,12,,8,,4,,xe" fillcolor="#8ed6ef [1300]" strokecolor="#8ed6ef [1300]" strokeweight="0">
              <v:path arrowok="t" o:connecttype="custom" o:connectlocs="0,0;4445,26703;1482,26703;1482,29845;1482,23562;1482,18849;0,12566;0,6283;0,0" o:connectangles="0,0,0,0,0,0,0,0,0"/>
              <w10:wrap anchory="page"/>
              <w10:anchorlock/>
            </v:shape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84864" behindDoc="1" locked="1" layoutInCell="1" allowOverlap="1" wp14:anchorId="030A106E" wp14:editId="030A106F">
              <wp:simplePos x="0" y="0"/>
              <wp:positionH relativeFrom="column">
                <wp:posOffset>942993</wp:posOffset>
              </wp:positionH>
              <wp:positionV relativeFrom="page">
                <wp:posOffset>819150</wp:posOffset>
              </wp:positionV>
              <wp:extent cx="3175" cy="15875"/>
              <wp:effectExtent l="0" t="0" r="15875" b="22225"/>
              <wp:wrapNone/>
              <wp:docPr id="92" name="Forma libre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15875"/>
                      </a:xfrm>
                      <a:custGeom>
                        <a:avLst/>
                        <a:gdLst>
                          <a:gd name="T0" fmla="*/ 0 w 2"/>
                          <a:gd name="T1" fmla="*/ 0 h 10"/>
                          <a:gd name="T2" fmla="*/ 0 w 2"/>
                          <a:gd name="T3" fmla="*/ 1 h 10"/>
                          <a:gd name="T4" fmla="*/ 0 w 2"/>
                          <a:gd name="T5" fmla="*/ 3 h 10"/>
                          <a:gd name="T6" fmla="*/ 0 w 2"/>
                          <a:gd name="T7" fmla="*/ 6 h 10"/>
                          <a:gd name="T8" fmla="*/ 0 w 2"/>
                          <a:gd name="T9" fmla="*/ 9 h 10"/>
                          <a:gd name="T10" fmla="*/ 2 w 2"/>
                          <a:gd name="T11" fmla="*/ 10 h 10"/>
                          <a:gd name="T12" fmla="*/ 0 w 2"/>
                          <a:gd name="T13" fmla="*/ 9 h 10"/>
                          <a:gd name="T14" fmla="*/ 0 w 2"/>
                          <a:gd name="T15" fmla="*/ 7 h 10"/>
                          <a:gd name="T16" fmla="*/ 0 w 2"/>
                          <a:gd name="T17" fmla="*/ 3 h 10"/>
                          <a:gd name="T18" fmla="*/ 0 w 2"/>
                          <a:gd name="T19" fmla="*/ 1 h 10"/>
                          <a:gd name="T20" fmla="*/ 0 w 2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0" y="6"/>
                            </a:lnTo>
                            <a:lnTo>
                              <a:pt x="0" y="9"/>
                            </a:lnTo>
                            <a:lnTo>
                              <a:pt x="2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642271A" id="Forma libre 92" o:spid="_x0000_s1026" style="position:absolute;margin-left:74.25pt;margin-top:64.5pt;width:.25pt;height:1.25pt;z-index:-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" path="m,l,1,,3,,6,,9r2,1l,9,,7,,3,,1,,xe" fillcolor="#8ed6ef [1300]" strokecolor="#8ed6ef [1300]" strokeweight="0">
              <v:path arrowok="t" o:connecttype="custom" o:connectlocs="0,0;0,1588;0,4763;0,9525;0,14288;3175,15875;0,14288;0,11113;0,4763;0,1588;0,0" o:connectangles="0,0,0,0,0,0,0,0,0,0,0"/>
              <w10:wrap anchory="page"/>
              <w10:anchorlock/>
            </v:shape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85888" behindDoc="1" locked="1" layoutInCell="1" allowOverlap="1" wp14:anchorId="030A1070" wp14:editId="030A1071">
              <wp:simplePos x="0" y="0"/>
              <wp:positionH relativeFrom="column">
                <wp:posOffset>942993</wp:posOffset>
              </wp:positionH>
              <wp:positionV relativeFrom="page">
                <wp:posOffset>847725</wp:posOffset>
              </wp:positionV>
              <wp:extent cx="15875" cy="5586095"/>
              <wp:effectExtent l="0" t="0" r="22225" b="14605"/>
              <wp:wrapNone/>
              <wp:docPr id="93" name="Forma libre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5875" cy="5586095"/>
                      </a:xfrm>
                      <a:custGeom>
                        <a:avLst/>
                        <a:gdLst>
                          <a:gd name="T0" fmla="*/ 1 w 10"/>
                          <a:gd name="T1" fmla="*/ 0 h 3511"/>
                          <a:gd name="T2" fmla="*/ 3 w 10"/>
                          <a:gd name="T3" fmla="*/ 249 h 3511"/>
                          <a:gd name="T4" fmla="*/ 4 w 10"/>
                          <a:gd name="T5" fmla="*/ 353 h 3511"/>
                          <a:gd name="T6" fmla="*/ 4 w 10"/>
                          <a:gd name="T7" fmla="*/ 397 h 3511"/>
                          <a:gd name="T8" fmla="*/ 5 w 10"/>
                          <a:gd name="T9" fmla="*/ 544 h 3511"/>
                          <a:gd name="T10" fmla="*/ 5 w 10"/>
                          <a:gd name="T11" fmla="*/ 709 h 3511"/>
                          <a:gd name="T12" fmla="*/ 5 w 10"/>
                          <a:gd name="T13" fmla="*/ 830 h 3511"/>
                          <a:gd name="T14" fmla="*/ 7 w 10"/>
                          <a:gd name="T15" fmla="*/ 956 h 3511"/>
                          <a:gd name="T16" fmla="*/ 5 w 10"/>
                          <a:gd name="T17" fmla="*/ 1022 h 3511"/>
                          <a:gd name="T18" fmla="*/ 5 w 10"/>
                          <a:gd name="T19" fmla="*/ 1133 h 3511"/>
                          <a:gd name="T20" fmla="*/ 5 w 10"/>
                          <a:gd name="T21" fmla="*/ 1147 h 3511"/>
                          <a:gd name="T22" fmla="*/ 5 w 10"/>
                          <a:gd name="T23" fmla="*/ 1261 h 3511"/>
                          <a:gd name="T24" fmla="*/ 5 w 10"/>
                          <a:gd name="T25" fmla="*/ 1459 h 3511"/>
                          <a:gd name="T26" fmla="*/ 7 w 10"/>
                          <a:gd name="T27" fmla="*/ 1732 h 3511"/>
                          <a:gd name="T28" fmla="*/ 8 w 10"/>
                          <a:gd name="T29" fmla="*/ 1934 h 3511"/>
                          <a:gd name="T30" fmla="*/ 8 w 10"/>
                          <a:gd name="T31" fmla="*/ 1979 h 3511"/>
                          <a:gd name="T32" fmla="*/ 8 w 10"/>
                          <a:gd name="T33" fmla="*/ 2064 h 3511"/>
                          <a:gd name="T34" fmla="*/ 9 w 10"/>
                          <a:gd name="T35" fmla="*/ 2436 h 3511"/>
                          <a:gd name="T36" fmla="*/ 8 w 10"/>
                          <a:gd name="T37" fmla="*/ 2487 h 3511"/>
                          <a:gd name="T38" fmla="*/ 7 w 10"/>
                          <a:gd name="T39" fmla="*/ 2522 h 3511"/>
                          <a:gd name="T40" fmla="*/ 8 w 10"/>
                          <a:gd name="T41" fmla="*/ 2727 h 3511"/>
                          <a:gd name="T42" fmla="*/ 9 w 10"/>
                          <a:gd name="T43" fmla="*/ 2824 h 3511"/>
                          <a:gd name="T44" fmla="*/ 9 w 10"/>
                          <a:gd name="T45" fmla="*/ 2915 h 3511"/>
                          <a:gd name="T46" fmla="*/ 10 w 10"/>
                          <a:gd name="T47" fmla="*/ 2998 h 3511"/>
                          <a:gd name="T48" fmla="*/ 10 w 10"/>
                          <a:gd name="T49" fmla="*/ 3109 h 3511"/>
                          <a:gd name="T50" fmla="*/ 9 w 10"/>
                          <a:gd name="T51" fmla="*/ 3218 h 3511"/>
                          <a:gd name="T52" fmla="*/ 10 w 10"/>
                          <a:gd name="T53" fmla="*/ 3268 h 3511"/>
                          <a:gd name="T54" fmla="*/ 8 w 10"/>
                          <a:gd name="T55" fmla="*/ 3310 h 3511"/>
                          <a:gd name="T56" fmla="*/ 8 w 10"/>
                          <a:gd name="T57" fmla="*/ 3324 h 3511"/>
                          <a:gd name="T58" fmla="*/ 9 w 10"/>
                          <a:gd name="T59" fmla="*/ 3434 h 3511"/>
                          <a:gd name="T60" fmla="*/ 9 w 10"/>
                          <a:gd name="T61" fmla="*/ 3442 h 3511"/>
                          <a:gd name="T62" fmla="*/ 9 w 10"/>
                          <a:gd name="T63" fmla="*/ 3472 h 3511"/>
                          <a:gd name="T64" fmla="*/ 7 w 10"/>
                          <a:gd name="T65" fmla="*/ 3501 h 3511"/>
                          <a:gd name="T66" fmla="*/ 4 w 10"/>
                          <a:gd name="T67" fmla="*/ 3510 h 3511"/>
                          <a:gd name="T68" fmla="*/ 1 w 10"/>
                          <a:gd name="T69" fmla="*/ 3501 h 3511"/>
                          <a:gd name="T70" fmla="*/ 3 w 10"/>
                          <a:gd name="T71" fmla="*/ 3491 h 3511"/>
                          <a:gd name="T72" fmla="*/ 4 w 10"/>
                          <a:gd name="T73" fmla="*/ 3490 h 3511"/>
                          <a:gd name="T74" fmla="*/ 7 w 10"/>
                          <a:gd name="T75" fmla="*/ 3463 h 3511"/>
                          <a:gd name="T76" fmla="*/ 5 w 10"/>
                          <a:gd name="T77" fmla="*/ 3452 h 3511"/>
                          <a:gd name="T78" fmla="*/ 7 w 10"/>
                          <a:gd name="T79" fmla="*/ 3448 h 3511"/>
                          <a:gd name="T80" fmla="*/ 4 w 10"/>
                          <a:gd name="T81" fmla="*/ 3419 h 3511"/>
                          <a:gd name="T82" fmla="*/ 4 w 10"/>
                          <a:gd name="T83" fmla="*/ 3324 h 3511"/>
                          <a:gd name="T84" fmla="*/ 5 w 10"/>
                          <a:gd name="T85" fmla="*/ 2917 h 3511"/>
                          <a:gd name="T86" fmla="*/ 5 w 10"/>
                          <a:gd name="T87" fmla="*/ 2569 h 3511"/>
                          <a:gd name="T88" fmla="*/ 4 w 10"/>
                          <a:gd name="T89" fmla="*/ 2224 h 3511"/>
                          <a:gd name="T90" fmla="*/ 4 w 10"/>
                          <a:gd name="T91" fmla="*/ 1729 h 3511"/>
                          <a:gd name="T92" fmla="*/ 3 w 10"/>
                          <a:gd name="T93" fmla="*/ 1370 h 3511"/>
                          <a:gd name="T94" fmla="*/ 3 w 10"/>
                          <a:gd name="T95" fmla="*/ 1320 h 3511"/>
                          <a:gd name="T96" fmla="*/ 1 w 10"/>
                          <a:gd name="T97" fmla="*/ 962 h 3511"/>
                          <a:gd name="T98" fmla="*/ 1 w 10"/>
                          <a:gd name="T99" fmla="*/ 560 h 3511"/>
                          <a:gd name="T100" fmla="*/ 1 w 10"/>
                          <a:gd name="T101" fmla="*/ 427 h 3511"/>
                          <a:gd name="T102" fmla="*/ 0 w 10"/>
                          <a:gd name="T103" fmla="*/ 162 h 3511"/>
                          <a:gd name="T104" fmla="*/ 0 w 10"/>
                          <a:gd name="T105" fmla="*/ 59 h 3511"/>
                          <a:gd name="T106" fmla="*/ 1 w 10"/>
                          <a:gd name="T107" fmla="*/ 55 h 3511"/>
                          <a:gd name="T108" fmla="*/ 0 w 10"/>
                          <a:gd name="T109" fmla="*/ 47 h 3511"/>
                          <a:gd name="T110" fmla="*/ 1 w 10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0" h="3511">
                            <a:moveTo>
                              <a:pt x="10" y="2552"/>
                            </a:moveTo>
                            <a:lnTo>
                              <a:pt x="10" y="2554"/>
                            </a:lnTo>
                            <a:lnTo>
                              <a:pt x="10" y="2552"/>
                            </a:lnTo>
                            <a:lnTo>
                              <a:pt x="10" y="2552"/>
                            </a:lnTo>
                            <a:close/>
                            <a:moveTo>
                              <a:pt x="1" y="0"/>
                            </a:moveTo>
                            <a:lnTo>
                              <a:pt x="1" y="0"/>
                            </a:lnTo>
                            <a:lnTo>
                              <a:pt x="1" y="79"/>
                            </a:lnTo>
                            <a:lnTo>
                              <a:pt x="3" y="156"/>
                            </a:lnTo>
                            <a:lnTo>
                              <a:pt x="3" y="156"/>
                            </a:lnTo>
                            <a:lnTo>
                              <a:pt x="1" y="157"/>
                            </a:lnTo>
                            <a:lnTo>
                              <a:pt x="1" y="158"/>
                            </a:lnTo>
                            <a:lnTo>
                              <a:pt x="3" y="249"/>
                            </a:lnTo>
                            <a:lnTo>
                              <a:pt x="4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5" y="343"/>
                            </a:lnTo>
                            <a:lnTo>
                              <a:pt x="4" y="353"/>
                            </a:lnTo>
                            <a:lnTo>
                              <a:pt x="5" y="369"/>
                            </a:lnTo>
                            <a:lnTo>
                              <a:pt x="5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5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5"/>
                            </a:lnTo>
                            <a:lnTo>
                              <a:pt x="5" y="544"/>
                            </a:lnTo>
                            <a:lnTo>
                              <a:pt x="5" y="546"/>
                            </a:lnTo>
                            <a:lnTo>
                              <a:pt x="7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7" y="710"/>
                            </a:lnTo>
                            <a:lnTo>
                              <a:pt x="5" y="709"/>
                            </a:lnTo>
                            <a:lnTo>
                              <a:pt x="7" y="754"/>
                            </a:lnTo>
                            <a:lnTo>
                              <a:pt x="7" y="799"/>
                            </a:lnTo>
                            <a:lnTo>
                              <a:pt x="5" y="799"/>
                            </a:lnTo>
                            <a:lnTo>
                              <a:pt x="7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7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7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5" y="989"/>
                            </a:lnTo>
                            <a:lnTo>
                              <a:pt x="5" y="1003"/>
                            </a:lnTo>
                            <a:lnTo>
                              <a:pt x="5" y="1022"/>
                            </a:lnTo>
                            <a:lnTo>
                              <a:pt x="5" y="1019"/>
                            </a:lnTo>
                            <a:lnTo>
                              <a:pt x="5" y="1048"/>
                            </a:lnTo>
                            <a:lnTo>
                              <a:pt x="5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5" y="1133"/>
                            </a:lnTo>
                            <a:lnTo>
                              <a:pt x="5" y="1133"/>
                            </a:lnTo>
                            <a:lnTo>
                              <a:pt x="5" y="1133"/>
                            </a:lnTo>
                            <a:lnTo>
                              <a:pt x="5" y="1136"/>
                            </a:lnTo>
                            <a:lnTo>
                              <a:pt x="5" y="1138"/>
                            </a:lnTo>
                            <a:lnTo>
                              <a:pt x="5" y="1142"/>
                            </a:lnTo>
                            <a:lnTo>
                              <a:pt x="5" y="1147"/>
                            </a:lnTo>
                            <a:lnTo>
                              <a:pt x="7" y="1153"/>
                            </a:lnTo>
                            <a:lnTo>
                              <a:pt x="7" y="1157"/>
                            </a:lnTo>
                            <a:lnTo>
                              <a:pt x="7" y="1160"/>
                            </a:lnTo>
                            <a:lnTo>
                              <a:pt x="5" y="1158"/>
                            </a:lnTo>
                            <a:lnTo>
                              <a:pt x="7" y="1209"/>
                            </a:lnTo>
                            <a:lnTo>
                              <a:pt x="5" y="1261"/>
                            </a:lnTo>
                            <a:lnTo>
                              <a:pt x="7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7" y="1596"/>
                            </a:lnTo>
                            <a:lnTo>
                              <a:pt x="5" y="1596"/>
                            </a:lnTo>
                            <a:lnTo>
                              <a:pt x="7" y="1663"/>
                            </a:lnTo>
                            <a:lnTo>
                              <a:pt x="7" y="1729"/>
                            </a:lnTo>
                            <a:lnTo>
                              <a:pt x="7" y="1732"/>
                            </a:ln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4"/>
                            </a:lnTo>
                            <a:lnTo>
                              <a:pt x="9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8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8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9" y="2322"/>
                            </a:lnTo>
                            <a:lnTo>
                              <a:pt x="9" y="2326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9" y="2434"/>
                            </a:lnTo>
                            <a:lnTo>
                              <a:pt x="8" y="2434"/>
                            </a:lnTo>
                            <a:lnTo>
                              <a:pt x="9" y="2444"/>
                            </a:lnTo>
                            <a:lnTo>
                              <a:pt x="8" y="2445"/>
                            </a:lnTo>
                            <a:lnTo>
                              <a:pt x="9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9" y="2538"/>
                            </a:lnTo>
                            <a:lnTo>
                              <a:pt x="10" y="2552"/>
                            </a:lnTo>
                            <a:lnTo>
                              <a:pt x="9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10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9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10" y="2864"/>
                            </a:lnTo>
                            <a:lnTo>
                              <a:pt x="10" y="2878"/>
                            </a:lnTo>
                            <a:lnTo>
                              <a:pt x="10" y="2894"/>
                            </a:lnTo>
                            <a:lnTo>
                              <a:pt x="8" y="2907"/>
                            </a:lnTo>
                            <a:lnTo>
                              <a:pt x="9" y="2915"/>
                            </a:lnTo>
                            <a:lnTo>
                              <a:pt x="9" y="2917"/>
                            </a:lnTo>
                            <a:lnTo>
                              <a:pt x="9" y="2937"/>
                            </a:lnTo>
                            <a:lnTo>
                              <a:pt x="9" y="2958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10" y="2998"/>
                            </a:lnTo>
                            <a:lnTo>
                              <a:pt x="9" y="3020"/>
                            </a:lnTo>
                            <a:lnTo>
                              <a:pt x="9" y="3039"/>
                            </a:lnTo>
                            <a:lnTo>
                              <a:pt x="10" y="3054"/>
                            </a:lnTo>
                            <a:lnTo>
                              <a:pt x="10" y="3073"/>
                            </a:lnTo>
                            <a:lnTo>
                              <a:pt x="10" y="3092"/>
                            </a:lnTo>
                            <a:lnTo>
                              <a:pt x="10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10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10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9" y="3298"/>
                            </a:lnTo>
                            <a:lnTo>
                              <a:pt x="8" y="3310"/>
                            </a:lnTo>
                            <a:lnTo>
                              <a:pt x="7" y="3319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9" y="3337"/>
                            </a:lnTo>
                            <a:lnTo>
                              <a:pt x="9" y="3387"/>
                            </a:lnTo>
                            <a:lnTo>
                              <a:pt x="9" y="3434"/>
                            </a:lnTo>
                            <a:lnTo>
                              <a:pt x="9" y="3434"/>
                            </a:lnTo>
                            <a:lnTo>
                              <a:pt x="9" y="3433"/>
                            </a:lnTo>
                            <a:lnTo>
                              <a:pt x="8" y="3434"/>
                            </a:lnTo>
                            <a:lnTo>
                              <a:pt x="9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9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8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7" y="3501"/>
                            </a:lnTo>
                            <a:lnTo>
                              <a:pt x="5" y="3502"/>
                            </a:lnTo>
                            <a:lnTo>
                              <a:pt x="7" y="3504"/>
                            </a:lnTo>
                            <a:lnTo>
                              <a:pt x="7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3" y="3506"/>
                            </a:lnTo>
                            <a:lnTo>
                              <a:pt x="1" y="3503"/>
                            </a:lnTo>
                            <a:lnTo>
                              <a:pt x="1" y="3501"/>
                            </a:lnTo>
                            <a:lnTo>
                              <a:pt x="1" y="3497"/>
                            </a:lnTo>
                            <a:lnTo>
                              <a:pt x="1" y="3493"/>
                            </a:lnTo>
                            <a:lnTo>
                              <a:pt x="1" y="3489"/>
                            </a:lnTo>
                            <a:lnTo>
                              <a:pt x="1" y="3486"/>
                            </a:lnTo>
                            <a:lnTo>
                              <a:pt x="1" y="3490"/>
                            </a:lnTo>
                            <a:lnTo>
                              <a:pt x="3" y="3491"/>
                            </a:lnTo>
                            <a:lnTo>
                              <a:pt x="3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4" y="3489"/>
                            </a:lnTo>
                            <a:lnTo>
                              <a:pt x="4" y="3490"/>
                            </a:lnTo>
                            <a:lnTo>
                              <a:pt x="4" y="3490"/>
                            </a:lnTo>
                            <a:lnTo>
                              <a:pt x="5" y="3487"/>
                            </a:lnTo>
                            <a:lnTo>
                              <a:pt x="5" y="3481"/>
                            </a:lnTo>
                            <a:lnTo>
                              <a:pt x="5" y="3473"/>
                            </a:lnTo>
                            <a:lnTo>
                              <a:pt x="5" y="3467"/>
                            </a:lnTo>
                            <a:lnTo>
                              <a:pt x="7" y="3463"/>
                            </a:lnTo>
                            <a:lnTo>
                              <a:pt x="7" y="3460"/>
                            </a:lnTo>
                            <a:lnTo>
                              <a:pt x="7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7" y="3142"/>
                            </a:lnTo>
                            <a:lnTo>
                              <a:pt x="5" y="3049"/>
                            </a:lnTo>
                            <a:lnTo>
                              <a:pt x="7" y="2955"/>
                            </a:lnTo>
                            <a:lnTo>
                              <a:pt x="5" y="2917"/>
                            </a:lnTo>
                            <a:lnTo>
                              <a:pt x="5" y="2916"/>
                            </a:lnTo>
                            <a:lnTo>
                              <a:pt x="4" y="2828"/>
                            </a:lnTo>
                            <a:lnTo>
                              <a:pt x="3" y="2742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5" y="2569"/>
                            </a:lnTo>
                            <a:lnTo>
                              <a:pt x="4" y="2525"/>
                            </a:lnTo>
                            <a:lnTo>
                              <a:pt x="5" y="2483"/>
                            </a:lnTo>
                            <a:lnTo>
                              <a:pt x="5" y="2404"/>
                            </a:lnTo>
                            <a:lnTo>
                              <a:pt x="4" y="2326"/>
                            </a:lnTo>
                            <a:lnTo>
                              <a:pt x="4" y="2322"/>
                            </a:lnTo>
                            <a:lnTo>
                              <a:pt x="4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5" y="1981"/>
                            </a:lnTo>
                            <a:lnTo>
                              <a:pt x="4" y="1856"/>
                            </a:lnTo>
                            <a:lnTo>
                              <a:pt x="4" y="1732"/>
                            </a:lnTo>
                            <a:lnTo>
                              <a:pt x="4" y="1729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3" y="1419"/>
                            </a:lnTo>
                            <a:lnTo>
                              <a:pt x="3" y="1419"/>
                            </a:lnTo>
                            <a:lnTo>
                              <a:pt x="3" y="1370"/>
                            </a:lnTo>
                            <a:lnTo>
                              <a:pt x="3" y="1319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1" y="1231"/>
                            </a:lnTo>
                            <a:lnTo>
                              <a:pt x="1" y="1142"/>
                            </a:lnTo>
                            <a:lnTo>
                              <a:pt x="1" y="1138"/>
                            </a:lnTo>
                            <a:lnTo>
                              <a:pt x="1" y="1052"/>
                            </a:lnTo>
                            <a:lnTo>
                              <a:pt x="1" y="962"/>
                            </a:lnTo>
                            <a:lnTo>
                              <a:pt x="3" y="796"/>
                            </a:lnTo>
                            <a:lnTo>
                              <a:pt x="4" y="631"/>
                            </a:lnTo>
                            <a:lnTo>
                              <a:pt x="3" y="615"/>
                            </a:lnTo>
                            <a:lnTo>
                              <a:pt x="3" y="595"/>
                            </a:lnTo>
                            <a:lnTo>
                              <a:pt x="3" y="577"/>
                            </a:lnTo>
                            <a:lnTo>
                              <a:pt x="1" y="560"/>
                            </a:lnTo>
                            <a:lnTo>
                              <a:pt x="3" y="560"/>
                            </a:lnTo>
                            <a:lnTo>
                              <a:pt x="1" y="546"/>
                            </a:lnTo>
                            <a:lnTo>
                              <a:pt x="1" y="544"/>
                            </a:lnTo>
                            <a:lnTo>
                              <a:pt x="3" y="503"/>
                            </a:lnTo>
                            <a:lnTo>
                              <a:pt x="3" y="463"/>
                            </a:lnTo>
                            <a:lnTo>
                              <a:pt x="1" y="427"/>
                            </a:lnTo>
                            <a:lnTo>
                              <a:pt x="1" y="301"/>
                            </a:lnTo>
                            <a:lnTo>
                              <a:pt x="1" y="177"/>
                            </a:lnTo>
                            <a:lnTo>
                              <a:pt x="1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1" y="135"/>
                            </a:lnTo>
                            <a:lnTo>
                              <a:pt x="1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1" y="59"/>
                            </a:lnTo>
                            <a:lnTo>
                              <a:pt x="1" y="58"/>
                            </a:lnTo>
                            <a:lnTo>
                              <a:pt x="1" y="55"/>
                            </a:lnTo>
                            <a:lnTo>
                              <a:pt x="1" y="53"/>
                            </a:lnTo>
                            <a:lnTo>
                              <a:pt x="1" y="51"/>
                            </a:lnTo>
                            <a:lnTo>
                              <a:pt x="1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1" y="46"/>
                            </a:lnTo>
                            <a:lnTo>
                              <a:pt x="1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1" y="3"/>
                            </a:lnTo>
                            <a:lnTo>
                              <a:pt x="1" y="3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406DFA8" id="Forma libre 93" o:spid="_x0000_s1026" style="position:absolute;margin-left:74.25pt;margin-top:66.75pt;width:1.25pt;height:439.85pt;z-index:-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0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" path="m10,2552r,2l10,2552r,xm1,r,l1,79r2,77l3,156r-2,1l1,158r2,91l4,339r,-1l4,339r,1l5,343,4,353r1,16l5,385,4,399r,-2l4,397r,l4,402r1,6l4,407r,-1l5,475r,69l5,546r2,78l5,622r,45l7,710,5,709r2,45l7,799r-2,l7,811,5,810r,20l5,849r,20l7,884,5,881r,37l7,956,5,992r,-2l5,989r,l5,1003r,19l5,1019r,29l5,1074r-1,25l5,1124r,9l5,1133r,l5,1136r,2l5,1142r,5l7,1153r,4l7,1160r-2,-2l7,1209r-2,52l7,1311r-2,1l5,1338r,24l5,1389r,70l5,1528r2,68l5,1596r2,67l7,1729r,3l8,1753r,90l8,1934r,-2l8,1932r,2l9,1945r-1,15l8,1978r,1l8,1979r,l8,1978r,l8,2022r,45l8,2066r,-2l8,2088r,-4l9,2322r,4l9,2438r,-2l9,2434r-1,l9,2444r-1,1l9,2466r-1,21l8,2484r,l8,2484r,20l7,2523r,-1l7,2522r2,16l10,2552r-1,58l8,2669r,58l10,2782r-1,4l9,2793r,6l9,2805r,19l9,2844r1,20l10,2878r,16l8,2907r1,8l9,2917r,20l9,2958r,21l9,2976r1,22l9,3020r,19l10,3054r,19l10,3092r,17l9,3198r,l9,3198r,3l9,3209r,9l9,3228r,8l10,3240r-1,11l9,3259r1,9l9,3278r,-1l9,3276r,10l9,3298r-1,12l7,3319r1,-2l8,3317r,l8,3320r,4l8,3328r,2l8,3334r1,3l9,3387r,47l9,3434r,-1l8,3434r1,1l9,3439r,3l9,3444r,2l9,3448r-1,11l9,3472r,l8,3480r,7l7,3498r,1l7,3499r,2l5,3502r2,2l7,3508r-2,2l5,3511r-1,-1l4,3508r-1,-1l3,3507r,-1l1,3503r,-2l1,3497r,-4l1,3489r,-3l1,3490r2,1l3,3493r,-2l3,3490r,l4,3489r,1l4,3490r1,-3l5,3481r,-8l5,3467r2,-4l7,3460r,-1l5,3457r,-1l5,3455r,-3l5,3451r2,l7,3451r,l7,3451r,-3l7,3446r-2,-2l5,3436r-1,-9l4,3417r,2l5,3409,4,3397r,-14l4,3370r,1l4,3324r1,-46l5,3234r2,-92l5,3049r2,-94l5,2917r,-1l4,2828,3,2742r2,-88l5,2614r,-45l4,2525r1,-42l5,2404,4,2326r,-4l4,2224r,-122l4,1981r1,l4,1856r,-124l4,1729r,-58l3,1588r,-85l3,1419r,l3,1370r,-51l3,1320r,l3,1320r,l3,1320r,l1,1231r,-89l1,1138r,-86l1,962,3,796,4,631,3,615r,-20l3,577,1,560r2,l1,546r,-2l3,503r,-40l1,427,1,301,1,177r,-3l,172r,-4l,162r,-7l,144r1,-9l1,128,,94,,59r,l,59r,1l1,59r,-1l1,55r,-2l1,51r,l,51,,50,,47,,45r1,1l1,24,,,,3r1,l1,3,1,2,1,r,xe" fillcolor="#8ed6ef [1300]" strokecolor="#8ed6ef [1300]" strokeweight="0">
              <v:path arrowok="t" o:connecttype="custom" o:connectlocs="1588,0;4763,396166;6350,561632;6350,631638;7938,865519;7938,1128038;7938,1320552;11113,1521022;7938,1626029;7938,1802633;7938,1824908;7938,2006285;7938,2321308;11113,2755658;12700,3077046;12700,3148642;12700,3283879;14288,3875741;12700,3956884;11113,4012570;12700,4338730;14288,4493060;14288,4637843;15875,4769898;15875,4946502;14288,5119924;15875,5199475;12700,5266299;12700,5288573;14288,5463586;14288,5476314;14288,5524045;11113,5570185;6350,5584504;1588,5570185;4763,5554274;6350,5552683;11113,5509726;7938,5492224;11113,5485860;6350,5439721;6350,5288573;7938,4641025;7938,4087348;6350,3538444;6350,2750885;4763,2179707;4763,2100155;1588,1530568;1588,890975;1588,679368;0,257746;0,93871;1588,87506;0,74778;1588,4773" o:connectangles="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86912" behindDoc="1" locked="1" layoutInCell="1" allowOverlap="1" wp14:anchorId="030A1072" wp14:editId="030A1073">
              <wp:simplePos x="0" y="0"/>
              <wp:positionH relativeFrom="column">
                <wp:posOffset>952518</wp:posOffset>
              </wp:positionH>
              <wp:positionV relativeFrom="page">
                <wp:posOffset>1476375</wp:posOffset>
              </wp:positionV>
              <wp:extent cx="1270" cy="1270"/>
              <wp:effectExtent l="0" t="0" r="0" b="0"/>
              <wp:wrapNone/>
              <wp:docPr id="94" name="Rectángulo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06DEE4C9" id="Rectángulo 94" o:spid="_x0000_s1026" style="position:absolute;margin-left:75pt;margin-top:116.25pt;width:.1pt;height:.1pt;z-index:-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" fillcolor="#8ed6ef [1300]" strokecolor="#8ed6ef [1300]" strokeweight="0">
              <w10:wrap anchory="page"/>
              <w10:anchorlock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29/02/2020"/>
    <w:docVar w:name="MonthEndA" w:val="31/03/2020"/>
    <w:docVar w:name="MonthEndB" w:val="31/01/2020"/>
    <w:docVar w:name="MonthStart" w:val="01/02/2020"/>
    <w:docVar w:name="MonthStartA" w:val="01/03/2020"/>
    <w:docVar w:name="MonthStartB" w:val="01/01/2020"/>
  </w:docVars>
  <w:rsids>
    <w:rsidRoot w:val="00F154D0"/>
    <w:rsid w:val="000E7F53"/>
    <w:rsid w:val="00115511"/>
    <w:rsid w:val="00141533"/>
    <w:rsid w:val="00146B6C"/>
    <w:rsid w:val="001E5E26"/>
    <w:rsid w:val="00272ADA"/>
    <w:rsid w:val="00320467"/>
    <w:rsid w:val="004341E1"/>
    <w:rsid w:val="004562B5"/>
    <w:rsid w:val="004D048B"/>
    <w:rsid w:val="00537AF0"/>
    <w:rsid w:val="005F1DB1"/>
    <w:rsid w:val="00644DC3"/>
    <w:rsid w:val="00692A5F"/>
    <w:rsid w:val="006B5A63"/>
    <w:rsid w:val="006D52F3"/>
    <w:rsid w:val="00700E7F"/>
    <w:rsid w:val="00721E84"/>
    <w:rsid w:val="007635B6"/>
    <w:rsid w:val="0084507B"/>
    <w:rsid w:val="008A57DD"/>
    <w:rsid w:val="008E214B"/>
    <w:rsid w:val="0093355F"/>
    <w:rsid w:val="00A823E2"/>
    <w:rsid w:val="00AF5697"/>
    <w:rsid w:val="00B41633"/>
    <w:rsid w:val="00B4417A"/>
    <w:rsid w:val="00DA742E"/>
    <w:rsid w:val="00EA09D3"/>
    <w:rsid w:val="00F15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0A0F2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11607C" w:themeColor="accent1" w:themeShade="BF"/>
        <w:sz w:val="18"/>
        <w:szCs w:val="18"/>
        <w:lang w:val="es-ES" w:eastAsia="en-US" w:bidi="ar-SA"/>
      </w:rPr>
    </w:rPrDefault>
    <w:pPrDefault>
      <w:pPr>
        <w:spacing w:after="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pPr>
      <w:keepNext/>
      <w:keepLines/>
      <w:spacing w:before="440" w:after="400"/>
      <w:ind w:left="72" w:right="72"/>
      <w:outlineLvl w:val="0"/>
    </w:pPr>
    <w:rPr>
      <w:rFonts w:eastAsiaTheme="minorEastAsia" w:cstheme="majorBidi"/>
      <w:b/>
      <w:caps/>
      <w:sz w:val="36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36"/>
    <w:unhideWhenUsed/>
    <w:qFormat/>
    <w:pPr>
      <w:spacing w:after="0"/>
    </w:pPr>
  </w:style>
  <w:style w:type="paragraph" w:styleId="Textodeglobo">
    <w:name w:val="Balloon Text"/>
    <w:basedOn w:val="Normal"/>
    <w:link w:val="TextodegloboCar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Tahoma" w:hAnsi="Tahoma" w:cs="Tahoma"/>
      <w:sz w:val="16"/>
      <w:szCs w:val="16"/>
    </w:rPr>
  </w:style>
  <w:style w:type="paragraph" w:customStyle="1" w:styleId="Das">
    <w:name w:val="Días"/>
    <w:basedOn w:val="Normal"/>
    <w:uiPriority w:val="1"/>
    <w:qFormat/>
    <w:pPr>
      <w:spacing w:after="0"/>
      <w:jc w:val="center"/>
    </w:pPr>
    <w:rPr>
      <w:b/>
      <w:caps/>
      <w:color w:val="FFFFFF" w:themeColor="background1"/>
      <w:sz w:val="24"/>
    </w:rPr>
  </w:style>
  <w:style w:type="paragraph" w:customStyle="1" w:styleId="Fechas">
    <w:name w:val="Fechas"/>
    <w:basedOn w:val="Normal"/>
    <w:uiPriority w:val="2"/>
    <w:qFormat/>
    <w:pPr>
      <w:jc w:val="right"/>
    </w:pPr>
    <w:rPr>
      <w:b/>
    </w:rPr>
  </w:style>
  <w:style w:type="paragraph" w:customStyle="1" w:styleId="Notas">
    <w:name w:val="Notas"/>
    <w:basedOn w:val="Normal"/>
    <w:uiPriority w:val="10"/>
    <w:qFormat/>
    <w:pPr>
      <w:spacing w:after="20" w:line="552" w:lineRule="auto"/>
    </w:pPr>
  </w:style>
  <w:style w:type="character" w:styleId="Textodelmarcadordeposicin">
    <w:name w:val="Placeholder Text"/>
    <w:basedOn w:val="Fuentedeprrafopredeter"/>
    <w:uiPriority w:val="99"/>
    <w:semiHidden/>
    <w:rPr>
      <w:color w:val="808080"/>
    </w:rPr>
  </w:style>
  <w:style w:type="paragraph" w:customStyle="1" w:styleId="Mes">
    <w:name w:val="Mes"/>
    <w:basedOn w:val="Normal"/>
    <w:uiPriority w:val="3"/>
    <w:qFormat/>
    <w:pPr>
      <w:spacing w:before="120"/>
      <w:jc w:val="center"/>
    </w:pPr>
    <w:rPr>
      <w:rFonts w:asciiTheme="majorHAnsi" w:hAnsiTheme="majorHAnsi"/>
      <w:b/>
      <w:caps/>
      <w:spacing w:val="-10"/>
      <w:sz w:val="80"/>
      <w:szCs w:val="80"/>
    </w:rPr>
  </w:style>
  <w:style w:type="paragraph" w:customStyle="1" w:styleId="Ao">
    <w:name w:val="Año"/>
    <w:basedOn w:val="Normal"/>
    <w:uiPriority w:val="4"/>
    <w:qFormat/>
    <w:pPr>
      <w:spacing w:after="480"/>
      <w:ind w:right="605"/>
      <w:jc w:val="right"/>
    </w:pPr>
    <w:rPr>
      <w:rFonts w:asciiTheme="majorHAnsi" w:hAnsiTheme="majorHAnsi"/>
      <w:b/>
      <w:sz w:val="48"/>
      <w:szCs w:val="52"/>
    </w:rPr>
  </w:style>
  <w:style w:type="paragraph" w:customStyle="1" w:styleId="Desactivardasdelmes">
    <w:name w:val="Desactivar días del mes"/>
    <w:basedOn w:val="Normal"/>
    <w:uiPriority w:val="5"/>
    <w:qFormat/>
    <w:pPr>
      <w:ind w:left="29" w:right="29"/>
      <w:jc w:val="center"/>
    </w:pPr>
    <w:rPr>
      <w:b/>
      <w:sz w:val="26"/>
      <w:szCs w:val="26"/>
    </w:rPr>
  </w:style>
  <w:style w:type="paragraph" w:customStyle="1" w:styleId="Desactivarmeses">
    <w:name w:val="Desactivar meses"/>
    <w:basedOn w:val="Normal"/>
    <w:uiPriority w:val="5"/>
    <w:qFormat/>
    <w:pPr>
      <w:spacing w:after="0" w:line="220" w:lineRule="exact"/>
      <w:ind w:left="72" w:right="72"/>
      <w:jc w:val="right"/>
    </w:pPr>
    <w:rPr>
      <w:b/>
      <w:caps/>
      <w:color w:val="FFFFFF" w:themeColor="background1"/>
      <w:sz w:val="24"/>
      <w:szCs w:val="24"/>
    </w:rPr>
  </w:style>
  <w:style w:type="paragraph" w:customStyle="1" w:styleId="DesactivarMesesdelao">
    <w:name w:val="Desactivar Meses del año"/>
    <w:basedOn w:val="Normal"/>
    <w:uiPriority w:val="6"/>
    <w:qFormat/>
    <w:pPr>
      <w:spacing w:after="0" w:line="220" w:lineRule="exact"/>
      <w:jc w:val="center"/>
    </w:pPr>
    <w:rPr>
      <w:b/>
      <w:color w:val="0B4053" w:themeColor="accent1" w:themeShade="80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pPr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</w:style>
  <w:style w:type="paragraph" w:styleId="Piedepgina">
    <w:name w:val="footer"/>
    <w:basedOn w:val="Normal"/>
    <w:link w:val="PiedepginaCar"/>
    <w:uiPriority w:val="99"/>
    <w:unhideWhenUsed/>
    <w:pPr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Ttulo">
    <w:name w:val="Title"/>
    <w:basedOn w:val="Normal"/>
    <w:link w:val="TtuloCar"/>
    <w:uiPriority w:val="10"/>
    <w:semiHidden/>
    <w:qFormat/>
    <w:pPr>
      <w:spacing w:after="0"/>
      <w:contextualSpacing/>
    </w:pPr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customStyle="1" w:styleId="Dasoscuro">
    <w:name w:val="Días oscuro"/>
    <w:basedOn w:val="Normal"/>
    <w:uiPriority w:val="1"/>
    <w:qFormat/>
    <w:pPr>
      <w:spacing w:after="0"/>
      <w:jc w:val="center"/>
    </w:pPr>
    <w:rPr>
      <w:b/>
      <w:caps/>
      <w:color w:val="0B4053" w:themeColor="accent1" w:themeShade="80"/>
      <w:sz w:val="24"/>
    </w:rPr>
  </w:style>
  <w:style w:type="character" w:customStyle="1" w:styleId="TtuloCar">
    <w:name w:val="Título Car"/>
    <w:basedOn w:val="Fuentedeprrafopredeter"/>
    <w:link w:val="Ttulo"/>
    <w:uiPriority w:val="10"/>
    <w:semiHidden/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styleId="Subttulo">
    <w:name w:val="Subtitle"/>
    <w:basedOn w:val="Normal"/>
    <w:link w:val="SubttuloCar"/>
    <w:uiPriority w:val="11"/>
    <w:semiHidden/>
    <w:unhideWhenUsed/>
    <w:qFormat/>
    <w:pPr>
      <w:numPr>
        <w:ilvl w:val="1"/>
      </w:numPr>
      <w:spacing w:after="160"/>
    </w:pPr>
    <w:rPr>
      <w:rFonts w:eastAsiaTheme="minorEastAsia"/>
      <w:color w:val="5A5A5A" w:themeColor="text1" w:themeTint="A5"/>
      <w:sz w:val="22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semiHidden/>
    <w:rPr>
      <w:rFonts w:eastAsiaTheme="minorEastAsia"/>
      <w:color w:val="5A5A5A" w:themeColor="text1" w:themeTint="A5"/>
      <w:sz w:val="22"/>
      <w:szCs w:val="22"/>
    </w:rPr>
  </w:style>
  <w:style w:type="character" w:customStyle="1" w:styleId="Ttulo1Car">
    <w:name w:val="Título 1 Car"/>
    <w:basedOn w:val="Fuentedeprrafopredeter"/>
    <w:link w:val="Ttulo1"/>
    <w:uiPriority w:val="9"/>
    <w:rPr>
      <w:rFonts w:eastAsiaTheme="minorEastAsia" w:cstheme="majorBidi"/>
      <w:b/>
      <w:caps/>
      <w:sz w:val="36"/>
      <w:szCs w:val="32"/>
    </w:rPr>
  </w:style>
</w:styles>
</file>

<file path=word/vbaData.xml><?xml version="1.0" encoding="utf-8"?>
<wne:vbaSuppData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ne:docEvents>
    <wne:eventDocNew/>
    <wne:eventDocOpen/>
  </wne:docEvents>
  <wne:mcds>
    <wne:mcd wne:macroName="TEMPLATEPROJECT.CALMENUS.CUSTOMIZECALENDARA" wne:name="TemplateProject.CalMenus.CustomizeCalendarA" wne:bEncrypt="00" wne:cmg="56"/>
  </wne:mcds>
</wne:vbaSuppData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microsoft.com/office/2006/relationships/keyMapCustomizations" Target="customizations.xml"/><Relationship Id="rId1" Type="http://schemas.microsoft.com/office/2006/relationships/vbaProject" Target="vbaProject.bin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vbaProject.bin.rels><?xml version="1.0" encoding="UTF-8" standalone="yes"?>
<Relationships xmlns="http://schemas.openxmlformats.org/package/2006/relationships"><Relationship Id="rId1" Type="http://schemas.microsoft.com/office/2006/relationships/wordVbaData" Target="vbaData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26F24D41C48947CDAA4674FD4BB2AF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1F17B0-05F8-4AE2-AFE3-078C3EE0B047}"/>
      </w:docPartPr>
      <w:docPartBody>
        <w:p w:rsidR="00F44DA4" w:rsidRDefault="00AF36EC" w:rsidP="00AF36EC">
          <w:pPr>
            <w:pStyle w:val="26F24D41C48947CDAA4674FD4BB2AFB11"/>
          </w:pPr>
          <w:r w:rsidRPr="008E214B">
            <w:rPr>
              <w:lang w:val="es-MX" w:bidi="es-MX"/>
            </w:rPr>
            <w:t>Para empezar ahora mismo, haz clic en cualquier texto de marcador de posición y empieza a escribir.</w:t>
          </w:r>
          <w:r w:rsidRPr="008E214B">
            <w:rPr>
              <w:lang w:val="es-MX" w:bidi="es-MX"/>
            </w:rPr>
            <w:br/>
            <w:t>Puedes guardar el documento fácilmente en la nube desde Word en tu dispositivo Windows, Mac, Android o iOS.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DA4"/>
    <w:rsid w:val="00166985"/>
    <w:rsid w:val="0060728C"/>
    <w:rsid w:val="007A76C2"/>
    <w:rsid w:val="00AF36EC"/>
    <w:rsid w:val="00F44DA4"/>
    <w:rsid w:val="00F75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Times New Roman"/>
      <w:sz w:val="3276"/>
      <w:szCs w:val="327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AF36EC"/>
    <w:rPr>
      <w:color w:val="808080"/>
    </w:rPr>
  </w:style>
  <w:style w:type="paragraph" w:customStyle="1" w:styleId="26F24D41C48947CDAA4674FD4BB2AFB1">
    <w:name w:val="26F24D41C48947CDAA4674FD4BB2AFB1"/>
    <w:rsid w:val="00AF36EC"/>
    <w:pPr>
      <w:spacing w:after="20" w:line="552" w:lineRule="auto"/>
    </w:pPr>
    <w:rPr>
      <w:rFonts w:eastAsiaTheme="minorHAnsi"/>
      <w:color w:val="2F5496" w:themeColor="accent1" w:themeShade="BF"/>
      <w:sz w:val="18"/>
      <w:szCs w:val="18"/>
    </w:rPr>
  </w:style>
  <w:style w:type="paragraph" w:customStyle="1" w:styleId="26F24D41C48947CDAA4674FD4BB2AFB11">
    <w:name w:val="26F24D41C48947CDAA4674FD4BB2AFB11"/>
    <w:rsid w:val="00AF36EC"/>
    <w:pPr>
      <w:spacing w:after="20" w:line="552" w:lineRule="auto"/>
    </w:pPr>
    <w:rPr>
      <w:rFonts w:eastAsiaTheme="minorHAnsi"/>
      <w:color w:val="2F5496" w:themeColor="accent1" w:themeShade="BF"/>
      <w:sz w:val="18"/>
      <w:szCs w:val="1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Academic Calendar">
  <a:themeElements>
    <a:clrScheme name="Academic Calendar">
      <a:dk1>
        <a:sysClr val="windowText" lastClr="000000"/>
      </a:dk1>
      <a:lt1>
        <a:sysClr val="window" lastClr="FFFFFF"/>
      </a:lt1>
      <a:dk2>
        <a:srgbClr val="8F2950"/>
      </a:dk2>
      <a:lt2>
        <a:srgbClr val="DCEED2"/>
      </a:lt2>
      <a:accent1>
        <a:srgbClr val="1782A6"/>
      </a:accent1>
      <a:accent2>
        <a:srgbClr val="C9DA2A"/>
      </a:accent2>
      <a:accent3>
        <a:srgbClr val="3ADDB6"/>
      </a:accent3>
      <a:accent4>
        <a:srgbClr val="EB983F"/>
      </a:accent4>
      <a:accent5>
        <a:srgbClr val="C674E0"/>
      </a:accent5>
      <a:accent6>
        <a:srgbClr val="4BE09D"/>
      </a:accent6>
      <a:hlink>
        <a:srgbClr val="262626"/>
      </a:hlink>
      <a:folHlink>
        <a:srgbClr val="7F7F7F"/>
      </a:folHlink>
    </a:clrScheme>
    <a:fontScheme name="Calendar">
      <a:majorFont>
        <a:latin typeface="Century Gothic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customUI14.xml><?xml version="1.0" encoding="utf-8"?>
<customUI xmlns="http://schemas.microsoft.com/office/2009/07/customui" onLoad="Ribbon_Load">
  <ribbon>
    <tabs>
      <tab id="customTab" label="Calendario" insertBeforeMso="TabHome">
        <group id="Calendar" label="Calendario">
          <button id="NewDates" visible="true" size="large" label="Seleccionar fechas nuevas" keytip="D" screentip="Seleccionar un nuevo mes y año para este calendario." onAction="CustomizeCalendar" imageMso="CalendarMonthDetailsSplitButton"/>
        </group>
        <group id="Themes" label="Temas">
          <gallery idMso="ThemesGallery" visible="true" size="large"/>
          <gallery idMso="ThemeColorsGallery" visible="true" size="large"/>
          <gallery idMso="ThemeFontsGallery" visible="true" size="large"/>
        </group>
      </tab>
    </tabs>
  </ribbon>
</customUI>
</file>

<file path=docProps/app.xml><?xml version="1.0" encoding="utf-8"?>
<Properties xmlns="http://schemas.openxmlformats.org/officeDocument/2006/extended-properties" xmlns:vt="http://schemas.openxmlformats.org/officeDocument/2006/docPropsVTypes">
  <Template>Office_40961886_TF02805137</Template>
  <TotalTime>25</TotalTime>
  <Pages>1</Pages>
  <Words>954</Words>
  <Characters>5249</Characters>
  <DocSecurity>0</DocSecurity>
  <Lines>43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keywords/>
  <dcterms:created xsi:type="dcterms:W3CDTF">2020-02-21T08:14:00Z</dcterms:created>
  <dcterms:modified xsi:type="dcterms:W3CDTF">2020-02-28T10:08:00Z</dcterms:modified>
  <cp:version/>
</cp:coreProperties>
</file>