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61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a de diseño"/>
      </w:tblPr>
      <w:tblGrid>
        <w:gridCol w:w="4860"/>
        <w:gridCol w:w="2070"/>
        <w:gridCol w:w="4680"/>
      </w:tblGrid>
      <w:tr w:rsidR="005F6144" w:rsidRPr="00677879" w:rsidTr="001E4C3F">
        <w:trPr>
          <w:trHeight w:val="7560"/>
        </w:trPr>
        <w:tc>
          <w:tcPr>
            <w:tcW w:w="4860" w:type="dxa"/>
            <w:vAlign w:val="center"/>
          </w:tcPr>
          <w:bookmarkStart w:id="0" w:name="_GoBack" w:displacedByCustomXml="next"/>
          <w:sdt>
            <w:sdtPr>
              <w:rPr>
                <w:sz w:val="96"/>
                <w:lang w:val="es-ES_tradnl"/>
              </w:rPr>
              <w:id w:val="1458533798"/>
              <w:placeholder>
                <w:docPart w:val="A4ED285E6074479A9F20351F1315E816"/>
              </w:placeholder>
              <w:temporary/>
              <w:showingPlcHdr/>
            </w:sdtPr>
            <w:sdtEndPr/>
            <w:sdtContent>
              <w:p w:rsidR="005F6144" w:rsidRPr="005331BF" w:rsidRDefault="005F6144" w:rsidP="00E3023A">
                <w:pPr>
                  <w:pStyle w:val="Title"/>
                  <w:jc w:val="center"/>
                  <w:rPr>
                    <w:sz w:val="96"/>
                    <w:lang w:val="es-ES_tradnl"/>
                  </w:rPr>
                </w:pPr>
                <w:r w:rsidRPr="005331BF">
                  <w:rPr>
                    <w:sz w:val="96"/>
                    <w:lang w:val="es-ES_tradnl" w:bidi="es-ES"/>
                  </w:rPr>
                  <w:t>Fiesta de</w:t>
                </w:r>
              </w:p>
            </w:sdtContent>
          </w:sdt>
          <w:sdt>
            <w:sdtPr>
              <w:rPr>
                <w:sz w:val="96"/>
                <w:lang w:val="es-ES_tradnl"/>
              </w:rPr>
              <w:id w:val="-1997323962"/>
              <w:placeholder>
                <w:docPart w:val="1A3995DC16674587BDDD96451AD49554"/>
              </w:placeholder>
              <w:temporary/>
              <w:showingPlcHdr/>
            </w:sdtPr>
            <w:sdtEndPr/>
            <w:sdtContent>
              <w:p w:rsidR="005F6144" w:rsidRPr="005331BF" w:rsidRDefault="005F6144" w:rsidP="00E3023A">
                <w:pPr>
                  <w:pStyle w:val="Subtitle"/>
                  <w:jc w:val="center"/>
                  <w:rPr>
                    <w:sz w:val="96"/>
                    <w:lang w:val="es-ES_tradnl"/>
                  </w:rPr>
                </w:pPr>
                <w:r w:rsidRPr="005331BF">
                  <w:rPr>
                    <w:sz w:val="96"/>
                    <w:lang w:val="es-ES_tradnl" w:bidi="es-ES"/>
                  </w:rPr>
                  <w:t>otoño de 2018</w:t>
                </w:r>
              </w:p>
            </w:sdtContent>
          </w:sdt>
        </w:tc>
        <w:tc>
          <w:tcPr>
            <w:tcW w:w="2070" w:type="dxa"/>
          </w:tcPr>
          <w:p w:rsidR="005F6144" w:rsidRPr="00677879" w:rsidRDefault="005F6144" w:rsidP="005F6144">
            <w:pPr>
              <w:rPr>
                <w:lang w:val="es-ES_tradnl"/>
              </w:rPr>
            </w:pPr>
          </w:p>
        </w:tc>
        <w:tc>
          <w:tcPr>
            <w:tcW w:w="4680" w:type="dxa"/>
          </w:tcPr>
          <w:p w:rsidR="005F6144" w:rsidRPr="00677879" w:rsidRDefault="005F6144" w:rsidP="005F6144">
            <w:pPr>
              <w:rPr>
                <w:lang w:val="es-ES_tradnl"/>
              </w:rPr>
            </w:pPr>
          </w:p>
        </w:tc>
      </w:tr>
      <w:bookmarkEnd w:id="0"/>
      <w:tr w:rsidR="00971CAF" w:rsidRPr="00677879" w:rsidTr="005E6182">
        <w:trPr>
          <w:trHeight w:val="1080"/>
        </w:trPr>
        <w:tc>
          <w:tcPr>
            <w:tcW w:w="6930" w:type="dxa"/>
            <w:gridSpan w:val="2"/>
          </w:tcPr>
          <w:p w:rsidR="00971CAF" w:rsidRPr="00677879" w:rsidRDefault="00971CAF" w:rsidP="005F6144">
            <w:pPr>
              <w:spacing w:before="0" w:after="0"/>
              <w:rPr>
                <w:lang w:val="es-ES_tradnl"/>
              </w:rPr>
            </w:pPr>
          </w:p>
        </w:tc>
        <w:tc>
          <w:tcPr>
            <w:tcW w:w="4680" w:type="dxa"/>
          </w:tcPr>
          <w:p w:rsidR="00971CAF" w:rsidRPr="00677879" w:rsidRDefault="00971CAF" w:rsidP="005F6144">
            <w:pPr>
              <w:spacing w:before="0" w:after="0"/>
              <w:rPr>
                <w:lang w:val="es-ES_tradnl"/>
              </w:rPr>
            </w:pPr>
          </w:p>
        </w:tc>
      </w:tr>
      <w:tr w:rsidR="005F6144" w:rsidRPr="00677879" w:rsidTr="001E4C3F">
        <w:trPr>
          <w:trHeight w:val="5040"/>
        </w:trPr>
        <w:sdt>
          <w:sdtPr>
            <w:rPr>
              <w:lang w:val="es-ES_tradnl"/>
            </w:rPr>
            <w:id w:val="608010192"/>
            <w:placeholder>
              <w:docPart w:val="25B58E79DA5F454386FBDD935B844687"/>
            </w:placeholder>
            <w:temporary/>
            <w:showingPlcHdr/>
          </w:sdtPr>
          <w:sdtEndPr/>
          <w:sdtContent>
            <w:tc>
              <w:tcPr>
                <w:tcW w:w="6930" w:type="dxa"/>
                <w:gridSpan w:val="2"/>
                <w:vMerge w:val="restart"/>
              </w:tcPr>
              <w:p w:rsidR="005F6144" w:rsidRPr="005331BF" w:rsidRDefault="005F6144" w:rsidP="005F6144">
                <w:pPr>
                  <w:rPr>
                    <w:sz w:val="26"/>
                    <w:szCs w:val="26"/>
                    <w:lang w:val="es-ES_tradnl"/>
                  </w:rPr>
                </w:pPr>
                <w:r w:rsidRPr="005331BF">
                  <w:rPr>
                    <w:sz w:val="26"/>
                    <w:szCs w:val="26"/>
                    <w:lang w:val="es-ES_tradnl" w:bidi="es-ES"/>
                  </w:rPr>
                  <w:t xml:space="preserve">Únete a nosotros para la celebración de otoño.  </w:t>
                </w:r>
              </w:p>
              <w:p w:rsidR="005F6144" w:rsidRPr="005331BF" w:rsidRDefault="005F6144" w:rsidP="005F6144">
                <w:pPr>
                  <w:rPr>
                    <w:sz w:val="26"/>
                    <w:szCs w:val="26"/>
                    <w:lang w:val="es-ES_tradnl"/>
                  </w:rPr>
                </w:pPr>
                <w:r w:rsidRPr="005331BF">
                  <w:rPr>
                    <w:sz w:val="26"/>
                    <w:szCs w:val="26"/>
                    <w:lang w:val="es-ES_tradnl" w:bidi="es-ES"/>
                  </w:rPr>
                  <w:t>La fiesta contará con música, artesanía para toda la familia y mucha comida.  ¿Quieres pasártelo bien en otoño?</w:t>
                </w:r>
              </w:p>
              <w:p w:rsidR="005F6144" w:rsidRPr="005331BF" w:rsidRDefault="005F6144" w:rsidP="005F6144">
                <w:pPr>
                  <w:rPr>
                    <w:sz w:val="26"/>
                    <w:szCs w:val="26"/>
                    <w:lang w:val="es-ES_tradnl"/>
                  </w:rPr>
                </w:pPr>
                <w:r w:rsidRPr="005331BF">
                  <w:rPr>
                    <w:sz w:val="26"/>
                    <w:szCs w:val="26"/>
                    <w:lang w:val="es-ES_tradnl" w:bidi="es-ES"/>
                  </w:rPr>
                  <w:t>Para reemplazar cualquier texto de marcador de posición, como este, haga clic en él y comience a escribir.</w:t>
                </w:r>
              </w:p>
              <w:p w:rsidR="005F6144" w:rsidRPr="005331BF" w:rsidRDefault="005F6144" w:rsidP="005F6144">
                <w:pPr>
                  <w:rPr>
                    <w:sz w:val="26"/>
                    <w:szCs w:val="26"/>
                    <w:lang w:val="es-ES_tradnl"/>
                  </w:rPr>
                </w:pPr>
                <w:r w:rsidRPr="005331BF">
                  <w:rPr>
                    <w:sz w:val="26"/>
                    <w:szCs w:val="26"/>
                    <w:lang w:val="es-ES_tradnl" w:bidi="es-ES"/>
                  </w:rPr>
                  <w:t xml:space="preserve">Creemos que puede crearse un excelente resumen con este bonito prospecto tal y como se muestra.  Pero si desea adaptarlo a sus necesidades, explore las diferentes fuentes y colores en la pestaña Diseño.  </w:t>
                </w:r>
              </w:p>
              <w:p w:rsidR="005F6144" w:rsidRPr="00677879" w:rsidRDefault="005F6144" w:rsidP="005F6144">
                <w:pPr>
                  <w:rPr>
                    <w:lang w:val="es-ES_tradnl"/>
                  </w:rPr>
                </w:pPr>
                <w:r w:rsidRPr="005331BF">
                  <w:rPr>
                    <w:sz w:val="26"/>
                    <w:szCs w:val="26"/>
                    <w:lang w:val="es-ES_tradnl" w:bidi="es-ES"/>
                  </w:rPr>
                  <w:t>Haga doble clic en el encabezado para cambiar la imagen de fondo o los objetos.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rPr>
                <w:lang w:val="es-ES_tradnl"/>
              </w:rPr>
              <w:id w:val="913904777"/>
              <w:placeholder>
                <w:docPart w:val="B2B2DE9751E142538CD08BBA15859859"/>
              </w:placeholder>
              <w:temporary/>
              <w:showingPlcHdr/>
            </w:sdtPr>
            <w:sdtEndPr/>
            <w:sdtContent>
              <w:p w:rsidR="005F6144" w:rsidRPr="00677879" w:rsidRDefault="005F6144" w:rsidP="005F6144">
                <w:pPr>
                  <w:pStyle w:val="Date"/>
                  <w:rPr>
                    <w:lang w:val="es-ES_tradnl"/>
                  </w:rPr>
                </w:pPr>
                <w:r w:rsidRPr="00677879">
                  <w:rPr>
                    <w:rStyle w:val="PlaceholderText"/>
                    <w:color w:val="F6A11E" w:themeColor="accent3"/>
                    <w:lang w:val="es-ES_tradnl" w:bidi="es-ES"/>
                  </w:rPr>
                  <w:t>8 de octubre de [AÑO]</w:t>
                </w:r>
              </w:p>
            </w:sdtContent>
          </w:sdt>
          <w:sdt>
            <w:sdtPr>
              <w:rPr>
                <w:lang w:val="es-ES_tradnl"/>
              </w:rPr>
              <w:id w:val="1984583861"/>
              <w:placeholder>
                <w:docPart w:val="32D258941B814367BC4A30879D338509"/>
              </w:placeholder>
              <w:temporary/>
              <w:showingPlcHdr/>
            </w:sdtPr>
            <w:sdtEndPr/>
            <w:sdtContent>
              <w:p w:rsidR="005F6144" w:rsidRPr="00677879" w:rsidRDefault="005F6144" w:rsidP="005F6144">
                <w:pPr>
                  <w:pStyle w:val="Hora"/>
                  <w:rPr>
                    <w:lang w:val="es-ES_tradnl"/>
                  </w:rPr>
                </w:pPr>
                <w:r w:rsidRPr="00677879">
                  <w:rPr>
                    <w:lang w:val="es-ES_tradnl" w:bidi="es-ES"/>
                  </w:rPr>
                  <w:t>A las 17:00</w:t>
                </w:r>
              </w:p>
            </w:sdtContent>
          </w:sdt>
        </w:tc>
      </w:tr>
      <w:tr w:rsidR="005F6144" w:rsidRPr="00677879" w:rsidTr="005E6182">
        <w:trPr>
          <w:trHeight w:val="864"/>
        </w:trPr>
        <w:tc>
          <w:tcPr>
            <w:tcW w:w="6930" w:type="dxa"/>
            <w:gridSpan w:val="2"/>
            <w:vMerge/>
          </w:tcPr>
          <w:p w:rsidR="005F6144" w:rsidRPr="00677879" w:rsidRDefault="005F6144" w:rsidP="005F6144">
            <w:pPr>
              <w:spacing w:before="240"/>
              <w:rPr>
                <w:sz w:val="4"/>
                <w:szCs w:val="4"/>
                <w:lang w:val="es-ES_tradnl"/>
              </w:rPr>
            </w:pPr>
          </w:p>
        </w:tc>
        <w:sdt>
          <w:sdtPr>
            <w:rPr>
              <w:lang w:val="es-ES_tradnl"/>
            </w:rPr>
            <w:id w:val="1096518706"/>
            <w:placeholder>
              <w:docPart w:val="200DA0E43D6544668847ABD53C57EF7E"/>
            </w:placeholder>
            <w:temporary/>
            <w:showingPlcHdr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677879" w:rsidRDefault="005F6144" w:rsidP="005F6144">
                <w:pPr>
                  <w:pStyle w:val="Informacindecontacto"/>
                  <w:rPr>
                    <w:lang w:val="es-ES_tradnl"/>
                  </w:rPr>
                </w:pPr>
                <w:r w:rsidRPr="00677879">
                  <w:rPr>
                    <w:lang w:val="es-ES_tradnl" w:bidi="es-ES"/>
                  </w:rPr>
                  <w:t>RSVP a 000.000.0000</w:t>
                </w:r>
              </w:p>
            </w:tc>
          </w:sdtContent>
        </w:sdt>
      </w:tr>
    </w:tbl>
    <w:p w:rsidR="002A068F" w:rsidRPr="00677879" w:rsidRDefault="002A068F" w:rsidP="00F12A85">
      <w:pPr>
        <w:pStyle w:val="NoSpacing"/>
        <w:spacing w:before="0"/>
        <w:rPr>
          <w:rFonts w:ascii="Century Gothic" w:hAnsi="Century Gothic"/>
          <w:sz w:val="12"/>
          <w:lang w:val="es-ES_tradnl"/>
        </w:rPr>
      </w:pPr>
    </w:p>
    <w:sectPr w:rsidR="002A068F" w:rsidRPr="00677879" w:rsidSect="00B426AE">
      <w:footerReference w:type="default" r:id="rId11"/>
      <w:headerReference w:type="first" r:id="rId12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6AE" w:rsidRDefault="00B426AE" w:rsidP="008B0818">
      <w:r>
        <w:separator/>
      </w:r>
    </w:p>
  </w:endnote>
  <w:endnote w:type="continuationSeparator" w:id="0">
    <w:p w:rsidR="00B426AE" w:rsidRDefault="00B426AE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s-ES_tradnl"/>
      </w:r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677879" w:rsidRDefault="009124DD" w:rsidP="008B0818">
        <w:pPr>
          <w:pStyle w:val="Footer"/>
          <w:rPr>
            <w:lang w:val="es-ES_tradnl"/>
          </w:rPr>
        </w:pPr>
        <w:r w:rsidRPr="00677879">
          <w:rPr>
            <w:lang w:val="es-ES_tradnl" w:bidi="es-ES"/>
          </w:rPr>
          <w:fldChar w:fldCharType="begin"/>
        </w:r>
        <w:r w:rsidRPr="00677879">
          <w:rPr>
            <w:lang w:val="es-ES_tradnl" w:bidi="es-ES"/>
          </w:rPr>
          <w:instrText xml:space="preserve"> PAGE   \* MERGEFORMAT </w:instrText>
        </w:r>
        <w:r w:rsidRPr="00677879">
          <w:rPr>
            <w:lang w:val="es-ES_tradnl" w:bidi="es-ES"/>
          </w:rPr>
          <w:fldChar w:fldCharType="separate"/>
        </w:r>
        <w:r w:rsidR="005E6182">
          <w:rPr>
            <w:noProof/>
            <w:lang w:val="es-ES_tradnl" w:bidi="es-ES"/>
          </w:rPr>
          <w:t>2</w:t>
        </w:r>
        <w:r w:rsidRPr="00677879">
          <w:rPr>
            <w:noProof/>
            <w:lang w:val="es-ES_tradnl"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6AE" w:rsidRDefault="00B426AE" w:rsidP="008B0818">
      <w:r>
        <w:separator/>
      </w:r>
    </w:p>
  </w:footnote>
  <w:footnote w:type="continuationSeparator" w:id="0">
    <w:p w:rsidR="00B426AE" w:rsidRDefault="00B426AE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119270</wp:posOffset>
              </wp:positionH>
              <wp:positionV relativeFrom="page">
                <wp:posOffset>127221</wp:posOffset>
              </wp:positionV>
              <wp:extent cx="7324344" cy="10432111"/>
              <wp:effectExtent l="0" t="0" r="0" b="7620"/>
              <wp:wrapNone/>
              <wp:docPr id="4" name="Grupo 4" descr="Imágenes de fondo y objeto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32111"/>
                        <a:chOff x="0" y="0"/>
                        <a:chExt cx="7325360" cy="10051934"/>
                      </a:xfrm>
                    </wpg:grpSpPr>
                    <wpg:grpSp>
                      <wpg:cNvPr id="10" name="Grupo 10" descr="Pancarta derecha en el encabezado"/>
                      <wpg:cNvGrpSpPr/>
                      <wpg:grpSpPr>
                        <a:xfrm>
                          <a:off x="4304853" y="4292600"/>
                          <a:ext cx="3020507" cy="5759334"/>
                          <a:chOff x="-447" y="0"/>
                          <a:chExt cx="3020507" cy="5759334"/>
                        </a:xfrm>
                      </wpg:grpSpPr>
                      <wps:wsp>
                        <wps:cNvPr id="2" name="Rectángulo 2" descr="Flecha granate decorativa que apunta hacia abajo." title="Flecha"/>
                        <wps:cNvSpPr/>
                        <wps:spPr>
                          <a:xfrm flipH="1">
                            <a:off x="-447" y="1469401"/>
                            <a:ext cx="3009944" cy="428993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ángulo isósceles 9" descr="Parte superior de la pancarta derech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o 11" descr="Imagen de fondo superior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ángulo isósceles 3" descr="Parte inferior de la imagen principal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 descr="Imagen de fondo superior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n 15" descr="Hojas en pancart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o 8" descr="Pancarta izquierda en el encabezado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ángulo isósceles 5" descr="Parte superior de la pancarta izquierd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ángulo 1" descr="Flecha granate decorativa que apunta hacia abajo." title="Flech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ector recto 7" descr="Línea decorativ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o 4" o:spid="_x0000_s1026" alt="Imágenes de fondo y objetos." style="position:absolute;left:0;text-align:left;margin-left:9.4pt;margin-top:10pt;width:576.7pt;height:821.45pt;z-index:251688960;mso-position-horizontal-relative:page;mso-position-vertical-relative:page;mso-width-relative:margin;mso-height-relative:margin" coordsize="73253,10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">
              <v:group id="Grupo 10" o:spid="_x0000_s1027" alt="Pancarta derecha en el encabezado" style="position:absolute;left:43048;top:42926;width:30205;height:57593" coordorigin="-4" coordsize="30205,5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ángulo 2" o:spid="_x0000_s1028" alt="Flecha granate decorativa que apunta hacia abajo." style="position:absolute;left:-4;top:14694;width:30098;height:4289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9" o:spid="_x0000_s1029" type="#_x0000_t5" alt="Parte superior de la pancarta derech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o 11" o:spid="_x0000_s1030" alt="Imagen de fondo superior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ángulo isósceles 3" o:spid="_x0000_s1031" type="#_x0000_t5" alt="Parte inferior de la imagen principal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es-ES"/>
                          </w:rPr>
                          <w:t>`</w:t>
                        </w:r>
                      </w:p>
                    </w:txbxContent>
                  </v:textbox>
                </v:shape>
                <v:rect id="Rectángulo 6" o:spid="_x0000_s1032" alt="Imagen de fondo superior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33" type="#_x0000_t75" alt="Hojas en pancarta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Hojas en pancarta" cropleft="-229f"/>
                </v:shape>
              </v:group>
              <v:group id="Grupo 8" o:spid="_x0000_s1034" alt="Pancarta izquierda en el encabezado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ángulo isósceles 5" o:spid="_x0000_s1035" type="#_x0000_t5" alt="Parte superior de la pancarta izquierd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ángulo 1" o:spid="_x0000_s1036" alt="Flecha granate decorativa que apunta hacia abajo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Conector recto 7" o:spid="_x0000_s1037" alt="Línea decorativ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es-ES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730037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208FD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25E1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AA02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E8907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D4C4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EC99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C67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BC14A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9E21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A1A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ACB0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C2B3A7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6AE"/>
    <w:rsid w:val="00010291"/>
    <w:rsid w:val="00034346"/>
    <w:rsid w:val="00087178"/>
    <w:rsid w:val="000975DF"/>
    <w:rsid w:val="000E33EA"/>
    <w:rsid w:val="0013447A"/>
    <w:rsid w:val="001570B2"/>
    <w:rsid w:val="001624C3"/>
    <w:rsid w:val="00195F81"/>
    <w:rsid w:val="001E4C3F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331BF"/>
    <w:rsid w:val="00597C04"/>
    <w:rsid w:val="005B253B"/>
    <w:rsid w:val="005C5769"/>
    <w:rsid w:val="005D2D39"/>
    <w:rsid w:val="005E6182"/>
    <w:rsid w:val="005F6144"/>
    <w:rsid w:val="006269ED"/>
    <w:rsid w:val="00677879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426AE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s-E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7879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677879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77879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677879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77879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77879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77879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7787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77879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77879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7879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77879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77879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677879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77879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67787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677879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Hora">
    <w:name w:val="Hora"/>
    <w:basedOn w:val="Normal"/>
    <w:uiPriority w:val="2"/>
    <w:qFormat/>
    <w:rsid w:val="0067787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Ubicacin">
    <w:name w:val="Ubicación"/>
    <w:basedOn w:val="Normal"/>
    <w:uiPriority w:val="3"/>
    <w:qFormat/>
    <w:rsid w:val="00677879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cindecontacto">
    <w:name w:val="Información de contacto"/>
    <w:basedOn w:val="Normal"/>
    <w:uiPriority w:val="4"/>
    <w:qFormat/>
    <w:rsid w:val="00677879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67787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67787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7879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879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77879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77879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77879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77879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7879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677879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677879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7879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6778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677879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677879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879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7879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879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879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7787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77879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77879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77879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7879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879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879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879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7879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7879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879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7879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77879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7879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7879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77879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7787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7879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7879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77879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778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77879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77879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77879"/>
    <w:rPr>
      <w:rFonts w:ascii="Consolas" w:hAnsi="Consolas"/>
      <w:color w:val="auto"/>
      <w:sz w:val="22"/>
      <w:szCs w:val="21"/>
    </w:rPr>
  </w:style>
  <w:style w:type="paragraph" w:customStyle="1" w:styleId="Introduccin">
    <w:name w:val="Introducción"/>
    <w:basedOn w:val="Normal"/>
    <w:qFormat/>
    <w:rsid w:val="00677879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677879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677879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879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879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677879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677879"/>
  </w:style>
  <w:style w:type="paragraph" w:styleId="BodyText">
    <w:name w:val="Body Text"/>
    <w:basedOn w:val="Normal"/>
    <w:link w:val="BodyTextChar"/>
    <w:uiPriority w:val="99"/>
    <w:semiHidden/>
    <w:unhideWhenUsed/>
    <w:rsid w:val="00677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7787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77879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7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77879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7787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677879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677879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77879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77879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77879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677879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77879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677879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77879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77879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778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778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778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77879"/>
    <w:rPr>
      <w:rFonts w:ascii="Century Gothic" w:hAnsi="Century Gothic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677879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7879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7879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677879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677879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677879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677879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77879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77879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77879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77879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77879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77879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77879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77879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77879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77879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77879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77879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77879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77879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77879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77879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77879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77879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67787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7787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7787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7787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7787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7787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7787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7787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7787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7787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7787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7787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7787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7787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7787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7787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7787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7787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7787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7787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67787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77879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77879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778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778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778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77879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77879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77879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77879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77879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77879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77879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77879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77879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77879"/>
    <w:rPr>
      <w:rFonts w:ascii="Century Gothic" w:hAnsi="Century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78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7879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77879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67787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77879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677879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6778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778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778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778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6778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879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778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77879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77879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77879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677879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677879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677879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677879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7787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7787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7787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778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778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7787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7787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7787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7787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7787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7787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7787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778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7787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7787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7787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7787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7787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778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778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778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7787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778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778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7787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7787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778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778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778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778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778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77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7787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7787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7787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77879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77879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77879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77879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7787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7787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7787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7787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7787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77879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677879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ED285E6074479A9F20351F1315E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B0919-ACAE-443B-9CDD-B14E8AD2DE9A}"/>
      </w:docPartPr>
      <w:docPartBody>
        <w:p w:rsidR="00000000" w:rsidRDefault="00033062">
          <w:pPr>
            <w:pStyle w:val="A4ED285E6074479A9F20351F1315E816"/>
          </w:pPr>
          <w:r w:rsidRPr="005F6144">
            <w:rPr>
              <w:lang w:bidi="es-ES"/>
            </w:rPr>
            <w:t>Fiesta de</w:t>
          </w:r>
        </w:p>
      </w:docPartBody>
    </w:docPart>
    <w:docPart>
      <w:docPartPr>
        <w:name w:val="1A3995DC16674587BDDD96451AD49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1AD94-07C1-44F7-8D4F-A10BA8877D00}"/>
      </w:docPartPr>
      <w:docPartBody>
        <w:p w:rsidR="00000000" w:rsidRDefault="00033062">
          <w:pPr>
            <w:pStyle w:val="1A3995DC16674587BDDD96451AD49554"/>
          </w:pPr>
          <w:r w:rsidRPr="005F6144">
            <w:rPr>
              <w:lang w:bidi="es-ES"/>
            </w:rPr>
            <w:t>otoño de 2018</w:t>
          </w:r>
        </w:p>
      </w:docPartBody>
    </w:docPart>
    <w:docPart>
      <w:docPartPr>
        <w:name w:val="25B58E79DA5F454386FBDD935B844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93E09-0765-4E94-B60C-D097D442396B}"/>
      </w:docPartPr>
      <w:docPartBody>
        <w:p w:rsidR="00C921DB" w:rsidRDefault="00033062" w:rsidP="005F6144">
          <w:r w:rsidRPr="005F6144">
            <w:rPr>
              <w:lang w:bidi="es-ES"/>
            </w:rPr>
            <w:t xml:space="preserve">Únete a nosotros para la celebración de otoño.  </w:t>
          </w:r>
        </w:p>
        <w:p w:rsidR="00C921DB" w:rsidRDefault="00033062" w:rsidP="005F6144">
          <w:r w:rsidRPr="005F6144">
            <w:rPr>
              <w:lang w:bidi="es-ES"/>
            </w:rPr>
            <w:t>La fiesta contará con música, artesanía para toda la familia y mucha comida.  ¿Quieres pasártelo bien en otoño?</w:t>
          </w:r>
        </w:p>
        <w:p w:rsidR="00C921DB" w:rsidRPr="005F6144" w:rsidRDefault="00033062" w:rsidP="005F6144">
          <w:pPr>
            <w:ind w:left="101"/>
          </w:pPr>
          <w:r w:rsidRPr="005F6144">
            <w:rPr>
              <w:lang w:bidi="es-ES"/>
            </w:rPr>
            <w:t>Para reemplazar cualquier texto de marcador de posición, como este, haga clic en él y comience a escribir.</w:t>
          </w:r>
        </w:p>
        <w:p w:rsidR="00C921DB" w:rsidRPr="005F6144" w:rsidRDefault="00033062" w:rsidP="005F6144">
          <w:pPr>
            <w:ind w:left="101"/>
          </w:pPr>
          <w:r w:rsidRPr="005F6144">
            <w:rPr>
              <w:lang w:bidi="es-ES"/>
            </w:rPr>
            <w:t xml:space="preserve">Creemos que puede crearse un excelente resumen con este bonito prospecto tal y como se muestra.  Pero si desea adaptarlo a sus necesidades, explore las diferentes fuentes y colores en la pestaña Diseño.  </w:t>
          </w:r>
        </w:p>
        <w:p w:rsidR="00000000" w:rsidRDefault="00033062">
          <w:pPr>
            <w:pStyle w:val="25B58E79DA5F454386FBDD935B844687"/>
          </w:pPr>
          <w:r w:rsidRPr="005F6144">
            <w:rPr>
              <w:lang w:bidi="es-ES"/>
            </w:rPr>
            <w:t>Haga doble clic en el encabezado para cambiar la imagen de fondo o los objetos.</w:t>
          </w:r>
        </w:p>
      </w:docPartBody>
    </w:docPart>
    <w:docPart>
      <w:docPartPr>
        <w:name w:val="B2B2DE9751E142538CD08BBA1585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E0F32-A902-4D96-8836-2DDE48FF6F19}"/>
      </w:docPartPr>
      <w:docPartBody>
        <w:p w:rsidR="00000000" w:rsidRDefault="00033062">
          <w:pPr>
            <w:pStyle w:val="B2B2DE9751E142538CD08BBA15859859"/>
          </w:pPr>
          <w:r w:rsidRPr="005F6144">
            <w:rPr>
              <w:rStyle w:val="PlaceholderText"/>
              <w:color w:val="A5A5A5" w:themeColor="accent3"/>
              <w:lang w:bidi="es-ES"/>
            </w:rPr>
            <w:t>8 de octubre de [AÑO]</w:t>
          </w:r>
        </w:p>
      </w:docPartBody>
    </w:docPart>
    <w:docPart>
      <w:docPartPr>
        <w:name w:val="32D258941B814367BC4A30879D338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1D88C-8B3A-4B5E-BE5F-DE6D8EF18E18}"/>
      </w:docPartPr>
      <w:docPartBody>
        <w:p w:rsidR="00000000" w:rsidRDefault="00033062">
          <w:pPr>
            <w:pStyle w:val="32D258941B814367BC4A30879D338509"/>
          </w:pPr>
          <w:r w:rsidRPr="005F6144">
            <w:rPr>
              <w:lang w:bidi="es-ES"/>
            </w:rPr>
            <w:t>A las 17:00</w:t>
          </w:r>
        </w:p>
      </w:docPartBody>
    </w:docPart>
    <w:docPart>
      <w:docPartPr>
        <w:name w:val="200DA0E43D6544668847ABD53C57E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399DF-5D7A-4C9F-AC9C-9F4987497505}"/>
      </w:docPartPr>
      <w:docPartBody>
        <w:p w:rsidR="00000000" w:rsidRDefault="00033062">
          <w:pPr>
            <w:pStyle w:val="200DA0E43D6544668847ABD53C57EF7E"/>
          </w:pPr>
          <w:r w:rsidRPr="005F6144">
            <w:rPr>
              <w:lang w:bidi="es-ES"/>
            </w:rPr>
            <w:t>RSVP a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ED285E6074479A9F20351F1315E816">
    <w:name w:val="A4ED285E6074479A9F20351F1315E816"/>
  </w:style>
  <w:style w:type="paragraph" w:customStyle="1" w:styleId="1A3995DC16674587BDDD96451AD49554">
    <w:name w:val="1A3995DC16674587BDDD96451AD49554"/>
  </w:style>
  <w:style w:type="paragraph" w:customStyle="1" w:styleId="25B58E79DA5F454386FBDD935B844687">
    <w:name w:val="25B58E79DA5F454386FBDD935B844687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B2B2DE9751E142538CD08BBA15859859">
    <w:name w:val="B2B2DE9751E142538CD08BBA15859859"/>
  </w:style>
  <w:style w:type="paragraph" w:customStyle="1" w:styleId="32D258941B814367BC4A30879D338509">
    <w:name w:val="32D258941B814367BC4A30879D338509"/>
  </w:style>
  <w:style w:type="paragraph" w:customStyle="1" w:styleId="200DA0E43D6544668847ABD53C57EF7E">
    <w:name w:val="200DA0E43D6544668847ABD53C57E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4C18D8-0211-4B28-B4F2-10D1FBD772FF}">
  <ds:schemaRefs>
    <ds:schemaRef ds:uri="http://schemas.microsoft.com/office/infopath/2007/PartnerControls"/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6dc4bcd6-49db-4c07-9060-8acfc67cef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5AF5E4-BE04-4342-A25C-0B8537F2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2018-06-27T08:28:00Z</dcterms:created>
  <dcterms:modified xsi:type="dcterms:W3CDTF">2018-06-27T08:30:00Z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