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9831"/>
      </w:tblGrid>
      <w:tr w:rsidR="00E11132" w:rsidRPr="00E11132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E11132" w:rsidRDefault="00210A56" w:rsidP="00127887">
            <w:pPr>
              <w:spacing w:after="0"/>
            </w:pPr>
            <w:r w:rsidRPr="00E1113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61924850" wp14:editId="70416978">
                      <wp:extent cx="6105525" cy="1752600"/>
                      <wp:effectExtent l="0" t="0" r="0" b="0"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552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Ttul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es-ES"/>
                                    </w:rPr>
                                    <w:t>¿Quieres celebrar San Valentín conmigo?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width:480.7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es-ES"/>
                              </w:rPr>
                              <w:t>¿Quieres celebrar San Valentín conmigo?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1113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Conector recto 5" descr="Título subray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CF3345" id="Conector recto 5" o:spid="_x0000_s1026" alt="Título subrayad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E11132" w:rsidRDefault="00210A56">
      <w:pPr>
        <w:rPr>
          <w:color w:val="FF0000"/>
        </w:rPr>
      </w:pPr>
      <w:r w:rsidRPr="00E11132">
        <w:rPr>
          <w:color w:val="FF0000"/>
          <w:lang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Imagen 7" title="Imagen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E11132">
        <w:rPr>
          <w:color w:val="FF0000"/>
          <w:lang w:bidi="es-ES"/>
        </w:rPr>
        <w:br w:type="page"/>
      </w:r>
    </w:p>
    <w:p w14:paraId="3B005833" w14:textId="77777777" w:rsidR="00165BC6" w:rsidRPr="00E11132" w:rsidRDefault="004760FF" w:rsidP="004F6619">
      <w:pPr>
        <w:spacing w:after="0"/>
        <w:rPr>
          <w:color w:val="FF0000"/>
        </w:rPr>
      </w:pPr>
      <w:r w:rsidRPr="00E11132">
        <w:rPr>
          <w:color w:val="FF000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Imagen 8" title="Imagen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E11132" w:rsidRDefault="002A6328" w:rsidP="004F6619">
      <w:pPr>
        <w:spacing w:after="0"/>
        <w:rPr>
          <w:color w:val="FF0000"/>
        </w:rPr>
      </w:pPr>
    </w:p>
    <w:tbl>
      <w:tblPr>
        <w:tblStyle w:val="Tablaconcuadrcula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E11132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E11132" w:rsidRDefault="0020554D" w:rsidP="0020554D">
            <w:pPr>
              <w:rPr>
                <w:color w:val="FF0000"/>
              </w:rPr>
            </w:pPr>
            <w:r w:rsidRPr="00E11132">
              <w:rPr>
                <w:color w:val="FF0000"/>
                <w:lang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E11132" w:rsidRDefault="0020554D" w:rsidP="0020554D">
                                  <w:pPr>
                                    <w:pStyle w:val="Ttulo1"/>
                                  </w:pPr>
                                  <w:bookmarkStart w:id="0" w:name="_GoBack"/>
                                  <w:r w:rsidRPr="00E11132">
                                    <w:rPr>
                                      <w:lang w:bidi="es-ES"/>
                                    </w:rPr>
                                    <w:t>Escribe el título aquí</w:t>
                                  </w:r>
                                </w:p>
                                <w:p w14:paraId="18FD98C5" w14:textId="77777777" w:rsidR="0020554D" w:rsidRPr="00E11132" w:rsidRDefault="0020554D" w:rsidP="0020554D"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Lorem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ipsum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dolor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sit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amet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consectetur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adipiscing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elit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eiusmod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tempor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incididunt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ut labore et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dolore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aliqua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enim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minim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veniam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quis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nostrud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exercitation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ullamco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laboris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nisi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aliquip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ea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commodo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consequat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Duis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aute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irure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dolor in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reprehenderit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voluptate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>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Cuadro de texto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" filled="f" stroked="f">
                      <v:textbox>
                        <w:txbxContent>
                          <w:p w14:paraId="774E7C25" w14:textId="77777777" w:rsidR="0020554D" w:rsidRPr="00E11132" w:rsidRDefault="0020554D" w:rsidP="0020554D">
                            <w:pPr>
                              <w:pStyle w:val="Ttulo1"/>
                            </w:pPr>
                            <w:bookmarkStart w:id="1" w:name="_GoBack"/>
                            <w:r w:rsidRPr="00E11132">
                              <w:rPr>
                                <w:lang w:bidi="es-ES"/>
                              </w:rPr>
                              <w:t>Escribe el título aquí</w:t>
                            </w:r>
                          </w:p>
                          <w:p w14:paraId="18FD98C5" w14:textId="77777777" w:rsidR="0020554D" w:rsidRPr="00E11132" w:rsidRDefault="0020554D" w:rsidP="0020554D"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Lorem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ipsum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dolor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sit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amet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consectetur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adipiscing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elit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sed do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eiusmod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tempor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incididunt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ut labore et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magna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aliqua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. Ut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enim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minim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veniam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quis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nostrud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exercitation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ullamco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laboris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nisi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ut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aliquip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ex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ea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commodo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consequat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Duis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aute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irure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dolor in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reprehenderit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in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voluptate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>.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E11132" w:rsidRDefault="008B54FD" w:rsidP="004F6619">
      <w:pPr>
        <w:spacing w:after="0"/>
        <w:rPr>
          <w:color w:val="FF0000"/>
        </w:rPr>
      </w:pPr>
    </w:p>
    <w:sectPr w:rsidR="008B54FD" w:rsidRPr="00E11132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EA274" w14:textId="77777777" w:rsidR="0010182B" w:rsidRDefault="0010182B" w:rsidP="00D66188">
      <w:pPr>
        <w:spacing w:after="0" w:line="240" w:lineRule="auto"/>
      </w:pPr>
      <w:r>
        <w:separator/>
      </w:r>
    </w:p>
  </w:endnote>
  <w:endnote w:type="continuationSeparator" w:id="0">
    <w:p w14:paraId="709B905F" w14:textId="77777777" w:rsidR="0010182B" w:rsidRDefault="0010182B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7C1D3" w14:textId="77777777" w:rsidR="0010182B" w:rsidRDefault="0010182B" w:rsidP="00D66188">
      <w:pPr>
        <w:spacing w:after="0" w:line="240" w:lineRule="auto"/>
      </w:pPr>
      <w:r>
        <w:separator/>
      </w:r>
    </w:p>
  </w:footnote>
  <w:footnote w:type="continuationSeparator" w:id="0">
    <w:p w14:paraId="45F1F8C5" w14:textId="77777777" w:rsidR="0010182B" w:rsidRDefault="0010182B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0182B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077E8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34DEB"/>
    <w:rsid w:val="009519A6"/>
    <w:rsid w:val="00983A4A"/>
    <w:rsid w:val="009B43C5"/>
    <w:rsid w:val="009C20C0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11132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Ttulo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Tablaconcuadrcula">
    <w:name w:val="Table Grid"/>
    <w:basedOn w:val="Tablanorma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E07A6"/>
    <w:rPr>
      <w:color w:val="808080"/>
      <w:sz w:val="56"/>
      <w:szCs w:val="56"/>
    </w:rPr>
  </w:style>
  <w:style w:type="paragraph" w:customStyle="1" w:styleId="Mensajedetarjeta">
    <w:name w:val="Mensaje de tarjeta"/>
    <w:basedOn w:val="Normal"/>
    <w:link w:val="Caracteresdelmensajedelatarjeta"/>
    <w:rsid w:val="00663926"/>
  </w:style>
  <w:style w:type="character" w:customStyle="1" w:styleId="Caracteresdelmensajedelatarjeta">
    <w:name w:val="Caracteres del mensaje de la tarjeta"/>
    <w:basedOn w:val="Fuentedeprrafopredeter"/>
    <w:link w:val="Mensajedetarjeta"/>
    <w:rsid w:val="00663926"/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C2E16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188"/>
    <w:rPr>
      <w:rFonts w:ascii="Candara" w:hAnsi="Candara"/>
      <w:szCs w:val="24"/>
    </w:rPr>
  </w:style>
  <w:style w:type="paragraph" w:customStyle="1" w:styleId="Instrucciones">
    <w:name w:val="Instrucciones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Felicitacindeportada">
    <w:name w:val="Felicitación de portada"/>
    <w:basedOn w:val="Normal"/>
    <w:link w:val="Caracteresdelafelicitacindeportada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Caracteresdelafelicitacindeportada">
    <w:name w:val="Caracteres de la felicitación de portada"/>
    <w:basedOn w:val="Fuentedeprrafopredeter"/>
    <w:link w:val="Felicitacindeportada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TtuloCar">
    <w:name w:val="Título Car"/>
    <w:basedOn w:val="Fuentedeprrafopredeter"/>
    <w:link w:val="Ttulo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8E31A-1D9E-45F0-8620-410F854A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Office_25594229_TF10351027</Template>
  <TotalTime>9</TotalTime>
  <Pages>2</Pages>
  <Words>2</Words>
  <Characters>12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2018-10-19T16:03:00Z</dcterms:created>
  <dcterms:modified xsi:type="dcterms:W3CDTF">2018-10-24T06:37:00Z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