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134F0" w:rsidRPr="00B94531" w:rsidRDefault="00857535">
      <w:pPr>
        <w:pStyle w:val="Title"/>
        <w:rPr>
          <w:noProof/>
          <w:lang w:val="es-E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4141F3" wp14:editId="3F8BB429">
                <wp:simplePos x="0" y="0"/>
                <wp:positionH relativeFrom="page">
                  <wp:posOffset>501343</wp:posOffset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Fondo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o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orde negr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Borde rectangula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57535" w:rsidRDefault="00857535" w:rsidP="0085753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141F3" id="Fondo" o:spid="_x0000_s1026" alt="Background Graphic&#10;" style="position:absolute;left:0;text-align:left;margin-left:39.5pt;margin-top:0;width:724.3pt;height:540.7pt;z-index:-251657216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o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9" o:title=""/>
                  <v:path arrowok="t"/>
                </v:shape>
                <v:shape id="Borde negro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0" o:title=""/>
                  <v:path arrowok="t"/>
                </v:shape>
                <v:rect id="Borde rectangula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857535" w:rsidRDefault="00857535" w:rsidP="00857535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D4584" w:rsidRPr="00B94531">
        <w:rPr>
          <w:rFonts w:ascii="Century Gothic" w:hAnsi="Century Gothic"/>
          <w:noProof/>
          <w:color w:val="8B0E04"/>
          <w:lang w:val="es-ES"/>
        </w:rPr>
        <w:t>Jugador más valioso</w:t>
      </w:r>
    </w:p>
    <w:p w:rsidR="006134F0" w:rsidRPr="00B94531" w:rsidRDefault="00B07412">
      <w:pPr>
        <w:pStyle w:val="Nombre"/>
        <w:rPr>
          <w:noProof/>
          <w:lang w:val="es-ES"/>
        </w:rPr>
      </w:pPr>
      <w:sdt>
        <w:sdtPr>
          <w:rPr>
            <w:noProof/>
            <w:lang w:val="es-ES"/>
          </w:r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4D4584" w:rsidRPr="003F70C5">
            <w:rPr>
              <w:noProof/>
              <w:sz w:val="106"/>
              <w:szCs w:val="106"/>
              <w:lang w:val="es-ES"/>
            </w:rPr>
            <w:t>[</w:t>
          </w:r>
          <w:r w:rsidR="00B94531" w:rsidRPr="003F70C5">
            <w:rPr>
              <w:noProof/>
              <w:sz w:val="106"/>
              <w:szCs w:val="106"/>
              <w:lang w:val="es-ES"/>
            </w:rPr>
            <w:t>Nombre del destinatario</w:t>
          </w:r>
          <w:r w:rsidR="004D4584" w:rsidRPr="003F70C5">
            <w:rPr>
              <w:noProof/>
              <w:sz w:val="106"/>
              <w:szCs w:val="106"/>
              <w:lang w:val="es-ES"/>
            </w:rPr>
            <w:t>]</w:t>
          </w:r>
        </w:sdtContent>
      </w:sdt>
    </w:p>
    <w:sdt>
      <w:sdtPr>
        <w:rPr>
          <w:noProof/>
          <w:lang w:val="es-ES"/>
        </w:r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6134F0" w:rsidRPr="00B94531" w:rsidRDefault="004D4584">
          <w:pPr>
            <w:rPr>
              <w:noProof/>
              <w:lang w:val="es-ES"/>
            </w:rPr>
          </w:pPr>
          <w:r w:rsidRPr="00B94531">
            <w:rPr>
              <w:rFonts w:ascii="Plantagenet Cherokee" w:hAnsi="Plantagenet Cherokee"/>
              <w:noProof/>
              <w:color w:val="262626"/>
              <w:lang w:val="es-ES"/>
            </w:rPr>
            <w:t>es reconocido, por medio del presente, como el Jugador más valioso por su extraordinaria participación en</w:t>
          </w:r>
        </w:p>
      </w:sdtContent>
    </w:sdt>
    <w:p w:rsidR="006134F0" w:rsidRPr="00B94531" w:rsidRDefault="00B07412">
      <w:pPr>
        <w:pStyle w:val="Organizacin"/>
        <w:spacing w:after="0"/>
        <w:rPr>
          <w:noProof/>
          <w:lang w:val="es-ES"/>
        </w:rPr>
      </w:pPr>
      <w:sdt>
        <w:sdtPr>
          <w:rPr>
            <w:noProof/>
            <w:lang w:val="es-ES"/>
          </w:r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4D4584" w:rsidRPr="00B94531">
            <w:t>[</w:t>
          </w:r>
          <w:r w:rsidR="00B94531" w:rsidRPr="00B94531">
            <w:rPr>
              <w:szCs w:val="20"/>
            </w:rPr>
            <w:t>Nombre del equipo</w:t>
          </w:r>
          <w:r w:rsidR="004D4584" w:rsidRPr="00B94531">
            <w:t>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6134F0" w:rsidRPr="00A400E1">
        <w:trPr>
          <w:trHeight w:val="3024"/>
        </w:trPr>
        <w:sdt>
          <w:sdtPr>
            <w:rPr>
              <w:noProof/>
              <w:lang w:val="es-ES"/>
            </w:rPr>
            <w:alias w:val="Haga clic en la flecha de la derecha para seleccionar un icono"/>
            <w:tag w:val="Haga clic en la flecha de la derecha para seleccionar un icono"/>
            <w:id w:val="-1667470174"/>
            <w:placeholder>
              <w:docPart w:val="DefaultPlaceholder_1081868561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6134F0" w:rsidRPr="00B94531" w:rsidRDefault="004D4584">
                <w:pPr>
                  <w:spacing w:after="0" w:line="240" w:lineRule="auto"/>
                  <w:rPr>
                    <w:noProof/>
                    <w:lang w:val="es-ES"/>
                  </w:rPr>
                </w:pPr>
                <w:r w:rsidRPr="00B94531"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Grupo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Sello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Forma de sello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Textura de sello" descr="C:\Users\Steph\Dropbox\seal tex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Béisbo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2960BAD8" id="Grupo 38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">
      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r:id="rId13" o:title="seal texture" croptop="-2164f" cropleft="19433f" cropright="-949f"/>
                              <v:path arrowok="t"/>
                            </v:shape>
                          </v:group>
                          <v:shape id="Béisbo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r:id="rId14" o:title="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6134F0" w:rsidRPr="00B94531" w:rsidRDefault="006134F0">
            <w:pPr>
              <w:spacing w:after="0" w:line="240" w:lineRule="auto"/>
              <w:rPr>
                <w:noProof/>
                <w:lang w:val="es-ES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echa y firma"/>
            </w:tblPr>
            <w:tblGrid>
              <w:gridCol w:w="2412"/>
              <w:gridCol w:w="6192"/>
            </w:tblGrid>
            <w:tr w:rsidR="006134F0" w:rsidRPr="00B94531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6134F0" w:rsidRPr="00B94531" w:rsidRDefault="004D4584">
                  <w:pPr>
                    <w:pStyle w:val="Encabezadodefirmas"/>
                    <w:spacing w:line="240" w:lineRule="auto"/>
                    <w:jc w:val="center"/>
                    <w:rPr>
                      <w:noProof/>
                      <w:lang w:val="es-ES"/>
                    </w:rPr>
                  </w:pPr>
                  <w:r w:rsidRPr="00B94531">
                    <w:rPr>
                      <w:rFonts w:ascii="Plantagenet Cherokee" w:hAnsi="Plantagenet Cherokee"/>
                      <w:noProof/>
                      <w:color w:val="262626"/>
                      <w:lang w:val="es-ES"/>
                    </w:rPr>
                    <w:t>Presentado por:</w:t>
                  </w:r>
                </w:p>
              </w:tc>
              <w:sdt>
                <w:sdtPr>
                  <w:rPr>
                    <w:noProof/>
                    <w:lang w:val="es-ES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134F0" w:rsidRPr="00B94531" w:rsidRDefault="004D4584">
                      <w:pPr>
                        <w:pStyle w:val="Signature"/>
                        <w:jc w:val="center"/>
                        <w:rPr>
                          <w:noProof/>
                          <w:lang w:val="es-ES"/>
                        </w:rPr>
                      </w:pPr>
                      <w:r w:rsidRPr="00B94531">
                        <w:rPr>
                          <w:noProof/>
                          <w:color w:val="262626"/>
                          <w:lang w:val="es-ES"/>
                        </w:rPr>
                        <w:t>[Nombres de firmantes]</w:t>
                      </w:r>
                    </w:p>
                  </w:tc>
                </w:sdtContent>
              </w:sdt>
            </w:tr>
            <w:tr w:rsidR="006134F0" w:rsidRPr="00A400E1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6134F0" w:rsidRPr="00B94531" w:rsidRDefault="004D4584">
                  <w:pPr>
                    <w:pStyle w:val="Encabezadodefirmas"/>
                    <w:spacing w:line="240" w:lineRule="auto"/>
                    <w:jc w:val="center"/>
                    <w:rPr>
                      <w:noProof/>
                      <w:lang w:val="es-ES"/>
                    </w:rPr>
                  </w:pPr>
                  <w:r w:rsidRPr="00B94531">
                    <w:rPr>
                      <w:rFonts w:ascii="Plantagenet Cherokee" w:hAnsi="Plantagenet Cherokee"/>
                      <w:noProof/>
                      <w:color w:val="262626"/>
                      <w:lang w:val="es-ES"/>
                    </w:rPr>
                    <w:t>En este día:</w:t>
                  </w:r>
                </w:p>
              </w:tc>
              <w:sdt>
                <w:sdtPr>
                  <w:rPr>
                    <w:noProof/>
                    <w:lang w:val="es-ES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dd' de 'MMMM' de '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134F0" w:rsidRPr="00B94531" w:rsidRDefault="004D4584">
                      <w:pPr>
                        <w:pStyle w:val="Signature"/>
                        <w:jc w:val="center"/>
                        <w:rPr>
                          <w:noProof/>
                          <w:lang w:val="es-ES"/>
                        </w:rPr>
                      </w:pPr>
                      <w:r w:rsidRPr="00B94531">
                        <w:rPr>
                          <w:noProof/>
                          <w:color w:val="262626"/>
                          <w:lang w:val="es-ES"/>
                        </w:rPr>
                        <w:t>[Haga clic para seleccionar una fecha]</w:t>
                      </w:r>
                    </w:p>
                  </w:tc>
                </w:sdtContent>
              </w:sdt>
            </w:tr>
          </w:tbl>
          <w:p w:rsidR="006134F0" w:rsidRPr="00B94531" w:rsidRDefault="006134F0">
            <w:pPr>
              <w:spacing w:after="0" w:line="240" w:lineRule="auto"/>
              <w:rPr>
                <w:noProof/>
                <w:lang w:val="es-ES"/>
              </w:rPr>
            </w:pPr>
          </w:p>
        </w:tc>
      </w:tr>
    </w:tbl>
    <w:p w:rsidR="006134F0" w:rsidRPr="00B94531" w:rsidRDefault="006134F0">
      <w:pPr>
        <w:spacing w:after="0" w:line="200" w:lineRule="exact"/>
        <w:rPr>
          <w:noProof/>
          <w:lang w:val="es-ES"/>
        </w:rPr>
      </w:pPr>
    </w:p>
    <w:sectPr w:rsidR="006134F0" w:rsidRPr="00B94531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4F0" w:rsidRDefault="004D4584">
      <w:pPr>
        <w:spacing w:after="0" w:line="240" w:lineRule="auto"/>
      </w:pPr>
      <w:r>
        <w:separator/>
      </w:r>
    </w:p>
  </w:endnote>
  <w:endnote w:type="continuationSeparator" w:id="0">
    <w:p w:rsidR="006134F0" w:rsidRDefault="004D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4F0" w:rsidRDefault="004D4584">
      <w:pPr>
        <w:spacing w:after="0" w:line="240" w:lineRule="auto"/>
      </w:pPr>
      <w:r>
        <w:separator/>
      </w:r>
    </w:p>
  </w:footnote>
  <w:footnote w:type="continuationSeparator" w:id="0">
    <w:p w:rsidR="006134F0" w:rsidRDefault="004D4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F0"/>
    <w:rsid w:val="000A22C9"/>
    <w:rsid w:val="003F70C5"/>
    <w:rsid w:val="004D4584"/>
    <w:rsid w:val="006134F0"/>
    <w:rsid w:val="00732958"/>
    <w:rsid w:val="00814BE5"/>
    <w:rsid w:val="00857535"/>
    <w:rsid w:val="00A400E1"/>
    <w:rsid w:val="00B07412"/>
    <w:rsid w:val="00B45A6D"/>
    <w:rsid w:val="00B94531"/>
    <w:rsid w:val="00BB7303"/>
    <w:rsid w:val="00BE4C9D"/>
    <w:rsid w:val="00F3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mbre">
    <w:name w:val="Nombre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zacin">
    <w:name w:val="Organización"/>
    <w:basedOn w:val="Norma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Encabezadodefirmas">
    <w:name w:val="Encabezado de firmas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13" Type="http://schemas.openxmlformats.org/officeDocument/2006/relationships/image" Target="../media/image1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12.png"/><Relationship Id="rId12" Type="http://schemas.openxmlformats.org/officeDocument/2006/relationships/image" Target="../media/image17.png"/><Relationship Id="rId17" Type="http://schemas.openxmlformats.org/officeDocument/2006/relationships/image" Target="../media/image22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1" Type="http://schemas.openxmlformats.org/officeDocument/2006/relationships/styles" Target="styles.xml"/><Relationship Id="rId6" Type="http://schemas.openxmlformats.org/officeDocument/2006/relationships/image" Target="../media/image11.png"/><Relationship Id="rId11" Type="http://schemas.openxmlformats.org/officeDocument/2006/relationships/image" Target="../media/image16.png"/><Relationship Id="rId5" Type="http://schemas.openxmlformats.org/officeDocument/2006/relationships/image" Target="../media/image10.png"/><Relationship Id="rId15" Type="http://schemas.openxmlformats.org/officeDocument/2006/relationships/image" Target="../media/image20.png"/><Relationship Id="rId10" Type="http://schemas.openxmlformats.org/officeDocument/2006/relationships/image" Target="../media/image15.png"/><Relationship Id="rId4" Type="http://schemas.openxmlformats.org/officeDocument/2006/relationships/image" Target="../media/image9.png"/><Relationship Id="rId9" Type="http://schemas.openxmlformats.org/officeDocument/2006/relationships/image" Target="../media/image14.png"/><Relationship Id="rId14" Type="http://schemas.openxmlformats.org/officeDocument/2006/relationships/image" Target="../media/image19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963C98" w:rsidRDefault="00F67DA1" w:rsidP="00F67DA1">
          <w:pPr>
            <w:pStyle w:val="7D5BD3E89BAD43B9BDB7A27255DD426B2"/>
          </w:pPr>
          <w:r w:rsidRPr="003F70C5">
            <w:rPr>
              <w:noProof/>
              <w:sz w:val="106"/>
              <w:szCs w:val="106"/>
              <w:lang w:val="es-ES"/>
            </w:rPr>
            <w:t>[Nombre del destinatario]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963C98" w:rsidRDefault="00F67DA1" w:rsidP="00F67DA1">
          <w:pPr>
            <w:pStyle w:val="7B357F59BFC34E5EB81B1D00288700B02"/>
          </w:pPr>
          <w:r w:rsidRPr="00B94531">
            <w:rPr>
              <w:rFonts w:ascii="Plantagenet Cherokee" w:hAnsi="Plantagenet Cherokee"/>
              <w:noProof/>
              <w:color w:val="262626"/>
              <w:lang w:val="es-ES"/>
            </w:rPr>
            <w:t>es reconocido, por medio del presente, como el Jugador más valioso por su extraordinaria participación en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963C98" w:rsidRDefault="00F67DA1" w:rsidP="00F67DA1">
          <w:pPr>
            <w:pStyle w:val="FBF42E3065944AB69AC4E6676845978B1"/>
          </w:pPr>
          <w:r w:rsidRPr="00B94531">
            <w:t>[</w:t>
          </w:r>
          <w:r w:rsidRPr="00B94531">
            <w:rPr>
              <w:szCs w:val="20"/>
            </w:rPr>
            <w:t>Nombre del equipo</w:t>
          </w:r>
          <w:r w:rsidRPr="00B94531">
            <w:t>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963C98" w:rsidRDefault="00963C98"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963C98" w:rsidRDefault="00F67DA1" w:rsidP="00F67DA1">
          <w:pPr>
            <w:pStyle w:val="CB99631E6EEE4E7DAB10FB20B570235D2"/>
          </w:pPr>
          <w:r w:rsidRPr="00B94531">
            <w:rPr>
              <w:noProof/>
              <w:color w:val="262626"/>
              <w:lang w:val="es-ES"/>
            </w:rPr>
            <w:t>[Nombres de firmantes]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963C98" w:rsidRDefault="00F67DA1" w:rsidP="00F67DA1">
          <w:pPr>
            <w:pStyle w:val="B97F884C254B4AD4BCA54E6BB0B41CED2"/>
          </w:pPr>
          <w:r w:rsidRPr="00B94531">
            <w:rPr>
              <w:noProof/>
              <w:color w:val="262626"/>
              <w:lang w:val="es-ES"/>
            </w:rPr>
            <w:t>[Haga clic para seleccionar una fecha]</w:t>
          </w:r>
        </w:p>
      </w:docPartBody>
    </w:docPart>
    <w:docPart>
      <w:docPartPr>
        <w:name w:val="Béisbol"/>
        <w:style w:val="Normal"/>
        <w:category>
          <w:name w:val=" Premio"/>
          <w:gallery w:val="docParts"/>
        </w:category>
        <w:behaviors>
          <w:behavior w:val="content"/>
        </w:behaviors>
        <w:description w:val="Gráfico de sello de premio de béisbol"/>
        <w:guid w:val="{21D8C19C-B00F-48BC-A14A-E814CAFBF9DD}"/>
      </w:docPartPr>
      <w:docPartBody>
        <w:p w:rsidR="00253447" w:rsidRDefault="00641C63" w:rsidP="00641C63">
          <w:pPr>
            <w:pStyle w:val="Bisbol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72B5C71B" wp14:editId="42A44BC6">
                    <wp:extent cx="1892300" cy="1892300"/>
                    <wp:effectExtent l="0" t="0" r="0" b="0"/>
                    <wp:docPr id="5" name="Grupo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6" name="Sello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7" name="Forma de sello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Textura de sello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Béisb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B82FA36" id="Grupo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">
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Iq8UA&#10;AADaAAAADwAAAGRycy9kb3ducmV2LnhtbESPQWsCMRSE7wX/Q3iFXqRmW2yV7UaRguhBD2opHh+b&#10;183SzcuSxHXtr28EweMwM98wxby3jejIh9qxgpdRBoK4dLrmSsHXYfk8BREissbGMSm4UID5bPBQ&#10;YK7dmXfU7WMlEoRDjgpMjG0uZSgNWQwj1xIn78d5izFJX0nt8ZzgtpGvWfYuLdacFgy29Gmo/N2f&#10;rIId+nazvExWb39Ha8bjw+l7uB0q9fTYLz5AROrjPXxrr7WCCVyvpBs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irxQAAANo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gT/AAAAA2gAAAA8AAABkcnMvZG93bnJldi54bWxET91qwjAUvhd8h3AE72yywZyrRhllQ8dQ&#10;sO4BDs2xLWtOSpP15+2Xi8EuP77/3WG0jeip87VjDQ+JAkFcOFNzqeHr9r7agPAB2WDjmDRM5OGw&#10;n892mBo38JX6PJQihrBPUUMVQptK6YuKLPrEtcSRu7vOYoiwK6XpcIjhtpGPSq2lxZpjQ4UtZRUV&#10;3/mP1XCk29vl/Kymz4+nMuCLyobWZ1ovF+PrFkSgMfyL/9wnoyFujVfiDZD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6BP8AAAADaAAAADwAAAAAAAAAAAAAAAACfAgAA&#10;ZHJzL2Rvd25yZXYueG1sUEsFBgAAAAAEAAQA9wAAAIwDAAAAAA=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éisbo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xcvEAAAA2gAAAA8AAABkcnMvZG93bnJldi54bWxEj0FrAjEUhO+C/yE8oRep2RaRdjWKCIVC&#10;Qerqpbfn5nV3afKybFJ3019vCoLHYWa+YVabwRpxoc43jhU8zTIQxKXTDVcKTse3xxcQPiBrNI5J&#10;QSQPm/V4tMJcu54PdClCJRKEfY4K6hDaXEpf1mTRz1xLnLxv11kMSXaV1B32CW6NfM6yhbTYcFqo&#10;saVdTeVP8WsVLL7m/EkxnuO+OfXFx5+ZxrlR6mEybJcgAg3hHr6137WCV/i/km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uxcvEAAAA2gAAAA8AAAAAAAAAAAAAAAAA&#10;nwIAAGRycy9kb3ducmV2LnhtbFBLBQYAAAAABAAEAPcAAACQAwAAAAA=&#10;">
                      <v:imagedata r:id="rId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Baloncesto"/>
        <w:style w:val="Normal"/>
        <w:category>
          <w:name w:val=" Premio"/>
          <w:gallery w:val="docParts"/>
        </w:category>
        <w:behaviors>
          <w:behavior w:val="content"/>
        </w:behaviors>
        <w:description w:val="Gráfico de sello de premio de baloncesto"/>
        <w:guid w:val="{A43A7351-1574-4809-B16D-12038E5439C9}"/>
      </w:docPartPr>
      <w:docPartBody>
        <w:p w:rsidR="00253447" w:rsidRDefault="00641C63" w:rsidP="00641C63">
          <w:pPr>
            <w:pStyle w:val="Baloncesto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44679D40" wp14:editId="56086E66">
                    <wp:extent cx="1892300" cy="1892300"/>
                    <wp:effectExtent l="0" t="0" r="0" b="0"/>
                    <wp:docPr id="10" name="Grupo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1" name="Sello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2" name="Forma de sello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Textura de sello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Béisb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6BF6F98" id="Grupo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">
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FcMIA&#10;AADbAAAADwAAAGRycy9kb3ducmV2LnhtbERPTWsCMRC9F/ofwhR6Ec0qtspqFClIe9CDWsTjsBk3&#10;i5vJkkRd++sbQfA2j/c503lra3EhHyrHCvq9DARx4XTFpYLf3bI7BhEissbaMSm4UYD57PVlirl2&#10;V97QZRtLkUI45KjAxNjkUobCkMXQcw1x4o7OW4wJ+lJqj9cUbms5yLJPabHi1GCwoS9DxWl7tgo2&#10;6JvV8jb6/vg7WDMc7s77zrqj1Ptbu5iAiNTGp/jh/tFp/gDuv6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UVw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uGDCAAAA2wAAAA8AAABkcnMvZG93bnJldi54bWxET9tqwkAQfRf8h2WEvtXdWmw1dRMkVGwR&#10;C14+YMhOk9DsbMhuTfx7t1DwbQ7nOqtssI24UOdrxxqepgoEceFMzaWG82nzuADhA7LBxjFpuJKH&#10;LB2PVpgY1/OBLsdQihjCPkENVQhtIqUvKrLop64ljty36yyGCLtSmg77GG4bOVPqRVqsOTZU2FJe&#10;UfFz/LUatnR6/9q/quvuc14GXKq8b32u9cNkWL+BCDSEu/jf/WHi/Gf4+yUe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LhgwgAAANsAAAAPAAAAAAAAAAAAAAAAAJ8C&#10;AABkcnMvZG93bnJldi54bWxQSwUGAAAAAAQABAD3AAAAjgMAAAAA&#10;">
                        <v:imagedata r:id="rId6" o:title="seal texture" croptop="-2164f" cropleft="19433f" cropright="-949f"/>
                        <v:path arrowok="t"/>
                      </v:shape>
                    </v:group>
                    <v:shape id="Béisbo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9bvCAAAA2wAAAA8AAABkcnMvZG93bnJldi54bWxET0trwkAQvhf8D8sUvNWNRWobXUUKooei&#10;rY/7mB2zodnZkF2T6K93hUJv8/E9ZzrvbCkaqn3hWMFwkIAgzpwuOFdw2C9f3kH4gKyxdEwKruRh&#10;Pus9TTHVruUfanYhFzGEfYoKTAhVKqXPDFn0A1cRR+7saoshwjqXusY2httSvibJm7RYcGwwWNGn&#10;oex3d7EKNu3H8LY34+P3SW4Pt9Wm+bJmq1T/uVtMQATqwr/4z73Wcf4IHr/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PW7wgAAANsAAAAPAAAAAAAAAAAAAAAAAJ8C&#10;AABkcnMvZG93bnJldi54bWxQSwUGAAAAAAQABAD3AAAAjgMAAAAA&#10;">
                      <v:imagedata r:id="rId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Fútbol americano"/>
        <w:style w:val="Normal"/>
        <w:category>
          <w:name w:val=" Premio"/>
          <w:gallery w:val="docParts"/>
        </w:category>
        <w:behaviors>
          <w:behavior w:val="content"/>
        </w:behaviors>
        <w:description w:val="Gráfico de sello de premio de fútbol americano"/>
        <w:guid w:val="{423D8322-348C-4578-BB8A-3184FC4FC43F}"/>
      </w:docPartPr>
      <w:docPartBody>
        <w:p w:rsidR="00253447" w:rsidRDefault="00641C63" w:rsidP="00641C63">
          <w:pPr>
            <w:pStyle w:val="Ftbolamericano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7562E7FD" wp14:editId="6E6ABB2F">
                    <wp:extent cx="1892300" cy="1892300"/>
                    <wp:effectExtent l="0" t="0" r="0" b="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9" name="Sello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5" name="Forma de sello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Textura de sello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" name="Béisb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4374433" id="Grupo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">
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dBMIA&#10;AADbAAAADwAAAGRycy9kb3ducmV2LnhtbERPTWsCMRC9F/wPYYReRLMVrbIapQjSHuxBLeJx2Iyb&#10;xc1kSaKu/fWmUPA2j/c582Vra3ElHyrHCt4GGQjiwumKSwU/+3V/CiJEZI21Y1JwpwDLRedljrl2&#10;N97SdRdLkUI45KjAxNjkUobCkMUwcA1x4k7OW4wJ+lJqj7cUbms5zLJ3abHi1GCwoZWh4ry7WAVb&#10;9M1mfZ98jn+P1oxG+8uh991T6rXbfsxARGrjU/zv/tJp/hj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N0E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ttXCAAAA2gAAAA8AAABkcnMvZG93bnJldi54bWxEj91qwkAUhO8LvsNyBO/qroJWo6tIULSU&#10;Fvx5gEP2mASzZ0N2NfHt3UKhl8PMfMMs152txIMaXzrWMBoqEMSZMyXnGi7n3fsMhA/IBivHpOFJ&#10;Htar3tsSE+NaPtLjFHIRIewT1FCEUCdS+qwgi37oauLoXV1jMUTZ5NI02Ea4reRYqam0WHJcKLCm&#10;tKDsdrpbDXs6b3++P9Tz63OSB5yrtK19qvWg320WIAJ14T/81z4YDWP4vRJv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rbVwgAAANoAAAAPAAAAAAAAAAAAAAAAAJ8C&#10;AABkcnMvZG93bnJldi54bWxQSwUGAAAAAAQABAD3AAAAjgMAAAAA&#10;">
                        <v:imagedata r:id="rId6" o:title="seal texture" croptop="-2164f" cropleft="19433f" cropright="-949f"/>
                        <v:path arrowok="t"/>
                      </v:shape>
                    </v:group>
                    <v:shape id="Béisbo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drDAAAA2wAAAA8AAABkcnMvZG93bnJldi54bWxET8tqwkAU3Rf6D8MtuNOJoYiNjqFUC6KI&#10;rRXa5SVz8yCZOzEzmvTvOwuhy8N5L9PBNOJGnassK5hOIhDEmdUVFwrOX+/jOQjnkTU2lknBLzlI&#10;V48PS0y07fmTbidfiBDCLkEFpfdtIqXLSjLoJrYlDlxuO4M+wK6QusM+hJtGxlE0kwYrDg0ltvRW&#10;UlafrkaBjae7/ebwXOeb6Pu4fvn5qPHSKzV6Gl4XIDwN/l98d2+1gji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sF2sMAAADbAAAADwAAAAAAAAAAAAAAAACf&#10;AgAAZHJzL2Rvd25yZXYueG1sUEsFBgAAAAAEAAQA9wAAAI8DAAAAAA==&#10;">
                      <v:imagedata r:id="rId1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Fútbol"/>
        <w:style w:val="Normal"/>
        <w:category>
          <w:name w:val=" Premio"/>
          <w:gallery w:val="docParts"/>
        </w:category>
        <w:behaviors>
          <w:behavior w:val="content"/>
        </w:behaviors>
        <w:description w:val="Gráfico de sello de premio de fútbol"/>
        <w:guid w:val="{71F7CB71-B9E6-4226-A5F0-011FCEF85636}"/>
      </w:docPartPr>
      <w:docPartBody>
        <w:p w:rsidR="00253447" w:rsidRDefault="00641C63" w:rsidP="00641C63">
          <w:pPr>
            <w:pStyle w:val="Ftbol"/>
          </w:pPr>
          <w:r w:rsidRPr="001214D9">
            <w:rPr>
              <w:noProof/>
            </w:rPr>
            <mc:AlternateContent>
              <mc:Choice Requires="wpg">
                <w:drawing>
                  <wp:inline distT="0" distB="0" distL="0" distR="0" wp14:anchorId="31598003" wp14:editId="5190BC38">
                    <wp:extent cx="1892300" cy="1892300"/>
                    <wp:effectExtent l="0" t="0" r="0" b="0"/>
                    <wp:docPr id="16" name="Grupo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8" name="Sello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1" name="Forma de sello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Textura de sello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" name="Béisb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4897275" id="Grupo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">
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RusUA&#10;AADbAAAADwAAAGRycy9kb3ducmV2LnhtbESPT2sCMRTE7wW/Q3gFL6JZxVbZGkUEaQ/14B/E42Pz&#10;ulm6eVmSqKuf3hSEHoeZ+Q0zW7S2FhfyoXKsYDjIQBAXTldcKjjs1/0piBCRNdaOScGNAizmnZcZ&#10;5tpdeUuXXSxFgnDIUYGJscmlDIUhi2HgGuLk/ThvMSbpS6k9XhPc1nKUZe/SYsVpwWBDK0PF7+5s&#10;FWzRN9/r2+Tz7X6yZjzen4+9TU+p7mu7/AARqY3/4Wf7SysYDeHvS/o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xG6xQAAANs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sZfEAAAA2wAAAA8AAABkcnMvZG93bnJldi54bWxEj9FqwkAURN8L/sNyBV9K3SQFKdFVqjSg&#10;pVBM/YBL9jYbzN4N2W0S/94tFPo4zMwZZrObbCsG6n3jWEG6TEAQV043XCu4fBVPLyB8QNbYOiYF&#10;N/Kw284eNphrN/KZhjLUIkLY56jAhNDlUvrKkEW/dB1x9L5dbzFE2ddS9zhGuG1lliQrabHhuGCw&#10;o4Oh6lr+WAXvp9Xpuj/bz+cikembLx8/jCWlFvPpdQ0i0BT+w3/to1aQZf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sZfEAAAA2wAAAA8AAAAAAAAAAAAAAAAA&#10;nwIAAGRycy9kb3ducmV2LnhtbFBLBQYAAAAABAAEAPcAAACQAwAAAAA=&#10;">
                        <v:imagedata r:id="rId14" o:title="seal texture" croptop="-2164f" cropleft="19433f" cropright="-949f"/>
                        <v:path arrowok="t"/>
                      </v:shape>
                    </v:group>
                    <v:shape id="Béisbo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s3TDAAAA2wAAAA8AAABkcnMvZG93bnJldi54bWxEj0FrAjEUhO+F/ofwCt5q0rWUujWKCIIX&#10;Qd3i+bF57i5uXpYkq6u/3hSEHoeZ+YaZLQbbigv50DjW8DFWIIhLZxquNPwW6/dvECEiG2wdk4Yb&#10;BVjMX19mmBt35T1dDrESCcIhRw11jF0uZShrshjGriNO3sl5izFJX0nj8ZrgtpWZUl/SYsNpocaO&#10;VjWV50NvNUxXyt+Pctv1ceizU/GpzrtSaT16G5Y/ICIN8T/8bG+MhmwCf1/S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2zdMMAAADbAAAADwAAAAAAAAAAAAAAAACf&#10;AgAAZHJzL2Rvd25yZXYueG1sUEsFBgAAAAAEAAQA9wAAAI8DAAAAAA==&#10;">
                      <v:imagedata r:id="rId15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Estrella"/>
        <w:style w:val="Normal"/>
        <w:category>
          <w:name w:val=" Premio"/>
          <w:gallery w:val="docParts"/>
        </w:category>
        <w:behaviors>
          <w:behavior w:val="content"/>
        </w:behaviors>
        <w:description w:val="Gráfico de sello de premio de estrella"/>
        <w:guid w:val="{1D0CD7F2-0ADD-4110-AE4B-F763064B0CDA}"/>
      </w:docPartPr>
      <w:docPartBody>
        <w:p w:rsidR="00253447" w:rsidRDefault="00641C63" w:rsidP="00641C63">
          <w:pPr>
            <w:pStyle w:val="Estrella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24" name="Grupo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25" name="Sello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6" name="Forma de sello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Textura de sello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" name="Béisb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319DD5A" id="Grupo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">
                    <v:group id="Sello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Forma de sello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JzsUA&#10;AADbAAAADwAAAGRycy9kb3ducmV2LnhtbESPQWsCMRSE7wX/Q3iFXkSzFWtlaxQpSD3oQS3i8bF5&#10;3SzdvCxJ1NVfbwTB4zAz3zCTWWtrcSIfKscK3vsZCOLC6YpLBb+7RW8MIkRkjbVjUnChALNp52WC&#10;uXZn3tBpG0uRIBxyVGBibHIpQ2HIYui7hjh5f85bjEn6UmqP5wS3tRxk2UharDgtGGzo21Dxvz1a&#10;BRv0zWpx+fz5uB6sGQ53x3133VXq7bWdf4GI1MZn+NFeagWDEdy/p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onOxQAAANs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a de sello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dN7DAAAA2wAAAA8AAABkcnMvZG93bnJldi54bWxEj91qwkAUhO8LvsNyhN7VXQWrRleRoLSl&#10;KPjzAIfsMQlmz4bsauLbdwWhl8PMfMMsVp2txJ0aXzrWMBwoEMSZMyXnGs6n7ccUhA/IBivHpOFB&#10;HlbL3tsCE+NaPtD9GHIRIewT1FCEUCdS+qwgi37gauLoXVxjMUTZ5NI02Ea4reRIqU9pseS4UGBN&#10;aUHZ9XizGr7otNnvJurx+zPOA85U2tY+1fq9363nIAJ14T/8an8bDaMJPL/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903sMAAADbAAAADwAAAAAAAAAAAAAAAACf&#10;AgAAZHJzL2Rvd25yZXYueG1sUEsFBgAAAAAEAAQA9wAAAI8DAAAAAA==&#10;">
                        <v:imagedata r:id="rId6" o:title="seal texture" croptop="-2164f" cropleft="19433f" cropright="-949f"/>
                        <v:path arrowok="t"/>
                      </v:shape>
                    </v:group>
                    <v:shape id="Béisbo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vRG/AAAA2wAAAA8AAABkcnMvZG93bnJldi54bWxET82KwjAQvgv7DmEW9qaJLqhU0+IuyOrB&#10;g9UHGJqxLTaT0sTa9enNQfD48f2vs8E2oqfO1441TCcKBHHhTM2lhvNpO16C8AHZYOOYNPyThyz9&#10;GK0xMe7OR+rzUIoYwj5BDVUIbSKlLyqy6CeuJY7cxXUWQ4RdKU2H9xhuGzlTai4t1hwbKmzpt6Li&#10;mt+shv6Q0/fPQuVnxfQoqNwPf6dW66/PYbMCEWgIb/HLvTMaZnFs/BJ/gE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6L0RvwAAANsAAAAPAAAAAAAAAAAAAAAAAJ8CAABk&#10;cnMvZG93bnJldi54bWxQSwUGAAAAAAQABAD3AAAAiwMAAAAA&#10;">
                      <v:imagedata r:id="rId1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98"/>
    <w:rsid w:val="00253447"/>
    <w:rsid w:val="00641C63"/>
    <w:rsid w:val="00963C98"/>
    <w:rsid w:val="00F6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7DA1"/>
    <w:rPr>
      <w:color w:val="808080"/>
    </w:rPr>
  </w:style>
  <w:style w:type="paragraph" w:customStyle="1" w:styleId="7D5BD3E89BAD43B9BDB7A27255DD426B">
    <w:name w:val="7D5BD3E89BAD43B9BDB7A27255DD426B"/>
    <w:rsid w:val="00963C98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0"/>
      <w:lang w:eastAsia="ja-JP"/>
    </w:rPr>
  </w:style>
  <w:style w:type="paragraph" w:customStyle="1" w:styleId="7B357F59BFC34E5EB81B1D00288700B0">
    <w:name w:val="7B357F59BFC34E5EB81B1D00288700B0"/>
    <w:rsid w:val="00963C98"/>
    <w:pPr>
      <w:jc w:val="center"/>
    </w:pPr>
    <w:rPr>
      <w:rFonts w:eastAsiaTheme="minorHAnsi"/>
      <w:color w:val="262626" w:themeColor="text1" w:themeTint="D9"/>
      <w:sz w:val="26"/>
      <w:szCs w:val="20"/>
      <w:lang w:eastAsia="ja-JP"/>
    </w:rPr>
  </w:style>
  <w:style w:type="paragraph" w:customStyle="1" w:styleId="FBF42E3065944AB69AC4E6676845978B">
    <w:name w:val="FBF42E3065944AB69AC4E6676845978B"/>
    <w:rsid w:val="00963C98"/>
    <w:pPr>
      <w:spacing w:before="200" w:line="240" w:lineRule="auto"/>
      <w:jc w:val="center"/>
    </w:pPr>
    <w:rPr>
      <w:rFonts w:eastAsiaTheme="minorHAnsi"/>
      <w:caps/>
      <w:color w:val="262626" w:themeColor="text1" w:themeTint="D9"/>
      <w:sz w:val="66"/>
      <w:szCs w:val="20"/>
      <w:lang w:eastAsia="ja-JP"/>
    </w:rPr>
  </w:style>
  <w:style w:type="paragraph" w:customStyle="1" w:styleId="CB99631E6EEE4E7DAB10FB20B570235D">
    <w:name w:val="CB99631E6EEE4E7DAB10FB20B570235D"/>
    <w:rsid w:val="00963C98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97F884C254B4AD4BCA54E6BB0B41CED">
    <w:name w:val="B97F884C254B4AD4BCA54E6BB0B41CED"/>
    <w:rsid w:val="00963C98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7D5BD3E89BAD43B9BDB7A27255DD426B1">
    <w:name w:val="7D5BD3E89BAD43B9BDB7A27255DD426B1"/>
    <w:rsid w:val="00963C98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0"/>
      <w:lang w:eastAsia="ja-JP"/>
    </w:rPr>
  </w:style>
  <w:style w:type="paragraph" w:customStyle="1" w:styleId="7B357F59BFC34E5EB81B1D00288700B01">
    <w:name w:val="7B357F59BFC34E5EB81B1D00288700B01"/>
    <w:rsid w:val="00963C98"/>
    <w:pPr>
      <w:jc w:val="center"/>
    </w:pPr>
    <w:rPr>
      <w:rFonts w:eastAsiaTheme="minorHAnsi"/>
      <w:color w:val="262626" w:themeColor="text1" w:themeTint="D9"/>
      <w:sz w:val="26"/>
      <w:szCs w:val="20"/>
      <w:lang w:eastAsia="ja-JP"/>
    </w:rPr>
  </w:style>
  <w:style w:type="paragraph" w:customStyle="1" w:styleId="CB99631E6EEE4E7DAB10FB20B570235D1">
    <w:name w:val="CB99631E6EEE4E7DAB10FB20B570235D1"/>
    <w:rsid w:val="00963C98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97F884C254B4AD4BCA54E6BB0B41CED1">
    <w:name w:val="B97F884C254B4AD4BCA54E6BB0B41CED1"/>
    <w:rsid w:val="00963C98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7D5BD3E89BAD43B9BDB7A27255DD426B2">
    <w:name w:val="7D5BD3E89BAD43B9BDB7A27255DD426B2"/>
    <w:rsid w:val="00F67DA1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6"/>
      <w:lang w:eastAsia="ja-JP"/>
    </w:rPr>
  </w:style>
  <w:style w:type="paragraph" w:customStyle="1" w:styleId="7B357F59BFC34E5EB81B1D00288700B02">
    <w:name w:val="7B357F59BFC34E5EB81B1D00288700B02"/>
    <w:rsid w:val="00F67DA1"/>
    <w:pPr>
      <w:jc w:val="center"/>
    </w:pPr>
    <w:rPr>
      <w:rFonts w:eastAsiaTheme="minorHAnsi"/>
      <w:color w:val="262626" w:themeColor="text1" w:themeTint="D9"/>
      <w:sz w:val="26"/>
      <w:szCs w:val="26"/>
      <w:lang w:eastAsia="ja-JP"/>
    </w:rPr>
  </w:style>
  <w:style w:type="paragraph" w:customStyle="1" w:styleId="FBF42E3065944AB69AC4E6676845978B1">
    <w:name w:val="FBF42E3065944AB69AC4E6676845978B1"/>
    <w:rsid w:val="00F67DA1"/>
    <w:pPr>
      <w:spacing w:before="200" w:line="240" w:lineRule="auto"/>
      <w:jc w:val="center"/>
    </w:pPr>
    <w:rPr>
      <w:rFonts w:eastAsiaTheme="minorHAnsi"/>
      <w:caps/>
      <w:color w:val="262626" w:themeColor="text1" w:themeTint="D9"/>
      <w:sz w:val="66"/>
      <w:szCs w:val="26"/>
      <w:lang w:eastAsia="ja-JP"/>
    </w:rPr>
  </w:style>
  <w:style w:type="paragraph" w:customStyle="1" w:styleId="CB99631E6EEE4E7DAB10FB20B570235D2">
    <w:name w:val="CB99631E6EEE4E7DAB10FB20B570235D2"/>
    <w:rsid w:val="00F67DA1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6"/>
      <w:lang w:eastAsia="ja-JP"/>
    </w:rPr>
  </w:style>
  <w:style w:type="paragraph" w:customStyle="1" w:styleId="B97F884C254B4AD4BCA54E6BB0B41CED2">
    <w:name w:val="B97F884C254B4AD4BCA54E6BB0B41CED2"/>
    <w:rsid w:val="00F67DA1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6"/>
      <w:lang w:eastAsia="ja-JP"/>
    </w:rPr>
  </w:style>
  <w:style w:type="paragraph" w:customStyle="1" w:styleId="Bisbol">
    <w:name w:val="Béisbol"/>
    <w:rsid w:val="00641C63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aloncesto">
    <w:name w:val="Baloncesto"/>
    <w:rsid w:val="00641C63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tbolamericano">
    <w:name w:val="Fútbol americano"/>
    <w:rsid w:val="00641C63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tbol">
    <w:name w:val="Fútbol"/>
    <w:rsid w:val="00641C63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Estrella">
    <w:name w:val="Estrella"/>
    <w:rsid w:val="00641C63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58f784-0ef9-4616-b22d-512a8cad1f0d">english</DirectSourceMarket>
    <ThumbnailAssetId xmlns="2958f784-0ef9-4616-b22d-512a8cad1f0d" xsi:nil="true"/>
    <AssetId xmlns="2958f784-0ef9-4616-b22d-512a8cad1f0d">TP103133093</AssetId>
    <TPFriendlyName xmlns="2958f784-0ef9-4616-b22d-512a8cad1f0d" xsi:nil="true"/>
    <SourceTitle xmlns="2958f784-0ef9-4616-b22d-512a8cad1f0d" xsi:nil="true"/>
    <TPApplication xmlns="2958f784-0ef9-4616-b22d-512a8cad1f0d" xsi:nil="true"/>
    <TPLaunchHelpLink xmlns="2958f784-0ef9-4616-b22d-512a8cad1f0d" xsi:nil="true"/>
    <OpenTemplate xmlns="2958f784-0ef9-4616-b22d-512a8cad1f0d">true</OpenTemplate>
    <CrawlForDependencies xmlns="2958f784-0ef9-4616-b22d-512a8cad1f0d">false</CrawlForDependencies>
    <TrustLevel xmlns="2958f784-0ef9-4616-b22d-512a8cad1f0d">1 Microsoft Managed Content</TrustLevel>
    <FeatureTagsTaxHTField0 xmlns="2958f784-0ef9-4616-b22d-512a8cad1f0d">
      <Terms xmlns="http://schemas.microsoft.com/office/infopath/2007/PartnerControls"/>
    </FeatureTagsTaxHTField0>
    <PublishStatusLookup xmlns="2958f784-0ef9-4616-b22d-512a8cad1f0d">
      <Value>671993</Value>
    </PublishStatusLookup>
    <LocLastLocAttemptVersionLookup xmlns="2958f784-0ef9-4616-b22d-512a8cad1f0d">316239</LocLastLocAttemptVersionLookup>
    <CampaignTagsTaxHTField0 xmlns="2958f784-0ef9-4616-b22d-512a8cad1f0d">
      <Terms xmlns="http://schemas.microsoft.com/office/infopath/2007/PartnerControls"/>
    </CampaignTagsTaxHTField0>
    <IsSearchable xmlns="2958f784-0ef9-4616-b22d-512a8cad1f0d">true</IsSearchable>
    <TPNamespace xmlns="2958f784-0ef9-4616-b22d-512a8cad1f0d" xsi:nil="true"/>
    <TemplateTemplateType xmlns="2958f784-0ef9-4616-b22d-512a8cad1f0d">Word 2007 Default</TemplateTemplateType>
    <Markets xmlns="2958f784-0ef9-4616-b22d-512a8cad1f0d"/>
    <OriginalSourceMarket xmlns="2958f784-0ef9-4616-b22d-512a8cad1f0d">english</OriginalSourceMarket>
    <TPInstallLocation xmlns="2958f784-0ef9-4616-b22d-512a8cad1f0d" xsi:nil="true"/>
    <LocMarketGroupTiers2 xmlns="2958f784-0ef9-4616-b22d-512a8cad1f0d" xsi:nil="true"/>
    <TPAppVersion xmlns="2958f784-0ef9-4616-b22d-512a8cad1f0d" xsi:nil="true"/>
    <TPCommandLine xmlns="2958f784-0ef9-4616-b22d-512a8cad1f0d" xsi:nil="true"/>
    <APAuthor xmlns="2958f784-0ef9-4616-b22d-512a8cad1f0d">
      <UserInfo>
        <DisplayName/>
        <AccountId>1073741823</AccountId>
        <AccountType/>
      </UserInfo>
    </APAuthor>
    <EditorialStatus xmlns="2958f784-0ef9-4616-b22d-512a8cad1f0d">Complete</EditorialStatus>
    <PublishTargets xmlns="2958f784-0ef9-4616-b22d-512a8cad1f0d">OfficeOnlineVNext</PublishTargets>
    <TPLaunchHelpLinkType xmlns="2958f784-0ef9-4616-b22d-512a8cad1f0d">Template</TPLaunchHelpLinkType>
    <ScenarioTagsTaxHTField0 xmlns="2958f784-0ef9-4616-b22d-512a8cad1f0d">
      <Terms xmlns="http://schemas.microsoft.com/office/infopath/2007/PartnerControls"/>
    </ScenarioTagsTaxHTField0>
    <OriginalRelease xmlns="2958f784-0ef9-4616-b22d-512a8cad1f0d">15</OriginalRelease>
    <AssetStart xmlns="2958f784-0ef9-4616-b22d-512a8cad1f0d">2012-07-30T15:08:00+00:00</AssetStart>
    <LocalizationTagsTaxHTField0 xmlns="2958f784-0ef9-4616-b22d-512a8cad1f0d">
      <Terms xmlns="http://schemas.microsoft.com/office/infopath/2007/PartnerControls"/>
    </LocalizationTagsTaxHTField0>
    <TPClientViewer xmlns="2958f784-0ef9-4616-b22d-512a8cad1f0d" xsi:nil="true"/>
    <CSXHash xmlns="2958f784-0ef9-4616-b22d-512a8cad1f0d" xsi:nil="true"/>
    <IsDeleted xmlns="2958f784-0ef9-4616-b22d-512a8cad1f0d">false</IsDeleted>
    <ShowIn xmlns="2958f784-0ef9-4616-b22d-512a8cad1f0d">Show everywhere</ShowIn>
    <UANotes xmlns="2958f784-0ef9-4616-b22d-512a8cad1f0d" xsi:nil="true"/>
    <TemplateStatus xmlns="2958f784-0ef9-4616-b22d-512a8cad1f0d">Complete</TemplateStatus>
    <Downloads xmlns="2958f784-0ef9-4616-b22d-512a8cad1f0d">0</Downloads>
    <InternalTagsTaxHTField0 xmlns="2958f784-0ef9-4616-b22d-512a8cad1f0d">
      <Terms xmlns="http://schemas.microsoft.com/office/infopath/2007/PartnerControls"/>
    </InternalTagsTaxHTField0>
    <TPExecutable xmlns="2958f784-0ef9-4616-b22d-512a8cad1f0d" xsi:nil="true"/>
    <AssetType xmlns="2958f784-0ef9-4616-b22d-512a8cad1f0d">TP</AssetType>
    <Milestone xmlns="2958f784-0ef9-4616-b22d-512a8cad1f0d" xsi:nil="true"/>
    <OriginAsset xmlns="2958f784-0ef9-4616-b22d-512a8cad1f0d" xsi:nil="true"/>
    <TPComponent xmlns="2958f784-0ef9-4616-b22d-512a8cad1f0d" xsi:nil="true"/>
    <HandoffToMSDN xmlns="2958f784-0ef9-4616-b22d-512a8cad1f0d" xsi:nil="true"/>
    <LastHandOff xmlns="2958f784-0ef9-4616-b22d-512a8cad1f0d" xsi:nil="true"/>
    <LocComments xmlns="2958f784-0ef9-4616-b22d-512a8cad1f0d" xsi:nil="true"/>
    <APDescription xmlns="2958f784-0ef9-4616-b22d-512a8cad1f0d" xsi:nil="true"/>
    <OOCacheId xmlns="2958f784-0ef9-4616-b22d-512a8cad1f0d" xsi:nil="true"/>
    <Description0 xmlns="fb5acd76-e9f3-4601-9d69-91f53ab96ae6" xsi:nil="true"/>
    <CSXSubmissionMarket xmlns="2958f784-0ef9-4616-b22d-512a8cad1f0d" xsi:nil="true"/>
    <ArtSampleDocs xmlns="2958f784-0ef9-4616-b22d-512a8cad1f0d" xsi:nil="true"/>
    <UALocRecommendation xmlns="2958f784-0ef9-4616-b22d-512a8cad1f0d">Localize</UALocRecommendation>
    <BlockPublish xmlns="2958f784-0ef9-4616-b22d-512a8cad1f0d">false</BlockPublish>
    <Providers xmlns="2958f784-0ef9-4616-b22d-512a8cad1f0d" xsi:nil="true"/>
    <VoteCount xmlns="2958f784-0ef9-4616-b22d-512a8cad1f0d" xsi:nil="true"/>
    <Component xmlns="fb5acd76-e9f3-4601-9d69-91f53ab96ae6" xsi:nil="true"/>
    <ClipArtFilename xmlns="2958f784-0ef9-4616-b22d-512a8cad1f0d" xsi:nil="true"/>
    <Provider xmlns="2958f784-0ef9-4616-b22d-512a8cad1f0d" xsi:nil="true"/>
    <AssetExpire xmlns="2958f784-0ef9-4616-b22d-512a8cad1f0d">2029-01-01T00:00:00+00:00</AssetExpire>
    <SubmitterId xmlns="2958f784-0ef9-4616-b22d-512a8cad1f0d" xsi:nil="true"/>
    <ApprovalStatus xmlns="2958f784-0ef9-4616-b22d-512a8cad1f0d">InProgress</ApprovalStatus>
    <LastModifiedDateTime xmlns="2958f784-0ef9-4616-b22d-512a8cad1f0d" xsi:nil="true"/>
    <LegacyData xmlns="2958f784-0ef9-4616-b22d-512a8cad1f0d" xsi:nil="true"/>
    <LocManualTestRequired xmlns="2958f784-0ef9-4616-b22d-512a8cad1f0d">false</LocManualTestRequired>
    <BusinessGroup xmlns="2958f784-0ef9-4616-b22d-512a8cad1f0d" xsi:nil="true"/>
    <RecommendationsModifier xmlns="2958f784-0ef9-4616-b22d-512a8cad1f0d" xsi:nil="true"/>
    <IntlLocPriority xmlns="2958f784-0ef9-4616-b22d-512a8cad1f0d" xsi:nil="true"/>
    <UAProjectedTotalWords xmlns="2958f784-0ef9-4616-b22d-512a8cad1f0d" xsi:nil="true"/>
    <PrimaryImageGen xmlns="2958f784-0ef9-4616-b22d-512a8cad1f0d">false</PrimaryImageGen>
    <IntlLangReview xmlns="2958f784-0ef9-4616-b22d-512a8cad1f0d">false</IntlLangReview>
    <MachineTranslated xmlns="2958f784-0ef9-4616-b22d-512a8cad1f0d">false</MachineTranslated>
    <OutputCachingOn xmlns="2958f784-0ef9-4616-b22d-512a8cad1f0d">false</OutputCachingOn>
    <ParentAssetId xmlns="2958f784-0ef9-4616-b22d-512a8cad1f0d" xsi:nil="true"/>
    <AcquiredFrom xmlns="2958f784-0ef9-4616-b22d-512a8cad1f0d">Internal MS</AcquiredFrom>
    <ContentItem xmlns="2958f784-0ef9-4616-b22d-512a8cad1f0d" xsi:nil="true"/>
    <EditorialTags xmlns="2958f784-0ef9-4616-b22d-512a8cad1f0d" xsi:nil="true"/>
    <TimesCloned xmlns="2958f784-0ef9-4616-b22d-512a8cad1f0d" xsi:nil="true"/>
    <AverageRating xmlns="2958f784-0ef9-4616-b22d-512a8cad1f0d" xsi:nil="true"/>
    <CSXUpdate xmlns="2958f784-0ef9-4616-b22d-512a8cad1f0d">false</CSXUpdate>
    <CSXSubmissionDate xmlns="2958f784-0ef9-4616-b22d-512a8cad1f0d" xsi:nil="true"/>
    <TaxCatchAll xmlns="2958f784-0ef9-4616-b22d-512a8cad1f0d"/>
    <IntlLangReviewDate xmlns="2958f784-0ef9-4616-b22d-512a8cad1f0d" xsi:nil="true"/>
    <NumericId xmlns="2958f784-0ef9-4616-b22d-512a8cad1f0d" xsi:nil="true"/>
    <PlannedPubDate xmlns="2958f784-0ef9-4616-b22d-512a8cad1f0d" xsi:nil="true"/>
    <PolicheckWords xmlns="2958f784-0ef9-4616-b22d-512a8cad1f0d" xsi:nil="true"/>
    <UALocComments xmlns="2958f784-0ef9-4616-b22d-512a8cad1f0d" xsi:nil="true"/>
    <ApprovalLog xmlns="2958f784-0ef9-4616-b22d-512a8cad1f0d" xsi:nil="true"/>
    <BugNumber xmlns="2958f784-0ef9-4616-b22d-512a8cad1f0d" xsi:nil="true"/>
    <FriendlyTitle xmlns="2958f784-0ef9-4616-b22d-512a8cad1f0d" xsi:nil="true"/>
    <MarketSpecific xmlns="2958f784-0ef9-4616-b22d-512a8cad1f0d">false</MarketSpecific>
    <LocRecommendedHandoff xmlns="2958f784-0ef9-4616-b22d-512a8cad1f0d" xsi:nil="true"/>
    <IntlLangReviewer xmlns="2958f784-0ef9-4616-b22d-512a8cad1f0d" xsi:nil="true"/>
    <UACurrentWords xmlns="2958f784-0ef9-4616-b22d-512a8cad1f0d" xsi:nil="true"/>
    <DSATActionTaken xmlns="2958f784-0ef9-4616-b22d-512a8cad1f0d" xsi:nil="true"/>
    <APEditor xmlns="2958f784-0ef9-4616-b22d-512a8cad1f0d">
      <UserInfo>
        <DisplayName/>
        <AccountId xsi:nil="true"/>
        <AccountType/>
      </UserInfo>
    </APEditor>
    <Manager xmlns="2958f784-0ef9-4616-b22d-512a8cad1f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25EB533-4602-4D1D-9EB1-500568B388F1}"/>
</file>

<file path=customXml/itemProps2.xml><?xml version="1.0" encoding="utf-8"?>
<ds:datastoreItem xmlns:ds="http://schemas.openxmlformats.org/officeDocument/2006/customXml" ds:itemID="{E65C9857-2D74-4522-9E78-F524D796702A}"/>
</file>

<file path=customXml/itemProps3.xml><?xml version="1.0" encoding="utf-8"?>
<ds:datastoreItem xmlns:ds="http://schemas.openxmlformats.org/officeDocument/2006/customXml" ds:itemID="{055C5F74-34B7-434C-9C95-74E3B7CAF81B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header_nobbs_15.dotx</Template>
  <TotalTime>36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Long Duc Nguyen</cp:lastModifiedBy>
  <cp:revision>23</cp:revision>
  <dcterms:created xsi:type="dcterms:W3CDTF">2012-03-16T17:14:00Z</dcterms:created>
  <dcterms:modified xsi:type="dcterms:W3CDTF">2012-09-26T02:43:00Z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iddenCategoryTags">
    <vt:lpwstr/>
  </property>
  <property fmtid="{D5CDD505-2E9C-101B-9397-08002B2CF9AE}" pid="3" name="InternalTags">
    <vt:lpwstr/>
  </property>
  <property fmtid="{D5CDD505-2E9C-101B-9397-08002B2CF9AE}" pid="4" name="CampaignTags">
    <vt:lpwstr/>
  </property>
  <property fmtid="{D5CDD505-2E9C-101B-9397-08002B2CF9AE}" pid="5" name="ContentTypeId">
    <vt:lpwstr>0x010100DE95A0C693CEB341887D38A4A2B58B45040072C752107C5A7B47AA91A1EE638E6F1F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HiddenCategoryTagsTaxHTField0">
    <vt:lpwstr/>
  </property>
  <property fmtid="{D5CDD505-2E9C-101B-9397-08002B2CF9AE}" pid="9" name="CategoryTags">
    <vt:lpwstr/>
  </property>
  <property fmtid="{D5CDD505-2E9C-101B-9397-08002B2CF9AE}" pid="10" name="ScenarioTags">
    <vt:lpwstr/>
  </property>
  <property fmtid="{D5CDD505-2E9C-101B-9397-08002B2CF9AE}" pid="11" name="LocMarketGroupTiers">
    <vt:lpwstr/>
  </property>
  <property fmtid="{D5CDD505-2E9C-101B-9397-08002B2CF9AE}" pid="12" name="CategoryTagsTaxHTField0">
    <vt:lpwstr/>
  </property>
</Properties>
</file>