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A5797" w14:textId="5D6324BA" w:rsidR="005D6E16" w:rsidRDefault="00F859EC" w:rsidP="00DE38D0">
      <w:pPr>
        <w:pStyle w:val="Graphic"/>
      </w:pPr>
      <w:r>
        <w:rPr>
          <w:noProof/>
          <w:lang w:val="en-AU" w:eastAsia="en-AU"/>
        </w:rPr>
        <mc:AlternateContent>
          <mc:Choice Requires="wps">
            <w:drawing>
              <wp:anchor distT="0" distB="0" distL="114300" distR="114300" simplePos="0" relativeHeight="251664384" behindDoc="0" locked="1" layoutInCell="1" allowOverlap="1" wp14:anchorId="3F84EBC1" wp14:editId="261DBF2C">
                <wp:simplePos x="0" y="0"/>
                <wp:positionH relativeFrom="margin">
                  <wp:posOffset>4575810</wp:posOffset>
                </wp:positionH>
                <wp:positionV relativeFrom="paragraph">
                  <wp:posOffset>0</wp:posOffset>
                </wp:positionV>
                <wp:extent cx="2743200" cy="4123944"/>
                <wp:effectExtent l="0" t="0" r="0" b="0"/>
                <wp:wrapNone/>
                <wp:docPr id="1" name="Rectangle 1" descr="Decorative"/>
                <wp:cNvGraphicFramePr/>
                <a:graphic xmlns:a="http://schemas.openxmlformats.org/drawingml/2006/main">
                  <a:graphicData uri="http://schemas.microsoft.com/office/word/2010/wordprocessingShape">
                    <wps:wsp>
                      <wps:cNvSpPr/>
                      <wps:spPr>
                        <a:xfrm>
                          <a:off x="0" y="0"/>
                          <a:ext cx="2743200" cy="4123944"/>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32894" id="Rectangle 1" o:spid="_x0000_s1026" alt="Decorative" style="position:absolute;margin-left:360.3pt;margin-top:0;width:3in;height:324.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" stroked="f" strokeweight="1pt">
                <v:fill r:id="rId7" o:title="Decorative" recolor="t" rotate="t" type="frame"/>
                <w10:wrap anchorx="margin"/>
                <w10:anchorlock/>
              </v:rect>
            </w:pict>
          </mc:Fallback>
        </mc:AlternateContent>
      </w:r>
      <w:r>
        <w:rPr>
          <w:noProof/>
          <w:lang w:val="en-AU" w:eastAsia="en-AU"/>
        </w:rPr>
        <mc:AlternateContent>
          <mc:Choice Requires="wpg">
            <w:drawing>
              <wp:anchor distT="0" distB="0" distL="114300" distR="114300" simplePos="0" relativeHeight="251662336" behindDoc="1" locked="1" layoutInCell="1" allowOverlap="1" wp14:anchorId="4AB92459" wp14:editId="629C3173">
                <wp:simplePos x="0" y="0"/>
                <wp:positionH relativeFrom="column">
                  <wp:posOffset>-457200</wp:posOffset>
                </wp:positionH>
                <wp:positionV relativeFrom="paragraph">
                  <wp:posOffset>0</wp:posOffset>
                </wp:positionV>
                <wp:extent cx="7772400" cy="10049256"/>
                <wp:effectExtent l="0" t="0" r="0" b="9525"/>
                <wp:wrapNone/>
                <wp:docPr id="11" name="Group 1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256"/>
                          <a:chOff x="0" y="0"/>
                          <a:chExt cx="7772400" cy="10052192"/>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D9D703C" id="Group 11" o:spid="_x0000_s1026" alt="Decorative" style="position:absolute;margin-left:-36pt;margin-top:0;width:612pt;height:791.3pt;z-index:-251654144;mso-height-relative:margin" coordsize="77724,10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">
                <v:shape id="Freeform 3" o:spid="_x0000_s1027"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reeform 5" o:spid="_x0000_s1028"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reeform 4" o:spid="_x0000_s1029" alt="First page right bottom block" style="position:absolute;left:50292;top:26089;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7443216;2743200,7443216;2743200,0;0,0;0,7443216" o:connectangles="0,0,0,0,0"/>
                </v:shape>
                <w10:anchorlock/>
              </v:group>
            </w:pict>
          </mc:Fallback>
        </mc:AlternateContent>
      </w:r>
    </w:p>
    <w:tbl>
      <w:tblPr>
        <w:tblW w:w="5000" w:type="pct"/>
        <w:tblLook w:val="0600" w:firstRow="0" w:lastRow="0" w:firstColumn="0" w:lastColumn="0" w:noHBand="1" w:noVBand="1"/>
        <w:tblDescription w:val="First page layout table"/>
      </w:tblPr>
      <w:tblGrid>
        <w:gridCol w:w="7020"/>
        <w:gridCol w:w="361"/>
        <w:gridCol w:w="3419"/>
      </w:tblGrid>
      <w:tr w:rsidR="005D6E16" w14:paraId="3996430C" w14:textId="77777777" w:rsidTr="006E3617">
        <w:trPr>
          <w:trHeight w:hRule="exact" w:val="2088"/>
        </w:trPr>
        <w:tc>
          <w:tcPr>
            <w:tcW w:w="5000" w:type="pct"/>
            <w:gridSpan w:val="3"/>
          </w:tcPr>
          <w:p w14:paraId="78DC6186" w14:textId="3CC57168" w:rsidR="005D6E16" w:rsidRPr="00E83D6F" w:rsidRDefault="00000000" w:rsidP="006E3617">
            <w:pPr>
              <w:pStyle w:val="Title"/>
            </w:pPr>
            <w:sdt>
              <w:sdtPr>
                <w:id w:val="1961843396"/>
                <w:placeholder>
                  <w:docPart w:val="DefaultPlaceholder_-1854013440"/>
                </w:placeholder>
                <w:temporary/>
                <w15:appearance w15:val="hidden"/>
              </w:sdtPr>
              <w:sdtContent>
                <w:r w:rsidR="006E3617">
                  <w:t>North Jenkins Newsletter</w:t>
                </w:r>
              </w:sdtContent>
            </w:sdt>
          </w:p>
        </w:tc>
      </w:tr>
      <w:tr w:rsidR="005D6E16" w14:paraId="3E79AAD7" w14:textId="77777777" w:rsidTr="006E3617">
        <w:trPr>
          <w:trHeight w:hRule="exact" w:val="720"/>
        </w:trPr>
        <w:tc>
          <w:tcPr>
            <w:tcW w:w="5000" w:type="pct"/>
            <w:gridSpan w:val="3"/>
            <w:shd w:val="clear" w:color="auto" w:fill="auto"/>
          </w:tcPr>
          <w:p w14:paraId="5496F674" w14:textId="2AACD429" w:rsidR="005D6E16" w:rsidRDefault="00000000" w:rsidP="006E3617">
            <w:pPr>
              <w:pStyle w:val="Subtitle"/>
            </w:pPr>
            <w:sdt>
              <w:sdtPr>
                <w:id w:val="1928150424"/>
                <w:placeholder>
                  <w:docPart w:val="6A9F74AFAAB34A23B4ECCFF9D749E286"/>
                </w:placeholder>
                <w:temporary/>
                <w:showingPlcHdr/>
                <w15:appearance w15:val="hidden"/>
              </w:sdtPr>
              <w:sdtContent>
                <w:r w:rsidR="006E3617">
                  <w:t>DECEMBER</w:t>
                </w:r>
              </w:sdtContent>
            </w:sdt>
          </w:p>
        </w:tc>
      </w:tr>
      <w:tr w:rsidR="005D6E16" w14:paraId="5F24D358" w14:textId="77777777" w:rsidTr="006E3617">
        <w:trPr>
          <w:trHeight w:hRule="exact" w:val="1080"/>
        </w:trPr>
        <w:tc>
          <w:tcPr>
            <w:tcW w:w="5000" w:type="pct"/>
            <w:gridSpan w:val="3"/>
          </w:tcPr>
          <w:p w14:paraId="5C9BC6C1" w14:textId="5A8439F7" w:rsidR="005D6E16" w:rsidRPr="008D3A90" w:rsidRDefault="00000000" w:rsidP="00D05519">
            <w:pPr>
              <w:pStyle w:val="Heading1"/>
            </w:pPr>
            <w:sdt>
              <w:sdtPr>
                <w:id w:val="1134288370"/>
                <w:placeholder>
                  <w:docPart w:val="E030D3366381420CAD8076B96CF50874"/>
                </w:placeholder>
                <w:temporary/>
                <w:showingPlcHdr/>
                <w15:appearance w15:val="hidden"/>
              </w:sdtPr>
              <w:sdtContent>
                <w:r w:rsidR="006E3617">
                  <w:t>Campus News</w:t>
                </w:r>
              </w:sdtContent>
            </w:sdt>
          </w:p>
        </w:tc>
      </w:tr>
      <w:tr w:rsidR="005D6E16" w14:paraId="26CC4BA4" w14:textId="77777777" w:rsidTr="006E3617">
        <w:trPr>
          <w:trHeight w:hRule="exact" w:val="720"/>
        </w:trPr>
        <w:tc>
          <w:tcPr>
            <w:tcW w:w="5000" w:type="pct"/>
            <w:gridSpan w:val="3"/>
          </w:tcPr>
          <w:p w14:paraId="22CCD321" w14:textId="6EBE5785" w:rsidR="005D6E16" w:rsidRPr="008D3A90" w:rsidRDefault="00000000" w:rsidP="09D2F8F0">
            <w:pPr>
              <w:pStyle w:val="Heading2"/>
            </w:pPr>
            <w:sdt>
              <w:sdtPr>
                <w:id w:val="-1082603430"/>
                <w:placeholder>
                  <w:docPart w:val="A1A466BE6408457991AABB65BA5B6877"/>
                </w:placeholder>
                <w:temporary/>
                <w:showingPlcHdr/>
                <w15:appearance w15:val="hidden"/>
              </w:sdtPr>
              <w:sdtContent>
                <w:r w:rsidR="006E3617">
                  <w:t>New Gym Budget Proposal</w:t>
                </w:r>
              </w:sdtContent>
            </w:sdt>
          </w:p>
        </w:tc>
      </w:tr>
      <w:tr w:rsidR="005D6E16" w14:paraId="42BBB1A0" w14:textId="77777777" w:rsidTr="006E3617">
        <w:trPr>
          <w:trHeight w:hRule="exact" w:val="7632"/>
        </w:trPr>
        <w:tc>
          <w:tcPr>
            <w:tcW w:w="3250" w:type="pct"/>
          </w:tcPr>
          <w:sdt>
            <w:sdtPr>
              <w:id w:val="-626392096"/>
              <w:placeholder>
                <w:docPart w:val="7E6A56F948CD4D5AAD2FACED9DFCF1B5"/>
              </w:placeholder>
              <w:temporary/>
              <w:showingPlcHdr/>
              <w15:appearance w15:val="hidden"/>
            </w:sdtPr>
            <w:sdtContent>
              <w:p w14:paraId="3F2B0486" w14:textId="45904732" w:rsidR="001509F5" w:rsidRDefault="001509F5" w:rsidP="001509F5">
                <w:r>
                  <w:t>At any time, you can easily change the text of any section in this document by simply clicking and typing.</w:t>
                </w:r>
                <w:r w:rsidR="00322485">
                  <w:t xml:space="preserve"> </w:t>
                </w:r>
                <w:r>
                  <w:t>The template is prepared so that formatting stays in tact with the new information you include.</w:t>
                </w:r>
              </w:p>
              <w:p w14:paraId="70596A1F" w14:textId="12870B4A" w:rsidR="001509F5" w:rsidRDefault="001509F5" w:rsidP="001509F5">
                <w:r>
                  <w:t xml:space="preserve">To update formatting, from the Home tab, you can use the Styles gallery for the </w:t>
                </w:r>
                <w:proofErr w:type="gramStart"/>
                <w:r>
                  <w:t>built in</w:t>
                </w:r>
                <w:proofErr w:type="gramEnd"/>
                <w:r>
                  <w:t xml:space="preserve"> styles.</w:t>
                </w:r>
                <w:r w:rsidR="00322485">
                  <w:t xml:space="preserve"> </w:t>
                </w:r>
                <w:r>
                  <w:t>You can also format text directly by using the other controls on the Home tab.</w:t>
                </w:r>
              </w:p>
              <w:p w14:paraId="29595BCB" w14:textId="00080588" w:rsidR="001509F5" w:rsidRDefault="001509F5" w:rsidP="001509F5">
                <w:r>
                  <w:t>To change any of the images, simply click on them and choose Insert &gt; Picture.</w:t>
                </w:r>
              </w:p>
            </w:sdtContent>
          </w:sdt>
        </w:tc>
        <w:tc>
          <w:tcPr>
            <w:tcW w:w="167" w:type="pct"/>
          </w:tcPr>
          <w:p w14:paraId="64234333" w14:textId="77777777" w:rsidR="005D6E16" w:rsidRPr="00847CB0" w:rsidRDefault="005D6E16" w:rsidP="00D05519">
            <w:pPr>
              <w:pStyle w:val="Heading1Alt"/>
            </w:pPr>
          </w:p>
        </w:tc>
        <w:tc>
          <w:tcPr>
            <w:tcW w:w="1583" w:type="pct"/>
            <w:vMerge w:val="restart"/>
          </w:tcPr>
          <w:p w14:paraId="37D5EE2B" w14:textId="30B71B90" w:rsidR="005D6E16" w:rsidRDefault="00000000" w:rsidP="00D05519">
            <w:pPr>
              <w:pStyle w:val="Heading1Alt"/>
            </w:pPr>
            <w:sdt>
              <w:sdtPr>
                <w:id w:val="1683241866"/>
                <w:placeholder>
                  <w:docPart w:val="766E54758DA94EC1BAFC32B7CE02841A"/>
                </w:placeholder>
                <w:temporary/>
                <w:showingPlcHdr/>
                <w15:appearance w15:val="hidden"/>
              </w:sdtPr>
              <w:sdtContent>
                <w:r w:rsidR="006E3617">
                  <w:t>Holiday Recitals</w:t>
                </w:r>
              </w:sdtContent>
            </w:sdt>
          </w:p>
          <w:p w14:paraId="251EBE04" w14:textId="78AA5785" w:rsidR="005D6E16" w:rsidRDefault="00000000" w:rsidP="00D05519">
            <w:pPr>
              <w:pStyle w:val="Heading2Alt"/>
            </w:pPr>
            <w:sdt>
              <w:sdtPr>
                <w:id w:val="383909161"/>
                <w:placeholder>
                  <w:docPart w:val="919C0045A8684EB5A7D8398FE7933DB3"/>
                </w:placeholder>
                <w:temporary/>
                <w:showingPlcHdr/>
                <w15:appearance w15:val="hidden"/>
              </w:sdtPr>
              <w:sdtContent>
                <w:r w:rsidR="006E3617">
                  <w:t>Don’t miss out</w:t>
                </w:r>
              </w:sdtContent>
            </w:sdt>
          </w:p>
          <w:sdt>
            <w:sdtPr>
              <w:id w:val="636532628"/>
              <w:placeholder>
                <w:docPart w:val="83CE3848FA974DA69FEF9BBE47298D08"/>
              </w:placeholder>
              <w:temporary/>
              <w:showingPlcHdr/>
              <w15:appearance w15:val="hidden"/>
            </w:sdtPr>
            <w:sdtContent>
              <w:p w14:paraId="276C637D" w14:textId="08EE07D3" w:rsidR="005D6E16" w:rsidRDefault="005D6E16" w:rsidP="00D05519">
                <w:pPr>
                  <w:pStyle w:val="NormalwithDarkBackground"/>
                </w:pPr>
                <w:r>
                  <w:t>For this side panel, include a few highlights for another story or some type of event you want to highlight.</w:t>
                </w:r>
                <w:r w:rsidR="00322485">
                  <w:t xml:space="preserve"> </w:t>
                </w:r>
                <w:r>
                  <w:t>Highlight a teacher of the week/month, or a student/athlete of the week/month.</w:t>
                </w:r>
              </w:p>
              <w:p w14:paraId="0431898E" w14:textId="4C9CAE6D" w:rsidR="005D6E16" w:rsidRDefault="005D6E16" w:rsidP="00D05519">
                <w:pPr>
                  <w:pStyle w:val="NormalwithDarkBackground"/>
                </w:pPr>
                <w:r>
                  <w:t>Share with the audience what else is further in the document.</w:t>
                </w:r>
                <w:r w:rsidR="00322485">
                  <w:t xml:space="preserve"> </w:t>
                </w:r>
                <w:r>
                  <w:t>Are there school events coming up?</w:t>
                </w:r>
                <w:r w:rsidR="00322485">
                  <w:t xml:space="preserve"> </w:t>
                </w:r>
                <w:r>
                  <w:t>Is there a band concert or sporting event that the audience should know about?</w:t>
                </w:r>
              </w:p>
              <w:p w14:paraId="7B76C993" w14:textId="6DB69C2B" w:rsidR="005D6E16" w:rsidRDefault="005D6E16" w:rsidP="00D05519">
                <w:pPr>
                  <w:pStyle w:val="NormalwithDarkBackground"/>
                </w:pPr>
                <w:r>
                  <w:t>You can start a story here and continue it on another page in the newsletter if it pushes longer than this space allows.</w:t>
                </w:r>
                <w:r w:rsidR="00322485">
                  <w:t xml:space="preserve"> </w:t>
                </w:r>
              </w:p>
              <w:p w14:paraId="17200710" w14:textId="77777777" w:rsidR="005D6E16" w:rsidRDefault="005D6E16" w:rsidP="00D05519">
                <w:pPr>
                  <w:pStyle w:val="NormalwithDarkBackground"/>
                </w:pPr>
                <w:r>
                  <w:t>Make the newsletter your own!</w:t>
                </w:r>
              </w:p>
            </w:sdtContent>
          </w:sdt>
        </w:tc>
      </w:tr>
      <w:tr w:rsidR="005D6E16" w14:paraId="54B4F4F1" w14:textId="77777777" w:rsidTr="006E3617">
        <w:trPr>
          <w:trHeight w:val="1350"/>
        </w:trPr>
        <w:tc>
          <w:tcPr>
            <w:tcW w:w="3250" w:type="pct"/>
          </w:tcPr>
          <w:p w14:paraId="359A2589" w14:textId="5B70DB6B" w:rsidR="005D6E16" w:rsidRPr="00BD13D2" w:rsidRDefault="00000000" w:rsidP="006E3617">
            <w:pPr>
              <w:pStyle w:val="Quote"/>
            </w:pPr>
            <w:sdt>
              <w:sdtPr>
                <w:id w:val="440336185"/>
                <w:placeholder>
                  <w:docPart w:val="596FF5C415904403B5AC10E298A9B644"/>
                </w:placeholder>
                <w:temporary/>
                <w:showingPlcHdr/>
                <w15:appearance w15:val="hidden"/>
              </w:sdtPr>
              <w:sdtContent>
                <w:r w:rsidR="006E3617">
                  <w:t>"A new gymnasium will offer more quality experiences for our young athletes” - Avery Howard, Principal</w:t>
                </w:r>
              </w:sdtContent>
            </w:sdt>
          </w:p>
        </w:tc>
        <w:tc>
          <w:tcPr>
            <w:tcW w:w="167" w:type="pct"/>
          </w:tcPr>
          <w:p w14:paraId="759ECD83" w14:textId="77777777" w:rsidR="005D6E16" w:rsidRPr="00847CB0" w:rsidRDefault="005D6E16" w:rsidP="00D05519">
            <w:pPr>
              <w:spacing w:after="0"/>
              <w:rPr>
                <w:sz w:val="8"/>
              </w:rPr>
            </w:pPr>
          </w:p>
        </w:tc>
        <w:tc>
          <w:tcPr>
            <w:tcW w:w="1583" w:type="pct"/>
            <w:vMerge/>
          </w:tcPr>
          <w:p w14:paraId="683F0523" w14:textId="77777777" w:rsidR="005D6E16" w:rsidRDefault="005D6E16" w:rsidP="00D05519"/>
        </w:tc>
      </w:tr>
    </w:tbl>
    <w:p w14:paraId="37D71F72" w14:textId="77777777" w:rsidR="00F859EC" w:rsidRDefault="00F859EC" w:rsidP="00DE38D0">
      <w:pPr>
        <w:pStyle w:val="Graphic"/>
      </w:pPr>
    </w:p>
    <w:p w14:paraId="7638C576" w14:textId="7AFC3055" w:rsidR="00F859EC" w:rsidRDefault="00F859EC" w:rsidP="00DE38D0">
      <w:pPr>
        <w:pStyle w:val="Graphic"/>
        <w:sectPr w:rsidR="00F859EC" w:rsidSect="006B5E17">
          <w:type w:val="continuous"/>
          <w:pgSz w:w="12240" w:h="15840" w:code="1"/>
          <w:pgMar w:top="0" w:right="720" w:bottom="0" w:left="720" w:header="0" w:footer="0" w:gutter="0"/>
          <w:cols w:space="720"/>
          <w:noEndnote/>
          <w:docGrid w:linePitch="326"/>
        </w:sectPr>
      </w:pPr>
    </w:p>
    <w:p w14:paraId="7C144086" w14:textId="438591D7" w:rsidR="00BD13D2" w:rsidRPr="00BD13D2" w:rsidRDefault="005D6E16" w:rsidP="00DE38D0">
      <w:pPr>
        <w:pStyle w:val="Graphic"/>
      </w:pPr>
      <w:r>
        <w:rPr>
          <w:noProof/>
          <w:lang w:val="en-AU" w:eastAsia="en-AU"/>
        </w:rPr>
        <w:lastRenderedPageBreak/>
        <mc:AlternateContent>
          <mc:Choice Requires="wpg">
            <w:drawing>
              <wp:anchor distT="0" distB="0" distL="114300" distR="114300" simplePos="0" relativeHeight="251659264" behindDoc="1" locked="0" layoutInCell="1" allowOverlap="1" wp14:anchorId="3D1D3BE1" wp14:editId="1D21EA09">
                <wp:simplePos x="0" y="0"/>
                <wp:positionH relativeFrom="column">
                  <wp:posOffset>-457200</wp:posOffset>
                </wp:positionH>
                <wp:positionV relativeFrom="paragraph">
                  <wp:posOffset>0</wp:posOffset>
                </wp:positionV>
                <wp:extent cx="7772400" cy="10047600"/>
                <wp:effectExtent l="0" t="0" r="0" b="0"/>
                <wp:wrapNone/>
                <wp:docPr id="10" name="Group 10"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7600"/>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794EA29F" id="Group 10" o:spid="_x0000_s1026" alt="Decorative" style="position:absolute;margin-left:-36pt;margin-top:0;width:612pt;height:791.15pt;z-index:-251657216;mso-width-percent:1000;mso-height-percent:1000;mso-width-percent:1000;mso-height-percent:100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tbl>
      <w:tblPr>
        <w:tblW w:w="5000" w:type="pct"/>
        <w:tblLayout w:type="fixed"/>
        <w:tblLook w:val="0600" w:firstRow="0" w:lastRow="0" w:firstColumn="0" w:lastColumn="0" w:noHBand="1" w:noVBand="1"/>
        <w:tblDescription w:val="Layout table page 2"/>
      </w:tblPr>
      <w:tblGrid>
        <w:gridCol w:w="2970"/>
        <w:gridCol w:w="2339"/>
        <w:gridCol w:w="270"/>
        <w:gridCol w:w="5221"/>
      </w:tblGrid>
      <w:tr w:rsidR="00AA4EE5" w14:paraId="72A413FE" w14:textId="77777777" w:rsidTr="09D2F8F0">
        <w:tc>
          <w:tcPr>
            <w:tcW w:w="5000" w:type="pct"/>
            <w:gridSpan w:val="4"/>
          </w:tcPr>
          <w:p w14:paraId="5F664CFB" w14:textId="02B659FA" w:rsidR="00AA4EE5" w:rsidRDefault="00000000" w:rsidP="006E3617">
            <w:pPr>
              <w:pStyle w:val="Heading1"/>
            </w:pPr>
            <w:sdt>
              <w:sdtPr>
                <w:id w:val="-852727519"/>
                <w:placeholder>
                  <w:docPart w:val="28EE82D601EF4C7CB696A0DDBC51A76E"/>
                </w:placeholder>
                <w:temporary/>
                <w:showingPlcHdr/>
                <w15:appearance w15:val="hidden"/>
              </w:sdtPr>
              <w:sdtContent>
                <w:r w:rsidR="006E3617">
                  <w:t>SPORTS &amp; ACTIVITES</w:t>
                </w:r>
              </w:sdtContent>
            </w:sdt>
          </w:p>
        </w:tc>
      </w:tr>
      <w:tr w:rsidR="00AA4EE5" w14:paraId="63133D39" w14:textId="77777777" w:rsidTr="09D2F8F0">
        <w:tc>
          <w:tcPr>
            <w:tcW w:w="5000" w:type="pct"/>
            <w:gridSpan w:val="4"/>
          </w:tcPr>
          <w:p w14:paraId="63C04B3D" w14:textId="6138A2AC" w:rsidR="00AA4EE5" w:rsidRDefault="00000000" w:rsidP="006E3617">
            <w:pPr>
              <w:pStyle w:val="Heading2"/>
            </w:pPr>
            <w:sdt>
              <w:sdtPr>
                <w:id w:val="1620258102"/>
                <w:placeholder>
                  <w:docPart w:val="07DE006F92CE4C9392813574F7AC369E"/>
                </w:placeholder>
                <w:temporary/>
                <w:showingPlcHdr/>
                <w15:appearance w15:val="hidden"/>
              </w:sdtPr>
              <w:sdtContent>
                <w:r w:rsidR="006E3617">
                  <w:t>Spring Soccer Tryouts in Jan</w:t>
                </w:r>
              </w:sdtContent>
            </w:sdt>
          </w:p>
        </w:tc>
      </w:tr>
      <w:tr w:rsidR="00B679F9" w14:paraId="76A93239" w14:textId="77777777" w:rsidTr="09D2F8F0">
        <w:trPr>
          <w:trHeight w:val="4788"/>
        </w:trPr>
        <w:tc>
          <w:tcPr>
            <w:tcW w:w="2458" w:type="pct"/>
            <w:gridSpan w:val="2"/>
          </w:tcPr>
          <w:sdt>
            <w:sdtPr>
              <w:id w:val="486975985"/>
              <w:placeholder>
                <w:docPart w:val="A8908DE0D5BA4BFD923293EA1A898A71"/>
              </w:placeholder>
              <w:temporary/>
              <w:showingPlcHdr/>
              <w15:appearance w15:val="hidden"/>
            </w:sdtPr>
            <w:sdtContent>
              <w:p w14:paraId="5A9F367D" w14:textId="7C66A10C" w:rsidR="001509F5" w:rsidRDefault="001509F5" w:rsidP="001509F5">
                <w:r>
                  <w:t>At any time, you can easily change the text of any section in this document by simply clicking and typing.</w:t>
                </w:r>
                <w:r w:rsidR="00322485">
                  <w:t xml:space="preserve"> </w:t>
                </w:r>
                <w:r>
                  <w:t>The template is prepared so that formatting stays in tact with the new information you include.</w:t>
                </w:r>
              </w:p>
              <w:p w14:paraId="7476A1CD" w14:textId="31CEAFFA" w:rsidR="00847CB0" w:rsidRDefault="001509F5" w:rsidP="001509F5">
                <w:r>
                  <w:t xml:space="preserve">To update formatting, from the Home tab, you can use the Styles gallery for the </w:t>
                </w:r>
                <w:proofErr w:type="gramStart"/>
                <w:r>
                  <w:t>built in</w:t>
                </w:r>
                <w:proofErr w:type="gramEnd"/>
                <w:r>
                  <w:t xml:space="preserve"> styles.</w:t>
                </w:r>
                <w:r w:rsidR="00322485">
                  <w:t xml:space="preserve"> </w:t>
                </w:r>
                <w:r>
                  <w:t>You can also format text directly by using the other controls on the Home tab.</w:t>
                </w:r>
              </w:p>
            </w:sdtContent>
          </w:sdt>
        </w:tc>
        <w:tc>
          <w:tcPr>
            <w:tcW w:w="125" w:type="pct"/>
          </w:tcPr>
          <w:p w14:paraId="20EA7664" w14:textId="77777777" w:rsidR="00847CB0" w:rsidRPr="00847CB0" w:rsidRDefault="00847CB0" w:rsidP="00847CB0">
            <w:pPr>
              <w:spacing w:after="0"/>
              <w:rPr>
                <w:sz w:val="8"/>
              </w:rPr>
            </w:pPr>
          </w:p>
        </w:tc>
        <w:tc>
          <w:tcPr>
            <w:tcW w:w="2417" w:type="pct"/>
          </w:tcPr>
          <w:p w14:paraId="489AD34E" w14:textId="6D8A5A16" w:rsidR="00847CB0" w:rsidRPr="006563D7" w:rsidRDefault="00000000" w:rsidP="001509F5">
            <w:sdt>
              <w:sdtPr>
                <w:id w:val="1941572553"/>
                <w:placeholder>
                  <w:docPart w:val="A4FE6213A35E45198624C32ACF7C1545"/>
                </w:placeholder>
                <w:temporary/>
                <w:showingPlcHdr/>
                <w15:appearance w15:val="hidden"/>
              </w:sdtPr>
              <w:sdtContent>
                <w:r w:rsidR="009052F9" w:rsidRPr="009052F9">
                  <w:t xml:space="preserve">To change any of the images, simply click on them and choose </w:t>
                </w:r>
                <w:r w:rsidR="001509F5">
                  <w:t xml:space="preserve">Insert &gt; </w:t>
                </w:r>
                <w:r w:rsidR="009052F9" w:rsidRPr="009052F9">
                  <w:t>Picture</w:t>
                </w:r>
                <w:r w:rsidR="001509F5">
                  <w:t>.</w:t>
                </w:r>
              </w:sdtContent>
            </w:sdt>
          </w:p>
        </w:tc>
      </w:tr>
      <w:tr w:rsidR="00847CB0" w14:paraId="60E5C44F" w14:textId="77777777" w:rsidTr="09D2F8F0">
        <w:trPr>
          <w:trHeight w:val="5670"/>
        </w:trPr>
        <w:tc>
          <w:tcPr>
            <w:tcW w:w="5000" w:type="pct"/>
            <w:gridSpan w:val="4"/>
          </w:tcPr>
          <w:p w14:paraId="0B15DDAC" w14:textId="0FF1B10F" w:rsidR="00847CB0" w:rsidRPr="007C0018" w:rsidRDefault="00CD324F" w:rsidP="007C0018">
            <w:pPr>
              <w:pStyle w:val="NoSpacing"/>
              <w:spacing w:before="120"/>
            </w:pPr>
            <w:r w:rsidRPr="007C0018">
              <w:rPr>
                <w:noProof/>
                <w:lang w:val="en-AU" w:eastAsia="en-AU"/>
              </w:rPr>
              <w:drawing>
                <wp:inline distT="0" distB="0" distL="0" distR="0" wp14:anchorId="462248D7" wp14:editId="2C514962">
                  <wp:extent cx="6766560" cy="3142584"/>
                  <wp:effectExtent l="0" t="0" r="0" b="1270"/>
                  <wp:docPr id="22" name="Picture 12"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rotWithShape="1">
                          <a:blip r:embed="rId8">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0018" w14:paraId="2F19DE0E" w14:textId="77777777" w:rsidTr="09D2F8F0">
        <w:trPr>
          <w:trHeight w:hRule="exact" w:val="1728"/>
        </w:trPr>
        <w:tc>
          <w:tcPr>
            <w:tcW w:w="1375" w:type="pct"/>
            <w:vAlign w:val="center"/>
          </w:tcPr>
          <w:p w14:paraId="76DCB51B" w14:textId="2F923A44" w:rsidR="007C0018" w:rsidRPr="009052F9" w:rsidRDefault="007C0018" w:rsidP="005F5948">
            <w:pPr>
              <w:pStyle w:val="QuoteHeading"/>
            </w:pPr>
          </w:p>
        </w:tc>
        <w:tc>
          <w:tcPr>
            <w:tcW w:w="3625" w:type="pct"/>
            <w:gridSpan w:val="3"/>
            <w:vAlign w:val="center"/>
          </w:tcPr>
          <w:p w14:paraId="0FA7B00F" w14:textId="4F78F477" w:rsidR="007C0018" w:rsidRPr="007C0018" w:rsidRDefault="00000000" w:rsidP="009052F9">
            <w:pPr>
              <w:pStyle w:val="NormalwithDarkBackground"/>
            </w:pPr>
            <w:sdt>
              <w:sdtPr>
                <w:id w:val="1058516572"/>
                <w:placeholder>
                  <w:docPart w:val="099365DC2E2F4505ADA26E2930F5D343"/>
                </w:placeholder>
                <w:temporary/>
                <w:showingPlcHdr/>
                <w15:appearance w15:val="hidden"/>
              </w:sdtPr>
              <w:sdtContent>
                <w:r w:rsidR="009052F9" w:rsidRPr="009052F9">
                  <w:t>You can easily change the formatting of selected text in the document text by choosing a look for the selected text from the Styles gallery on the Home tab.</w:t>
                </w:r>
              </w:sdtContent>
            </w:sdt>
          </w:p>
        </w:tc>
      </w:tr>
    </w:tbl>
    <w:p w14:paraId="5982B011" w14:textId="2600781E" w:rsidR="00310CBF" w:rsidRPr="00847CB0" w:rsidRDefault="00310CBF" w:rsidP="006563D7">
      <w:pPr>
        <w:pStyle w:val="NoSpacing"/>
        <w:rPr>
          <w:sz w:val="10"/>
        </w:rPr>
      </w:pPr>
    </w:p>
    <w:sectPr w:rsidR="00310CBF" w:rsidRPr="00847CB0" w:rsidSect="006B5E17">
      <w:pgSz w:w="12240" w:h="15840" w:code="1"/>
      <w:pgMar w:top="0" w:right="720" w:bottom="0" w:left="720" w:header="720" w:footer="4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FA899" w14:textId="77777777" w:rsidR="006B5E17" w:rsidRDefault="006B5E17" w:rsidP="00F921A1">
      <w:pPr>
        <w:spacing w:after="0"/>
      </w:pPr>
      <w:r>
        <w:separator/>
      </w:r>
    </w:p>
  </w:endnote>
  <w:endnote w:type="continuationSeparator" w:id="0">
    <w:p w14:paraId="325BE404" w14:textId="77777777" w:rsidR="006B5E17" w:rsidRDefault="006B5E17"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6D246" w14:textId="77777777" w:rsidR="006B5E17" w:rsidRDefault="006B5E17" w:rsidP="00F921A1">
      <w:pPr>
        <w:spacing w:after="0"/>
      </w:pPr>
      <w:r>
        <w:separator/>
      </w:r>
    </w:p>
  </w:footnote>
  <w:footnote w:type="continuationSeparator" w:id="0">
    <w:p w14:paraId="36122FC2" w14:textId="77777777" w:rsidR="006B5E17" w:rsidRDefault="006B5E17" w:rsidP="00F921A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val="false"/>
  <w:embedSystemFonts/>
  <w:bordersDoNotSurroundHeader/>
  <w:bordersDoNotSurroundFooter/>
  <w:proofState w:spelling="clean" w:grammar="clean"/>
  <w:formsDesig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16892"/>
    <w:rsid w:val="000266D5"/>
    <w:rsid w:val="00034F4B"/>
    <w:rsid w:val="0006180E"/>
    <w:rsid w:val="000D53AE"/>
    <w:rsid w:val="000F69D6"/>
    <w:rsid w:val="00131C96"/>
    <w:rsid w:val="001509F5"/>
    <w:rsid w:val="00215D38"/>
    <w:rsid w:val="00290F3B"/>
    <w:rsid w:val="002E40A8"/>
    <w:rsid w:val="002E76DC"/>
    <w:rsid w:val="00301984"/>
    <w:rsid w:val="00310CBF"/>
    <w:rsid w:val="00322485"/>
    <w:rsid w:val="0033720E"/>
    <w:rsid w:val="00356A46"/>
    <w:rsid w:val="00594B47"/>
    <w:rsid w:val="005D5C04"/>
    <w:rsid w:val="005D6E16"/>
    <w:rsid w:val="005E4501"/>
    <w:rsid w:val="005F5948"/>
    <w:rsid w:val="00602E6B"/>
    <w:rsid w:val="006500F6"/>
    <w:rsid w:val="006563D7"/>
    <w:rsid w:val="006B5E17"/>
    <w:rsid w:val="006E3617"/>
    <w:rsid w:val="007162EB"/>
    <w:rsid w:val="007C0018"/>
    <w:rsid w:val="007E7F19"/>
    <w:rsid w:val="007F46FE"/>
    <w:rsid w:val="00847CB0"/>
    <w:rsid w:val="008560C3"/>
    <w:rsid w:val="008D3A90"/>
    <w:rsid w:val="008D42B1"/>
    <w:rsid w:val="008E3D9B"/>
    <w:rsid w:val="009052F9"/>
    <w:rsid w:val="00923F3C"/>
    <w:rsid w:val="00A11F83"/>
    <w:rsid w:val="00A313DA"/>
    <w:rsid w:val="00AA4EE5"/>
    <w:rsid w:val="00AF4976"/>
    <w:rsid w:val="00B03852"/>
    <w:rsid w:val="00B3506C"/>
    <w:rsid w:val="00B679F9"/>
    <w:rsid w:val="00B70EC0"/>
    <w:rsid w:val="00BD13D2"/>
    <w:rsid w:val="00BE2527"/>
    <w:rsid w:val="00CA45CF"/>
    <w:rsid w:val="00CD324F"/>
    <w:rsid w:val="00D41AE6"/>
    <w:rsid w:val="00D50263"/>
    <w:rsid w:val="00DA2659"/>
    <w:rsid w:val="00DD7BB5"/>
    <w:rsid w:val="00DE38D0"/>
    <w:rsid w:val="00E4499D"/>
    <w:rsid w:val="00E83D6F"/>
    <w:rsid w:val="00EB2FC3"/>
    <w:rsid w:val="00EE5E3E"/>
    <w:rsid w:val="00F859EC"/>
    <w:rsid w:val="00F921A1"/>
    <w:rsid w:val="00F97690"/>
    <w:rsid w:val="09D2F8F0"/>
    <w:rsid w:val="0CF17155"/>
    <w:rsid w:val="0FCEB26C"/>
    <w:rsid w:val="1360B2D9"/>
    <w:rsid w:val="15F81CE0"/>
    <w:rsid w:val="21FCC3D1"/>
    <w:rsid w:val="26B664EB"/>
    <w:rsid w:val="2EA84E73"/>
    <w:rsid w:val="493FEF19"/>
    <w:rsid w:val="516AB27B"/>
    <w:rsid w:val="54AB3B2B"/>
    <w:rsid w:val="611B648B"/>
    <w:rsid w:val="65D5662D"/>
    <w:rsid w:val="690FCDEC"/>
    <w:rsid w:val="7B3B2C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customStyle="1" w:styleId="Graphic">
    <w:name w:val="Graphic"/>
    <w:basedOn w:val="Normal"/>
    <w:link w:val="GraphicChar"/>
    <w:uiPriority w:val="1"/>
    <w:qFormat/>
    <w:rsid w:val="00DE38D0"/>
    <w:pPr>
      <w:keepNext/>
      <w:spacing w:after="720"/>
    </w:pPr>
  </w:style>
  <w:style w:type="character" w:customStyle="1" w:styleId="GraphicChar">
    <w:name w:val="Graphic Char"/>
    <w:basedOn w:val="DefaultParagraphFont"/>
    <w:link w:val="Graphic"/>
    <w:uiPriority w:val="1"/>
    <w:rsid w:val="00DE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4FE6213A35E45198624C32ACF7C1545"/>
        <w:category>
          <w:name w:val="General"/>
          <w:gallery w:val="placeholder"/>
        </w:category>
        <w:types>
          <w:type w:val="bbPlcHdr"/>
        </w:types>
        <w:behaviors>
          <w:behavior w:val="content"/>
        </w:behaviors>
        <w:guid w:val="{4843D8F5-D195-4C03-B15B-332A1A6F40FA}"/>
      </w:docPartPr>
      <w:docPartBody>
        <w:p w:rsidR="00902801" w:rsidRDefault="00934136">
          <w:r w:rsidRPr="009052F9">
            <w:t xml:space="preserve">To change any of the images, simply click on them and choose </w:t>
          </w:r>
          <w:r>
            <w:t xml:space="preserve">Insert &gt; </w:t>
          </w:r>
          <w:r w:rsidRPr="009052F9">
            <w:t>Picture</w:t>
          </w:r>
          <w:r>
            <w:t>.</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934136">
          <w:r w:rsidRPr="009052F9">
            <w:t>You can easily change the formatting of selected text in the document text by choosing a look for the selected text from the Styles gallery on the Home tab.</w:t>
          </w:r>
        </w:p>
      </w:docPartBody>
    </w:docPart>
    <w:docPart>
      <w:docPartPr>
        <w:name w:val="83CE3848FA974DA69FEF9BBE47298D08"/>
        <w:category>
          <w:name w:val="General"/>
          <w:gallery w:val="placeholder"/>
        </w:category>
        <w:types>
          <w:type w:val="bbPlcHdr"/>
        </w:types>
        <w:behaviors>
          <w:behavior w:val="content"/>
        </w:behaviors>
        <w:guid w:val="{2D9948FF-D696-47A2-B439-B4AC7472B66F}"/>
      </w:docPartPr>
      <w:docPartBody>
        <w:p w:rsidR="00934136" w:rsidRDefault="00934136" w:rsidP="00D05519">
          <w:pPr>
            <w:pStyle w:val="NormalwithDarkBackground"/>
          </w:pPr>
          <w:r>
            <w:t>For this side panel, include a few highlights for another story or some type of event you want to highlight.  Highlight a teacher of the week/month, or a student/athlete of the week/month.</w:t>
          </w:r>
        </w:p>
        <w:p w:rsidR="00934136" w:rsidRDefault="00934136" w:rsidP="00D05519">
          <w:pPr>
            <w:pStyle w:val="NormalwithDarkBackground"/>
          </w:pPr>
          <w:r>
            <w:t>Share with the audience what else is further in the document.  Are there school events coming up?  Is there a band concert or sporting event that the audience should know about?</w:t>
          </w:r>
        </w:p>
        <w:p w:rsidR="00934136" w:rsidRDefault="00934136" w:rsidP="00D05519">
          <w:pPr>
            <w:pStyle w:val="NormalwithDarkBackground"/>
          </w:pPr>
          <w:r>
            <w:t xml:space="preserve">You can start a story here and continue it on another page in the newsletter if it pushes longer than this space allows.  </w:t>
          </w:r>
        </w:p>
        <w:p w:rsidR="002779DF" w:rsidRDefault="00934136" w:rsidP="005C256E">
          <w:pPr>
            <w:pStyle w:val="83CE3848FA974DA69FEF9BBE47298D08"/>
          </w:pPr>
          <w:r>
            <w:t>Make the newsletter your own!</w:t>
          </w:r>
        </w:p>
      </w:docPartBody>
    </w:docPart>
    <w:docPart>
      <w:docPartPr>
        <w:name w:val="7E6A56F948CD4D5AAD2FACED9DFCF1B5"/>
        <w:category>
          <w:name w:val="General"/>
          <w:gallery w:val="placeholder"/>
        </w:category>
        <w:types>
          <w:type w:val="bbPlcHdr"/>
        </w:types>
        <w:behaviors>
          <w:behavior w:val="content"/>
        </w:behaviors>
        <w:guid w:val="{C74FA4B1-728C-4C68-94F0-86156E08B626}"/>
      </w:docPartPr>
      <w:docPartBody>
        <w:p w:rsidR="00934136" w:rsidRDefault="00934136" w:rsidP="001509F5">
          <w:r>
            <w:t>At any time, you can easily change the text of any section in this document by simply clicking and typing.  The template is prepared so that formatting stays in tact with the new information you include.</w:t>
          </w:r>
        </w:p>
        <w:p w:rsidR="00934136" w:rsidRDefault="00934136" w:rsidP="001509F5">
          <w:r>
            <w:t>To update formatting, from the Home tab, you can use the Styles gallery for the built in styles.  You can also format text directly by using the other controls on the Home tab.</w:t>
          </w:r>
        </w:p>
        <w:p w:rsidR="001D7B0D" w:rsidRDefault="00934136">
          <w:r>
            <w:t>To change any of the images, simply click on them and choose Insert &gt; Picture.</w:t>
          </w:r>
        </w:p>
      </w:docPartBody>
    </w:docPart>
    <w:docPart>
      <w:docPartPr>
        <w:name w:val="A8908DE0D5BA4BFD923293EA1A898A71"/>
        <w:category>
          <w:name w:val="General"/>
          <w:gallery w:val="placeholder"/>
        </w:category>
        <w:types>
          <w:type w:val="bbPlcHdr"/>
        </w:types>
        <w:behaviors>
          <w:behavior w:val="content"/>
        </w:behaviors>
        <w:guid w:val="{F5D9A4C8-9FEF-4830-A00C-75D58B1F0942}"/>
      </w:docPartPr>
      <w:docPartBody>
        <w:p w:rsidR="00934136" w:rsidRDefault="00934136" w:rsidP="001509F5">
          <w:r>
            <w:t>At any time, you can easily change the text of any section in this document by simply clicking and typing.  The template is prepared so that formatting stays in tact with the new information you include.</w:t>
          </w:r>
        </w:p>
        <w:p w:rsidR="001D7B0D" w:rsidRDefault="00934136">
          <w:r>
            <w:t>To update formatting, from the Home tab, you can use the Styles gallery for the built in styles.  You can also format text directly by using the other controls on the Home tab.</w:t>
          </w:r>
        </w:p>
      </w:docPartBody>
    </w:docPart>
    <w:docPart>
      <w:docPartPr>
        <w:name w:val="DefaultPlaceholder_-1854013440"/>
        <w:category>
          <w:name w:val="General"/>
          <w:gallery w:val="placeholder"/>
        </w:category>
        <w:types>
          <w:type w:val="bbPlcHdr"/>
        </w:types>
        <w:behaviors>
          <w:behavior w:val="content"/>
        </w:behaviors>
        <w:guid w:val="{8FEEDBB7-03A2-4EB4-B738-351E9202F2E5}"/>
      </w:docPartPr>
      <w:docPartBody>
        <w:p w:rsidR="00CA3287" w:rsidRDefault="00A134F5">
          <w:r w:rsidRPr="00F556E3">
            <w:rPr>
              <w:rStyle w:val="PlaceholderText"/>
            </w:rPr>
            <w:t>Click or tap here to enter text.</w:t>
          </w:r>
        </w:p>
      </w:docPartBody>
    </w:docPart>
    <w:docPart>
      <w:docPartPr>
        <w:name w:val="6A9F74AFAAB34A23B4ECCFF9D749E286"/>
        <w:category>
          <w:name w:val="General"/>
          <w:gallery w:val="placeholder"/>
        </w:category>
        <w:types>
          <w:type w:val="bbPlcHdr"/>
        </w:types>
        <w:behaviors>
          <w:behavior w:val="content"/>
        </w:behaviors>
        <w:guid w:val="{C87D0E59-0B01-4B2E-A5A1-140C2891323F}"/>
      </w:docPartPr>
      <w:docPartBody>
        <w:p w:rsidR="00CA3287" w:rsidRDefault="00934136">
          <w:r>
            <w:t>DECEMBER</w:t>
          </w:r>
        </w:p>
      </w:docPartBody>
    </w:docPart>
    <w:docPart>
      <w:docPartPr>
        <w:name w:val="E030D3366381420CAD8076B96CF50874"/>
        <w:category>
          <w:name w:val="General"/>
          <w:gallery w:val="placeholder"/>
        </w:category>
        <w:types>
          <w:type w:val="bbPlcHdr"/>
        </w:types>
        <w:behaviors>
          <w:behavior w:val="content"/>
        </w:behaviors>
        <w:guid w:val="{6A78F526-BB78-4AE5-867C-7ED55B12C713}"/>
      </w:docPartPr>
      <w:docPartBody>
        <w:p w:rsidR="00CA3287" w:rsidRDefault="00934136">
          <w:r>
            <w:t>Campus News</w:t>
          </w:r>
        </w:p>
      </w:docPartBody>
    </w:docPart>
    <w:docPart>
      <w:docPartPr>
        <w:name w:val="A1A466BE6408457991AABB65BA5B6877"/>
        <w:category>
          <w:name w:val="General"/>
          <w:gallery w:val="placeholder"/>
        </w:category>
        <w:types>
          <w:type w:val="bbPlcHdr"/>
        </w:types>
        <w:behaviors>
          <w:behavior w:val="content"/>
        </w:behaviors>
        <w:guid w:val="{7DF47218-CBF4-4F9A-99C2-4D93C360F983}"/>
      </w:docPartPr>
      <w:docPartBody>
        <w:p w:rsidR="00CA3287" w:rsidRDefault="00934136">
          <w:r>
            <w:t>New Gym Budget Proposal</w:t>
          </w:r>
        </w:p>
      </w:docPartBody>
    </w:docPart>
    <w:docPart>
      <w:docPartPr>
        <w:name w:val="766E54758DA94EC1BAFC32B7CE02841A"/>
        <w:category>
          <w:name w:val="General"/>
          <w:gallery w:val="placeholder"/>
        </w:category>
        <w:types>
          <w:type w:val="bbPlcHdr"/>
        </w:types>
        <w:behaviors>
          <w:behavior w:val="content"/>
        </w:behaviors>
        <w:guid w:val="{8E47346D-138D-42B6-A2A3-0ABDF1D5FEC3}"/>
      </w:docPartPr>
      <w:docPartBody>
        <w:p w:rsidR="00CA3287" w:rsidRDefault="00934136">
          <w:r>
            <w:t>Holiday Recitals</w:t>
          </w:r>
        </w:p>
      </w:docPartBody>
    </w:docPart>
    <w:docPart>
      <w:docPartPr>
        <w:name w:val="919C0045A8684EB5A7D8398FE7933DB3"/>
        <w:category>
          <w:name w:val="General"/>
          <w:gallery w:val="placeholder"/>
        </w:category>
        <w:types>
          <w:type w:val="bbPlcHdr"/>
        </w:types>
        <w:behaviors>
          <w:behavior w:val="content"/>
        </w:behaviors>
        <w:guid w:val="{07F1E485-5961-4272-8762-66E6AA45EEA3}"/>
      </w:docPartPr>
      <w:docPartBody>
        <w:p w:rsidR="00CA3287" w:rsidRDefault="00934136">
          <w:r>
            <w:t>Don’t miss out</w:t>
          </w:r>
        </w:p>
      </w:docPartBody>
    </w:docPart>
    <w:docPart>
      <w:docPartPr>
        <w:name w:val="596FF5C415904403B5AC10E298A9B644"/>
        <w:category>
          <w:name w:val="General"/>
          <w:gallery w:val="placeholder"/>
        </w:category>
        <w:types>
          <w:type w:val="bbPlcHdr"/>
        </w:types>
        <w:behaviors>
          <w:behavior w:val="content"/>
        </w:behaviors>
        <w:guid w:val="{E3283B2B-98ED-43DE-9D3D-75C686D9061C}"/>
      </w:docPartPr>
      <w:docPartBody>
        <w:p w:rsidR="00CA3287" w:rsidRDefault="00934136">
          <w:r>
            <w:t>"A new gymnasium will offer more quality experiences for our young athletes” - Avery Howard, Principal</w:t>
          </w:r>
        </w:p>
      </w:docPartBody>
    </w:docPart>
    <w:docPart>
      <w:docPartPr>
        <w:name w:val="28EE82D601EF4C7CB696A0DDBC51A76E"/>
        <w:category>
          <w:name w:val="General"/>
          <w:gallery w:val="placeholder"/>
        </w:category>
        <w:types>
          <w:type w:val="bbPlcHdr"/>
        </w:types>
        <w:behaviors>
          <w:behavior w:val="content"/>
        </w:behaviors>
        <w:guid w:val="{FEDA5DD6-811E-4AFC-8D2E-6F511DC03B47}"/>
      </w:docPartPr>
      <w:docPartBody>
        <w:p w:rsidR="00CA3287" w:rsidRDefault="00934136">
          <w:r>
            <w:t>SPORTS &amp; ACTIVITES</w:t>
          </w:r>
        </w:p>
      </w:docPartBody>
    </w:docPart>
    <w:docPart>
      <w:docPartPr>
        <w:name w:val="07DE006F92CE4C9392813574F7AC369E"/>
        <w:category>
          <w:name w:val="General"/>
          <w:gallery w:val="placeholder"/>
        </w:category>
        <w:types>
          <w:type w:val="bbPlcHdr"/>
        </w:types>
        <w:behaviors>
          <w:behavior w:val="content"/>
        </w:behaviors>
        <w:guid w:val="{6C38C415-8254-4A14-A459-24EEAB81FE27}"/>
      </w:docPartPr>
      <w:docPartBody>
        <w:p w:rsidR="00CA3287" w:rsidRDefault="00934136">
          <w:r>
            <w:t>Spring Soccer Tryouts in Jan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87E76"/>
    <w:rsid w:val="00117D95"/>
    <w:rsid w:val="001D48A6"/>
    <w:rsid w:val="001D7B0D"/>
    <w:rsid w:val="002779DF"/>
    <w:rsid w:val="00340546"/>
    <w:rsid w:val="003B3C2E"/>
    <w:rsid w:val="004158C8"/>
    <w:rsid w:val="005043A0"/>
    <w:rsid w:val="00567AA0"/>
    <w:rsid w:val="005C256E"/>
    <w:rsid w:val="005F1E8B"/>
    <w:rsid w:val="00612494"/>
    <w:rsid w:val="00735140"/>
    <w:rsid w:val="00902801"/>
    <w:rsid w:val="00934136"/>
    <w:rsid w:val="00982386"/>
    <w:rsid w:val="009F639D"/>
    <w:rsid w:val="00A134F5"/>
    <w:rsid w:val="00B51B70"/>
    <w:rsid w:val="00CA32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C2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34F5"/>
    <w:rPr>
      <w:color w:val="808080"/>
    </w:rPr>
  </w:style>
  <w:style w:type="paragraph" w:styleId="Title">
    <w:name w:val="Title"/>
    <w:basedOn w:val="BodyText"/>
    <w:next w:val="Normal"/>
    <w:link w:val="TitleChar"/>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TitleChar">
    <w:name w:val="Title Char"/>
    <w:basedOn w:val="DefaultParagraphFont"/>
    <w:link w:val="Title"/>
    <w:uiPriority w:val="10"/>
    <w:rsid w:val="00087E76"/>
    <w:rPr>
      <w:rFonts w:asciiTheme="majorHAnsi" w:eastAsia="Times New Roman" w:hAnsiTheme="majorHAnsi" w:cs="Gill Sans"/>
      <w:b/>
      <w:bCs/>
      <w:spacing w:val="-8"/>
      <w:sz w:val="72"/>
      <w:szCs w:val="72"/>
    </w:rPr>
  </w:style>
  <w:style w:type="paragraph" w:styleId="BodyText">
    <w:name w:val="Body Text"/>
    <w:basedOn w:val="Normal"/>
    <w:link w:val="BodyTextChar"/>
    <w:uiPriority w:val="99"/>
    <w:semiHidden/>
    <w:unhideWhenUsed/>
    <w:rsid w:val="003B3C2E"/>
    <w:pPr>
      <w:spacing w:after="120"/>
    </w:pPr>
  </w:style>
  <w:style w:type="character" w:customStyle="1" w:styleId="BodyTextChar">
    <w:name w:val="Body Text Char"/>
    <w:basedOn w:val="DefaultParagraphFont"/>
    <w:link w:val="BodyText"/>
    <w:uiPriority w:val="99"/>
    <w:semiHidden/>
    <w:rsid w:val="003B3C2E"/>
    <w:rPr>
      <w:rFonts w:cs="Times New Roman"/>
      <w:sz w:val="3276"/>
      <w:szCs w:val="3276"/>
    </w:rPr>
  </w:style>
  <w:style w:type="paragraph" w:customStyle="1" w:styleId="6A7B93A3DCEA453480218EC7AD674DD7">
    <w:name w:val="6A7B93A3DCEA453480218EC7AD674DD7"/>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NormalwithDarkBackground">
    <w:name w:val="Normal with Dark Background"/>
    <w:basedOn w:val="Normal"/>
    <w:uiPriority w:val="1"/>
    <w:qFormat/>
    <w:rsid w:val="00934136"/>
    <w:pPr>
      <w:spacing w:after="240" w:line="240" w:lineRule="auto"/>
    </w:pPr>
    <w:rPr>
      <w:rFonts w:eastAsia="Times New Roman"/>
      <w:color w:val="FFFFFF" w:themeColor="background1"/>
      <w:sz w:val="22"/>
      <w:szCs w:val="22"/>
    </w:rPr>
  </w:style>
  <w:style w:type="character" w:customStyle="1" w:styleId="UnresolvedMention1">
    <w:name w:val="Unresolved Mention1"/>
    <w:basedOn w:val="DefaultParagraphFont"/>
    <w:uiPriority w:val="99"/>
    <w:semiHidden/>
    <w:rsid w:val="003B3C2E"/>
    <w:rPr>
      <w:color w:val="808080"/>
      <w:shd w:val="clear" w:color="auto" w:fill="E6E6E6"/>
    </w:rPr>
  </w:style>
  <w:style w:type="paragraph" w:customStyle="1" w:styleId="6A7B93A3DCEA453480218EC7AD674DD71">
    <w:name w:val="6A7B93A3DCEA453480218EC7AD674DD71"/>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styleId="Subtitle">
    <w:name w:val="Subtitle"/>
    <w:basedOn w:val="Normal"/>
    <w:next w:val="Normal"/>
    <w:link w:val="SubtitleChar"/>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SubtitleChar">
    <w:name w:val="Subtitle Char"/>
    <w:basedOn w:val="DefaultParagraphFont"/>
    <w:link w:val="Subtitle"/>
    <w:uiPriority w:val="11"/>
    <w:rsid w:val="003B3C2E"/>
    <w:rPr>
      <w:rFonts w:eastAsia="Times New Roman" w:cs="Times New Roman"/>
      <w:b/>
      <w:color w:val="FFFFFF" w:themeColor="background1"/>
      <w:sz w:val="36"/>
      <w:szCs w:val="36"/>
    </w:rPr>
  </w:style>
  <w:style w:type="paragraph" w:customStyle="1" w:styleId="6A7B93A3DCEA453480218EC7AD674DD72">
    <w:name w:val="6A7B93A3DCEA453480218EC7AD674DD72"/>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paragraph" w:customStyle="1" w:styleId="041257D78CD6487D9D4845A83C9B0DAE">
    <w:name w:val="041257D78CD6487D9D4845A83C9B0DAE"/>
    <w:rsid w:val="00087E76"/>
  </w:style>
  <w:style w:type="paragraph" w:customStyle="1" w:styleId="041257D78CD6487D9D4845A83C9B0DAE1">
    <w:name w:val="041257D78CD6487D9D4845A83C9B0DAE1"/>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24301A4380D64BAFBC42A02638EF3170">
    <w:name w:val="24301A4380D64BAFBC42A02638EF3170"/>
    <w:rsid w:val="00087E76"/>
  </w:style>
  <w:style w:type="paragraph" w:customStyle="1" w:styleId="18940725315F47F5B3D80AD4AFDBF3BE">
    <w:name w:val="18940725315F47F5B3D80AD4AFDBF3BE"/>
    <w:rsid w:val="00087E76"/>
  </w:style>
  <w:style w:type="paragraph" w:customStyle="1" w:styleId="AF2A5E47D50B44E191E89507C44254DC">
    <w:name w:val="AF2A5E47D50B44E191E89507C44254DC"/>
    <w:rsid w:val="00087E76"/>
  </w:style>
  <w:style w:type="paragraph" w:customStyle="1" w:styleId="FE445A4EA28E4861A2F46A48BF59D125">
    <w:name w:val="FE445A4EA28E4861A2F46A48BF59D125"/>
    <w:rsid w:val="00087E76"/>
  </w:style>
  <w:style w:type="paragraph" w:customStyle="1" w:styleId="19675A7E2E8E413AA57802A08E39E02F">
    <w:name w:val="19675A7E2E8E413AA57802A08E39E02F"/>
    <w:rsid w:val="00087E76"/>
  </w:style>
  <w:style w:type="paragraph" w:customStyle="1" w:styleId="4F1732C3408E46FE92AB422EC76B7491">
    <w:name w:val="4F1732C3408E46FE92AB422EC76B7491"/>
    <w:rsid w:val="00087E76"/>
  </w:style>
  <w:style w:type="paragraph" w:customStyle="1" w:styleId="041257D78CD6487D9D4845A83C9B0DAE2">
    <w:name w:val="041257D78CD6487D9D4845A83C9B0DAE2"/>
    <w:rsid w:val="0034054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48070BAB63E547F493158CD0A94A28D7">
    <w:name w:val="48070BAB63E547F493158CD0A94A28D7"/>
    <w:rsid w:val="005C256E"/>
  </w:style>
  <w:style w:type="paragraph" w:customStyle="1" w:styleId="1EB841DAB4CC436FB9EA3F92BD1EAB4D">
    <w:name w:val="1EB841DAB4CC436FB9EA3F92BD1EAB4D"/>
    <w:rsid w:val="005C256E"/>
  </w:style>
  <w:style w:type="paragraph" w:customStyle="1" w:styleId="672ACD5A6B314C8EBFBB71174D8902A7">
    <w:name w:val="672ACD5A6B314C8EBFBB71174D8902A7"/>
    <w:rsid w:val="005C256E"/>
  </w:style>
  <w:style w:type="paragraph" w:customStyle="1" w:styleId="176AED26299949D49E3D1E9931EFF614">
    <w:name w:val="176AED26299949D49E3D1E9931EFF614"/>
    <w:rsid w:val="005C256E"/>
  </w:style>
  <w:style w:type="paragraph" w:customStyle="1" w:styleId="7DD56925881B43CC8426C0FA43F4C903">
    <w:name w:val="7DD56925881B43CC8426C0FA43F4C903"/>
    <w:rsid w:val="005C256E"/>
  </w:style>
  <w:style w:type="paragraph" w:customStyle="1" w:styleId="D10D3CA6967B4C86820F27A44A5EA699">
    <w:name w:val="D10D3CA6967B4C86820F27A44A5EA699"/>
    <w:rsid w:val="005C256E"/>
  </w:style>
  <w:style w:type="paragraph" w:customStyle="1" w:styleId="A59ACDCA2F844E66B78E0161C03F18A9">
    <w:name w:val="A59ACDCA2F844E66B78E0161C03F18A9"/>
    <w:rsid w:val="005C256E"/>
  </w:style>
  <w:style w:type="paragraph" w:customStyle="1" w:styleId="83CE3848FA974DA69FEF9BBE47298D08">
    <w:name w:val="83CE3848FA974DA69FEF9BBE47298D08"/>
    <w:rsid w:val="005C256E"/>
  </w:style>
  <w:style w:type="paragraph" w:customStyle="1" w:styleId="903DCF6739C6497BA5A4C20524520C40">
    <w:name w:val="903DCF6739C6497BA5A4C20524520C40"/>
    <w:rsid w:val="005C256E"/>
  </w:style>
  <w:style w:type="paragraph" w:customStyle="1" w:styleId="48070BAB63E547F493158CD0A94A28D71">
    <w:name w:val="48070BAB63E547F493158CD0A94A28D71"/>
    <w:rsid w:val="005C256E"/>
    <w:pPr>
      <w:kinsoku w:val="0"/>
      <w:overflowPunct w:val="0"/>
      <w:spacing w:before="74" w:after="0" w:line="250" w:lineRule="auto"/>
      <w:ind w:right="5743"/>
    </w:pPr>
    <w:rPr>
      <w:rFonts w:asciiTheme="majorHAnsi" w:eastAsia="Times New Roman" w:hAnsiTheme="majorHAnsi" w:cs="Gill Sans"/>
      <w:b/>
      <w:bCs/>
      <w:spacing w:val="-8"/>
      <w:sz w:val="72"/>
      <w:szCs w:val="72"/>
    </w:rPr>
  </w:style>
  <w:style w:type="table" w:styleId="TableGrid">
    <w:name w:val="Table Grid"/>
    <w:basedOn w:val="TableNormal"/>
    <w:uiPriority w:val="39"/>
    <w:rsid w:val="005C256E"/>
    <w:pPr>
      <w:spacing w:after="24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lt">
    <w:name w:val="Heading 2 Alt"/>
    <w:basedOn w:val="Normal"/>
    <w:uiPriority w:val="1"/>
    <w:qFormat/>
    <w:rsid w:val="00934136"/>
    <w:pPr>
      <w:spacing w:before="120" w:after="240" w:line="240" w:lineRule="auto"/>
    </w:pPr>
    <w:rPr>
      <w:rFonts w:eastAsia="Times New Roman"/>
      <w:i/>
      <w:color w:val="FFFFFF" w:themeColor="background1"/>
      <w:sz w:val="36"/>
      <w:szCs w:val="22"/>
    </w:rPr>
  </w:style>
  <w:style w:type="paragraph" w:customStyle="1" w:styleId="48070BAB63E547F493158CD0A94A28D72">
    <w:name w:val="48070BAB63E547F493158CD0A94A28D72"/>
    <w:rsid w:val="00612494"/>
    <w:pPr>
      <w:kinsoku w:val="0"/>
      <w:overflowPunct w:val="0"/>
      <w:spacing w:before="74" w:after="0" w:line="250" w:lineRule="auto"/>
      <w:ind w:right="5743"/>
    </w:pPr>
    <w:rPr>
      <w:rFonts w:asciiTheme="majorHAnsi" w:eastAsia="Times New Roman" w:hAnsiTheme="majorHAnsi" w:cs="Gill Sans"/>
      <w:b/>
      <w:bCs/>
      <w:spacing w:val="-8"/>
      <w:sz w:val="72"/>
      <w:szCs w:val="7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488FD57F-A9A3-43CF-9218-26398659785D}"/>
</file>

<file path=customXml/itemProps2.xml><?xml version="1.0" encoding="utf-8"?>
<ds:datastoreItem xmlns:ds="http://schemas.openxmlformats.org/officeDocument/2006/customXml" ds:itemID="{38CA9E90-936F-4809-BE0F-B168EC196DB4}"/>
</file>

<file path=customXml/itemProps3.xml><?xml version="1.0" encoding="utf-8"?>
<ds:datastoreItem xmlns:ds="http://schemas.openxmlformats.org/officeDocument/2006/customXml" ds:itemID="{1E6BDE64-EFF1-4B8F-96E2-AB1343E7778A}"/>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School newsletter_win32_AB_V3</Template>
  <TotalTime>0</TotalTime>
  <Pages>2</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mlwatts477</dc:creator>
  <cp:keywords/>
  <dc:description/>
  <cp:lastModifiedBy>Michaele Watts</cp:lastModifiedBy>
  <cp:revision>2</cp:revision>
  <dcterms:created xsi:type="dcterms:W3CDTF">2024-02-15T05:51:00Z</dcterms:created>
  <dcterms:modified xsi:type="dcterms:W3CDTF">2024-02-15T05:51:00Z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