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1C61B" w14:textId="273CBEBA" w:rsidR="002A7214" w:rsidRDefault="002A7214" w:rsidP="00A61EB0">
      <w:bookmarkStart w:id="0" w:name="_GoBack"/>
      <w:bookmarkEnd w:id="0"/>
    </w:p>
    <w:p w14:paraId="2AE8C53D" w14:textId="6AE11402" w:rsidR="002A7214" w:rsidRDefault="002A7214">
      <w:r>
        <w:rPr>
          <w:noProof/>
        </w:rPr>
        <w:drawing>
          <wp:anchor distT="0" distB="0" distL="114300" distR="114300" simplePos="0" relativeHeight="251606528" behindDoc="0" locked="0" layoutInCell="1" allowOverlap="1" wp14:anchorId="60828012" wp14:editId="1D19AC50">
            <wp:simplePos x="0" y="0"/>
            <wp:positionH relativeFrom="column">
              <wp:posOffset>8898467</wp:posOffset>
            </wp:positionH>
            <wp:positionV relativeFrom="paragraph">
              <wp:posOffset>3731683</wp:posOffset>
            </wp:positionV>
            <wp:extent cx="457200" cy="1371600"/>
            <wp:effectExtent l="0" t="0" r="0" b="0"/>
            <wp:wrapNone/>
            <wp:docPr id="71" name="Picture 71" descr="\\SLO-DC01\Users\christinec\My Documents\STOCKLAYOUTS\Current Projects\RE9992701\RE9992701D-UP\RE9992701-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\\SLO-DC01\Users\christinec\My Documents\STOCKLAYOUTS\Current Projects\RE9992701\RE9992701D-UP\RE9992701-IMG03.jpg"/>
                    <pic:cNvPicPr>
                      <a:picLocks noChangeAspect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1" t="4709" r="39111" b="3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552" behindDoc="0" locked="0" layoutInCell="1" allowOverlap="1" wp14:anchorId="76315ED8" wp14:editId="7CF44603">
            <wp:simplePos x="0" y="0"/>
            <wp:positionH relativeFrom="column">
              <wp:posOffset>5240867</wp:posOffset>
            </wp:positionH>
            <wp:positionV relativeFrom="paragraph">
              <wp:posOffset>531283</wp:posOffset>
            </wp:positionV>
            <wp:extent cx="4114800" cy="3200400"/>
            <wp:effectExtent l="0" t="0" r="0" b="0"/>
            <wp:wrapNone/>
            <wp:docPr id="72" name="Picture 72" descr="RE99927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RE9992701-IMG0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t="5817" r="5669" b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850B1A3" wp14:editId="422ECFD6">
                <wp:simplePos x="0" y="0"/>
                <wp:positionH relativeFrom="column">
                  <wp:posOffset>5698067</wp:posOffset>
                </wp:positionH>
                <wp:positionV relativeFrom="paragraph">
                  <wp:posOffset>3731683</wp:posOffset>
                </wp:positionV>
                <wp:extent cx="3200400" cy="1371600"/>
                <wp:effectExtent l="0" t="0" r="0" b="0"/>
                <wp:wrapNone/>
                <wp:docPr id="7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09C0D4" id="Rectangle 28" o:spid="_x0000_s1026" style="position:absolute;margin-left:448.65pt;margin-top:293.85pt;width:252pt;height:108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C68949F" wp14:editId="18E80A34">
                <wp:simplePos x="0" y="0"/>
                <wp:positionH relativeFrom="column">
                  <wp:posOffset>5240867</wp:posOffset>
                </wp:positionH>
                <wp:positionV relativeFrom="paragraph">
                  <wp:posOffset>5103283</wp:posOffset>
                </wp:positionV>
                <wp:extent cx="4114800" cy="1371600"/>
                <wp:effectExtent l="0" t="0" r="0" b="0"/>
                <wp:wrapNone/>
                <wp:docPr id="7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D543E7" id="Rectangle 29" o:spid="_x0000_s1026" style="position:absolute;margin-left:412.65pt;margin-top:401.85pt;width:324pt;height:108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50786EE" wp14:editId="18DC2EFB">
                <wp:simplePos x="0" y="0"/>
                <wp:positionH relativeFrom="column">
                  <wp:posOffset>5307542</wp:posOffset>
                </wp:positionH>
                <wp:positionV relativeFrom="paragraph">
                  <wp:posOffset>5312833</wp:posOffset>
                </wp:positionV>
                <wp:extent cx="3971925" cy="1015365"/>
                <wp:effectExtent l="0" t="0" r="9525" b="0"/>
                <wp:wrapNone/>
                <wp:docPr id="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E81BB4" w14:textId="77777777" w:rsidR="00702D73" w:rsidRDefault="00702D73" w:rsidP="00A61EB0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44"/>
                                <w:szCs w:val="44"/>
                              </w:rPr>
                              <w:t>Please Join Us for an Open House</w:t>
                            </w:r>
                          </w:p>
                          <w:p w14:paraId="1C7B6DC8" w14:textId="77777777" w:rsidR="00702D73" w:rsidRDefault="00702D73" w:rsidP="00A61EB0">
                            <w:pPr>
                              <w:widowControl w:val="0"/>
                              <w:spacing w:line="62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  <w:t>Wednesday, April 19th from 2pm</w:t>
                            </w:r>
                          </w:p>
                          <w:p w14:paraId="462F5DA2" w14:textId="77777777" w:rsidR="00702D73" w:rsidRDefault="00702D73" w:rsidP="00A61EB0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  <w:t>5432 Any Street West, 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0786E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417.9pt;margin-top:418.35pt;width:312.75pt;height:79.9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14:paraId="0DE81BB4" w14:textId="77777777" w:rsidR="00702D73" w:rsidRDefault="00702D73" w:rsidP="00A61EB0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sz w:val="44"/>
                          <w:szCs w:val="44"/>
                        </w:rPr>
                        <w:t>Please Join Us for an Open House</w:t>
                      </w:r>
                    </w:p>
                    <w:p w14:paraId="1C7B6DC8" w14:textId="77777777" w:rsidR="00702D73" w:rsidRDefault="00702D73" w:rsidP="00A61EB0">
                      <w:pPr>
                        <w:widowControl w:val="0"/>
                        <w:spacing w:line="62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  <w:t>Wednesday, April 19th from 2pm</w:t>
                      </w:r>
                    </w:p>
                    <w:p w14:paraId="462F5DA2" w14:textId="77777777" w:rsidR="00702D73" w:rsidRDefault="00702D73" w:rsidP="00A61EB0">
                      <w:pPr>
                        <w:widowControl w:val="0"/>
                        <w:spacing w:line="34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  <w:t>5432 Any Street West, Townsville, State 54321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FC484AD" wp14:editId="52030E9A">
                <wp:simplePos x="0" y="0"/>
                <wp:positionH relativeFrom="column">
                  <wp:posOffset>6126692</wp:posOffset>
                </wp:positionH>
                <wp:positionV relativeFrom="paragraph">
                  <wp:posOffset>3807883</wp:posOffset>
                </wp:positionV>
                <wp:extent cx="1628775" cy="647700"/>
                <wp:effectExtent l="0" t="0" r="9525" b="0"/>
                <wp:wrapNone/>
                <wp:docPr id="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27F0BC" w14:textId="77777777" w:rsidR="00702D73" w:rsidRDefault="00702D73" w:rsidP="00A61EB0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  <w:t>you’re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C484AD" id="Text Box 31" o:spid="_x0000_s1027" type="#_x0000_t202" style="position:absolute;margin-left:482.4pt;margin-top:299.85pt;width:128.25pt;height:51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227F0BC" w14:textId="77777777" w:rsidR="00702D73" w:rsidRDefault="00702D73" w:rsidP="00A61EB0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r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  <w:t>you’re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463B704" wp14:editId="5A54055B">
                <wp:simplePos x="0" y="0"/>
                <wp:positionH relativeFrom="column">
                  <wp:posOffset>5240867</wp:posOffset>
                </wp:positionH>
                <wp:positionV relativeFrom="paragraph">
                  <wp:posOffset>3731683</wp:posOffset>
                </wp:positionV>
                <wp:extent cx="457200" cy="228600"/>
                <wp:effectExtent l="0" t="0" r="0" b="0"/>
                <wp:wrapNone/>
                <wp:docPr id="7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AABDDC" id="Rectangle 33" o:spid="_x0000_s1026" style="position:absolute;margin-left:412.65pt;margin-top:293.85pt;width:36pt;height:18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F75CDD0" wp14:editId="645E64F9">
                <wp:simplePos x="0" y="0"/>
                <wp:positionH relativeFrom="column">
                  <wp:posOffset>5240867</wp:posOffset>
                </wp:positionH>
                <wp:positionV relativeFrom="paragraph">
                  <wp:posOffset>3960283</wp:posOffset>
                </wp:positionV>
                <wp:extent cx="457200" cy="228600"/>
                <wp:effectExtent l="0" t="0" r="0" b="0"/>
                <wp:wrapNone/>
                <wp:docPr id="7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B1A72F" id="Rectangle 34" o:spid="_x0000_s1026" style="position:absolute;margin-left:412.65pt;margin-top:311.85pt;width:36pt;height:18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2BB7E4A" wp14:editId="14549A66">
                <wp:simplePos x="0" y="0"/>
                <wp:positionH relativeFrom="column">
                  <wp:posOffset>5240867</wp:posOffset>
                </wp:positionH>
                <wp:positionV relativeFrom="paragraph">
                  <wp:posOffset>4188883</wp:posOffset>
                </wp:positionV>
                <wp:extent cx="457200" cy="228600"/>
                <wp:effectExtent l="0" t="0" r="0" b="0"/>
                <wp:wrapNone/>
                <wp:docPr id="7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A0D4B7" id="Rectangle 35" o:spid="_x0000_s1026" style="position:absolute;margin-left:412.65pt;margin-top:329.85pt;width:36pt;height:18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F1731F9" wp14:editId="0CB3EACA">
                <wp:simplePos x="0" y="0"/>
                <wp:positionH relativeFrom="column">
                  <wp:posOffset>5240867</wp:posOffset>
                </wp:positionH>
                <wp:positionV relativeFrom="paragraph">
                  <wp:posOffset>4417483</wp:posOffset>
                </wp:positionV>
                <wp:extent cx="457200" cy="228600"/>
                <wp:effectExtent l="0" t="0" r="0" b="0"/>
                <wp:wrapNone/>
                <wp:docPr id="8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30C537" id="Rectangle 36" o:spid="_x0000_s1026" style="position:absolute;margin-left:412.65pt;margin-top:347.85pt;width:36pt;height:18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C9E7A1" wp14:editId="6D42EF8B">
                <wp:simplePos x="0" y="0"/>
                <wp:positionH relativeFrom="column">
                  <wp:posOffset>5240867</wp:posOffset>
                </wp:positionH>
                <wp:positionV relativeFrom="paragraph">
                  <wp:posOffset>4646083</wp:posOffset>
                </wp:positionV>
                <wp:extent cx="457200" cy="228600"/>
                <wp:effectExtent l="0" t="0" r="0" b="0"/>
                <wp:wrapNone/>
                <wp:docPr id="8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879BF3" id="Rectangle 37" o:spid="_x0000_s1026" style="position:absolute;margin-left:412.65pt;margin-top:365.85pt;width:36pt;height:1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D92CDA1" wp14:editId="3BEC8F1F">
                <wp:simplePos x="0" y="0"/>
                <wp:positionH relativeFrom="column">
                  <wp:posOffset>5240867</wp:posOffset>
                </wp:positionH>
                <wp:positionV relativeFrom="paragraph">
                  <wp:posOffset>4874683</wp:posOffset>
                </wp:positionV>
                <wp:extent cx="457200" cy="228600"/>
                <wp:effectExtent l="0" t="0" r="0" b="0"/>
                <wp:wrapNone/>
                <wp:docPr id="8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3F5822" id="Rectangle 38" o:spid="_x0000_s1026" style="position:absolute;margin-left:412.65pt;margin-top:383.85pt;width:36pt;height:18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CAA5521" wp14:editId="7D3B7A31">
                <wp:simplePos x="0" y="0"/>
                <wp:positionH relativeFrom="column">
                  <wp:posOffset>6479117</wp:posOffset>
                </wp:positionH>
                <wp:positionV relativeFrom="paragraph">
                  <wp:posOffset>4207933</wp:posOffset>
                </wp:positionV>
                <wp:extent cx="2085975" cy="866775"/>
                <wp:effectExtent l="0" t="0" r="9525" b="9525"/>
                <wp:wrapNone/>
                <wp:docPr id="8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4B30D0" w14:textId="77777777" w:rsidR="00702D73" w:rsidRDefault="00702D73" w:rsidP="00A61EB0">
                            <w:pPr>
                              <w:widowControl w:val="0"/>
                              <w:spacing w:line="1160" w:lineRule="exac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AA973B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E783B"/>
                                <w:sz w:val="112"/>
                                <w:szCs w:val="11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F4EDE2"/>
                                <w:sz w:val="112"/>
                                <w:szCs w:val="112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A49481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112"/>
                                <w:szCs w:val="112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E783B"/>
                                <w:sz w:val="112"/>
                                <w:szCs w:val="11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A49481"/>
                                <w:sz w:val="112"/>
                                <w:szCs w:val="11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AA5521" id="Text Box 46" o:spid="_x0000_s1028" type="#_x0000_t202" style="position:absolute;margin-left:510.15pt;margin-top:331.35pt;width:164.25pt;height:68.2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14B30D0" w14:textId="77777777" w:rsidR="00702D73" w:rsidRDefault="00702D73" w:rsidP="00A61EB0">
                      <w:pPr>
                        <w:widowControl w:val="0"/>
                        <w:spacing w:line="1160" w:lineRule="exact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AA973B"/>
                          <w:sz w:val="112"/>
                          <w:szCs w:val="11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E783B"/>
                          <w:sz w:val="112"/>
                          <w:szCs w:val="11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F4EDE2"/>
                          <w:sz w:val="112"/>
                          <w:szCs w:val="112"/>
                        </w:rPr>
                        <w:t>v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A49481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112"/>
                          <w:szCs w:val="112"/>
                        </w:rPr>
                        <w:t>t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E783B"/>
                          <w:sz w:val="112"/>
                          <w:szCs w:val="112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A49481"/>
                          <w:sz w:val="112"/>
                          <w:szCs w:val="11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26D7EF6" wp14:editId="6DCB9326">
                <wp:simplePos x="0" y="0"/>
                <wp:positionH relativeFrom="column">
                  <wp:posOffset>5240867</wp:posOffset>
                </wp:positionH>
                <wp:positionV relativeFrom="paragraph">
                  <wp:posOffset>3731683</wp:posOffset>
                </wp:positionV>
                <wp:extent cx="4114800" cy="0"/>
                <wp:effectExtent l="0" t="0" r="0" b="0"/>
                <wp:wrapNone/>
                <wp:docPr id="8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77A329" id="Line 32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293.85pt" to="736.65pt,2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8D11E31" wp14:editId="35D901A1">
                <wp:simplePos x="0" y="0"/>
                <wp:positionH relativeFrom="column">
                  <wp:posOffset>5240867</wp:posOffset>
                </wp:positionH>
                <wp:positionV relativeFrom="paragraph">
                  <wp:posOffset>3960283</wp:posOffset>
                </wp:positionV>
                <wp:extent cx="457200" cy="0"/>
                <wp:effectExtent l="0" t="0" r="0" b="0"/>
                <wp:wrapNone/>
                <wp:docPr id="8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2A0F29" id="Line 39" o:spid="_x0000_s1026" style="position:absolute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11.85pt" to="448.65pt,3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8ljAIAAGM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474B831" wp14:editId="61205BD2">
                <wp:simplePos x="0" y="0"/>
                <wp:positionH relativeFrom="column">
                  <wp:posOffset>5240867</wp:posOffset>
                </wp:positionH>
                <wp:positionV relativeFrom="paragraph">
                  <wp:posOffset>4188883</wp:posOffset>
                </wp:positionV>
                <wp:extent cx="457200" cy="0"/>
                <wp:effectExtent l="0" t="0" r="0" b="0"/>
                <wp:wrapNone/>
                <wp:docPr id="8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1BA73A" id="Line 40" o:spid="_x0000_s1026" style="position:absolute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29.85pt" to="448.65pt,3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15E833D" wp14:editId="316F7B6E">
                <wp:simplePos x="0" y="0"/>
                <wp:positionH relativeFrom="column">
                  <wp:posOffset>5240867</wp:posOffset>
                </wp:positionH>
                <wp:positionV relativeFrom="paragraph">
                  <wp:posOffset>4417483</wp:posOffset>
                </wp:positionV>
                <wp:extent cx="457200" cy="0"/>
                <wp:effectExtent l="0" t="0" r="0" b="0"/>
                <wp:wrapNone/>
                <wp:docPr id="8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789195" id="Line 41" o:spid="_x0000_s1026" style="position:absolute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47.85pt" to="448.65pt,3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5346F26" wp14:editId="1CDEF345">
                <wp:simplePos x="0" y="0"/>
                <wp:positionH relativeFrom="column">
                  <wp:posOffset>5240867</wp:posOffset>
                </wp:positionH>
                <wp:positionV relativeFrom="paragraph">
                  <wp:posOffset>4646083</wp:posOffset>
                </wp:positionV>
                <wp:extent cx="457200" cy="0"/>
                <wp:effectExtent l="0" t="0" r="0" b="0"/>
                <wp:wrapNone/>
                <wp:docPr id="8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DF5E868" id="Line 42" o:spid="_x0000_s1026" style="position:absolute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65.85pt" to="448.6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017472B" wp14:editId="30275C68">
                <wp:simplePos x="0" y="0"/>
                <wp:positionH relativeFrom="column">
                  <wp:posOffset>5240867</wp:posOffset>
                </wp:positionH>
                <wp:positionV relativeFrom="paragraph">
                  <wp:posOffset>4874683</wp:posOffset>
                </wp:positionV>
                <wp:extent cx="457200" cy="0"/>
                <wp:effectExtent l="0" t="0" r="0" b="0"/>
                <wp:wrapNone/>
                <wp:docPr id="8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2068E76" id="Line 43" o:spid="_x0000_s1026" style="position:absolute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83.85pt" to="448.65pt,3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uEjAIAAGM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7C6A24C" wp14:editId="7110E06A">
                <wp:simplePos x="0" y="0"/>
                <wp:positionH relativeFrom="column">
                  <wp:posOffset>5688542</wp:posOffset>
                </wp:positionH>
                <wp:positionV relativeFrom="paragraph">
                  <wp:posOffset>3731683</wp:posOffset>
                </wp:positionV>
                <wp:extent cx="0" cy="1371600"/>
                <wp:effectExtent l="0" t="0" r="38100" b="19050"/>
                <wp:wrapNone/>
                <wp:docPr id="9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97226B0" id="Line 44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9pt,293.85pt" to="447.9pt,4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2AFC518" wp14:editId="2F7E2C28">
                <wp:simplePos x="0" y="0"/>
                <wp:positionH relativeFrom="column">
                  <wp:posOffset>8898467</wp:posOffset>
                </wp:positionH>
                <wp:positionV relativeFrom="paragraph">
                  <wp:posOffset>3731683</wp:posOffset>
                </wp:positionV>
                <wp:extent cx="0" cy="1371600"/>
                <wp:effectExtent l="0" t="0" r="38100" b="19050"/>
                <wp:wrapNone/>
                <wp:docPr id="9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761876" id="Line 45" o:spid="_x0000_s1026" style="position:absolute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0.65pt,293.85pt" to="700.65pt,4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7C971AF" wp14:editId="1670D8DE">
                <wp:simplePos x="0" y="0"/>
                <wp:positionH relativeFrom="column">
                  <wp:posOffset>5012267</wp:posOffset>
                </wp:positionH>
                <wp:positionV relativeFrom="paragraph">
                  <wp:posOffset>302683</wp:posOffset>
                </wp:positionV>
                <wp:extent cx="4572000" cy="6400800"/>
                <wp:effectExtent l="0" t="0" r="1905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6B2116" id="Rectangle 92" o:spid="_x0000_s1026" style="position:absolute;margin-left:394.65pt;margin-top:23.85pt;width:5in;height:7in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" filled="f" strokecolor="#cfcdcd [2894]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1C92AF5D" wp14:editId="023C8A6E">
            <wp:simplePos x="0" y="0"/>
            <wp:positionH relativeFrom="column">
              <wp:posOffset>3886200</wp:posOffset>
            </wp:positionH>
            <wp:positionV relativeFrom="paragraph">
              <wp:posOffset>3723217</wp:posOffset>
            </wp:positionV>
            <wp:extent cx="457200" cy="1371600"/>
            <wp:effectExtent l="0" t="0" r="0" b="0"/>
            <wp:wrapNone/>
            <wp:docPr id="26" name="Picture 26" descr="\\SLO-DC01\Users\christinec\My Documents\STOCKLAYOUTS\Current Projects\RE9992701\RE9992701D-UP\RE9992701-IM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\\SLO-DC01\Users\christinec\My Documents\STOCKLAYOUTS\Current Projects\RE9992701\RE9992701D-UP\RE9992701-IMG03.jpg"/>
                    <pic:cNvPicPr>
                      <a:picLocks noChangeAspect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1" t="4709" r="39111" b="3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2976" behindDoc="0" locked="0" layoutInCell="1" allowOverlap="1" wp14:anchorId="4FC54495" wp14:editId="67973FE7">
            <wp:simplePos x="0" y="0"/>
            <wp:positionH relativeFrom="column">
              <wp:posOffset>228600</wp:posOffset>
            </wp:positionH>
            <wp:positionV relativeFrom="paragraph">
              <wp:posOffset>522817</wp:posOffset>
            </wp:positionV>
            <wp:extent cx="4114800" cy="3200400"/>
            <wp:effectExtent l="0" t="0" r="0" b="0"/>
            <wp:wrapNone/>
            <wp:docPr id="27" name="Picture 27" descr="RE99927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RE9992701-IMG0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t="5817" r="5669" b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0C185B6" wp14:editId="307B65A0">
                <wp:simplePos x="0" y="0"/>
                <wp:positionH relativeFrom="column">
                  <wp:posOffset>685800</wp:posOffset>
                </wp:positionH>
                <wp:positionV relativeFrom="paragraph">
                  <wp:posOffset>3723217</wp:posOffset>
                </wp:positionV>
                <wp:extent cx="3200400" cy="1371600"/>
                <wp:effectExtent l="0" t="0" r="0" b="0"/>
                <wp:wrapNone/>
                <wp:docPr id="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3716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E28311" id="Rectangle 28" o:spid="_x0000_s1026" style="position:absolute;margin-left:54pt;margin-top:293.15pt;width:252pt;height:108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CA80D61" wp14:editId="08F67A67">
                <wp:simplePos x="0" y="0"/>
                <wp:positionH relativeFrom="column">
                  <wp:posOffset>228600</wp:posOffset>
                </wp:positionH>
                <wp:positionV relativeFrom="paragraph">
                  <wp:posOffset>5094817</wp:posOffset>
                </wp:positionV>
                <wp:extent cx="4114800" cy="1371600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C20CFD" id="Rectangle 29" o:spid="_x0000_s1026" style="position:absolute;margin-left:18pt;margin-top:401.15pt;width:324pt;height:108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3B679CF" wp14:editId="72C27BA2">
                <wp:simplePos x="0" y="0"/>
                <wp:positionH relativeFrom="column">
                  <wp:posOffset>295275</wp:posOffset>
                </wp:positionH>
                <wp:positionV relativeFrom="paragraph">
                  <wp:posOffset>5304367</wp:posOffset>
                </wp:positionV>
                <wp:extent cx="3971925" cy="1015365"/>
                <wp:effectExtent l="0" t="0" r="9525" b="0"/>
                <wp:wrapNone/>
                <wp:docPr id="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01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EE24E" w14:textId="77777777" w:rsidR="00A61EB0" w:rsidRDefault="00A61EB0" w:rsidP="00A61EB0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sz w:val="44"/>
                                <w:szCs w:val="44"/>
                              </w:rPr>
                              <w:t>Please Join Us for an Open House</w:t>
                            </w:r>
                          </w:p>
                          <w:p w14:paraId="732CBFBF" w14:textId="77777777" w:rsidR="00A61EB0" w:rsidRDefault="00A61EB0" w:rsidP="00A61EB0">
                            <w:pPr>
                              <w:widowControl w:val="0"/>
                              <w:spacing w:line="62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  <w:t>Wednesday, April 19th from 2pm</w:t>
                            </w:r>
                          </w:p>
                          <w:p w14:paraId="16C4F481" w14:textId="77777777" w:rsidR="00A61EB0" w:rsidRDefault="00A61EB0" w:rsidP="00A61EB0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  <w:t>5432 Any Street West, 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B679CF" id="_x0000_s1029" type="#_x0000_t202" style="position:absolute;margin-left:23.25pt;margin-top:417.65pt;width:312.75pt;height:79.9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FAEE24E" w14:textId="77777777" w:rsidR="00A61EB0" w:rsidRDefault="00A61EB0" w:rsidP="00A61EB0">
                      <w:pPr>
                        <w:widowControl w:val="0"/>
                        <w:spacing w:line="48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sz w:val="44"/>
                          <w:szCs w:val="44"/>
                        </w:rPr>
                        <w:t>Please Join Us for an Open House</w:t>
                      </w:r>
                    </w:p>
                    <w:p w14:paraId="732CBFBF" w14:textId="77777777" w:rsidR="00A61EB0" w:rsidRDefault="00A61EB0" w:rsidP="00A61EB0">
                      <w:pPr>
                        <w:widowControl w:val="0"/>
                        <w:spacing w:line="62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  <w:t>Wednesday, April 19th from 2pm</w:t>
                      </w:r>
                    </w:p>
                    <w:p w14:paraId="16C4F481" w14:textId="77777777" w:rsidR="00A61EB0" w:rsidRDefault="00A61EB0" w:rsidP="00A61EB0">
                      <w:pPr>
                        <w:widowControl w:val="0"/>
                        <w:spacing w:line="340" w:lineRule="exact"/>
                        <w:jc w:val="center"/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B9AE4C"/>
                          <w:sz w:val="28"/>
                          <w:szCs w:val="28"/>
                        </w:rPr>
                        <w:t>5432 Any Street West, Townsville, State 54321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9C9415F" wp14:editId="2A0DFB3A">
                <wp:simplePos x="0" y="0"/>
                <wp:positionH relativeFrom="column">
                  <wp:posOffset>1114425</wp:posOffset>
                </wp:positionH>
                <wp:positionV relativeFrom="paragraph">
                  <wp:posOffset>3799417</wp:posOffset>
                </wp:positionV>
                <wp:extent cx="1628775" cy="647700"/>
                <wp:effectExtent l="0" t="0" r="9525" b="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632CDD" w14:textId="77777777" w:rsidR="00A61EB0" w:rsidRDefault="00A61EB0" w:rsidP="00A61EB0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E"/>
                                <w:sz w:val="78"/>
                                <w:szCs w:val="78"/>
                              </w:rPr>
                              <w:t>you’re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C9415F" id="_x0000_s1030" type="#_x0000_t202" style="position:absolute;margin-left:87.75pt;margin-top:299.15pt;width:128.25pt;height:51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0F632CDD" w14:textId="77777777" w:rsidR="00A61EB0" w:rsidRDefault="00A61EB0" w:rsidP="00A61EB0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</w:pPr>
                      <w:r>
                        <w:rPr>
                          <w:i/>
                          <w:iCs/>
                          <w:color w:val="FFFFFE"/>
                          <w:sz w:val="78"/>
                          <w:szCs w:val="78"/>
                        </w:rPr>
                        <w:t>you’re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415BAE4" wp14:editId="756B9FD5">
                <wp:simplePos x="0" y="0"/>
                <wp:positionH relativeFrom="column">
                  <wp:posOffset>228600</wp:posOffset>
                </wp:positionH>
                <wp:positionV relativeFrom="paragraph">
                  <wp:posOffset>3723217</wp:posOffset>
                </wp:positionV>
                <wp:extent cx="457200" cy="228600"/>
                <wp:effectExtent l="0" t="0" r="0" b="0"/>
                <wp:wrapNone/>
                <wp:docPr id="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DAF5CB" id="Rectangle 33" o:spid="_x0000_s1026" style="position:absolute;margin-left:18pt;margin-top:293.15pt;width:36pt;height:18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56D75D4" wp14:editId="3CDF9E53">
                <wp:simplePos x="0" y="0"/>
                <wp:positionH relativeFrom="column">
                  <wp:posOffset>228600</wp:posOffset>
                </wp:positionH>
                <wp:positionV relativeFrom="paragraph">
                  <wp:posOffset>3951817</wp:posOffset>
                </wp:positionV>
                <wp:extent cx="457200" cy="228600"/>
                <wp:effectExtent l="0" t="0" r="0" b="0"/>
                <wp:wrapNone/>
                <wp:docPr id="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AA918D" id="Rectangle 34" o:spid="_x0000_s1026" style="position:absolute;margin-left:18pt;margin-top:311.15pt;width:36pt;height:18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0F71B32" wp14:editId="69C99803">
                <wp:simplePos x="0" y="0"/>
                <wp:positionH relativeFrom="column">
                  <wp:posOffset>228600</wp:posOffset>
                </wp:positionH>
                <wp:positionV relativeFrom="paragraph">
                  <wp:posOffset>4180417</wp:posOffset>
                </wp:positionV>
                <wp:extent cx="457200" cy="228600"/>
                <wp:effectExtent l="0" t="0" r="0" b="0"/>
                <wp:wrapNone/>
                <wp:docPr id="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68B4B0" id="Rectangle 35" o:spid="_x0000_s1026" style="position:absolute;margin-left:18pt;margin-top:329.15pt;width:36pt;height:18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AEBF9B9" wp14:editId="75D99E54">
                <wp:simplePos x="0" y="0"/>
                <wp:positionH relativeFrom="column">
                  <wp:posOffset>228600</wp:posOffset>
                </wp:positionH>
                <wp:positionV relativeFrom="paragraph">
                  <wp:posOffset>4409017</wp:posOffset>
                </wp:positionV>
                <wp:extent cx="457200" cy="228600"/>
                <wp:effectExtent l="0" t="0" r="0" b="0"/>
                <wp:wrapNone/>
                <wp:docPr id="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F610B9" id="Rectangle 36" o:spid="_x0000_s1026" style="position:absolute;margin-left:18pt;margin-top:347.15pt;width:36pt;height:18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35336C08" wp14:editId="389BE44B">
                <wp:simplePos x="0" y="0"/>
                <wp:positionH relativeFrom="column">
                  <wp:posOffset>228600</wp:posOffset>
                </wp:positionH>
                <wp:positionV relativeFrom="paragraph">
                  <wp:posOffset>4637617</wp:posOffset>
                </wp:positionV>
                <wp:extent cx="457200" cy="228600"/>
                <wp:effectExtent l="0" t="0" r="0" b="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76F857" id="Rectangle 37" o:spid="_x0000_s1026" style="position:absolute;margin-left:18pt;margin-top:365.15pt;width:36pt;height:18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2B237C4" wp14:editId="4F91DAC0">
                <wp:simplePos x="0" y="0"/>
                <wp:positionH relativeFrom="column">
                  <wp:posOffset>228600</wp:posOffset>
                </wp:positionH>
                <wp:positionV relativeFrom="paragraph">
                  <wp:posOffset>4866217</wp:posOffset>
                </wp:positionV>
                <wp:extent cx="457200" cy="228600"/>
                <wp:effectExtent l="0" t="0" r="0" b="0"/>
                <wp:wrapNone/>
                <wp:docPr id="1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2BFB96" id="Rectangle 38" o:spid="_x0000_s1026" style="position:absolute;margin-left:18pt;margin-top:383.15pt;width:36pt;height:18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7275004" wp14:editId="2981D8DC">
                <wp:simplePos x="0" y="0"/>
                <wp:positionH relativeFrom="column">
                  <wp:posOffset>1466850</wp:posOffset>
                </wp:positionH>
                <wp:positionV relativeFrom="paragraph">
                  <wp:posOffset>4199467</wp:posOffset>
                </wp:positionV>
                <wp:extent cx="2085975" cy="866775"/>
                <wp:effectExtent l="0" t="0" r="9525" b="9525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C453CE" w14:textId="77777777" w:rsidR="00A61EB0" w:rsidRDefault="00A61EB0" w:rsidP="00A61EB0">
                            <w:pPr>
                              <w:widowControl w:val="0"/>
                              <w:spacing w:line="1160" w:lineRule="exac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AA973B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E783B"/>
                                <w:sz w:val="112"/>
                                <w:szCs w:val="11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F4EDE2"/>
                                <w:sz w:val="112"/>
                                <w:szCs w:val="112"/>
                              </w:rPr>
                              <w:t>v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A49481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112"/>
                                <w:szCs w:val="112"/>
                              </w:rPr>
                              <w:t>t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E783B"/>
                                <w:sz w:val="112"/>
                                <w:szCs w:val="11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A49481"/>
                                <w:sz w:val="112"/>
                                <w:szCs w:val="11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275004" id="_x0000_s1031" type="#_x0000_t202" style="position:absolute;margin-left:115.5pt;margin-top:330.65pt;width:164.25pt;height:68.2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14:paraId="66C453CE" w14:textId="77777777" w:rsidR="00A61EB0" w:rsidRDefault="00A61EB0" w:rsidP="00A61EB0">
                      <w:pPr>
                        <w:widowControl w:val="0"/>
                        <w:spacing w:line="1160" w:lineRule="exact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AA973B"/>
                          <w:sz w:val="112"/>
                          <w:szCs w:val="11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E783B"/>
                          <w:sz w:val="112"/>
                          <w:szCs w:val="112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F4EDE2"/>
                          <w:sz w:val="112"/>
                          <w:szCs w:val="112"/>
                        </w:rPr>
                        <w:t>v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A49481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112"/>
                          <w:szCs w:val="112"/>
                        </w:rPr>
                        <w:t>t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E783B"/>
                          <w:sz w:val="112"/>
                          <w:szCs w:val="112"/>
                        </w:rPr>
                        <w:t>e</w:t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A49481"/>
                          <w:sz w:val="112"/>
                          <w:szCs w:val="11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6C912BD" wp14:editId="756932FB">
                <wp:simplePos x="0" y="0"/>
                <wp:positionH relativeFrom="column">
                  <wp:posOffset>228600</wp:posOffset>
                </wp:positionH>
                <wp:positionV relativeFrom="paragraph">
                  <wp:posOffset>3723217</wp:posOffset>
                </wp:positionV>
                <wp:extent cx="4114800" cy="0"/>
                <wp:effectExtent l="0" t="0" r="0" b="0"/>
                <wp:wrapNone/>
                <wp:docPr id="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39A6CA" id="Line 32" o:spid="_x0000_s1026" style="position:absolute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293.15pt" to="342pt,2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CA548BD" wp14:editId="5FD5B6D3">
                <wp:simplePos x="0" y="0"/>
                <wp:positionH relativeFrom="column">
                  <wp:posOffset>228600</wp:posOffset>
                </wp:positionH>
                <wp:positionV relativeFrom="paragraph">
                  <wp:posOffset>3951817</wp:posOffset>
                </wp:positionV>
                <wp:extent cx="457200" cy="0"/>
                <wp:effectExtent l="0" t="0" r="0" b="0"/>
                <wp:wrapNone/>
                <wp:docPr id="1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894F06" id="Line 39" o:spid="_x0000_s1026" style="position:absolute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11.15pt" to="54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7721B34" wp14:editId="24D3AF5F">
                <wp:simplePos x="0" y="0"/>
                <wp:positionH relativeFrom="column">
                  <wp:posOffset>228600</wp:posOffset>
                </wp:positionH>
                <wp:positionV relativeFrom="paragraph">
                  <wp:posOffset>4180417</wp:posOffset>
                </wp:positionV>
                <wp:extent cx="457200" cy="0"/>
                <wp:effectExtent l="0" t="0" r="0" b="0"/>
                <wp:wrapNone/>
                <wp:docPr id="1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4C4452" id="Line 40" o:spid="_x0000_s1026" style="position:absolute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29.15pt" to="54pt,3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149752F" wp14:editId="67FB8682">
                <wp:simplePos x="0" y="0"/>
                <wp:positionH relativeFrom="column">
                  <wp:posOffset>228600</wp:posOffset>
                </wp:positionH>
                <wp:positionV relativeFrom="paragraph">
                  <wp:posOffset>4409017</wp:posOffset>
                </wp:positionV>
                <wp:extent cx="457200" cy="0"/>
                <wp:effectExtent l="0" t="0" r="0" b="0"/>
                <wp:wrapNone/>
                <wp:docPr id="1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20BDA9" id="Line 41" o:spid="_x0000_s1026" style="position:absolute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47.15pt" to="54pt,3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9778D08" wp14:editId="37640F81">
                <wp:simplePos x="0" y="0"/>
                <wp:positionH relativeFrom="column">
                  <wp:posOffset>228600</wp:posOffset>
                </wp:positionH>
                <wp:positionV relativeFrom="paragraph">
                  <wp:posOffset>4637617</wp:posOffset>
                </wp:positionV>
                <wp:extent cx="457200" cy="0"/>
                <wp:effectExtent l="0" t="0" r="0" b="0"/>
                <wp:wrapNone/>
                <wp:docPr id="1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FC7205" id="Line 42" o:spid="_x0000_s1026" style="position:absolute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65.15pt" to="54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E04F065" wp14:editId="14B39F62">
                <wp:simplePos x="0" y="0"/>
                <wp:positionH relativeFrom="column">
                  <wp:posOffset>228600</wp:posOffset>
                </wp:positionH>
                <wp:positionV relativeFrom="paragraph">
                  <wp:posOffset>4866217</wp:posOffset>
                </wp:positionV>
                <wp:extent cx="457200" cy="0"/>
                <wp:effectExtent l="0" t="0" r="0" b="0"/>
                <wp:wrapNone/>
                <wp:docPr id="1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0BEED3" id="Line 43" o:spid="_x0000_s1026" style="position:absolute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83.15pt" to="54pt,3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9603F44" wp14:editId="49F62C12">
                <wp:simplePos x="0" y="0"/>
                <wp:positionH relativeFrom="column">
                  <wp:posOffset>676275</wp:posOffset>
                </wp:positionH>
                <wp:positionV relativeFrom="paragraph">
                  <wp:posOffset>3723217</wp:posOffset>
                </wp:positionV>
                <wp:extent cx="0" cy="1371600"/>
                <wp:effectExtent l="0" t="0" r="38100" b="19050"/>
                <wp:wrapNone/>
                <wp:docPr id="1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258C66" id="Line 44" o:spid="_x0000_s1026" style="position:absolute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25pt,293.15pt" to="53.25pt,4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A7CF589" wp14:editId="04059498">
                <wp:simplePos x="0" y="0"/>
                <wp:positionH relativeFrom="column">
                  <wp:posOffset>3886200</wp:posOffset>
                </wp:positionH>
                <wp:positionV relativeFrom="paragraph">
                  <wp:posOffset>3723217</wp:posOffset>
                </wp:positionV>
                <wp:extent cx="0" cy="1371600"/>
                <wp:effectExtent l="0" t="0" r="38100" b="19050"/>
                <wp:wrapNone/>
                <wp:docPr id="1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0F2E74" id="Line 45" o:spid="_x0000_s1026" style="position:absolute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293.15pt" to="306pt,4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" strokecolor="#fffffe" strokeweight="1pt">
                <v:shadow color="#dcd6d4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C840F4E" wp14:editId="65224DD4">
                <wp:simplePos x="0" y="0"/>
                <wp:positionH relativeFrom="column">
                  <wp:posOffset>0</wp:posOffset>
                </wp:positionH>
                <wp:positionV relativeFrom="paragraph">
                  <wp:posOffset>294217</wp:posOffset>
                </wp:positionV>
                <wp:extent cx="4572000" cy="64008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925EFE" id="Rectangle 21" o:spid="_x0000_s1026" style="position:absolute;margin-left:0;margin-top:23.15pt;width:5in;height:7in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" filled="f" strokecolor="#cfcdcd [2894]" strokeweight=".5pt"/>
            </w:pict>
          </mc:Fallback>
        </mc:AlternateContent>
      </w:r>
      <w:r>
        <w:br w:type="page"/>
      </w:r>
    </w:p>
    <w:p w14:paraId="19DAB3E0" w14:textId="656A61CF" w:rsidR="006E779F" w:rsidRPr="00A61EB0" w:rsidRDefault="00BF6376" w:rsidP="00A61EB0"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3D372DA6" wp14:editId="508AF9CA">
            <wp:simplePos x="0" y="0"/>
            <wp:positionH relativeFrom="column">
              <wp:posOffset>7205134</wp:posOffset>
            </wp:positionH>
            <wp:positionV relativeFrom="paragraph">
              <wp:posOffset>3420110</wp:posOffset>
            </wp:positionV>
            <wp:extent cx="2142066" cy="248920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\\SLO-DC01\Users\christinec\My Documents\STOCKLAYOUTS\Current Projects\RE9992701\RE9992701D-UP\RE9992701-IMG04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5424" r="11893" b="781"/>
                    <a:stretch/>
                  </pic:blipFill>
                  <pic:spPr bwMode="auto">
                    <a:xfrm>
                      <a:off x="0" y="0"/>
                      <a:ext cx="2142066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3D4224AE" wp14:editId="606D49EC">
            <wp:simplePos x="0" y="0"/>
            <wp:positionH relativeFrom="column">
              <wp:posOffset>2184400</wp:posOffset>
            </wp:positionH>
            <wp:positionV relativeFrom="paragraph">
              <wp:posOffset>3420533</wp:posOffset>
            </wp:positionV>
            <wp:extent cx="2142066" cy="2489200"/>
            <wp:effectExtent l="0" t="0" r="0" b="635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\\SLO-DC01\Users\christinec\My Documents\STOCKLAYOUTS\Current Projects\RE9992701\RE9992701D-UP\RE9992701-IMG04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5424" r="11893" b="781"/>
                    <a:stretch/>
                  </pic:blipFill>
                  <pic:spPr bwMode="auto">
                    <a:xfrm>
                      <a:off x="0" y="0"/>
                      <a:ext cx="2142979" cy="24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725">
        <w:rPr>
          <w:noProof/>
        </w:rPr>
        <w:drawing>
          <wp:anchor distT="0" distB="0" distL="114300" distR="114300" simplePos="0" relativeHeight="251687424" behindDoc="0" locked="0" layoutInCell="1" allowOverlap="1" wp14:anchorId="26CA2608" wp14:editId="5DAA1B6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601200" cy="1074420"/>
            <wp:effectExtent l="0" t="0" r="0" b="0"/>
            <wp:wrapNone/>
            <wp:docPr id="522" name="Picture 522" descr="LayoutReady.com ad link to website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LayoutReady.com ad link to website.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5AC620C" wp14:editId="1E8E4647">
                <wp:simplePos x="0" y="0"/>
                <wp:positionH relativeFrom="column">
                  <wp:posOffset>228600</wp:posOffset>
                </wp:positionH>
                <wp:positionV relativeFrom="paragraph">
                  <wp:posOffset>677333</wp:posOffset>
                </wp:positionV>
                <wp:extent cx="4114800" cy="2743200"/>
                <wp:effectExtent l="0" t="0" r="0" b="0"/>
                <wp:wrapNone/>
                <wp:docPr id="9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889108" id="Rectangle 49" o:spid="_x0000_s1026" style="position:absolute;margin-left:18pt;margin-top:53.35pt;width:324pt;height:3in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96F185B" wp14:editId="319CE9F1">
                <wp:simplePos x="0" y="0"/>
                <wp:positionH relativeFrom="column">
                  <wp:posOffset>428625</wp:posOffset>
                </wp:positionH>
                <wp:positionV relativeFrom="paragraph">
                  <wp:posOffset>1896533</wp:posOffset>
                </wp:positionV>
                <wp:extent cx="1290320" cy="1315085"/>
                <wp:effectExtent l="0" t="0" r="5080" b="0"/>
                <wp:wrapNone/>
                <wp:docPr id="9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66E25A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Single Family Properly</w:t>
                            </w:r>
                          </w:p>
                          <w:p w14:paraId="0D067110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Year Built: 0000</w:t>
                            </w:r>
                          </w:p>
                          <w:p w14:paraId="4B2C2889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4 Total Bedroom(s)</w:t>
                            </w:r>
                          </w:p>
                          <w:p w14:paraId="781BF2AC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2 Total Bath(s)</w:t>
                            </w:r>
                          </w:p>
                          <w:p w14:paraId="6339A7B2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Approx 0000 sq. ft.</w:t>
                            </w:r>
                          </w:p>
                          <w:p w14:paraId="35E33134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Forced Air Heat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6F185B" id="Text Box 50" o:spid="_x0000_s1032" type="#_x0000_t202" style="position:absolute;margin-left:33.75pt;margin-top:149.35pt;width:101.6pt;height:103.5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3366E25A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Single Family Properly</w:t>
                      </w:r>
                    </w:p>
                    <w:p w14:paraId="0D067110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Year Built: 0000</w:t>
                      </w:r>
                    </w:p>
                    <w:p w14:paraId="4B2C2889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4 Total Bedroom(s)</w:t>
                      </w:r>
                    </w:p>
                    <w:p w14:paraId="781BF2AC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2 Total Bath(s)</w:t>
                      </w:r>
                    </w:p>
                    <w:p w14:paraId="6339A7B2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Approx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0000 sq. ft.</w:t>
                      </w:r>
                    </w:p>
                    <w:p w14:paraId="35E33134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Forced Air Heat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8207675" wp14:editId="713E4952">
                <wp:simplePos x="0" y="0"/>
                <wp:positionH relativeFrom="column">
                  <wp:posOffset>428625</wp:posOffset>
                </wp:positionH>
                <wp:positionV relativeFrom="paragraph">
                  <wp:posOffset>1629833</wp:posOffset>
                </wp:positionV>
                <wp:extent cx="1772920" cy="308610"/>
                <wp:effectExtent l="0" t="0" r="0" b="0"/>
                <wp:wrapNone/>
                <wp:docPr id="9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E80099" w14:textId="77777777" w:rsidR="002A7214" w:rsidRDefault="002A7214" w:rsidP="002A7214">
                            <w:pPr>
                              <w:widowControl w:val="0"/>
                              <w:spacing w:line="280" w:lineRule="exac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  <w:t>property details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207675" id="Text Box 51" o:spid="_x0000_s1033" type="#_x0000_t202" style="position:absolute;margin-left:33.75pt;margin-top:128.35pt;width:139.6pt;height:24.3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" filled="f" fillcolor="#fffffe" stroked="f" strokecolor="#212120" insetpen="t">
                <v:textbox inset="2.88pt,2.88pt,2.88pt,2.88pt">
                  <w:txbxContent>
                    <w:p w14:paraId="1BE80099" w14:textId="77777777" w:rsidR="002A7214" w:rsidRDefault="002A7214" w:rsidP="002A7214">
                      <w:pPr>
                        <w:widowControl w:val="0"/>
                        <w:spacing w:line="280" w:lineRule="exact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28"/>
                          <w:szCs w:val="28"/>
                        </w:rPr>
                        <w:t>property details &gt;&gt;&gt;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E5B2052" wp14:editId="6BC79B0A">
                <wp:simplePos x="0" y="0"/>
                <wp:positionH relativeFrom="column">
                  <wp:posOffset>419100</wp:posOffset>
                </wp:positionH>
                <wp:positionV relativeFrom="paragraph">
                  <wp:posOffset>753533</wp:posOffset>
                </wp:positionV>
                <wp:extent cx="3582035" cy="493395"/>
                <wp:effectExtent l="0" t="0" r="0" b="1905"/>
                <wp:wrapNone/>
                <wp:docPr id="9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D74289" w14:textId="77777777" w:rsidR="002A7214" w:rsidRDefault="002A7214" w:rsidP="002A7214">
                            <w:pPr>
                              <w:widowControl w:val="0"/>
                              <w:spacing w:line="600" w:lineRule="exact"/>
                              <w:rPr>
                                <w:rFonts w:ascii="Arial Narrow" w:hAnsi="Arial Narrow"/>
                                <w:i/>
                                <w:iCs/>
                                <w:color w:val="E5DE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E5DECE"/>
                                <w:sz w:val="40"/>
                                <w:szCs w:val="40"/>
                              </w:rPr>
                              <w:t>Exceptional Multi-Level Family Home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5B2052" id="Text Box 52" o:spid="_x0000_s1034" type="#_x0000_t202" style="position:absolute;margin-left:33pt;margin-top:59.35pt;width:282.05pt;height:38.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5D74289" w14:textId="77777777" w:rsidR="002A7214" w:rsidRDefault="002A7214" w:rsidP="002A7214">
                      <w:pPr>
                        <w:widowControl w:val="0"/>
                        <w:spacing w:line="600" w:lineRule="exact"/>
                        <w:rPr>
                          <w:rFonts w:ascii="Arial Narrow" w:hAnsi="Arial Narrow"/>
                          <w:i/>
                          <w:iCs/>
                          <w:color w:val="E5DECE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E5DECE"/>
                          <w:sz w:val="40"/>
                          <w:szCs w:val="40"/>
                        </w:rPr>
                        <w:t>Exceptional Multi-Level Family Home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1BC30E5" wp14:editId="00A68B57">
                <wp:simplePos x="0" y="0"/>
                <wp:positionH relativeFrom="column">
                  <wp:posOffset>228600</wp:posOffset>
                </wp:positionH>
                <wp:positionV relativeFrom="paragraph">
                  <wp:posOffset>3877733</wp:posOffset>
                </wp:positionV>
                <wp:extent cx="347345" cy="228600"/>
                <wp:effectExtent l="0" t="0" r="0" b="0"/>
                <wp:wrapNone/>
                <wp:docPr id="9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FFC524" id="Rectangle 53" o:spid="_x0000_s1026" style="position:absolute;margin-left:18pt;margin-top:305.35pt;width:27.35pt;height:1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B686B70" wp14:editId="7355323A">
                <wp:simplePos x="0" y="0"/>
                <wp:positionH relativeFrom="column">
                  <wp:posOffset>228600</wp:posOffset>
                </wp:positionH>
                <wp:positionV relativeFrom="paragraph">
                  <wp:posOffset>4106333</wp:posOffset>
                </wp:positionV>
                <wp:extent cx="347345" cy="228600"/>
                <wp:effectExtent l="0" t="0" r="0" b="0"/>
                <wp:wrapNone/>
                <wp:docPr id="10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8AC28D" id="Rectangle 54" o:spid="_x0000_s1026" style="position:absolute;margin-left:18pt;margin-top:323.35pt;width:27.35pt;height:18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849D925" wp14:editId="6CAC6709">
                <wp:simplePos x="0" y="0"/>
                <wp:positionH relativeFrom="column">
                  <wp:posOffset>228600</wp:posOffset>
                </wp:positionH>
                <wp:positionV relativeFrom="paragraph">
                  <wp:posOffset>4334933</wp:posOffset>
                </wp:positionV>
                <wp:extent cx="347345" cy="228600"/>
                <wp:effectExtent l="0" t="0" r="0" b="0"/>
                <wp:wrapNone/>
                <wp:docPr id="10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5F17BF" id="Rectangle 55" o:spid="_x0000_s1026" style="position:absolute;margin-left:18pt;margin-top:341.35pt;width:27.35pt;height:1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N9L+A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E1E68FB" wp14:editId="00EB3610">
                <wp:simplePos x="0" y="0"/>
                <wp:positionH relativeFrom="column">
                  <wp:posOffset>228600</wp:posOffset>
                </wp:positionH>
                <wp:positionV relativeFrom="paragraph">
                  <wp:posOffset>4563533</wp:posOffset>
                </wp:positionV>
                <wp:extent cx="347345" cy="228600"/>
                <wp:effectExtent l="0" t="0" r="0" b="0"/>
                <wp:wrapNone/>
                <wp:docPr id="10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C485DBF" id="Rectangle 56" o:spid="_x0000_s1026" style="position:absolute;margin-left:18pt;margin-top:359.35pt;width:27.35pt;height:18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DF3F2E" wp14:editId="5443212C">
                <wp:simplePos x="0" y="0"/>
                <wp:positionH relativeFrom="column">
                  <wp:posOffset>228600</wp:posOffset>
                </wp:positionH>
                <wp:positionV relativeFrom="paragraph">
                  <wp:posOffset>4792133</wp:posOffset>
                </wp:positionV>
                <wp:extent cx="347345" cy="228600"/>
                <wp:effectExtent l="0" t="0" r="0" b="0"/>
                <wp:wrapNone/>
                <wp:docPr id="10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1EB902" id="Rectangle 57" o:spid="_x0000_s1026" style="position:absolute;margin-left:18pt;margin-top:377.35pt;width:27.35pt;height:1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F919E2F" wp14:editId="2A6DADD4">
                <wp:simplePos x="0" y="0"/>
                <wp:positionH relativeFrom="column">
                  <wp:posOffset>228600</wp:posOffset>
                </wp:positionH>
                <wp:positionV relativeFrom="paragraph">
                  <wp:posOffset>5020733</wp:posOffset>
                </wp:positionV>
                <wp:extent cx="347345" cy="228600"/>
                <wp:effectExtent l="0" t="0" r="0" b="0"/>
                <wp:wrapNone/>
                <wp:docPr id="10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E444F8" id="Rectangle 58" o:spid="_x0000_s1026" style="position:absolute;margin-left:18pt;margin-top:395.35pt;width:27.35pt;height:18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898C65" wp14:editId="6393BC53">
                <wp:simplePos x="0" y="0"/>
                <wp:positionH relativeFrom="column">
                  <wp:posOffset>276225</wp:posOffset>
                </wp:positionH>
                <wp:positionV relativeFrom="paragraph">
                  <wp:posOffset>5516032</wp:posOffset>
                </wp:positionV>
                <wp:extent cx="1750060" cy="275167"/>
                <wp:effectExtent l="0" t="0" r="2540" b="0"/>
                <wp:wrapNone/>
                <wp:docPr id="10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75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EDAD61" w14:textId="77777777" w:rsidR="002A7214" w:rsidRDefault="002A7214" w:rsidP="002A7214">
                            <w:pPr>
                              <w:widowControl w:val="0"/>
                              <w:spacing w:line="240" w:lineRule="exact"/>
                            </w:pPr>
                            <w:r>
                              <w:t>First M. Lastname, Sales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898C65" id="Text Box 64" o:spid="_x0000_s1035" type="#_x0000_t202" style="position:absolute;margin-left:21.75pt;margin-top:434.35pt;width:137.8pt;height:21.6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EEDAD61" w14:textId="77777777" w:rsidR="002A7214" w:rsidRDefault="002A7214" w:rsidP="002A7214">
                      <w:pPr>
                        <w:widowControl w:val="0"/>
                        <w:spacing w:line="240" w:lineRule="exact"/>
                      </w:pPr>
                      <w:r>
                        <w:t xml:space="preserve">First M. </w:t>
                      </w:r>
                      <w:proofErr w:type="spellStart"/>
                      <w:r>
                        <w:t>Lastname</w:t>
                      </w:r>
                      <w:proofErr w:type="spellEnd"/>
                      <w:r>
                        <w:t>, Sales Agent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7E1773" wp14:editId="35ACB95C">
                <wp:simplePos x="0" y="0"/>
                <wp:positionH relativeFrom="column">
                  <wp:posOffset>990600</wp:posOffset>
                </wp:positionH>
                <wp:positionV relativeFrom="paragraph">
                  <wp:posOffset>4992158</wp:posOffset>
                </wp:positionV>
                <wp:extent cx="657225" cy="200025"/>
                <wp:effectExtent l="0" t="0" r="9525" b="9525"/>
                <wp:wrapNone/>
                <wp:docPr id="10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A3FB24" w14:textId="77777777" w:rsidR="002A7214" w:rsidRDefault="002A7214" w:rsidP="002A721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73624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3624A"/>
                                <w:spacing w:val="16"/>
                                <w:sz w:val="18"/>
                                <w:szCs w:val="18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7E1773" id="Text Box 65" o:spid="_x0000_s1036" type="#_x0000_t202" style="position:absolute;margin-left:78pt;margin-top:393.1pt;width:51.75pt;height:15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53A3FB24" w14:textId="77777777" w:rsidR="002A7214" w:rsidRDefault="002A7214" w:rsidP="002A721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73624A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73624A"/>
                          <w:spacing w:val="16"/>
                          <w:sz w:val="18"/>
                          <w:szCs w:val="18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5146C8" wp14:editId="3E4FC5E7">
                <wp:simplePos x="0" y="0"/>
                <wp:positionH relativeFrom="column">
                  <wp:posOffset>695325</wp:posOffset>
                </wp:positionH>
                <wp:positionV relativeFrom="paragraph">
                  <wp:posOffset>4773083</wp:posOffset>
                </wp:positionV>
                <wp:extent cx="1236980" cy="265430"/>
                <wp:effectExtent l="0" t="0" r="1270" b="1270"/>
                <wp:wrapNone/>
                <wp:docPr id="10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DC5676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Narrow" w:hAnsi="Arial Narrow"/>
                                <w:color w:val="73624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28"/>
                                <w:szCs w:val="28"/>
                              </w:rPr>
                              <w:t xml:space="preserve">EAL </w:t>
                            </w: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28"/>
                                <w:szCs w:val="28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5146C8" id="Text Box 66" o:spid="_x0000_s1037" type="#_x0000_t202" style="position:absolute;margin-left:54.75pt;margin-top:375.85pt;width:97.4pt;height:20.9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2ADC5676" w14:textId="77777777" w:rsidR="002A7214" w:rsidRDefault="002A7214" w:rsidP="002A7214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Narrow" w:hAnsi="Arial Narrow"/>
                          <w:color w:val="73624A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28"/>
                          <w:szCs w:val="28"/>
                        </w:rPr>
                        <w:t xml:space="preserve">EAL </w:t>
                      </w: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28"/>
                          <w:szCs w:val="28"/>
                        </w:rPr>
                        <w:t>STATE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3AC54D" wp14:editId="156813B3">
                <wp:simplePos x="0" y="0"/>
                <wp:positionH relativeFrom="column">
                  <wp:posOffset>228600</wp:posOffset>
                </wp:positionH>
                <wp:positionV relativeFrom="paragraph">
                  <wp:posOffset>5906558</wp:posOffset>
                </wp:positionV>
                <wp:extent cx="4114800" cy="714375"/>
                <wp:effectExtent l="0" t="0" r="0" b="9525"/>
                <wp:wrapNone/>
                <wp:docPr id="10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71437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07F96F" id="Rectangle 67" o:spid="_x0000_s1026" style="position:absolute;margin-left:18pt;margin-top:465.1pt;width:324pt;height:56.2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0D8EC7" wp14:editId="54C87944">
                <wp:simplePos x="0" y="0"/>
                <wp:positionH relativeFrom="column">
                  <wp:posOffset>381000</wp:posOffset>
                </wp:positionH>
                <wp:positionV relativeFrom="paragraph">
                  <wp:posOffset>6087533</wp:posOffset>
                </wp:positionV>
                <wp:extent cx="3829050" cy="316865"/>
                <wp:effectExtent l="0" t="0" r="0" b="6985"/>
                <wp:wrapNone/>
                <wp:docPr id="10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38D85" w14:textId="77777777" w:rsidR="002A7214" w:rsidRDefault="002A7214" w:rsidP="002A7214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E783B"/>
                                <w:sz w:val="28"/>
                                <w:szCs w:val="28"/>
                              </w:rPr>
                              <w:t xml:space="preserve">Contact us at </w:t>
                            </w:r>
                            <w:r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  <w:t>555-543-5432</w:t>
                            </w:r>
                            <w:r>
                              <w:rPr>
                                <w:b/>
                                <w:bCs/>
                                <w:color w:val="BE783B"/>
                              </w:rPr>
                              <w:t xml:space="preserve">         </w:t>
                            </w:r>
                            <w: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0D8EC7" id="Text Box 68" o:spid="_x0000_s1038" type="#_x0000_t202" style="position:absolute;margin-left:30pt;margin-top:479.35pt;width:301.5pt;height:24.9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8B38D85" w14:textId="77777777" w:rsidR="002A7214" w:rsidRDefault="002A7214" w:rsidP="002A7214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BE783B"/>
                          <w:sz w:val="28"/>
                          <w:szCs w:val="28"/>
                        </w:rPr>
                        <w:t xml:space="preserve">Contact us at </w:t>
                      </w:r>
                      <w:r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  <w:t>555-543-5432</w:t>
                      </w:r>
                      <w:r>
                        <w:rPr>
                          <w:b/>
                          <w:bCs/>
                          <w:color w:val="BE783B"/>
                        </w:rPr>
                        <w:t xml:space="preserve">         </w:t>
                      </w:r>
                      <w: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0A422D1" wp14:editId="29E10B3C">
                <wp:simplePos x="0" y="0"/>
                <wp:positionH relativeFrom="column">
                  <wp:posOffset>3048000</wp:posOffset>
                </wp:positionH>
                <wp:positionV relativeFrom="paragraph">
                  <wp:posOffset>1182158</wp:posOffset>
                </wp:positionV>
                <wp:extent cx="1165860" cy="411480"/>
                <wp:effectExtent l="0" t="0" r="0" b="7620"/>
                <wp:wrapNone/>
                <wp:docPr id="11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C05F08" w14:textId="77777777" w:rsidR="002A7214" w:rsidRDefault="002A7214" w:rsidP="002A7214">
                            <w:pPr>
                              <w:widowControl w:val="0"/>
                              <w:spacing w:line="500" w:lineRule="exact"/>
                              <w:rPr>
                                <w:rFonts w:ascii="Arial Narrow" w:hAnsi="Arial Narrow"/>
                                <w:i/>
                                <w:iCs/>
                                <w:color w:val="FFFFFE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E"/>
                                <w:sz w:val="46"/>
                                <w:szCs w:val="46"/>
                              </w:rPr>
                              <w:t>$000,000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A422D1" id="Text Box 69" o:spid="_x0000_s1039" type="#_x0000_t202" style="position:absolute;margin-left:240pt;margin-top:93.1pt;width:91.8pt;height:32.4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EC05F08" w14:textId="77777777" w:rsidR="002A7214" w:rsidRDefault="002A7214" w:rsidP="002A7214">
                      <w:pPr>
                        <w:widowControl w:val="0"/>
                        <w:spacing w:line="500" w:lineRule="exact"/>
                        <w:rPr>
                          <w:rFonts w:ascii="Arial Narrow" w:hAnsi="Arial Narrow"/>
                          <w:i/>
                          <w:iCs/>
                          <w:color w:val="FFFFFE"/>
                          <w:sz w:val="46"/>
                          <w:szCs w:val="46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FFFFFE"/>
                          <w:sz w:val="46"/>
                          <w:szCs w:val="46"/>
                        </w:rPr>
                        <w:t>$000,000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EE01C26" wp14:editId="3978B4FE">
                <wp:simplePos x="0" y="0"/>
                <wp:positionH relativeFrom="column">
                  <wp:posOffset>990600</wp:posOffset>
                </wp:positionH>
                <wp:positionV relativeFrom="paragraph">
                  <wp:posOffset>3992033</wp:posOffset>
                </wp:positionV>
                <wp:extent cx="660400" cy="765175"/>
                <wp:effectExtent l="0" t="0" r="6350" b="0"/>
                <wp:wrapNone/>
                <wp:docPr id="11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765175"/>
                          <a:chOff x="1096216" y="1110814"/>
                          <a:chExt cx="6599" cy="7651"/>
                        </a:xfrm>
                      </wpg:grpSpPr>
                      <wps:wsp>
                        <wps:cNvPr id="112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100137" y="1113300"/>
                            <a:ext cx="383" cy="41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100711" y="1113492"/>
                            <a:ext cx="415" cy="382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099468" y="1113492"/>
                            <a:ext cx="701" cy="701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097714" y="1114321"/>
                            <a:ext cx="702" cy="701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100233" y="1113747"/>
                            <a:ext cx="542" cy="542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1099882" y="1114161"/>
                            <a:ext cx="383" cy="383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099500" y="1112886"/>
                            <a:ext cx="542" cy="542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1099117" y="1113269"/>
                            <a:ext cx="383" cy="382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1098320" y="1112663"/>
                            <a:ext cx="382" cy="382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098926" y="1112025"/>
                            <a:ext cx="446" cy="447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1100042" y="1112822"/>
                            <a:ext cx="382" cy="41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1099244" y="1114544"/>
                            <a:ext cx="383" cy="382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100201" y="1115182"/>
                            <a:ext cx="478" cy="47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100297" y="1114384"/>
                            <a:ext cx="382" cy="38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101317" y="1114257"/>
                            <a:ext cx="382" cy="38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099181" y="1113715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099053" y="1115086"/>
                            <a:ext cx="319" cy="287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098798" y="1115150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098702" y="1113173"/>
                            <a:ext cx="415" cy="414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099340" y="1112344"/>
                            <a:ext cx="191" cy="19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1099627" y="1111611"/>
                            <a:ext cx="191" cy="19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098798" y="1112440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099436" y="1111388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098671" y="1112950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099436" y="1112057"/>
                            <a:ext cx="287" cy="287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099244" y="1111643"/>
                            <a:ext cx="415" cy="414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1100201" y="1112344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1100010" y="1112567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1100297" y="1112599"/>
                            <a:ext cx="223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100424" y="1113109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1100839" y="1113970"/>
                            <a:ext cx="223" cy="25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1101126" y="1114608"/>
                            <a:ext cx="255" cy="223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1101221" y="1113364"/>
                            <a:ext cx="255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100520" y="1113556"/>
                            <a:ext cx="159" cy="159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1100711" y="1115373"/>
                            <a:ext cx="128" cy="127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1101157" y="1115468"/>
                            <a:ext cx="128" cy="12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1100169" y="1115628"/>
                            <a:ext cx="128" cy="159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1099755" y="1112216"/>
                            <a:ext cx="127" cy="128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099882" y="1111611"/>
                            <a:ext cx="128" cy="159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0973"/>
                            <a:ext cx="160" cy="159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0814"/>
                            <a:ext cx="128" cy="127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1098702" y="1112663"/>
                            <a:ext cx="192" cy="19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1102050" y="1113173"/>
                            <a:ext cx="128" cy="159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1102496" y="1113045"/>
                            <a:ext cx="128" cy="160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102656" y="1112950"/>
                            <a:ext cx="159" cy="127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1101030" y="1113364"/>
                            <a:ext cx="159" cy="160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1100647" y="1115532"/>
                            <a:ext cx="160" cy="192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1100615" y="1112631"/>
                            <a:ext cx="128" cy="127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098447" y="1113077"/>
                            <a:ext cx="160" cy="128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1099691" y="1111419"/>
                            <a:ext cx="159" cy="160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1164"/>
                            <a:ext cx="192" cy="224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22"/>
                        <wps:cNvSpPr>
                          <a:spLocks/>
                        </wps:cNvSpPr>
                        <wps:spPr bwMode="auto">
                          <a:xfrm>
                            <a:off x="1098543" y="1113205"/>
                            <a:ext cx="159" cy="15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5 h 5"/>
                              <a:gd name="T4" fmla="*/ 4 w 5"/>
                              <a:gd name="T5" fmla="*/ 2 h 5"/>
                              <a:gd name="T6" fmla="*/ 2 w 5"/>
                              <a:gd name="T7" fmla="*/ 1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3"/>
                        <wps:cNvSpPr>
                          <a:spLocks/>
                        </wps:cNvSpPr>
                        <wps:spPr bwMode="auto">
                          <a:xfrm>
                            <a:off x="1097969" y="1114129"/>
                            <a:ext cx="128" cy="160"/>
                          </a:xfrm>
                          <a:custGeom>
                            <a:avLst/>
                            <a:gdLst>
                              <a:gd name="T0" fmla="*/ 0 w 4"/>
                              <a:gd name="T1" fmla="*/ 3 h 5"/>
                              <a:gd name="T2" fmla="*/ 3 w 4"/>
                              <a:gd name="T3" fmla="*/ 5 h 5"/>
                              <a:gd name="T4" fmla="*/ 4 w 4"/>
                              <a:gd name="T5" fmla="*/ 2 h 5"/>
                              <a:gd name="T6" fmla="*/ 2 w 4"/>
                              <a:gd name="T7" fmla="*/ 0 h 5"/>
                              <a:gd name="T8" fmla="*/ 0 w 4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4" y="4"/>
                                  <a:pt x="4" y="3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4"/>
                        <wps:cNvSpPr>
                          <a:spLocks/>
                        </wps:cNvSpPr>
                        <wps:spPr bwMode="auto">
                          <a:xfrm>
                            <a:off x="1097746" y="1115309"/>
                            <a:ext cx="159" cy="159"/>
                          </a:xfrm>
                          <a:custGeom>
                            <a:avLst/>
                            <a:gdLst>
                              <a:gd name="T0" fmla="*/ 1 w 5"/>
                              <a:gd name="T1" fmla="*/ 3 h 5"/>
                              <a:gd name="T2" fmla="*/ 3 w 5"/>
                              <a:gd name="T3" fmla="*/ 5 h 5"/>
                              <a:gd name="T4" fmla="*/ 5 w 5"/>
                              <a:gd name="T5" fmla="*/ 2 h 5"/>
                              <a:gd name="T6" fmla="*/ 2 w 5"/>
                              <a:gd name="T7" fmla="*/ 0 h 5"/>
                              <a:gd name="T8" fmla="*/ 1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3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5"/>
                        <wps:cNvSpPr>
                          <a:spLocks/>
                        </wps:cNvSpPr>
                        <wps:spPr bwMode="auto">
                          <a:xfrm>
                            <a:off x="1097937" y="1115437"/>
                            <a:ext cx="160" cy="127"/>
                          </a:xfrm>
                          <a:custGeom>
                            <a:avLst/>
                            <a:gdLst>
                              <a:gd name="T0" fmla="*/ 0 w 5"/>
                              <a:gd name="T1" fmla="*/ 2 h 4"/>
                              <a:gd name="T2" fmla="*/ 3 w 5"/>
                              <a:gd name="T3" fmla="*/ 4 h 4"/>
                              <a:gd name="T4" fmla="*/ 5 w 5"/>
                              <a:gd name="T5" fmla="*/ 2 h 4"/>
                              <a:gd name="T6" fmla="*/ 2 w 5"/>
                              <a:gd name="T7" fmla="*/ 0 h 4"/>
                              <a:gd name="T8" fmla="*/ 0 w 5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2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6"/>
                        <wps:cNvSpPr>
                          <a:spLocks/>
                        </wps:cNvSpPr>
                        <wps:spPr bwMode="auto">
                          <a:xfrm>
                            <a:off x="1098862" y="1115405"/>
                            <a:ext cx="159" cy="127"/>
                          </a:xfrm>
                          <a:custGeom>
                            <a:avLst/>
                            <a:gdLst>
                              <a:gd name="T0" fmla="*/ 1 w 5"/>
                              <a:gd name="T1" fmla="*/ 2 h 4"/>
                              <a:gd name="T2" fmla="*/ 3 w 5"/>
                              <a:gd name="T3" fmla="*/ 4 h 4"/>
                              <a:gd name="T4" fmla="*/ 5 w 5"/>
                              <a:gd name="T5" fmla="*/ 1 h 4"/>
                              <a:gd name="T6" fmla="*/ 2 w 5"/>
                              <a:gd name="T7" fmla="*/ 0 h 4"/>
                              <a:gd name="T8" fmla="*/ 1 w 5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1" y="2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5" y="4"/>
                                  <a:pt x="5" y="3"/>
                                  <a:pt x="5" y="1"/>
                                </a:cubicBezTo>
                                <a:cubicBezTo>
                                  <a:pt x="5" y="0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27"/>
                        <wps:cNvSpPr>
                          <a:spLocks/>
                        </wps:cNvSpPr>
                        <wps:spPr bwMode="auto">
                          <a:xfrm>
                            <a:off x="1097108" y="1113237"/>
                            <a:ext cx="160" cy="15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4 h 5"/>
                              <a:gd name="T4" fmla="*/ 4 w 5"/>
                              <a:gd name="T5" fmla="*/ 2 h 5"/>
                              <a:gd name="T6" fmla="*/ 2 w 5"/>
                              <a:gd name="T7" fmla="*/ 0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4" y="2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28"/>
                        <wps:cNvSpPr>
                          <a:spLocks/>
                        </wps:cNvSpPr>
                        <wps:spPr bwMode="auto">
                          <a:xfrm>
                            <a:off x="1096407" y="1113141"/>
                            <a:ext cx="159" cy="15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4 h 5"/>
                              <a:gd name="T4" fmla="*/ 4 w 5"/>
                              <a:gd name="T5" fmla="*/ 2 h 5"/>
                              <a:gd name="T6" fmla="*/ 2 w 5"/>
                              <a:gd name="T7" fmla="*/ 0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9"/>
                        <wps:cNvSpPr>
                          <a:spLocks/>
                        </wps:cNvSpPr>
                        <wps:spPr bwMode="auto">
                          <a:xfrm>
                            <a:off x="1096853" y="1113556"/>
                            <a:ext cx="128" cy="159"/>
                          </a:xfrm>
                          <a:custGeom>
                            <a:avLst/>
                            <a:gdLst>
                              <a:gd name="T0" fmla="*/ 0 w 4"/>
                              <a:gd name="T1" fmla="*/ 3 h 5"/>
                              <a:gd name="T2" fmla="*/ 2 w 4"/>
                              <a:gd name="T3" fmla="*/ 4 h 5"/>
                              <a:gd name="T4" fmla="*/ 4 w 4"/>
                              <a:gd name="T5" fmla="*/ 2 h 5"/>
                              <a:gd name="T6" fmla="*/ 2 w 4"/>
                              <a:gd name="T7" fmla="*/ 0 h 5"/>
                              <a:gd name="T8" fmla="*/ 0 w 4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2" y="4"/>
                                </a:cubicBezTo>
                                <a:cubicBezTo>
                                  <a:pt x="4" y="4"/>
                                  <a:pt x="4" y="3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0"/>
                        <wps:cNvSpPr>
                          <a:spLocks/>
                        </wps:cNvSpPr>
                        <wps:spPr bwMode="auto">
                          <a:xfrm>
                            <a:off x="1097108" y="1113906"/>
                            <a:ext cx="160" cy="192"/>
                          </a:xfrm>
                          <a:custGeom>
                            <a:avLst/>
                            <a:gdLst>
                              <a:gd name="T0" fmla="*/ 0 w 5"/>
                              <a:gd name="T1" fmla="*/ 4 h 6"/>
                              <a:gd name="T2" fmla="*/ 3 w 5"/>
                              <a:gd name="T3" fmla="*/ 5 h 6"/>
                              <a:gd name="T4" fmla="*/ 5 w 5"/>
                              <a:gd name="T5" fmla="*/ 3 h 6"/>
                              <a:gd name="T6" fmla="*/ 2 w 5"/>
                              <a:gd name="T7" fmla="*/ 1 h 6"/>
                              <a:gd name="T8" fmla="*/ 0 w 5"/>
                              <a:gd name="T9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4"/>
                                </a:moveTo>
                                <a:cubicBezTo>
                                  <a:pt x="0" y="5"/>
                                  <a:pt x="2" y="6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1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31"/>
                        <wps:cNvSpPr>
                          <a:spLocks/>
                        </wps:cNvSpPr>
                        <wps:spPr bwMode="auto">
                          <a:xfrm>
                            <a:off x="1097236" y="1114161"/>
                            <a:ext cx="191" cy="223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4 w 6"/>
                              <a:gd name="T3" fmla="*/ 7 h 7"/>
                              <a:gd name="T4" fmla="*/ 6 w 6"/>
                              <a:gd name="T5" fmla="*/ 3 h 7"/>
                              <a:gd name="T6" fmla="*/ 2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6"/>
                                  <a:pt x="2" y="7"/>
                                  <a:pt x="4" y="7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ubicBezTo>
                                  <a:pt x="6" y="1"/>
                                  <a:pt x="4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32"/>
                        <wps:cNvSpPr>
                          <a:spLocks/>
                        </wps:cNvSpPr>
                        <wps:spPr bwMode="auto">
                          <a:xfrm>
                            <a:off x="1097491" y="1114608"/>
                            <a:ext cx="191" cy="223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3 w 6"/>
                              <a:gd name="T3" fmla="*/ 7 h 7"/>
                              <a:gd name="T4" fmla="*/ 6 w 6"/>
                              <a:gd name="T5" fmla="*/ 3 h 7"/>
                              <a:gd name="T6" fmla="*/ 2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6"/>
                                  <a:pt x="2" y="7"/>
                                  <a:pt x="3" y="7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ubicBezTo>
                                  <a:pt x="5" y="1"/>
                                  <a:pt x="4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33"/>
                        <wps:cNvSpPr>
                          <a:spLocks/>
                        </wps:cNvSpPr>
                        <wps:spPr bwMode="auto">
                          <a:xfrm>
                            <a:off x="1098129" y="1115022"/>
                            <a:ext cx="191" cy="223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3 w 6"/>
                              <a:gd name="T3" fmla="*/ 7 h 7"/>
                              <a:gd name="T4" fmla="*/ 6 w 6"/>
                              <a:gd name="T5" fmla="*/ 3 h 7"/>
                              <a:gd name="T6" fmla="*/ 2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6"/>
                                  <a:pt x="2" y="7"/>
                                  <a:pt x="3" y="7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ubicBezTo>
                                  <a:pt x="5" y="1"/>
                                  <a:pt x="4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34"/>
                        <wps:cNvSpPr>
                          <a:spLocks/>
                        </wps:cNvSpPr>
                        <wps:spPr bwMode="auto">
                          <a:xfrm>
                            <a:off x="1097905" y="1115213"/>
                            <a:ext cx="224" cy="192"/>
                          </a:xfrm>
                          <a:custGeom>
                            <a:avLst/>
                            <a:gdLst>
                              <a:gd name="T0" fmla="*/ 1 w 7"/>
                              <a:gd name="T1" fmla="*/ 4 h 6"/>
                              <a:gd name="T2" fmla="*/ 4 w 7"/>
                              <a:gd name="T3" fmla="*/ 6 h 6"/>
                              <a:gd name="T4" fmla="*/ 7 w 7"/>
                              <a:gd name="T5" fmla="*/ 2 h 6"/>
                              <a:gd name="T6" fmla="*/ 3 w 7"/>
                              <a:gd name="T7" fmla="*/ 0 h 6"/>
                              <a:gd name="T8" fmla="*/ 1 w 7"/>
                              <a:gd name="T9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4"/>
                                </a:moveTo>
                                <a:cubicBezTo>
                                  <a:pt x="1" y="5"/>
                                  <a:pt x="3" y="6"/>
                                  <a:pt x="4" y="6"/>
                                </a:cubicBezTo>
                                <a:cubicBezTo>
                                  <a:pt x="6" y="6"/>
                                  <a:pt x="7" y="4"/>
                                  <a:pt x="7" y="2"/>
                                </a:cubicBez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1" y="1"/>
                                  <a:pt x="0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35"/>
                        <wps:cNvSpPr>
                          <a:spLocks/>
                        </wps:cNvSpPr>
                        <wps:spPr bwMode="auto">
                          <a:xfrm>
                            <a:off x="1096216" y="1113077"/>
                            <a:ext cx="159" cy="16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4 h 5"/>
                              <a:gd name="T4" fmla="*/ 5 w 5"/>
                              <a:gd name="T5" fmla="*/ 2 h 5"/>
                              <a:gd name="T6" fmla="*/ 2 w 5"/>
                              <a:gd name="T7" fmla="*/ 0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2" y="5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36"/>
                        <wps:cNvSpPr>
                          <a:spLocks/>
                        </wps:cNvSpPr>
                        <wps:spPr bwMode="auto">
                          <a:xfrm>
                            <a:off x="1096566" y="1113205"/>
                            <a:ext cx="224" cy="223"/>
                          </a:xfrm>
                          <a:custGeom>
                            <a:avLst/>
                            <a:gdLst>
                              <a:gd name="T0" fmla="*/ 1 w 7"/>
                              <a:gd name="T1" fmla="*/ 4 h 7"/>
                              <a:gd name="T2" fmla="*/ 5 w 7"/>
                              <a:gd name="T3" fmla="*/ 6 h 7"/>
                              <a:gd name="T4" fmla="*/ 7 w 7"/>
                              <a:gd name="T5" fmla="*/ 2 h 7"/>
                              <a:gd name="T6" fmla="*/ 3 w 7"/>
                              <a:gd name="T7" fmla="*/ 0 h 7"/>
                              <a:gd name="T8" fmla="*/ 1 w 7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1" y="4"/>
                                </a:moveTo>
                                <a:cubicBezTo>
                                  <a:pt x="1" y="6"/>
                                  <a:pt x="3" y="7"/>
                                  <a:pt x="5" y="6"/>
                                </a:cubicBezTo>
                                <a:cubicBezTo>
                                  <a:pt x="6" y="6"/>
                                  <a:pt x="7" y="4"/>
                                  <a:pt x="7" y="2"/>
                                </a:cubicBezTo>
                                <a:cubicBezTo>
                                  <a:pt x="7" y="1"/>
                                  <a:pt x="5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37"/>
                        <wps:cNvSpPr>
                          <a:spLocks/>
                        </wps:cNvSpPr>
                        <wps:spPr bwMode="auto">
                          <a:xfrm>
                            <a:off x="1097427" y="1114289"/>
                            <a:ext cx="287" cy="287"/>
                          </a:xfrm>
                          <a:custGeom>
                            <a:avLst/>
                            <a:gdLst>
                              <a:gd name="T0" fmla="*/ 1 w 9"/>
                              <a:gd name="T1" fmla="*/ 6 h 9"/>
                              <a:gd name="T2" fmla="*/ 6 w 9"/>
                              <a:gd name="T3" fmla="*/ 9 h 9"/>
                              <a:gd name="T4" fmla="*/ 9 w 9"/>
                              <a:gd name="T5" fmla="*/ 4 h 9"/>
                              <a:gd name="T6" fmla="*/ 4 w 9"/>
                              <a:gd name="T7" fmla="*/ 1 h 9"/>
                              <a:gd name="T8" fmla="*/ 1 w 9"/>
                              <a:gd name="T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1" y="6"/>
                                </a:moveTo>
                                <a:cubicBezTo>
                                  <a:pt x="1" y="8"/>
                                  <a:pt x="3" y="9"/>
                                  <a:pt x="6" y="9"/>
                                </a:cubicBezTo>
                                <a:cubicBezTo>
                                  <a:pt x="8" y="8"/>
                                  <a:pt x="9" y="6"/>
                                  <a:pt x="9" y="4"/>
                                </a:cubicBezTo>
                                <a:cubicBezTo>
                                  <a:pt x="8" y="2"/>
                                  <a:pt x="6" y="0"/>
                                  <a:pt x="4" y="1"/>
                                </a:cubicBezTo>
                                <a:cubicBezTo>
                                  <a:pt x="2" y="1"/>
                                  <a:pt x="0" y="3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38"/>
                        <wps:cNvSpPr>
                          <a:spLocks/>
                        </wps:cNvSpPr>
                        <wps:spPr bwMode="auto">
                          <a:xfrm>
                            <a:off x="1098543" y="1115277"/>
                            <a:ext cx="287" cy="287"/>
                          </a:xfrm>
                          <a:custGeom>
                            <a:avLst/>
                            <a:gdLst>
                              <a:gd name="T0" fmla="*/ 0 w 9"/>
                              <a:gd name="T1" fmla="*/ 6 h 9"/>
                              <a:gd name="T2" fmla="*/ 5 w 9"/>
                              <a:gd name="T3" fmla="*/ 9 h 9"/>
                              <a:gd name="T4" fmla="*/ 8 w 9"/>
                              <a:gd name="T5" fmla="*/ 4 h 9"/>
                              <a:gd name="T6" fmla="*/ 3 w 9"/>
                              <a:gd name="T7" fmla="*/ 1 h 9"/>
                              <a:gd name="T8" fmla="*/ 0 w 9"/>
                              <a:gd name="T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6"/>
                                </a:moveTo>
                                <a:cubicBezTo>
                                  <a:pt x="1" y="8"/>
                                  <a:pt x="3" y="9"/>
                                  <a:pt x="5" y="9"/>
                                </a:cubicBezTo>
                                <a:cubicBezTo>
                                  <a:pt x="7" y="8"/>
                                  <a:pt x="9" y="6"/>
                                  <a:pt x="8" y="4"/>
                                </a:cubicBezTo>
                                <a:cubicBezTo>
                                  <a:pt x="8" y="2"/>
                                  <a:pt x="5" y="0"/>
                                  <a:pt x="3" y="1"/>
                                </a:cubicBezTo>
                                <a:cubicBezTo>
                                  <a:pt x="1" y="1"/>
                                  <a:pt x="0" y="3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39"/>
                        <wps:cNvSpPr>
                          <a:spLocks/>
                        </wps:cNvSpPr>
                        <wps:spPr bwMode="auto">
                          <a:xfrm>
                            <a:off x="1097427" y="1113269"/>
                            <a:ext cx="128" cy="127"/>
                          </a:xfrm>
                          <a:custGeom>
                            <a:avLst/>
                            <a:gdLst>
                              <a:gd name="T0" fmla="*/ 0 w 4"/>
                              <a:gd name="T1" fmla="*/ 2 h 4"/>
                              <a:gd name="T2" fmla="*/ 3 w 4"/>
                              <a:gd name="T3" fmla="*/ 4 h 4"/>
                              <a:gd name="T4" fmla="*/ 4 w 4"/>
                              <a:gd name="T5" fmla="*/ 2 h 4"/>
                              <a:gd name="T6" fmla="*/ 2 w 4"/>
                              <a:gd name="T7" fmla="*/ 0 h 4"/>
                              <a:gd name="T8" fmla="*/ 0 w 4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2"/>
                                </a:moveTo>
                                <a:cubicBezTo>
                                  <a:pt x="0" y="4"/>
                                  <a:pt x="1" y="4"/>
                                  <a:pt x="3" y="4"/>
                                </a:cubicBezTo>
                                <a:cubicBezTo>
                                  <a:pt x="4" y="4"/>
                                  <a:pt x="4" y="3"/>
                                  <a:pt x="4" y="2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1100679" y="1114257"/>
                            <a:ext cx="223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1101412" y="1114703"/>
                            <a:ext cx="224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101763" y="1113906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1098607" y="1113587"/>
                            <a:ext cx="510" cy="542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099085" y="1114002"/>
                            <a:ext cx="446" cy="446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098352" y="1114799"/>
                            <a:ext cx="478" cy="47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097905" y="1113396"/>
                            <a:ext cx="383" cy="41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1099500" y="1112376"/>
                            <a:ext cx="478" cy="47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099723" y="1111802"/>
                            <a:ext cx="382" cy="38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098192" y="1114002"/>
                            <a:ext cx="351" cy="351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097555" y="1113683"/>
                            <a:ext cx="350" cy="351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1097587" y="1113364"/>
                            <a:ext cx="255" cy="287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1097618" y="1114066"/>
                            <a:ext cx="287" cy="255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1097045" y="1113396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1100966" y="1114225"/>
                            <a:ext cx="351" cy="319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1100711" y="1114576"/>
                            <a:ext cx="351" cy="319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1098862" y="1114735"/>
                            <a:ext cx="351" cy="351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5245"/>
                            <a:ext cx="351" cy="351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1100392" y="1114799"/>
                            <a:ext cx="319" cy="35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59"/>
                        <wps:cNvSpPr>
                          <a:spLocks/>
                        </wps:cNvSpPr>
                        <wps:spPr bwMode="auto">
                          <a:xfrm>
                            <a:off x="1100679" y="1114990"/>
                            <a:ext cx="383" cy="383"/>
                          </a:xfrm>
                          <a:custGeom>
                            <a:avLst/>
                            <a:gdLst>
                              <a:gd name="T0" fmla="*/ 2 w 12"/>
                              <a:gd name="T1" fmla="*/ 9 h 12"/>
                              <a:gd name="T2" fmla="*/ 9 w 12"/>
                              <a:gd name="T3" fmla="*/ 10 h 12"/>
                              <a:gd name="T4" fmla="*/ 10 w 12"/>
                              <a:gd name="T5" fmla="*/ 3 h 12"/>
                              <a:gd name="T6" fmla="*/ 3 w 12"/>
                              <a:gd name="T7" fmla="*/ 2 h 12"/>
                              <a:gd name="T8" fmla="*/ 2 w 12"/>
                              <a:gd name="T9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9"/>
                                </a:moveTo>
                                <a:cubicBezTo>
                                  <a:pt x="4" y="12"/>
                                  <a:pt x="7" y="12"/>
                                  <a:pt x="9" y="10"/>
                                </a:cubicBezTo>
                                <a:cubicBezTo>
                                  <a:pt x="12" y="8"/>
                                  <a:pt x="12" y="5"/>
                                  <a:pt x="10" y="3"/>
                                </a:cubicBezTo>
                                <a:cubicBezTo>
                                  <a:pt x="9" y="0"/>
                                  <a:pt x="5" y="0"/>
                                  <a:pt x="3" y="2"/>
                                </a:cubicBezTo>
                                <a:cubicBezTo>
                                  <a:pt x="1" y="4"/>
                                  <a:pt x="0" y="7"/>
                                  <a:pt x="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1101731" y="1113492"/>
                            <a:ext cx="319" cy="350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1097969" y="1113842"/>
                            <a:ext cx="255" cy="256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1096821" y="1113237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1097300" y="111393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1098129" y="1115245"/>
                            <a:ext cx="350" cy="351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1098320" y="1113651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1098447" y="1113364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1100169" y="1112057"/>
                            <a:ext cx="191" cy="223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1102050" y="1113332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1100456" y="1112822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1098511" y="1114193"/>
                            <a:ext cx="574" cy="574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1099659" y="1114640"/>
                            <a:ext cx="638" cy="637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1101094" y="1113619"/>
                            <a:ext cx="637" cy="638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173"/>
                        <wps:cNvSpPr>
                          <a:spLocks noChangeArrowheads="1"/>
                        </wps:cNvSpPr>
                        <wps:spPr bwMode="auto">
                          <a:xfrm>
                            <a:off x="1098894" y="1112567"/>
                            <a:ext cx="637" cy="638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4257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1099914" y="1115564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1101763" y="1113205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1101508" y="1113300"/>
                            <a:ext cx="255" cy="256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1099914" y="111224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1099372" y="1114990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1099914" y="1115277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1101030" y="1114863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1100870" y="1115373"/>
                            <a:ext cx="256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183"/>
                        <wps:cNvSpPr>
                          <a:spLocks noChangeArrowheads="1"/>
                        </wps:cNvSpPr>
                        <wps:spPr bwMode="auto">
                          <a:xfrm>
                            <a:off x="1102273" y="1113109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1101731" y="1114193"/>
                            <a:ext cx="223" cy="191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Oval 185"/>
                        <wps:cNvSpPr>
                          <a:spLocks noChangeArrowheads="1"/>
                        </wps:cNvSpPr>
                        <wps:spPr bwMode="auto">
                          <a:xfrm>
                            <a:off x="1102018" y="1113747"/>
                            <a:ext cx="192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86"/>
                        <wps:cNvSpPr>
                          <a:spLocks/>
                        </wps:cNvSpPr>
                        <wps:spPr bwMode="auto">
                          <a:xfrm>
                            <a:off x="1099213" y="1115468"/>
                            <a:ext cx="478" cy="2997"/>
                          </a:xfrm>
                          <a:custGeom>
                            <a:avLst/>
                            <a:gdLst>
                              <a:gd name="T0" fmla="*/ 3 w 15"/>
                              <a:gd name="T1" fmla="*/ 0 h 94"/>
                              <a:gd name="T2" fmla="*/ 6 w 15"/>
                              <a:gd name="T3" fmla="*/ 3 h 94"/>
                              <a:gd name="T4" fmla="*/ 15 w 15"/>
                              <a:gd name="T5" fmla="*/ 94 h 94"/>
                              <a:gd name="T6" fmla="*/ 7 w 15"/>
                              <a:gd name="T7" fmla="*/ 85 h 94"/>
                              <a:gd name="T8" fmla="*/ 3 w 15"/>
                              <a:gd name="T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94">
                                <a:moveTo>
                                  <a:pt x="3" y="0"/>
                                </a:move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36"/>
                                  <a:pt x="8" y="75"/>
                                  <a:pt x="15" y="94"/>
                                </a:cubicBezTo>
                                <a:cubicBezTo>
                                  <a:pt x="7" y="85"/>
                                  <a:pt x="7" y="85"/>
                                  <a:pt x="7" y="85"/>
                                </a:cubicBezTo>
                                <a:cubicBezTo>
                                  <a:pt x="3" y="73"/>
                                  <a:pt x="0" y="48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442C3C" id="Group 70" o:spid="_x0000_s1026" style="position:absolute;margin-left:78pt;margin-top:314.35pt;width:52pt;height:60.25pt;z-index:251648512" coordorigin="10962,1110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">
                <v:oval id="Oval 71" o:spid="_x0000_s1027" style="position:absolute;left:11001;top:11133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" fillcolor="#df322e" stroked="f" strokecolor="#212120" insetpen="t">
                  <v:shadow color="#8c8681"/>
                </v:oval>
                <v:oval id="Oval 72" o:spid="_x0000_s1028" style="position:absolute;left:11007;top:11134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" fillcolor="#a8332f" stroked="f" strokecolor="#212120" insetpen="t">
                  <v:shadow color="#8c8681"/>
                </v:oval>
                <v:oval id="Oval 73" o:spid="_x0000_s1029" style="position:absolute;left:10994;top:11134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" fillcolor="#725a3b" stroked="f" strokecolor="#212120" insetpen="t">
                  <v:shadow color="#8c8681"/>
                </v:oval>
                <v:oval id="Oval 74" o:spid="_x0000_s1030" style="position:absolute;left:10977;top:11143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" fillcolor="#a0823b" stroked="f" strokecolor="#212120" insetpen="t">
                  <v:shadow color="#8c8681"/>
                </v:oval>
                <v:oval id="Oval 75" o:spid="_x0000_s1031" style="position:absolute;left:11002;top:1113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" fillcolor="#a0823b" stroked="f" strokecolor="#212120" insetpen="t">
                  <v:shadow color="#8c8681"/>
                </v:oval>
                <v:oval id="Oval 76" o:spid="_x0000_s1032" style="position:absolute;left:10998;top:1114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" fillcolor="#df322e" stroked="f" strokecolor="#212120" insetpen="t">
                  <v:shadow color="#8c8681"/>
                </v:oval>
                <v:oval id="Oval 77" o:spid="_x0000_s1033" style="position:absolute;left:10995;top:11128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" fillcolor="#725a3b" stroked="f" strokecolor="#212120" insetpen="t">
                  <v:shadow color="#8c8681"/>
                </v:oval>
                <v:oval id="Oval 78" o:spid="_x0000_s1034" style="position:absolute;left:10991;top:11132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" fillcolor="#a0823b" stroked="f" strokecolor="#212120" insetpen="t">
                  <v:shadow color="#8c8681"/>
                </v:oval>
                <v:oval id="Oval 79" o:spid="_x0000_s1035" style="position:absolute;left:10983;top:1112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" fillcolor="#e99c37" stroked="f" strokecolor="#212120" insetpen="t">
                  <v:shadow color="#8c8681"/>
                </v:oval>
                <v:oval id="Oval 80" o:spid="_x0000_s1036" style="position:absolute;left:10989;top:11120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" fillcolor="#df322e" stroked="f" strokecolor="#212120" insetpen="t">
                  <v:shadow color="#8c8681"/>
                </v:oval>
                <v:oval id="Oval 81" o:spid="_x0000_s1037" style="position:absolute;left:11000;top:1112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" fillcolor="#e99c37" stroked="f" strokecolor="#212120" insetpen="t">
                  <v:shadow color="#8c8681"/>
                </v:oval>
                <v:oval id="Oval 82" o:spid="_x0000_s1038" style="position:absolute;left:10992;top:1114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" fillcolor="#e99c37" stroked="f" strokecolor="#212120" insetpen="t">
                  <v:shadow color="#8c8681"/>
                </v:oval>
                <v:oval id="Oval 83" o:spid="_x0000_s1039" style="position:absolute;left:11002;top:11151;width: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" fillcolor="#df322e" stroked="f" strokecolor="#212120" insetpen="t">
                  <v:shadow color="#8c8681"/>
                </v:oval>
                <v:oval id="Oval 84" o:spid="_x0000_s1040" style="position:absolute;left:11002;top:11143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" fillcolor="#725a3b" stroked="f" strokecolor="#212120" insetpen="t">
                  <v:shadow color="#8c8681"/>
                </v:oval>
                <v:oval id="Oval 85" o:spid="_x0000_s1041" style="position:absolute;left:11013;top:11142;width: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" fillcolor="#725a3b" stroked="f" strokecolor="#212120" insetpen="t">
                  <v:shadow color="#8c8681"/>
                </v:oval>
                <v:oval id="Oval 86" o:spid="_x0000_s1042" style="position:absolute;left:10991;top:11137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" fillcolor="#a8332f" stroked="f" strokecolor="#212120" insetpen="t">
                  <v:shadow color="#8c8681"/>
                </v:oval>
                <v:oval id="Oval 87" o:spid="_x0000_s1043" style="position:absolute;left:10990;top:1115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" fillcolor="#725a3b" stroked="f" strokecolor="#212120" insetpen="t">
                  <v:shadow color="#8c8681"/>
                </v:oval>
                <v:oval id="Oval 88" o:spid="_x0000_s1044" style="position:absolute;left:10987;top:11151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" fillcolor="#a8332f" stroked="f" strokecolor="#212120" insetpen="t">
                  <v:shadow color="#8c8681"/>
                </v:oval>
                <v:oval id="Oval 89" o:spid="_x0000_s1045" style="position:absolute;left:10987;top:1113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" fillcolor="#a8332f" stroked="f" strokecolor="#212120" insetpen="t">
                  <v:shadow color="#8c8681"/>
                </v:oval>
                <v:oval id="Oval 90" o:spid="_x0000_s1046" style="position:absolute;left:10993;top:1112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" fillcolor="#a8332f" stroked="f" strokecolor="#212120" insetpen="t">
                  <v:shadow color="#8c8681"/>
                </v:oval>
                <v:oval id="Oval 91" o:spid="_x0000_s1047" style="position:absolute;left:10996;top:11116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" fillcolor="#a8332f" stroked="f" strokecolor="#212120" insetpen="t">
                  <v:shadow color="#8c8681"/>
                </v:oval>
                <v:oval id="Oval 92" o:spid="_x0000_s1048" style="position:absolute;left:10987;top:11124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" fillcolor="#e99c37" stroked="f" strokecolor="#212120" insetpen="t">
                  <v:shadow color="#8c8681"/>
                </v:oval>
                <v:oval id="Oval 93" o:spid="_x0000_s1049" style="position:absolute;left:10994;top:11113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" fillcolor="#df322e" stroked="f" strokecolor="#212120" insetpen="t">
                  <v:shadow color="#8c8681"/>
                </v:oval>
                <v:oval id="Oval 94" o:spid="_x0000_s1050" style="position:absolute;left:10986;top:11129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" fillcolor="#a0823b" stroked="f" strokecolor="#212120" insetpen="t">
                  <v:shadow color="#8c8681"/>
                </v:oval>
                <v:oval id="Oval 95" o:spid="_x0000_s1051" style="position:absolute;left:10994;top:1112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" fillcolor="#e99c37" stroked="f" strokecolor="#212120" insetpen="t">
                  <v:shadow color="#8c8681"/>
                </v:oval>
                <v:oval id="Oval 96" o:spid="_x0000_s1052" style="position:absolute;left:10992;top:1111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" fillcolor="#725a3b" stroked="f" strokecolor="#212120" insetpen="t">
                  <v:shadow color="#8c8681"/>
                </v:oval>
                <v:oval id="Oval 97" o:spid="_x0000_s1053" style="position:absolute;left:11002;top:1112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" fillcolor="#725a3b" stroked="f" strokecolor="#212120" insetpen="t">
                  <v:shadow color="#8c8681"/>
                </v:oval>
                <v:oval id="Oval 98" o:spid="_x0000_s1054" style="position:absolute;left:11000;top:1112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" fillcolor="#a0823b" stroked="f" strokecolor="#212120" insetpen="t">
                  <v:shadow color="#8c8681"/>
                </v:oval>
                <v:oval id="Oval 99" o:spid="_x0000_s1055" style="position:absolute;left:11002;top:11125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" fillcolor="#a8332f" stroked="f" strokecolor="#212120" insetpen="t">
                  <v:shadow color="#8c8681"/>
                </v:oval>
                <v:oval id="Oval 100" o:spid="_x0000_s1056" style="position:absolute;left:11004;top:11131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" fillcolor="#a0823b" stroked="f" strokecolor="#212120" insetpen="t">
                  <v:shadow color="#8c8681"/>
                </v:oval>
                <v:oval id="Oval 101" o:spid="_x0000_s1057" style="position:absolute;left:11008;top:11139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" fillcolor="#df322e" stroked="f" strokecolor="#212120" insetpen="t">
                  <v:shadow color="#8c8681"/>
                </v:oval>
                <v:oval id="Oval 102" o:spid="_x0000_s1058" style="position:absolute;left:11011;top:11146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" fillcolor="#a8332f" stroked="f" strokecolor="#212120" insetpen="t">
                  <v:shadow color="#8c8681"/>
                </v:oval>
                <v:oval id="Oval 103" o:spid="_x0000_s1059" style="position:absolute;left:11012;top:1113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" fillcolor="#725a3b" stroked="f" strokecolor="#212120" insetpen="t">
                  <v:shadow color="#8c8681"/>
                </v:oval>
                <v:oval id="Oval 104" o:spid="_x0000_s1060" style="position:absolute;left:11005;top:11135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" fillcolor="#e99c37" stroked="f" strokecolor="#212120" insetpen="t">
                  <v:shadow color="#8c8681"/>
                </v:oval>
                <v:oval id="Oval 105" o:spid="_x0000_s1061" style="position:absolute;left:11007;top:11153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" fillcolor="#a8332f" stroked="f" strokecolor="#212120" insetpen="t">
                  <v:shadow color="#8c8681"/>
                </v:oval>
                <v:oval id="Oval 106" o:spid="_x0000_s1062" style="position:absolute;left:11011;top:11154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" fillcolor="#df322e" stroked="f" strokecolor="#212120" insetpen="t">
                  <v:shadow color="#8c8681"/>
                </v:oval>
                <v:oval id="Oval 107" o:spid="_x0000_s1063" style="position:absolute;left:11001;top:11156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" fillcolor="#e99c37" stroked="f" strokecolor="#212120" insetpen="t">
                  <v:shadow color="#8c8681"/>
                </v:oval>
                <v:oval id="Oval 108" o:spid="_x0000_s1064" style="position:absolute;left:10997;top:1112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" fillcolor="#a8332f" stroked="f" strokecolor="#212120" insetpen="t">
                  <v:shadow color="#8c8681"/>
                </v:oval>
                <v:oval id="Oval 109" o:spid="_x0000_s1065" style="position:absolute;left:10998;top:11116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" fillcolor="#a8332f" stroked="f" strokecolor="#212120" insetpen="t">
                  <v:shadow color="#8c8681"/>
                </v:oval>
                <v:oval id="Oval 110" o:spid="_x0000_s1066" style="position:absolute;left:10995;top:11109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" fillcolor="#a0823b" stroked="f" strokecolor="#212120" insetpen="t">
                  <v:shadow color="#8c8681"/>
                </v:oval>
                <v:oval id="Oval 111" o:spid="_x0000_s1067" style="position:absolute;left:10995;top:11108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" fillcolor="#725a3b" stroked="f" strokecolor="#212120" insetpen="t">
                  <v:shadow color="#8c8681"/>
                </v:oval>
                <v:oval id="Oval 112" o:spid="_x0000_s1068" style="position:absolute;left:10987;top:11126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" fillcolor="#a8332f" stroked="f" strokecolor="#212120" insetpen="t">
                  <v:shadow color="#8c8681"/>
                </v:oval>
                <v:oval id="Oval 113" o:spid="_x0000_s1069" style="position:absolute;left:11020;top:11131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" fillcolor="#a8332f" stroked="f" strokecolor="#212120" insetpen="t">
                  <v:shadow color="#8c8681"/>
                </v:oval>
                <v:oval id="Oval 114" o:spid="_x0000_s1070" style="position:absolute;left:11024;top:1113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" fillcolor="#a0823b" stroked="f" strokecolor="#212120" insetpen="t">
                  <v:shadow color="#8c8681"/>
                </v:oval>
                <v:oval id="Oval 115" o:spid="_x0000_s1071" style="position:absolute;left:11026;top:1112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" fillcolor="#df322e" stroked="f" strokecolor="#212120" insetpen="t">
                  <v:shadow color="#8c8681"/>
                </v:oval>
                <v:oval id="Oval 116" o:spid="_x0000_s1072" style="position:absolute;left:11010;top:11133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" fillcolor="#a8332f" stroked="f" strokecolor="#212120" insetpen="t">
                  <v:shadow color="#8c8681"/>
                </v:oval>
                <v:oval id="Oval 117" o:spid="_x0000_s1073" style="position:absolute;left:11006;top:1115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" fillcolor="#725a3b" stroked="f" strokecolor="#212120" insetpen="t">
                  <v:shadow color="#8c8681"/>
                </v:oval>
                <v:oval id="Oval 118" o:spid="_x0000_s1074" style="position:absolute;left:11006;top:11126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" fillcolor="#725a3b" stroked="f" strokecolor="#212120" insetpen="t">
                  <v:shadow color="#8c8681"/>
                </v:oval>
                <v:oval id="Oval 119" o:spid="_x0000_s1075" style="position:absolute;left:10984;top:1113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" fillcolor="#a8332f" stroked="f" strokecolor="#212120" insetpen="t">
                  <v:shadow color="#8c8681"/>
                </v:oval>
                <v:oval id="Oval 120" o:spid="_x0000_s1076" style="position:absolute;left:10996;top:11114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" fillcolor="#df322e" stroked="f" strokecolor="#212120" insetpen="t">
                  <v:shadow color="#8c8681"/>
                </v:oval>
                <v:oval id="Oval 121" o:spid="_x0000_s1077" style="position:absolute;left:10995;top:11111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" fillcolor="#e99c37" stroked="f" strokecolor="#212120" insetpen="t">
                  <v:shadow color="#8c8681"/>
                </v:oval>
                <v:shape id="Freeform 122" o:spid="_x0000_s1078" style="position:absolute;left:10985;top:11132;width:2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" path="m,3c,4,2,5,3,5,4,5,5,4,4,2,4,1,3,,2,1,1,1,,2,,3xe" fillcolor="#725a3b" stroked="f" strokecolor="#212120">
                  <v:shadow color="#8c8681"/>
                  <v:path arrowok="t" o:connecttype="custom" o:connectlocs="0,95;95,159;127,64;64,32;0,95" o:connectangles="0,0,0,0,0"/>
                </v:shape>
                <v:shape id="Freeform 123" o:spid="_x0000_s1079" style="position:absolute;left:10979;top:11141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" path="m,3c,4,1,5,3,5,4,4,4,3,4,2,4,1,3,,2,,,1,,2,,3xe" fillcolor="#df322e" stroked="f" strokecolor="#212120">
                  <v:shadow color="#8c8681"/>
                  <v:path arrowok="t" o:connecttype="custom" o:connectlocs="0,96;96,160;128,64;64,0;0,96" o:connectangles="0,0,0,0,0"/>
                </v:shape>
                <v:shape id="Freeform 124" o:spid="_x0000_s1080" style="position:absolute;left:10977;top:11153;width:2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" path="m1,3v,1,1,2,2,2c5,4,5,3,5,2,5,1,4,,2,,1,1,,2,1,3xe" fillcolor="#e99c37" stroked="f" strokecolor="#212120">
                  <v:shadow color="#8c8681"/>
                  <v:path arrowok="t" o:connecttype="custom" o:connectlocs="32,95;95,159;159,64;64,0;32,95" o:connectangles="0,0,0,0,0"/>
                </v:shape>
                <v:shape id="Freeform 125" o:spid="_x0000_s1081" style="position:absolute;left:10979;top:11154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" path="m,2c1,4,2,4,3,4,4,4,5,3,5,2,4,,3,,2,,1,,,1,,2xe" fillcolor="#df322e" stroked="f" strokecolor="#212120">
                  <v:shadow color="#8c8681"/>
                  <v:path arrowok="t" o:connecttype="custom" o:connectlocs="0,64;96,127;160,64;64,0;0,64" o:connectangles="0,0,0,0,0"/>
                </v:shape>
                <v:shape id="Freeform 126" o:spid="_x0000_s1082" style="position:absolute;left:10988;top:11154;width:2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" path="m1,2v,2,1,2,2,2c5,4,5,3,5,1,5,,4,,2,,1,,,1,1,2xe" fillcolor="#a0823b" stroked="f" strokecolor="#212120">
                  <v:shadow color="#8c8681"/>
                  <v:path arrowok="t" o:connecttype="custom" o:connectlocs="32,64;95,127;159,32;64,0;32,64" o:connectangles="0,0,0,0,0"/>
                </v:shape>
                <v:shape id="Freeform 127" o:spid="_x0000_s1083" style="position:absolute;left:10971;top:11132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" path="m,3c,4,1,5,3,4,4,4,5,3,4,2,4,,3,,2,,,,,1,,3xe" fillcolor="#a0823b" stroked="f" strokecolor="#212120">
                  <v:shadow color="#8c8681"/>
                  <v:path arrowok="t" o:connecttype="custom" o:connectlocs="0,95;96,127;128,64;64,0;0,95" o:connectangles="0,0,0,0,0"/>
                </v:shape>
                <v:shape id="Freeform 128" o:spid="_x0000_s1084" style="position:absolute;left:10964;top:11131;width:1;height: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" path="m,3c,4,1,5,3,4,4,4,5,3,4,2,4,1,3,,2,,1,,,2,,3xe" fillcolor="#a0823b" stroked="f" strokecolor="#212120">
                  <v:shadow color="#8c8681"/>
                  <v:path arrowok="t" o:connecttype="custom" o:connectlocs="0,95;95,127;127,64;64,0;0,95" o:connectangles="0,0,0,0,0"/>
                </v:shape>
                <v:shape id="Freeform 129" o:spid="_x0000_s1085" style="position:absolute;left:10968;top:11135;width:1;height:2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" path="m,3c,4,1,5,2,4,4,4,4,3,4,2,4,1,3,,2,,,,,1,,3xe" fillcolor="#df322e" stroked="f" strokecolor="#212120">
                  <v:shadow color="#8c8681"/>
                  <v:path arrowok="t" o:connecttype="custom" o:connectlocs="0,95;64,127;128,64;64,0;0,95" o:connectangles="0,0,0,0,0"/>
                </v:shape>
                <v:shape id="Freeform 130" o:spid="_x0000_s1086" style="position:absolute;left:10971;top:11139;width:1;height:1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" path="m,4c,5,2,6,3,5,4,5,5,4,5,3,5,1,3,,2,1,1,1,,2,,4xe" fillcolor="#a8332f" stroked="f" strokecolor="#212120">
                  <v:shadow color="#8c8681"/>
                  <v:path arrowok="t" o:connecttype="custom" o:connectlocs="0,128;96,160;160,96;64,32;0,128" o:connectangles="0,0,0,0,0"/>
                </v:shape>
                <v:shape id="Freeform 131" o:spid="_x0000_s1087" style="position:absolute;left:10972;top:11141;width:2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" path="m,4c,6,2,7,4,7,5,6,6,5,6,3,6,1,4,,2,1,1,1,,3,,4xe" fillcolor="#a0823b" stroked="f" strokecolor="#212120">
                  <v:shadow color="#8c8681"/>
                  <v:path arrowok="t" o:connecttype="custom" o:connectlocs="0,127;127,223;191,96;64,32;0,127" o:connectangles="0,0,0,0,0"/>
                </v:shape>
                <v:shape id="Freeform 132" o:spid="_x0000_s1088" style="position:absolute;left:10974;top:11146;width:2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" path="m,4c,6,2,7,3,7,5,6,6,5,6,3,5,1,4,,2,1,1,1,,3,,4xe" fillcolor="#df322e" stroked="f" strokecolor="#212120">
                  <v:shadow color="#8c8681"/>
                  <v:path arrowok="t" o:connecttype="custom" o:connectlocs="0,127;96,223;191,96;64,32;0,127" o:connectangles="0,0,0,0,0"/>
                </v:shape>
                <v:shape id="Freeform 133" o:spid="_x0000_s1089" style="position:absolute;left:10981;top:11150;width:2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" path="m,4c,6,2,7,3,7,5,6,6,5,6,3,5,1,4,,2,1,1,1,,3,,4xe" fillcolor="#a8332f" stroked="f" strokecolor="#212120">
                  <v:shadow color="#8c8681"/>
                  <v:path arrowok="t" o:connecttype="custom" o:connectlocs="0,127;96,223;191,96;64,32;0,127" o:connectangles="0,0,0,0,0"/>
                </v:shape>
                <v:shape id="Freeform 134" o:spid="_x0000_s1090" style="position:absolute;left:10979;top:11152;width:2;height:2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" path="m1,4v,1,2,2,3,2c6,6,7,4,7,2,6,1,5,,3,,1,1,,2,1,4xe" fillcolor="#df322e" stroked="f" strokecolor="#212120">
                  <v:shadow color="#8c8681"/>
                  <v:path arrowok="t" o:connecttype="custom" o:connectlocs="32,128;128,192;224,64;96,0;32,128" o:connectangles="0,0,0,0,0"/>
                </v:shape>
                <v:shape id="Freeform 135" o:spid="_x0000_s1091" style="position:absolute;left:10962;top:11130;width:1;height: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" path="m,3c1,4,2,5,3,4,4,4,5,3,5,2,4,1,3,,2,,1,,,1,,3xe" fillcolor="#df322e" stroked="f" strokecolor="#212120">
                  <v:shadow color="#8c8681"/>
                  <v:path arrowok="t" o:connecttype="custom" o:connectlocs="0,96;95,128;159,64;64,0;0,96" o:connectangles="0,0,0,0,0"/>
                </v:shape>
                <v:shape id="Freeform 136" o:spid="_x0000_s1092" style="position:absolute;left:10965;top:11132;width:2;height:2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" path="m1,4v,2,2,3,4,2c6,6,7,4,7,2,7,1,5,,3,,1,,,2,1,4xe" fillcolor="#e99c37" stroked="f" strokecolor="#212120">
                  <v:shadow color="#8c8681"/>
                  <v:path arrowok="t" o:connecttype="custom" o:connectlocs="32,127;160,191;224,64;96,0;32,127" o:connectangles="0,0,0,0,0"/>
                </v:shape>
                <v:shape id="Freeform 137" o:spid="_x0000_s1093" style="position:absolute;left:10974;top:11142;width:3;height:3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" path="m1,6v,2,2,3,5,3c8,8,9,6,9,4,8,2,6,,4,1,2,1,,3,1,6xe" fillcolor="#a8332f" stroked="f" strokecolor="#212120">
                  <v:shadow color="#8c8681"/>
                  <v:path arrowok="t" o:connecttype="custom" o:connectlocs="32,191;191,287;287,128;128,32;32,191" o:connectangles="0,0,0,0,0"/>
                </v:shape>
                <v:shape id="Freeform 138" o:spid="_x0000_s1094" style="position:absolute;left:10985;top:11152;width:3;height:3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" path="m,6c1,8,3,9,5,9,7,8,9,6,8,4,8,2,5,,3,1,1,1,,3,,6xe" fillcolor="#a8332f" stroked="f" strokecolor="#212120">
                  <v:shadow color="#8c8681"/>
                  <v:path arrowok="t" o:connecttype="custom" o:connectlocs="0,191;159,287;255,128;96,32;0,191" o:connectangles="0,0,0,0,0"/>
                </v:shape>
                <v:shape id="Freeform 139" o:spid="_x0000_s1095" style="position:absolute;left:10974;top:11132;width:1;height: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" path="m,2c,4,1,4,3,4,4,4,4,3,4,2,4,,3,,2,,,,,1,,2xe" fillcolor="#a8332f" stroked="f" strokecolor="#212120">
                  <v:shadow color="#8c8681"/>
                  <v:path arrowok="t" o:connecttype="custom" o:connectlocs="0,64;96,127;128,64;64,0;0,64" o:connectangles="0,0,0,0,0"/>
                </v:shape>
                <v:oval id="Oval 140" o:spid="_x0000_s1096" style="position:absolute;left:11006;top:11142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" fillcolor="#a8332f" stroked="f" strokecolor="#212120" insetpen="t">
                  <v:shadow color="#8c8681"/>
                </v:oval>
                <v:oval id="Oval 141" o:spid="_x0000_s1097" style="position:absolute;left:11014;top:11147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" fillcolor="#a0823b" stroked="f" strokecolor="#212120" insetpen="t">
                  <v:shadow color="#8c8681"/>
                </v:oval>
                <v:oval id="Oval 142" o:spid="_x0000_s1098" style="position:absolute;left:11017;top:11139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" fillcolor="#e99c37" stroked="f" strokecolor="#212120" insetpen="t">
                  <v:shadow color="#8c8681"/>
                </v:oval>
                <v:oval id="Oval 143" o:spid="_x0000_s1099" style="position:absolute;left:10986;top:11135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" fillcolor="#df322e" stroked="f" strokecolor="#212120" insetpen="t">
                  <v:shadow color="#8c8681"/>
                </v:oval>
                <v:oval id="Oval 144" o:spid="_x0000_s1100" style="position:absolute;left:10990;top:11140;width: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" fillcolor="#e99c37" stroked="f" strokecolor="#212120" insetpen="t">
                  <v:shadow color="#8c8681"/>
                </v:oval>
                <v:oval id="Oval 145" o:spid="_x0000_s1101" style="position:absolute;left:10983;top:1114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" fillcolor="#df322e" stroked="f" strokecolor="#212120" insetpen="t">
                  <v:shadow color="#8c8681"/>
                </v:oval>
                <v:oval id="Oval 146" o:spid="_x0000_s1102" style="position:absolute;left:10979;top:11133;width: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" fillcolor="#df322e" stroked="f" strokecolor="#212120" insetpen="t">
                  <v:shadow color="#8c8681"/>
                </v:oval>
                <v:oval id="Oval 147" o:spid="_x0000_s1103" style="position:absolute;left:10995;top:11123;width: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" fillcolor="#df322e" stroked="f" strokecolor="#212120" insetpen="t">
                  <v:shadow color="#8c8681"/>
                </v:oval>
                <v:oval id="Oval 148" o:spid="_x0000_s1104" style="position:absolute;left:10997;top:11118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" fillcolor="#a0823b" stroked="f" strokecolor="#212120" insetpen="t">
                  <v:shadow color="#8c8681"/>
                </v:oval>
                <v:oval id="Oval 149" o:spid="_x0000_s1105" style="position:absolute;left:10981;top:11140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" fillcolor="#e99c37" stroked="f" strokecolor="#212120" insetpen="t">
                  <v:shadow color="#8c8681"/>
                </v:oval>
                <v:oval id="Oval 150" o:spid="_x0000_s1106" style="position:absolute;left:10975;top:1113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" fillcolor="#a0823b" stroked="f" strokecolor="#212120" insetpen="t">
                  <v:shadow color="#8c8681"/>
                </v:oval>
                <v:oval id="Oval 151" o:spid="_x0000_s1107" style="position:absolute;left:10975;top:1113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" fillcolor="#e99c37" stroked="f" strokecolor="#212120" insetpen="t">
                  <v:shadow color="#8c8681"/>
                </v:oval>
                <v:oval id="Oval 152" o:spid="_x0000_s1108" style="position:absolute;left:10976;top:1114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" fillcolor="#725a3b" stroked="f" strokecolor="#212120" insetpen="t">
                  <v:shadow color="#8c8681"/>
                </v:oval>
                <v:oval id="Oval 153" o:spid="_x0000_s1109" style="position:absolute;left:10970;top:1113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" fillcolor="#e99c37" stroked="f" strokecolor="#212120" insetpen="t">
                  <v:shadow color="#8c8681"/>
                </v:oval>
                <v:oval id="Oval 154" o:spid="_x0000_s1110" style="position:absolute;left:11009;top:11142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" fillcolor="#e99c37" stroked="f" strokecolor="#212120" insetpen="t">
                  <v:shadow color="#8c8681"/>
                </v:oval>
                <v:oval id="Oval 155" o:spid="_x0000_s1111" style="position:absolute;left:11007;top:11145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" fillcolor="#725a3b" stroked="f" strokecolor="#212120" insetpen="t">
                  <v:shadow color="#8c8681"/>
                </v:oval>
                <v:oval id="Oval 156" o:spid="_x0000_s1112" style="position:absolute;left:10988;top:11147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" fillcolor="#e99c37" stroked="f" strokecolor="#212120" insetpen="t">
                  <v:shadow color="#8c8681"/>
                </v:oval>
                <v:oval id="Oval 157" o:spid="_x0000_s1113" style="position:absolute;left:10995;top:11152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" fillcolor="#a0823b" stroked="f" strokecolor="#212120" insetpen="t">
                  <v:shadow color="#8c8681"/>
                </v:oval>
                <v:oval id="Oval 158" o:spid="_x0000_s1114" style="position:absolute;left:11003;top:11147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" fillcolor="#a8332f" stroked="f" strokecolor="#212120" insetpen="t">
                  <v:shadow color="#8c8681"/>
                </v:oval>
                <v:shape id="Freeform 159" o:spid="_x0000_s1115" style="position:absolute;left:11006;top:11149;width:4;height:4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" path="m2,9v2,3,5,3,7,1c12,8,12,5,10,3,9,,5,,3,2,1,4,,7,2,9xe" fillcolor="#a0823b" stroked="f" strokecolor="#212120">
                  <v:shadow color="#8c8681"/>
                  <v:path arrowok="t" o:connecttype="custom" o:connectlocs="64,287;287,319;319,96;96,64;64,287" o:connectangles="0,0,0,0,0"/>
                </v:shape>
                <v:oval id="Oval 160" o:spid="_x0000_s1116" style="position:absolute;left:11017;top:11134;width: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" fillcolor="#df322e" stroked="f" strokecolor="#212120" insetpen="t">
                  <v:shadow color="#8c8681"/>
                </v:oval>
                <v:oval id="Oval 161" o:spid="_x0000_s1117" style="position:absolute;left:10979;top:11138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" fillcolor="#a8332f" stroked="f" strokecolor="#212120" insetpen="t">
                  <v:shadow color="#8c8681"/>
                </v:oval>
                <v:oval id="Oval 162" o:spid="_x0000_s1118" style="position:absolute;left:10968;top:1113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" fillcolor="#725a3b" stroked="f" strokecolor="#212120" insetpen="t">
                  <v:shadow color="#8c8681"/>
                </v:oval>
                <v:oval id="Oval 163" o:spid="_x0000_s1119" style="position:absolute;left:10973;top:11139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" fillcolor="#df322e" stroked="f" strokecolor="#212120" insetpen="t">
                  <v:shadow color="#8c8681"/>
                </v:oval>
                <v:oval id="Oval 164" o:spid="_x0000_s1120" style="position:absolute;left:10981;top:11152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" fillcolor="#e99c37" stroked="f" strokecolor="#212120" insetpen="t">
                  <v:shadow color="#8c8681"/>
                </v:oval>
                <v:oval id="Oval 165" o:spid="_x0000_s1121" style="position:absolute;left:10983;top:11136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" fillcolor="#a0823b" stroked="f" strokecolor="#212120" insetpen="t">
                  <v:shadow color="#8c8681"/>
                </v:oval>
                <v:oval id="Oval 166" o:spid="_x0000_s1122" style="position:absolute;left:10984;top:1113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" fillcolor="#a8332f" stroked="f" strokecolor="#212120" insetpen="t">
                  <v:shadow color="#8c8681"/>
                </v:oval>
                <v:oval id="Oval 167" o:spid="_x0000_s1123" style="position:absolute;left:11001;top:1112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" fillcolor="#e99c37" stroked="f" strokecolor="#212120" insetpen="t">
                  <v:shadow color="#8c8681"/>
                </v:oval>
                <v:oval id="Oval 168" o:spid="_x0000_s1124" style="position:absolute;left:11020;top:11133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" fillcolor="#725a3b" stroked="f" strokecolor="#212120" insetpen="t">
                  <v:shadow color="#8c8681"/>
                </v:oval>
                <v:oval id="Oval 169" o:spid="_x0000_s1125" style="position:absolute;left:11004;top:11128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" fillcolor="#a8332f" stroked="f" strokecolor="#212120" insetpen="t">
                  <v:shadow color="#8c8681"/>
                </v:oval>
                <v:oval id="Oval 170" o:spid="_x0000_s1126" style="position:absolute;left:10985;top:1114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" fillcolor="#725a3b" stroked="f" strokecolor="#212120" insetpen="t">
                  <v:shadow color="#8c8681"/>
                </v:oval>
                <v:oval id="Oval 171" o:spid="_x0000_s1127" style="position:absolute;left:10996;top:111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" fillcolor="#a8332f" stroked="f" strokecolor="#212120" insetpen="t">
                  <v:shadow color="#8c8681"/>
                </v:oval>
                <v:oval id="Oval 172" o:spid="_x0000_s1128" style="position:absolute;left:11010;top:11136;width: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" fillcolor="#a0823b" stroked="f" strokecolor="#212120" insetpen="t">
                  <v:shadow color="#8c8681"/>
                </v:oval>
                <v:oval id="Oval 173" o:spid="_x0000_s1129" style="position:absolute;left:10988;top:11125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" fillcolor="#e99c37" stroked="f" strokecolor="#212120" insetpen="t">
                  <v:shadow color="#8c8681"/>
                </v:oval>
                <v:oval id="Oval 174" o:spid="_x0000_s1130" style="position:absolute;left:10995;top:11142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" fillcolor="#a0823b" stroked="f" strokecolor="#212120" insetpen="t">
                  <v:shadow color="#8c8681"/>
                </v:oval>
                <v:oval id="Oval 175" o:spid="_x0000_s1131" style="position:absolute;left:10999;top:1115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" fillcolor="#725a3b" stroked="f" strokecolor="#212120" insetpen="t">
                  <v:shadow color="#8c8681"/>
                </v:oval>
                <v:oval id="Oval 176" o:spid="_x0000_s1132" style="position:absolute;left:11017;top:11132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" fillcolor="#a0823b" stroked="f" strokecolor="#212120" insetpen="t">
                  <v:shadow color="#8c8681"/>
                </v:oval>
                <v:oval id="Oval 177" o:spid="_x0000_s1133" style="position:absolute;left:11015;top:1113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" fillcolor="#e99c37" stroked="f" strokecolor="#212120" insetpen="t">
                  <v:shadow color="#8c8681"/>
                </v:oval>
                <v:oval id="Oval 178" o:spid="_x0000_s1134" style="position:absolute;left:10999;top:11122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" fillcolor="#a0823b" stroked="f" strokecolor="#212120" insetpen="t">
                  <v:shadow color="#8c8681"/>
                </v:oval>
                <v:oval id="Oval 179" o:spid="_x0000_s1135" style="position:absolute;left:10993;top:1114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" fillcolor="#a0823b" stroked="f" strokecolor="#212120" insetpen="t">
                  <v:shadow color="#8c8681"/>
                </v:oval>
                <v:oval id="Oval 180" o:spid="_x0000_s1136" style="position:absolute;left:10999;top:11152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" fillcolor="#e99c37" stroked="f" strokecolor="#212120" insetpen="t">
                  <v:shadow color="#8c8681"/>
                </v:oval>
                <v:oval id="Oval 181" o:spid="_x0000_s1137" style="position:absolute;left:11010;top:11148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" fillcolor="#e99c37" stroked="f" strokecolor="#212120" insetpen="t">
                  <v:shadow color="#8c8681"/>
                </v:oval>
                <v:oval id="Oval 182" o:spid="_x0000_s1138" style="position:absolute;left:11008;top:1115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" fillcolor="#e99c37" stroked="f" strokecolor="#212120" insetpen="t">
                  <v:shadow color="#8c8681"/>
                </v:oval>
                <v:oval id="Oval 183" o:spid="_x0000_s1139" style="position:absolute;left:11022;top:11131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" fillcolor="#e99c37" stroked="f" strokecolor="#212120" insetpen="t">
                  <v:shadow color="#8c8681"/>
                </v:oval>
                <v:oval id="Oval 184" o:spid="_x0000_s1140" style="position:absolute;left:11017;top:11141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" fillcolor="#df322e" stroked="f" strokecolor="#212120" insetpen="t">
                  <v:shadow color="#8c8681"/>
                </v:oval>
                <v:oval id="Oval 185" o:spid="_x0000_s1141" style="position:absolute;left:11020;top:11137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" fillcolor="#725a3b" stroked="f" strokecolor="#212120" insetpen="t">
                  <v:shadow color="#8c8681"/>
                </v:oval>
                <v:shape id="Freeform 186" o:spid="_x0000_s1142" style="position:absolute;left:10992;top:11154;width:4;height:30;visibility:visible;mso-wrap-style:square;v-text-anchor:top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" path="m3,c6,3,6,3,6,3v,33,2,72,9,91c7,85,7,85,7,85,3,73,,48,3,xe" fillcolor="#a8332f" stroked="f" strokecolor="#212120">
                  <v:shadow color="#8c8681"/>
                  <v:path arrowok="t" o:connecttype="custom" o:connectlocs="96,0;191,96;478,2997;223,2710;96,0" o:connectangles="0,0,0,0,0"/>
                </v:shape>
              </v:group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ACA991" wp14:editId="66C456F4">
                <wp:simplePos x="0" y="0"/>
                <wp:positionH relativeFrom="column">
                  <wp:posOffset>1724025</wp:posOffset>
                </wp:positionH>
                <wp:positionV relativeFrom="paragraph">
                  <wp:posOffset>1896533</wp:posOffset>
                </wp:positionV>
                <wp:extent cx="1290320" cy="1315085"/>
                <wp:effectExtent l="0" t="0" r="5080" b="0"/>
                <wp:wrapNone/>
                <wp:docPr id="22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559C5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Air Conditioning</w:t>
                            </w:r>
                          </w:p>
                          <w:p w14:paraId="7DB1AF15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2 Car Garage</w:t>
                            </w:r>
                          </w:p>
                          <w:p w14:paraId="2496B4A3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Composition Roof</w:t>
                            </w:r>
                          </w:p>
                          <w:p w14:paraId="449C9C5E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Corner Lot</w:t>
                            </w:r>
                          </w:p>
                          <w:p w14:paraId="4727A31B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Approx 1.2 acre(s)</w:t>
                            </w:r>
                          </w:p>
                          <w:p w14:paraId="56A91E4C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Vaulted Ceilings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ACA991" id="Text Box 187" o:spid="_x0000_s1040" type="#_x0000_t202" style="position:absolute;margin-left:135.75pt;margin-top:149.35pt;width:101.6pt;height:103.5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4E559C5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Air Conditioning</w:t>
                      </w:r>
                    </w:p>
                    <w:p w14:paraId="7DB1AF15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2 Car Garage</w:t>
                      </w:r>
                    </w:p>
                    <w:p w14:paraId="2496B4A3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Composition Roof</w:t>
                      </w:r>
                    </w:p>
                    <w:p w14:paraId="449C9C5E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Corner Lot</w:t>
                      </w:r>
                    </w:p>
                    <w:p w14:paraId="4727A31B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Approx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1.2 acre(s)</w:t>
                      </w:r>
                    </w:p>
                    <w:p w14:paraId="56A91E4C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Vaulted Ceilings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428B4B0" wp14:editId="1548B0F3">
                <wp:simplePos x="0" y="0"/>
                <wp:positionH relativeFrom="column">
                  <wp:posOffset>2933700</wp:posOffset>
                </wp:positionH>
                <wp:positionV relativeFrom="paragraph">
                  <wp:posOffset>1896533</wp:posOffset>
                </wp:positionV>
                <wp:extent cx="1290320" cy="1315085"/>
                <wp:effectExtent l="0" t="0" r="5080" b="0"/>
                <wp:wrapNone/>
                <wp:docPr id="22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A9B2CE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Hardwood Floors</w:t>
                            </w:r>
                          </w:p>
                          <w:p w14:paraId="533D5F4D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Slate Entry</w:t>
                            </w:r>
                          </w:p>
                          <w:p w14:paraId="747DFE56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Fenced Backyard</w:t>
                            </w:r>
                          </w:p>
                          <w:p w14:paraId="209322A1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Sunken Family Room</w:t>
                            </w:r>
                          </w:p>
                          <w:p w14:paraId="47A437DB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Landscaped Garden</w:t>
                            </w:r>
                          </w:p>
                          <w:p w14:paraId="01FF9D56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Fabulous City Views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28B4B0" id="Text Box 188" o:spid="_x0000_s1041" type="#_x0000_t202" style="position:absolute;margin-left:231pt;margin-top:149.35pt;width:101.6pt;height:103.5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2A9B2CE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Hardwood Floors</w:t>
                      </w:r>
                    </w:p>
                    <w:p w14:paraId="533D5F4D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Slate Entry</w:t>
                      </w:r>
                    </w:p>
                    <w:p w14:paraId="747DFE56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Fenced Backyard</w:t>
                      </w:r>
                    </w:p>
                    <w:p w14:paraId="209322A1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Sunken Family Room</w:t>
                      </w:r>
                    </w:p>
                    <w:p w14:paraId="47A437DB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Landscaped Garden</w:t>
                      </w:r>
                    </w:p>
                    <w:p w14:paraId="01FF9D56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Fabulous City Views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7CC627" wp14:editId="4E6F565E">
                <wp:simplePos x="0" y="0"/>
                <wp:positionH relativeFrom="column">
                  <wp:posOffset>228600</wp:posOffset>
                </wp:positionH>
                <wp:positionV relativeFrom="paragraph">
                  <wp:posOffset>4106333</wp:posOffset>
                </wp:positionV>
                <wp:extent cx="347345" cy="0"/>
                <wp:effectExtent l="0" t="0" r="0" b="0"/>
                <wp:wrapNone/>
                <wp:docPr id="23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5DBC88" id="Line 59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23.35pt" to="45.35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UbjgIAAGQ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827011" wp14:editId="63F3E4E0">
                <wp:simplePos x="0" y="0"/>
                <wp:positionH relativeFrom="column">
                  <wp:posOffset>228600</wp:posOffset>
                </wp:positionH>
                <wp:positionV relativeFrom="paragraph">
                  <wp:posOffset>4334933</wp:posOffset>
                </wp:positionV>
                <wp:extent cx="347345" cy="0"/>
                <wp:effectExtent l="0" t="0" r="0" b="0"/>
                <wp:wrapNone/>
                <wp:docPr id="23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910A7B4" id="Line 60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41.35pt" to="45.35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8BE821" wp14:editId="07A84FFF">
                <wp:simplePos x="0" y="0"/>
                <wp:positionH relativeFrom="column">
                  <wp:posOffset>228600</wp:posOffset>
                </wp:positionH>
                <wp:positionV relativeFrom="paragraph">
                  <wp:posOffset>4563533</wp:posOffset>
                </wp:positionV>
                <wp:extent cx="347345" cy="0"/>
                <wp:effectExtent l="0" t="0" r="0" b="0"/>
                <wp:wrapNone/>
                <wp:docPr id="23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52380C" id="Line 61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59.35pt" to="45.35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D518FA" wp14:editId="42EA6604">
                <wp:simplePos x="0" y="0"/>
                <wp:positionH relativeFrom="column">
                  <wp:posOffset>228600</wp:posOffset>
                </wp:positionH>
                <wp:positionV relativeFrom="paragraph">
                  <wp:posOffset>5020733</wp:posOffset>
                </wp:positionV>
                <wp:extent cx="347345" cy="0"/>
                <wp:effectExtent l="0" t="0" r="0" b="0"/>
                <wp:wrapNone/>
                <wp:docPr id="23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AAE870" id="Line 62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95.35pt" to="45.35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A72597" wp14:editId="1F92E9DA">
                <wp:simplePos x="0" y="0"/>
                <wp:positionH relativeFrom="column">
                  <wp:posOffset>228600</wp:posOffset>
                </wp:positionH>
                <wp:positionV relativeFrom="paragraph">
                  <wp:posOffset>4792133</wp:posOffset>
                </wp:positionV>
                <wp:extent cx="347345" cy="0"/>
                <wp:effectExtent l="0" t="0" r="0" b="0"/>
                <wp:wrapNone/>
                <wp:docPr id="23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40B98D" id="Line 63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377.35pt" to="45.35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366E3E" wp14:editId="20B919BE">
                <wp:simplePos x="0" y="0"/>
                <wp:positionH relativeFrom="column">
                  <wp:posOffset>0</wp:posOffset>
                </wp:positionH>
                <wp:positionV relativeFrom="paragraph">
                  <wp:posOffset>448733</wp:posOffset>
                </wp:positionV>
                <wp:extent cx="4572000" cy="6400800"/>
                <wp:effectExtent l="0" t="0" r="19050" b="1905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390E19" id="Rectangle 235" o:spid="_x0000_s1026" style="position:absolute;margin-left:0;margin-top:35.35pt;width:5in;height:7in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" filled="f" strokecolor="#cfcdcd [2894]" strokeweight=".5pt"/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85E75A" wp14:editId="03D6D34A">
                <wp:simplePos x="0" y="0"/>
                <wp:positionH relativeFrom="column">
                  <wp:posOffset>5240867</wp:posOffset>
                </wp:positionH>
                <wp:positionV relativeFrom="paragraph">
                  <wp:posOffset>677333</wp:posOffset>
                </wp:positionV>
                <wp:extent cx="4114800" cy="2743200"/>
                <wp:effectExtent l="0" t="0" r="0" b="0"/>
                <wp:wrapNone/>
                <wp:docPr id="38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65B9FE" id="Rectangle 49" o:spid="_x0000_s1026" style="position:absolute;margin-left:412.65pt;margin-top:53.35pt;width:324pt;height:3in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87E47B" wp14:editId="311417DD">
                <wp:simplePos x="0" y="0"/>
                <wp:positionH relativeFrom="column">
                  <wp:posOffset>5440892</wp:posOffset>
                </wp:positionH>
                <wp:positionV relativeFrom="paragraph">
                  <wp:posOffset>1896533</wp:posOffset>
                </wp:positionV>
                <wp:extent cx="1290320" cy="1315085"/>
                <wp:effectExtent l="0" t="0" r="5080" b="0"/>
                <wp:wrapNone/>
                <wp:docPr id="38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B840C4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Single Family Properly</w:t>
                            </w:r>
                          </w:p>
                          <w:p w14:paraId="649960EA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Year Built: 0000</w:t>
                            </w:r>
                          </w:p>
                          <w:p w14:paraId="6B27D64F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4 Total Bedroom(s)</w:t>
                            </w:r>
                          </w:p>
                          <w:p w14:paraId="725584B7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2 Total Bath(s)</w:t>
                            </w:r>
                          </w:p>
                          <w:p w14:paraId="55D14F99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Approx 0000 sq. ft.</w:t>
                            </w:r>
                          </w:p>
                          <w:p w14:paraId="59E788CE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Forced Air Heat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87E47B" id="_x0000_s1042" type="#_x0000_t202" style="position:absolute;margin-left:428.4pt;margin-top:149.35pt;width:101.6pt;height:103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1B840C4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Single Family Properly</w:t>
                      </w:r>
                    </w:p>
                    <w:p w14:paraId="649960EA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Year Built: 0000</w:t>
                      </w:r>
                    </w:p>
                    <w:p w14:paraId="6B27D64F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4 Total Bedroom(s)</w:t>
                      </w:r>
                    </w:p>
                    <w:p w14:paraId="725584B7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2 Total Bath(s)</w:t>
                      </w:r>
                    </w:p>
                    <w:p w14:paraId="55D14F99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Approx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0000 sq. ft.</w:t>
                      </w:r>
                    </w:p>
                    <w:p w14:paraId="59E788CE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Forced Air Heat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23F246" wp14:editId="29EBEEF1">
                <wp:simplePos x="0" y="0"/>
                <wp:positionH relativeFrom="column">
                  <wp:posOffset>5440892</wp:posOffset>
                </wp:positionH>
                <wp:positionV relativeFrom="paragraph">
                  <wp:posOffset>1629833</wp:posOffset>
                </wp:positionV>
                <wp:extent cx="1772920" cy="308610"/>
                <wp:effectExtent l="0" t="0" r="0" b="0"/>
                <wp:wrapNone/>
                <wp:docPr id="38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783A14" w14:textId="77777777" w:rsidR="002A7214" w:rsidRDefault="002A7214" w:rsidP="002A7214">
                            <w:pPr>
                              <w:widowControl w:val="0"/>
                              <w:spacing w:line="280" w:lineRule="exact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B9AE4C"/>
                                <w:sz w:val="28"/>
                                <w:szCs w:val="28"/>
                              </w:rPr>
                              <w:t>property details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23F246" id="_x0000_s1043" type="#_x0000_t202" style="position:absolute;margin-left:428.4pt;margin-top:128.35pt;width:139.6pt;height:24.3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2783A14" w14:textId="77777777" w:rsidR="002A7214" w:rsidRDefault="002A7214" w:rsidP="002A7214">
                      <w:pPr>
                        <w:widowControl w:val="0"/>
                        <w:spacing w:line="280" w:lineRule="exact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B9AE4C"/>
                          <w:sz w:val="28"/>
                          <w:szCs w:val="28"/>
                        </w:rPr>
                        <w:t>property details &gt;&gt;&gt;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60C68B" wp14:editId="6AE43B98">
                <wp:simplePos x="0" y="0"/>
                <wp:positionH relativeFrom="column">
                  <wp:posOffset>5431367</wp:posOffset>
                </wp:positionH>
                <wp:positionV relativeFrom="paragraph">
                  <wp:posOffset>753533</wp:posOffset>
                </wp:positionV>
                <wp:extent cx="3582035" cy="493395"/>
                <wp:effectExtent l="0" t="0" r="0" b="1905"/>
                <wp:wrapNone/>
                <wp:docPr id="38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58D2AD" w14:textId="77777777" w:rsidR="002A7214" w:rsidRDefault="002A7214" w:rsidP="002A7214">
                            <w:pPr>
                              <w:widowControl w:val="0"/>
                              <w:spacing w:line="600" w:lineRule="exact"/>
                              <w:rPr>
                                <w:rFonts w:ascii="Arial Narrow" w:hAnsi="Arial Narrow"/>
                                <w:i/>
                                <w:iCs/>
                                <w:color w:val="E5DE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E5DECE"/>
                                <w:sz w:val="40"/>
                                <w:szCs w:val="40"/>
                              </w:rPr>
                              <w:t>Exceptional Multi-Level Family Home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60C68B" id="_x0000_s1044" type="#_x0000_t202" style="position:absolute;margin-left:427.65pt;margin-top:59.35pt;width:282.05pt;height:38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7958D2AD" w14:textId="77777777" w:rsidR="002A7214" w:rsidRDefault="002A7214" w:rsidP="002A7214">
                      <w:pPr>
                        <w:widowControl w:val="0"/>
                        <w:spacing w:line="600" w:lineRule="exact"/>
                        <w:rPr>
                          <w:rFonts w:ascii="Arial Narrow" w:hAnsi="Arial Narrow"/>
                          <w:i/>
                          <w:iCs/>
                          <w:color w:val="E5DECE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E5DECE"/>
                          <w:sz w:val="40"/>
                          <w:szCs w:val="40"/>
                        </w:rPr>
                        <w:t>Exceptional Multi-Level Family Home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7E3B85" wp14:editId="77D6D52B">
                <wp:simplePos x="0" y="0"/>
                <wp:positionH relativeFrom="column">
                  <wp:posOffset>5240867</wp:posOffset>
                </wp:positionH>
                <wp:positionV relativeFrom="paragraph">
                  <wp:posOffset>3877733</wp:posOffset>
                </wp:positionV>
                <wp:extent cx="347345" cy="228600"/>
                <wp:effectExtent l="0" t="0" r="0" b="0"/>
                <wp:wrapNone/>
                <wp:docPr id="38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C0131C" id="Rectangle 53" o:spid="_x0000_s1026" style="position:absolute;margin-left:412.65pt;margin-top:305.35pt;width:27.35pt;height:1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500F1C" wp14:editId="6FB4B40F">
                <wp:simplePos x="0" y="0"/>
                <wp:positionH relativeFrom="column">
                  <wp:posOffset>5240867</wp:posOffset>
                </wp:positionH>
                <wp:positionV relativeFrom="paragraph">
                  <wp:posOffset>4106333</wp:posOffset>
                </wp:positionV>
                <wp:extent cx="347345" cy="228600"/>
                <wp:effectExtent l="0" t="0" r="0" b="0"/>
                <wp:wrapNone/>
                <wp:docPr id="38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B90E05" id="Rectangle 54" o:spid="_x0000_s1026" style="position:absolute;margin-left:412.65pt;margin-top:323.35pt;width:27.35pt;height:1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Nm9w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381C58" wp14:editId="1928D986">
                <wp:simplePos x="0" y="0"/>
                <wp:positionH relativeFrom="column">
                  <wp:posOffset>5240867</wp:posOffset>
                </wp:positionH>
                <wp:positionV relativeFrom="paragraph">
                  <wp:posOffset>4334933</wp:posOffset>
                </wp:positionV>
                <wp:extent cx="347345" cy="228600"/>
                <wp:effectExtent l="0" t="0" r="0" b="0"/>
                <wp:wrapNone/>
                <wp:docPr id="38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351200" id="Rectangle 55" o:spid="_x0000_s1026" style="position:absolute;margin-left:412.65pt;margin-top:341.35pt;width:27.35pt;height:18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0sa9w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D2AF64" wp14:editId="2576FEC0">
                <wp:simplePos x="0" y="0"/>
                <wp:positionH relativeFrom="column">
                  <wp:posOffset>5240867</wp:posOffset>
                </wp:positionH>
                <wp:positionV relativeFrom="paragraph">
                  <wp:posOffset>4563533</wp:posOffset>
                </wp:positionV>
                <wp:extent cx="347345" cy="228600"/>
                <wp:effectExtent l="0" t="0" r="0" b="0"/>
                <wp:wrapNone/>
                <wp:docPr id="38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8EAA756" id="Rectangle 56" o:spid="_x0000_s1026" style="position:absolute;margin-left:412.65pt;margin-top:359.35pt;width:27.35pt;height:18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IX9w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F68686" wp14:editId="687FD530">
                <wp:simplePos x="0" y="0"/>
                <wp:positionH relativeFrom="column">
                  <wp:posOffset>5240867</wp:posOffset>
                </wp:positionH>
                <wp:positionV relativeFrom="paragraph">
                  <wp:posOffset>4792133</wp:posOffset>
                </wp:positionV>
                <wp:extent cx="347345" cy="228600"/>
                <wp:effectExtent l="0" t="0" r="0" b="0"/>
                <wp:wrapNone/>
                <wp:docPr id="38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832E4E" id="Rectangle 57" o:spid="_x0000_s1026" style="position:absolute;margin-left:412.65pt;margin-top:377.35pt;width:27.35pt;height:1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9FE5342" wp14:editId="43FF61B0">
                <wp:simplePos x="0" y="0"/>
                <wp:positionH relativeFrom="column">
                  <wp:posOffset>5240867</wp:posOffset>
                </wp:positionH>
                <wp:positionV relativeFrom="paragraph">
                  <wp:posOffset>5020733</wp:posOffset>
                </wp:positionV>
                <wp:extent cx="347345" cy="228600"/>
                <wp:effectExtent l="0" t="0" r="0" b="0"/>
                <wp:wrapNone/>
                <wp:docPr id="39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7A712F" id="Rectangle 58" o:spid="_x0000_s1026" style="position:absolute;margin-left:412.65pt;margin-top:395.35pt;width:27.35pt;height:18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9FE794" wp14:editId="50CF2CE8">
                <wp:simplePos x="0" y="0"/>
                <wp:positionH relativeFrom="column">
                  <wp:posOffset>5288492</wp:posOffset>
                </wp:positionH>
                <wp:positionV relativeFrom="paragraph">
                  <wp:posOffset>5516032</wp:posOffset>
                </wp:positionV>
                <wp:extent cx="1750060" cy="275167"/>
                <wp:effectExtent l="0" t="0" r="2540" b="0"/>
                <wp:wrapNone/>
                <wp:docPr id="39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75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9726A4" w14:textId="77777777" w:rsidR="002A7214" w:rsidRDefault="002A7214" w:rsidP="002A7214">
                            <w:pPr>
                              <w:widowControl w:val="0"/>
                              <w:spacing w:line="240" w:lineRule="exact"/>
                            </w:pPr>
                            <w:r>
                              <w:t>First M. Lastname, Sales Agent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9FE794" id="_x0000_s1045" type="#_x0000_t202" style="position:absolute;margin-left:416.4pt;margin-top:434.35pt;width:137.8pt;height:21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F9726A4" w14:textId="77777777" w:rsidR="002A7214" w:rsidRDefault="002A7214" w:rsidP="002A7214">
                      <w:pPr>
                        <w:widowControl w:val="0"/>
                        <w:spacing w:line="240" w:lineRule="exact"/>
                      </w:pPr>
                      <w:r>
                        <w:t xml:space="preserve">First M. </w:t>
                      </w:r>
                      <w:proofErr w:type="spellStart"/>
                      <w:r>
                        <w:t>Lastname</w:t>
                      </w:r>
                      <w:proofErr w:type="spellEnd"/>
                      <w:r>
                        <w:t>, Sales Agent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318A28C" wp14:editId="36FA8F55">
                <wp:simplePos x="0" y="0"/>
                <wp:positionH relativeFrom="column">
                  <wp:posOffset>6002867</wp:posOffset>
                </wp:positionH>
                <wp:positionV relativeFrom="paragraph">
                  <wp:posOffset>4992158</wp:posOffset>
                </wp:positionV>
                <wp:extent cx="657225" cy="200025"/>
                <wp:effectExtent l="0" t="0" r="9525" b="9525"/>
                <wp:wrapNone/>
                <wp:docPr id="39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B23BB8" w14:textId="77777777" w:rsidR="002A7214" w:rsidRDefault="002A7214" w:rsidP="002A7214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 Narrow" w:hAnsi="Arial Narrow"/>
                                <w:color w:val="73624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3624A"/>
                                <w:spacing w:val="16"/>
                                <w:sz w:val="18"/>
                                <w:szCs w:val="18"/>
                              </w:rPr>
                              <w:t>COMPANY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18A28C" id="_x0000_s1046" type="#_x0000_t202" style="position:absolute;margin-left:472.65pt;margin-top:393.1pt;width:51.75pt;height:15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4B23BB8" w14:textId="77777777" w:rsidR="002A7214" w:rsidRDefault="002A7214" w:rsidP="002A7214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 Narrow" w:hAnsi="Arial Narrow"/>
                          <w:color w:val="73624A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73624A"/>
                          <w:spacing w:val="16"/>
                          <w:sz w:val="18"/>
                          <w:szCs w:val="18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9813A4A" wp14:editId="45597B8E">
                <wp:simplePos x="0" y="0"/>
                <wp:positionH relativeFrom="column">
                  <wp:posOffset>5707592</wp:posOffset>
                </wp:positionH>
                <wp:positionV relativeFrom="paragraph">
                  <wp:posOffset>4773083</wp:posOffset>
                </wp:positionV>
                <wp:extent cx="1236980" cy="265430"/>
                <wp:effectExtent l="0" t="0" r="1270" b="1270"/>
                <wp:wrapNone/>
                <wp:docPr id="3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A9C908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 Narrow" w:hAnsi="Arial Narrow"/>
                                <w:color w:val="73624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28"/>
                                <w:szCs w:val="28"/>
                              </w:rPr>
                              <w:t xml:space="preserve">EAL </w:t>
                            </w: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/>
                                <w:color w:val="73624A"/>
                                <w:spacing w:val="8"/>
                                <w:sz w:val="28"/>
                                <w:szCs w:val="28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813A4A" id="_x0000_s1047" type="#_x0000_t202" style="position:absolute;margin-left:449.4pt;margin-top:375.85pt;width:97.4pt;height:20.9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04A9C908" w14:textId="77777777" w:rsidR="002A7214" w:rsidRDefault="002A7214" w:rsidP="002A7214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 Narrow" w:hAnsi="Arial Narrow"/>
                          <w:color w:val="73624A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28"/>
                          <w:szCs w:val="28"/>
                        </w:rPr>
                        <w:t xml:space="preserve">EAL </w:t>
                      </w: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 Narrow" w:hAnsi="Arial Narrow"/>
                          <w:color w:val="73624A"/>
                          <w:spacing w:val="8"/>
                          <w:sz w:val="28"/>
                          <w:szCs w:val="28"/>
                        </w:rPr>
                        <w:t>STATE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D8771C1" wp14:editId="14E5E1F6">
                <wp:simplePos x="0" y="0"/>
                <wp:positionH relativeFrom="column">
                  <wp:posOffset>5240867</wp:posOffset>
                </wp:positionH>
                <wp:positionV relativeFrom="paragraph">
                  <wp:posOffset>5906558</wp:posOffset>
                </wp:positionV>
                <wp:extent cx="4114800" cy="714375"/>
                <wp:effectExtent l="0" t="0" r="0" b="9525"/>
                <wp:wrapNone/>
                <wp:docPr id="39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714375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36B447" id="Rectangle 67" o:spid="_x0000_s1026" style="position:absolute;margin-left:412.65pt;margin-top:465.1pt;width:324pt;height:56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4286D1" wp14:editId="521A5902">
                <wp:simplePos x="0" y="0"/>
                <wp:positionH relativeFrom="column">
                  <wp:posOffset>5393267</wp:posOffset>
                </wp:positionH>
                <wp:positionV relativeFrom="paragraph">
                  <wp:posOffset>6087533</wp:posOffset>
                </wp:positionV>
                <wp:extent cx="3829050" cy="316865"/>
                <wp:effectExtent l="0" t="0" r="0" b="6985"/>
                <wp:wrapNone/>
                <wp:docPr id="39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91DA74" w14:textId="77777777" w:rsidR="002A7214" w:rsidRDefault="002A7214" w:rsidP="002A7214">
                            <w:pPr>
                              <w:widowControl w:val="0"/>
                              <w:spacing w:line="36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BE783B"/>
                                <w:sz w:val="28"/>
                                <w:szCs w:val="28"/>
                              </w:rPr>
                              <w:t xml:space="preserve">Contact us at </w:t>
                            </w:r>
                            <w:r>
                              <w:rPr>
                                <w:b/>
                                <w:bCs/>
                                <w:color w:val="BE783B"/>
                                <w:sz w:val="30"/>
                                <w:szCs w:val="30"/>
                              </w:rPr>
                              <w:t>555-543-5432</w:t>
                            </w:r>
                            <w:r>
                              <w:rPr>
                                <w:b/>
                                <w:bCs/>
                                <w:color w:val="BE783B"/>
                              </w:rPr>
                              <w:t xml:space="preserve">         </w:t>
                            </w:r>
                            <w: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4286D1" id="_x0000_s1048" type="#_x0000_t202" style="position:absolute;margin-left:424.65pt;margin-top:479.35pt;width:301.5pt;height:24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0091DA74" w14:textId="77777777" w:rsidR="002A7214" w:rsidRDefault="002A7214" w:rsidP="002A7214">
                      <w:pPr>
                        <w:widowControl w:val="0"/>
                        <w:spacing w:line="36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BE783B"/>
                          <w:sz w:val="28"/>
                          <w:szCs w:val="28"/>
                        </w:rPr>
                        <w:t xml:space="preserve">Contact us at </w:t>
                      </w:r>
                      <w:r>
                        <w:rPr>
                          <w:b/>
                          <w:bCs/>
                          <w:color w:val="BE783B"/>
                          <w:sz w:val="30"/>
                          <w:szCs w:val="30"/>
                        </w:rPr>
                        <w:t>555-543-5432</w:t>
                      </w:r>
                      <w:r>
                        <w:rPr>
                          <w:b/>
                          <w:bCs/>
                          <w:color w:val="BE783B"/>
                        </w:rPr>
                        <w:t xml:space="preserve">         </w:t>
                      </w:r>
                      <w: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6C4A79" wp14:editId="57D575DF">
                <wp:simplePos x="0" y="0"/>
                <wp:positionH relativeFrom="column">
                  <wp:posOffset>8060267</wp:posOffset>
                </wp:positionH>
                <wp:positionV relativeFrom="paragraph">
                  <wp:posOffset>1182158</wp:posOffset>
                </wp:positionV>
                <wp:extent cx="1165860" cy="411480"/>
                <wp:effectExtent l="0" t="0" r="0" b="7620"/>
                <wp:wrapNone/>
                <wp:docPr id="39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763D80" w14:textId="77777777" w:rsidR="002A7214" w:rsidRDefault="002A7214" w:rsidP="002A7214">
                            <w:pPr>
                              <w:widowControl w:val="0"/>
                              <w:spacing w:line="500" w:lineRule="exact"/>
                              <w:rPr>
                                <w:rFonts w:ascii="Arial Narrow" w:hAnsi="Arial Narrow"/>
                                <w:i/>
                                <w:iCs/>
                                <w:color w:val="FFFFFE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iCs/>
                                <w:color w:val="FFFFFE"/>
                                <w:sz w:val="46"/>
                                <w:szCs w:val="46"/>
                              </w:rPr>
                              <w:t>$000,000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6C4A79" id="_x0000_s1049" type="#_x0000_t202" style="position:absolute;margin-left:634.65pt;margin-top:93.1pt;width:91.8pt;height:32.4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6763D80" w14:textId="77777777" w:rsidR="002A7214" w:rsidRDefault="002A7214" w:rsidP="002A7214">
                      <w:pPr>
                        <w:widowControl w:val="0"/>
                        <w:spacing w:line="500" w:lineRule="exact"/>
                        <w:rPr>
                          <w:rFonts w:ascii="Arial Narrow" w:hAnsi="Arial Narrow"/>
                          <w:i/>
                          <w:iCs/>
                          <w:color w:val="FFFFFE"/>
                          <w:sz w:val="46"/>
                          <w:szCs w:val="46"/>
                        </w:rPr>
                      </w:pPr>
                      <w:r>
                        <w:rPr>
                          <w:rFonts w:ascii="Arial Narrow" w:hAnsi="Arial Narrow"/>
                          <w:i/>
                          <w:iCs/>
                          <w:color w:val="FFFFFE"/>
                          <w:sz w:val="46"/>
                          <w:szCs w:val="46"/>
                        </w:rPr>
                        <w:t>$000,000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8F96060" wp14:editId="3317C52D">
                <wp:simplePos x="0" y="0"/>
                <wp:positionH relativeFrom="column">
                  <wp:posOffset>6002867</wp:posOffset>
                </wp:positionH>
                <wp:positionV relativeFrom="paragraph">
                  <wp:posOffset>3992033</wp:posOffset>
                </wp:positionV>
                <wp:extent cx="660400" cy="765175"/>
                <wp:effectExtent l="0" t="0" r="6350" b="0"/>
                <wp:wrapNone/>
                <wp:docPr id="39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765175"/>
                          <a:chOff x="1096216" y="1110814"/>
                          <a:chExt cx="6599" cy="7651"/>
                        </a:xfrm>
                      </wpg:grpSpPr>
                      <wps:wsp>
                        <wps:cNvPr id="398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100137" y="1113300"/>
                            <a:ext cx="383" cy="41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100711" y="1113492"/>
                            <a:ext cx="415" cy="382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099468" y="1113492"/>
                            <a:ext cx="701" cy="701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097714" y="1114321"/>
                            <a:ext cx="702" cy="701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100233" y="1113747"/>
                            <a:ext cx="542" cy="542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1099882" y="1114161"/>
                            <a:ext cx="383" cy="383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099500" y="1112886"/>
                            <a:ext cx="542" cy="542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1099117" y="1113269"/>
                            <a:ext cx="383" cy="382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1098320" y="1112663"/>
                            <a:ext cx="382" cy="382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1098926" y="1112025"/>
                            <a:ext cx="446" cy="447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1100042" y="1112822"/>
                            <a:ext cx="382" cy="41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1099244" y="1114544"/>
                            <a:ext cx="383" cy="382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1100201" y="1115182"/>
                            <a:ext cx="478" cy="47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100297" y="1114384"/>
                            <a:ext cx="382" cy="38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101317" y="1114257"/>
                            <a:ext cx="382" cy="38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1099181" y="1113715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1099053" y="1115086"/>
                            <a:ext cx="319" cy="287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1098798" y="1115150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098702" y="1113173"/>
                            <a:ext cx="415" cy="414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Oval 90"/>
                        <wps:cNvSpPr>
                          <a:spLocks noChangeArrowheads="1"/>
                        </wps:cNvSpPr>
                        <wps:spPr bwMode="auto">
                          <a:xfrm>
                            <a:off x="1099340" y="1112344"/>
                            <a:ext cx="191" cy="19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1099627" y="1111611"/>
                            <a:ext cx="191" cy="19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1098798" y="1112440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1099436" y="1111388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098671" y="1112950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Oval 95"/>
                        <wps:cNvSpPr>
                          <a:spLocks noChangeArrowheads="1"/>
                        </wps:cNvSpPr>
                        <wps:spPr bwMode="auto">
                          <a:xfrm>
                            <a:off x="1099436" y="1112057"/>
                            <a:ext cx="287" cy="287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Oval 96"/>
                        <wps:cNvSpPr>
                          <a:spLocks noChangeArrowheads="1"/>
                        </wps:cNvSpPr>
                        <wps:spPr bwMode="auto">
                          <a:xfrm>
                            <a:off x="1099244" y="1111643"/>
                            <a:ext cx="415" cy="414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1100201" y="1112344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1100010" y="1112567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1100297" y="1112599"/>
                            <a:ext cx="223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1100424" y="1113109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1100839" y="1113970"/>
                            <a:ext cx="223" cy="25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1101126" y="1114608"/>
                            <a:ext cx="255" cy="223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1101221" y="1113364"/>
                            <a:ext cx="255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100520" y="1113556"/>
                            <a:ext cx="159" cy="159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1100711" y="1115373"/>
                            <a:ext cx="128" cy="127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1101157" y="1115468"/>
                            <a:ext cx="128" cy="12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1100169" y="1115628"/>
                            <a:ext cx="128" cy="159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1099755" y="1112216"/>
                            <a:ext cx="127" cy="128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099882" y="1111611"/>
                            <a:ext cx="128" cy="159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Oval 110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0973"/>
                            <a:ext cx="160" cy="159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0814"/>
                            <a:ext cx="128" cy="127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1098702" y="1112663"/>
                            <a:ext cx="192" cy="19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1102050" y="1113173"/>
                            <a:ext cx="128" cy="159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1102496" y="1113045"/>
                            <a:ext cx="128" cy="160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1102656" y="1112950"/>
                            <a:ext cx="159" cy="127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1101030" y="1113364"/>
                            <a:ext cx="159" cy="160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1100647" y="1115532"/>
                            <a:ext cx="160" cy="192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1100615" y="1112631"/>
                            <a:ext cx="128" cy="127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1098447" y="1113077"/>
                            <a:ext cx="160" cy="128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1099691" y="1111419"/>
                            <a:ext cx="159" cy="160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1164"/>
                            <a:ext cx="192" cy="224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22"/>
                        <wps:cNvSpPr>
                          <a:spLocks/>
                        </wps:cNvSpPr>
                        <wps:spPr bwMode="auto">
                          <a:xfrm>
                            <a:off x="1098543" y="1113205"/>
                            <a:ext cx="159" cy="15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5 h 5"/>
                              <a:gd name="T4" fmla="*/ 4 w 5"/>
                              <a:gd name="T5" fmla="*/ 2 h 5"/>
                              <a:gd name="T6" fmla="*/ 2 w 5"/>
                              <a:gd name="T7" fmla="*/ 1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23"/>
                        <wps:cNvSpPr>
                          <a:spLocks/>
                        </wps:cNvSpPr>
                        <wps:spPr bwMode="auto">
                          <a:xfrm>
                            <a:off x="1097969" y="1114129"/>
                            <a:ext cx="128" cy="160"/>
                          </a:xfrm>
                          <a:custGeom>
                            <a:avLst/>
                            <a:gdLst>
                              <a:gd name="T0" fmla="*/ 0 w 4"/>
                              <a:gd name="T1" fmla="*/ 3 h 5"/>
                              <a:gd name="T2" fmla="*/ 3 w 4"/>
                              <a:gd name="T3" fmla="*/ 5 h 5"/>
                              <a:gd name="T4" fmla="*/ 4 w 4"/>
                              <a:gd name="T5" fmla="*/ 2 h 5"/>
                              <a:gd name="T6" fmla="*/ 2 w 4"/>
                              <a:gd name="T7" fmla="*/ 0 h 5"/>
                              <a:gd name="T8" fmla="*/ 0 w 4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4" y="4"/>
                                  <a:pt x="4" y="3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24"/>
                        <wps:cNvSpPr>
                          <a:spLocks/>
                        </wps:cNvSpPr>
                        <wps:spPr bwMode="auto">
                          <a:xfrm>
                            <a:off x="1097746" y="1115309"/>
                            <a:ext cx="159" cy="159"/>
                          </a:xfrm>
                          <a:custGeom>
                            <a:avLst/>
                            <a:gdLst>
                              <a:gd name="T0" fmla="*/ 1 w 5"/>
                              <a:gd name="T1" fmla="*/ 3 h 5"/>
                              <a:gd name="T2" fmla="*/ 3 w 5"/>
                              <a:gd name="T3" fmla="*/ 5 h 5"/>
                              <a:gd name="T4" fmla="*/ 5 w 5"/>
                              <a:gd name="T5" fmla="*/ 2 h 5"/>
                              <a:gd name="T6" fmla="*/ 2 w 5"/>
                              <a:gd name="T7" fmla="*/ 0 h 5"/>
                              <a:gd name="T8" fmla="*/ 1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3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25"/>
                        <wps:cNvSpPr>
                          <a:spLocks/>
                        </wps:cNvSpPr>
                        <wps:spPr bwMode="auto">
                          <a:xfrm>
                            <a:off x="1097937" y="1115437"/>
                            <a:ext cx="160" cy="127"/>
                          </a:xfrm>
                          <a:custGeom>
                            <a:avLst/>
                            <a:gdLst>
                              <a:gd name="T0" fmla="*/ 0 w 5"/>
                              <a:gd name="T1" fmla="*/ 2 h 4"/>
                              <a:gd name="T2" fmla="*/ 3 w 5"/>
                              <a:gd name="T3" fmla="*/ 4 h 4"/>
                              <a:gd name="T4" fmla="*/ 5 w 5"/>
                              <a:gd name="T5" fmla="*/ 2 h 4"/>
                              <a:gd name="T6" fmla="*/ 2 w 5"/>
                              <a:gd name="T7" fmla="*/ 0 h 4"/>
                              <a:gd name="T8" fmla="*/ 0 w 5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2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26"/>
                        <wps:cNvSpPr>
                          <a:spLocks/>
                        </wps:cNvSpPr>
                        <wps:spPr bwMode="auto">
                          <a:xfrm>
                            <a:off x="1098862" y="1115405"/>
                            <a:ext cx="159" cy="127"/>
                          </a:xfrm>
                          <a:custGeom>
                            <a:avLst/>
                            <a:gdLst>
                              <a:gd name="T0" fmla="*/ 1 w 5"/>
                              <a:gd name="T1" fmla="*/ 2 h 4"/>
                              <a:gd name="T2" fmla="*/ 3 w 5"/>
                              <a:gd name="T3" fmla="*/ 4 h 4"/>
                              <a:gd name="T4" fmla="*/ 5 w 5"/>
                              <a:gd name="T5" fmla="*/ 1 h 4"/>
                              <a:gd name="T6" fmla="*/ 2 w 5"/>
                              <a:gd name="T7" fmla="*/ 0 h 4"/>
                              <a:gd name="T8" fmla="*/ 1 w 5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1" y="2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5" y="4"/>
                                  <a:pt x="5" y="3"/>
                                  <a:pt x="5" y="1"/>
                                </a:cubicBezTo>
                                <a:cubicBezTo>
                                  <a:pt x="5" y="0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27"/>
                        <wps:cNvSpPr>
                          <a:spLocks/>
                        </wps:cNvSpPr>
                        <wps:spPr bwMode="auto">
                          <a:xfrm>
                            <a:off x="1097108" y="1113237"/>
                            <a:ext cx="160" cy="15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4 h 5"/>
                              <a:gd name="T4" fmla="*/ 4 w 5"/>
                              <a:gd name="T5" fmla="*/ 2 h 5"/>
                              <a:gd name="T6" fmla="*/ 2 w 5"/>
                              <a:gd name="T7" fmla="*/ 0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4" y="2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28"/>
                        <wps:cNvSpPr>
                          <a:spLocks/>
                        </wps:cNvSpPr>
                        <wps:spPr bwMode="auto">
                          <a:xfrm>
                            <a:off x="1096407" y="1113141"/>
                            <a:ext cx="159" cy="15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4 h 5"/>
                              <a:gd name="T4" fmla="*/ 4 w 5"/>
                              <a:gd name="T5" fmla="*/ 2 h 5"/>
                              <a:gd name="T6" fmla="*/ 2 w 5"/>
                              <a:gd name="T7" fmla="*/ 0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29"/>
                        <wps:cNvSpPr>
                          <a:spLocks/>
                        </wps:cNvSpPr>
                        <wps:spPr bwMode="auto">
                          <a:xfrm>
                            <a:off x="1096853" y="1113556"/>
                            <a:ext cx="128" cy="159"/>
                          </a:xfrm>
                          <a:custGeom>
                            <a:avLst/>
                            <a:gdLst>
                              <a:gd name="T0" fmla="*/ 0 w 4"/>
                              <a:gd name="T1" fmla="*/ 3 h 5"/>
                              <a:gd name="T2" fmla="*/ 2 w 4"/>
                              <a:gd name="T3" fmla="*/ 4 h 5"/>
                              <a:gd name="T4" fmla="*/ 4 w 4"/>
                              <a:gd name="T5" fmla="*/ 2 h 5"/>
                              <a:gd name="T6" fmla="*/ 2 w 4"/>
                              <a:gd name="T7" fmla="*/ 0 h 5"/>
                              <a:gd name="T8" fmla="*/ 0 w 4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2" y="4"/>
                                </a:cubicBezTo>
                                <a:cubicBezTo>
                                  <a:pt x="4" y="4"/>
                                  <a:pt x="4" y="3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30"/>
                        <wps:cNvSpPr>
                          <a:spLocks/>
                        </wps:cNvSpPr>
                        <wps:spPr bwMode="auto">
                          <a:xfrm>
                            <a:off x="1097108" y="1113906"/>
                            <a:ext cx="160" cy="192"/>
                          </a:xfrm>
                          <a:custGeom>
                            <a:avLst/>
                            <a:gdLst>
                              <a:gd name="T0" fmla="*/ 0 w 5"/>
                              <a:gd name="T1" fmla="*/ 4 h 6"/>
                              <a:gd name="T2" fmla="*/ 3 w 5"/>
                              <a:gd name="T3" fmla="*/ 5 h 6"/>
                              <a:gd name="T4" fmla="*/ 5 w 5"/>
                              <a:gd name="T5" fmla="*/ 3 h 6"/>
                              <a:gd name="T6" fmla="*/ 2 w 5"/>
                              <a:gd name="T7" fmla="*/ 1 h 6"/>
                              <a:gd name="T8" fmla="*/ 0 w 5"/>
                              <a:gd name="T9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4"/>
                                </a:moveTo>
                                <a:cubicBezTo>
                                  <a:pt x="0" y="5"/>
                                  <a:pt x="2" y="6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1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31"/>
                        <wps:cNvSpPr>
                          <a:spLocks/>
                        </wps:cNvSpPr>
                        <wps:spPr bwMode="auto">
                          <a:xfrm>
                            <a:off x="1097236" y="1114161"/>
                            <a:ext cx="191" cy="223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4 w 6"/>
                              <a:gd name="T3" fmla="*/ 7 h 7"/>
                              <a:gd name="T4" fmla="*/ 6 w 6"/>
                              <a:gd name="T5" fmla="*/ 3 h 7"/>
                              <a:gd name="T6" fmla="*/ 2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6"/>
                                  <a:pt x="2" y="7"/>
                                  <a:pt x="4" y="7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ubicBezTo>
                                  <a:pt x="6" y="1"/>
                                  <a:pt x="4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32"/>
                        <wps:cNvSpPr>
                          <a:spLocks/>
                        </wps:cNvSpPr>
                        <wps:spPr bwMode="auto">
                          <a:xfrm>
                            <a:off x="1097491" y="1114608"/>
                            <a:ext cx="191" cy="223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3 w 6"/>
                              <a:gd name="T3" fmla="*/ 7 h 7"/>
                              <a:gd name="T4" fmla="*/ 6 w 6"/>
                              <a:gd name="T5" fmla="*/ 3 h 7"/>
                              <a:gd name="T6" fmla="*/ 2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6"/>
                                  <a:pt x="2" y="7"/>
                                  <a:pt x="3" y="7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ubicBezTo>
                                  <a:pt x="5" y="1"/>
                                  <a:pt x="4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33"/>
                        <wps:cNvSpPr>
                          <a:spLocks/>
                        </wps:cNvSpPr>
                        <wps:spPr bwMode="auto">
                          <a:xfrm>
                            <a:off x="1098129" y="1115022"/>
                            <a:ext cx="191" cy="223"/>
                          </a:xfrm>
                          <a:custGeom>
                            <a:avLst/>
                            <a:gdLst>
                              <a:gd name="T0" fmla="*/ 0 w 6"/>
                              <a:gd name="T1" fmla="*/ 4 h 7"/>
                              <a:gd name="T2" fmla="*/ 3 w 6"/>
                              <a:gd name="T3" fmla="*/ 7 h 7"/>
                              <a:gd name="T4" fmla="*/ 6 w 6"/>
                              <a:gd name="T5" fmla="*/ 3 h 7"/>
                              <a:gd name="T6" fmla="*/ 2 w 6"/>
                              <a:gd name="T7" fmla="*/ 1 h 7"/>
                              <a:gd name="T8" fmla="*/ 0 w 6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7">
                                <a:moveTo>
                                  <a:pt x="0" y="4"/>
                                </a:moveTo>
                                <a:cubicBezTo>
                                  <a:pt x="0" y="6"/>
                                  <a:pt x="2" y="7"/>
                                  <a:pt x="3" y="7"/>
                                </a:cubicBezTo>
                                <a:cubicBezTo>
                                  <a:pt x="5" y="6"/>
                                  <a:pt x="6" y="5"/>
                                  <a:pt x="6" y="3"/>
                                </a:cubicBezTo>
                                <a:cubicBezTo>
                                  <a:pt x="5" y="1"/>
                                  <a:pt x="4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34"/>
                        <wps:cNvSpPr>
                          <a:spLocks/>
                        </wps:cNvSpPr>
                        <wps:spPr bwMode="auto">
                          <a:xfrm>
                            <a:off x="1097905" y="1115213"/>
                            <a:ext cx="224" cy="192"/>
                          </a:xfrm>
                          <a:custGeom>
                            <a:avLst/>
                            <a:gdLst>
                              <a:gd name="T0" fmla="*/ 1 w 7"/>
                              <a:gd name="T1" fmla="*/ 4 h 6"/>
                              <a:gd name="T2" fmla="*/ 4 w 7"/>
                              <a:gd name="T3" fmla="*/ 6 h 6"/>
                              <a:gd name="T4" fmla="*/ 7 w 7"/>
                              <a:gd name="T5" fmla="*/ 2 h 6"/>
                              <a:gd name="T6" fmla="*/ 3 w 7"/>
                              <a:gd name="T7" fmla="*/ 0 h 6"/>
                              <a:gd name="T8" fmla="*/ 1 w 7"/>
                              <a:gd name="T9" fmla="*/ 4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1" y="4"/>
                                </a:moveTo>
                                <a:cubicBezTo>
                                  <a:pt x="1" y="5"/>
                                  <a:pt x="3" y="6"/>
                                  <a:pt x="4" y="6"/>
                                </a:cubicBezTo>
                                <a:cubicBezTo>
                                  <a:pt x="6" y="6"/>
                                  <a:pt x="7" y="4"/>
                                  <a:pt x="7" y="2"/>
                                </a:cubicBez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1" y="1"/>
                                  <a:pt x="0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35"/>
                        <wps:cNvSpPr>
                          <a:spLocks/>
                        </wps:cNvSpPr>
                        <wps:spPr bwMode="auto">
                          <a:xfrm>
                            <a:off x="1096216" y="1113077"/>
                            <a:ext cx="159" cy="16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4 h 5"/>
                              <a:gd name="T4" fmla="*/ 5 w 5"/>
                              <a:gd name="T5" fmla="*/ 2 h 5"/>
                              <a:gd name="T6" fmla="*/ 2 w 5"/>
                              <a:gd name="T7" fmla="*/ 0 h 5"/>
                              <a:gd name="T8" fmla="*/ 0 w 5"/>
                              <a:gd name="T9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2" y="5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36"/>
                        <wps:cNvSpPr>
                          <a:spLocks/>
                        </wps:cNvSpPr>
                        <wps:spPr bwMode="auto">
                          <a:xfrm>
                            <a:off x="1096566" y="1113205"/>
                            <a:ext cx="224" cy="223"/>
                          </a:xfrm>
                          <a:custGeom>
                            <a:avLst/>
                            <a:gdLst>
                              <a:gd name="T0" fmla="*/ 1 w 7"/>
                              <a:gd name="T1" fmla="*/ 4 h 7"/>
                              <a:gd name="T2" fmla="*/ 5 w 7"/>
                              <a:gd name="T3" fmla="*/ 6 h 7"/>
                              <a:gd name="T4" fmla="*/ 7 w 7"/>
                              <a:gd name="T5" fmla="*/ 2 h 7"/>
                              <a:gd name="T6" fmla="*/ 3 w 7"/>
                              <a:gd name="T7" fmla="*/ 0 h 7"/>
                              <a:gd name="T8" fmla="*/ 1 w 7"/>
                              <a:gd name="T9" fmla="*/ 4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1" y="4"/>
                                </a:moveTo>
                                <a:cubicBezTo>
                                  <a:pt x="1" y="6"/>
                                  <a:pt x="3" y="7"/>
                                  <a:pt x="5" y="6"/>
                                </a:cubicBezTo>
                                <a:cubicBezTo>
                                  <a:pt x="6" y="6"/>
                                  <a:pt x="7" y="4"/>
                                  <a:pt x="7" y="2"/>
                                </a:cubicBezTo>
                                <a:cubicBezTo>
                                  <a:pt x="7" y="1"/>
                                  <a:pt x="5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37"/>
                        <wps:cNvSpPr>
                          <a:spLocks/>
                        </wps:cNvSpPr>
                        <wps:spPr bwMode="auto">
                          <a:xfrm>
                            <a:off x="1097427" y="1114289"/>
                            <a:ext cx="287" cy="287"/>
                          </a:xfrm>
                          <a:custGeom>
                            <a:avLst/>
                            <a:gdLst>
                              <a:gd name="T0" fmla="*/ 1 w 9"/>
                              <a:gd name="T1" fmla="*/ 6 h 9"/>
                              <a:gd name="T2" fmla="*/ 6 w 9"/>
                              <a:gd name="T3" fmla="*/ 9 h 9"/>
                              <a:gd name="T4" fmla="*/ 9 w 9"/>
                              <a:gd name="T5" fmla="*/ 4 h 9"/>
                              <a:gd name="T6" fmla="*/ 4 w 9"/>
                              <a:gd name="T7" fmla="*/ 1 h 9"/>
                              <a:gd name="T8" fmla="*/ 1 w 9"/>
                              <a:gd name="T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1" y="6"/>
                                </a:moveTo>
                                <a:cubicBezTo>
                                  <a:pt x="1" y="8"/>
                                  <a:pt x="3" y="9"/>
                                  <a:pt x="6" y="9"/>
                                </a:cubicBezTo>
                                <a:cubicBezTo>
                                  <a:pt x="8" y="8"/>
                                  <a:pt x="9" y="6"/>
                                  <a:pt x="9" y="4"/>
                                </a:cubicBezTo>
                                <a:cubicBezTo>
                                  <a:pt x="8" y="2"/>
                                  <a:pt x="6" y="0"/>
                                  <a:pt x="4" y="1"/>
                                </a:cubicBezTo>
                                <a:cubicBezTo>
                                  <a:pt x="2" y="1"/>
                                  <a:pt x="0" y="3"/>
                                  <a:pt x="1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38"/>
                        <wps:cNvSpPr>
                          <a:spLocks/>
                        </wps:cNvSpPr>
                        <wps:spPr bwMode="auto">
                          <a:xfrm>
                            <a:off x="1098543" y="1115277"/>
                            <a:ext cx="287" cy="287"/>
                          </a:xfrm>
                          <a:custGeom>
                            <a:avLst/>
                            <a:gdLst>
                              <a:gd name="T0" fmla="*/ 0 w 9"/>
                              <a:gd name="T1" fmla="*/ 6 h 9"/>
                              <a:gd name="T2" fmla="*/ 5 w 9"/>
                              <a:gd name="T3" fmla="*/ 9 h 9"/>
                              <a:gd name="T4" fmla="*/ 8 w 9"/>
                              <a:gd name="T5" fmla="*/ 4 h 9"/>
                              <a:gd name="T6" fmla="*/ 3 w 9"/>
                              <a:gd name="T7" fmla="*/ 1 h 9"/>
                              <a:gd name="T8" fmla="*/ 0 w 9"/>
                              <a:gd name="T9" fmla="*/ 6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6"/>
                                </a:moveTo>
                                <a:cubicBezTo>
                                  <a:pt x="1" y="8"/>
                                  <a:pt x="3" y="9"/>
                                  <a:pt x="5" y="9"/>
                                </a:cubicBezTo>
                                <a:cubicBezTo>
                                  <a:pt x="7" y="8"/>
                                  <a:pt x="9" y="6"/>
                                  <a:pt x="8" y="4"/>
                                </a:cubicBezTo>
                                <a:cubicBezTo>
                                  <a:pt x="8" y="2"/>
                                  <a:pt x="5" y="0"/>
                                  <a:pt x="3" y="1"/>
                                </a:cubicBezTo>
                                <a:cubicBezTo>
                                  <a:pt x="1" y="1"/>
                                  <a:pt x="0" y="3"/>
                                  <a:pt x="0" y="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39"/>
                        <wps:cNvSpPr>
                          <a:spLocks/>
                        </wps:cNvSpPr>
                        <wps:spPr bwMode="auto">
                          <a:xfrm>
                            <a:off x="1097427" y="1113269"/>
                            <a:ext cx="128" cy="127"/>
                          </a:xfrm>
                          <a:custGeom>
                            <a:avLst/>
                            <a:gdLst>
                              <a:gd name="T0" fmla="*/ 0 w 4"/>
                              <a:gd name="T1" fmla="*/ 2 h 4"/>
                              <a:gd name="T2" fmla="*/ 3 w 4"/>
                              <a:gd name="T3" fmla="*/ 4 h 4"/>
                              <a:gd name="T4" fmla="*/ 4 w 4"/>
                              <a:gd name="T5" fmla="*/ 2 h 4"/>
                              <a:gd name="T6" fmla="*/ 2 w 4"/>
                              <a:gd name="T7" fmla="*/ 0 h 4"/>
                              <a:gd name="T8" fmla="*/ 0 w 4"/>
                              <a:gd name="T9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2"/>
                                </a:moveTo>
                                <a:cubicBezTo>
                                  <a:pt x="0" y="4"/>
                                  <a:pt x="1" y="4"/>
                                  <a:pt x="3" y="4"/>
                                </a:cubicBezTo>
                                <a:cubicBezTo>
                                  <a:pt x="4" y="4"/>
                                  <a:pt x="4" y="3"/>
                                  <a:pt x="4" y="2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1100679" y="1114257"/>
                            <a:ext cx="223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1101412" y="1114703"/>
                            <a:ext cx="224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101763" y="1113906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1098607" y="1113587"/>
                            <a:ext cx="510" cy="542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1099085" y="1114002"/>
                            <a:ext cx="446" cy="446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098352" y="1114799"/>
                            <a:ext cx="478" cy="47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097905" y="1113396"/>
                            <a:ext cx="383" cy="41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1099500" y="1112376"/>
                            <a:ext cx="478" cy="478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1099723" y="1111802"/>
                            <a:ext cx="382" cy="383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1098192" y="1114002"/>
                            <a:ext cx="351" cy="351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1097555" y="1113683"/>
                            <a:ext cx="350" cy="351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1097587" y="1113364"/>
                            <a:ext cx="255" cy="287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1097618" y="1114066"/>
                            <a:ext cx="287" cy="255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1097045" y="1113396"/>
                            <a:ext cx="510" cy="510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1100966" y="1114225"/>
                            <a:ext cx="351" cy="319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1100711" y="1114576"/>
                            <a:ext cx="351" cy="319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1098862" y="1114735"/>
                            <a:ext cx="351" cy="351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5245"/>
                            <a:ext cx="351" cy="351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1100392" y="1114799"/>
                            <a:ext cx="319" cy="351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59"/>
                        <wps:cNvSpPr>
                          <a:spLocks/>
                        </wps:cNvSpPr>
                        <wps:spPr bwMode="auto">
                          <a:xfrm>
                            <a:off x="1100679" y="1114990"/>
                            <a:ext cx="383" cy="383"/>
                          </a:xfrm>
                          <a:custGeom>
                            <a:avLst/>
                            <a:gdLst>
                              <a:gd name="T0" fmla="*/ 2 w 12"/>
                              <a:gd name="T1" fmla="*/ 9 h 12"/>
                              <a:gd name="T2" fmla="*/ 9 w 12"/>
                              <a:gd name="T3" fmla="*/ 10 h 12"/>
                              <a:gd name="T4" fmla="*/ 10 w 12"/>
                              <a:gd name="T5" fmla="*/ 3 h 12"/>
                              <a:gd name="T6" fmla="*/ 3 w 12"/>
                              <a:gd name="T7" fmla="*/ 2 h 12"/>
                              <a:gd name="T8" fmla="*/ 2 w 12"/>
                              <a:gd name="T9" fmla="*/ 9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2" y="9"/>
                                </a:moveTo>
                                <a:cubicBezTo>
                                  <a:pt x="4" y="12"/>
                                  <a:pt x="7" y="12"/>
                                  <a:pt x="9" y="10"/>
                                </a:cubicBezTo>
                                <a:cubicBezTo>
                                  <a:pt x="12" y="8"/>
                                  <a:pt x="12" y="5"/>
                                  <a:pt x="10" y="3"/>
                                </a:cubicBezTo>
                                <a:cubicBezTo>
                                  <a:pt x="9" y="0"/>
                                  <a:pt x="5" y="0"/>
                                  <a:pt x="3" y="2"/>
                                </a:cubicBezTo>
                                <a:cubicBezTo>
                                  <a:pt x="1" y="4"/>
                                  <a:pt x="0" y="7"/>
                                  <a:pt x="2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1101731" y="1113492"/>
                            <a:ext cx="319" cy="350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1097969" y="1113842"/>
                            <a:ext cx="255" cy="256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1096821" y="1113237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1097300" y="111393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1098129" y="1115245"/>
                            <a:ext cx="350" cy="351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1098320" y="1113651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1098447" y="1113364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1100169" y="1112057"/>
                            <a:ext cx="191" cy="223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1102050" y="1113332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Oval 169"/>
                        <wps:cNvSpPr>
                          <a:spLocks noChangeArrowheads="1"/>
                        </wps:cNvSpPr>
                        <wps:spPr bwMode="auto">
                          <a:xfrm>
                            <a:off x="1100456" y="1112822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1098511" y="1114193"/>
                            <a:ext cx="574" cy="574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1099659" y="1114640"/>
                            <a:ext cx="638" cy="637"/>
                          </a:xfrm>
                          <a:prstGeom prst="ellipse">
                            <a:avLst/>
                          </a:pr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Oval 172"/>
                        <wps:cNvSpPr>
                          <a:spLocks noChangeArrowheads="1"/>
                        </wps:cNvSpPr>
                        <wps:spPr bwMode="auto">
                          <a:xfrm>
                            <a:off x="1101094" y="1113619"/>
                            <a:ext cx="637" cy="638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Oval 173"/>
                        <wps:cNvSpPr>
                          <a:spLocks noChangeArrowheads="1"/>
                        </wps:cNvSpPr>
                        <wps:spPr bwMode="auto">
                          <a:xfrm>
                            <a:off x="1098894" y="1112567"/>
                            <a:ext cx="637" cy="638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Oval 174"/>
                        <wps:cNvSpPr>
                          <a:spLocks noChangeArrowheads="1"/>
                        </wps:cNvSpPr>
                        <wps:spPr bwMode="auto">
                          <a:xfrm>
                            <a:off x="1099531" y="1114257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1099914" y="1115564"/>
                            <a:ext cx="223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1101763" y="1113205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1101508" y="1113300"/>
                            <a:ext cx="255" cy="256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1099914" y="1112248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1099372" y="1114990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A082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1099914" y="1115277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1101030" y="1114863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Oval 182"/>
                        <wps:cNvSpPr>
                          <a:spLocks noChangeArrowheads="1"/>
                        </wps:cNvSpPr>
                        <wps:spPr bwMode="auto">
                          <a:xfrm>
                            <a:off x="1100870" y="1115373"/>
                            <a:ext cx="256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Oval 183"/>
                        <wps:cNvSpPr>
                          <a:spLocks noChangeArrowheads="1"/>
                        </wps:cNvSpPr>
                        <wps:spPr bwMode="auto">
                          <a:xfrm>
                            <a:off x="1102273" y="1113109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E99C3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Oval 184"/>
                        <wps:cNvSpPr>
                          <a:spLocks noChangeArrowheads="1"/>
                        </wps:cNvSpPr>
                        <wps:spPr bwMode="auto">
                          <a:xfrm>
                            <a:off x="1101731" y="1114193"/>
                            <a:ext cx="223" cy="191"/>
                          </a:xfrm>
                          <a:prstGeom prst="ellipse">
                            <a:avLst/>
                          </a:prstGeom>
                          <a:solidFill>
                            <a:srgbClr val="DF322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Oval 185"/>
                        <wps:cNvSpPr>
                          <a:spLocks noChangeArrowheads="1"/>
                        </wps:cNvSpPr>
                        <wps:spPr bwMode="auto">
                          <a:xfrm>
                            <a:off x="1102018" y="1113747"/>
                            <a:ext cx="192" cy="223"/>
                          </a:xfrm>
                          <a:prstGeom prst="ellipse">
                            <a:avLst/>
                          </a:prstGeom>
                          <a:solidFill>
                            <a:srgbClr val="725A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6"/>
                        <wps:cNvSpPr>
                          <a:spLocks/>
                        </wps:cNvSpPr>
                        <wps:spPr bwMode="auto">
                          <a:xfrm>
                            <a:off x="1099213" y="1115468"/>
                            <a:ext cx="478" cy="2997"/>
                          </a:xfrm>
                          <a:custGeom>
                            <a:avLst/>
                            <a:gdLst>
                              <a:gd name="T0" fmla="*/ 3 w 15"/>
                              <a:gd name="T1" fmla="*/ 0 h 94"/>
                              <a:gd name="T2" fmla="*/ 6 w 15"/>
                              <a:gd name="T3" fmla="*/ 3 h 94"/>
                              <a:gd name="T4" fmla="*/ 15 w 15"/>
                              <a:gd name="T5" fmla="*/ 94 h 94"/>
                              <a:gd name="T6" fmla="*/ 7 w 15"/>
                              <a:gd name="T7" fmla="*/ 85 h 94"/>
                              <a:gd name="T8" fmla="*/ 3 w 15"/>
                              <a:gd name="T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94">
                                <a:moveTo>
                                  <a:pt x="3" y="0"/>
                                </a:move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36"/>
                                  <a:pt x="8" y="75"/>
                                  <a:pt x="15" y="94"/>
                                </a:cubicBezTo>
                                <a:cubicBezTo>
                                  <a:pt x="7" y="85"/>
                                  <a:pt x="7" y="85"/>
                                  <a:pt x="7" y="85"/>
                                </a:cubicBezTo>
                                <a:cubicBezTo>
                                  <a:pt x="3" y="73"/>
                                  <a:pt x="0" y="48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332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5219CC" id="Group 70" o:spid="_x0000_s1026" style="position:absolute;margin-left:472.65pt;margin-top:314.35pt;width:52pt;height:60.25pt;z-index:251677184" coordorigin="10962,1110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">
                <v:oval id="Oval 71" o:spid="_x0000_s1027" style="position:absolute;left:11001;top:11133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" fillcolor="#df322e" stroked="f" strokecolor="#212120" insetpen="t">
                  <v:shadow color="#8c8681"/>
                </v:oval>
                <v:oval id="Oval 72" o:spid="_x0000_s1028" style="position:absolute;left:11007;top:11134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" fillcolor="#a8332f" stroked="f" strokecolor="#212120" insetpen="t">
                  <v:shadow color="#8c8681"/>
                </v:oval>
                <v:oval id="Oval 73" o:spid="_x0000_s1029" style="position:absolute;left:10994;top:11134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" fillcolor="#725a3b" stroked="f" strokecolor="#212120" insetpen="t">
                  <v:shadow color="#8c8681"/>
                </v:oval>
                <v:oval id="Oval 74" o:spid="_x0000_s1030" style="position:absolute;left:10977;top:11143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" fillcolor="#a0823b" stroked="f" strokecolor="#212120" insetpen="t">
                  <v:shadow color="#8c8681"/>
                </v:oval>
                <v:oval id="Oval 75" o:spid="_x0000_s1031" style="position:absolute;left:11002;top:1113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" fillcolor="#a0823b" stroked="f" strokecolor="#212120" insetpen="t">
                  <v:shadow color="#8c8681"/>
                </v:oval>
                <v:oval id="Oval 76" o:spid="_x0000_s1032" style="position:absolute;left:10998;top:1114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" fillcolor="#df322e" stroked="f" strokecolor="#212120" insetpen="t">
                  <v:shadow color="#8c8681"/>
                </v:oval>
                <v:oval id="Oval 77" o:spid="_x0000_s1033" style="position:absolute;left:10995;top:11128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" fillcolor="#725a3b" stroked="f" strokecolor="#212120" insetpen="t">
                  <v:shadow color="#8c8681"/>
                </v:oval>
                <v:oval id="Oval 78" o:spid="_x0000_s1034" style="position:absolute;left:10991;top:11132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" fillcolor="#a0823b" stroked="f" strokecolor="#212120" insetpen="t">
                  <v:shadow color="#8c8681"/>
                </v:oval>
                <v:oval id="Oval 79" o:spid="_x0000_s1035" style="position:absolute;left:10983;top:1112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" fillcolor="#e99c37" stroked="f" strokecolor="#212120" insetpen="t">
                  <v:shadow color="#8c8681"/>
                </v:oval>
                <v:oval id="Oval 80" o:spid="_x0000_s1036" style="position:absolute;left:10989;top:11120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" fillcolor="#df322e" stroked="f" strokecolor="#212120" insetpen="t">
                  <v:shadow color="#8c8681"/>
                </v:oval>
                <v:oval id="Oval 81" o:spid="_x0000_s1037" style="position:absolute;left:11000;top:11128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" fillcolor="#e99c37" stroked="f" strokecolor="#212120" insetpen="t">
                  <v:shadow color="#8c8681"/>
                </v:oval>
                <v:oval id="Oval 82" o:spid="_x0000_s1038" style="position:absolute;left:10992;top:11145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" fillcolor="#e99c37" stroked="f" strokecolor="#212120" insetpen="t">
                  <v:shadow color="#8c8681"/>
                </v:oval>
                <v:oval id="Oval 83" o:spid="_x0000_s1039" style="position:absolute;left:11002;top:11151;width: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" fillcolor="#df322e" stroked="f" strokecolor="#212120" insetpen="t">
                  <v:shadow color="#8c8681"/>
                </v:oval>
                <v:oval id="Oval 84" o:spid="_x0000_s1040" style="position:absolute;left:11002;top:11143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" fillcolor="#725a3b" stroked="f" strokecolor="#212120" insetpen="t">
                  <v:shadow color="#8c8681"/>
                </v:oval>
                <v:oval id="Oval 85" o:spid="_x0000_s1041" style="position:absolute;left:11013;top:11142;width: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" fillcolor="#725a3b" stroked="f" strokecolor="#212120" insetpen="t">
                  <v:shadow color="#8c8681"/>
                </v:oval>
                <v:oval id="Oval 86" o:spid="_x0000_s1042" style="position:absolute;left:10991;top:11137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" fillcolor="#a8332f" stroked="f" strokecolor="#212120" insetpen="t">
                  <v:shadow color="#8c8681"/>
                </v:oval>
                <v:oval id="Oval 87" o:spid="_x0000_s1043" style="position:absolute;left:10990;top:1115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" fillcolor="#725a3b" stroked="f" strokecolor="#212120" insetpen="t">
                  <v:shadow color="#8c8681"/>
                </v:oval>
                <v:oval id="Oval 88" o:spid="_x0000_s1044" style="position:absolute;left:10987;top:11151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" fillcolor="#a8332f" stroked="f" strokecolor="#212120" insetpen="t">
                  <v:shadow color="#8c8681"/>
                </v:oval>
                <v:oval id="Oval 89" o:spid="_x0000_s1045" style="position:absolute;left:10987;top:11131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" fillcolor="#a8332f" stroked="f" strokecolor="#212120" insetpen="t">
                  <v:shadow color="#8c8681"/>
                </v:oval>
                <v:oval id="Oval 90" o:spid="_x0000_s1046" style="position:absolute;left:10993;top:1112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" fillcolor="#a8332f" stroked="f" strokecolor="#212120" insetpen="t">
                  <v:shadow color="#8c8681"/>
                </v:oval>
                <v:oval id="Oval 91" o:spid="_x0000_s1047" style="position:absolute;left:10996;top:11116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" fillcolor="#a8332f" stroked="f" strokecolor="#212120" insetpen="t">
                  <v:shadow color="#8c8681"/>
                </v:oval>
                <v:oval id="Oval 92" o:spid="_x0000_s1048" style="position:absolute;left:10987;top:11124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" fillcolor="#e99c37" stroked="f" strokecolor="#212120" insetpen="t">
                  <v:shadow color="#8c8681"/>
                </v:oval>
                <v:oval id="Oval 93" o:spid="_x0000_s1049" style="position:absolute;left:10994;top:11113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" fillcolor="#df322e" stroked="f" strokecolor="#212120" insetpen="t">
                  <v:shadow color="#8c8681"/>
                </v:oval>
                <v:oval id="Oval 94" o:spid="_x0000_s1050" style="position:absolute;left:10986;top:11129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" fillcolor="#a0823b" stroked="f" strokecolor="#212120" insetpen="t">
                  <v:shadow color="#8c8681"/>
                </v:oval>
                <v:oval id="Oval 95" o:spid="_x0000_s1051" style="position:absolute;left:10994;top:1112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" fillcolor="#e99c37" stroked="f" strokecolor="#212120" insetpen="t">
                  <v:shadow color="#8c8681"/>
                </v:oval>
                <v:oval id="Oval 96" o:spid="_x0000_s1052" style="position:absolute;left:10992;top:1111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" fillcolor="#725a3b" stroked="f" strokecolor="#212120" insetpen="t">
                  <v:shadow color="#8c8681"/>
                </v:oval>
                <v:oval id="Oval 97" o:spid="_x0000_s1053" style="position:absolute;left:11002;top:1112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" fillcolor="#725a3b" stroked="f" strokecolor="#212120" insetpen="t">
                  <v:shadow color="#8c8681"/>
                </v:oval>
                <v:oval id="Oval 98" o:spid="_x0000_s1054" style="position:absolute;left:11000;top:1112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" fillcolor="#a0823b" stroked="f" strokecolor="#212120" insetpen="t">
                  <v:shadow color="#8c8681"/>
                </v:oval>
                <v:oval id="Oval 99" o:spid="_x0000_s1055" style="position:absolute;left:11002;top:11125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" fillcolor="#a8332f" stroked="f" strokecolor="#212120" insetpen="t">
                  <v:shadow color="#8c8681"/>
                </v:oval>
                <v:oval id="Oval 100" o:spid="_x0000_s1056" style="position:absolute;left:11004;top:11131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" fillcolor="#a0823b" stroked="f" strokecolor="#212120" insetpen="t">
                  <v:shadow color="#8c8681"/>
                </v:oval>
                <v:oval id="Oval 101" o:spid="_x0000_s1057" style="position:absolute;left:11008;top:11139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" fillcolor="#df322e" stroked="f" strokecolor="#212120" insetpen="t">
                  <v:shadow color="#8c8681"/>
                </v:oval>
                <v:oval id="Oval 102" o:spid="_x0000_s1058" style="position:absolute;left:11011;top:11146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" fillcolor="#a8332f" stroked="f" strokecolor="#212120" insetpen="t">
                  <v:shadow color="#8c8681"/>
                </v:oval>
                <v:oval id="Oval 103" o:spid="_x0000_s1059" style="position:absolute;left:11012;top:1113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" fillcolor="#725a3b" stroked="f" strokecolor="#212120" insetpen="t">
                  <v:shadow color="#8c8681"/>
                </v:oval>
                <v:oval id="Oval 104" o:spid="_x0000_s1060" style="position:absolute;left:11005;top:11135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" fillcolor="#e99c37" stroked="f" strokecolor="#212120" insetpen="t">
                  <v:shadow color="#8c8681"/>
                </v:oval>
                <v:oval id="Oval 105" o:spid="_x0000_s1061" style="position:absolute;left:11007;top:11153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" fillcolor="#a8332f" stroked="f" strokecolor="#212120" insetpen="t">
                  <v:shadow color="#8c8681"/>
                </v:oval>
                <v:oval id="Oval 106" o:spid="_x0000_s1062" style="position:absolute;left:11011;top:11154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" fillcolor="#df322e" stroked="f" strokecolor="#212120" insetpen="t">
                  <v:shadow color="#8c8681"/>
                </v:oval>
                <v:oval id="Oval 107" o:spid="_x0000_s1063" style="position:absolute;left:11001;top:11156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" fillcolor="#e99c37" stroked="f" strokecolor="#212120" insetpen="t">
                  <v:shadow color="#8c8681"/>
                </v:oval>
                <v:oval id="Oval 108" o:spid="_x0000_s1064" style="position:absolute;left:10997;top:1112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" fillcolor="#a8332f" stroked="f" strokecolor="#212120" insetpen="t">
                  <v:shadow color="#8c8681"/>
                </v:oval>
                <v:oval id="Oval 109" o:spid="_x0000_s1065" style="position:absolute;left:10998;top:11116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" fillcolor="#a8332f" stroked="f" strokecolor="#212120" insetpen="t">
                  <v:shadow color="#8c8681"/>
                </v:oval>
                <v:oval id="Oval 110" o:spid="_x0000_s1066" style="position:absolute;left:10995;top:11109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" fillcolor="#a0823b" stroked="f" strokecolor="#212120" insetpen="t">
                  <v:shadow color="#8c8681"/>
                </v:oval>
                <v:oval id="Oval 111" o:spid="_x0000_s1067" style="position:absolute;left:10995;top:11108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" fillcolor="#725a3b" stroked="f" strokecolor="#212120" insetpen="t">
                  <v:shadow color="#8c8681"/>
                </v:oval>
                <v:oval id="Oval 112" o:spid="_x0000_s1068" style="position:absolute;left:10987;top:11126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" fillcolor="#a8332f" stroked="f" strokecolor="#212120" insetpen="t">
                  <v:shadow color="#8c8681"/>
                </v:oval>
                <v:oval id="Oval 113" o:spid="_x0000_s1069" style="position:absolute;left:11020;top:11131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" fillcolor="#a8332f" stroked="f" strokecolor="#212120" insetpen="t">
                  <v:shadow color="#8c8681"/>
                </v:oval>
                <v:oval id="Oval 114" o:spid="_x0000_s1070" style="position:absolute;left:11024;top:1113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" fillcolor="#a0823b" stroked="f" strokecolor="#212120" insetpen="t">
                  <v:shadow color="#8c8681"/>
                </v:oval>
                <v:oval id="Oval 115" o:spid="_x0000_s1071" style="position:absolute;left:11026;top:1112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" fillcolor="#df322e" stroked="f" strokecolor="#212120" insetpen="t">
                  <v:shadow color="#8c8681"/>
                </v:oval>
                <v:oval id="Oval 116" o:spid="_x0000_s1072" style="position:absolute;left:11010;top:11133;width:1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" fillcolor="#a8332f" stroked="f" strokecolor="#212120" insetpen="t">
                  <v:shadow color="#8c8681"/>
                </v:oval>
                <v:oval id="Oval 117" o:spid="_x0000_s1073" style="position:absolute;left:11006;top:1115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" fillcolor="#725a3b" stroked="f" strokecolor="#212120" insetpen="t">
                  <v:shadow color="#8c8681"/>
                </v:oval>
                <v:oval id="Oval 118" o:spid="_x0000_s1074" style="position:absolute;left:11006;top:11126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" fillcolor="#725a3b" stroked="f" strokecolor="#212120" insetpen="t">
                  <v:shadow color="#8c8681"/>
                </v:oval>
                <v:oval id="Oval 119" o:spid="_x0000_s1075" style="position:absolute;left:10984;top:1113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" fillcolor="#a8332f" stroked="f" strokecolor="#212120" insetpen="t">
                  <v:shadow color="#8c8681"/>
                </v:oval>
                <v:oval id="Oval 120" o:spid="_x0000_s1076" style="position:absolute;left:10996;top:11114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" fillcolor="#df322e" stroked="f" strokecolor="#212120" insetpen="t">
                  <v:shadow color="#8c8681"/>
                </v:oval>
                <v:oval id="Oval 121" o:spid="_x0000_s1077" style="position:absolute;left:10995;top:11111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" fillcolor="#e99c37" stroked="f" strokecolor="#212120" insetpen="t">
                  <v:shadow color="#8c8681"/>
                </v:oval>
                <v:shape id="Freeform 122" o:spid="_x0000_s1078" style="position:absolute;left:10985;top:11132;width:2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" path="m,3c,4,2,5,3,5,4,5,5,4,4,2,4,1,3,,2,1,1,1,,2,,3xe" fillcolor="#725a3b" stroked="f" strokecolor="#212120">
                  <v:shadow color="#8c8681"/>
                  <v:path arrowok="t" o:connecttype="custom" o:connectlocs="0,95;95,159;127,64;64,32;0,95" o:connectangles="0,0,0,0,0"/>
                </v:shape>
                <v:shape id="Freeform 123" o:spid="_x0000_s1079" style="position:absolute;left:10979;top:11141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" path="m,3c,4,1,5,3,5,4,4,4,3,4,2,4,1,3,,2,,,1,,2,,3xe" fillcolor="#df322e" stroked="f" strokecolor="#212120">
                  <v:shadow color="#8c8681"/>
                  <v:path arrowok="t" o:connecttype="custom" o:connectlocs="0,96;96,160;128,64;64,0;0,96" o:connectangles="0,0,0,0,0"/>
                </v:shape>
                <v:shape id="Freeform 124" o:spid="_x0000_s1080" style="position:absolute;left:10977;top:11153;width:2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" path="m1,3v,1,1,2,2,2c5,4,5,3,5,2,5,1,4,,2,,1,1,,2,1,3xe" fillcolor="#e99c37" stroked="f" strokecolor="#212120">
                  <v:shadow color="#8c8681"/>
                  <v:path arrowok="t" o:connecttype="custom" o:connectlocs="32,95;95,159;159,64;64,0;32,95" o:connectangles="0,0,0,0,0"/>
                </v:shape>
                <v:shape id="Freeform 125" o:spid="_x0000_s1081" style="position:absolute;left:10979;top:11154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" path="m,2c1,4,2,4,3,4,4,4,5,3,5,2,4,,3,,2,,1,,,1,,2xe" fillcolor="#df322e" stroked="f" strokecolor="#212120">
                  <v:shadow color="#8c8681"/>
                  <v:path arrowok="t" o:connecttype="custom" o:connectlocs="0,64;96,127;160,64;64,0;0,64" o:connectangles="0,0,0,0,0"/>
                </v:shape>
                <v:shape id="Freeform 126" o:spid="_x0000_s1082" style="position:absolute;left:10988;top:11154;width:2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" path="m1,2v,2,1,2,2,2c5,4,5,3,5,1,5,,4,,2,,1,,,1,1,2xe" fillcolor="#a0823b" stroked="f" strokecolor="#212120">
                  <v:shadow color="#8c8681"/>
                  <v:path arrowok="t" o:connecttype="custom" o:connectlocs="32,64;95,127;159,32;64,0;32,64" o:connectangles="0,0,0,0,0"/>
                </v:shape>
                <v:shape id="Freeform 127" o:spid="_x0000_s1083" style="position:absolute;left:10971;top:11132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" path="m,3c,4,1,5,3,4,4,4,5,3,4,2,4,,3,,2,,,,,1,,3xe" fillcolor="#a0823b" stroked="f" strokecolor="#212120">
                  <v:shadow color="#8c8681"/>
                  <v:path arrowok="t" o:connecttype="custom" o:connectlocs="0,95;96,127;128,64;64,0;0,95" o:connectangles="0,0,0,0,0"/>
                </v:shape>
                <v:shape id="Freeform 128" o:spid="_x0000_s1084" style="position:absolute;left:10964;top:11131;width:1;height: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" path="m,3c,4,1,5,3,4,4,4,5,3,4,2,4,1,3,,2,,1,,,2,,3xe" fillcolor="#a0823b" stroked="f" strokecolor="#212120">
                  <v:shadow color="#8c8681"/>
                  <v:path arrowok="t" o:connecttype="custom" o:connectlocs="0,95;95,127;127,64;64,0;0,95" o:connectangles="0,0,0,0,0"/>
                </v:shape>
                <v:shape id="Freeform 129" o:spid="_x0000_s1085" style="position:absolute;left:10968;top:11135;width:1;height:2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" path="m,3c,4,1,5,2,4,4,4,4,3,4,2,4,1,3,,2,,,,,1,,3xe" fillcolor="#df322e" stroked="f" strokecolor="#212120">
                  <v:shadow color="#8c8681"/>
                  <v:path arrowok="t" o:connecttype="custom" o:connectlocs="0,95;64,127;128,64;64,0;0,95" o:connectangles="0,0,0,0,0"/>
                </v:shape>
                <v:shape id="Freeform 130" o:spid="_x0000_s1086" style="position:absolute;left:10971;top:11139;width:1;height:1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" path="m,4c,5,2,6,3,5,4,5,5,4,5,3,5,1,3,,2,1,1,1,,2,,4xe" fillcolor="#a8332f" stroked="f" strokecolor="#212120">
                  <v:shadow color="#8c8681"/>
                  <v:path arrowok="t" o:connecttype="custom" o:connectlocs="0,128;96,160;160,96;64,32;0,128" o:connectangles="0,0,0,0,0"/>
                </v:shape>
                <v:shape id="Freeform 131" o:spid="_x0000_s1087" style="position:absolute;left:10972;top:11141;width:2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" path="m,4c,6,2,7,4,7,5,6,6,5,6,3,6,1,4,,2,1,1,1,,3,,4xe" fillcolor="#a0823b" stroked="f" strokecolor="#212120">
                  <v:shadow color="#8c8681"/>
                  <v:path arrowok="t" o:connecttype="custom" o:connectlocs="0,127;127,223;191,96;64,32;0,127" o:connectangles="0,0,0,0,0"/>
                </v:shape>
                <v:shape id="Freeform 132" o:spid="_x0000_s1088" style="position:absolute;left:10974;top:11146;width:2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" path="m,4c,6,2,7,3,7,5,6,6,5,6,3,5,1,4,,2,1,1,1,,3,,4xe" fillcolor="#df322e" stroked="f" strokecolor="#212120">
                  <v:shadow color="#8c8681"/>
                  <v:path arrowok="t" o:connecttype="custom" o:connectlocs="0,127;96,223;191,96;64,32;0,127" o:connectangles="0,0,0,0,0"/>
                </v:shape>
                <v:shape id="Freeform 133" o:spid="_x0000_s1089" style="position:absolute;left:10981;top:11150;width:2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" path="m,4c,6,2,7,3,7,5,6,6,5,6,3,5,1,4,,2,1,1,1,,3,,4xe" fillcolor="#a8332f" stroked="f" strokecolor="#212120">
                  <v:shadow color="#8c8681"/>
                  <v:path arrowok="t" o:connecttype="custom" o:connectlocs="0,127;96,223;191,96;64,32;0,127" o:connectangles="0,0,0,0,0"/>
                </v:shape>
                <v:shape id="Freeform 134" o:spid="_x0000_s1090" style="position:absolute;left:10979;top:11152;width:2;height:2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" path="m1,4v,1,2,2,3,2c6,6,7,4,7,2,6,1,5,,3,,1,1,,2,1,4xe" fillcolor="#df322e" stroked="f" strokecolor="#212120">
                  <v:shadow color="#8c8681"/>
                  <v:path arrowok="t" o:connecttype="custom" o:connectlocs="32,128;128,192;224,64;96,0;32,128" o:connectangles="0,0,0,0,0"/>
                </v:shape>
                <v:shape id="Freeform 135" o:spid="_x0000_s1091" style="position:absolute;left:10962;top:11130;width:1;height: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" path="m,3c1,4,2,5,3,4,4,4,5,3,5,2,4,1,3,,2,,1,,,1,,3xe" fillcolor="#df322e" stroked="f" strokecolor="#212120">
                  <v:shadow color="#8c8681"/>
                  <v:path arrowok="t" o:connecttype="custom" o:connectlocs="0,96;95,128;159,64;64,0;0,96" o:connectangles="0,0,0,0,0"/>
                </v:shape>
                <v:shape id="Freeform 136" o:spid="_x0000_s1092" style="position:absolute;left:10965;top:11132;width:2;height:2;visibility:visible;mso-wrap-style:square;v-text-anchor:top" coordsize="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" path="m1,4v,2,2,3,4,2c6,6,7,4,7,2,7,1,5,,3,,1,,,2,1,4xe" fillcolor="#e99c37" stroked="f" strokecolor="#212120">
                  <v:shadow color="#8c8681"/>
                  <v:path arrowok="t" o:connecttype="custom" o:connectlocs="32,127;160,191;224,64;96,0;32,127" o:connectangles="0,0,0,0,0"/>
                </v:shape>
                <v:shape id="Freeform 137" o:spid="_x0000_s1093" style="position:absolute;left:10974;top:11142;width:3;height:3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" path="m1,6v,2,2,3,5,3c8,8,9,6,9,4,8,2,6,,4,1,2,1,,3,1,6xe" fillcolor="#a8332f" stroked="f" strokecolor="#212120">
                  <v:shadow color="#8c8681"/>
                  <v:path arrowok="t" o:connecttype="custom" o:connectlocs="32,191;191,287;287,128;128,32;32,191" o:connectangles="0,0,0,0,0"/>
                </v:shape>
                <v:shape id="Freeform 138" o:spid="_x0000_s1094" style="position:absolute;left:10985;top:11152;width:3;height:3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" path="m,6c1,8,3,9,5,9,7,8,9,6,8,4,8,2,5,,3,1,1,1,,3,,6xe" fillcolor="#a8332f" stroked="f" strokecolor="#212120">
                  <v:shadow color="#8c8681"/>
                  <v:path arrowok="t" o:connecttype="custom" o:connectlocs="0,191;159,287;255,128;96,32;0,191" o:connectangles="0,0,0,0,0"/>
                </v:shape>
                <v:shape id="Freeform 139" o:spid="_x0000_s1095" style="position:absolute;left:10974;top:11132;width:1;height: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" path="m,2c,4,1,4,3,4,4,4,4,3,4,2,4,,3,,2,,,,,1,,2xe" fillcolor="#a8332f" stroked="f" strokecolor="#212120">
                  <v:shadow color="#8c8681"/>
                  <v:path arrowok="t" o:connecttype="custom" o:connectlocs="0,64;96,127;128,64;64,0;0,64" o:connectangles="0,0,0,0,0"/>
                </v:shape>
                <v:oval id="Oval 140" o:spid="_x0000_s1096" style="position:absolute;left:11006;top:11142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" fillcolor="#a8332f" stroked="f" strokecolor="#212120" insetpen="t">
                  <v:shadow color="#8c8681"/>
                </v:oval>
                <v:oval id="Oval 141" o:spid="_x0000_s1097" style="position:absolute;left:11014;top:11147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" fillcolor="#a0823b" stroked="f" strokecolor="#212120" insetpen="t">
                  <v:shadow color="#8c8681"/>
                </v:oval>
                <v:oval id="Oval 142" o:spid="_x0000_s1098" style="position:absolute;left:11017;top:11139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" fillcolor="#e99c37" stroked="f" strokecolor="#212120" insetpen="t">
                  <v:shadow color="#8c8681"/>
                </v:oval>
                <v:oval id="Oval 143" o:spid="_x0000_s1099" style="position:absolute;left:10986;top:11135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" fillcolor="#df322e" stroked="f" strokecolor="#212120" insetpen="t">
                  <v:shadow color="#8c8681"/>
                </v:oval>
                <v:oval id="Oval 144" o:spid="_x0000_s1100" style="position:absolute;left:10990;top:11140;width:5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" fillcolor="#e99c37" stroked="f" strokecolor="#212120" insetpen="t">
                  <v:shadow color="#8c8681"/>
                </v:oval>
                <v:oval id="Oval 145" o:spid="_x0000_s1101" style="position:absolute;left:10983;top:11147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" fillcolor="#df322e" stroked="f" strokecolor="#212120" insetpen="t">
                  <v:shadow color="#8c8681"/>
                </v:oval>
                <v:oval id="Oval 146" o:spid="_x0000_s1102" style="position:absolute;left:10979;top:11133;width: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" fillcolor="#df322e" stroked="f" strokecolor="#212120" insetpen="t">
                  <v:shadow color="#8c8681"/>
                </v:oval>
                <v:oval id="Oval 147" o:spid="_x0000_s1103" style="position:absolute;left:10995;top:11123;width: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" fillcolor="#df322e" stroked="f" strokecolor="#212120" insetpen="t">
                  <v:shadow color="#8c8681"/>
                </v:oval>
                <v:oval id="Oval 148" o:spid="_x0000_s1104" style="position:absolute;left:10997;top:11118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" fillcolor="#a0823b" stroked="f" strokecolor="#212120" insetpen="t">
                  <v:shadow color="#8c8681"/>
                </v:oval>
                <v:oval id="Oval 149" o:spid="_x0000_s1105" style="position:absolute;left:10981;top:11140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" fillcolor="#e99c37" stroked="f" strokecolor="#212120" insetpen="t">
                  <v:shadow color="#8c8681"/>
                </v:oval>
                <v:oval id="Oval 150" o:spid="_x0000_s1106" style="position:absolute;left:10975;top:11136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" fillcolor="#a0823b" stroked="f" strokecolor="#212120" insetpen="t">
                  <v:shadow color="#8c8681"/>
                </v:oval>
                <v:oval id="Oval 151" o:spid="_x0000_s1107" style="position:absolute;left:10975;top:1113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" fillcolor="#e99c37" stroked="f" strokecolor="#212120" insetpen="t">
                  <v:shadow color="#8c8681"/>
                </v:oval>
                <v:oval id="Oval 152" o:spid="_x0000_s1108" style="position:absolute;left:10976;top:11140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" fillcolor="#725a3b" stroked="f" strokecolor="#212120" insetpen="t">
                  <v:shadow color="#8c8681"/>
                </v:oval>
                <v:oval id="Oval 153" o:spid="_x0000_s1109" style="position:absolute;left:10970;top:11133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" fillcolor="#e99c37" stroked="f" strokecolor="#212120" insetpen="t">
                  <v:shadow color="#8c8681"/>
                </v:oval>
                <v:oval id="Oval 154" o:spid="_x0000_s1110" style="position:absolute;left:11009;top:11142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" fillcolor="#e99c37" stroked="f" strokecolor="#212120" insetpen="t">
                  <v:shadow color="#8c8681"/>
                </v:oval>
                <v:oval id="Oval 155" o:spid="_x0000_s1111" style="position:absolute;left:11007;top:11145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" fillcolor="#725a3b" stroked="f" strokecolor="#212120" insetpen="t">
                  <v:shadow color="#8c8681"/>
                </v:oval>
                <v:oval id="Oval 156" o:spid="_x0000_s1112" style="position:absolute;left:10988;top:11147;width:4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" fillcolor="#e99c37" stroked="f" strokecolor="#212120" insetpen="t">
                  <v:shadow color="#8c8681"/>
                </v:oval>
                <v:oval id="Oval 157" o:spid="_x0000_s1113" style="position:absolute;left:10995;top:11152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" fillcolor="#a0823b" stroked="f" strokecolor="#212120" insetpen="t">
                  <v:shadow color="#8c8681"/>
                </v:oval>
                <v:oval id="Oval 158" o:spid="_x0000_s1114" style="position:absolute;left:11003;top:11147;width:4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" fillcolor="#a8332f" stroked="f" strokecolor="#212120" insetpen="t">
                  <v:shadow color="#8c8681"/>
                </v:oval>
                <v:shape id="Freeform 159" o:spid="_x0000_s1115" style="position:absolute;left:11006;top:11149;width:4;height:4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" path="m2,9v2,3,5,3,7,1c12,8,12,5,10,3,9,,5,,3,2,1,4,,7,2,9xe" fillcolor="#a0823b" stroked="f" strokecolor="#212120">
                  <v:shadow color="#8c8681"/>
                  <v:path arrowok="t" o:connecttype="custom" o:connectlocs="64,287;287,319;319,96;96,64;64,287" o:connectangles="0,0,0,0,0"/>
                </v:shape>
                <v:oval id="Oval 160" o:spid="_x0000_s1116" style="position:absolute;left:11017;top:11134;width:3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" fillcolor="#df322e" stroked="f" strokecolor="#212120" insetpen="t">
                  <v:shadow color="#8c8681"/>
                </v:oval>
                <v:oval id="Oval 161" o:spid="_x0000_s1117" style="position:absolute;left:10979;top:11138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" fillcolor="#a8332f" stroked="f" strokecolor="#212120" insetpen="t">
                  <v:shadow color="#8c8681"/>
                </v:oval>
                <v:oval id="Oval 162" o:spid="_x0000_s1118" style="position:absolute;left:10968;top:1113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" fillcolor="#725a3b" stroked="f" strokecolor="#212120" insetpen="t">
                  <v:shadow color="#8c8681"/>
                </v:oval>
                <v:oval id="Oval 163" o:spid="_x0000_s1119" style="position:absolute;left:10973;top:11139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" fillcolor="#df322e" stroked="f" strokecolor="#212120" insetpen="t">
                  <v:shadow color="#8c8681"/>
                </v:oval>
                <v:oval id="Oval 164" o:spid="_x0000_s1120" style="position:absolute;left:10981;top:11152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" fillcolor="#e99c37" stroked="f" strokecolor="#212120" insetpen="t">
                  <v:shadow color="#8c8681"/>
                </v:oval>
                <v:oval id="Oval 165" o:spid="_x0000_s1121" style="position:absolute;left:10983;top:11136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" fillcolor="#a0823b" stroked="f" strokecolor="#212120" insetpen="t">
                  <v:shadow color="#8c8681"/>
                </v:oval>
                <v:oval id="Oval 166" o:spid="_x0000_s1122" style="position:absolute;left:10984;top:1113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" fillcolor="#a8332f" stroked="f" strokecolor="#212120" insetpen="t">
                  <v:shadow color="#8c8681"/>
                </v:oval>
                <v:oval id="Oval 167" o:spid="_x0000_s1123" style="position:absolute;left:11001;top:1112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" fillcolor="#e99c37" stroked="f" strokecolor="#212120" insetpen="t">
                  <v:shadow color="#8c8681"/>
                </v:oval>
                <v:oval id="Oval 168" o:spid="_x0000_s1124" style="position:absolute;left:11020;top:11133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" fillcolor="#725a3b" stroked="f" strokecolor="#212120" insetpen="t">
                  <v:shadow color="#8c8681"/>
                </v:oval>
                <v:oval id="Oval 169" o:spid="_x0000_s1125" style="position:absolute;left:11004;top:11128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" fillcolor="#a8332f" stroked="f" strokecolor="#212120" insetpen="t">
                  <v:shadow color="#8c8681"/>
                </v:oval>
                <v:oval id="Oval 170" o:spid="_x0000_s1126" style="position:absolute;left:10985;top:11141;width: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" fillcolor="#725a3b" stroked="f" strokecolor="#212120" insetpen="t">
                  <v:shadow color="#8c8681"/>
                </v:oval>
                <v:oval id="Oval 171" o:spid="_x0000_s1127" style="position:absolute;left:10996;top:11146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" fillcolor="#a8332f" stroked="f" strokecolor="#212120" insetpen="t">
                  <v:shadow color="#8c8681"/>
                </v:oval>
                <v:oval id="Oval 172" o:spid="_x0000_s1128" style="position:absolute;left:11010;top:11136;width: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" fillcolor="#a0823b" stroked="f" strokecolor="#212120" insetpen="t">
                  <v:shadow color="#8c8681"/>
                </v:oval>
                <v:oval id="Oval 173" o:spid="_x0000_s1129" style="position:absolute;left:10988;top:11125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" fillcolor="#e99c37" stroked="f" strokecolor="#212120" insetpen="t">
                  <v:shadow color="#8c8681"/>
                </v:oval>
                <v:oval id="Oval 174" o:spid="_x0000_s1130" style="position:absolute;left:10995;top:11142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" fillcolor="#a0823b" stroked="f" strokecolor="#212120" insetpen="t">
                  <v:shadow color="#8c8681"/>
                </v:oval>
                <v:oval id="Oval 175" o:spid="_x0000_s1131" style="position:absolute;left:10999;top:11155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" fillcolor="#725a3b" stroked="f" strokecolor="#212120" insetpen="t">
                  <v:shadow color="#8c8681"/>
                </v:oval>
                <v:oval id="Oval 176" o:spid="_x0000_s1132" style="position:absolute;left:11017;top:11132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" fillcolor="#a0823b" stroked="f" strokecolor="#212120" insetpen="t">
                  <v:shadow color="#8c8681"/>
                </v:oval>
                <v:oval id="Oval 177" o:spid="_x0000_s1133" style="position:absolute;left:11015;top:11133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" fillcolor="#e99c37" stroked="f" strokecolor="#212120" insetpen="t">
                  <v:shadow color="#8c8681"/>
                </v:oval>
                <v:oval id="Oval 178" o:spid="_x0000_s1134" style="position:absolute;left:10999;top:11122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" fillcolor="#a0823b" stroked="f" strokecolor="#212120" insetpen="t">
                  <v:shadow color="#8c8681"/>
                </v:oval>
                <v:oval id="Oval 179" o:spid="_x0000_s1135" style="position:absolute;left:10993;top:1114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" fillcolor="#a0823b" stroked="f" strokecolor="#212120" insetpen="t">
                  <v:shadow color="#8c8681"/>
                </v:oval>
                <v:oval id="Oval 180" o:spid="_x0000_s1136" style="position:absolute;left:10999;top:11152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" fillcolor="#e99c37" stroked="f" strokecolor="#212120" insetpen="t">
                  <v:shadow color="#8c8681"/>
                </v:oval>
                <v:oval id="Oval 181" o:spid="_x0000_s1137" style="position:absolute;left:11010;top:11148;width: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" fillcolor="#e99c37" stroked="f" strokecolor="#212120" insetpen="t">
                  <v:shadow color="#8c8681"/>
                </v:oval>
                <v:oval id="Oval 182" o:spid="_x0000_s1138" style="position:absolute;left:11008;top:11153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" fillcolor="#e99c37" stroked="f" strokecolor="#212120" insetpen="t">
                  <v:shadow color="#8c8681"/>
                </v:oval>
                <v:oval id="Oval 183" o:spid="_x0000_s1139" style="position:absolute;left:11022;top:11131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" fillcolor="#e99c37" stroked="f" strokecolor="#212120" insetpen="t">
                  <v:shadow color="#8c8681"/>
                </v:oval>
                <v:oval id="Oval 184" o:spid="_x0000_s1140" style="position:absolute;left:11017;top:11141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" fillcolor="#df322e" stroked="f" strokecolor="#212120" insetpen="t">
                  <v:shadow color="#8c8681"/>
                </v:oval>
                <v:oval id="Oval 185" o:spid="_x0000_s1141" style="position:absolute;left:11020;top:11137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" fillcolor="#725a3b" stroked="f" strokecolor="#212120" insetpen="t">
                  <v:shadow color="#8c8681"/>
                </v:oval>
                <v:shape id="Freeform 186" o:spid="_x0000_s1142" style="position:absolute;left:10992;top:11154;width:4;height:30;visibility:visible;mso-wrap-style:square;v-text-anchor:top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" path="m3,c6,3,6,3,6,3v,33,2,72,9,91c7,85,7,85,7,85,3,73,,48,3,xe" fillcolor="#a8332f" stroked="f" strokecolor="#212120">
                  <v:shadow color="#8c8681"/>
                  <v:path arrowok="t" o:connecttype="custom" o:connectlocs="96,0;191,96;478,2997;223,2710;96,0" o:connectangles="0,0,0,0,0"/>
                </v:shape>
              </v:group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A299207" wp14:editId="31F42F08">
                <wp:simplePos x="0" y="0"/>
                <wp:positionH relativeFrom="column">
                  <wp:posOffset>6736292</wp:posOffset>
                </wp:positionH>
                <wp:positionV relativeFrom="paragraph">
                  <wp:posOffset>1896533</wp:posOffset>
                </wp:positionV>
                <wp:extent cx="1290320" cy="1315085"/>
                <wp:effectExtent l="0" t="0" r="5080" b="0"/>
                <wp:wrapNone/>
                <wp:docPr id="51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223B88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Air Conditioning</w:t>
                            </w:r>
                          </w:p>
                          <w:p w14:paraId="0952A24E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2 Car Garage</w:t>
                            </w:r>
                          </w:p>
                          <w:p w14:paraId="42295244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Composition Roof</w:t>
                            </w:r>
                          </w:p>
                          <w:p w14:paraId="4645E2EE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Corner Lot</w:t>
                            </w:r>
                          </w:p>
                          <w:p w14:paraId="021F9157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Approx 1.2 acre(s)</w:t>
                            </w:r>
                          </w:p>
                          <w:p w14:paraId="10177805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Vaulted Ceilings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99207" id="_x0000_s1050" type="#_x0000_t202" style="position:absolute;margin-left:530.4pt;margin-top:149.35pt;width:101.6pt;height:103.5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31223B88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Air Conditioning</w:t>
                      </w:r>
                    </w:p>
                    <w:p w14:paraId="0952A24E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2 Car Garage</w:t>
                      </w:r>
                    </w:p>
                    <w:p w14:paraId="42295244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Composition Roof</w:t>
                      </w:r>
                    </w:p>
                    <w:p w14:paraId="4645E2EE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Corner Lot</w:t>
                      </w:r>
                    </w:p>
                    <w:p w14:paraId="021F9157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</w:rPr>
                        <w:t>Approx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</w:rPr>
                        <w:t xml:space="preserve"> 1.2 acre(s)</w:t>
                      </w:r>
                    </w:p>
                    <w:p w14:paraId="10177805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Vaulted Ceilings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4FBB99" wp14:editId="7FBD1E05">
                <wp:simplePos x="0" y="0"/>
                <wp:positionH relativeFrom="column">
                  <wp:posOffset>7945967</wp:posOffset>
                </wp:positionH>
                <wp:positionV relativeFrom="paragraph">
                  <wp:posOffset>1896533</wp:posOffset>
                </wp:positionV>
                <wp:extent cx="1290320" cy="1315085"/>
                <wp:effectExtent l="0" t="0" r="5080" b="0"/>
                <wp:wrapNone/>
                <wp:docPr id="51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64213F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Hardwood Floors</w:t>
                            </w:r>
                          </w:p>
                          <w:p w14:paraId="6F5C5F07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Slate Entry</w:t>
                            </w:r>
                          </w:p>
                          <w:p w14:paraId="45B6742C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Fenced Backyard</w:t>
                            </w:r>
                          </w:p>
                          <w:p w14:paraId="039393BB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Sunken Family Room</w:t>
                            </w:r>
                          </w:p>
                          <w:p w14:paraId="4F9714F2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Landscaped Garden</w:t>
                            </w:r>
                          </w:p>
                          <w:p w14:paraId="720B619A" w14:textId="77777777" w:rsidR="002A7214" w:rsidRDefault="002A7214" w:rsidP="002A7214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</w:rPr>
                              <w:t>Fabulous City Views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4FBB99" id="_x0000_s1051" type="#_x0000_t202" style="position:absolute;margin-left:625.65pt;margin-top:149.35pt;width:101.6pt;height:103.5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6F64213F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Hardwood Floors</w:t>
                      </w:r>
                    </w:p>
                    <w:p w14:paraId="6F5C5F07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Slate Entry</w:t>
                      </w:r>
                    </w:p>
                    <w:p w14:paraId="45B6742C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Fenced Backyard</w:t>
                      </w:r>
                    </w:p>
                    <w:p w14:paraId="039393BB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Sunken Family Room</w:t>
                      </w:r>
                    </w:p>
                    <w:p w14:paraId="4F9714F2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Landscaped Garden</w:t>
                      </w:r>
                    </w:p>
                    <w:p w14:paraId="720B619A" w14:textId="77777777" w:rsidR="002A7214" w:rsidRDefault="002A7214" w:rsidP="002A7214">
                      <w:pPr>
                        <w:widowControl w:val="0"/>
                        <w:spacing w:line="320" w:lineRule="exact"/>
                        <w:jc w:val="both"/>
                        <w:rPr>
                          <w:color w:val="FFFFFE"/>
                          <w:sz w:val="18"/>
                          <w:szCs w:val="18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</w:rPr>
                        <w:t>Fabulous City Views</w:t>
                      </w:r>
                    </w:p>
                  </w:txbxContent>
                </v:textbox>
              </v:shap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8AFEF9" wp14:editId="61363E5B">
                <wp:simplePos x="0" y="0"/>
                <wp:positionH relativeFrom="column">
                  <wp:posOffset>5240867</wp:posOffset>
                </wp:positionH>
                <wp:positionV relativeFrom="paragraph">
                  <wp:posOffset>4106333</wp:posOffset>
                </wp:positionV>
                <wp:extent cx="347345" cy="0"/>
                <wp:effectExtent l="0" t="0" r="0" b="0"/>
                <wp:wrapNone/>
                <wp:docPr id="51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8075D6" id="Line 59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23.35pt" to="440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A9A1695" wp14:editId="069E002F">
                <wp:simplePos x="0" y="0"/>
                <wp:positionH relativeFrom="column">
                  <wp:posOffset>5240867</wp:posOffset>
                </wp:positionH>
                <wp:positionV relativeFrom="paragraph">
                  <wp:posOffset>4334933</wp:posOffset>
                </wp:positionV>
                <wp:extent cx="347345" cy="0"/>
                <wp:effectExtent l="0" t="0" r="0" b="0"/>
                <wp:wrapNone/>
                <wp:docPr id="51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3D2475" id="Line 60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41.35pt" to="440pt,3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CDEE87E" wp14:editId="36DDC0EA">
                <wp:simplePos x="0" y="0"/>
                <wp:positionH relativeFrom="column">
                  <wp:posOffset>5240867</wp:posOffset>
                </wp:positionH>
                <wp:positionV relativeFrom="paragraph">
                  <wp:posOffset>4563533</wp:posOffset>
                </wp:positionV>
                <wp:extent cx="347345" cy="0"/>
                <wp:effectExtent l="0" t="0" r="0" b="0"/>
                <wp:wrapNone/>
                <wp:docPr id="51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58094B" id="Line 61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59.35pt" to="440pt,3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65AB98B" wp14:editId="2127AFC9">
                <wp:simplePos x="0" y="0"/>
                <wp:positionH relativeFrom="column">
                  <wp:posOffset>5240867</wp:posOffset>
                </wp:positionH>
                <wp:positionV relativeFrom="paragraph">
                  <wp:posOffset>5020733</wp:posOffset>
                </wp:positionV>
                <wp:extent cx="347345" cy="0"/>
                <wp:effectExtent l="0" t="0" r="0" b="0"/>
                <wp:wrapNone/>
                <wp:docPr id="51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0BCDDF" id="Line 62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95.35pt" to="440pt,3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003E24" wp14:editId="3C187515">
                <wp:simplePos x="0" y="0"/>
                <wp:positionH relativeFrom="column">
                  <wp:posOffset>5240867</wp:posOffset>
                </wp:positionH>
                <wp:positionV relativeFrom="paragraph">
                  <wp:posOffset>4792133</wp:posOffset>
                </wp:positionV>
                <wp:extent cx="347345" cy="0"/>
                <wp:effectExtent l="0" t="0" r="0" b="0"/>
                <wp:wrapNone/>
                <wp:docPr id="52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4D552C" id="Line 63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65pt,377.35pt" to="440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2A721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4DC6DB" wp14:editId="15359709">
                <wp:simplePos x="0" y="0"/>
                <wp:positionH relativeFrom="column">
                  <wp:posOffset>5012267</wp:posOffset>
                </wp:positionH>
                <wp:positionV relativeFrom="paragraph">
                  <wp:posOffset>448733</wp:posOffset>
                </wp:positionV>
                <wp:extent cx="4572000" cy="6400800"/>
                <wp:effectExtent l="0" t="0" r="19050" b="19050"/>
                <wp:wrapNone/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695A080" id="Rectangle 521" o:spid="_x0000_s1026" style="position:absolute;margin-left:394.65pt;margin-top:35.35pt;width:5in;height:7in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" filled="f" strokecolor="#cfcdcd [2894]" strokeweight=".5pt"/>
            </w:pict>
          </mc:Fallback>
        </mc:AlternateContent>
      </w:r>
    </w:p>
    <w:sectPr w:rsidR="006E779F" w:rsidRPr="00A61EB0" w:rsidSect="00702D73">
      <w:pgSz w:w="15840" w:h="12240" w:orient="landscape" w:code="1"/>
      <w:pgMar w:top="360" w:right="360" w:bottom="360" w:left="36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E2716" w14:textId="77777777" w:rsidR="0010346E" w:rsidRDefault="0010346E" w:rsidP="00061219">
      <w:r>
        <w:separator/>
      </w:r>
    </w:p>
  </w:endnote>
  <w:endnote w:type="continuationSeparator" w:id="0">
    <w:p w14:paraId="60E857DB" w14:textId="77777777" w:rsidR="0010346E" w:rsidRDefault="0010346E" w:rsidP="0006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8CBCC" w14:textId="77777777" w:rsidR="0010346E" w:rsidRDefault="0010346E" w:rsidP="00061219">
      <w:r>
        <w:separator/>
      </w:r>
    </w:p>
  </w:footnote>
  <w:footnote w:type="continuationSeparator" w:id="0">
    <w:p w14:paraId="1F9E6A3D" w14:textId="77777777" w:rsidR="0010346E" w:rsidRDefault="0010346E" w:rsidP="000612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9D"/>
    <w:rsid w:val="00002300"/>
    <w:rsid w:val="00003B25"/>
    <w:rsid w:val="00021772"/>
    <w:rsid w:val="0002343F"/>
    <w:rsid w:val="000267ED"/>
    <w:rsid w:val="0005490E"/>
    <w:rsid w:val="000579E9"/>
    <w:rsid w:val="00061219"/>
    <w:rsid w:val="00063376"/>
    <w:rsid w:val="00076249"/>
    <w:rsid w:val="000A5962"/>
    <w:rsid w:val="000A5FB2"/>
    <w:rsid w:val="000A70EA"/>
    <w:rsid w:val="000C5FEB"/>
    <w:rsid w:val="0010346E"/>
    <w:rsid w:val="00105217"/>
    <w:rsid w:val="00112525"/>
    <w:rsid w:val="001443B8"/>
    <w:rsid w:val="00145281"/>
    <w:rsid w:val="0015241A"/>
    <w:rsid w:val="00153927"/>
    <w:rsid w:val="00157C6D"/>
    <w:rsid w:val="001635FE"/>
    <w:rsid w:val="00166638"/>
    <w:rsid w:val="00181956"/>
    <w:rsid w:val="00182CF0"/>
    <w:rsid w:val="00183E13"/>
    <w:rsid w:val="001A1725"/>
    <w:rsid w:val="001C3E7B"/>
    <w:rsid w:val="001C4B4C"/>
    <w:rsid w:val="001D6F31"/>
    <w:rsid w:val="001F3576"/>
    <w:rsid w:val="001F56F9"/>
    <w:rsid w:val="00204474"/>
    <w:rsid w:val="0021153B"/>
    <w:rsid w:val="002241E6"/>
    <w:rsid w:val="00226F3B"/>
    <w:rsid w:val="00235B53"/>
    <w:rsid w:val="00261B87"/>
    <w:rsid w:val="002720DD"/>
    <w:rsid w:val="00275016"/>
    <w:rsid w:val="00284944"/>
    <w:rsid w:val="002A7214"/>
    <w:rsid w:val="002B0E2E"/>
    <w:rsid w:val="002B1631"/>
    <w:rsid w:val="003011AE"/>
    <w:rsid w:val="00317833"/>
    <w:rsid w:val="003454EF"/>
    <w:rsid w:val="00351009"/>
    <w:rsid w:val="00363CA7"/>
    <w:rsid w:val="003733C9"/>
    <w:rsid w:val="003A566C"/>
    <w:rsid w:val="003B0E07"/>
    <w:rsid w:val="003D06DF"/>
    <w:rsid w:val="004004AD"/>
    <w:rsid w:val="00404FA2"/>
    <w:rsid w:val="004141A2"/>
    <w:rsid w:val="0042317A"/>
    <w:rsid w:val="00425A40"/>
    <w:rsid w:val="004331FD"/>
    <w:rsid w:val="00434BAA"/>
    <w:rsid w:val="0044013A"/>
    <w:rsid w:val="004653B4"/>
    <w:rsid w:val="0046602D"/>
    <w:rsid w:val="00475DDC"/>
    <w:rsid w:val="0047653B"/>
    <w:rsid w:val="00487E09"/>
    <w:rsid w:val="00492173"/>
    <w:rsid w:val="004A7EBB"/>
    <w:rsid w:val="004B0A6D"/>
    <w:rsid w:val="004B4090"/>
    <w:rsid w:val="004B48F4"/>
    <w:rsid w:val="004C6251"/>
    <w:rsid w:val="004D01FD"/>
    <w:rsid w:val="004E045B"/>
    <w:rsid w:val="004E19E0"/>
    <w:rsid w:val="004F3D09"/>
    <w:rsid w:val="005054E3"/>
    <w:rsid w:val="005103FF"/>
    <w:rsid w:val="00511358"/>
    <w:rsid w:val="005268B6"/>
    <w:rsid w:val="00535FDC"/>
    <w:rsid w:val="005403D6"/>
    <w:rsid w:val="00551EC0"/>
    <w:rsid w:val="00557679"/>
    <w:rsid w:val="00560994"/>
    <w:rsid w:val="005744D4"/>
    <w:rsid w:val="005A0B7E"/>
    <w:rsid w:val="005B578B"/>
    <w:rsid w:val="005E0F2B"/>
    <w:rsid w:val="005F462C"/>
    <w:rsid w:val="0060314E"/>
    <w:rsid w:val="006113B8"/>
    <w:rsid w:val="00611C06"/>
    <w:rsid w:val="00616281"/>
    <w:rsid w:val="00635D11"/>
    <w:rsid w:val="006429EC"/>
    <w:rsid w:val="0064714B"/>
    <w:rsid w:val="00664546"/>
    <w:rsid w:val="00673DFB"/>
    <w:rsid w:val="00681534"/>
    <w:rsid w:val="006A2F34"/>
    <w:rsid w:val="006B1296"/>
    <w:rsid w:val="006D6854"/>
    <w:rsid w:val="006E640C"/>
    <w:rsid w:val="006E779F"/>
    <w:rsid w:val="0070054A"/>
    <w:rsid w:val="00702D73"/>
    <w:rsid w:val="00707851"/>
    <w:rsid w:val="00720118"/>
    <w:rsid w:val="007454CF"/>
    <w:rsid w:val="00760FC7"/>
    <w:rsid w:val="00764FB3"/>
    <w:rsid w:val="0077794D"/>
    <w:rsid w:val="007B5B5A"/>
    <w:rsid w:val="007B7B7F"/>
    <w:rsid w:val="007E2DB5"/>
    <w:rsid w:val="007E70BC"/>
    <w:rsid w:val="007F2BFF"/>
    <w:rsid w:val="007F4D3E"/>
    <w:rsid w:val="007F5B4D"/>
    <w:rsid w:val="008130AA"/>
    <w:rsid w:val="00814F7B"/>
    <w:rsid w:val="0082397E"/>
    <w:rsid w:val="00836433"/>
    <w:rsid w:val="008374F8"/>
    <w:rsid w:val="00845DEF"/>
    <w:rsid w:val="0085263F"/>
    <w:rsid w:val="008827F5"/>
    <w:rsid w:val="00894DEF"/>
    <w:rsid w:val="0089783A"/>
    <w:rsid w:val="008A20BB"/>
    <w:rsid w:val="008E7CD3"/>
    <w:rsid w:val="008F10C7"/>
    <w:rsid w:val="008F531A"/>
    <w:rsid w:val="00905653"/>
    <w:rsid w:val="009069EC"/>
    <w:rsid w:val="009116AF"/>
    <w:rsid w:val="009225FF"/>
    <w:rsid w:val="00933DA7"/>
    <w:rsid w:val="0093730F"/>
    <w:rsid w:val="009506E8"/>
    <w:rsid w:val="00950F4E"/>
    <w:rsid w:val="00974F9B"/>
    <w:rsid w:val="009814BC"/>
    <w:rsid w:val="00995F45"/>
    <w:rsid w:val="009A4EE8"/>
    <w:rsid w:val="009B3342"/>
    <w:rsid w:val="009D1C24"/>
    <w:rsid w:val="009D62EB"/>
    <w:rsid w:val="009E5DA1"/>
    <w:rsid w:val="00A250AA"/>
    <w:rsid w:val="00A41767"/>
    <w:rsid w:val="00A47069"/>
    <w:rsid w:val="00A534E3"/>
    <w:rsid w:val="00A60DCA"/>
    <w:rsid w:val="00A61EB0"/>
    <w:rsid w:val="00A72530"/>
    <w:rsid w:val="00A865C2"/>
    <w:rsid w:val="00A94485"/>
    <w:rsid w:val="00AA338E"/>
    <w:rsid w:val="00AA7FF2"/>
    <w:rsid w:val="00AB2EF6"/>
    <w:rsid w:val="00AB50B1"/>
    <w:rsid w:val="00AB74FC"/>
    <w:rsid w:val="00AD0BFD"/>
    <w:rsid w:val="00AE5275"/>
    <w:rsid w:val="00AF3F9E"/>
    <w:rsid w:val="00AF6968"/>
    <w:rsid w:val="00B4293F"/>
    <w:rsid w:val="00B4675C"/>
    <w:rsid w:val="00B707A6"/>
    <w:rsid w:val="00B824FC"/>
    <w:rsid w:val="00B84D4B"/>
    <w:rsid w:val="00B93A96"/>
    <w:rsid w:val="00B9655F"/>
    <w:rsid w:val="00BA5B65"/>
    <w:rsid w:val="00BB0E76"/>
    <w:rsid w:val="00BC4668"/>
    <w:rsid w:val="00BC5122"/>
    <w:rsid w:val="00BE1F58"/>
    <w:rsid w:val="00BE5605"/>
    <w:rsid w:val="00BE63D2"/>
    <w:rsid w:val="00BF56D3"/>
    <w:rsid w:val="00BF6376"/>
    <w:rsid w:val="00BF7C62"/>
    <w:rsid w:val="00C06314"/>
    <w:rsid w:val="00C46577"/>
    <w:rsid w:val="00C46CFA"/>
    <w:rsid w:val="00C4721E"/>
    <w:rsid w:val="00C56685"/>
    <w:rsid w:val="00C667D3"/>
    <w:rsid w:val="00C82477"/>
    <w:rsid w:val="00C95465"/>
    <w:rsid w:val="00CE60F6"/>
    <w:rsid w:val="00D04797"/>
    <w:rsid w:val="00D04CB7"/>
    <w:rsid w:val="00D167D8"/>
    <w:rsid w:val="00D25C14"/>
    <w:rsid w:val="00D61F9D"/>
    <w:rsid w:val="00D637DD"/>
    <w:rsid w:val="00D71331"/>
    <w:rsid w:val="00D85391"/>
    <w:rsid w:val="00DA33F9"/>
    <w:rsid w:val="00DA5E36"/>
    <w:rsid w:val="00DB11A1"/>
    <w:rsid w:val="00DC4D46"/>
    <w:rsid w:val="00DC66F0"/>
    <w:rsid w:val="00DC7214"/>
    <w:rsid w:val="00DD4248"/>
    <w:rsid w:val="00DD6804"/>
    <w:rsid w:val="00E14037"/>
    <w:rsid w:val="00E30520"/>
    <w:rsid w:val="00E41367"/>
    <w:rsid w:val="00E41E49"/>
    <w:rsid w:val="00E54F63"/>
    <w:rsid w:val="00E664C3"/>
    <w:rsid w:val="00E76760"/>
    <w:rsid w:val="00E82C75"/>
    <w:rsid w:val="00E873C5"/>
    <w:rsid w:val="00E9298F"/>
    <w:rsid w:val="00E95953"/>
    <w:rsid w:val="00EB707F"/>
    <w:rsid w:val="00ED1EC0"/>
    <w:rsid w:val="00ED4DEA"/>
    <w:rsid w:val="00ED5774"/>
    <w:rsid w:val="00ED67DE"/>
    <w:rsid w:val="00EE488F"/>
    <w:rsid w:val="00F04E64"/>
    <w:rsid w:val="00F15881"/>
    <w:rsid w:val="00F6009B"/>
    <w:rsid w:val="00F853C2"/>
    <w:rsid w:val="00F8546C"/>
    <w:rsid w:val="00FA16E6"/>
    <w:rsid w:val="00FC20AF"/>
    <w:rsid w:val="00FD39F8"/>
    <w:rsid w:val="00FE0766"/>
    <w:rsid w:val="00FE3E1A"/>
    <w:rsid w:val="00FE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B06D7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77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61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61219"/>
    <w:rPr>
      <w:color w:val="212120"/>
      <w:kern w:val="28"/>
    </w:rPr>
  </w:style>
  <w:style w:type="paragraph" w:styleId="Footer">
    <w:name w:val="footer"/>
    <w:basedOn w:val="Normal"/>
    <w:link w:val="FooterChar"/>
    <w:rsid w:val="00061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61219"/>
    <w:rPr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\\SLO-DC01\Users\christinec\My%20Documents\STOCKLAYOUTS\Current%20Projects\RE9992701\RE9992701D-UP\RE9992701-IMG03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www.layoutready.com/?utm_source=microsoft&amp;utm_medium=file&amp;utm_campaign=office_onlin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Invitation RE9992701D.dotx</Template>
  <TotalTime>1</TotalTime>
  <Pages>1</Pages>
  <Words>15</Words>
  <Characters>86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Links>
    <vt:vector size="6" baseType="variant">
      <vt:variant>
        <vt:i4>1638464</vt:i4>
      </vt:variant>
      <vt:variant>
        <vt:i4>-1</vt:i4>
      </vt:variant>
      <vt:variant>
        <vt:i4>1050</vt:i4>
      </vt:variant>
      <vt:variant>
        <vt:i4>1</vt:i4>
      </vt:variant>
      <vt:variant>
        <vt:lpwstr>\\SLO-DC01\Users\christinec\My Documents\STOCKLAYOUTS\Current Projects\RE9992701\RE9992701D-UP\RE9992701-IMG03.jpg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terms:created xsi:type="dcterms:W3CDTF">2018-02-03T10:12:00Z</dcterms:created>
  <dcterms:modified xsi:type="dcterms:W3CDTF">2018-02-03T10:13:00Z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