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B9" w:rsidRPr="004C08B9" w:rsidRDefault="00B936AC">
      <w:pPr>
        <w:rPr>
          <w:rFonts w:ascii="Impact" w:hAnsi="Impact"/>
          <w:vertAlign w:val="subscript"/>
        </w:rPr>
      </w:pPr>
      <w:r>
        <w:rPr>
          <w:rFonts w:ascii="Impact" w:hAnsi="Impact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965835</wp:posOffset>
            </wp:positionV>
            <wp:extent cx="4713605" cy="3150235"/>
            <wp:effectExtent l="419100" t="361950" r="487045" b="335915"/>
            <wp:wrapNone/>
            <wp:docPr id="15" name="" descr="Max_08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x_08 0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15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72994" w:rsidRPr="00272994">
        <w:rPr>
          <w:rFonts w:ascii="Impact" w:hAnsi="Impact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8.8pt;margin-top:495.2pt;width:185.25pt;height:2in;z-index:251662336;mso-position-horizontal-relative:text;mso-position-vertical-relative:text" filled="f" stroked="f" strokeweight="0">
            <v:textbox style="mso-next-textbox:#_x0000_s1028">
              <w:txbxContent>
                <w:p w:rsidR="00AC6CC4" w:rsidRPr="009711B9" w:rsidRDefault="006C2642" w:rsidP="00D838BF">
                  <w:pPr>
                    <w:jc w:val="center"/>
                    <w:rPr>
                      <w:rStyle w:val="Number"/>
                    </w:rPr>
                  </w:pPr>
                  <w:r>
                    <w:rPr>
                      <w:rStyle w:val="Number"/>
                    </w:rPr>
                    <w:t>6</w:t>
                  </w:r>
                </w:p>
                <w:p w:rsidR="00AC6CC4" w:rsidRDefault="00AC6CC4"/>
              </w:txbxContent>
            </v:textbox>
          </v:shape>
        </w:pict>
      </w:r>
      <w:r w:rsidR="00D50C34">
        <w:rPr>
          <w:rFonts w:ascii="Impact" w:hAnsi="Impact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76200</wp:posOffset>
            </wp:positionV>
            <wp:extent cx="6870700" cy="9144000"/>
            <wp:effectExtent l="19050" t="0" r="6350" b="0"/>
            <wp:wrapNone/>
            <wp:docPr id="8" name="" descr="invite background.a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e background.ai"/>
                    <pic:cNvPicPr/>
                  </pic:nvPicPr>
                  <ve:AlternateContent>
                    <ve:Choice xmlns="" xmlns:mv="urn:schemas-microsoft-com:mac:vml" xmlns:mo="http://schemas.microsoft.com/office/mac/office/2008/main" xmlns:o="urn:schemas-microsoft-com:office:office" xmlns:v="urn:schemas-microsoft-com:vml" xmlns:w10="urn:schemas-microsoft-com:office:word" xmlns:w="http://schemas.openxmlformats.org/wordprocessingml/2006/main"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87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994" w:rsidRPr="00272994">
        <w:rPr>
          <w:rFonts w:ascii="Impact" w:hAnsi="Impact"/>
          <w:noProof/>
        </w:rPr>
        <w:pict>
          <v:shape id="_x0000_s1029" type="#_x0000_t202" style="position:absolute;margin-left:63.75pt;margin-top:416.45pt;width:469.5pt;height:62.05pt;z-index:251663360;mso-position-horizontal-relative:text;mso-position-vertical-relative:text" filled="f" stroked="f" strokeweight="0">
            <v:textbox style="mso-next-textbox:#_x0000_s1029">
              <w:txbxContent>
                <w:p w:rsidR="00AC6CC4" w:rsidRPr="004F15FD" w:rsidRDefault="004F15FD" w:rsidP="00D50C34">
                  <w:pPr>
                    <w:rPr>
                      <w:rStyle w:val="PartyInfo2"/>
                    </w:rPr>
                  </w:pPr>
                  <w:r w:rsidRPr="004F15FD">
                    <w:rPr>
                      <w:rStyle w:val="PartyInfo2"/>
                    </w:rPr>
                    <w:t>Please join us in celebrating Oliver’s sixth birthday with cake, candles, and many happy wishes. Bring the whole family!</w:t>
                  </w:r>
                </w:p>
              </w:txbxContent>
            </v:textbox>
          </v:shape>
        </w:pict>
      </w:r>
      <w:r w:rsidR="00272994" w:rsidRPr="00272994">
        <w:rPr>
          <w:rFonts w:ascii="Impact" w:hAnsi="Impact"/>
          <w:noProof/>
        </w:rPr>
        <w:pict>
          <v:shape id="_x0000_s1026" type="#_x0000_t202" style="position:absolute;margin-left:63.75pt;margin-top:357.95pt;width:475.5pt;height:54.75pt;z-index:251660288;mso-position-horizontal-relative:text;mso-position-vertical-relative:text" filled="f" stroked="f" strokeweight="0">
            <v:textbox style="mso-next-textbox:#_x0000_s1026">
              <w:txbxContent>
                <w:p w:rsidR="00AC6CC4" w:rsidRPr="008D2D61" w:rsidRDefault="00AC6CC4" w:rsidP="00D838BF">
                  <w:pPr>
                    <w:spacing w:after="0"/>
                    <w:rPr>
                      <w:rFonts w:ascii="AvantGarde Bold" w:hAnsi="AvantGarde Bold"/>
                      <w:color w:val="FFFFFF" w:themeColor="background1"/>
                      <w:sz w:val="72"/>
                      <w:szCs w:val="90"/>
                    </w:rPr>
                  </w:pPr>
                  <w:r w:rsidRPr="00D24915">
                    <w:rPr>
                      <w:rStyle w:val="BoldPartyHeader"/>
                    </w:rPr>
                    <w:t>Happy Birthday</w:t>
                  </w:r>
                  <w:r w:rsidR="00D24915" w:rsidRPr="00D24915">
                    <w:rPr>
                      <w:rStyle w:val="BoldPartyHeader"/>
                    </w:rPr>
                    <w:t xml:space="preserve"> Oliver</w:t>
                  </w:r>
                  <w:r w:rsidRPr="00D24915">
                    <w:rPr>
                      <w:rStyle w:val="BoldPartyHeader"/>
                    </w:rPr>
                    <w:t>!</w:t>
                  </w:r>
                </w:p>
              </w:txbxContent>
            </v:textbox>
          </v:shape>
        </w:pict>
      </w:r>
      <w:r w:rsidR="00272994" w:rsidRPr="00272994">
        <w:rPr>
          <w:rFonts w:ascii="Impact" w:hAnsi="Impact"/>
          <w:noProof/>
        </w:rPr>
        <w:pict>
          <v:shape id="_x0000_s1027" type="#_x0000_t202" style="position:absolute;margin-left:93.05pt;margin-top:486.2pt;width:222.05pt;height:225pt;z-index:251661312;mso-position-horizontal-relative:text;mso-position-vertical-relative:text" filled="f" stroked="f" strokeweight="0">
            <v:textbox style="mso-next-textbox:#_x0000_s1027">
              <w:txbxContent>
                <w:p w:rsidR="00AC6CC4" w:rsidRDefault="00AC6CC4" w:rsidP="00D838BF">
                  <w:pPr>
                    <w:spacing w:after="120"/>
                    <w:rPr>
                      <w:rFonts w:ascii="AvantGarde Bold" w:hAnsi="AvantGarde Bold"/>
                      <w:color w:val="FFFFFF" w:themeColor="background1"/>
                      <w:sz w:val="60"/>
                      <w:szCs w:val="60"/>
                    </w:rPr>
                  </w:pPr>
                  <w:r w:rsidRPr="00714A47">
                    <w:rPr>
                      <w:rStyle w:val="PartyDetails"/>
                    </w:rPr>
                    <w:t>where:</w:t>
                  </w:r>
                </w:p>
                <w:p w:rsidR="00AB38F0" w:rsidRDefault="00272994" w:rsidP="00D838BF">
                  <w:pPr>
                    <w:spacing w:after="120"/>
                    <w:rPr>
                      <w:rStyle w:val="PartyDetails"/>
                    </w:rPr>
                  </w:pPr>
                  <w:sdt>
                    <w:sdtPr>
                      <w:rPr>
                        <w:rStyle w:val="PartyInfo2"/>
                      </w:rPr>
                      <w:id w:val="60582080"/>
                      <w:placeholder>
                        <w:docPart w:val="E0AC55D69871477D9571CBE0F3DE2F1D"/>
                      </w:placeholder>
                    </w:sdtPr>
                    <w:sdtEndPr>
                      <w:rPr>
                        <w:rStyle w:val="DefaultParagraphFont"/>
                        <w:rFonts w:ascii="Impact" w:hAnsi="Impact"/>
                        <w:b w:val="0"/>
                        <w:color w:val="FFFFFF" w:themeColor="background1"/>
                        <w:sz w:val="60"/>
                        <w:szCs w:val="60"/>
                      </w:rPr>
                    </w:sdtEndPr>
                    <w:sdtContent>
                      <w:r w:rsidR="00EE3EF5">
                        <w:rPr>
                          <w:rStyle w:val="PartyInfo2"/>
                        </w:rPr>
                        <w:t>4567 Main Street</w:t>
                      </w:r>
                    </w:sdtContent>
                  </w:sdt>
                  <w:r w:rsidR="00AC6CC4">
                    <w:rPr>
                      <w:rFonts w:ascii="Impact" w:hAnsi="Impact"/>
                      <w:b/>
                      <w:color w:val="FFFFFF" w:themeColor="background1"/>
                      <w:sz w:val="60"/>
                      <w:szCs w:val="60"/>
                    </w:rPr>
                    <w:br/>
                  </w:r>
                  <w:r w:rsidR="00AC6CC4" w:rsidRPr="00714A47">
                    <w:rPr>
                      <w:rStyle w:val="PartyDetails"/>
                    </w:rPr>
                    <w:t>when:</w:t>
                  </w:r>
                </w:p>
                <w:p w:rsidR="00AC6CC4" w:rsidRPr="00AB38F0" w:rsidRDefault="00272994" w:rsidP="00D838BF">
                  <w:pPr>
                    <w:spacing w:after="120"/>
                    <w:rPr>
                      <w:rStyle w:val="PartyInfo2"/>
                    </w:rPr>
                  </w:pPr>
                  <w:sdt>
                    <w:sdtPr>
                      <w:rPr>
                        <w:rStyle w:val="PartyInfo2"/>
                      </w:rPr>
                      <w:id w:val="60582092"/>
                      <w:placeholder>
                        <w:docPart w:val="E50CD2B4AC2F4314AF3C010E9552A403"/>
                      </w:placeholder>
                    </w:sdtPr>
                    <w:sdtEndPr>
                      <w:rPr>
                        <w:rStyle w:val="DefaultParagraphFont"/>
                        <w:rFonts w:ascii="Impact" w:hAnsi="Impact"/>
                        <w:b w:val="0"/>
                        <w:color w:val="FFFFFF" w:themeColor="background1"/>
                        <w:sz w:val="60"/>
                        <w:szCs w:val="60"/>
                      </w:rPr>
                    </w:sdtEndPr>
                    <w:sdtContent>
                      <w:r w:rsidR="00EE3EF5">
                        <w:rPr>
                          <w:rStyle w:val="PartyInfo2"/>
                        </w:rPr>
                        <w:t>October 12</w:t>
                      </w:r>
                    </w:sdtContent>
                  </w:sdt>
                </w:p>
                <w:p w:rsidR="00AC6CC4" w:rsidRPr="008D2D61" w:rsidRDefault="00AC6CC4" w:rsidP="004C08B9">
                  <w:pPr>
                    <w:spacing w:after="0"/>
                    <w:rPr>
                      <w:rFonts w:ascii="AvantGarde Bold" w:hAnsi="AvantGarde Bold"/>
                      <w:color w:val="FFFFFF" w:themeColor="background1"/>
                      <w:sz w:val="60"/>
                      <w:szCs w:val="60"/>
                    </w:rPr>
                  </w:pPr>
                  <w:r w:rsidRPr="00714A47">
                    <w:rPr>
                      <w:rStyle w:val="PartyDetails"/>
                    </w:rPr>
                    <w:t>r.s.v.p.</w:t>
                  </w:r>
                </w:p>
                <w:sdt>
                  <w:sdtPr>
                    <w:rPr>
                      <w:rFonts w:ascii="Helvetica" w:hAnsi="Helvetica"/>
                      <w:b/>
                      <w:color w:val="1F497D" w:themeColor="text2"/>
                      <w:sz w:val="28"/>
                      <w:szCs w:val="28"/>
                    </w:rPr>
                    <w:id w:val="251404227"/>
                    <w:placeholder>
                      <w:docPart w:val="DefaultPlaceholder_22675703"/>
                    </w:placeholder>
                  </w:sdtPr>
                  <w:sdtContent>
                    <w:p w:rsidR="00AC6CC4" w:rsidRPr="00D838BF" w:rsidRDefault="00EE3EF5" w:rsidP="004C08B9">
                      <w:pPr>
                        <w:spacing w:after="0"/>
                        <w:rPr>
                          <w:rFonts w:ascii="Helvetica" w:hAnsi="Helvetica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62D7D">
                        <w:rPr>
                          <w:rStyle w:val="PartyInfo2"/>
                        </w:rPr>
                        <w:t>555-0150, regrets only please</w:t>
                      </w:r>
                    </w:p>
                  </w:sdtContent>
                </w:sdt>
              </w:txbxContent>
            </v:textbox>
          </v:shape>
        </w:pict>
      </w:r>
    </w:p>
    <w:sectPr w:rsidR="004C08B9" w:rsidRPr="004C08B9" w:rsidSect="004C08B9">
      <w:pgSz w:w="12240" w:h="15840"/>
      <w:pgMar w:top="720" w:right="720" w:bottom="720" w:left="72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vantGarde Bold">
    <w:charset w:val="00"/>
    <w:family w:val="auto"/>
    <w:pitch w:val="variable"/>
    <w:sig w:usb0="00000003" w:usb1="00000000" w:usb2="00000000" w:usb3="00000000" w:csb0="01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102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D838BF"/>
    <w:rsid w:val="00064FC5"/>
    <w:rsid w:val="000F16F0"/>
    <w:rsid w:val="001436A0"/>
    <w:rsid w:val="001706D0"/>
    <w:rsid w:val="001A021D"/>
    <w:rsid w:val="001A296D"/>
    <w:rsid w:val="001B48BC"/>
    <w:rsid w:val="001B5DE4"/>
    <w:rsid w:val="001C5835"/>
    <w:rsid w:val="001E54B3"/>
    <w:rsid w:val="00272994"/>
    <w:rsid w:val="003228F5"/>
    <w:rsid w:val="00362FAC"/>
    <w:rsid w:val="00397D63"/>
    <w:rsid w:val="003F635E"/>
    <w:rsid w:val="004B4DF3"/>
    <w:rsid w:val="004C08B9"/>
    <w:rsid w:val="004F15FD"/>
    <w:rsid w:val="00547D77"/>
    <w:rsid w:val="005857CF"/>
    <w:rsid w:val="00662D7D"/>
    <w:rsid w:val="006C2642"/>
    <w:rsid w:val="006F2A22"/>
    <w:rsid w:val="00714A47"/>
    <w:rsid w:val="007A4689"/>
    <w:rsid w:val="007A61AB"/>
    <w:rsid w:val="008D2D61"/>
    <w:rsid w:val="0092463B"/>
    <w:rsid w:val="009711B9"/>
    <w:rsid w:val="00A7335B"/>
    <w:rsid w:val="00AB38F0"/>
    <w:rsid w:val="00AC6CC4"/>
    <w:rsid w:val="00B936AC"/>
    <w:rsid w:val="00B971EC"/>
    <w:rsid w:val="00C459D2"/>
    <w:rsid w:val="00C509E5"/>
    <w:rsid w:val="00CE6E81"/>
    <w:rsid w:val="00D24915"/>
    <w:rsid w:val="00D27F61"/>
    <w:rsid w:val="00D50C34"/>
    <w:rsid w:val="00D838BF"/>
    <w:rsid w:val="00E3749C"/>
    <w:rsid w:val="00E62250"/>
    <w:rsid w:val="00EE3EF5"/>
    <w:rsid w:val="00F07FBE"/>
    <w:rsid w:val="00F37C3E"/>
    <w:rsid w:val="00F51DC7"/>
    <w:rsid w:val="00FB2E6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38F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A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A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6CC4"/>
    <w:rPr>
      <w:color w:val="808080"/>
    </w:rPr>
  </w:style>
  <w:style w:type="character" w:customStyle="1" w:styleId="PartyInfo">
    <w:name w:val="Party Info"/>
    <w:basedOn w:val="DefaultParagraphFont"/>
    <w:uiPriority w:val="1"/>
    <w:rsid w:val="00AC6CC4"/>
    <w:rPr>
      <w:rFonts w:asciiTheme="minorHAnsi" w:hAnsiTheme="minorHAnsi"/>
      <w:color w:val="17365D" w:themeColor="text2" w:themeShade="BF"/>
      <w:sz w:val="22"/>
    </w:rPr>
  </w:style>
  <w:style w:type="character" w:customStyle="1" w:styleId="PartyInfo2">
    <w:name w:val="Party Info 2"/>
    <w:basedOn w:val="DefaultParagraphFont"/>
    <w:uiPriority w:val="1"/>
    <w:qFormat/>
    <w:rsid w:val="00AC6CC4"/>
    <w:rPr>
      <w:rFonts w:asciiTheme="minorHAnsi" w:hAnsiTheme="minorHAnsi"/>
      <w:b/>
      <w:color w:val="17365D" w:themeColor="text2" w:themeShade="BF"/>
      <w:sz w:val="32"/>
    </w:rPr>
  </w:style>
  <w:style w:type="character" w:customStyle="1" w:styleId="PartyHeading">
    <w:name w:val="Party Heading"/>
    <w:basedOn w:val="DefaultParagraphFont"/>
    <w:uiPriority w:val="1"/>
    <w:rsid w:val="00AC6CC4"/>
    <w:rPr>
      <w:rFonts w:asciiTheme="majorHAnsi" w:hAnsiTheme="majorHAnsi"/>
      <w:color w:val="17365D" w:themeColor="text2" w:themeShade="BF"/>
      <w:sz w:val="28"/>
    </w:rPr>
  </w:style>
  <w:style w:type="character" w:customStyle="1" w:styleId="BoldPartyHeader">
    <w:name w:val="Bold Party Header"/>
    <w:basedOn w:val="DefaultParagraphFont"/>
    <w:uiPriority w:val="1"/>
    <w:qFormat/>
    <w:rsid w:val="00D24915"/>
    <w:rPr>
      <w:rFonts w:asciiTheme="majorHAnsi" w:hAnsiTheme="majorHAnsi"/>
      <w:b/>
      <w:color w:val="FFFFFF" w:themeColor="background1"/>
      <w:sz w:val="84"/>
    </w:rPr>
  </w:style>
  <w:style w:type="character" w:customStyle="1" w:styleId="PartyInfo3">
    <w:name w:val="Party Info 3"/>
    <w:basedOn w:val="DefaultParagraphFont"/>
    <w:uiPriority w:val="1"/>
    <w:rsid w:val="00714A47"/>
    <w:rPr>
      <w:rFonts w:asciiTheme="majorHAnsi" w:hAnsiTheme="majorHAnsi"/>
      <w:color w:val="FFFFFF" w:themeColor="background1"/>
      <w:sz w:val="28"/>
    </w:rPr>
  </w:style>
  <w:style w:type="character" w:customStyle="1" w:styleId="PartyDetails">
    <w:name w:val="Party Details"/>
    <w:basedOn w:val="DefaultParagraphFont"/>
    <w:uiPriority w:val="1"/>
    <w:qFormat/>
    <w:rsid w:val="00714A47"/>
    <w:rPr>
      <w:rFonts w:asciiTheme="majorHAnsi" w:hAnsiTheme="majorHAnsi"/>
      <w:color w:val="FFFFFF" w:themeColor="background1"/>
      <w:sz w:val="56"/>
    </w:rPr>
  </w:style>
  <w:style w:type="character" w:customStyle="1" w:styleId="Number">
    <w:name w:val="Number"/>
    <w:basedOn w:val="DefaultParagraphFont"/>
    <w:uiPriority w:val="1"/>
    <w:qFormat/>
    <w:rsid w:val="006C2642"/>
    <w:rPr>
      <w:rFonts w:ascii="Impact" w:hAnsi="Impact"/>
      <w:color w:val="17365D" w:themeColor="text2" w:themeShade="BF"/>
      <w:sz w:val="240"/>
    </w:rPr>
  </w:style>
  <w:style w:type="paragraph" w:styleId="NoSpacing">
    <w:name w:val="No Spacing"/>
    <w:uiPriority w:val="1"/>
    <w:rsid w:val="00D50C34"/>
    <w:pPr>
      <w:spacing w:after="0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df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33B81-E4F2-4E56-A03A-85F6CB5A9B54}"/>
      </w:docPartPr>
      <w:docPartBody>
        <w:p w:rsidR="004E5A17" w:rsidRDefault="004E5A17">
          <w:r w:rsidRPr="002F5076">
            <w:rPr>
              <w:rStyle w:val="PlaceholderText"/>
            </w:rPr>
            <w:t>Click here to enter text.</w:t>
          </w:r>
        </w:p>
      </w:docPartBody>
    </w:docPart>
    <w:docPart>
      <w:docPartPr>
        <w:name w:val="E0AC55D69871477D9571CBE0F3DE2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7B420-EA5B-491B-BE39-647AD5F405C6}"/>
      </w:docPartPr>
      <w:docPartBody>
        <w:p w:rsidR="00AB5F5D" w:rsidRDefault="00AB5F5D" w:rsidP="00AB5F5D">
          <w:pPr>
            <w:pStyle w:val="E0AC55D69871477D9571CBE0F3DE2F1D1"/>
          </w:pPr>
          <w:r w:rsidRPr="002F5076">
            <w:rPr>
              <w:rStyle w:val="PlaceholderText"/>
            </w:rPr>
            <w:t>Click here to enter text.</w:t>
          </w:r>
        </w:p>
      </w:docPartBody>
    </w:docPart>
    <w:docPart>
      <w:docPartPr>
        <w:name w:val="E50CD2B4AC2F4314AF3C010E9552A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6BF09-A298-4930-8943-74AA9A25A36F}"/>
      </w:docPartPr>
      <w:docPartBody>
        <w:p w:rsidR="00AB5F5D" w:rsidRDefault="00AB5F5D" w:rsidP="00AB5F5D">
          <w:pPr>
            <w:pStyle w:val="E50CD2B4AC2F4314AF3C010E9552A4031"/>
          </w:pPr>
          <w:r w:rsidRPr="002F507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vantGarde Bold">
    <w:charset w:val="00"/>
    <w:family w:val="auto"/>
    <w:pitch w:val="variable"/>
    <w:sig w:usb0="00000003" w:usb1="00000000" w:usb2="00000000" w:usb3="00000000" w:csb0="01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E5A17"/>
    <w:rsid w:val="004A2FFF"/>
    <w:rsid w:val="004A3D2B"/>
    <w:rsid w:val="004E5A17"/>
    <w:rsid w:val="007D274E"/>
    <w:rsid w:val="0090379D"/>
    <w:rsid w:val="00AB5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F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5F5D"/>
    <w:rPr>
      <w:color w:val="808080"/>
    </w:rPr>
  </w:style>
  <w:style w:type="paragraph" w:customStyle="1" w:styleId="956D9F1AD94240F2ABA8D5B2371401A6">
    <w:name w:val="956D9F1AD94240F2ABA8D5B2371401A6"/>
    <w:rsid w:val="004E5A17"/>
    <w:pPr>
      <w:spacing w:line="240" w:lineRule="auto"/>
    </w:pPr>
    <w:rPr>
      <w:rFonts w:eastAsiaTheme="minorHAnsi"/>
      <w:sz w:val="24"/>
      <w:szCs w:val="20"/>
    </w:rPr>
  </w:style>
  <w:style w:type="paragraph" w:customStyle="1" w:styleId="F2AA48AE83BA44FDA92C46C14DD21F86">
    <w:name w:val="F2AA48AE83BA44FDA92C46C14DD21F86"/>
    <w:rsid w:val="004E5A17"/>
    <w:pPr>
      <w:spacing w:line="240" w:lineRule="auto"/>
    </w:pPr>
    <w:rPr>
      <w:rFonts w:eastAsiaTheme="minorHAnsi"/>
      <w:sz w:val="24"/>
      <w:szCs w:val="20"/>
    </w:rPr>
  </w:style>
  <w:style w:type="paragraph" w:customStyle="1" w:styleId="1DB81A03E5E946FEA524EF0126B5A651">
    <w:name w:val="1DB81A03E5E946FEA524EF0126B5A651"/>
    <w:rsid w:val="004E5A17"/>
  </w:style>
  <w:style w:type="paragraph" w:customStyle="1" w:styleId="20EF1C22A18B4394B0BECD6D5DD44432">
    <w:name w:val="20EF1C22A18B4394B0BECD6D5DD44432"/>
    <w:rsid w:val="004E5A17"/>
  </w:style>
  <w:style w:type="paragraph" w:customStyle="1" w:styleId="4FC6F7F1D08147A9B2ECC6D3DDD13886">
    <w:name w:val="4FC6F7F1D08147A9B2ECC6D3DDD13886"/>
    <w:rsid w:val="004E5A17"/>
    <w:pPr>
      <w:spacing w:line="240" w:lineRule="auto"/>
    </w:pPr>
    <w:rPr>
      <w:rFonts w:eastAsiaTheme="minorHAnsi"/>
      <w:sz w:val="24"/>
      <w:szCs w:val="20"/>
    </w:rPr>
  </w:style>
  <w:style w:type="paragraph" w:customStyle="1" w:styleId="E0AC55D69871477D9571CBE0F3DE2F1D">
    <w:name w:val="E0AC55D69871477D9571CBE0F3DE2F1D"/>
    <w:rsid w:val="004E5A17"/>
    <w:pPr>
      <w:spacing w:line="240" w:lineRule="auto"/>
    </w:pPr>
    <w:rPr>
      <w:rFonts w:eastAsiaTheme="minorHAnsi"/>
      <w:sz w:val="24"/>
      <w:szCs w:val="20"/>
    </w:rPr>
  </w:style>
  <w:style w:type="paragraph" w:customStyle="1" w:styleId="E50CD2B4AC2F4314AF3C010E9552A403">
    <w:name w:val="E50CD2B4AC2F4314AF3C010E9552A403"/>
    <w:rsid w:val="004E5A17"/>
    <w:pPr>
      <w:spacing w:line="240" w:lineRule="auto"/>
    </w:pPr>
    <w:rPr>
      <w:rFonts w:eastAsiaTheme="minorHAnsi"/>
      <w:sz w:val="24"/>
      <w:szCs w:val="20"/>
    </w:rPr>
  </w:style>
  <w:style w:type="paragraph" w:customStyle="1" w:styleId="4FC6F7F1D08147A9B2ECC6D3DDD138861">
    <w:name w:val="4FC6F7F1D08147A9B2ECC6D3DDD138861"/>
    <w:rsid w:val="00AB5F5D"/>
    <w:pPr>
      <w:spacing w:line="240" w:lineRule="auto"/>
    </w:pPr>
    <w:rPr>
      <w:rFonts w:eastAsiaTheme="minorHAnsi"/>
      <w:sz w:val="24"/>
      <w:szCs w:val="20"/>
    </w:rPr>
  </w:style>
  <w:style w:type="paragraph" w:customStyle="1" w:styleId="E0AC55D69871477D9571CBE0F3DE2F1D1">
    <w:name w:val="E0AC55D69871477D9571CBE0F3DE2F1D1"/>
    <w:rsid w:val="00AB5F5D"/>
    <w:pPr>
      <w:spacing w:line="240" w:lineRule="auto"/>
    </w:pPr>
    <w:rPr>
      <w:rFonts w:eastAsiaTheme="minorHAnsi"/>
      <w:sz w:val="24"/>
      <w:szCs w:val="20"/>
    </w:rPr>
  </w:style>
  <w:style w:type="paragraph" w:customStyle="1" w:styleId="E50CD2B4AC2F4314AF3C010E9552A4031">
    <w:name w:val="E50CD2B4AC2F4314AF3C010E9552A4031"/>
    <w:rsid w:val="00AB5F5D"/>
    <w:pPr>
      <w:spacing w:line="240" w:lineRule="auto"/>
    </w:pPr>
    <w:rPr>
      <w:rFonts w:eastAsiaTheme="minorHAnsi"/>
      <w:sz w:val="24"/>
      <w:szCs w:val="20"/>
    </w:rPr>
  </w:style>
  <w:style w:type="paragraph" w:customStyle="1" w:styleId="3B5431E2B5B94EA0B4D5C09432F247CF">
    <w:name w:val="3B5431E2B5B94EA0B4D5C09432F247CF"/>
    <w:rsid w:val="00AB5F5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2009-05-30T21:46:21+00:00</AssetStart>
    <PublishStatusLookup xmlns="4873beb7-5857-4685-be1f-d57550cc96cc">
      <Value>272541</Value>
      <Value>1305758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Birthday invitation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TP010335760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258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Birthday invitation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144780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A1D9054C-CC1F-407F-95DB-AA6F94D30762}"/>
</file>

<file path=customXml/itemProps2.xml><?xml version="1.0" encoding="utf-8"?>
<ds:datastoreItem xmlns:ds="http://schemas.openxmlformats.org/officeDocument/2006/customXml" ds:itemID="{EBCC87A9-E00A-4DB4-8B59-5901437638C2}"/>
</file>

<file path=customXml/itemProps3.xml><?xml version="1.0" encoding="utf-8"?>
<ds:datastoreItem xmlns:ds="http://schemas.openxmlformats.org/officeDocument/2006/customXml" ds:itemID="{579BBE58-C228-41C8-ABDB-9766E5E7F9CD}"/>
</file>

<file path=customXml/itemProps4.xml><?xml version="1.0" encoding="utf-8"?>
<ds:datastoreItem xmlns:ds="http://schemas.openxmlformats.org/officeDocument/2006/customXml" ds:itemID="{660341DA-E958-4C8D-94D0-000760A79F4B}"/>
</file>

<file path=docProps/app.xml><?xml version="1.0" encoding="utf-8"?>
<Properties xmlns="http://schemas.openxmlformats.org/officeDocument/2006/extended-properties" xmlns:vt="http://schemas.openxmlformats.org/officeDocument/2006/docPropsVTypes">
  <Template>PMG_BirthdayInvitation_TP10335760.dotx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McCann-Erickson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Birthday invitation</dc:title>
  <dc:creator>San Francisco</dc:creator>
  <cp:lastModifiedBy>Microsoft Corp.</cp:lastModifiedBy>
  <cp:revision>3</cp:revision>
  <cp:lastPrinted>2008-09-05T23:37:00Z</cp:lastPrinted>
  <dcterms:created xsi:type="dcterms:W3CDTF">2008-11-13T20:34:00Z</dcterms:created>
  <dcterms:modified xsi:type="dcterms:W3CDTF">2008-11-13T20:34:00Z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10" name="ImageGenCounter">
    <vt:lpwstr>0</vt:lpwstr>
  </property>
  <property fmtid="{D5CDD505-2E9C-101B-9397-08002B2CF9AE}" pid="18" name="ViolationReportStatus">
    <vt:lpwstr>None</vt:lpwstr>
  </property>
  <property fmtid="{D5CDD505-2E9C-101B-9397-08002B2CF9AE}" pid="19" name="ImageGenStatus">
    <vt:lpwstr>0</vt:lpwstr>
  </property>
  <property fmtid="{D5CDD505-2E9C-101B-9397-08002B2CF9AE}" pid="20" name="PolicheckStatus">
    <vt:lpwstr>0</vt:lpwstr>
  </property>
  <property fmtid="{D5CDD505-2E9C-101B-9397-08002B2CF9AE}" pid="22" name="Applications">
    <vt:lpwstr>95;#zwd120;#79;#tpl120;#448;#zwd140</vt:lpwstr>
  </property>
  <property fmtid="{D5CDD505-2E9C-101B-9397-08002B2CF9AE}" pid="26" name="PolicheckCounter">
    <vt:lpwstr>0</vt:lpwstr>
  </property>
  <property fmtid="{D5CDD505-2E9C-101B-9397-08002B2CF9AE}" pid="27" name="APTrustLevel">
    <vt:r8>1</vt:r8>
  </property>
</Properties>
</file>