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A" w:rsidRDefault="004D4C42">
      <w:r w:rsidRPr="004D4C42">
        <w:rPr>
          <w:rFonts w:ascii="Times New Roman" w:hAnsi="Times New Roman" w:cs="Times New Roman"/>
          <w:sz w:val="24"/>
          <w:szCs w:val="24"/>
        </w:rPr>
        <w:pict>
          <v:rect id="_x0000_s1052" style="position:absolute;left:0;text-align:left;margin-left:294.75pt;margin-top:126.95pt;width:244.25pt;height:75pt;rotation:-180;flip:y;z-index:251748351;mso-position-horizontal-relative:page;mso-position-vertical-relative:page;v-text-anchor:middle" o:allowincell="f" fillcolor="#17365d [2415]" strokecolor="white [3212]" strokeweight="1.5pt">
            <v:textbox>
              <w:txbxContent>
                <w:p w:rsidR="008B3DCC" w:rsidRPr="008B3DCC" w:rsidRDefault="008B3DCC" w:rsidP="008B3DCC">
                  <w:pPr>
                    <w:pStyle w:val="Heading1"/>
                  </w:pPr>
                  <w:r>
                    <w:t>menu</w:t>
                  </w:r>
                </w:p>
              </w:txbxContent>
            </v:textbox>
            <w10:wrap anchorx="page" anchory="page"/>
          </v:rect>
        </w:pict>
      </w:r>
      <w:r w:rsidRPr="004D4C42">
        <w:rPr>
          <w:rFonts w:ascii="Times New Roman" w:hAnsi="Times New Roman" w:cs="Times New Roman"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3" type="#_x0000_t84" style="position:absolute;left:0;text-align:left;margin-left:45.25pt;margin-top:62.45pt;width:213.5pt;height:135.25pt;rotation:-180;flip:y;z-index:251752448" strokecolor="#17365d [2415]">
            <v:fill r:id="rId4" o:title="April07_resort 019" opacity="52429f" recolor="t" rotate="t" type="fram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7.25pt;margin-top:230.25pt;width:420.75pt;height:414.7pt;z-index:251749376" filled="f" stroked="f">
            <v:textbox style="mso-next-textbox:#_x0000_s1049">
              <w:txbxContent>
                <w:sdt>
                  <w:sdtPr>
                    <w:id w:val="1987868753"/>
                    <w:placeholder>
                      <w:docPart w:val="E1CB05FB3A4A405B9E4FB1AD69B008A2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4B247A" w:rsidRDefault="00257069" w:rsidP="008B3DCC">
                      <w:pPr>
                        <w:pStyle w:val="Heading2"/>
                      </w:pPr>
                      <w:r>
                        <w:t>[Date]</w:t>
                      </w:r>
                    </w:p>
                  </w:sdtContent>
                </w:sdt>
                <w:p w:rsidR="004B247A" w:rsidRDefault="00257069" w:rsidP="008B3DCC">
                  <w:pPr>
                    <w:pStyle w:val="Menuitems"/>
                  </w:pPr>
                  <w:r>
                    <w:t>item</w:t>
                  </w:r>
                </w:p>
                <w:p w:rsidR="004B247A" w:rsidRDefault="00257069" w:rsidP="008B3DCC">
                  <w:pPr>
                    <w:pStyle w:val="Menuitemdescriptions"/>
                  </w:pPr>
                  <w:r>
                    <w:t>brief description of item</w:t>
                  </w:r>
                </w:p>
                <w:p w:rsidR="004B247A" w:rsidRDefault="00257069" w:rsidP="008B3DCC">
                  <w:pPr>
                    <w:pStyle w:val="Menuitems"/>
                  </w:pPr>
                  <w:r>
                    <w:t>item</w:t>
                  </w:r>
                </w:p>
                <w:p w:rsidR="004B247A" w:rsidRDefault="00257069" w:rsidP="008B3DCC">
                  <w:pPr>
                    <w:pStyle w:val="Menuitemdescriptions"/>
                  </w:pPr>
                  <w:r>
                    <w:t>brief description of item</w:t>
                  </w:r>
                </w:p>
                <w:p w:rsidR="004B247A" w:rsidRDefault="00257069" w:rsidP="008B3DCC">
                  <w:pPr>
                    <w:pStyle w:val="Menuitems"/>
                  </w:pPr>
                  <w:r>
                    <w:t>item</w:t>
                  </w:r>
                </w:p>
                <w:p w:rsidR="004B247A" w:rsidRDefault="00257069" w:rsidP="008B3DCC">
                  <w:pPr>
                    <w:pStyle w:val="Menuitemdescriptions"/>
                  </w:pPr>
                  <w:r>
                    <w:t>brief description of item</w:t>
                  </w:r>
                </w:p>
                <w:p w:rsidR="004B247A" w:rsidRDefault="00257069" w:rsidP="008B3DCC">
                  <w:pPr>
                    <w:pStyle w:val="Menuitems"/>
                  </w:pPr>
                  <w:r>
                    <w:t>item</w:t>
                  </w:r>
                </w:p>
                <w:p w:rsidR="004B247A" w:rsidRDefault="00257069" w:rsidP="008B3DCC">
                  <w:pPr>
                    <w:pStyle w:val="Menuitemdescriptions"/>
                  </w:pPr>
                  <w:r>
                    <w:t>brief description of item</w:t>
                  </w:r>
                </w:p>
                <w:p w:rsidR="004B247A" w:rsidRDefault="00257069" w:rsidP="008B3DCC">
                  <w:pPr>
                    <w:pStyle w:val="Menuitems"/>
                  </w:pPr>
                  <w:r>
                    <w:t>item</w:t>
                  </w:r>
                </w:p>
                <w:p w:rsidR="004B247A" w:rsidRDefault="00257069" w:rsidP="008B3DCC">
                  <w:pPr>
                    <w:pStyle w:val="Menuitemdescriptions"/>
                  </w:pPr>
                  <w:r>
                    <w:t>brief description of item</w:t>
                  </w:r>
                </w:p>
                <w:p w:rsidR="004B247A" w:rsidRDefault="004B247A">
                  <w:pPr>
                    <w:rPr>
                      <w:color w:val="8064A2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sectPr w:rsidR="004B247A" w:rsidSect="004B2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compat/>
  <w:rsids>
    <w:rsidRoot w:val="004B247A"/>
    <w:rsid w:val="00257069"/>
    <w:rsid w:val="00426E9A"/>
    <w:rsid w:val="004B247A"/>
    <w:rsid w:val="004D4C42"/>
    <w:rsid w:val="006170B2"/>
    <w:rsid w:val="007E22E2"/>
    <w:rsid w:val="008B3DCC"/>
    <w:rsid w:val="00BD237C"/>
    <w:rsid w:val="00C71DB5"/>
    <w:rsid w:val="00FB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</w:rPr>
  </w:style>
  <w:style w:type="paragraph" w:styleId="Heading1">
    <w:name w:val="heading 1"/>
    <w:next w:val="Normal"/>
    <w:link w:val="Heading1Char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B247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Normal"/>
    <w:qFormat/>
    <w:rsid w:val="007E22E2"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Normal"/>
    <w:qFormat/>
    <w:rsid w:val="007E22E2"/>
    <w:pPr>
      <w:spacing w:before="120"/>
    </w:pPr>
    <w:rPr>
      <w:rFonts w:asciiTheme="minorHAnsi" w:hAnsiTheme="minorHAnsi"/>
      <w:b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CB05FB3A4A405B9E4FB1AD69B00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FA6E2-FBA8-4848-839B-17751C382B76}"/>
      </w:docPartPr>
      <w:docPartBody>
        <w:p w:rsidR="00492AD8" w:rsidRDefault="002562FA">
          <w:pPr>
            <w:pStyle w:val="E1CB05FB3A4A405B9E4FB1AD69B008A2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92AD8"/>
    <w:rsid w:val="002562FA"/>
    <w:rsid w:val="00492AD8"/>
    <w:rsid w:val="00940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A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62FA"/>
    <w:rPr>
      <w:color w:val="808080"/>
    </w:rPr>
  </w:style>
  <w:style w:type="paragraph" w:customStyle="1" w:styleId="E1CB05FB3A4A405B9E4FB1AD69B008A2">
    <w:name w:val="E1CB05FB3A4A405B9E4FB1AD69B008A2"/>
    <w:rsid w:val="00492AD8"/>
    <w:rPr>
      <w:rFonts w:eastAsiaTheme="minorHAnsi"/>
    </w:rPr>
  </w:style>
  <w:style w:type="paragraph" w:customStyle="1" w:styleId="C3367B6C2C6F486F8FBE17B9B5FD8AEF">
    <w:name w:val="C3367B6C2C6F486F8FBE17B9B5FD8AEF"/>
    <w:rsid w:val="00492AD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NumericId xmlns="4873beb7-5857-4685-be1f-d57550cc96cc">-1</NumericId>
    <TPFriendlyName xmlns="4873beb7-5857-4685-be1f-d57550cc96cc">Party menu (floral design)</TPFriendlyName>
    <BusinessGroup xmlns="4873beb7-5857-4685-be1f-d57550cc96cc" xsi:nil="true"/>
    <APEditor xmlns="4873beb7-5857-4685-be1f-d57550cc96cc">
      <UserInfo>
        <DisplayName>REDMOND\v-luannv</DisplayName>
        <AccountId>92</AccountId>
        <AccountType/>
      </UserInfo>
    </APEditor>
    <SourceTitle xmlns="4873beb7-5857-4685-be1f-d57550cc96cc">Party menu (floral design)</SourceTitle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275152</Value>
      <Value>1304816</Value>
    </PublishStatusLookup>
    <MachineTranslated xmlns="4873beb7-5857-4685-be1f-d57550cc96cc">false</MachineTranslated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APAuthor xmlns="4873beb7-5857-4685-be1f-d57550cc96cc">
      <UserInfo>
        <DisplayName>REDMOND\cynvey</DisplayName>
        <AccountId>191</AccountId>
        <AccountType/>
      </UserInfo>
    </APAuthor>
    <TPAppVersion xmlns="4873beb7-5857-4685-be1f-d57550cc96cc">12</TPAppVersion>
    <TPCommandLine xmlns="4873beb7-5857-4685-be1f-d57550cc96cc">{WD} /f {FilePath}</TPCommandLine>
    <PublishTargets xmlns="4873beb7-5857-4685-be1f-d57550cc96cc">OfficeOnline</PublishTargets>
    <TPLaunchHelpLinkType xmlns="4873beb7-5857-4685-be1f-d57550cc96cc">Template</TPLaunchHelpLinkType>
    <TimesCloned xmlns="4873beb7-5857-4685-be1f-d57550cc96cc" xsi:nil="true"/>
    <EditorialStatus xmlns="4873beb7-5857-4685-be1f-d57550cc96cc" xsi:nil="true"/>
    <LastModifiedDateTime xmlns="4873beb7-5857-4685-be1f-d57550cc96cc" xsi:nil="true"/>
    <Provider xmlns="4873beb7-5857-4685-be1f-d57550cc96cc">EY006220130</Provider>
    <AcquiredFrom xmlns="4873beb7-5857-4685-be1f-d57550cc96cc" xsi:nil="true"/>
    <AssetStart xmlns="4873beb7-5857-4685-be1f-d57550cc96cc">2009-05-30T22:12:00+00:00</AssetStart>
    <LastHandOff xmlns="4873beb7-5857-4685-be1f-d57550cc96cc" xsi:nil="true"/>
    <ArtSampleDocs xmlns="4873beb7-5857-4685-be1f-d57550cc96cc" xsi:nil="true"/>
    <TPClientViewer xmlns="4873beb7-5857-4685-be1f-d57550cc96cc">Microsoft Office Word</TPClientViewer>
    <UACurrentWords xmlns="4873beb7-5857-4685-be1f-d57550cc96cc">0</UACurrentWords>
    <UALocRecommendation xmlns="4873beb7-5857-4685-be1f-d57550cc96cc">Localize</UALocRecommendation>
    <IsDeleted xmlns="4873beb7-5857-4685-be1f-d57550cc96cc">false</IsDeleted>
    <UANotes xmlns="4873beb7-5857-4685-be1f-d57550cc96cc">SEO Pilot 2008, seasonal</UANotes>
    <TemplateStatus xmlns="4873beb7-5857-4685-be1f-d57550cc96cc">Complete</TemplateStatus>
    <ShowIn xmlns="4873beb7-5857-4685-be1f-d57550cc96cc" xsi:nil="true"/>
    <CSXHash xmlns="4873beb7-5857-4685-be1f-d57550cc96cc" xsi:nil="true"/>
    <VoteCount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 xsi:nil="true"/>
    <TPExecutable xmlns="4873beb7-5857-4685-be1f-d57550cc96cc" xsi:nil="true"/>
    <SubmitterId xmlns="4873beb7-5857-4685-be1f-d57550cc96cc" xsi:nil="true"/>
    <AssetType xmlns="4873beb7-5857-4685-be1f-d57550cc96cc">TP</AssetType>
    <BugNumber xmlns="4873beb7-5857-4685-be1f-d57550cc96cc">814617</BugNumber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TP010251268</AssetId>
    <TPApplication xmlns="4873beb7-5857-4685-be1f-d57550cc96cc">Word</TPApplication>
    <TPLaunchHelpLink xmlns="4873beb7-5857-4685-be1f-d57550cc96cc" xsi:nil="true"/>
    <IntlLocPriority xmlns="4873beb7-5857-4685-be1f-d57550cc96cc" xsi:nil="true"/>
    <CrawlForDependencies xmlns="4873beb7-5857-4685-be1f-d57550cc96cc">false</CrawlForDependencies>
    <PlannedPubDate xmlns="4873beb7-5857-4685-be1f-d57550cc96cc">2008-04-01T07:00:00+00:00</PlannedPubDate>
    <IntlLangReviewer xmlns="4873beb7-5857-4685-be1f-d57550cc96cc" xsi:nil="true"/>
    <HandoffToMSDN xmlns="4873beb7-5857-4685-be1f-d57550cc96cc" xsi:nil="true"/>
    <TrustLevel xmlns="4873beb7-5857-4685-be1f-d57550cc96cc">1 Microsoft Managed Content</TrustLevel>
    <IsSearchable xmlns="4873beb7-5857-4685-be1f-d57550cc96cc">false</IsSearchable>
    <TPNamespace xmlns="4873beb7-5857-4685-be1f-d57550cc96cc">WINWORD</TPNamespac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146259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06E0921-B4E0-4C5B-8E66-B04291288E90}"/>
</file>

<file path=customXml/itemProps2.xml><?xml version="1.0" encoding="utf-8"?>
<ds:datastoreItem xmlns:ds="http://schemas.openxmlformats.org/officeDocument/2006/customXml" ds:itemID="{0A72F609-78BC-49C4-993D-5D26B3B811A5}"/>
</file>

<file path=customXml/itemProps3.xml><?xml version="1.0" encoding="utf-8"?>
<ds:datastoreItem xmlns:ds="http://schemas.openxmlformats.org/officeDocument/2006/customXml" ds:itemID="{B6EC96F3-7681-4ADE-A5A1-27EBABC1FADA}"/>
</file>

<file path=docProps/app.xml><?xml version="1.0" encoding="utf-8"?>
<Properties xmlns="http://schemas.openxmlformats.org/officeDocument/2006/extended-properties" xmlns:vt="http://schemas.openxmlformats.org/officeDocument/2006/docPropsVTypes">
  <Template>PartyMenu_TP10251268.dotx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Luann Vodder (Wes Rataushk &amp; Assc Inc)</dc:creator>
  <cp:lastModifiedBy>v-luannv</cp:lastModifiedBy>
  <cp:revision>5</cp:revision>
  <cp:lastPrinted>2007-10-18T03:27:00Z</cp:lastPrinted>
  <dcterms:created xsi:type="dcterms:W3CDTF">2007-12-09T02:08:00Z</dcterms:created>
  <dcterms:modified xsi:type="dcterms:W3CDTF">2008-03-12T23:56:00Z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95;#zwd120;#448;#zwd140;#79;#tpl120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</Properties>
</file>