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144" w:type="dxa"/>
          <w:right w:w="0" w:type="dxa"/>
        </w:tblCellMar>
        <w:tblLook w:val="04A0" w:firstRow="1" w:lastRow="0" w:firstColumn="1" w:lastColumn="0" w:noHBand="0" w:noVBand="1"/>
        <w:tblDescription w:val="Layout table to enter Event Name in 4 cards per page"/>
      </w:tblPr>
      <w:tblGrid>
        <w:gridCol w:w="6386"/>
        <w:gridCol w:w="6387"/>
        <w:gridCol w:w="43"/>
      </w:tblGrid>
      <w:tr w:rsidR="00455A8A" w14:paraId="11F0F9F2" w14:textId="77777777" w:rsidTr="00F37B33">
        <w:trPr>
          <w:trHeight w:hRule="exact" w:val="3672"/>
        </w:trPr>
        <w:tc>
          <w:tcPr>
            <w:tcW w:w="6386" w:type="dxa"/>
            <w:tcMar>
              <w:top w:w="0" w:type="dxa"/>
              <w:left w:w="0" w:type="dxa"/>
              <w:bottom w:w="432" w:type="dxa"/>
            </w:tcMar>
            <w:vAlign w:val="bottom"/>
          </w:tcPr>
          <w:bookmarkStart w:id="0" w:name="_GoBack"/>
          <w:bookmarkEnd w:id="0"/>
          <w:p w14:paraId="116A67D0" w14:textId="2C9D509C" w:rsidR="00455A8A" w:rsidRDefault="000A570F" w:rsidP="00455A8A">
            <w:pPr>
              <w:pStyle w:val="Title"/>
            </w:pPr>
            <w:sdt>
              <w:sdtPr>
                <w:alias w:val="You are invited:"/>
                <w:tag w:val="You are invited:"/>
                <w:id w:val="498013097"/>
                <w:placeholder>
                  <w:docPart w:val="C4F11CCCC9184B23A7FDFDC752F0AC1F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t>YOU’RE INVITED</w:t>
                </w:r>
              </w:sdtContent>
            </w:sdt>
          </w:p>
          <w:p w14:paraId="3A1D5BB9" w14:textId="2A2A371B" w:rsidR="00455A8A" w:rsidRDefault="000A570F" w:rsidP="00455A8A">
            <w:pPr>
              <w:spacing w:after="200"/>
            </w:pPr>
            <w:sdt>
              <w:sdtPr>
                <w:alias w:val="To attend:"/>
                <w:tag w:val="To attend:"/>
                <w:id w:val="-331065099"/>
                <w:placeholder>
                  <w:docPart w:val="091A92BF2FE14E02AC3C09A7778328F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2F407A">
                  <w:t>TO ATTEND</w:t>
                </w:r>
              </w:sdtContent>
            </w:sdt>
            <w:r w:rsidR="00455A8A">
              <w:t xml:space="preserve"> </w:t>
            </w:r>
            <w:sdt>
              <w:sdtPr>
                <w:alias w:val="Enter Event Name:"/>
                <w:tag w:val="Enter Event Name:"/>
                <w:id w:val="-114297642"/>
                <w:placeholder>
                  <w:docPart w:val="28C81EB322094950B6369B703D10CE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455A8A" w:rsidRPr="002F407A">
                  <w:t>EVENT NAME</w:t>
                </w:r>
              </w:sdtContent>
            </w:sdt>
          </w:p>
          <w:p w14:paraId="0043C101" w14:textId="135494C9" w:rsidR="00455A8A" w:rsidRPr="000B5ED5" w:rsidRDefault="00455A8A" w:rsidP="00455A8A">
            <w:pPr>
              <w:pStyle w:val="CoverTitle1"/>
            </w:pPr>
            <w:r>
              <w:rPr>
                <w:noProof/>
              </w:rPr>
              <w:drawing>
                <wp:inline distT="0" distB="0" distL="0" distR="0" wp14:anchorId="2EDCAEEC" wp14:editId="1CBC654C">
                  <wp:extent cx="594910" cy="284987"/>
                  <wp:effectExtent l="0" t="0" r="0" b="1270"/>
                  <wp:docPr id="20" name="Graphic 20" descr="Graphic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2"/>
            <w:tcMar>
              <w:top w:w="0" w:type="dxa"/>
              <w:left w:w="576" w:type="dxa"/>
              <w:bottom w:w="432" w:type="dxa"/>
            </w:tcMar>
            <w:vAlign w:val="bottom"/>
          </w:tcPr>
          <w:p w14:paraId="0CEC90A5" w14:textId="77777777" w:rsidR="00EE4DA4" w:rsidRDefault="000A570F" w:rsidP="00EE4DA4">
            <w:pPr>
              <w:pStyle w:val="Title"/>
            </w:pPr>
            <w:sdt>
              <w:sdtPr>
                <w:alias w:val="You are invited:"/>
                <w:tag w:val="You are invited:"/>
                <w:id w:val="1484040206"/>
                <w:placeholder>
                  <w:docPart w:val="3E94B7C1F9F04B489C22407D12E9013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t>YOU’RE INVITED</w:t>
                </w:r>
              </w:sdtContent>
            </w:sdt>
          </w:p>
          <w:p w14:paraId="29AC8A09" w14:textId="3A6C57B4" w:rsidR="00455A8A" w:rsidRDefault="000A570F" w:rsidP="00EE4DA4">
            <w:pPr>
              <w:spacing w:after="200"/>
            </w:pPr>
            <w:sdt>
              <w:sdtPr>
                <w:alias w:val="To attend:"/>
                <w:tag w:val="To attend:"/>
                <w:id w:val="1886456755"/>
                <w:placeholder>
                  <w:docPart w:val="3E94B7C1F9F04B489C22407D12E9013D"/>
                </w:placeholder>
                <w:temporary/>
                <w:showingPlcHdr/>
                <w15:appearance w15:val="hidden"/>
              </w:sdtPr>
              <w:sdtEndPr/>
              <w:sdtContent>
                <w:r w:rsidR="005C5BF9" w:rsidRPr="00D47183">
                  <w:t>YOU’RE INVITED</w:t>
                </w:r>
              </w:sdtContent>
            </w:sdt>
            <w:r w:rsidR="00455A8A">
              <w:t xml:space="preserve"> </w:t>
            </w:r>
            <w:sdt>
              <w:sdtPr>
                <w:alias w:val="Event Name:"/>
                <w:tag w:val="Event Name:"/>
                <w:id w:val="704455887"/>
                <w:placeholder>
                  <w:docPart w:val="F3834EAA3AAA4555BB983B1B0CF970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455A8A" w:rsidRPr="002F407A">
                  <w:t>EVENT NAME</w:t>
                </w:r>
              </w:sdtContent>
            </w:sdt>
          </w:p>
          <w:p w14:paraId="424FFEDB" w14:textId="5B385123" w:rsidR="00455A8A" w:rsidRDefault="00455A8A" w:rsidP="00455A8A">
            <w:pPr>
              <w:pStyle w:val="CoverTitle1"/>
            </w:pPr>
            <w:r>
              <w:rPr>
                <w:noProof/>
              </w:rPr>
              <w:drawing>
                <wp:inline distT="0" distB="0" distL="0" distR="0" wp14:anchorId="1A8D8BB3" wp14:editId="082F803C">
                  <wp:extent cx="594910" cy="284987"/>
                  <wp:effectExtent l="0" t="0" r="0" b="1270"/>
                  <wp:docPr id="16" name="Graphic 16" descr="Graphic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1E9E49B7" w14:textId="77777777" w:rsidTr="00F37B33">
        <w:trPr>
          <w:gridAfter w:val="1"/>
          <w:wAfter w:w="43" w:type="dxa"/>
          <w:trHeight w:hRule="exact" w:val="3931"/>
        </w:trPr>
        <w:tc>
          <w:tcPr>
            <w:tcW w:w="6386" w:type="dxa"/>
            <w:tcMar>
              <w:top w:w="0" w:type="dxa"/>
              <w:left w:w="0" w:type="dxa"/>
              <w:bottom w:w="216" w:type="dxa"/>
            </w:tcMar>
            <w:vAlign w:val="bottom"/>
          </w:tcPr>
          <w:p w14:paraId="3477F9EB" w14:textId="77777777" w:rsidR="00EE4DA4" w:rsidRDefault="000A570F" w:rsidP="00EE4DA4">
            <w:pPr>
              <w:pStyle w:val="Title"/>
            </w:pPr>
            <w:sdt>
              <w:sdtPr>
                <w:alias w:val="You are invited:"/>
                <w:tag w:val="You are invited:"/>
                <w:id w:val="742614612"/>
                <w:placeholder>
                  <w:docPart w:val="0ADF122015E0451789438FADAD38540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t>YOU’RE INVITED</w:t>
                </w:r>
              </w:sdtContent>
            </w:sdt>
          </w:p>
          <w:p w14:paraId="3964D738" w14:textId="247B7282" w:rsidR="00455A8A" w:rsidRDefault="000A570F" w:rsidP="00EE4DA4">
            <w:pPr>
              <w:spacing w:after="200"/>
            </w:pPr>
            <w:sdt>
              <w:sdtPr>
                <w:alias w:val="To attend:"/>
                <w:tag w:val="To attend:"/>
                <w:id w:val="186189138"/>
                <w:placeholder>
                  <w:docPart w:val="0ADF122015E0451789438FADAD38540A"/>
                </w:placeholder>
                <w:temporary/>
                <w:showingPlcHdr/>
                <w15:appearance w15:val="hidden"/>
              </w:sdtPr>
              <w:sdtEndPr/>
              <w:sdtContent>
                <w:r w:rsidR="005C5BF9" w:rsidRPr="00D47183">
                  <w:t>YOU’RE INVITED</w:t>
                </w:r>
              </w:sdtContent>
            </w:sdt>
            <w:r w:rsidR="00455A8A">
              <w:t xml:space="preserve"> </w:t>
            </w:r>
            <w:sdt>
              <w:sdtPr>
                <w:alias w:val="Event Name:"/>
                <w:tag w:val="Event Name:"/>
                <w:id w:val="25307667"/>
                <w:placeholder>
                  <w:docPart w:val="E55ACC37B2FF4883977FB6B650E8541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455A8A" w:rsidRPr="002F407A">
                  <w:t>EVENT NAME</w:t>
                </w:r>
              </w:sdtContent>
            </w:sdt>
          </w:p>
          <w:p w14:paraId="180D82DC" w14:textId="6CA146AC" w:rsidR="00455A8A" w:rsidRDefault="00455A8A" w:rsidP="00455A8A">
            <w:pPr>
              <w:pStyle w:val="CoverTitle1"/>
            </w:pPr>
            <w:r>
              <w:rPr>
                <w:noProof/>
              </w:rPr>
              <w:drawing>
                <wp:inline distT="0" distB="0" distL="0" distR="0" wp14:anchorId="022131B2" wp14:editId="5576DE9F">
                  <wp:extent cx="594910" cy="284987"/>
                  <wp:effectExtent l="0" t="0" r="0" b="1270"/>
                  <wp:docPr id="21" name="Graphic 21" descr="Graphic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  <w:tcMar>
              <w:top w:w="0" w:type="dxa"/>
              <w:left w:w="576" w:type="dxa"/>
              <w:bottom w:w="216" w:type="dxa"/>
            </w:tcMar>
            <w:vAlign w:val="bottom"/>
          </w:tcPr>
          <w:p w14:paraId="6AC4EAD7" w14:textId="77777777" w:rsidR="00EE4DA4" w:rsidRDefault="000A570F" w:rsidP="00EE4DA4">
            <w:pPr>
              <w:pStyle w:val="Title"/>
            </w:pPr>
            <w:sdt>
              <w:sdtPr>
                <w:alias w:val="You are invited:"/>
                <w:tag w:val="You are invited:"/>
                <w:id w:val="2133045252"/>
                <w:placeholder>
                  <w:docPart w:val="D19DE13C1F9741BB93176B5FB418716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t>YOU’RE INVITED</w:t>
                </w:r>
              </w:sdtContent>
            </w:sdt>
          </w:p>
          <w:p w14:paraId="0D75B7A6" w14:textId="13587C57" w:rsidR="00455A8A" w:rsidRDefault="000A570F" w:rsidP="00EE4DA4">
            <w:pPr>
              <w:spacing w:after="200"/>
            </w:pPr>
            <w:sdt>
              <w:sdtPr>
                <w:alias w:val="To attend:"/>
                <w:tag w:val="To attend:"/>
                <w:id w:val="-349183433"/>
                <w:placeholder>
                  <w:docPart w:val="D19DE13C1F9741BB93176B5FB418716A"/>
                </w:placeholder>
                <w:temporary/>
                <w:showingPlcHdr/>
                <w15:appearance w15:val="hidden"/>
              </w:sdtPr>
              <w:sdtEndPr/>
              <w:sdtContent>
                <w:r w:rsidR="005C5BF9" w:rsidRPr="00D47183">
                  <w:t>YOU’RE INVITED</w:t>
                </w:r>
              </w:sdtContent>
            </w:sdt>
            <w:r w:rsidR="00455A8A">
              <w:t xml:space="preserve"> </w:t>
            </w:r>
            <w:sdt>
              <w:sdtPr>
                <w:alias w:val="Event Name:"/>
                <w:tag w:val="Event Name:"/>
                <w:id w:val="-592698158"/>
                <w:placeholder>
                  <w:docPart w:val="CAAC684604C64D21BD43DC80C6282CC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455A8A" w:rsidRPr="002F407A">
                  <w:t>EVENT NAME</w:t>
                </w:r>
              </w:sdtContent>
            </w:sdt>
          </w:p>
          <w:p w14:paraId="5961F91A" w14:textId="78130EB4" w:rsidR="00455A8A" w:rsidRDefault="00455A8A" w:rsidP="00455A8A">
            <w:pPr>
              <w:pStyle w:val="CoverTitle1"/>
            </w:pPr>
            <w:r>
              <w:rPr>
                <w:noProof/>
              </w:rPr>
              <w:drawing>
                <wp:inline distT="0" distB="0" distL="0" distR="0" wp14:anchorId="0E280076" wp14:editId="2BC7938B">
                  <wp:extent cx="594910" cy="284987"/>
                  <wp:effectExtent l="0" t="0" r="0" b="1270"/>
                  <wp:docPr id="22" name="Graphic 22" descr="Graphic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22B7A4B5" w14:textId="77777777" w:rsidTr="00F37B33">
        <w:trPr>
          <w:gridAfter w:val="1"/>
          <w:wAfter w:w="43" w:type="dxa"/>
          <w:trHeight w:hRule="exact" w:val="3456"/>
        </w:trPr>
        <w:tc>
          <w:tcPr>
            <w:tcW w:w="6386" w:type="dxa"/>
            <w:tcMar>
              <w:top w:w="0" w:type="dxa"/>
              <w:left w:w="0" w:type="dxa"/>
              <w:bottom w:w="648" w:type="dxa"/>
            </w:tcMar>
            <w:vAlign w:val="center"/>
          </w:tcPr>
          <w:sdt>
            <w:sdtPr>
              <w:alias w:val="We are having a party:"/>
              <w:tag w:val="We are having a party:"/>
              <w:id w:val="-1580585322"/>
              <w:placeholder>
                <w:docPart w:val="1F4B54E1BDBE4183805328D67E84D72C"/>
              </w:placeholder>
              <w:temporary/>
              <w:showingPlcHdr/>
              <w15:appearance w15:val="hidden"/>
            </w:sdtPr>
            <w:sdtEndPr/>
            <w:sdtContent>
              <w:p w14:paraId="4FE74B00" w14:textId="77777777" w:rsidR="00EE4DA4" w:rsidRDefault="00EE4DA4" w:rsidP="00E4100B">
                <w:pPr>
                  <w:pStyle w:val="Heading1"/>
                </w:pPr>
                <w:r w:rsidRPr="00D47183">
                  <w:t>WE’RE HAVING A PARTY!</w:t>
                </w:r>
              </w:p>
            </w:sdtContent>
          </w:sdt>
          <w:p w14:paraId="77352918" w14:textId="77777777" w:rsidR="00EE4DA4" w:rsidRPr="005C5BF9" w:rsidRDefault="000A570F" w:rsidP="005C5BF9">
            <w:pPr>
              <w:pStyle w:val="EventInformation"/>
            </w:pPr>
            <w:sdt>
              <w:sdtPr>
                <w:alias w:val="Date and Time:"/>
                <w:tag w:val="Date and Time:"/>
                <w:id w:val="-1940358322"/>
                <w:placeholder>
                  <w:docPart w:val="7A4711CDD2664B6CB411B58991090821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Date and Time: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Enter Date:"/>
                <w:tag w:val="Enter Date:"/>
                <w:id w:val="-1220279012"/>
                <w:placeholder>
                  <w:docPart w:val="7E2B24AFBE62462D854DF052E15FC28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t>Date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At:"/>
                <w:tag w:val="At:"/>
                <w:id w:val="1133295276"/>
                <w:placeholder>
                  <w:docPart w:val="8F61A0E3E3ED44799329F4298F9810A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at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Enter Time:"/>
                <w:tag w:val="Enter Time:"/>
                <w:id w:val="1093748323"/>
                <w:placeholder>
                  <w:docPart w:val="2B59049F71E1486C8BFBDDF24152448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t>Time</w:t>
                </w:r>
              </w:sdtContent>
            </w:sdt>
          </w:p>
          <w:p w14:paraId="7FE4D173" w14:textId="77777777" w:rsidR="005C5BF9" w:rsidRPr="005C5BF9" w:rsidRDefault="000A570F" w:rsidP="005C5BF9">
            <w:pPr>
              <w:pStyle w:val="EventInformation"/>
            </w:pPr>
            <w:sdt>
              <w:sdtPr>
                <w:alias w:val="Place:"/>
                <w:tag w:val="Place:"/>
                <w:id w:val="-1617985189"/>
                <w:placeholder>
                  <w:docPart w:val="F0194A0645854BCC8FDD46EE92BB20A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Place: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Enter Location of the event:"/>
                <w:tag w:val="Enter Location of the event:"/>
                <w:id w:val="-312715412"/>
                <w:placeholder>
                  <w:docPart w:val="35C33890EB874E1FAB1332C5D98E1749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t>Location of the event</w:t>
                </w:r>
              </w:sdtContent>
            </w:sdt>
          </w:p>
          <w:p w14:paraId="44A7C23F" w14:textId="18FEBEA7" w:rsidR="00EE4DA4" w:rsidRPr="005C5BF9" w:rsidRDefault="000A570F" w:rsidP="005C5BF9">
            <w:pPr>
              <w:pStyle w:val="EventInformation"/>
            </w:pPr>
            <w:sdt>
              <w:sdtPr>
                <w:alias w:val="RSVP to:"/>
                <w:tag w:val="RSVP to:"/>
                <w:id w:val="-714967016"/>
                <w:placeholder>
                  <w:docPart w:val="0AEAF5B44E5948F0AC9EACDCE1956B1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RSVP to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Enter Name:"/>
                <w:tag w:val="Enter Name:"/>
                <w:id w:val="2042706257"/>
                <w:placeholder>
                  <w:docPart w:val="143273CAF7D242EDBFA771A01932749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Name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By:"/>
                <w:tag w:val="By:"/>
                <w:id w:val="914368642"/>
                <w:placeholder>
                  <w:docPart w:val="47C6A1F80FEE4A72BA046E4DEBD3657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by: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Enter Date:"/>
                <w:tag w:val="Enter Date:"/>
                <w:id w:val="1064918329"/>
                <w:placeholder>
                  <w:docPart w:val="D3A5428BD8184C08A35729EC13D93F1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Date</w:t>
                </w:r>
              </w:sdtContent>
            </w:sdt>
          </w:p>
          <w:p w14:paraId="14E36708" w14:textId="72D3C685" w:rsidR="00EE4DA4" w:rsidRPr="00EE4DA4" w:rsidRDefault="000A570F" w:rsidP="005C5BF9">
            <w:pPr>
              <w:pStyle w:val="EventInformation"/>
              <w:rPr>
                <w:b/>
                <w:spacing w:val="20"/>
              </w:rPr>
            </w:pPr>
            <w:sdt>
              <w:sdtPr>
                <w:alias w:val="Phone:"/>
                <w:tag w:val="Phone:"/>
                <w:id w:val="-1372907368"/>
                <w:placeholder>
                  <w:docPart w:val="FD83BC4B1E384D41A9CEE38D083C50E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Phone: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Enter Phone:"/>
                <w:tag w:val="Enter Phone:"/>
                <w:id w:val="-762144728"/>
                <w:placeholder>
                  <w:docPart w:val="B18FCECD9CFE465F9BE720983415CEE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Phone number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648" w:type="dxa"/>
            </w:tcMar>
            <w:vAlign w:val="center"/>
          </w:tcPr>
          <w:sdt>
            <w:sdtPr>
              <w:alias w:val="We are having a party:"/>
              <w:tag w:val="We are having a party:"/>
              <w:id w:val="-1145036025"/>
              <w:placeholder>
                <w:docPart w:val="3A687F33674542C288044B13A34E03EA"/>
              </w:placeholder>
              <w:temporary/>
              <w:showingPlcHdr/>
              <w15:appearance w15:val="hidden"/>
            </w:sdtPr>
            <w:sdtEndPr/>
            <w:sdtContent>
              <w:p w14:paraId="30B7FD84" w14:textId="77777777" w:rsidR="00455A8A" w:rsidRDefault="00EE4DA4" w:rsidP="00E4100B">
                <w:pPr>
                  <w:pStyle w:val="Heading1"/>
                </w:pPr>
                <w:r w:rsidRPr="00D47183">
                  <w:t>WE’RE HAVING A PARTY!</w:t>
                </w:r>
              </w:p>
            </w:sdtContent>
          </w:sdt>
          <w:p w14:paraId="6977ABBD" w14:textId="281585A5" w:rsidR="00EE4DA4" w:rsidRPr="005C5BF9" w:rsidRDefault="000A570F" w:rsidP="005C5BF9">
            <w:pPr>
              <w:pStyle w:val="EventInformation"/>
            </w:pPr>
            <w:sdt>
              <w:sdtPr>
                <w:alias w:val="Date and Time:"/>
                <w:tag w:val="Date and Time:"/>
                <w:id w:val="1424994391"/>
                <w:placeholder>
                  <w:docPart w:val="644E9F3B82F0412B8EDF26BD5A090D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Date and Time: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Date:"/>
                <w:tag w:val="Date:"/>
                <w:id w:val="51669659"/>
                <w:placeholder>
                  <w:docPart w:val="497EC1DFCA94472FB1D3B8D25DCC7A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t>Date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At:"/>
                <w:tag w:val="At:"/>
                <w:id w:val="-228463568"/>
                <w:placeholder>
                  <w:docPart w:val="8C682743036A4817A985A99F8CEDCFC5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at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Time:"/>
                <w:tag w:val="Time:"/>
                <w:id w:val="883135878"/>
                <w:placeholder>
                  <w:docPart w:val="363293D9237F4CE783C47E45A71E5D6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t>Time</w:t>
                </w:r>
              </w:sdtContent>
            </w:sdt>
          </w:p>
          <w:p w14:paraId="07BEEC67" w14:textId="77777777" w:rsidR="00EE4DA4" w:rsidRPr="005C5BF9" w:rsidRDefault="000A570F" w:rsidP="005C5BF9">
            <w:pPr>
              <w:pStyle w:val="EventInformation"/>
            </w:pPr>
            <w:sdt>
              <w:sdtPr>
                <w:alias w:val="Place:"/>
                <w:tag w:val="Place:"/>
                <w:id w:val="2109236626"/>
                <w:placeholder>
                  <w:docPart w:val="DA79047500F04E96A6EA7DA31B4537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Place: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Location of the event:"/>
                <w:tag w:val="Location of the event:"/>
                <w:id w:val="-420959350"/>
                <w:placeholder>
                  <w:docPart w:val="3750E7C5827E45B3A7751715893BD78F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t>Location of the event</w:t>
                </w:r>
              </w:sdtContent>
            </w:sdt>
          </w:p>
          <w:p w14:paraId="4732A60F" w14:textId="77777777" w:rsidR="00EE4DA4" w:rsidRPr="005C5BF9" w:rsidRDefault="000A570F" w:rsidP="005C5BF9">
            <w:pPr>
              <w:pStyle w:val="EventInformation"/>
            </w:pPr>
            <w:sdt>
              <w:sdtPr>
                <w:alias w:val="RSVP to:"/>
                <w:tag w:val="RSVP to:"/>
                <w:id w:val="-595485718"/>
                <w:placeholder>
                  <w:docPart w:val="15C5C8A154E34B2D9A3E02D1ACEEA409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RSVP to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Name:"/>
                <w:tag w:val="Name:"/>
                <w:id w:val="-280342840"/>
                <w:placeholder>
                  <w:docPart w:val="8CC4D4CC071D430AB510A84047C05CF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Name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By:"/>
                <w:tag w:val="By:"/>
                <w:id w:val="218405494"/>
                <w:placeholder>
                  <w:docPart w:val="EB00C42497DB49B3A8FAD4B8B891A1DC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by: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Date:"/>
                <w:tag w:val="Date:"/>
                <w:id w:val="1313294328"/>
                <w:placeholder>
                  <w:docPart w:val="80EAFD20901347B489D02FF4A738336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Date</w:t>
                </w:r>
              </w:sdtContent>
            </w:sdt>
          </w:p>
          <w:p w14:paraId="72F456ED" w14:textId="45DDA141" w:rsidR="00EE4DA4" w:rsidRPr="00EE4DA4" w:rsidRDefault="000A570F" w:rsidP="005C5BF9">
            <w:pPr>
              <w:pStyle w:val="EventInformation"/>
              <w:rPr>
                <w:b/>
                <w:spacing w:val="20"/>
              </w:rPr>
            </w:pPr>
            <w:sdt>
              <w:sdtPr>
                <w:alias w:val="Phone:"/>
                <w:tag w:val="Phone:"/>
                <w:id w:val="-1149831401"/>
                <w:placeholder>
                  <w:docPart w:val="ECCF90005FBF44ABB138B4F5399AE36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Phone: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Phone:"/>
                <w:tag w:val="Phone:"/>
                <w:id w:val="-2060307301"/>
                <w:placeholder>
                  <w:docPart w:val="C8254711DA5D4400B69B6A816A828D8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Phone number</w:t>
                </w:r>
              </w:sdtContent>
            </w:sdt>
          </w:p>
        </w:tc>
      </w:tr>
      <w:tr w:rsidR="00455A8A" w14:paraId="3844FA07" w14:textId="77777777" w:rsidTr="00F37B33">
        <w:trPr>
          <w:gridAfter w:val="1"/>
          <w:wAfter w:w="43" w:type="dxa"/>
          <w:trHeight w:hRule="exact" w:val="4176"/>
        </w:trPr>
        <w:tc>
          <w:tcPr>
            <w:tcW w:w="6386" w:type="dxa"/>
            <w:tcMar>
              <w:top w:w="0" w:type="dxa"/>
              <w:left w:w="0" w:type="dxa"/>
              <w:bottom w:w="0" w:type="dxa"/>
            </w:tcMar>
            <w:vAlign w:val="center"/>
          </w:tcPr>
          <w:sdt>
            <w:sdtPr>
              <w:alias w:val="We are having a party:"/>
              <w:tag w:val="We are having a party:"/>
              <w:id w:val="1379742199"/>
              <w:placeholder>
                <w:docPart w:val="09A8FDA88DCD48588439F9DE347F3EB6"/>
              </w:placeholder>
              <w:temporary/>
              <w:showingPlcHdr/>
              <w15:appearance w15:val="hidden"/>
            </w:sdtPr>
            <w:sdtEndPr/>
            <w:sdtContent>
              <w:p w14:paraId="02631F7F" w14:textId="77777777" w:rsidR="00EE4DA4" w:rsidRDefault="00EE4DA4" w:rsidP="00E4100B">
                <w:pPr>
                  <w:pStyle w:val="Heading1"/>
                </w:pPr>
                <w:r w:rsidRPr="00D47183">
                  <w:t>WE’RE HAVING A PARTY!</w:t>
                </w:r>
              </w:p>
            </w:sdtContent>
          </w:sdt>
          <w:p w14:paraId="2FBBF612" w14:textId="755C9E13" w:rsidR="00EE4DA4" w:rsidRPr="005C5BF9" w:rsidRDefault="000A570F" w:rsidP="005C5BF9">
            <w:pPr>
              <w:pStyle w:val="EventInformation"/>
            </w:pPr>
            <w:sdt>
              <w:sdtPr>
                <w:alias w:val="Date and Time:"/>
                <w:tag w:val="Date and Time:"/>
                <w:id w:val="332265011"/>
                <w:placeholder>
                  <w:docPart w:val="78EE0AB8A5D740DB944F46147647D81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Date and Time: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Date:"/>
                <w:tag w:val="Date:"/>
                <w:id w:val="2046255020"/>
                <w:placeholder>
                  <w:docPart w:val="1482D2B89650488998516275942C9C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t>Date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At:"/>
                <w:tag w:val="At:"/>
                <w:id w:val="-1651982946"/>
                <w:placeholder>
                  <w:docPart w:val="BE6780E922D041F38B194744FEDFFD4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at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Time:"/>
                <w:tag w:val="Time:"/>
                <w:id w:val="-852870262"/>
                <w:placeholder>
                  <w:docPart w:val="29A33FA9B9E1468ABB2F153CEFB30B2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t>Time</w:t>
                </w:r>
              </w:sdtContent>
            </w:sdt>
          </w:p>
          <w:p w14:paraId="58DBED74" w14:textId="77777777" w:rsidR="00EE4DA4" w:rsidRPr="005C5BF9" w:rsidRDefault="000A570F" w:rsidP="005C5BF9">
            <w:pPr>
              <w:pStyle w:val="EventInformation"/>
            </w:pPr>
            <w:sdt>
              <w:sdtPr>
                <w:alias w:val="Place:"/>
                <w:tag w:val="Place:"/>
                <w:id w:val="1986426742"/>
                <w:placeholder>
                  <w:docPart w:val="4B333274DE05493BA52A91BD94D4F31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Place: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Location of the event:"/>
                <w:tag w:val="Location of the event:"/>
                <w:id w:val="1104228984"/>
                <w:placeholder>
                  <w:docPart w:val="7F63992AF01E4A20812868DB25C4178E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t>Location of the event</w:t>
                </w:r>
              </w:sdtContent>
            </w:sdt>
          </w:p>
          <w:p w14:paraId="08314E9D" w14:textId="77777777" w:rsidR="00EE4DA4" w:rsidRPr="005C5BF9" w:rsidRDefault="000A570F" w:rsidP="005C5BF9">
            <w:pPr>
              <w:pStyle w:val="EventInformation"/>
            </w:pPr>
            <w:sdt>
              <w:sdtPr>
                <w:alias w:val="RSVP to:"/>
                <w:tag w:val="RSVP to:"/>
                <w:id w:val="1938402138"/>
                <w:placeholder>
                  <w:docPart w:val="150CC78DB7494DDDA74F1E9F91C3E590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RSVP to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Name:"/>
                <w:tag w:val="Name:"/>
                <w:id w:val="-134808167"/>
                <w:placeholder>
                  <w:docPart w:val="CC5F6A18A6D64E229F669CA6EE6129C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Name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By:"/>
                <w:tag w:val="By:"/>
                <w:id w:val="1423371344"/>
                <w:placeholder>
                  <w:docPart w:val="0CBDBAFE368142129BD8AECABF83B7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by: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Date:"/>
                <w:tag w:val="Date:"/>
                <w:id w:val="944119118"/>
                <w:placeholder>
                  <w:docPart w:val="1AE06D8D87F84749BF28B685C71472B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Date</w:t>
                </w:r>
              </w:sdtContent>
            </w:sdt>
          </w:p>
          <w:p w14:paraId="3E476F29" w14:textId="66A19DD9" w:rsidR="00455A8A" w:rsidRDefault="000A570F" w:rsidP="005C5BF9">
            <w:pPr>
              <w:pStyle w:val="EventInformation"/>
            </w:pPr>
            <w:sdt>
              <w:sdtPr>
                <w:alias w:val="Phone:"/>
                <w:tag w:val="Phone:"/>
                <w:id w:val="-1814709578"/>
                <w:placeholder>
                  <w:docPart w:val="FCAEE6CD89CF4240B969F4699786E03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Phone: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Phone:"/>
                <w:tag w:val="Phone:"/>
                <w:id w:val="957684046"/>
                <w:placeholder>
                  <w:docPart w:val="C9DEA47C6108441E91B8B6BC8867E8F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Phone number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0" w:type="dxa"/>
            </w:tcMar>
            <w:vAlign w:val="center"/>
          </w:tcPr>
          <w:sdt>
            <w:sdtPr>
              <w:alias w:val="We are having a party:"/>
              <w:tag w:val="We are having a party:"/>
              <w:id w:val="1940873808"/>
              <w:placeholder>
                <w:docPart w:val="1D63E41571D143E6A51FA44F711708E3"/>
              </w:placeholder>
              <w:temporary/>
              <w:showingPlcHdr/>
              <w15:appearance w15:val="hidden"/>
            </w:sdtPr>
            <w:sdtEndPr/>
            <w:sdtContent>
              <w:p w14:paraId="6F0362CB" w14:textId="77777777" w:rsidR="00EE4DA4" w:rsidRDefault="00EE4DA4" w:rsidP="00E4100B">
                <w:pPr>
                  <w:pStyle w:val="Heading1"/>
                </w:pPr>
                <w:r w:rsidRPr="00D47183">
                  <w:t>WE’RE HAVING A PARTY!</w:t>
                </w:r>
              </w:p>
            </w:sdtContent>
          </w:sdt>
          <w:p w14:paraId="6FF1EF2B" w14:textId="77777777" w:rsidR="00EE4DA4" w:rsidRPr="005C5BF9" w:rsidRDefault="000A570F" w:rsidP="005C5BF9">
            <w:pPr>
              <w:pStyle w:val="EventInformation"/>
            </w:pPr>
            <w:sdt>
              <w:sdtPr>
                <w:alias w:val="Date and Time:"/>
                <w:tag w:val="Date and Time:"/>
                <w:id w:val="-87166070"/>
                <w:placeholder>
                  <w:docPart w:val="0C8B8A15AD7143D5A4426EEE6E79CD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Date and Time: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Date:"/>
                <w:tag w:val="Date:"/>
                <w:id w:val="1773973939"/>
                <w:placeholder>
                  <w:docPart w:val="081FFCFA4E53469EB5935B5BBE35B3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t>Date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At:"/>
                <w:tag w:val="At:"/>
                <w:id w:val="-1950234638"/>
                <w:placeholder>
                  <w:docPart w:val="58419D1508D74502AF85A6B2C884FEB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at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Time:"/>
                <w:tag w:val="Time:"/>
                <w:id w:val="-172652444"/>
                <w:placeholder>
                  <w:docPart w:val="1460C3DCFE624287AE74D851DB26F94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t>Time</w:t>
                </w:r>
              </w:sdtContent>
            </w:sdt>
          </w:p>
          <w:p w14:paraId="2F713457" w14:textId="77777777" w:rsidR="00EE4DA4" w:rsidRPr="005C5BF9" w:rsidRDefault="000A570F" w:rsidP="005C5BF9">
            <w:pPr>
              <w:pStyle w:val="EventInformation"/>
            </w:pPr>
            <w:sdt>
              <w:sdtPr>
                <w:alias w:val="Place:"/>
                <w:tag w:val="Place:"/>
                <w:id w:val="-921941037"/>
                <w:placeholder>
                  <w:docPart w:val="772279A7E8FA4F26A311A884873E420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Place: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Location of the event:"/>
                <w:tag w:val="Location of the event:"/>
                <w:id w:val="1053425017"/>
                <w:placeholder>
                  <w:docPart w:val="978C31B2AA354DE58E46443AA41FE025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t>Location of the event</w:t>
                </w:r>
              </w:sdtContent>
            </w:sdt>
          </w:p>
          <w:p w14:paraId="24F1C0DA" w14:textId="77777777" w:rsidR="00EE4DA4" w:rsidRPr="005C5BF9" w:rsidRDefault="000A570F" w:rsidP="005C5BF9">
            <w:pPr>
              <w:pStyle w:val="EventInformation"/>
            </w:pPr>
            <w:sdt>
              <w:sdtPr>
                <w:alias w:val="RSVP to:"/>
                <w:tag w:val="RSVP to:"/>
                <w:id w:val="2131349622"/>
                <w:placeholder>
                  <w:docPart w:val="C4AE547754E34B08AB2DF3CB1D24932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RSVP to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Name:"/>
                <w:tag w:val="Name:"/>
                <w:id w:val="-1540437005"/>
                <w:placeholder>
                  <w:docPart w:val="B29F47A938A24B478CF1213FB73ADD4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Name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By:"/>
                <w:tag w:val="By:"/>
                <w:id w:val="-1545823111"/>
                <w:placeholder>
                  <w:docPart w:val="415FA9B3D8B144E18BC9585A31A9A56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by: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Date:"/>
                <w:tag w:val="Date:"/>
                <w:id w:val="748392154"/>
                <w:placeholder>
                  <w:docPart w:val="634357B0BCA04C0CAED1E4C5DF1E270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Date</w:t>
                </w:r>
              </w:sdtContent>
            </w:sdt>
          </w:p>
          <w:p w14:paraId="55805B8C" w14:textId="69803D77" w:rsidR="00455A8A" w:rsidRDefault="000A570F" w:rsidP="005C5BF9">
            <w:pPr>
              <w:pStyle w:val="EventInformation"/>
            </w:pPr>
            <w:sdt>
              <w:sdtPr>
                <w:alias w:val="Phone:"/>
                <w:tag w:val="Phone:"/>
                <w:id w:val="-1588926924"/>
                <w:placeholder>
                  <w:docPart w:val="0780C52A2C8A421FA021A386208744D2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t>Phone:</w:t>
                </w:r>
              </w:sdtContent>
            </w:sdt>
            <w:r w:rsidR="00EE4DA4" w:rsidRPr="005C5BF9">
              <w:t xml:space="preserve"> </w:t>
            </w:r>
            <w:sdt>
              <w:sdtPr>
                <w:alias w:val="Phone:"/>
                <w:tag w:val="Phone:"/>
                <w:id w:val="-1087382411"/>
                <w:placeholder>
                  <w:docPart w:val="5EBE9D80C7164819BF294B8E1BB07AA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t>Phone number</w:t>
                </w:r>
              </w:sdtContent>
            </w:sdt>
          </w:p>
        </w:tc>
      </w:tr>
    </w:tbl>
    <w:p w14:paraId="20E27EFE" w14:textId="45F090BB" w:rsidR="00DE7536" w:rsidRDefault="00DE7536" w:rsidP="007B1D98">
      <w:pPr>
        <w:spacing w:after="200"/>
      </w:pPr>
    </w:p>
    <w:sectPr w:rsidR="00DE7536" w:rsidSect="003C7D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944" w:right="1512" w:bottom="1440" w:left="1512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3D90D" w14:textId="77777777" w:rsidR="000A570F" w:rsidRDefault="000A570F" w:rsidP="002F407A">
      <w:r>
        <w:separator/>
      </w:r>
    </w:p>
  </w:endnote>
  <w:endnote w:type="continuationSeparator" w:id="0">
    <w:p w14:paraId="0305C6F1" w14:textId="77777777" w:rsidR="000A570F" w:rsidRDefault="000A570F" w:rsidP="002F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69451" w14:textId="77777777" w:rsidR="002E3432" w:rsidRDefault="002E34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DD3A0" w14:textId="77777777" w:rsidR="002E3432" w:rsidRDefault="002E34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F9002" w14:textId="77777777" w:rsidR="002E3432" w:rsidRDefault="002E34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E5952" w14:textId="77777777" w:rsidR="000A570F" w:rsidRDefault="000A570F" w:rsidP="002F407A">
      <w:r>
        <w:separator/>
      </w:r>
    </w:p>
  </w:footnote>
  <w:footnote w:type="continuationSeparator" w:id="0">
    <w:p w14:paraId="4B0DF7FF" w14:textId="77777777" w:rsidR="000A570F" w:rsidRDefault="000A570F" w:rsidP="002F4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99A02" w14:textId="77777777" w:rsidR="002E3432" w:rsidRDefault="002E34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C3788" w14:textId="665EC10C" w:rsidR="003C7D11" w:rsidRDefault="003C7D1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10A5869" wp14:editId="396B0A3A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10058400" cy="7772400"/>
          <wp:effectExtent l="0" t="0" r="0" b="0"/>
          <wp:wrapNone/>
          <wp:docPr id="12" name="Picture 12" descr="Leaves in card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4E88B" w14:textId="259609BF" w:rsidR="003C7D11" w:rsidRDefault="003C7D1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8009C23" wp14:editId="039B4AE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58400" cy="7772400"/>
          <wp:effectExtent l="0" t="0" r="0" b="0"/>
          <wp:wrapNone/>
          <wp:docPr id="14" name="Picture 14" descr="A bunch of flowers in cards front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.5pt;height:21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" o:bullet="t">
        <v:imagedata r:id="rId1" o:title="" cropright="-352f"/>
      </v:shape>
    </w:pict>
  </w:numPicBullet>
  <w:abstractNum w:abstractNumId="0" w15:restartNumberingAfterBreak="0">
    <w:nsid w:val="FFFFFF7C"/>
    <w:multiLevelType w:val="singleLevel"/>
    <w:tmpl w:val="C2C6D0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721C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2A31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24D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B8D2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E41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7A75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2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D48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8CE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7E"/>
    <w:rsid w:val="0004237D"/>
    <w:rsid w:val="000A570F"/>
    <w:rsid w:val="000B5ED5"/>
    <w:rsid w:val="001A2A93"/>
    <w:rsid w:val="001F2134"/>
    <w:rsid w:val="001F409D"/>
    <w:rsid w:val="00213FB2"/>
    <w:rsid w:val="002D4CAA"/>
    <w:rsid w:val="002E1D06"/>
    <w:rsid w:val="002E3432"/>
    <w:rsid w:val="002E7A18"/>
    <w:rsid w:val="002F407A"/>
    <w:rsid w:val="00332721"/>
    <w:rsid w:val="003357DF"/>
    <w:rsid w:val="003C7D11"/>
    <w:rsid w:val="00455A8A"/>
    <w:rsid w:val="004853EB"/>
    <w:rsid w:val="004F46B3"/>
    <w:rsid w:val="005251FE"/>
    <w:rsid w:val="005C291D"/>
    <w:rsid w:val="005C5BF9"/>
    <w:rsid w:val="005D0179"/>
    <w:rsid w:val="006242F0"/>
    <w:rsid w:val="006702D0"/>
    <w:rsid w:val="006944BF"/>
    <w:rsid w:val="006B71B8"/>
    <w:rsid w:val="006C3BC5"/>
    <w:rsid w:val="006C45C2"/>
    <w:rsid w:val="00701094"/>
    <w:rsid w:val="00791E02"/>
    <w:rsid w:val="007B1D98"/>
    <w:rsid w:val="007E388C"/>
    <w:rsid w:val="007E3D01"/>
    <w:rsid w:val="00822BAC"/>
    <w:rsid w:val="008764E4"/>
    <w:rsid w:val="00994A6F"/>
    <w:rsid w:val="00A2571F"/>
    <w:rsid w:val="00A43E50"/>
    <w:rsid w:val="00A61509"/>
    <w:rsid w:val="00AE33A4"/>
    <w:rsid w:val="00B03C5C"/>
    <w:rsid w:val="00B52377"/>
    <w:rsid w:val="00B7217F"/>
    <w:rsid w:val="00B760AC"/>
    <w:rsid w:val="00BA227C"/>
    <w:rsid w:val="00BD2068"/>
    <w:rsid w:val="00CE1742"/>
    <w:rsid w:val="00CF6EA7"/>
    <w:rsid w:val="00D2647B"/>
    <w:rsid w:val="00D47183"/>
    <w:rsid w:val="00D51952"/>
    <w:rsid w:val="00DE7536"/>
    <w:rsid w:val="00E31B46"/>
    <w:rsid w:val="00E4100B"/>
    <w:rsid w:val="00E7727E"/>
    <w:rsid w:val="00EB49E3"/>
    <w:rsid w:val="00EE08B1"/>
    <w:rsid w:val="00EE4DA4"/>
    <w:rsid w:val="00F13EB3"/>
    <w:rsid w:val="00F37B33"/>
    <w:rsid w:val="00F83762"/>
    <w:rsid w:val="00FA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5F14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" w:unhideWhenUsed="1" w:qFormat="1"/>
    <w:lsdException w:name="List Continue 2" w:semiHidden="1" w:uiPriority="1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FB2"/>
    <w:rPr>
      <w:caps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rsid w:val="00E4100B"/>
    <w:pPr>
      <w:spacing w:after="100"/>
      <w:contextualSpacing/>
      <w:outlineLvl w:val="0"/>
    </w:pPr>
    <w:rPr>
      <w:rFonts w:eastAsia="Times New Roman" w:cs="Times New Roman"/>
      <w:b/>
      <w:color w:val="1C2F5B" w:themeColor="text2"/>
      <w:spacing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163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43E50"/>
    <w:rPr>
      <w:rFonts w:eastAsia="Times New Roman" w:cs="Times New Roman"/>
      <w:b/>
      <w:caps/>
      <w:color w:val="1C2F5B" w:themeColor="text2"/>
      <w:spacing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4CAA"/>
    <w:rPr>
      <w:rFonts w:asciiTheme="majorHAnsi" w:eastAsiaTheme="majorEastAsia" w:hAnsiTheme="majorHAnsi" w:cstheme="majorBidi"/>
      <w:caps/>
      <w:color w:val="A51638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DE7536"/>
    <w:rPr>
      <w:color w:val="808080"/>
    </w:rPr>
  </w:style>
  <w:style w:type="paragraph" w:customStyle="1" w:styleId="EventInformation">
    <w:name w:val="Event Information"/>
    <w:basedOn w:val="Normal"/>
    <w:uiPriority w:val="10"/>
    <w:qFormat/>
    <w:rsid w:val="00E4100B"/>
    <w:pPr>
      <w:spacing w:line="240" w:lineRule="auto"/>
      <w:contextualSpacing/>
    </w:pPr>
    <w:rPr>
      <w:caps w:val="0"/>
      <w:color w:val="1C2F5B" w:themeColor="text2"/>
      <w:sz w:val="20"/>
    </w:rPr>
  </w:style>
  <w:style w:type="paragraph" w:customStyle="1" w:styleId="CoverTitle1">
    <w:name w:val="Cover Title 1"/>
    <w:basedOn w:val="Normal"/>
    <w:uiPriority w:val="2"/>
    <w:qFormat/>
    <w:rsid w:val="002D4CAA"/>
    <w:rPr>
      <w:rFonts w:asciiTheme="majorHAnsi" w:hAnsiTheme="majorHAnsi"/>
      <w:b/>
      <w:i/>
      <w:color w:val="595959" w:themeColor="text1" w:themeTint="A6"/>
      <w:sz w:val="40"/>
      <w:szCs w:val="44"/>
    </w:rPr>
  </w:style>
  <w:style w:type="paragraph" w:styleId="Header">
    <w:name w:val="header"/>
    <w:basedOn w:val="Normal"/>
    <w:link w:val="Head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07A"/>
  </w:style>
  <w:style w:type="paragraph" w:styleId="Footer">
    <w:name w:val="footer"/>
    <w:basedOn w:val="Normal"/>
    <w:link w:val="Foot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07A"/>
  </w:style>
  <w:style w:type="paragraph" w:styleId="Title">
    <w:name w:val="Title"/>
    <w:basedOn w:val="Normal"/>
    <w:next w:val="Normal"/>
    <w:link w:val="TitleChar"/>
    <w:uiPriority w:val="1"/>
    <w:qFormat/>
    <w:rsid w:val="00455A8A"/>
    <w:pPr>
      <w:spacing w:after="80"/>
      <w:contextualSpacing/>
    </w:pPr>
    <w:rPr>
      <w:rFonts w:asciiTheme="majorHAnsi" w:eastAsiaTheme="majorEastAsia" w:hAnsiTheme="majorHAnsi" w:cstheme="majorBidi"/>
      <w:color w:val="1C2F5B" w:themeColor="text2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43E50"/>
    <w:rPr>
      <w:rFonts w:asciiTheme="majorHAnsi" w:eastAsiaTheme="majorEastAsia" w:hAnsiTheme="majorHAnsi" w:cstheme="majorBidi"/>
      <w:caps/>
      <w:color w:val="1C2F5B" w:themeColor="text2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1"/>
    <w:rsid w:val="003C7D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D4CAA"/>
    <w:rPr>
      <w:color w:val="C12C6D" w:themeColor="accent2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2D4CAA"/>
    <w:rPr>
      <w:color w:val="A51638" w:themeColor="accent1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sv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8C81EB322094950B6369B703D10C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2104F-8FF8-4663-8415-C5AEE80B3EA1}"/>
      </w:docPartPr>
      <w:docPartBody>
        <w:p w:rsidR="00E02896" w:rsidRDefault="006A4ABA" w:rsidP="00687005">
          <w:pPr>
            <w:pStyle w:val="28C81EB322094950B6369B703D10CE4E"/>
          </w:pPr>
          <w:r w:rsidRPr="002F407A">
            <w:t>EVENT NAME</w:t>
          </w:r>
        </w:p>
      </w:docPartBody>
    </w:docPart>
    <w:docPart>
      <w:docPartPr>
        <w:name w:val="F3834EAA3AAA4555BB983B1B0CF97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DEE2D-19B5-4E0A-9CD5-0C826645A0BE}"/>
      </w:docPartPr>
      <w:docPartBody>
        <w:p w:rsidR="00E02896" w:rsidRDefault="006A4ABA" w:rsidP="00687005">
          <w:pPr>
            <w:pStyle w:val="F3834EAA3AAA4555BB983B1B0CF970F2"/>
          </w:pPr>
          <w:r w:rsidRPr="002F407A">
            <w:t>EVENT NAME</w:t>
          </w:r>
        </w:p>
      </w:docPartBody>
    </w:docPart>
    <w:docPart>
      <w:docPartPr>
        <w:name w:val="E55ACC37B2FF4883977FB6B650E85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E2191-31E1-4E8B-B286-32FFF1C93EBB}"/>
      </w:docPartPr>
      <w:docPartBody>
        <w:p w:rsidR="00E02896" w:rsidRDefault="006A4ABA" w:rsidP="00687005">
          <w:pPr>
            <w:pStyle w:val="E55ACC37B2FF4883977FB6B650E8541D"/>
          </w:pPr>
          <w:r w:rsidRPr="002F407A">
            <w:t>EVENT NAME</w:t>
          </w:r>
        </w:p>
      </w:docPartBody>
    </w:docPart>
    <w:docPart>
      <w:docPartPr>
        <w:name w:val="CAAC684604C64D21BD43DC80C6282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38AE0-75A1-4255-8102-9BDCC35E4C68}"/>
      </w:docPartPr>
      <w:docPartBody>
        <w:p w:rsidR="00E02896" w:rsidRDefault="006A4ABA" w:rsidP="00687005">
          <w:pPr>
            <w:pStyle w:val="CAAC684604C64D21BD43DC80C6282CC7"/>
          </w:pPr>
          <w:r w:rsidRPr="002F407A">
            <w:t>EVENT NAME</w:t>
          </w:r>
        </w:p>
      </w:docPartBody>
    </w:docPart>
    <w:docPart>
      <w:docPartPr>
        <w:name w:val="3E94B7C1F9F04B489C22407D12E9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00913-088D-4EB6-8E2B-5649A51FB916}"/>
      </w:docPartPr>
      <w:docPartBody>
        <w:p w:rsidR="00E02896" w:rsidRDefault="006A4ABA" w:rsidP="00687005">
          <w:pPr>
            <w:pStyle w:val="3E94B7C1F9F04B489C22407D12E9013D"/>
          </w:pPr>
          <w:r w:rsidRPr="00D47183">
            <w:t>YOU’RE INVITED</w:t>
          </w:r>
        </w:p>
      </w:docPartBody>
    </w:docPart>
    <w:docPart>
      <w:docPartPr>
        <w:name w:val="0ADF122015E0451789438FADAD385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9D97-7F9F-4A5E-AEBE-F089CF27D1CA}"/>
      </w:docPartPr>
      <w:docPartBody>
        <w:p w:rsidR="00E02896" w:rsidRDefault="006A4ABA" w:rsidP="00687005">
          <w:pPr>
            <w:pStyle w:val="0ADF122015E0451789438FADAD38540A"/>
          </w:pPr>
          <w:r w:rsidRPr="00D47183">
            <w:t>YOU’RE INVITED</w:t>
          </w:r>
        </w:p>
      </w:docPartBody>
    </w:docPart>
    <w:docPart>
      <w:docPartPr>
        <w:name w:val="D19DE13C1F9741BB93176B5FB418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5E3EA-22A7-441A-9A18-E512900A576F}"/>
      </w:docPartPr>
      <w:docPartBody>
        <w:p w:rsidR="00E02896" w:rsidRDefault="006A4ABA" w:rsidP="00687005">
          <w:pPr>
            <w:pStyle w:val="D19DE13C1F9741BB93176B5FB418716A"/>
          </w:pPr>
          <w:r w:rsidRPr="00D47183">
            <w:t>YOU’RE INVITED</w:t>
          </w:r>
        </w:p>
      </w:docPartBody>
    </w:docPart>
    <w:docPart>
      <w:docPartPr>
        <w:name w:val="C4F11CCCC9184B23A7FDFDC752F0A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6C8A-39D0-437A-989A-AB328DE7783B}"/>
      </w:docPartPr>
      <w:docPartBody>
        <w:p w:rsidR="00E02896" w:rsidRDefault="006A4ABA">
          <w:r w:rsidRPr="00D47183">
            <w:t>YOU’RE INVITED</w:t>
          </w:r>
        </w:p>
      </w:docPartBody>
    </w:docPart>
    <w:docPart>
      <w:docPartPr>
        <w:name w:val="091A92BF2FE14E02AC3C09A777832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F1210-2304-4126-8307-B13DEB98A744}"/>
      </w:docPartPr>
      <w:docPartBody>
        <w:p w:rsidR="00E02896" w:rsidRDefault="006A4ABA">
          <w:r w:rsidRPr="002F407A">
            <w:t>TO ATTEND</w:t>
          </w:r>
        </w:p>
      </w:docPartBody>
    </w:docPart>
    <w:docPart>
      <w:docPartPr>
        <w:name w:val="3A687F33674542C288044B13A34E0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D9B18-2210-4921-AE71-5F9411B4AAEA}"/>
      </w:docPartPr>
      <w:docPartBody>
        <w:p w:rsidR="00E02896" w:rsidRDefault="006A4ABA" w:rsidP="00687005">
          <w:pPr>
            <w:pStyle w:val="3A687F33674542C288044B13A34E03EA10"/>
          </w:pPr>
          <w:r w:rsidRPr="00D47183">
            <w:t>WE’RE HAVING A PARTY!</w:t>
          </w:r>
        </w:p>
      </w:docPartBody>
    </w:docPart>
    <w:docPart>
      <w:docPartPr>
        <w:name w:val="497EC1DFCA94472FB1D3B8D25DCC7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06AA1-1150-43AA-8FA1-B083395B885B}"/>
      </w:docPartPr>
      <w:docPartBody>
        <w:p w:rsidR="00E02896" w:rsidRDefault="006A4ABA" w:rsidP="00687005">
          <w:pPr>
            <w:pStyle w:val="497EC1DFCA94472FB1D3B8D25DCC7A7C2"/>
          </w:pPr>
          <w:r w:rsidRPr="005C5BF9">
            <w:t>Date</w:t>
          </w:r>
        </w:p>
      </w:docPartBody>
    </w:docPart>
    <w:docPart>
      <w:docPartPr>
        <w:name w:val="363293D9237F4CE783C47E45A71E5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C9F2B-7305-4B28-BE42-073DBD287CFB}"/>
      </w:docPartPr>
      <w:docPartBody>
        <w:p w:rsidR="00E02896" w:rsidRDefault="006A4ABA" w:rsidP="00687005">
          <w:pPr>
            <w:pStyle w:val="363293D9237F4CE783C47E45A71E5D672"/>
          </w:pPr>
          <w:r w:rsidRPr="005C5BF9">
            <w:t>Time</w:t>
          </w:r>
        </w:p>
      </w:docPartBody>
    </w:docPart>
    <w:docPart>
      <w:docPartPr>
        <w:name w:val="3750E7C5827E45B3A7751715893BD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C8E55-27E0-4796-B088-7C10E7601DA8}"/>
      </w:docPartPr>
      <w:docPartBody>
        <w:p w:rsidR="00E02896" w:rsidRDefault="006A4ABA" w:rsidP="00687005">
          <w:pPr>
            <w:pStyle w:val="3750E7C5827E45B3A7751715893BD78F2"/>
          </w:pPr>
          <w:r w:rsidRPr="005C5BF9">
            <w:t>Location of the event</w:t>
          </w:r>
        </w:p>
      </w:docPartBody>
    </w:docPart>
    <w:docPart>
      <w:docPartPr>
        <w:name w:val="644E9F3B82F0412B8EDF26BD5A090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73177-A9E2-4F8A-889F-8FE8C8490B79}"/>
      </w:docPartPr>
      <w:docPartBody>
        <w:p w:rsidR="00E02896" w:rsidRDefault="006A4ABA" w:rsidP="00687005">
          <w:pPr>
            <w:pStyle w:val="644E9F3B82F0412B8EDF26BD5A090D9E2"/>
          </w:pPr>
          <w:r w:rsidRPr="005C5BF9">
            <w:t>Date and Time:</w:t>
          </w:r>
        </w:p>
      </w:docPartBody>
    </w:docPart>
    <w:docPart>
      <w:docPartPr>
        <w:name w:val="DA79047500F04E96A6EA7DA31B453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46D87-459C-4A42-9C5D-2429BEE8E501}"/>
      </w:docPartPr>
      <w:docPartBody>
        <w:p w:rsidR="00E02896" w:rsidRDefault="006A4ABA" w:rsidP="00687005">
          <w:pPr>
            <w:pStyle w:val="DA79047500F04E96A6EA7DA31B4537582"/>
          </w:pPr>
          <w:r w:rsidRPr="005C5BF9">
            <w:t>Place:</w:t>
          </w:r>
        </w:p>
      </w:docPartBody>
    </w:docPart>
    <w:docPart>
      <w:docPartPr>
        <w:name w:val="8CC4D4CC071D430AB510A84047C05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7C632-BBB4-40C9-B6C7-930BA486595C}"/>
      </w:docPartPr>
      <w:docPartBody>
        <w:p w:rsidR="00E02896" w:rsidRDefault="006A4ABA" w:rsidP="00687005">
          <w:pPr>
            <w:pStyle w:val="8CC4D4CC071D430AB510A84047C05CF81"/>
          </w:pPr>
          <w:r w:rsidRPr="005C5BF9">
            <w:t>Name</w:t>
          </w:r>
        </w:p>
      </w:docPartBody>
    </w:docPart>
    <w:docPart>
      <w:docPartPr>
        <w:name w:val="80EAFD20901347B489D02FF4A7383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525CB-A40E-4B4E-9975-1ABB4C82CC24}"/>
      </w:docPartPr>
      <w:docPartBody>
        <w:p w:rsidR="00E02896" w:rsidRDefault="006A4ABA" w:rsidP="00687005">
          <w:pPr>
            <w:pStyle w:val="80EAFD20901347B489D02FF4A738336F1"/>
          </w:pPr>
          <w:r w:rsidRPr="005C5BF9">
            <w:t>Date</w:t>
          </w:r>
        </w:p>
      </w:docPartBody>
    </w:docPart>
    <w:docPart>
      <w:docPartPr>
        <w:name w:val="C8254711DA5D4400B69B6A816A828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6A228-290D-4FF2-8E5C-9CFC6C38058C}"/>
      </w:docPartPr>
      <w:docPartBody>
        <w:p w:rsidR="00E02896" w:rsidRDefault="006A4ABA" w:rsidP="00687005">
          <w:pPr>
            <w:pStyle w:val="C8254711DA5D4400B69B6A816A828D811"/>
          </w:pPr>
          <w:r w:rsidRPr="005C5BF9">
            <w:t>Phone number</w:t>
          </w:r>
        </w:p>
      </w:docPartBody>
    </w:docPart>
    <w:docPart>
      <w:docPartPr>
        <w:name w:val="1F4B54E1BDBE4183805328D67E84D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E7497-ECA8-4C29-BA09-6090ABDCCA57}"/>
      </w:docPartPr>
      <w:docPartBody>
        <w:p w:rsidR="00E02896" w:rsidRDefault="006A4ABA" w:rsidP="00687005">
          <w:pPr>
            <w:pStyle w:val="1F4B54E1BDBE4183805328D67E84D72C8"/>
          </w:pPr>
          <w:r w:rsidRPr="00D47183">
            <w:t>WE’RE HAVING A PARTY!</w:t>
          </w:r>
        </w:p>
      </w:docPartBody>
    </w:docPart>
    <w:docPart>
      <w:docPartPr>
        <w:name w:val="7A4711CDD2664B6CB411B58991090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8041B-2B25-4E79-B200-FBD03A34EB69}"/>
      </w:docPartPr>
      <w:docPartBody>
        <w:p w:rsidR="00E02896" w:rsidRDefault="006A4ABA" w:rsidP="00687005">
          <w:pPr>
            <w:pStyle w:val="7A4711CDD2664B6CB411B589910908212"/>
          </w:pPr>
          <w:r w:rsidRPr="005C5BF9">
            <w:t>Date and Time:</w:t>
          </w:r>
        </w:p>
      </w:docPartBody>
    </w:docPart>
    <w:docPart>
      <w:docPartPr>
        <w:name w:val="7E2B24AFBE62462D854DF052E15FC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645B0-5CFD-4C30-8E4E-FF53A911DBF9}"/>
      </w:docPartPr>
      <w:docPartBody>
        <w:p w:rsidR="00E02896" w:rsidRDefault="006A4ABA" w:rsidP="00687005">
          <w:pPr>
            <w:pStyle w:val="7E2B24AFBE62462D854DF052E15FC2832"/>
          </w:pPr>
          <w:r w:rsidRPr="005C5BF9">
            <w:t>Date</w:t>
          </w:r>
        </w:p>
      </w:docPartBody>
    </w:docPart>
    <w:docPart>
      <w:docPartPr>
        <w:name w:val="8F61A0E3E3ED44799329F4298F981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114A8-C801-48C9-8F9C-1B565A25231B}"/>
      </w:docPartPr>
      <w:docPartBody>
        <w:p w:rsidR="00E02896" w:rsidRDefault="006A4ABA" w:rsidP="00687005">
          <w:pPr>
            <w:pStyle w:val="8F61A0E3E3ED44799329F4298F9810A32"/>
          </w:pPr>
          <w:r w:rsidRPr="005C5BF9">
            <w:t>at</w:t>
          </w:r>
        </w:p>
      </w:docPartBody>
    </w:docPart>
    <w:docPart>
      <w:docPartPr>
        <w:name w:val="2B59049F71E1486C8BFBDDF241524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B5EDD-EA39-4498-B179-100A198D438E}"/>
      </w:docPartPr>
      <w:docPartBody>
        <w:p w:rsidR="00E02896" w:rsidRDefault="006A4ABA" w:rsidP="00687005">
          <w:pPr>
            <w:pStyle w:val="2B59049F71E1486C8BFBDDF2415244802"/>
          </w:pPr>
          <w:r w:rsidRPr="005C5BF9">
            <w:t>Time</w:t>
          </w:r>
        </w:p>
      </w:docPartBody>
    </w:docPart>
    <w:docPart>
      <w:docPartPr>
        <w:name w:val="F0194A0645854BCC8FDD46EE92BB2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E2B80-384E-423B-8079-E33F8AD68DFB}"/>
      </w:docPartPr>
      <w:docPartBody>
        <w:p w:rsidR="00E02896" w:rsidRDefault="006A4ABA" w:rsidP="00687005">
          <w:pPr>
            <w:pStyle w:val="F0194A0645854BCC8FDD46EE92BB20A62"/>
          </w:pPr>
          <w:r w:rsidRPr="005C5BF9">
            <w:t>Place:</w:t>
          </w:r>
        </w:p>
      </w:docPartBody>
    </w:docPart>
    <w:docPart>
      <w:docPartPr>
        <w:name w:val="35C33890EB874E1FAB1332C5D98E1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DF225-9F06-4CFF-A422-9E90349F5434}"/>
      </w:docPartPr>
      <w:docPartBody>
        <w:p w:rsidR="00E02896" w:rsidRDefault="006A4ABA" w:rsidP="00687005">
          <w:pPr>
            <w:pStyle w:val="35C33890EB874E1FAB1332C5D98E17492"/>
          </w:pPr>
          <w:r w:rsidRPr="005C5BF9">
            <w:t>Location of the event</w:t>
          </w:r>
        </w:p>
      </w:docPartBody>
    </w:docPart>
    <w:docPart>
      <w:docPartPr>
        <w:name w:val="8C682743036A4817A985A99F8CED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63534-B110-497F-BD75-4EFC6279B88A}"/>
      </w:docPartPr>
      <w:docPartBody>
        <w:p w:rsidR="00E02896" w:rsidRDefault="006A4ABA" w:rsidP="00687005">
          <w:pPr>
            <w:pStyle w:val="8C682743036A4817A985A99F8CEDCFC51"/>
          </w:pPr>
          <w:r w:rsidRPr="005C5BF9">
            <w:t>at</w:t>
          </w:r>
        </w:p>
      </w:docPartBody>
    </w:docPart>
    <w:docPart>
      <w:docPartPr>
        <w:name w:val="15C5C8A154E34B2D9A3E02D1ACEEA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9B2AC-9F6D-4E4A-8F64-D408B81CD969}"/>
      </w:docPartPr>
      <w:docPartBody>
        <w:p w:rsidR="00E02896" w:rsidRDefault="006A4ABA" w:rsidP="00687005">
          <w:pPr>
            <w:pStyle w:val="15C5C8A154E34B2D9A3E02D1ACEEA4091"/>
          </w:pPr>
          <w:r w:rsidRPr="005C5BF9">
            <w:t>RSVP to</w:t>
          </w:r>
        </w:p>
      </w:docPartBody>
    </w:docPart>
    <w:docPart>
      <w:docPartPr>
        <w:name w:val="EB00C42497DB49B3A8FAD4B8B891A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2BE0E-2CA4-4C8C-9A3E-98FEAB98F463}"/>
      </w:docPartPr>
      <w:docPartBody>
        <w:p w:rsidR="00E02896" w:rsidRDefault="006A4ABA" w:rsidP="00687005">
          <w:pPr>
            <w:pStyle w:val="EB00C42497DB49B3A8FAD4B8B891A1DC1"/>
          </w:pPr>
          <w:r w:rsidRPr="005C5BF9">
            <w:t>by:</w:t>
          </w:r>
        </w:p>
      </w:docPartBody>
    </w:docPart>
    <w:docPart>
      <w:docPartPr>
        <w:name w:val="ECCF90005FBF44ABB138B4F5399AE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DAA43-15F5-4662-9F45-F01D66627FAC}"/>
      </w:docPartPr>
      <w:docPartBody>
        <w:p w:rsidR="00E02896" w:rsidRDefault="006A4ABA" w:rsidP="00687005">
          <w:pPr>
            <w:pStyle w:val="ECCF90005FBF44ABB138B4F5399AE3681"/>
          </w:pPr>
          <w:r w:rsidRPr="005C5BF9">
            <w:t>Phone:</w:t>
          </w:r>
        </w:p>
      </w:docPartBody>
    </w:docPart>
    <w:docPart>
      <w:docPartPr>
        <w:name w:val="0AEAF5B44E5948F0AC9EACDCE195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D4CD-2ECB-4389-BFE2-255640CAB2C5}"/>
      </w:docPartPr>
      <w:docPartBody>
        <w:p w:rsidR="00E02896" w:rsidRDefault="006A4ABA" w:rsidP="00687005">
          <w:pPr>
            <w:pStyle w:val="0AEAF5B44E5948F0AC9EACDCE1956B1A"/>
          </w:pPr>
          <w:r w:rsidRPr="005C5BF9">
            <w:t>RSVP to</w:t>
          </w:r>
        </w:p>
      </w:docPartBody>
    </w:docPart>
    <w:docPart>
      <w:docPartPr>
        <w:name w:val="143273CAF7D242EDBFA771A019327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49F22-E9A5-45D1-A280-1A02DD8C5750}"/>
      </w:docPartPr>
      <w:docPartBody>
        <w:p w:rsidR="00E02896" w:rsidRDefault="006A4ABA" w:rsidP="00687005">
          <w:pPr>
            <w:pStyle w:val="143273CAF7D242EDBFA771A019327497"/>
          </w:pPr>
          <w:r w:rsidRPr="005C5BF9">
            <w:t>Name</w:t>
          </w:r>
        </w:p>
      </w:docPartBody>
    </w:docPart>
    <w:docPart>
      <w:docPartPr>
        <w:name w:val="47C6A1F80FEE4A72BA046E4DEBD36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9B039-2BB5-45C4-8CC7-7ED0C1339F5B}"/>
      </w:docPartPr>
      <w:docPartBody>
        <w:p w:rsidR="00E02896" w:rsidRDefault="006A4ABA" w:rsidP="00687005">
          <w:pPr>
            <w:pStyle w:val="47C6A1F80FEE4A72BA046E4DEBD36574"/>
          </w:pPr>
          <w:r w:rsidRPr="005C5BF9">
            <w:t>by:</w:t>
          </w:r>
        </w:p>
      </w:docPartBody>
    </w:docPart>
    <w:docPart>
      <w:docPartPr>
        <w:name w:val="D3A5428BD8184C08A35729EC13D9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71AA6-4D7A-4AAB-847E-E98B2BCC2537}"/>
      </w:docPartPr>
      <w:docPartBody>
        <w:p w:rsidR="00E02896" w:rsidRDefault="006A4ABA" w:rsidP="00687005">
          <w:pPr>
            <w:pStyle w:val="D3A5428BD8184C08A35729EC13D93F1E"/>
          </w:pPr>
          <w:r w:rsidRPr="005C5BF9">
            <w:t>Date</w:t>
          </w:r>
        </w:p>
      </w:docPartBody>
    </w:docPart>
    <w:docPart>
      <w:docPartPr>
        <w:name w:val="FD83BC4B1E384D41A9CEE38D083C5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28E94-6160-4FEA-9B86-B4A38AFCF9A5}"/>
      </w:docPartPr>
      <w:docPartBody>
        <w:p w:rsidR="00E02896" w:rsidRDefault="006A4ABA" w:rsidP="00687005">
          <w:pPr>
            <w:pStyle w:val="FD83BC4B1E384D41A9CEE38D083C50E3"/>
          </w:pPr>
          <w:r w:rsidRPr="005C5BF9">
            <w:t>Phone:</w:t>
          </w:r>
        </w:p>
      </w:docPartBody>
    </w:docPart>
    <w:docPart>
      <w:docPartPr>
        <w:name w:val="B18FCECD9CFE465F9BE720983415C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316D-9AB3-4A09-9580-C54597FF7D4E}"/>
      </w:docPartPr>
      <w:docPartBody>
        <w:p w:rsidR="00E02896" w:rsidRDefault="006A4ABA" w:rsidP="00687005">
          <w:pPr>
            <w:pStyle w:val="B18FCECD9CFE465F9BE720983415CEEA"/>
          </w:pPr>
          <w:r w:rsidRPr="005C5BF9">
            <w:t>Phone number</w:t>
          </w:r>
        </w:p>
      </w:docPartBody>
    </w:docPart>
    <w:docPart>
      <w:docPartPr>
        <w:name w:val="09A8FDA88DCD48588439F9DE347F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4F0FF-10E1-49AF-87B2-2974CD5E663D}"/>
      </w:docPartPr>
      <w:docPartBody>
        <w:p w:rsidR="00E02896" w:rsidRDefault="006A4ABA" w:rsidP="00687005">
          <w:pPr>
            <w:pStyle w:val="09A8FDA88DCD48588439F9DE347F3EB63"/>
          </w:pPr>
          <w:r w:rsidRPr="00D47183">
            <w:t>WE’RE HAVING A PARTY!</w:t>
          </w:r>
        </w:p>
      </w:docPartBody>
    </w:docPart>
    <w:docPart>
      <w:docPartPr>
        <w:name w:val="78EE0AB8A5D740DB944F46147647D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A762-16F8-43C9-8592-FA95068587C6}"/>
      </w:docPartPr>
      <w:docPartBody>
        <w:p w:rsidR="00E02896" w:rsidRDefault="006A4ABA" w:rsidP="00687005">
          <w:pPr>
            <w:pStyle w:val="78EE0AB8A5D740DB944F46147647D81D"/>
          </w:pPr>
          <w:r w:rsidRPr="005C5BF9">
            <w:t>Date and Time:</w:t>
          </w:r>
        </w:p>
      </w:docPartBody>
    </w:docPart>
    <w:docPart>
      <w:docPartPr>
        <w:name w:val="1482D2B89650488998516275942C9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8D186-7982-45EE-A9C3-D2444348C8C6}"/>
      </w:docPartPr>
      <w:docPartBody>
        <w:p w:rsidR="00E02896" w:rsidRDefault="006A4ABA" w:rsidP="00687005">
          <w:pPr>
            <w:pStyle w:val="1482D2B89650488998516275942C9C63"/>
          </w:pPr>
          <w:r w:rsidRPr="005C5BF9">
            <w:t>Date</w:t>
          </w:r>
        </w:p>
      </w:docPartBody>
    </w:docPart>
    <w:docPart>
      <w:docPartPr>
        <w:name w:val="BE6780E922D041F38B194744FEDFF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CE3B2-36DB-47B8-806F-F0B6EE677BAC}"/>
      </w:docPartPr>
      <w:docPartBody>
        <w:p w:rsidR="00E02896" w:rsidRDefault="006A4ABA" w:rsidP="00687005">
          <w:pPr>
            <w:pStyle w:val="BE6780E922D041F38B194744FEDFFD4B"/>
          </w:pPr>
          <w:r w:rsidRPr="005C5BF9">
            <w:t>at</w:t>
          </w:r>
        </w:p>
      </w:docPartBody>
    </w:docPart>
    <w:docPart>
      <w:docPartPr>
        <w:name w:val="29A33FA9B9E1468ABB2F153CEFB30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0A41D-D93E-41FD-B19E-CB09513C10A2}"/>
      </w:docPartPr>
      <w:docPartBody>
        <w:p w:rsidR="00E02896" w:rsidRDefault="006A4ABA" w:rsidP="00687005">
          <w:pPr>
            <w:pStyle w:val="29A33FA9B9E1468ABB2F153CEFB30B20"/>
          </w:pPr>
          <w:r w:rsidRPr="005C5BF9">
            <w:t>Time</w:t>
          </w:r>
        </w:p>
      </w:docPartBody>
    </w:docPart>
    <w:docPart>
      <w:docPartPr>
        <w:name w:val="4B333274DE05493BA52A91BD94D4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CD3B1-3813-46D3-810D-9BEFA8EF51CF}"/>
      </w:docPartPr>
      <w:docPartBody>
        <w:p w:rsidR="00E02896" w:rsidRDefault="006A4ABA" w:rsidP="00687005">
          <w:pPr>
            <w:pStyle w:val="4B333274DE05493BA52A91BD94D4F31B"/>
          </w:pPr>
          <w:r w:rsidRPr="005C5BF9">
            <w:t>Place:</w:t>
          </w:r>
        </w:p>
      </w:docPartBody>
    </w:docPart>
    <w:docPart>
      <w:docPartPr>
        <w:name w:val="7F63992AF01E4A20812868DB25C41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12B0-3687-4997-8448-A44BF747640E}"/>
      </w:docPartPr>
      <w:docPartBody>
        <w:p w:rsidR="00E02896" w:rsidRDefault="006A4ABA" w:rsidP="00687005">
          <w:pPr>
            <w:pStyle w:val="7F63992AF01E4A20812868DB25C4178E"/>
          </w:pPr>
          <w:r w:rsidRPr="005C5BF9">
            <w:t>Location of the event</w:t>
          </w:r>
        </w:p>
      </w:docPartBody>
    </w:docPart>
    <w:docPart>
      <w:docPartPr>
        <w:name w:val="150CC78DB7494DDDA74F1E9F91C3E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2C78B-66CF-4DF3-8A0D-82CFEA2A5FEB}"/>
      </w:docPartPr>
      <w:docPartBody>
        <w:p w:rsidR="00E02896" w:rsidRDefault="006A4ABA" w:rsidP="00687005">
          <w:pPr>
            <w:pStyle w:val="150CC78DB7494DDDA74F1E9F91C3E590"/>
          </w:pPr>
          <w:r w:rsidRPr="005C5BF9">
            <w:t>RSVP to</w:t>
          </w:r>
        </w:p>
      </w:docPartBody>
    </w:docPart>
    <w:docPart>
      <w:docPartPr>
        <w:name w:val="CC5F6A18A6D64E229F669CA6EE612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4B59E-7AA9-4EC1-9049-672AB30863AB}"/>
      </w:docPartPr>
      <w:docPartBody>
        <w:p w:rsidR="00E02896" w:rsidRDefault="006A4ABA" w:rsidP="00687005">
          <w:pPr>
            <w:pStyle w:val="CC5F6A18A6D64E229F669CA6EE6129C7"/>
          </w:pPr>
          <w:r w:rsidRPr="005C5BF9">
            <w:t>Name</w:t>
          </w:r>
        </w:p>
      </w:docPartBody>
    </w:docPart>
    <w:docPart>
      <w:docPartPr>
        <w:name w:val="0CBDBAFE368142129BD8AECABF8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89DAD-EA9D-4D74-B9E7-EB087444E525}"/>
      </w:docPartPr>
      <w:docPartBody>
        <w:p w:rsidR="00E02896" w:rsidRDefault="006A4ABA" w:rsidP="00687005">
          <w:pPr>
            <w:pStyle w:val="0CBDBAFE368142129BD8AECABF83B79E"/>
          </w:pPr>
          <w:r w:rsidRPr="005C5BF9">
            <w:t>by:</w:t>
          </w:r>
        </w:p>
      </w:docPartBody>
    </w:docPart>
    <w:docPart>
      <w:docPartPr>
        <w:name w:val="1AE06D8D87F84749BF28B685C7147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7C520-DCE9-4ECD-A882-09BB10E9E166}"/>
      </w:docPartPr>
      <w:docPartBody>
        <w:p w:rsidR="00E02896" w:rsidRDefault="006A4ABA" w:rsidP="00687005">
          <w:pPr>
            <w:pStyle w:val="1AE06D8D87F84749BF28B685C71472B5"/>
          </w:pPr>
          <w:r w:rsidRPr="005C5BF9">
            <w:t>Date</w:t>
          </w:r>
        </w:p>
      </w:docPartBody>
    </w:docPart>
    <w:docPart>
      <w:docPartPr>
        <w:name w:val="FCAEE6CD89CF4240B969F4699786E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B9CFB-DF06-4078-8D50-0C7C1DD69678}"/>
      </w:docPartPr>
      <w:docPartBody>
        <w:p w:rsidR="00E02896" w:rsidRDefault="006A4ABA" w:rsidP="00687005">
          <w:pPr>
            <w:pStyle w:val="FCAEE6CD89CF4240B969F4699786E034"/>
          </w:pPr>
          <w:r w:rsidRPr="005C5BF9">
            <w:t>Phone:</w:t>
          </w:r>
        </w:p>
      </w:docPartBody>
    </w:docPart>
    <w:docPart>
      <w:docPartPr>
        <w:name w:val="C9DEA47C6108441E91B8B6BC8867E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8A95C-A61C-49AF-9E61-F98EC3508242}"/>
      </w:docPartPr>
      <w:docPartBody>
        <w:p w:rsidR="00E02896" w:rsidRDefault="006A4ABA" w:rsidP="00687005">
          <w:pPr>
            <w:pStyle w:val="C9DEA47C6108441E91B8B6BC8867E8F2"/>
          </w:pPr>
          <w:r w:rsidRPr="005C5BF9">
            <w:t>Phone number</w:t>
          </w:r>
        </w:p>
      </w:docPartBody>
    </w:docPart>
    <w:docPart>
      <w:docPartPr>
        <w:name w:val="1D63E41571D143E6A51FA44F71170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C05B9-884A-4C88-A47C-A7372109EF98}"/>
      </w:docPartPr>
      <w:docPartBody>
        <w:p w:rsidR="00E02896" w:rsidRDefault="006A4ABA" w:rsidP="00687005">
          <w:pPr>
            <w:pStyle w:val="1D63E41571D143E6A51FA44F711708E32"/>
          </w:pPr>
          <w:r w:rsidRPr="00D47183">
            <w:t>WE’RE HAVING A PARTY!</w:t>
          </w:r>
        </w:p>
      </w:docPartBody>
    </w:docPart>
    <w:docPart>
      <w:docPartPr>
        <w:name w:val="0C8B8A15AD7143D5A4426EEE6E79C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C2A30-FF02-490F-A632-77A996A627AD}"/>
      </w:docPartPr>
      <w:docPartBody>
        <w:p w:rsidR="00E02896" w:rsidRDefault="006A4ABA" w:rsidP="00687005">
          <w:pPr>
            <w:pStyle w:val="0C8B8A15AD7143D5A4426EEE6E79CD58"/>
          </w:pPr>
          <w:r w:rsidRPr="005C5BF9">
            <w:t>Date and Time:</w:t>
          </w:r>
        </w:p>
      </w:docPartBody>
    </w:docPart>
    <w:docPart>
      <w:docPartPr>
        <w:name w:val="081FFCFA4E53469EB5935B5BBE35B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1734-734A-4CA9-9D7B-1CF14A760FD3}"/>
      </w:docPartPr>
      <w:docPartBody>
        <w:p w:rsidR="00E02896" w:rsidRDefault="006A4ABA" w:rsidP="00687005">
          <w:pPr>
            <w:pStyle w:val="081FFCFA4E53469EB5935B5BBE35B3FA"/>
          </w:pPr>
          <w:r w:rsidRPr="005C5BF9">
            <w:t>Date</w:t>
          </w:r>
        </w:p>
      </w:docPartBody>
    </w:docPart>
    <w:docPart>
      <w:docPartPr>
        <w:name w:val="58419D1508D74502AF85A6B2C884F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B2420-5111-4A47-AAF3-AEF48D557A74}"/>
      </w:docPartPr>
      <w:docPartBody>
        <w:p w:rsidR="00E02896" w:rsidRDefault="006A4ABA" w:rsidP="00687005">
          <w:pPr>
            <w:pStyle w:val="58419D1508D74502AF85A6B2C884FEBA"/>
          </w:pPr>
          <w:r w:rsidRPr="005C5BF9">
            <w:t>at</w:t>
          </w:r>
        </w:p>
      </w:docPartBody>
    </w:docPart>
    <w:docPart>
      <w:docPartPr>
        <w:name w:val="1460C3DCFE624287AE74D851DB26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86EC-F8E8-4A82-8151-C44712AACFE1}"/>
      </w:docPartPr>
      <w:docPartBody>
        <w:p w:rsidR="00E02896" w:rsidRDefault="006A4ABA" w:rsidP="00687005">
          <w:pPr>
            <w:pStyle w:val="1460C3DCFE624287AE74D851DB26F940"/>
          </w:pPr>
          <w:r w:rsidRPr="005C5BF9">
            <w:t>Time</w:t>
          </w:r>
        </w:p>
      </w:docPartBody>
    </w:docPart>
    <w:docPart>
      <w:docPartPr>
        <w:name w:val="772279A7E8FA4F26A311A884873E4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2DAFF-7EB6-45B8-B061-F796FAA1B10F}"/>
      </w:docPartPr>
      <w:docPartBody>
        <w:p w:rsidR="00E02896" w:rsidRDefault="006A4ABA" w:rsidP="00687005">
          <w:pPr>
            <w:pStyle w:val="772279A7E8FA4F26A311A884873E4203"/>
          </w:pPr>
          <w:r w:rsidRPr="005C5BF9">
            <w:t>Place:</w:t>
          </w:r>
        </w:p>
      </w:docPartBody>
    </w:docPart>
    <w:docPart>
      <w:docPartPr>
        <w:name w:val="978C31B2AA354DE58E46443AA41FE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DE5D1-F05F-4B61-B674-8A31C5855EE4}"/>
      </w:docPartPr>
      <w:docPartBody>
        <w:p w:rsidR="00E02896" w:rsidRDefault="006A4ABA" w:rsidP="00687005">
          <w:pPr>
            <w:pStyle w:val="978C31B2AA354DE58E46443AA41FE025"/>
          </w:pPr>
          <w:r w:rsidRPr="005C5BF9">
            <w:t>Location of the event</w:t>
          </w:r>
        </w:p>
      </w:docPartBody>
    </w:docPart>
    <w:docPart>
      <w:docPartPr>
        <w:name w:val="C4AE547754E34B08AB2DF3CB1D249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8003C-1BDA-4A95-90D6-65877075EF8E}"/>
      </w:docPartPr>
      <w:docPartBody>
        <w:p w:rsidR="00E02896" w:rsidRDefault="006A4ABA" w:rsidP="00687005">
          <w:pPr>
            <w:pStyle w:val="C4AE547754E34B08AB2DF3CB1D24932B"/>
          </w:pPr>
          <w:r w:rsidRPr="005C5BF9">
            <w:t>RSVP to</w:t>
          </w:r>
        </w:p>
      </w:docPartBody>
    </w:docPart>
    <w:docPart>
      <w:docPartPr>
        <w:name w:val="B29F47A938A24B478CF1213FB73AD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56612-F2AB-41B6-BD57-B651D8C1BA8F}"/>
      </w:docPartPr>
      <w:docPartBody>
        <w:p w:rsidR="00E02896" w:rsidRDefault="006A4ABA" w:rsidP="00687005">
          <w:pPr>
            <w:pStyle w:val="B29F47A938A24B478CF1213FB73ADD46"/>
          </w:pPr>
          <w:r w:rsidRPr="005C5BF9">
            <w:t>Name</w:t>
          </w:r>
        </w:p>
      </w:docPartBody>
    </w:docPart>
    <w:docPart>
      <w:docPartPr>
        <w:name w:val="415FA9B3D8B144E18BC9585A31A9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A855C-304F-4EBF-A59C-2D23C2AC1882}"/>
      </w:docPartPr>
      <w:docPartBody>
        <w:p w:rsidR="00E02896" w:rsidRDefault="006A4ABA" w:rsidP="00687005">
          <w:pPr>
            <w:pStyle w:val="415FA9B3D8B144E18BC9585A31A9A566"/>
          </w:pPr>
          <w:r w:rsidRPr="005C5BF9">
            <w:t>by:</w:t>
          </w:r>
        </w:p>
      </w:docPartBody>
    </w:docPart>
    <w:docPart>
      <w:docPartPr>
        <w:name w:val="634357B0BCA04C0CAED1E4C5DF1E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6AE9-72E6-4152-AA9C-478EC5C0BA3F}"/>
      </w:docPartPr>
      <w:docPartBody>
        <w:p w:rsidR="00E02896" w:rsidRDefault="006A4ABA" w:rsidP="00687005">
          <w:pPr>
            <w:pStyle w:val="634357B0BCA04C0CAED1E4C5DF1E2708"/>
          </w:pPr>
          <w:r w:rsidRPr="005C5BF9">
            <w:t>Date</w:t>
          </w:r>
        </w:p>
      </w:docPartBody>
    </w:docPart>
    <w:docPart>
      <w:docPartPr>
        <w:name w:val="0780C52A2C8A421FA021A3862087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68A9-7D86-4DBD-B61A-C26644E8F723}"/>
      </w:docPartPr>
      <w:docPartBody>
        <w:p w:rsidR="00E02896" w:rsidRDefault="006A4ABA" w:rsidP="00687005">
          <w:pPr>
            <w:pStyle w:val="0780C52A2C8A421FA021A386208744D2"/>
          </w:pPr>
          <w:r w:rsidRPr="005C5BF9">
            <w:t>Phone:</w:t>
          </w:r>
        </w:p>
      </w:docPartBody>
    </w:docPart>
    <w:docPart>
      <w:docPartPr>
        <w:name w:val="5EBE9D80C7164819BF294B8E1BB0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D8B99-C965-43A7-854C-6B4C92F3703D}"/>
      </w:docPartPr>
      <w:docPartBody>
        <w:p w:rsidR="00E02896" w:rsidRDefault="006A4ABA" w:rsidP="00687005">
          <w:pPr>
            <w:pStyle w:val="5EBE9D80C7164819BF294B8E1BB07AA5"/>
          </w:pPr>
          <w:r w:rsidRPr="005C5BF9">
            <w:t>Phone number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005"/>
    <w:rsid w:val="00623D67"/>
    <w:rsid w:val="00687005"/>
    <w:rsid w:val="006A4ABA"/>
    <w:rsid w:val="00856054"/>
    <w:rsid w:val="00AD16AB"/>
    <w:rsid w:val="00E02896"/>
    <w:rsid w:val="00E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005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4ABA"/>
    <w:rPr>
      <w:color w:val="808080"/>
    </w:rPr>
  </w:style>
  <w:style w:type="paragraph" w:customStyle="1" w:styleId="6F401A3385004FA9825EC942A31F730D">
    <w:name w:val="6F401A3385004FA9825EC942A31F730D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B41E7763D5E4FFB9370D534D72C9EB1">
    <w:name w:val="CB41E7763D5E4FFB9370D534D72C9EB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D530804936F43E2B472D9F8286AC2CC">
    <w:name w:val="BD530804936F43E2B472D9F8286AC2CC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F401A3385004FA9825EC942A31F730D1">
    <w:name w:val="6F401A3385004FA9825EC942A31F730D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CA673B8E9294355A8FF183849C1E974">
    <w:name w:val="BCA673B8E9294355A8FF183849C1E974"/>
    <w:rsid w:val="00687005"/>
  </w:style>
  <w:style w:type="paragraph" w:customStyle="1" w:styleId="DE7AF464BA4B41F3A9F54E7BD333B987">
    <w:name w:val="DE7AF464BA4B41F3A9F54E7BD333B987"/>
    <w:rsid w:val="00687005"/>
  </w:style>
  <w:style w:type="paragraph" w:customStyle="1" w:styleId="EC0CD34C5D124C93ACE754B31EAD1F03">
    <w:name w:val="EC0CD34C5D124C93ACE754B31EAD1F03"/>
    <w:rsid w:val="00687005"/>
  </w:style>
  <w:style w:type="paragraph" w:customStyle="1" w:styleId="2292B91E6DDF4D97BB670BE7201CCEE2">
    <w:name w:val="2292B91E6DDF4D97BB670BE7201CCEE2"/>
    <w:rsid w:val="00687005"/>
  </w:style>
  <w:style w:type="paragraph" w:customStyle="1" w:styleId="C12ADBE5D031408285A7EA4BA74710A9">
    <w:name w:val="C12ADBE5D031408285A7EA4BA74710A9"/>
    <w:rsid w:val="00687005"/>
  </w:style>
  <w:style w:type="paragraph" w:customStyle="1" w:styleId="894F53839A3E4A2D82251832E382EF68">
    <w:name w:val="894F53839A3E4A2D82251832E382EF68"/>
    <w:rsid w:val="00687005"/>
  </w:style>
  <w:style w:type="paragraph" w:customStyle="1" w:styleId="0613D99CBF614BF78B1036A03B594659">
    <w:name w:val="0613D99CBF614BF78B1036A03B594659"/>
    <w:rsid w:val="00687005"/>
  </w:style>
  <w:style w:type="paragraph" w:customStyle="1" w:styleId="6235AF5527944477BBCF51D41C6DFA89">
    <w:name w:val="6235AF5527944477BBCF51D41C6DFA89"/>
    <w:rsid w:val="00687005"/>
  </w:style>
  <w:style w:type="paragraph" w:customStyle="1" w:styleId="1B2ED88E38B4498D83626F347AA38309">
    <w:name w:val="1B2ED88E38B4498D83626F347AA38309"/>
    <w:rsid w:val="00687005"/>
  </w:style>
  <w:style w:type="paragraph" w:customStyle="1" w:styleId="EEACE172E56D486F9B11A7F0C2AF649E">
    <w:name w:val="EEACE172E56D486F9B11A7F0C2AF649E"/>
    <w:rsid w:val="00687005"/>
  </w:style>
  <w:style w:type="paragraph" w:customStyle="1" w:styleId="0709C0AC8E3A47A987C88448D565666F">
    <w:name w:val="0709C0AC8E3A47A987C88448D565666F"/>
    <w:rsid w:val="00687005"/>
  </w:style>
  <w:style w:type="paragraph" w:customStyle="1" w:styleId="07B5C3FAD0F84EB0AE89FFE4A201318B">
    <w:name w:val="07B5C3FAD0F84EB0AE89FFE4A201318B"/>
    <w:rsid w:val="00687005"/>
  </w:style>
  <w:style w:type="paragraph" w:customStyle="1" w:styleId="BBCBECDEA1FB4A14A1A4A9D2403A4A1A">
    <w:name w:val="BBCBECDEA1FB4A14A1A4A9D2403A4A1A"/>
    <w:rsid w:val="00687005"/>
  </w:style>
  <w:style w:type="paragraph" w:customStyle="1" w:styleId="6C30C973EB3742B9BE8BF3A4D7AF69D2">
    <w:name w:val="6C30C973EB3742B9BE8BF3A4D7AF69D2"/>
    <w:rsid w:val="00687005"/>
  </w:style>
  <w:style w:type="paragraph" w:customStyle="1" w:styleId="23CE1007A85247969907FEDB2F43AF89">
    <w:name w:val="23CE1007A85247969907FEDB2F43AF89"/>
    <w:rsid w:val="00687005"/>
  </w:style>
  <w:style w:type="paragraph" w:customStyle="1" w:styleId="FC3FA788B3E449A7A0182845326F9AA6">
    <w:name w:val="FC3FA788B3E449A7A0182845326F9AA6"/>
    <w:rsid w:val="00687005"/>
  </w:style>
  <w:style w:type="paragraph" w:customStyle="1" w:styleId="5E6986D25B6348E2932E9AB8C9A612D6">
    <w:name w:val="5E6986D25B6348E2932E9AB8C9A612D6"/>
    <w:rsid w:val="00687005"/>
  </w:style>
  <w:style w:type="paragraph" w:customStyle="1" w:styleId="3AB919D1BFD54F3C9944FCEA07CB8A96">
    <w:name w:val="3AB919D1BFD54F3C9944FCEA07CB8A96"/>
    <w:rsid w:val="00687005"/>
  </w:style>
  <w:style w:type="paragraph" w:customStyle="1" w:styleId="E4493B72900449F694F684808668CE21">
    <w:name w:val="E4493B72900449F694F684808668CE21"/>
    <w:rsid w:val="00687005"/>
  </w:style>
  <w:style w:type="paragraph" w:customStyle="1" w:styleId="AFEFAFD7FCC64F3F80873B99721E61AF">
    <w:name w:val="AFEFAFD7FCC64F3F80873B99721E61AF"/>
    <w:rsid w:val="00687005"/>
  </w:style>
  <w:style w:type="paragraph" w:customStyle="1" w:styleId="28C81EB322094950B6369B703D10CE4E">
    <w:name w:val="28C81EB322094950B6369B703D10CE4E"/>
    <w:rsid w:val="00687005"/>
  </w:style>
  <w:style w:type="paragraph" w:customStyle="1" w:styleId="0F07920F3E4A4BE081903DD7B997F262">
    <w:name w:val="0F07920F3E4A4BE081903DD7B997F262"/>
    <w:rsid w:val="00687005"/>
  </w:style>
  <w:style w:type="paragraph" w:customStyle="1" w:styleId="8676880F74354B2C880B457DFD02148F">
    <w:name w:val="8676880F74354B2C880B457DFD02148F"/>
    <w:rsid w:val="00687005"/>
  </w:style>
  <w:style w:type="paragraph" w:customStyle="1" w:styleId="F3834EAA3AAA4555BB983B1B0CF970F2">
    <w:name w:val="F3834EAA3AAA4555BB983B1B0CF970F2"/>
    <w:rsid w:val="00687005"/>
  </w:style>
  <w:style w:type="paragraph" w:customStyle="1" w:styleId="5A50096EDA054FA1BEB600E343DDD0A8">
    <w:name w:val="5A50096EDA054FA1BEB600E343DDD0A8"/>
    <w:rsid w:val="00687005"/>
  </w:style>
  <w:style w:type="paragraph" w:customStyle="1" w:styleId="CA2E8E37AD0C47CBA6B43B94BA21E2F8">
    <w:name w:val="CA2E8E37AD0C47CBA6B43B94BA21E2F8"/>
    <w:rsid w:val="00687005"/>
  </w:style>
  <w:style w:type="paragraph" w:customStyle="1" w:styleId="0834639B26224E778BF770BFFBB452D0">
    <w:name w:val="0834639B26224E778BF770BFFBB452D0"/>
    <w:rsid w:val="00687005"/>
  </w:style>
  <w:style w:type="paragraph" w:customStyle="1" w:styleId="CACCF7639AF14C63A7151F36AA982E05">
    <w:name w:val="CACCF7639AF14C63A7151F36AA982E05"/>
    <w:rsid w:val="00687005"/>
  </w:style>
  <w:style w:type="paragraph" w:customStyle="1" w:styleId="741C67BB9CE64109A281FF89AEACBA1A">
    <w:name w:val="741C67BB9CE64109A281FF89AEACBA1A"/>
    <w:rsid w:val="00687005"/>
  </w:style>
  <w:style w:type="paragraph" w:customStyle="1" w:styleId="7AF87A343D724550956FECF4F887D2F7">
    <w:name w:val="7AF87A343D724550956FECF4F887D2F7"/>
    <w:rsid w:val="00687005"/>
  </w:style>
  <w:style w:type="paragraph" w:customStyle="1" w:styleId="573AF52997B44E96A8274FCCFFDE919F">
    <w:name w:val="573AF52997B44E96A8274FCCFFDE919F"/>
    <w:rsid w:val="00687005"/>
  </w:style>
  <w:style w:type="paragraph" w:customStyle="1" w:styleId="E004D8DF7B9942CBAABDB27067A2C3EF">
    <w:name w:val="E004D8DF7B9942CBAABDB27067A2C3EF"/>
    <w:rsid w:val="00687005"/>
  </w:style>
  <w:style w:type="paragraph" w:customStyle="1" w:styleId="2FCDBB3B85AE43C0AACD70CC05553EA0">
    <w:name w:val="2FCDBB3B85AE43C0AACD70CC05553EA0"/>
    <w:rsid w:val="00687005"/>
  </w:style>
  <w:style w:type="paragraph" w:customStyle="1" w:styleId="A48126224F6C434C82AC5A7A51A8C705">
    <w:name w:val="A48126224F6C434C82AC5A7A51A8C705"/>
    <w:rsid w:val="00687005"/>
  </w:style>
  <w:style w:type="paragraph" w:customStyle="1" w:styleId="86E9459A428D4E51A6FB4D6AF0F29DF8">
    <w:name w:val="86E9459A428D4E51A6FB4D6AF0F29DF8"/>
    <w:rsid w:val="00687005"/>
  </w:style>
  <w:style w:type="paragraph" w:customStyle="1" w:styleId="10F39CB638E345E784131F579851D2D7">
    <w:name w:val="10F39CB638E345E784131F579851D2D7"/>
    <w:rsid w:val="00687005"/>
  </w:style>
  <w:style w:type="paragraph" w:customStyle="1" w:styleId="DF59F4B7670A4C7EBE669DA477D964F2">
    <w:name w:val="DF59F4B7670A4C7EBE669DA477D964F2"/>
    <w:rsid w:val="00687005"/>
  </w:style>
  <w:style w:type="paragraph" w:customStyle="1" w:styleId="FC71084C9D2544148355CB3E8E72A0E6">
    <w:name w:val="FC71084C9D2544148355CB3E8E72A0E6"/>
    <w:rsid w:val="00687005"/>
  </w:style>
  <w:style w:type="paragraph" w:customStyle="1" w:styleId="E55ACC37B2FF4883977FB6B650E8541D">
    <w:name w:val="E55ACC37B2FF4883977FB6B650E8541D"/>
    <w:rsid w:val="00687005"/>
  </w:style>
  <w:style w:type="paragraph" w:customStyle="1" w:styleId="DD2490607BAD44039E5D7D64448FAC35">
    <w:name w:val="DD2490607BAD44039E5D7D64448FAC35"/>
    <w:rsid w:val="00687005"/>
  </w:style>
  <w:style w:type="paragraph" w:customStyle="1" w:styleId="2B7A56CE0D5E4D4185C4CBC77F8485AA">
    <w:name w:val="2B7A56CE0D5E4D4185C4CBC77F8485AA"/>
    <w:rsid w:val="00687005"/>
  </w:style>
  <w:style w:type="paragraph" w:customStyle="1" w:styleId="CAAC684604C64D21BD43DC80C6282CC7">
    <w:name w:val="CAAC684604C64D21BD43DC80C6282CC7"/>
    <w:rsid w:val="00687005"/>
  </w:style>
  <w:style w:type="paragraph" w:customStyle="1" w:styleId="3E94B7C1F9F04B489C22407D12E9013D">
    <w:name w:val="3E94B7C1F9F04B489C22407D12E9013D"/>
    <w:rsid w:val="00687005"/>
  </w:style>
  <w:style w:type="paragraph" w:customStyle="1" w:styleId="0ADF122015E0451789438FADAD38540A">
    <w:name w:val="0ADF122015E0451789438FADAD38540A"/>
    <w:rsid w:val="00687005"/>
  </w:style>
  <w:style w:type="paragraph" w:customStyle="1" w:styleId="D19DE13C1F9741BB93176B5FB418716A">
    <w:name w:val="D19DE13C1F9741BB93176B5FB418716A"/>
    <w:rsid w:val="00687005"/>
  </w:style>
  <w:style w:type="paragraph" w:customStyle="1" w:styleId="3A687F33674542C288044B13A34E03EA">
    <w:name w:val="3A687F33674542C288044B13A34E03EA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1">
    <w:name w:val="3A687F33674542C288044B13A34E03EA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74C3A33A9C2476AB79DA47B7F363B96">
    <w:name w:val="774C3A33A9C2476AB79DA47B7F363B9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2">
    <w:name w:val="3A687F33674542C288044B13A34E03EA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">
    <w:name w:val="644E9F3B82F0412B8EDF26BD5A090D9E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">
    <w:name w:val="497EC1DFCA94472FB1D3B8D25DCC7A7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">
    <w:name w:val="363293D9237F4CE783C47E45A71E5D6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">
    <w:name w:val="DA79047500F04E96A6EA7DA31B45375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">
    <w:name w:val="3750E7C5827E45B3A7751715893BD78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">
    <w:name w:val="1F4B54E1BDBE4183805328D67E84D72C"/>
    <w:rsid w:val="00687005"/>
  </w:style>
  <w:style w:type="paragraph" w:customStyle="1" w:styleId="7A4711CDD2664B6CB411B58991090821">
    <w:name w:val="7A4711CDD2664B6CB411B58991090821"/>
    <w:rsid w:val="00687005"/>
  </w:style>
  <w:style w:type="paragraph" w:customStyle="1" w:styleId="7E2B24AFBE62462D854DF052E15FC283">
    <w:name w:val="7E2B24AFBE62462D854DF052E15FC283"/>
    <w:rsid w:val="00687005"/>
  </w:style>
  <w:style w:type="paragraph" w:customStyle="1" w:styleId="8F61A0E3E3ED44799329F4298F9810A3">
    <w:name w:val="8F61A0E3E3ED44799329F4298F9810A3"/>
    <w:rsid w:val="00687005"/>
  </w:style>
  <w:style w:type="paragraph" w:customStyle="1" w:styleId="2B59049F71E1486C8BFBDDF241524480">
    <w:name w:val="2B59049F71E1486C8BFBDDF241524480"/>
    <w:rsid w:val="00687005"/>
  </w:style>
  <w:style w:type="paragraph" w:customStyle="1" w:styleId="F0194A0645854BCC8FDD46EE92BB20A6">
    <w:name w:val="F0194A0645854BCC8FDD46EE92BB20A6"/>
    <w:rsid w:val="00687005"/>
  </w:style>
  <w:style w:type="paragraph" w:customStyle="1" w:styleId="35C33890EB874E1FAB1332C5D98E1749">
    <w:name w:val="35C33890EB874E1FAB1332C5D98E1749"/>
    <w:rsid w:val="00687005"/>
  </w:style>
  <w:style w:type="paragraph" w:customStyle="1" w:styleId="81A37D1692B6490EA4C5A8B089F1030E">
    <w:name w:val="81A37D1692B6490EA4C5A8B089F1030E"/>
    <w:rsid w:val="00687005"/>
  </w:style>
  <w:style w:type="paragraph" w:customStyle="1" w:styleId="F11D3BEA65C74C9EA14069C46BABCFB6">
    <w:name w:val="F11D3BEA65C74C9EA14069C46BABCFB6"/>
    <w:rsid w:val="00687005"/>
  </w:style>
  <w:style w:type="paragraph" w:customStyle="1" w:styleId="962C96EDD04B4B5E9428A2EAF331E689">
    <w:name w:val="962C96EDD04B4B5E9428A2EAF331E689"/>
    <w:rsid w:val="00687005"/>
  </w:style>
  <w:style w:type="paragraph" w:customStyle="1" w:styleId="1F4B54E1BDBE4183805328D67E84D72C1">
    <w:name w:val="1F4B54E1BDBE4183805328D67E84D72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1">
    <w:name w:val="7A4711CDD2664B6CB411B5899109082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1">
    <w:name w:val="7E2B24AFBE62462D854DF052E15FC28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1">
    <w:name w:val="8F61A0E3E3ED44799329F4298F9810A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1">
    <w:name w:val="2B59049F71E1486C8BFBDDF241524480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1">
    <w:name w:val="F0194A0645854BCC8FDD46EE92BB20A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1">
    <w:name w:val="35C33890EB874E1FAB1332C5D98E174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1">
    <w:name w:val="81A37D1692B6490EA4C5A8B089F1030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1">
    <w:name w:val="F11D3BEA65C74C9EA14069C46BABCF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1">
    <w:name w:val="962C96EDD04B4B5E9428A2EAF331E68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3">
    <w:name w:val="3A687F33674542C288044B13A34E03EA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1">
    <w:name w:val="644E9F3B82F0412B8EDF26BD5A090D9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1">
    <w:name w:val="497EC1DFCA94472FB1D3B8D25DCC7A7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">
    <w:name w:val="8C682743036A4817A985A99F8CEDCF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1">
    <w:name w:val="363293D9237F4CE783C47E45A71E5D67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1">
    <w:name w:val="DA79047500F04E96A6EA7DA31B45375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1">
    <w:name w:val="3750E7C5827E45B3A7751715893BD78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">
    <w:name w:val="15C5C8A154E34B2D9A3E02D1ACEEA40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">
    <w:name w:val="8CC4D4CC071D430AB510A84047C05CF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">
    <w:name w:val="EB00C42497DB49B3A8FAD4B8B891A1D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">
    <w:name w:val="80EAFD20901347B489D02FF4A738336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">
    <w:name w:val="ECCF90005FBF44ABB138B4F5399AE36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">
    <w:name w:val="C8254711DA5D4400B69B6A816A828D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2">
    <w:name w:val="1F4B54E1BDBE4183805328D67E84D72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2">
    <w:name w:val="7A4711CDD2664B6CB411B58991090821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2">
    <w:name w:val="7E2B24AFBE62462D854DF052E15FC28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2">
    <w:name w:val="8F61A0E3E3ED44799329F4298F9810A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2">
    <w:name w:val="2B59049F71E1486C8BFBDDF241524480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2">
    <w:name w:val="F0194A0645854BCC8FDD46EE92BB20A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2">
    <w:name w:val="35C33890EB874E1FAB1332C5D98E174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2">
    <w:name w:val="81A37D1692B6490EA4C5A8B089F1030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2">
    <w:name w:val="F11D3BEA65C74C9EA14069C46BABCF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2">
    <w:name w:val="962C96EDD04B4B5E9428A2EAF331E68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4">
    <w:name w:val="3A687F33674542C288044B13A34E03EA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2">
    <w:name w:val="644E9F3B82F0412B8EDF26BD5A090D9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2">
    <w:name w:val="497EC1DFCA94472FB1D3B8D25DCC7A7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1">
    <w:name w:val="8C682743036A4817A985A99F8CEDCFC5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2">
    <w:name w:val="363293D9237F4CE783C47E45A71E5D67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2">
    <w:name w:val="DA79047500F04E96A6EA7DA31B453758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2">
    <w:name w:val="3750E7C5827E45B3A7751715893BD78F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1">
    <w:name w:val="15C5C8A154E34B2D9A3E02D1ACEEA40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1">
    <w:name w:val="8CC4D4CC071D430AB510A84047C05CF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1">
    <w:name w:val="EB00C42497DB49B3A8FAD4B8B891A1D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1">
    <w:name w:val="80EAFD20901347B489D02FF4A738336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1">
    <w:name w:val="ECCF90005FBF44ABB138B4F5399AE36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1">
    <w:name w:val="C8254711DA5D4400B69B6A816A828D8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3">
    <w:name w:val="1F4B54E1BDBE4183805328D67E84D72C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5">
    <w:name w:val="3A687F33674542C288044B13A34E03EA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AEAF5B44E5948F0AC9EACDCE1956B1A">
    <w:name w:val="0AEAF5B44E5948F0AC9EACDCE1956B1A"/>
    <w:rsid w:val="00687005"/>
  </w:style>
  <w:style w:type="paragraph" w:customStyle="1" w:styleId="143273CAF7D242EDBFA771A019327497">
    <w:name w:val="143273CAF7D242EDBFA771A019327497"/>
    <w:rsid w:val="00687005"/>
  </w:style>
  <w:style w:type="paragraph" w:customStyle="1" w:styleId="47C6A1F80FEE4A72BA046E4DEBD36574">
    <w:name w:val="47C6A1F80FEE4A72BA046E4DEBD36574"/>
    <w:rsid w:val="00687005"/>
  </w:style>
  <w:style w:type="paragraph" w:customStyle="1" w:styleId="D3A5428BD8184C08A35729EC13D93F1E">
    <w:name w:val="D3A5428BD8184C08A35729EC13D93F1E"/>
    <w:rsid w:val="00687005"/>
  </w:style>
  <w:style w:type="paragraph" w:customStyle="1" w:styleId="FD83BC4B1E384D41A9CEE38D083C50E3">
    <w:name w:val="FD83BC4B1E384D41A9CEE38D083C50E3"/>
    <w:rsid w:val="00687005"/>
  </w:style>
  <w:style w:type="paragraph" w:customStyle="1" w:styleId="B18FCECD9CFE465F9BE720983415CEEA">
    <w:name w:val="B18FCECD9CFE465F9BE720983415CEEA"/>
    <w:rsid w:val="00687005"/>
  </w:style>
  <w:style w:type="paragraph" w:customStyle="1" w:styleId="1F4B54E1BDBE4183805328D67E84D72C4">
    <w:name w:val="1F4B54E1BDBE4183805328D67E84D72C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6">
    <w:name w:val="3A687F33674542C288044B13A34E03EA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5">
    <w:name w:val="1F4B54E1BDBE4183805328D67E84D72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7">
    <w:name w:val="3A687F33674542C288044B13A34E03EA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">
    <w:name w:val="09A8FDA88DCD48588439F9DE347F3EB6"/>
    <w:rsid w:val="00687005"/>
  </w:style>
  <w:style w:type="paragraph" w:customStyle="1" w:styleId="78EE0AB8A5D740DB944F46147647D81D">
    <w:name w:val="78EE0AB8A5D740DB944F46147647D81D"/>
    <w:rsid w:val="00687005"/>
  </w:style>
  <w:style w:type="paragraph" w:customStyle="1" w:styleId="1482D2B89650488998516275942C9C63">
    <w:name w:val="1482D2B89650488998516275942C9C63"/>
    <w:rsid w:val="00687005"/>
  </w:style>
  <w:style w:type="paragraph" w:customStyle="1" w:styleId="BE6780E922D041F38B194744FEDFFD4B">
    <w:name w:val="BE6780E922D041F38B194744FEDFFD4B"/>
    <w:rsid w:val="00687005"/>
  </w:style>
  <w:style w:type="paragraph" w:customStyle="1" w:styleId="29A33FA9B9E1468ABB2F153CEFB30B20">
    <w:name w:val="29A33FA9B9E1468ABB2F153CEFB30B20"/>
    <w:rsid w:val="00687005"/>
  </w:style>
  <w:style w:type="paragraph" w:customStyle="1" w:styleId="4B333274DE05493BA52A91BD94D4F31B">
    <w:name w:val="4B333274DE05493BA52A91BD94D4F31B"/>
    <w:rsid w:val="00687005"/>
  </w:style>
  <w:style w:type="paragraph" w:customStyle="1" w:styleId="7F63992AF01E4A20812868DB25C4178E">
    <w:name w:val="7F63992AF01E4A20812868DB25C4178E"/>
    <w:rsid w:val="00687005"/>
  </w:style>
  <w:style w:type="paragraph" w:customStyle="1" w:styleId="150CC78DB7494DDDA74F1E9F91C3E590">
    <w:name w:val="150CC78DB7494DDDA74F1E9F91C3E590"/>
    <w:rsid w:val="00687005"/>
  </w:style>
  <w:style w:type="paragraph" w:customStyle="1" w:styleId="CC5F6A18A6D64E229F669CA6EE6129C7">
    <w:name w:val="CC5F6A18A6D64E229F669CA6EE6129C7"/>
    <w:rsid w:val="00687005"/>
  </w:style>
  <w:style w:type="paragraph" w:customStyle="1" w:styleId="0CBDBAFE368142129BD8AECABF83B79E">
    <w:name w:val="0CBDBAFE368142129BD8AECABF83B79E"/>
    <w:rsid w:val="00687005"/>
  </w:style>
  <w:style w:type="paragraph" w:customStyle="1" w:styleId="1AE06D8D87F84749BF28B685C71472B5">
    <w:name w:val="1AE06D8D87F84749BF28B685C71472B5"/>
    <w:rsid w:val="00687005"/>
  </w:style>
  <w:style w:type="paragraph" w:customStyle="1" w:styleId="FCAEE6CD89CF4240B969F4699786E034">
    <w:name w:val="FCAEE6CD89CF4240B969F4699786E034"/>
    <w:rsid w:val="00687005"/>
  </w:style>
  <w:style w:type="paragraph" w:customStyle="1" w:styleId="C9DEA47C6108441E91B8B6BC8867E8F2">
    <w:name w:val="C9DEA47C6108441E91B8B6BC8867E8F2"/>
    <w:rsid w:val="00687005"/>
  </w:style>
  <w:style w:type="paragraph" w:customStyle="1" w:styleId="1D63E41571D143E6A51FA44F711708E3">
    <w:name w:val="1D63E41571D143E6A51FA44F711708E3"/>
    <w:rsid w:val="00687005"/>
  </w:style>
  <w:style w:type="paragraph" w:customStyle="1" w:styleId="0C8B8A15AD7143D5A4426EEE6E79CD58">
    <w:name w:val="0C8B8A15AD7143D5A4426EEE6E79CD58"/>
    <w:rsid w:val="00687005"/>
  </w:style>
  <w:style w:type="paragraph" w:customStyle="1" w:styleId="081FFCFA4E53469EB5935B5BBE35B3FA">
    <w:name w:val="081FFCFA4E53469EB5935B5BBE35B3FA"/>
    <w:rsid w:val="00687005"/>
  </w:style>
  <w:style w:type="paragraph" w:customStyle="1" w:styleId="58419D1508D74502AF85A6B2C884FEBA">
    <w:name w:val="58419D1508D74502AF85A6B2C884FEBA"/>
    <w:rsid w:val="00687005"/>
  </w:style>
  <w:style w:type="paragraph" w:customStyle="1" w:styleId="1460C3DCFE624287AE74D851DB26F940">
    <w:name w:val="1460C3DCFE624287AE74D851DB26F940"/>
    <w:rsid w:val="00687005"/>
  </w:style>
  <w:style w:type="paragraph" w:customStyle="1" w:styleId="772279A7E8FA4F26A311A884873E4203">
    <w:name w:val="772279A7E8FA4F26A311A884873E4203"/>
    <w:rsid w:val="00687005"/>
  </w:style>
  <w:style w:type="paragraph" w:customStyle="1" w:styleId="978C31B2AA354DE58E46443AA41FE025">
    <w:name w:val="978C31B2AA354DE58E46443AA41FE025"/>
    <w:rsid w:val="00687005"/>
  </w:style>
  <w:style w:type="paragraph" w:customStyle="1" w:styleId="C4AE547754E34B08AB2DF3CB1D24932B">
    <w:name w:val="C4AE547754E34B08AB2DF3CB1D24932B"/>
    <w:rsid w:val="00687005"/>
  </w:style>
  <w:style w:type="paragraph" w:customStyle="1" w:styleId="B29F47A938A24B478CF1213FB73ADD46">
    <w:name w:val="B29F47A938A24B478CF1213FB73ADD46"/>
    <w:rsid w:val="00687005"/>
  </w:style>
  <w:style w:type="paragraph" w:customStyle="1" w:styleId="415FA9B3D8B144E18BC9585A31A9A566">
    <w:name w:val="415FA9B3D8B144E18BC9585A31A9A566"/>
    <w:rsid w:val="00687005"/>
  </w:style>
  <w:style w:type="paragraph" w:customStyle="1" w:styleId="634357B0BCA04C0CAED1E4C5DF1E2708">
    <w:name w:val="634357B0BCA04C0CAED1E4C5DF1E2708"/>
    <w:rsid w:val="00687005"/>
  </w:style>
  <w:style w:type="paragraph" w:customStyle="1" w:styleId="0780C52A2C8A421FA021A386208744D2">
    <w:name w:val="0780C52A2C8A421FA021A386208744D2"/>
    <w:rsid w:val="00687005"/>
  </w:style>
  <w:style w:type="paragraph" w:customStyle="1" w:styleId="5EBE9D80C7164819BF294B8E1BB07AA5">
    <w:name w:val="5EBE9D80C7164819BF294B8E1BB07AA5"/>
    <w:rsid w:val="00687005"/>
  </w:style>
  <w:style w:type="paragraph" w:customStyle="1" w:styleId="1F4B54E1BDBE4183805328D67E84D72C6">
    <w:name w:val="1F4B54E1BDBE4183805328D67E84D72C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8">
    <w:name w:val="3A687F33674542C288044B13A34E03EA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1">
    <w:name w:val="09A8FDA88DCD48588439F9DE347F3E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1">
    <w:name w:val="1D63E41571D143E6A51FA44F711708E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7">
    <w:name w:val="1F4B54E1BDBE4183805328D67E84D72C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9">
    <w:name w:val="3A687F33674542C288044B13A34E03EA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2">
    <w:name w:val="09A8FDA88DCD48588439F9DE347F3E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2">
    <w:name w:val="1D63E41571D143E6A51FA44F711708E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8">
    <w:name w:val="1F4B54E1BDBE4183805328D67E84D72C8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3A687F33674542C288044B13A34E03EA10">
    <w:name w:val="3A687F33674542C288044B13A34E03EA10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09A8FDA88DCD48588439F9DE347F3EB63">
    <w:name w:val="09A8FDA88DCD48588439F9DE347F3EB63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Floral">
  <a:themeElements>
    <a:clrScheme name="Custom 42">
      <a:dk1>
        <a:sysClr val="windowText" lastClr="000000"/>
      </a:dk1>
      <a:lt1>
        <a:sysClr val="window" lastClr="FFFFFF"/>
      </a:lt1>
      <a:dk2>
        <a:srgbClr val="1C2F5B"/>
      </a:dk2>
      <a:lt2>
        <a:srgbClr val="EEECE1"/>
      </a:lt2>
      <a:accent1>
        <a:srgbClr val="DD1E4B"/>
      </a:accent1>
      <a:accent2>
        <a:srgbClr val="DB6398"/>
      </a:accent2>
      <a:accent3>
        <a:srgbClr val="9CC7CB"/>
      </a:accent3>
      <a:accent4>
        <a:srgbClr val="78A04F"/>
      </a:accent4>
      <a:accent5>
        <a:srgbClr val="EEA382"/>
      </a:accent5>
      <a:accent6>
        <a:srgbClr val="F79646"/>
      </a:accent6>
      <a:hlink>
        <a:srgbClr val="DB6398"/>
      </a:hlink>
      <a:folHlink>
        <a:srgbClr val="DB639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Party invitation (floral design).dotx</Template>
  <TotalTime>129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Shubham Bahuguna</cp:lastModifiedBy>
  <cp:revision>2</cp:revision>
  <cp:lastPrinted>2006-08-01T17:47:00Z</cp:lastPrinted>
  <dcterms:created xsi:type="dcterms:W3CDTF">2018-06-05T04:14:00Z</dcterms:created>
  <dcterms:modified xsi:type="dcterms:W3CDTF">2018-06-25T08:19:00Z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TC101731891033</vt:lpwstr>
  </property>
  <property fmtid="{D5CDD505-2E9C-101B-9397-08002B2CF9AE}" pid="3" name="ContentTypeId">
    <vt:lpwstr>0x010100AA3F7D94069FF64A86F7DFF56D60E3BE</vt:lpwstr>
  </property>
  <property fmtid="{D5CDD505-2E9C-101B-9397-08002B2CF9AE}" pid="4" name="ImageGenCounter">
    <vt:lpwstr>0</vt:lpwstr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PolicheckStatus">
    <vt:lpwstr>0</vt:lpwstr>
  </property>
  <property fmtid="{D5CDD505-2E9C-101B-9397-08002B2CF9AE}" pid="8" name="Applications">
    <vt:lpwstr>95;#zwd120;#79;#tpl120;#448;#zwd140</vt:lpwstr>
  </property>
  <property fmtid="{D5CDD505-2E9C-101B-9397-08002B2CF9AE}" pid="9" name="PolicheckCounter">
    <vt:lpwstr>0</vt:lpwstr>
  </property>
  <property fmtid="{D5CDD505-2E9C-101B-9397-08002B2CF9AE}" pid="10" name="APTrustLevel">
    <vt:r8>1</vt:r8>
  </property>
</Properties>
</file>