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89pt;margin-top:165.7pt;width:356.05pt;height:372.75pt;z-index:251749376" filled="f" stroked="f">
            <v:textbox>
              <w:txbxContent>
                <w:sdt>
                  <w:sdtPr>
                    <w:id w:val="495895251"/>
                    <w:placeholder>
                      <w:docPart w:val="7BDF89A9405940F0BCC94BF07BDB11CC"/>
                    </w:placeholder>
                    <w:showingPlcHdr/>
                  </w:sdtPr>
                  <w:sdtContent>
                    <w:p>
                      <w:r>
                        <w:rPr>
                          <w:rStyle w:val="PlaceholderText"/>
                        </w:rPr>
                        <w:t>Click here to enter text.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50" style="position:absolute;left:0;text-align:left;margin-left:116.25pt;margin-top:129.5pt;width:379.5pt;height:514.8pt;z-index:251707372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8" type="#_x0000_t202" style="position:absolute;left:0;text-align:left;margin-left:299.25pt;margin-top:545.15pt;width:171.5pt;height:137.2pt;z-index:251773952;mso-position-horizontal-relative:text;mso-position-vertical-relative:text" o:regroupid="7" filled="f" stroked="f">
            <v:textbox style="mso-next-textbox:#_x0000_s105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291.6pt;margin-top:547.7pt;width:170.65pt;height:138.4pt;z-index:251768832;mso-position-horizontal-relative:text;mso-position-vertical-relative:text" o:regroupid="7" filled="f" stroked="f">
            <v:textbox style="mso-next-textbox:#_x0000_s105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54.55pt;margin-top:590.55pt;width:50.4pt;height:40.8pt;z-index:251779072;mso-position-horizontal-relative:text;mso-position-vertical-relative:text" o:regroupid="7" filled="f" stroked="f">
            <v:textbox style="mso-next-textbox:#_x0000_s106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394.15pt;margin-top:536.95pt;width:171.5pt;height:137.2pt;z-index:251780096;mso-position-horizontal-relative:text;mso-position-vertical-relative:text" o:regroupid="7" filled="f" stroked="f">
            <v:textbox style="mso-next-textbox:#_x0000_s106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74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382.3pt;margin-top:517.4pt;width:175.05pt;height:168.75pt;z-index:251767808;mso-position-horizontal-relative:text;mso-position-vertical-relative:text" o:regroupid="7" filled="f" stroked="f">
            <v:textbox style="mso-next-textbox:#_x0000_s105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61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445.05pt;margin-top:579.8pt;width:50.4pt;height:40.8pt;z-index:251781120;mso-position-horizontal-relative:text;mso-position-vertical-relative:text" o:regroupid="7" filled="f" stroked="f">
            <v:textbox style="mso-next-textbox:#_x0000_s106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77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55.3pt;margin-top:578.1pt;width:50.4pt;height:40.8pt;z-index:251783168;mso-position-horizontal-relative:text;mso-position-vertical-relative:text" o:regroupid="7" filled="f" stroked="f">
            <v:textbox style="mso-next-textbox:#_x0000_s106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7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13pt;margin-top:533.6pt;width:171.5pt;height:137.2pt;z-index:251782144;mso-position-horizontal-relative:text;mso-position-vertical-relative:text" o:regroupid="7" filled="f" stroked="f">
            <v:textbox style="mso-next-textbox:#_x0000_s105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66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-9.85pt;margin-top:517.45pt;width:175.05pt;height:168.75pt;z-index:251766784;mso-position-horizontal-relative:text;mso-position-vertical-relative:text" o:regroupid="7" filled="f" stroked="f">
            <v:textbox style="mso-next-textbox:#_x0000_s105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60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89pt;margin-top:547.55pt;width:170.65pt;height:138.4pt;z-index:251769856;mso-position-horizontal-relative:text;mso-position-vertical-relative:text" o:regroupid="7" filled="f" stroked="f">
            <v:textbox style="mso-next-textbox:#_x0000_s105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149.2pt;margin-top:594.65pt;width:50.4pt;height:40.8pt;z-index:251778048;mso-position-horizontal-relative:text;mso-position-vertical-relative:text" o:regroupid="7" filled="f" stroked="f">
            <v:textbox style="mso-next-textbox:#_x0000_s106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89pt;margin-top:549.25pt;width:171.5pt;height:137.2pt;z-index:251772928;mso-position-horizontal-relative:text;mso-position-vertical-relative:text" o:regroupid="7" filled="f" stroked="f">
            <v:textbox style="mso-next-textbox:#_x0000_s105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241.65pt;margin-top:592.25pt;width:50.4pt;height:40.8pt;z-index:251777024;mso-position-horizontal-relative:text;mso-position-vertical-relative:text" o:regroupid="7" filled="f" stroked="f">
            <v:textbox style="mso-next-textbox:#_x0000_s106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71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182.9pt;margin-top:538.45pt;width:199.4pt;height:171.8pt;z-index:251774976;mso-position-horizontal-relative:text;mso-position-vertical-relative:text" o:regroupid="7" filled="f" stroked="f">
            <v:textbox style="mso-next-textbox:#_x0000_s105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69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177.8pt;margin-top:554.6pt;width:189.2pt;height:135.55pt;z-index:251770880;mso-position-horizontal-relative:text;mso-position-vertical-relative:text" o:regroupid="7" filled="f" stroked="f">
            <v:textbox style="mso-next-textbox:#_x0000_s105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65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94.15pt;margin-top:49.85pt;width:171.5pt;height:137.2pt;z-index:251722744;mso-position-horizontal-relative:text;mso-position-vertical-relative:text" o:regroupid="4" filled="f" stroked="f">
            <v:textbox style="mso-next-textbox:#_x0000_s1036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4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82.3pt;margin-top:30.3pt;width:175.05pt;height:168.75pt;z-index:251710447;mso-position-horizontal-relative:text;mso-position-vertical-relative:text" o:regroupid="6" filled="f" stroked="f">
            <v:textbox style="mso-next-textbox:#_x0000_s1035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4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95.5pt;margin-top:43.05pt;width:171.5pt;height:137.2pt;z-index:251716597;mso-position-horizontal-relative:text;mso-position-vertical-relative:text" o:regroupid="4" filled="f" stroked="f">
            <v:textbox style="mso-next-textbox:#_x0000_s104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9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149.2pt;margin-top:85.05pt;width:50.4pt;height:40.8pt;z-index:251720695;mso-position-horizontal-relative:text;mso-position-vertical-relative:text" o:regroupid="5" filled="f" stroked="f">
            <v:textbox style="mso-next-textbox:#_x0000_s104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82.9pt;margin-top:20.1pt;width:199.4pt;height:171.8pt;z-index:251717622;mso-position-horizontal-relative:text;mso-position-vertical-relative:text" o:regroupid="4" filled="f" stroked="f">
            <v:textbox style="mso-next-textbox:#_x0000_s102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28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13pt;margin-top:49pt;width:171.5pt;height:137.2pt;z-index:251784192;mso-position-horizontal-relative:text;mso-position-vertical-relative:text" o:regroupid="4" filled="f" stroked="f">
            <v:textbox style="mso-next-textbox:#_x0000_s103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3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89pt;margin-top:39.65pt;width:171.5pt;height:137.2pt;z-index:251715572;mso-position-horizontal-relative:text;mso-position-vertical-relative:text" o:regroupid="4" filled="f" stroked="f">
            <v:textbox style="mso-next-textbox:#_x0000_s1039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5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41.65pt;margin-top:73.9pt;width:50.4pt;height:40.8pt;z-index:251719671;mso-position-horizontal-relative:text;mso-position-vertical-relative:text" o:regroupid="5" filled="f" stroked="f">
            <v:textbox style="mso-next-textbox:#_x0000_s1030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29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45.05pt;margin-top:92.7pt;width:50.4pt;height:40.8pt;z-index:251723768;mso-position-horizontal-relative:text;mso-position-vertical-relative:text" o:regroupid="5" filled="f" stroked="f">
            <v:textbox style="mso-next-textbox:#_x0000_s1037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49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55.3pt;margin-top:93.5pt;width:50.4pt;height:40.8pt;z-index:251785216;mso-position-horizontal-relative:text;mso-position-vertical-relative:text" o:regroupid="5" filled="f" stroked="f">
            <v:textbox style="mso-next-textbox:#_x0000_s1034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4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350.8pt;margin-top:88.45pt;width:50.4pt;height:40.8pt;z-index:251721719;mso-position-horizontal-relative:text;mso-position-vertical-relative:text" o:regroupid="5" filled="f" stroked="f">
            <v:textbox style="mso-next-textbox:#_x0000_s1043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77.8pt;margin-top:36.25pt;width:189.2pt;height:135.55pt;z-index:251713522;mso-position-horizontal-relative:text;mso-position-vertical-relative:text" o:regroupid="6" filled="f" stroked="f">
            <v:textbox style="mso-next-textbox:#_x0000_s102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109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-9.85pt;margin-top:32.85pt;width:175.05pt;height:168.75pt;z-index:251709422;mso-position-horizontal-relative:text;mso-position-vertical-relative:text" o:regroupid="6" filled="f" stroked="f">
            <v:textbox style="mso-next-textbox:#_x0000_s1032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3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9pt;margin-top:37.95pt;width:170.65pt;height:138.4pt;z-index:251712497;mso-position-horizontal-relative:text;mso-position-vertical-relative:text" o:regroupid="6" filled="f" stroked="f">
            <v:textbox style="mso-next-textbox:#_x0000_s1038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87.85pt;margin-top:45.6pt;width:170.65pt;height:138.4pt;z-index:251711472;mso-position-horizontal-relative:text;mso-position-vertical-relative:text" o:regroupid="6" filled="f" stroked="f">
            <v:textbox style="mso-next-textbox:#_x0000_s1041">
              <w:txbxContent>
                <w:p>
                  <w:r>
                    <w:rPr>
                      <w:noProof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3"/>
  <w:proofState w:spelling="clean" w:grammar="clean"/>
  <w:stylePaneFormatFilter w:val="1021"/>
  <w:defaultTabStop w:val="720"/>
  <w:drawingGridHorizontalSpacing w:val="110"/>
  <w:displayHorizontalDrawingGridEvery w:val="2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3"/>
        <o:entry new="5" old="3"/>
        <o:entry new="6" old="3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glossaryDocument" Target="glossary/document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DF89A9405940F0BCC94BF07BDB1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234B4-38B8-4E4D-909F-90E032230034}"/>
      </w:docPartPr>
      <w:docPartBody>
        <w:p>
          <w:pPr>
            <w:pStyle w:val="7BDF89A9405940F0BCC94BF07BDB11CC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BDF89A9405940F0BCC94BF07BDB11CC">
    <w:name w:val="7BDF89A9405940F0BCC94BF07BDB11CC"/>
    <w:pPr>
      <w:spacing w:line="240" w:lineRule="auto"/>
    </w:pPr>
    <w:rPr>
      <w:rFonts w:eastAsiaTheme="minorHAnsi"/>
      <w:sz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TPFriendlyName xmlns="4873beb7-5857-4685-be1f-d57550cc96cc">Holiday stationery</TPFriendlyName>
    <NumericId xmlns="4873beb7-5857-4685-be1f-d57550cc96cc">-1</NumericId>
    <BusinessGroup xmlns="4873beb7-5857-4685-be1f-d57550cc96cc" xsi:nil="true"/>
    <SourceTitle xmlns="4873beb7-5857-4685-be1f-d57550cc96cc">Holiday stationery</SourceTitle>
    <APEditor xmlns="4873beb7-5857-4685-be1f-d57550cc96cc">
      <UserInfo>
        <DisplayName>REDMOND\v-luannv</DisplayName>
        <AccountId>92</AccountId>
        <AccountType/>
      </UserInfo>
    </APEditor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274088</Value>
      <Value>1305396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PublishTargets xmlns="4873beb7-5857-4685-be1f-d57550cc96cc">OfficeOnline</PublishTargets>
    <TimesCloned xmlns="4873beb7-5857-4685-be1f-d57550cc96cc" xsi:nil="true"/>
    <AcquiredFrom xmlns="4873beb7-5857-4685-be1f-d57550cc96cc" xsi:nil="true"/>
    <AssetStart xmlns="4873beb7-5857-4685-be1f-d57550cc96cc">2009-05-30T21:58:52+00:00</AssetStart>
    <Provider xmlns="4873beb7-5857-4685-be1f-d57550cc96cc">EY006220130</Provider>
    <LastHandOff xmlns="4873beb7-5857-4685-be1f-d57550cc96cc" xsi:nil="true"/>
    <TPClientViewer xmlns="4873beb7-5857-4685-be1f-d57550cc96cc">Microsoft Office Word</TPClientViewer>
    <IsDeleted xmlns="4873beb7-5857-4685-be1f-d57550cc96cc">false</IsDeleted>
    <TemplateStatus xmlns="4873beb7-5857-4685-be1f-d57550cc96cc">Complete</TemplateStatus>
    <AssetExpire xmlns="4873beb7-5857-4685-be1f-d57550cc96cc">2100-01-01T00:00:00+00:00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TPExecutable xmlns="4873beb7-5857-4685-be1f-d57550cc96cc" xsi:nil="true"/>
    <AssetType xmlns="4873beb7-5857-4685-be1f-d57550cc96cc">TP</AssetType>
    <CSXSubmissionDate xmlns="4873beb7-5857-4685-be1f-d57550cc96cc" xsi:nil="true"/>
    <CSXUpdate xmlns="4873beb7-5857-4685-be1f-d57550cc96cc">false</CSXUpdate>
    <ApprovalLog xmlns="4873beb7-5857-4685-be1f-d57550cc96cc" xsi:nil="true"/>
    <BugNumber xmlns="4873beb7-5857-4685-be1f-d57550cc96cc">813145</BugNumber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TP010244798</AssetId>
    <TPLaunchHelpLink xmlns="4873beb7-5857-4685-be1f-d57550cc96cc" xsi:nil="true"/>
    <TPApplication xmlns="4873beb7-5857-4685-be1f-d57550cc96cc">Word</TPApplication>
    <IntlLocPriority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TPCommandLine xmlns="4873beb7-5857-4685-be1f-d57550cc96cc">{WD} /f {FilePath}</TPCommandLine>
    <TPAppVersion xmlns="4873beb7-5857-4685-be1f-d57550cc96cc">12</TPAppVersion>
    <APAuthor xmlns="4873beb7-5857-4685-be1f-d57550cc96cc">
      <UserInfo>
        <DisplayName>REDMOND\cynvey</DisplayName>
        <AccountId>191</AccountId>
        <AccountType/>
      </UserInfo>
    </APAuthor>
    <EditorialStatus xmlns="4873beb7-5857-4685-be1f-d57550cc96cc" xsi:nil="true"/>
    <TPLaunchHelpLinkType xmlns="4873beb7-5857-4685-be1f-d57550cc96cc">Template</TPLaunchHelpLinkType>
    <LastModifiedDateTime xmlns="4873beb7-5857-4685-be1f-d57550cc96cc" xsi:nil="true"/>
    <UACurrentWords xmlns="4873beb7-5857-4685-be1f-d57550cc96cc">0</UACurrentWords>
    <UALocRecommendation xmlns="4873beb7-5857-4685-be1f-d57550cc96cc">Localize</UALocRecommendation>
    <ArtSampleDocs xmlns="4873beb7-5857-4685-be1f-d57550cc96cc" xsi:nil="true"/>
    <UANotes xmlns="4873beb7-5857-4685-be1f-d57550cc96cc">O14 beta2</UANotes>
    <ShowIn xmlns="4873beb7-5857-4685-be1f-d57550cc96cc" xsi:nil="true"/>
    <CSXHash xmlns="4873beb7-5857-4685-be1f-d57550cc96cc" xsi:nil="true"/>
    <VoteCount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16923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2CB78A7-31A0-46EE-9B7A-4ECB5218FC6A}"/>
</file>

<file path=customXml/itemProps2.xml><?xml version="1.0" encoding="utf-8"?>
<ds:datastoreItem xmlns:ds="http://schemas.openxmlformats.org/officeDocument/2006/customXml" ds:itemID="{7F5D6976-9C5C-4E0F-B10A-22F523F32641}"/>
</file>

<file path=customXml/itemProps3.xml><?xml version="1.0" encoding="utf-8"?>
<ds:datastoreItem xmlns:ds="http://schemas.openxmlformats.org/officeDocument/2006/customXml" ds:itemID="{A9B43BB4-0669-4C14-A040-EB85FBB30601}"/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HolidayStationery.dotx</Template>
  <TotalTime>10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Hood-Graling</dc:creator>
  <cp:lastModifiedBy>Luann Vodder (Wes Rataushk &amp; Assc Inc)</cp:lastModifiedBy>
  <cp:revision>2</cp:revision>
  <cp:lastPrinted>2007-10-17T04:03:00Z</cp:lastPrinted>
  <dcterms:created xsi:type="dcterms:W3CDTF">2007-10-18T21:11:00Z</dcterms:created>
  <dcterms:modified xsi:type="dcterms:W3CDTF">2007-10-18T21:11:00Z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0x0101006EDDDB5EE6D98C44930B742096920B300400F5B6D36B3EF94B4E9A635CDF2A18F5B8</vt:lpwstr>
  </property>
  <property fmtid="{D5CDD505-2E9C-101B-9397-08002B2CF9AE}" pid="10" name="ImageGenCounter">
    <vt:lpwstr>0</vt:lpwstr>
  </property>
  <property fmtid="{D5CDD505-2E9C-101B-9397-08002B2CF9AE}" pid="15" name="ViolationReportStatus">
    <vt:lpwstr>None</vt:lpwstr>
  </property>
  <property fmtid="{D5CDD505-2E9C-101B-9397-08002B2CF9AE}" pid="16" name="ImageGenStatus">
    <vt:lpwstr>0</vt:lpwstr>
  </property>
  <property fmtid="{D5CDD505-2E9C-101B-9397-08002B2CF9AE}" pid="17" name="Applications">
    <vt:lpwstr>79;#tpl120;#448;#zwd140;#95;#zwd120</vt:lpwstr>
  </property>
  <property fmtid="{D5CDD505-2E9C-101B-9397-08002B2CF9AE}" pid="20" name="PolicheckCounter">
    <vt:lpwstr>0</vt:lpwstr>
  </property>
  <property fmtid="{D5CDD505-2E9C-101B-9397-08002B2CF9AE}" pid="36" name="PolicheckStatus">
    <vt:lpwstr>0</vt:lpwstr>
  </property>
  <property fmtid="{D5CDD505-2E9C-101B-9397-08002B2CF9AE}" pid="37" name="APTrustLevel">
    <vt:r8>1</vt:r8>
  </property>
</Properties>
</file>