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template.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5857" w:type="dxa"/>
        <w:tblInd w:w="-11" w:type="dxa"/>
        <w:tblCellMar>
          <w:left w:w="0" w:type="dxa"/>
          <w:right w:w="0" w:type="dxa"/>
        </w:tblCellMar>
        <w:tblLook w:val="0000" w:firstRow="0" w:lastRow="0" w:firstColumn="0" w:lastColumn="0" w:noHBand="0" w:noVBand="0"/>
      </w:tblPr>
      <w:tblGrid>
        <w:gridCol w:w="21"/>
        <w:gridCol w:w="2081"/>
        <w:gridCol w:w="3337"/>
        <w:gridCol w:w="2197"/>
        <w:gridCol w:w="273"/>
        <w:gridCol w:w="54"/>
        <w:gridCol w:w="3920"/>
        <w:gridCol w:w="19"/>
        <w:gridCol w:w="3955"/>
      </w:tblGrid>
      <w:tr w:rsidR="009E6AB9" w:rsidTr="009063CD">
        <w:trPr>
          <w:gridBefore w:val="1"/>
          <w:wBefore w:w="21" w:type="dxa"/>
          <w:trHeight w:val="5241"/>
        </w:trPr>
        <w:tc>
          <w:tcPr>
            <w:tcW w:w="5428" w:type="dxa"/>
            <w:gridSpan w:val="2"/>
          </w:tcPr>
          <w:p w:rsidR="009E6AB9" w:rsidRDefault="009E6AB9" w:rsidP="00F85C05">
            <w:pPr>
              <w:rPr>
                <w:noProof/>
              </w:rPr>
            </w:pPr>
          </w:p>
        </w:tc>
        <w:tc>
          <w:tcPr>
            <w:tcW w:w="2203" w:type="dxa"/>
          </w:tcPr>
          <w:p w:rsidR="009E6AB9" w:rsidRDefault="009E6AB9" w:rsidP="00F85C05">
            <w:pPr>
              <w:rPr>
                <w:noProof/>
              </w:rPr>
            </w:pPr>
          </w:p>
        </w:tc>
        <w:tc>
          <w:tcPr>
            <w:tcW w:w="327" w:type="dxa"/>
            <w:gridSpan w:val="2"/>
            <w:vMerge w:val="restart"/>
            <w:shd w:val="clear" w:color="auto" w:fill="auto"/>
          </w:tcPr>
          <w:p w:rsidR="009E6AB9" w:rsidRDefault="009E6AB9" w:rsidP="00F85C05">
            <w:pPr>
              <w:rPr>
                <w:noProof/>
              </w:rPr>
            </w:pPr>
          </w:p>
        </w:tc>
        <w:tc>
          <w:tcPr>
            <w:tcW w:w="7878" w:type="dxa"/>
            <w:gridSpan w:val="3"/>
            <w:vMerge w:val="restart"/>
            <w:shd w:val="clear" w:color="auto" w:fill="auto"/>
            <w:vAlign w:val="center"/>
          </w:tcPr>
          <w:p w:rsidR="009E6AB9" w:rsidRDefault="009063CD" w:rsidP="009063CD">
            <w:pPr>
              <w:jc w:val="center"/>
              <w:rPr>
                <w:noProof/>
              </w:rPr>
            </w:pPr>
            <w:r>
              <w:rPr>
                <w:noProof/>
              </w:rPr>
              <mc:AlternateContent>
                <mc:Choice Requires="wpg">
                  <w:drawing>
                    <wp:inline distT="0" distB="0" distL="0" distR="0">
                      <wp:extent cx="4986670" cy="4472940"/>
                      <wp:effectExtent l="0" t="0" r="4445" b="3810"/>
                      <wp:docPr id="7" name="Group 7" descr="cover, title on photo with person hands taking a watch from a box"/>
                      <wp:cNvGraphicFramePr/>
                      <a:graphic xmlns:a="http://schemas.openxmlformats.org/drawingml/2006/main">
                        <a:graphicData uri="http://schemas.microsoft.com/office/word/2010/wordprocessingGroup">
                          <wpg:wgp>
                            <wpg:cNvGrpSpPr/>
                            <wpg:grpSpPr>
                              <a:xfrm>
                                <a:off x="0" y="0"/>
                                <a:ext cx="4986670" cy="4472940"/>
                                <a:chOff x="0" y="0"/>
                                <a:chExt cx="4986958" cy="4472940"/>
                              </a:xfrm>
                            </wpg:grpSpPr>
                            <pic:pic xmlns:pic="http://schemas.openxmlformats.org/drawingml/2006/picture">
                              <pic:nvPicPr>
                                <pic:cNvPr id="1" name="Picture 1" descr="person hands taking a watch from a box"/>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4683760" cy="4472940"/>
                                </a:xfrm>
                                <a:prstGeom prst="rect">
                                  <a:avLst/>
                                </a:prstGeom>
                              </pic:spPr>
                            </pic:pic>
                            <wps:wsp>
                              <wps:cNvPr id="2" name="Rectangle 2"/>
                              <wps:cNvSpPr/>
                              <wps:spPr>
                                <a:xfrm>
                                  <a:off x="1605516" y="2115879"/>
                                  <a:ext cx="3381442" cy="946298"/>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Text Box 727"/>
                              <wps:cNvSpPr txBox="1">
                                <a:spLocks noChangeArrowheads="1"/>
                              </wps:cNvSpPr>
                              <wps:spPr bwMode="auto">
                                <a:xfrm>
                                  <a:off x="1850065" y="2179674"/>
                                  <a:ext cx="283337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3CD" w:rsidRPr="000D33D6" w:rsidRDefault="009063CD" w:rsidP="009063CD">
                                    <w:pPr>
                                      <w:pStyle w:val="Title"/>
                                      <w:rPr>
                                        <w:sz w:val="32"/>
                                      </w:rPr>
                                    </w:pPr>
                                    <w:r>
                                      <w:t>Catalog Title</w:t>
                                    </w:r>
                                  </w:p>
                                </w:txbxContent>
                              </wps:txbx>
                              <wps:bodyPr rot="0" vert="horz" wrap="square" lIns="0" tIns="0" rIns="0" bIns="0" anchor="t" anchorCtr="0" upright="1">
                                <a:noAutofit/>
                              </wps:bodyPr>
                            </wps:wsp>
                            <wps:wsp>
                              <wps:cNvPr id="6" name="Text Box 727"/>
                              <wps:cNvSpPr txBox="1">
                                <a:spLocks noChangeArrowheads="1"/>
                              </wps:cNvSpPr>
                              <wps:spPr bwMode="auto">
                                <a:xfrm>
                                  <a:off x="2020186" y="2775098"/>
                                  <a:ext cx="266319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3CD" w:rsidRPr="000D33D6" w:rsidRDefault="009063CD" w:rsidP="009063CD">
                                    <w:pPr>
                                      <w:pStyle w:val="Heading6"/>
                                      <w:jc w:val="right"/>
                                      <w:rPr>
                                        <w:sz w:val="32"/>
                                      </w:rPr>
                                    </w:pPr>
                                    <w:r>
                                      <w:t>Subtitle text Here</w:t>
                                    </w:r>
                                  </w:p>
                                </w:txbxContent>
                              </wps:txbx>
                              <wps:bodyPr rot="0" vert="horz" wrap="square" lIns="0" tIns="0" rIns="0" bIns="0" anchor="t" anchorCtr="0" upright="1">
                                <a:noAutofit/>
                              </wps:bodyPr>
                            </wps:wsp>
                          </wpg:wgp>
                        </a:graphicData>
                      </a:graphic>
                    </wp:inline>
                  </w:drawing>
                </mc:Choice>
                <mc:Fallback>
                  <w:pict>
                    <v:group id="Group 7" o:spid="_x0000_s1026" alt="cover, title on photo with person hands taking a watch from a box" style="width:392.65pt;height:352.2pt;mso-position-horizontal-relative:char;mso-position-vertical-relative:line" coordsize="49869,447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person hands taking a watch from a box" style="position:absolute;width:46837;height:44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">
                        <v:imagedata r:id="rId5" o:title="person hands taking a watch from a box"/>
                      </v:shape>
                      <v:rect id="Rectangle 2" o:spid="_x0000_s1028" style="position:absolute;left:16055;top:21158;width:33814;height:9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" fillcolor="#ffc000 [3207]" stroked="f" strokeweight="1pt"/>
                      <v:shapetype id="_x0000_t202" coordsize="21600,21600" o:spt="202" path="m,l,21600r21600,l21600,xe">
                        <v:stroke joinstyle="miter"/>
                        <v:path gradientshapeok="t" o:connecttype="rect"/>
                      </v:shapetype>
                      <v:shape id="_x0000_s1029" type="#_x0000_t202" style="position:absolute;left:18500;top:21796;width:28334;height:5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rsidR="009063CD" w:rsidRPr="000D33D6" w:rsidRDefault="009063CD" w:rsidP="009063CD">
                              <w:pPr>
                                <w:pStyle w:val="Title"/>
                                <w:rPr>
                                  <w:sz w:val="32"/>
                                </w:rPr>
                              </w:pPr>
                              <w:r>
                                <w:t>Catalog Title</w:t>
                              </w:r>
                            </w:p>
                          </w:txbxContent>
                        </v:textbox>
                      </v:shape>
                      <v:shape id="_x0000_s1030" type="#_x0000_t202" style="position:absolute;left:20201;top:27750;width:26632;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rsidR="009063CD" w:rsidRPr="000D33D6" w:rsidRDefault="009063CD" w:rsidP="009063CD">
                              <w:pPr>
                                <w:pStyle w:val="Heading6"/>
                                <w:jc w:val="right"/>
                                <w:rPr>
                                  <w:sz w:val="32"/>
                                </w:rPr>
                              </w:pPr>
                              <w:r>
                                <w:t>Subtitle text Here</w:t>
                              </w:r>
                            </w:p>
                          </w:txbxContent>
                        </v:textbox>
                      </v:shape>
                      <w10:anchorlock/>
                    </v:group>
                  </w:pict>
                </mc:Fallback>
              </mc:AlternateContent>
            </w:r>
          </w:p>
        </w:tc>
        <w:bookmarkStart w:id="0" w:name="_GoBack"/>
        <w:bookmarkEnd w:id="0"/>
      </w:tr>
      <w:tr w:rsidR="009E6AB9" w:rsidTr="00F85C05">
        <w:trPr>
          <w:gridBefore w:val="1"/>
          <w:wBefore w:w="21" w:type="dxa"/>
          <w:trHeight w:val="2749"/>
        </w:trPr>
        <w:tc>
          <w:tcPr>
            <w:tcW w:w="5428" w:type="dxa"/>
            <w:gridSpan w:val="2"/>
          </w:tcPr>
          <w:p w:rsidR="009E6AB9" w:rsidRDefault="009E6AB9" w:rsidP="00F85C05">
            <w:pPr>
              <w:jc w:val="right"/>
              <w:rPr>
                <w:noProof/>
              </w:rPr>
            </w:pPr>
            <w:r>
              <w:rPr>
                <w:noProof/>
              </w:rPr>
              <mc:AlternateContent>
                <mc:Choice Requires="wps">
                  <w:drawing>
                    <wp:inline distT="0" distB="0" distL="0" distR="0" wp14:anchorId="6D78BA8C" wp14:editId="4B996E1E">
                      <wp:extent cx="876300" cy="1565418"/>
                      <wp:effectExtent l="0" t="0" r="0" b="15875"/>
                      <wp:docPr id="23" name="Text Box 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1565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6AB9" w:rsidRPr="00BC17D7" w:rsidRDefault="009E6AB9" w:rsidP="009E6AB9">
                                  <w:r w:rsidRPr="00BC17D7">
                                    <w:t>Customer Name</w:t>
                                  </w:r>
                                </w:p>
                                <w:p w:rsidR="009E6AB9" w:rsidRPr="00BC17D7" w:rsidRDefault="009E6AB9" w:rsidP="009E6AB9">
                                  <w:r w:rsidRPr="00BC17D7">
                                    <w:t>Street Address</w:t>
                                  </w:r>
                                </w:p>
                                <w:p w:rsidR="009E6AB9" w:rsidRPr="00BC17D7" w:rsidRDefault="009E6AB9" w:rsidP="009E6AB9">
                                  <w:r w:rsidRPr="00BC17D7">
                                    <w:t xml:space="preserve">City, </w:t>
                                  </w:r>
                                  <w:proofErr w:type="gramStart"/>
                                  <w:r w:rsidRPr="00BC17D7">
                                    <w:t>ST  ZIP</w:t>
                                  </w:r>
                                  <w:proofErr w:type="gramEnd"/>
                                  <w:r w:rsidRPr="00BC17D7">
                                    <w:t xml:space="preserve"> Code</w:t>
                                  </w:r>
                                </w:p>
                              </w:txbxContent>
                            </wps:txbx>
                            <wps:bodyPr rot="0" vert="vert270" wrap="square" lIns="0" tIns="0" rIns="0" bIns="0" anchor="t" anchorCtr="0" upright="1">
                              <a:noAutofit/>
                            </wps:bodyPr>
                          </wps:wsp>
                        </a:graphicData>
                      </a:graphic>
                    </wp:inline>
                  </w:drawing>
                </mc:Choice>
                <mc:Fallback>
                  <w:pict>
                    <v:shape w14:anchorId="6D78BA8C" id="Text Box 987" o:spid="_x0000_s1031" type="#_x0000_t202" style="width:69pt;height:1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" filled="f" stroked="f">
                      <v:textbox style="layout-flow:vertical;mso-layout-flow-alt:bottom-to-top" inset="0,0,0,0">
                        <w:txbxContent>
                          <w:p w:rsidR="009E6AB9" w:rsidRPr="00BC17D7" w:rsidRDefault="009E6AB9" w:rsidP="009E6AB9">
                            <w:r w:rsidRPr="00BC17D7">
                              <w:t>Customer Name</w:t>
                            </w:r>
                          </w:p>
                          <w:p w:rsidR="009E6AB9" w:rsidRPr="00BC17D7" w:rsidRDefault="009E6AB9" w:rsidP="009E6AB9">
                            <w:r w:rsidRPr="00BC17D7">
                              <w:t>Street Address</w:t>
                            </w:r>
                          </w:p>
                          <w:p w:rsidR="009E6AB9" w:rsidRPr="00BC17D7" w:rsidRDefault="009E6AB9" w:rsidP="009E6AB9">
                            <w:r w:rsidRPr="00BC17D7">
                              <w:t xml:space="preserve">City, </w:t>
                            </w:r>
                            <w:proofErr w:type="gramStart"/>
                            <w:r w:rsidRPr="00BC17D7">
                              <w:t>ST  ZIP</w:t>
                            </w:r>
                            <w:proofErr w:type="gramEnd"/>
                            <w:r w:rsidRPr="00BC17D7">
                              <w:t xml:space="preserve"> Code</w:t>
                            </w:r>
                          </w:p>
                        </w:txbxContent>
                      </v:textbox>
                      <w10:anchorlock/>
                    </v:shape>
                  </w:pict>
                </mc:Fallback>
              </mc:AlternateContent>
            </w:r>
          </w:p>
        </w:tc>
        <w:tc>
          <w:tcPr>
            <w:tcW w:w="2203" w:type="dxa"/>
          </w:tcPr>
          <w:p w:rsidR="009E6AB9" w:rsidRDefault="009E6AB9" w:rsidP="00F85C05">
            <w:pPr>
              <w:rPr>
                <w:noProof/>
              </w:rPr>
            </w:pPr>
          </w:p>
        </w:tc>
        <w:tc>
          <w:tcPr>
            <w:tcW w:w="327" w:type="dxa"/>
            <w:gridSpan w:val="2"/>
            <w:vMerge/>
            <w:shd w:val="clear" w:color="auto" w:fill="auto"/>
          </w:tcPr>
          <w:p w:rsidR="009E6AB9" w:rsidRDefault="009E6AB9" w:rsidP="00F85C05">
            <w:pPr>
              <w:rPr>
                <w:noProof/>
              </w:rPr>
            </w:pPr>
          </w:p>
        </w:tc>
        <w:tc>
          <w:tcPr>
            <w:tcW w:w="7878" w:type="dxa"/>
            <w:gridSpan w:val="3"/>
            <w:vMerge/>
            <w:shd w:val="clear" w:color="auto" w:fill="auto"/>
          </w:tcPr>
          <w:p w:rsidR="009E6AB9" w:rsidRDefault="009E6AB9" w:rsidP="00F85C05">
            <w:pPr>
              <w:rPr>
                <w:noProof/>
              </w:rPr>
            </w:pPr>
          </w:p>
        </w:tc>
      </w:tr>
      <w:tr w:rsidR="009E6AB9" w:rsidTr="00F85C05">
        <w:trPr>
          <w:gridBefore w:val="1"/>
          <w:wBefore w:w="21" w:type="dxa"/>
          <w:trHeight w:val="4219"/>
        </w:trPr>
        <w:tc>
          <w:tcPr>
            <w:tcW w:w="2081" w:type="dxa"/>
            <w:vAlign w:val="center"/>
          </w:tcPr>
          <w:p w:rsidR="009E6AB9" w:rsidRDefault="009E6AB9" w:rsidP="00F85C05">
            <w:pPr>
              <w:jc w:val="right"/>
              <w:rPr>
                <w:noProof/>
              </w:rPr>
            </w:pPr>
            <w:r>
              <w:rPr>
                <w:noProof/>
              </w:rPr>
              <mc:AlternateContent>
                <mc:Choice Requires="wps">
                  <w:drawing>
                    <wp:inline distT="0" distB="0" distL="0" distR="0" wp14:anchorId="5822460B" wp14:editId="35E60956">
                      <wp:extent cx="822960" cy="1770076"/>
                      <wp:effectExtent l="0" t="0" r="15240" b="1905"/>
                      <wp:docPr id="22" name="Text Box 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17700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6AB9" w:rsidRPr="00BC17D7" w:rsidRDefault="009E6AB9" w:rsidP="009E6AB9">
                                  <w:r w:rsidRPr="00BC17D7">
                                    <w:t>Company Name</w:t>
                                  </w:r>
                                </w:p>
                                <w:p w:rsidR="009E6AB9" w:rsidRPr="00BC17D7" w:rsidRDefault="009E6AB9" w:rsidP="009E6AB9">
                                  <w:r w:rsidRPr="00BC17D7">
                                    <w:t>Street Address</w:t>
                                  </w:r>
                                </w:p>
                                <w:p w:rsidR="009E6AB9" w:rsidRPr="00BC17D7" w:rsidRDefault="009E6AB9" w:rsidP="009E6AB9">
                                  <w:r w:rsidRPr="00BC17D7">
                                    <w:t>Address 2</w:t>
                                  </w:r>
                                </w:p>
                                <w:p w:rsidR="009E6AB9" w:rsidRPr="00BC17D7" w:rsidRDefault="009E6AB9" w:rsidP="009E6AB9">
                                  <w:r w:rsidRPr="00BC17D7">
                                    <w:t xml:space="preserve">City, </w:t>
                                  </w:r>
                                  <w:proofErr w:type="gramStart"/>
                                  <w:r w:rsidRPr="00BC17D7">
                                    <w:t>ST  ZIP</w:t>
                                  </w:r>
                                  <w:proofErr w:type="gramEnd"/>
                                  <w:r w:rsidRPr="00BC17D7">
                                    <w:t xml:space="preserve"> Code</w:t>
                                  </w:r>
                                </w:p>
                              </w:txbxContent>
                            </wps:txbx>
                            <wps:bodyPr rot="0" vert="vert270" wrap="square" lIns="0" tIns="0" rIns="0" bIns="0" anchor="t" anchorCtr="0" upright="1">
                              <a:noAutofit/>
                            </wps:bodyPr>
                          </wps:wsp>
                        </a:graphicData>
                      </a:graphic>
                    </wp:inline>
                  </w:drawing>
                </mc:Choice>
                <mc:Fallback>
                  <w:pict>
                    <v:shape w14:anchorId="5822460B" id="Text Box 984" o:spid="_x0000_s1032" type="#_x0000_t202" style="width:64.8pt;height:13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" filled="f" stroked="f">
                      <v:textbox style="layout-flow:vertical;mso-layout-flow-alt:bottom-to-top" inset="0,0,0,0">
                        <w:txbxContent>
                          <w:p w:rsidR="009E6AB9" w:rsidRPr="00BC17D7" w:rsidRDefault="009E6AB9" w:rsidP="009E6AB9">
                            <w:r w:rsidRPr="00BC17D7">
                              <w:t>Company Name</w:t>
                            </w:r>
                          </w:p>
                          <w:p w:rsidR="009E6AB9" w:rsidRPr="00BC17D7" w:rsidRDefault="009E6AB9" w:rsidP="009E6AB9">
                            <w:r w:rsidRPr="00BC17D7">
                              <w:t>Street Address</w:t>
                            </w:r>
                          </w:p>
                          <w:p w:rsidR="009E6AB9" w:rsidRPr="00BC17D7" w:rsidRDefault="009E6AB9" w:rsidP="009E6AB9">
                            <w:r w:rsidRPr="00BC17D7">
                              <w:t>Address 2</w:t>
                            </w:r>
                          </w:p>
                          <w:p w:rsidR="009E6AB9" w:rsidRPr="00BC17D7" w:rsidRDefault="009E6AB9" w:rsidP="009E6AB9">
                            <w:r w:rsidRPr="00BC17D7">
                              <w:t xml:space="preserve">City, </w:t>
                            </w:r>
                            <w:proofErr w:type="gramStart"/>
                            <w:r w:rsidRPr="00BC17D7">
                              <w:t>ST  ZIP</w:t>
                            </w:r>
                            <w:proofErr w:type="gramEnd"/>
                            <w:r w:rsidRPr="00BC17D7">
                              <w:t xml:space="preserve"> Code</w:t>
                            </w:r>
                          </w:p>
                        </w:txbxContent>
                      </v:textbox>
                      <w10:anchorlock/>
                    </v:shape>
                  </w:pict>
                </mc:Fallback>
              </mc:AlternateContent>
            </w:r>
          </w:p>
        </w:tc>
        <w:tc>
          <w:tcPr>
            <w:tcW w:w="3347" w:type="dxa"/>
          </w:tcPr>
          <w:p w:rsidR="009E6AB9" w:rsidRDefault="009E6AB9" w:rsidP="00F85C05">
            <w:pPr>
              <w:rPr>
                <w:noProof/>
              </w:rPr>
            </w:pPr>
          </w:p>
        </w:tc>
        <w:tc>
          <w:tcPr>
            <w:tcW w:w="2203" w:type="dxa"/>
            <w:vAlign w:val="center"/>
          </w:tcPr>
          <w:p w:rsidR="009E6AB9" w:rsidRDefault="009E6AB9" w:rsidP="00F85C05">
            <w:pPr>
              <w:jc w:val="center"/>
              <w:rPr>
                <w:noProof/>
              </w:rPr>
            </w:pPr>
            <w:r w:rsidRPr="00D57783">
              <w:rPr>
                <w:noProof/>
                <w:color w:val="EDEDED" w:themeColor="accent3" w:themeTint="33"/>
              </w:rPr>
              <w:drawing>
                <wp:inline distT="0" distB="0" distL="0" distR="0" wp14:anchorId="5500ECF3" wp14:editId="1F8F15C6">
                  <wp:extent cx="1214120" cy="527050"/>
                  <wp:effectExtent l="635" t="0" r="5715" b="5715"/>
                  <wp:docPr id="981" name="Graphic 981" descr="logo-placeholder"/>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rot="16200000">
                            <a:off x="0" y="0"/>
                            <a:ext cx="1214120" cy="527050"/>
                          </a:xfrm>
                          <a:prstGeom prst="rect">
                            <a:avLst/>
                          </a:prstGeom>
                        </pic:spPr>
                      </pic:pic>
                    </a:graphicData>
                  </a:graphic>
                </wp:inline>
              </w:drawing>
            </w:r>
          </w:p>
        </w:tc>
        <w:tc>
          <w:tcPr>
            <w:tcW w:w="327" w:type="dxa"/>
            <w:gridSpan w:val="2"/>
            <w:shd w:val="clear" w:color="auto" w:fill="auto"/>
          </w:tcPr>
          <w:p w:rsidR="009E6AB9" w:rsidRDefault="009E6AB9" w:rsidP="00F85C05">
            <w:pPr>
              <w:rPr>
                <w:noProof/>
              </w:rPr>
            </w:pPr>
          </w:p>
        </w:tc>
        <w:tc>
          <w:tcPr>
            <w:tcW w:w="3939" w:type="dxa"/>
            <w:gridSpan w:val="2"/>
            <w:shd w:val="clear" w:color="auto" w:fill="auto"/>
          </w:tcPr>
          <w:p w:rsidR="009E6AB9" w:rsidRDefault="009E6AB9" w:rsidP="00F85C05">
            <w:pPr>
              <w:rPr>
                <w:noProof/>
              </w:rPr>
            </w:pPr>
            <w:r>
              <w:rPr>
                <w:noProof/>
              </w:rPr>
              <mc:AlternateContent>
                <mc:Choice Requires="wpg">
                  <w:drawing>
                    <wp:inline distT="0" distB="0" distL="0" distR="0" wp14:anchorId="4F430B32" wp14:editId="5A1154D4">
                      <wp:extent cx="1936750" cy="2665095"/>
                      <wp:effectExtent l="0" t="0" r="6350" b="1905"/>
                      <wp:docPr id="194" name="Group 194" descr="graphic ribbon with text"/>
                      <wp:cNvGraphicFramePr/>
                      <a:graphic xmlns:a="http://schemas.openxmlformats.org/drawingml/2006/main">
                        <a:graphicData uri="http://schemas.microsoft.com/office/word/2010/wordprocessingGroup">
                          <wpg:wgp>
                            <wpg:cNvGrpSpPr/>
                            <wpg:grpSpPr>
                              <a:xfrm>
                                <a:off x="0" y="0"/>
                                <a:ext cx="1936750" cy="2665095"/>
                                <a:chOff x="0" y="0"/>
                                <a:chExt cx="1936750" cy="2665095"/>
                              </a:xfrm>
                            </wpg:grpSpPr>
                            <wps:wsp>
                              <wps:cNvPr id="192" name="Rectangle 192"/>
                              <wps:cNvSpPr/>
                              <wps:spPr>
                                <a:xfrm>
                                  <a:off x="0" y="0"/>
                                  <a:ext cx="1936750" cy="2665095"/>
                                </a:xfrm>
                                <a:custGeom>
                                  <a:avLst/>
                                  <a:gdLst>
                                    <a:gd name="connsiteX0" fmla="*/ 0 w 1936750"/>
                                    <a:gd name="connsiteY0" fmla="*/ 0 h 2185035"/>
                                    <a:gd name="connsiteX1" fmla="*/ 1936750 w 1936750"/>
                                    <a:gd name="connsiteY1" fmla="*/ 0 h 2185035"/>
                                    <a:gd name="connsiteX2" fmla="*/ 1936750 w 1936750"/>
                                    <a:gd name="connsiteY2" fmla="*/ 2185035 h 2185035"/>
                                    <a:gd name="connsiteX3" fmla="*/ 0 w 1936750"/>
                                    <a:gd name="connsiteY3" fmla="*/ 2185035 h 2185035"/>
                                    <a:gd name="connsiteX4" fmla="*/ 0 w 1936750"/>
                                    <a:gd name="connsiteY4" fmla="*/ 0 h 2185035"/>
                                    <a:gd name="connsiteX0" fmla="*/ 0 w 1936750"/>
                                    <a:gd name="connsiteY0" fmla="*/ 0 h 2185035"/>
                                    <a:gd name="connsiteX1" fmla="*/ 1936750 w 1936750"/>
                                    <a:gd name="connsiteY1" fmla="*/ 627682 h 2185035"/>
                                    <a:gd name="connsiteX2" fmla="*/ 1936750 w 1936750"/>
                                    <a:gd name="connsiteY2" fmla="*/ 2185035 h 2185035"/>
                                    <a:gd name="connsiteX3" fmla="*/ 0 w 1936750"/>
                                    <a:gd name="connsiteY3" fmla="*/ 2185035 h 2185035"/>
                                    <a:gd name="connsiteX4" fmla="*/ 0 w 1936750"/>
                                    <a:gd name="connsiteY4" fmla="*/ 0 h 2185035"/>
                                    <a:gd name="connsiteX0" fmla="*/ 0 w 1936750"/>
                                    <a:gd name="connsiteY0" fmla="*/ 0 h 2185035"/>
                                    <a:gd name="connsiteX1" fmla="*/ 1936750 w 1936750"/>
                                    <a:gd name="connsiteY1" fmla="*/ 326765 h 2185035"/>
                                    <a:gd name="connsiteX2" fmla="*/ 1936750 w 1936750"/>
                                    <a:gd name="connsiteY2" fmla="*/ 2185035 h 2185035"/>
                                    <a:gd name="connsiteX3" fmla="*/ 0 w 1936750"/>
                                    <a:gd name="connsiteY3" fmla="*/ 2185035 h 2185035"/>
                                    <a:gd name="connsiteX4" fmla="*/ 0 w 1936750"/>
                                    <a:gd name="connsiteY4" fmla="*/ 0 h 2185035"/>
                                    <a:gd name="connsiteX0" fmla="*/ 0 w 1936750"/>
                                    <a:gd name="connsiteY0" fmla="*/ 0 h 2185035"/>
                                    <a:gd name="connsiteX1" fmla="*/ 1936750 w 1936750"/>
                                    <a:gd name="connsiteY1" fmla="*/ 204216 h 2185035"/>
                                    <a:gd name="connsiteX2" fmla="*/ 1936750 w 1936750"/>
                                    <a:gd name="connsiteY2" fmla="*/ 2185035 h 2185035"/>
                                    <a:gd name="connsiteX3" fmla="*/ 0 w 1936750"/>
                                    <a:gd name="connsiteY3" fmla="*/ 2185035 h 2185035"/>
                                    <a:gd name="connsiteX4" fmla="*/ 0 w 1936750"/>
                                    <a:gd name="connsiteY4" fmla="*/ 0 h 2185035"/>
                                    <a:gd name="connsiteX0" fmla="*/ 0 w 1936750"/>
                                    <a:gd name="connsiteY0" fmla="*/ 0 h 2185035"/>
                                    <a:gd name="connsiteX1" fmla="*/ 1936750 w 1936750"/>
                                    <a:gd name="connsiteY1" fmla="*/ 316554 h 2185035"/>
                                    <a:gd name="connsiteX2" fmla="*/ 1936750 w 1936750"/>
                                    <a:gd name="connsiteY2" fmla="*/ 2185035 h 2185035"/>
                                    <a:gd name="connsiteX3" fmla="*/ 0 w 1936750"/>
                                    <a:gd name="connsiteY3" fmla="*/ 2185035 h 2185035"/>
                                    <a:gd name="connsiteX4" fmla="*/ 0 w 1936750"/>
                                    <a:gd name="connsiteY4" fmla="*/ 0 h 2185035"/>
                                    <a:gd name="connsiteX0" fmla="*/ 0 w 1936750"/>
                                    <a:gd name="connsiteY0" fmla="*/ 0 h 2185035"/>
                                    <a:gd name="connsiteX1" fmla="*/ 1936750 w 1936750"/>
                                    <a:gd name="connsiteY1" fmla="*/ 275704 h 2185035"/>
                                    <a:gd name="connsiteX2" fmla="*/ 1936750 w 1936750"/>
                                    <a:gd name="connsiteY2" fmla="*/ 2185035 h 2185035"/>
                                    <a:gd name="connsiteX3" fmla="*/ 0 w 1936750"/>
                                    <a:gd name="connsiteY3" fmla="*/ 2185035 h 2185035"/>
                                    <a:gd name="connsiteX4" fmla="*/ 0 w 1936750"/>
                                    <a:gd name="connsiteY4" fmla="*/ 0 h 2185035"/>
                                    <a:gd name="connsiteX0" fmla="*/ 0 w 1936750"/>
                                    <a:gd name="connsiteY0" fmla="*/ 0 h 2185035"/>
                                    <a:gd name="connsiteX1" fmla="*/ 1936750 w 1936750"/>
                                    <a:gd name="connsiteY1" fmla="*/ 275704 h 2185035"/>
                                    <a:gd name="connsiteX2" fmla="*/ 1936750 w 1936750"/>
                                    <a:gd name="connsiteY2" fmla="*/ 2185035 h 2185035"/>
                                    <a:gd name="connsiteX3" fmla="*/ 0 w 1936750"/>
                                    <a:gd name="connsiteY3" fmla="*/ 1673148 h 2185035"/>
                                    <a:gd name="connsiteX4" fmla="*/ 0 w 1936750"/>
                                    <a:gd name="connsiteY4" fmla="*/ 0 h 2185035"/>
                                    <a:gd name="connsiteX0" fmla="*/ 0 w 1936750"/>
                                    <a:gd name="connsiteY0" fmla="*/ 0 h 1673148"/>
                                    <a:gd name="connsiteX1" fmla="*/ 1936750 w 1936750"/>
                                    <a:gd name="connsiteY1" fmla="*/ 275704 h 1673148"/>
                                    <a:gd name="connsiteX2" fmla="*/ 1936750 w 1936750"/>
                                    <a:gd name="connsiteY2" fmla="*/ 1673148 h 1673148"/>
                                    <a:gd name="connsiteX3" fmla="*/ 0 w 1936750"/>
                                    <a:gd name="connsiteY3" fmla="*/ 1673148 h 1673148"/>
                                    <a:gd name="connsiteX4" fmla="*/ 0 w 1936750"/>
                                    <a:gd name="connsiteY4" fmla="*/ 0 h 16731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36750" h="1673148">
                                      <a:moveTo>
                                        <a:pt x="0" y="0"/>
                                      </a:moveTo>
                                      <a:lnTo>
                                        <a:pt x="1936750" y="275704"/>
                                      </a:lnTo>
                                      <a:lnTo>
                                        <a:pt x="1936750" y="1673148"/>
                                      </a:lnTo>
                                      <a:lnTo>
                                        <a:pt x="0" y="1673148"/>
                                      </a:lnTo>
                                      <a:lnTo>
                                        <a:pt x="0" y="0"/>
                                      </a:lnTo>
                                      <a:close/>
                                    </a:path>
                                  </a:pathLst>
                                </a:custGeom>
                                <a:solidFill>
                                  <a:schemeClr val="accent3">
                                    <a:lumMod val="75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8" name="Text Box 835"/>
                              <wps:cNvSpPr txBox="1">
                                <a:spLocks noChangeArrowheads="1"/>
                              </wps:cNvSpPr>
                              <wps:spPr bwMode="auto">
                                <a:xfrm>
                                  <a:off x="340963" y="1069383"/>
                                  <a:ext cx="1350010" cy="495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6AB9" w:rsidRPr="007C3C42" w:rsidRDefault="009E6AB9" w:rsidP="009E6AB9">
                                    <w:pPr>
                                      <w:pStyle w:val="Heading4"/>
                                      <w:jc w:val="left"/>
                                      <w:rPr>
                                        <w:b/>
                                        <w:color w:val="FFFFFF" w:themeColor="background1"/>
                                        <w:sz w:val="32"/>
                                      </w:rPr>
                                    </w:pPr>
                                    <w:r w:rsidRPr="007C3C42">
                                      <w:rPr>
                                        <w:b/>
                                        <w:color w:val="FFFFFF" w:themeColor="background1"/>
                                      </w:rPr>
                                      <w:t>Fall/Winter Edition</w:t>
                                    </w:r>
                                  </w:p>
                                </w:txbxContent>
                              </wps:txbx>
                              <wps:bodyPr rot="0" vert="horz" wrap="square" lIns="0" tIns="0" rIns="0" bIns="0" anchor="t" anchorCtr="0" upright="1">
                                <a:noAutofit/>
                              </wps:bodyPr>
                            </wps:wsp>
                            <wps:wsp>
                              <wps:cNvPr id="193" name="Text Box 835"/>
                              <wps:cNvSpPr txBox="1">
                                <a:spLocks noChangeArrowheads="1"/>
                              </wps:cNvSpPr>
                              <wps:spPr bwMode="auto">
                                <a:xfrm>
                                  <a:off x="340963" y="1635179"/>
                                  <a:ext cx="111569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6AB9" w:rsidRPr="007C3C42" w:rsidRDefault="009E6AB9" w:rsidP="009E6AB9">
                                    <w:pPr>
                                      <w:pStyle w:val="Heading5"/>
                                      <w:rPr>
                                        <w:color w:val="FFFFFF" w:themeColor="background1"/>
                                      </w:rPr>
                                    </w:pPr>
                                    <w:r w:rsidRPr="007C3C42">
                                      <w:rPr>
                                        <w:color w:val="FFFFFF" w:themeColor="background1"/>
                                      </w:rPr>
                                      <w:t>2017</w:t>
                                    </w:r>
                                  </w:p>
                                </w:txbxContent>
                              </wps:txbx>
                              <wps:bodyPr rot="0" vert="horz" wrap="square" lIns="0" tIns="0" rIns="0" bIns="0" anchor="t" anchorCtr="0" upright="1">
                                <a:noAutofit/>
                              </wps:bodyPr>
                            </wps:wsp>
                          </wpg:wgp>
                        </a:graphicData>
                      </a:graphic>
                    </wp:inline>
                  </w:drawing>
                </mc:Choice>
                <mc:Fallback>
                  <w:pict>
                    <v:group w14:anchorId="4F430B32" id="Group 194" o:spid="_x0000_s1033" alt="graphic ribbon with text" style="width:152.5pt;height:209.85pt;mso-position-horizontal-relative:char;mso-position-vertical-relative:line" coordsize="19367,26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">
                      <v:shape id="Rectangle 192" o:spid="_x0000_s1034" style="position:absolute;width:19367;height:26650;visibility:visible;mso-wrap-style:square;v-text-anchor:middle" coordsize="1936750,167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" path="m,l1936750,275704r,1397444l,1673148,,xe" fillcolor="#7b7b7b [2406]" stroked="f">
                        <v:path arrowok="t" o:connecttype="custom" o:connectlocs="0,0;1936750,439159;1936750,2665095;0,2665095;0,0" o:connectangles="0,0,0,0,0"/>
                      </v:shape>
                      <v:shape id="Text Box 835" o:spid="_x0000_s1035" type="#_x0000_t202" style="position:absolute;left:3409;top:10693;width:13500;height:4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" filled="f" stroked="f">
                        <v:textbox inset="0,0,0,0">
                          <w:txbxContent>
                            <w:p w:rsidR="009E6AB9" w:rsidRPr="007C3C42" w:rsidRDefault="009E6AB9" w:rsidP="009E6AB9">
                              <w:pPr>
                                <w:pStyle w:val="Heading4"/>
                                <w:jc w:val="left"/>
                                <w:rPr>
                                  <w:b/>
                                  <w:color w:val="FFFFFF" w:themeColor="background1"/>
                                  <w:sz w:val="32"/>
                                </w:rPr>
                              </w:pPr>
                              <w:r w:rsidRPr="007C3C42">
                                <w:rPr>
                                  <w:b/>
                                  <w:color w:val="FFFFFF" w:themeColor="background1"/>
                                </w:rPr>
                                <w:t>Fall/Winter Edition</w:t>
                              </w:r>
                            </w:p>
                          </w:txbxContent>
                        </v:textbox>
                      </v:shape>
                      <v:shape id="Text Box 835" o:spid="_x0000_s1036" type="#_x0000_t202" style="position:absolute;left:3409;top:16351;width:11157;height:2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rsidR="009E6AB9" w:rsidRPr="007C3C42" w:rsidRDefault="009E6AB9" w:rsidP="009E6AB9">
                              <w:pPr>
                                <w:pStyle w:val="Heading5"/>
                                <w:rPr>
                                  <w:color w:val="FFFFFF" w:themeColor="background1"/>
                                </w:rPr>
                              </w:pPr>
                              <w:r w:rsidRPr="007C3C42">
                                <w:rPr>
                                  <w:color w:val="FFFFFF" w:themeColor="background1"/>
                                </w:rPr>
                                <w:t>2017</w:t>
                              </w:r>
                            </w:p>
                          </w:txbxContent>
                        </v:textbox>
                      </v:shape>
                      <w10:anchorlock/>
                    </v:group>
                  </w:pict>
                </mc:Fallback>
              </mc:AlternateContent>
            </w:r>
          </w:p>
        </w:tc>
        <w:tc>
          <w:tcPr>
            <w:tcW w:w="3939" w:type="dxa"/>
            <w:shd w:val="clear" w:color="auto" w:fill="auto"/>
          </w:tcPr>
          <w:p w:rsidR="009E6AB9" w:rsidRDefault="009E6AB9" w:rsidP="00F85C05">
            <w:pPr>
              <w:spacing w:before="240"/>
              <w:rPr>
                <w:noProof/>
              </w:rPr>
            </w:pPr>
            <w:r>
              <w:rPr>
                <w:noProof/>
              </w:rPr>
              <mc:AlternateContent>
                <mc:Choice Requires="wps">
                  <w:drawing>
                    <wp:inline distT="0" distB="0" distL="0" distR="0" wp14:anchorId="65F036C9" wp14:editId="4B729AD4">
                      <wp:extent cx="2030278" cy="759417"/>
                      <wp:effectExtent l="0" t="0" r="8255" b="5080"/>
                      <wp:docPr id="980" name="Text Box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0278" cy="759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6AB9" w:rsidRPr="009063CD" w:rsidRDefault="009E6AB9" w:rsidP="009063CD">
                                  <w:pPr>
                                    <w:pStyle w:val="Heading5"/>
                                    <w:spacing w:before="240"/>
                                    <w:rPr>
                                      <w:color w:val="44546A" w:themeColor="text2"/>
                                    </w:rPr>
                                  </w:pPr>
                                  <w:r w:rsidRPr="009063CD">
                                    <w:rPr>
                                      <w:color w:val="44546A" w:themeColor="text2"/>
                                    </w:rPr>
                                    <w:t>Sidebar Heading</w:t>
                                  </w:r>
                                </w:p>
                                <w:p w:rsidR="009E6AB9" w:rsidRPr="000D33D6" w:rsidRDefault="009E6AB9" w:rsidP="009E6AB9">
                                  <w:pPr>
                                    <w:pStyle w:val="Heading2"/>
                                    <w:spacing w:beforeLines="280" w:before="672"/>
                                    <w:rPr>
                                      <w:b/>
                                      <w:color w:val="44546A" w:themeColor="text2"/>
                                      <w:sz w:val="32"/>
                                    </w:rPr>
                                  </w:pPr>
                                </w:p>
                              </w:txbxContent>
                            </wps:txbx>
                            <wps:bodyPr rot="0" vert="horz" wrap="square" lIns="0" tIns="0" rIns="0" bIns="0" anchor="t" anchorCtr="0" upright="1">
                              <a:noAutofit/>
                            </wps:bodyPr>
                          </wps:wsp>
                        </a:graphicData>
                      </a:graphic>
                    </wp:inline>
                  </w:drawing>
                </mc:Choice>
                <mc:Fallback>
                  <w:pict>
                    <v:shape w14:anchorId="65F036C9" id="Text Box 727" o:spid="_x0000_s1037" type="#_x0000_t202" style="width:159.85pt;height:5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" filled="f" stroked="f">
                      <v:textbox inset="0,0,0,0">
                        <w:txbxContent>
                          <w:p w:rsidR="009E6AB9" w:rsidRPr="009063CD" w:rsidRDefault="009E6AB9" w:rsidP="009063CD">
                            <w:pPr>
                              <w:pStyle w:val="Heading5"/>
                              <w:spacing w:before="240"/>
                              <w:rPr>
                                <w:color w:val="44546A" w:themeColor="text2"/>
                              </w:rPr>
                            </w:pPr>
                            <w:r w:rsidRPr="009063CD">
                              <w:rPr>
                                <w:color w:val="44546A" w:themeColor="text2"/>
                              </w:rPr>
                              <w:t>Sidebar Heading</w:t>
                            </w:r>
                          </w:p>
                          <w:p w:rsidR="009E6AB9" w:rsidRPr="000D33D6" w:rsidRDefault="009E6AB9" w:rsidP="009E6AB9">
                            <w:pPr>
                              <w:pStyle w:val="Heading2"/>
                              <w:spacing w:beforeLines="280" w:before="672"/>
                              <w:rPr>
                                <w:b/>
                                <w:color w:val="44546A" w:themeColor="text2"/>
                                <w:sz w:val="32"/>
                              </w:rPr>
                            </w:pPr>
                          </w:p>
                        </w:txbxContent>
                      </v:textbox>
                      <w10:anchorlock/>
                    </v:shape>
                  </w:pict>
                </mc:Fallback>
              </mc:AlternateContent>
            </w:r>
          </w:p>
          <w:p w:rsidR="009E6AB9" w:rsidRDefault="009E6AB9" w:rsidP="00F85C05">
            <w:pPr>
              <w:rPr>
                <w:noProof/>
              </w:rPr>
            </w:pPr>
            <w:r>
              <w:rPr>
                <w:noProof/>
              </w:rPr>
              <mc:AlternateContent>
                <mc:Choice Requires="wps">
                  <w:drawing>
                    <wp:inline distT="0" distB="0" distL="0" distR="0" wp14:anchorId="06AAA0BE" wp14:editId="5AE557D0">
                      <wp:extent cx="2112579" cy="1596325"/>
                      <wp:effectExtent l="0" t="0" r="2540" b="4445"/>
                      <wp:docPr id="223" name="Text Box 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2579" cy="1596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6AB9" w:rsidRPr="009063CD" w:rsidRDefault="009E6AB9" w:rsidP="009E6AB9">
                                  <w:pPr>
                                    <w:rPr>
                                      <w:rStyle w:val="Strong"/>
                                      <w:rFonts w:eastAsiaTheme="majorEastAsia"/>
                                      <w:b w:val="0"/>
                                      <w:color w:val="44546A" w:themeColor="text2"/>
                                      <w:sz w:val="28"/>
                                      <w:szCs w:val="28"/>
                                    </w:rPr>
                                  </w:pPr>
                                  <w:r w:rsidRPr="009063CD">
                                    <w:rPr>
                                      <w:rStyle w:val="Strong"/>
                                      <w:rFonts w:eastAsiaTheme="majorEastAsia"/>
                                      <w:color w:val="44546A" w:themeColor="text2"/>
                                      <w:sz w:val="28"/>
                                      <w:szCs w:val="28"/>
                                    </w:rPr>
                                    <w:t>Briefly highlight your product or service here</w:t>
                                  </w:r>
                                </w:p>
                                <w:p w:rsidR="009E6AB9" w:rsidRPr="009063CD" w:rsidRDefault="009E6AB9" w:rsidP="009E6AB9">
                                  <w:pPr>
                                    <w:rPr>
                                      <w:rStyle w:val="Strong"/>
                                      <w:rFonts w:eastAsiaTheme="majorEastAsia"/>
                                      <w:b w:val="0"/>
                                      <w:color w:val="44546A" w:themeColor="text2"/>
                                      <w:sz w:val="28"/>
                                      <w:szCs w:val="28"/>
                                    </w:rPr>
                                  </w:pPr>
                                </w:p>
                                <w:p w:rsidR="009E6AB9" w:rsidRPr="009063CD" w:rsidRDefault="009E6AB9" w:rsidP="009E6AB9">
                                  <w:pPr>
                                    <w:rPr>
                                      <w:rStyle w:val="Strong"/>
                                      <w:rFonts w:eastAsiaTheme="majorEastAsia"/>
                                      <w:b w:val="0"/>
                                      <w:color w:val="44546A" w:themeColor="text2"/>
                                      <w:sz w:val="28"/>
                                      <w:szCs w:val="28"/>
                                    </w:rPr>
                                  </w:pPr>
                                  <w:r w:rsidRPr="009063CD">
                                    <w:rPr>
                                      <w:rStyle w:val="Strong"/>
                                      <w:rFonts w:eastAsiaTheme="majorEastAsia"/>
                                      <w:color w:val="44546A" w:themeColor="text2"/>
                                      <w:sz w:val="28"/>
                                      <w:szCs w:val="28"/>
                                    </w:rPr>
                                    <w:t>Briefly highlight your product or service here</w:t>
                                  </w:r>
                                </w:p>
                              </w:txbxContent>
                            </wps:txbx>
                            <wps:bodyPr rot="0" vert="horz" wrap="square" lIns="0" tIns="0" rIns="0" bIns="0" anchor="t" anchorCtr="0" upright="1">
                              <a:noAutofit/>
                            </wps:bodyPr>
                          </wps:wsp>
                        </a:graphicData>
                      </a:graphic>
                    </wp:inline>
                  </w:drawing>
                </mc:Choice>
                <mc:Fallback>
                  <w:pict>
                    <v:shape w14:anchorId="06AAA0BE" id="Text Box 837" o:spid="_x0000_s1038" type="#_x0000_t202" style="width:166.35pt;height:12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" filled="f" stroked="f">
                      <v:textbox inset="0,0,0,0">
                        <w:txbxContent>
                          <w:p w:rsidR="009E6AB9" w:rsidRPr="009063CD" w:rsidRDefault="009E6AB9" w:rsidP="009E6AB9">
                            <w:pPr>
                              <w:rPr>
                                <w:rStyle w:val="Strong"/>
                                <w:rFonts w:eastAsiaTheme="majorEastAsia"/>
                                <w:b w:val="0"/>
                                <w:color w:val="44546A" w:themeColor="text2"/>
                                <w:sz w:val="28"/>
                                <w:szCs w:val="28"/>
                              </w:rPr>
                            </w:pPr>
                            <w:r w:rsidRPr="009063CD">
                              <w:rPr>
                                <w:rStyle w:val="Strong"/>
                                <w:rFonts w:eastAsiaTheme="majorEastAsia"/>
                                <w:color w:val="44546A" w:themeColor="text2"/>
                                <w:sz w:val="28"/>
                                <w:szCs w:val="28"/>
                              </w:rPr>
                              <w:t>Briefly highlight your product or service here</w:t>
                            </w:r>
                          </w:p>
                          <w:p w:rsidR="009E6AB9" w:rsidRPr="009063CD" w:rsidRDefault="009E6AB9" w:rsidP="009E6AB9">
                            <w:pPr>
                              <w:rPr>
                                <w:rStyle w:val="Strong"/>
                                <w:rFonts w:eastAsiaTheme="majorEastAsia"/>
                                <w:b w:val="0"/>
                                <w:color w:val="44546A" w:themeColor="text2"/>
                                <w:sz w:val="28"/>
                                <w:szCs w:val="28"/>
                              </w:rPr>
                            </w:pPr>
                          </w:p>
                          <w:p w:rsidR="009E6AB9" w:rsidRPr="009063CD" w:rsidRDefault="009E6AB9" w:rsidP="009E6AB9">
                            <w:pPr>
                              <w:rPr>
                                <w:rStyle w:val="Strong"/>
                                <w:rFonts w:eastAsiaTheme="majorEastAsia"/>
                                <w:b w:val="0"/>
                                <w:color w:val="44546A" w:themeColor="text2"/>
                                <w:sz w:val="28"/>
                                <w:szCs w:val="28"/>
                              </w:rPr>
                            </w:pPr>
                            <w:r w:rsidRPr="009063CD">
                              <w:rPr>
                                <w:rStyle w:val="Strong"/>
                                <w:rFonts w:eastAsiaTheme="majorEastAsia"/>
                                <w:color w:val="44546A" w:themeColor="text2"/>
                                <w:sz w:val="28"/>
                                <w:szCs w:val="28"/>
                              </w:rPr>
                              <w:t>Briefly highlight your product or service here</w:t>
                            </w:r>
                          </w:p>
                        </w:txbxContent>
                      </v:textbox>
                      <w10:anchorlock/>
                    </v:shape>
                  </w:pict>
                </mc:Fallback>
              </mc:AlternateContent>
            </w:r>
          </w:p>
        </w:tc>
      </w:tr>
      <w:tr w:rsidR="009E6AB9" w:rsidTr="00F85C05">
        <w:tblPrEx>
          <w:tblCellMar>
            <w:left w:w="108" w:type="dxa"/>
            <w:right w:w="108" w:type="dxa"/>
          </w:tblCellMar>
        </w:tblPrEx>
        <w:trPr>
          <w:trHeight w:val="814"/>
        </w:trPr>
        <w:tc>
          <w:tcPr>
            <w:tcW w:w="15857" w:type="dxa"/>
            <w:gridSpan w:val="9"/>
            <w:shd w:val="clear" w:color="auto" w:fill="FFC000" w:themeFill="accent4"/>
          </w:tcPr>
          <w:p w:rsidR="009E6AB9" w:rsidRDefault="009E6AB9" w:rsidP="00F85C05">
            <w:r>
              <w:rPr>
                <w:noProof/>
              </w:rPr>
              <w:lastRenderedPageBreak/>
              <mc:AlternateContent>
                <mc:Choice Requires="wpg">
                  <w:drawing>
                    <wp:anchor distT="0" distB="0" distL="114300" distR="114300" simplePos="0" relativeHeight="251658240" behindDoc="0" locked="0" layoutInCell="1" allowOverlap="1" wp14:anchorId="2B66A8A5" wp14:editId="1C6092DE">
                      <wp:simplePos x="0" y="0"/>
                      <wp:positionH relativeFrom="column">
                        <wp:posOffset>-61595</wp:posOffset>
                      </wp:positionH>
                      <wp:positionV relativeFrom="paragraph">
                        <wp:posOffset>139485</wp:posOffset>
                      </wp:positionV>
                      <wp:extent cx="10073758" cy="666115"/>
                      <wp:effectExtent l="0" t="0" r="3810" b="635"/>
                      <wp:wrapNone/>
                      <wp:docPr id="1047" name="Group 1047" descr="header"/>
                      <wp:cNvGraphicFramePr/>
                      <a:graphic xmlns:a="http://schemas.openxmlformats.org/drawingml/2006/main">
                        <a:graphicData uri="http://schemas.microsoft.com/office/word/2010/wordprocessingGroup">
                          <wpg:wgp>
                            <wpg:cNvGrpSpPr/>
                            <wpg:grpSpPr>
                              <a:xfrm>
                                <a:off x="0" y="0"/>
                                <a:ext cx="10073758" cy="666115"/>
                                <a:chOff x="0" y="0"/>
                                <a:chExt cx="10073758" cy="666115"/>
                              </a:xfrm>
                            </wpg:grpSpPr>
                            <wps:wsp>
                              <wps:cNvPr id="13" name="Text Box 990"/>
                              <wps:cNvSpPr txBox="1">
                                <a:spLocks noChangeArrowheads="1"/>
                              </wps:cNvSpPr>
                              <wps:spPr bwMode="auto">
                                <a:xfrm>
                                  <a:off x="1968239" y="92990"/>
                                  <a:ext cx="1819910" cy="186055"/>
                                </a:xfrm>
                                <a:prstGeom prst="rect">
                                  <a:avLst/>
                                </a:prstGeom>
                                <a:noFill/>
                                <a:ln>
                                  <a:noFill/>
                                </a:ln>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6AB9" w:rsidRPr="00F22554" w:rsidRDefault="009E6AB9" w:rsidP="009E6AB9">
                                    <w:pPr>
                                      <w:rPr>
                                        <w:color w:val="FFFFFF" w:themeColor="background1"/>
                                      </w:rPr>
                                    </w:pPr>
                                    <w:r w:rsidRPr="00F22554">
                                      <w:rPr>
                                        <w:color w:val="FFFFFF" w:themeColor="background1"/>
                                      </w:rPr>
                                      <w:t>To Order Call: (225) 555 0155</w:t>
                                    </w:r>
                                  </w:p>
                                </w:txbxContent>
                              </wps:txbx>
                              <wps:bodyPr rot="0" vert="horz" wrap="none" lIns="0" tIns="0" rIns="0" bIns="0" anchor="t" anchorCtr="0" upright="1">
                                <a:spAutoFit/>
                              </wps:bodyPr>
                            </wps:wsp>
                            <wpg:grpSp>
                              <wpg:cNvPr id="211" name="Group 211" descr="page number graphic"/>
                              <wpg:cNvGrpSpPr/>
                              <wpg:grpSpPr>
                                <a:xfrm>
                                  <a:off x="0" y="0"/>
                                  <a:ext cx="1875155" cy="666115"/>
                                  <a:chOff x="0" y="-1"/>
                                  <a:chExt cx="1875295" cy="666427"/>
                                </a:xfrm>
                              </wpg:grpSpPr>
                              <wps:wsp>
                                <wps:cNvPr id="206" name="Rectangle 206"/>
                                <wps:cNvSpPr/>
                                <wps:spPr>
                                  <a:xfrm>
                                    <a:off x="0" y="-1"/>
                                    <a:ext cx="1875295" cy="666427"/>
                                  </a:xfrm>
                                  <a:custGeom>
                                    <a:avLst/>
                                    <a:gdLst>
                                      <a:gd name="connsiteX0" fmla="*/ 0 w 1626870"/>
                                      <a:gd name="connsiteY0" fmla="*/ 0 h 464820"/>
                                      <a:gd name="connsiteX1" fmla="*/ 1626870 w 1626870"/>
                                      <a:gd name="connsiteY1" fmla="*/ 0 h 464820"/>
                                      <a:gd name="connsiteX2" fmla="*/ 1626870 w 1626870"/>
                                      <a:gd name="connsiteY2" fmla="*/ 464820 h 464820"/>
                                      <a:gd name="connsiteX3" fmla="*/ 0 w 1626870"/>
                                      <a:gd name="connsiteY3" fmla="*/ 464820 h 464820"/>
                                      <a:gd name="connsiteX4" fmla="*/ 0 w 1626870"/>
                                      <a:gd name="connsiteY4" fmla="*/ 0 h 464820"/>
                                      <a:gd name="connsiteX0" fmla="*/ 0 w 1626870"/>
                                      <a:gd name="connsiteY0" fmla="*/ 0 h 464820"/>
                                      <a:gd name="connsiteX1" fmla="*/ 1626870 w 1626870"/>
                                      <a:gd name="connsiteY1" fmla="*/ 0 h 464820"/>
                                      <a:gd name="connsiteX2" fmla="*/ 1502884 w 1626870"/>
                                      <a:gd name="connsiteY2" fmla="*/ 464820 h 464820"/>
                                      <a:gd name="connsiteX3" fmla="*/ 0 w 1626870"/>
                                      <a:gd name="connsiteY3" fmla="*/ 464820 h 464820"/>
                                      <a:gd name="connsiteX4" fmla="*/ 0 w 1626870"/>
                                      <a:gd name="connsiteY4" fmla="*/ 0 h 464820"/>
                                      <a:gd name="connsiteX0" fmla="*/ 0 w 1626870"/>
                                      <a:gd name="connsiteY0" fmla="*/ 0 h 464820"/>
                                      <a:gd name="connsiteX1" fmla="*/ 1626870 w 1626870"/>
                                      <a:gd name="connsiteY1" fmla="*/ 0 h 464820"/>
                                      <a:gd name="connsiteX2" fmla="*/ 1435784 w 1626870"/>
                                      <a:gd name="connsiteY2" fmla="*/ 464820 h 464820"/>
                                      <a:gd name="connsiteX3" fmla="*/ 0 w 1626870"/>
                                      <a:gd name="connsiteY3" fmla="*/ 464820 h 464820"/>
                                      <a:gd name="connsiteX4" fmla="*/ 0 w 1626870"/>
                                      <a:gd name="connsiteY4" fmla="*/ 0 h 464820"/>
                                      <a:gd name="connsiteX0" fmla="*/ 0 w 1626870"/>
                                      <a:gd name="connsiteY0" fmla="*/ 0 h 464820"/>
                                      <a:gd name="connsiteX1" fmla="*/ 1626870 w 1626870"/>
                                      <a:gd name="connsiteY1" fmla="*/ 0 h 464820"/>
                                      <a:gd name="connsiteX2" fmla="*/ 1355106 w 1626870"/>
                                      <a:gd name="connsiteY2" fmla="*/ 464820 h 464820"/>
                                      <a:gd name="connsiteX3" fmla="*/ 0 w 1626870"/>
                                      <a:gd name="connsiteY3" fmla="*/ 464820 h 464820"/>
                                      <a:gd name="connsiteX4" fmla="*/ 0 w 1626870"/>
                                      <a:gd name="connsiteY4" fmla="*/ 0 h 4648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26870" h="464820">
                                        <a:moveTo>
                                          <a:pt x="0" y="0"/>
                                        </a:moveTo>
                                        <a:lnTo>
                                          <a:pt x="1626870" y="0"/>
                                        </a:lnTo>
                                        <a:lnTo>
                                          <a:pt x="1355106" y="464820"/>
                                        </a:lnTo>
                                        <a:lnTo>
                                          <a:pt x="0" y="464820"/>
                                        </a:lnTo>
                                        <a:lnTo>
                                          <a:pt x="0" y="0"/>
                                        </a:lnTo>
                                        <a:close/>
                                      </a:path>
                                    </a:pathLst>
                                  </a:custGeom>
                                  <a:solidFill>
                                    <a:schemeClr val="accent3">
                                      <a:lumMod val="75000"/>
                                    </a:schemeClr>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Text Box 990"/>
                                <wps:cNvSpPr txBox="1">
                                  <a:spLocks noChangeArrowheads="1"/>
                                </wps:cNvSpPr>
                                <wps:spPr bwMode="auto">
                                  <a:xfrm>
                                    <a:off x="588979" y="216976"/>
                                    <a:ext cx="852407" cy="263471"/>
                                  </a:xfrm>
                                  <a:prstGeom prst="rect">
                                    <a:avLst/>
                                  </a:prstGeom>
                                  <a:noFill/>
                                  <a:ln>
                                    <a:noFill/>
                                  </a:ln>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6AB9" w:rsidRPr="00F22554" w:rsidRDefault="009E6AB9" w:rsidP="009E6AB9">
                                      <w:pPr>
                                        <w:pStyle w:val="Subtitle"/>
                                        <w:jc w:val="left"/>
                                        <w:rPr>
                                          <w:rStyle w:val="Strong"/>
                                          <w:color w:val="FFFFFF" w:themeColor="background1"/>
                                        </w:rPr>
                                      </w:pPr>
                                      <w:r w:rsidRPr="00F22554">
                                        <w:rPr>
                                          <w:rStyle w:val="Strong"/>
                                          <w:color w:val="FFFFFF" w:themeColor="background1"/>
                                        </w:rPr>
                                        <w:t xml:space="preserve">Page 2 </w:t>
                                      </w:r>
                                    </w:p>
                                  </w:txbxContent>
                                </wps:txbx>
                                <wps:bodyPr rot="0" vert="horz" wrap="square" lIns="0" tIns="0" rIns="0" bIns="0" anchor="t" anchorCtr="0" upright="1">
                                  <a:noAutofit/>
                                </wps:bodyPr>
                              </wps:wsp>
                            </wpg:grpSp>
                            <wpg:grpSp>
                              <wpg:cNvPr id="213" name="Group 213" descr="page number graphic"/>
                              <wpg:cNvGrpSpPr/>
                              <wpg:grpSpPr>
                                <a:xfrm>
                                  <a:off x="8198603" y="0"/>
                                  <a:ext cx="1875155" cy="666115"/>
                                  <a:chOff x="0" y="-1"/>
                                  <a:chExt cx="1875295" cy="666427"/>
                                </a:xfrm>
                              </wpg:grpSpPr>
                              <wps:wsp>
                                <wps:cNvPr id="214" name="Rectangle 206"/>
                                <wps:cNvSpPr/>
                                <wps:spPr>
                                  <a:xfrm flipH="1">
                                    <a:off x="0" y="-1"/>
                                    <a:ext cx="1875295" cy="666427"/>
                                  </a:xfrm>
                                  <a:custGeom>
                                    <a:avLst/>
                                    <a:gdLst>
                                      <a:gd name="connsiteX0" fmla="*/ 0 w 1626870"/>
                                      <a:gd name="connsiteY0" fmla="*/ 0 h 464820"/>
                                      <a:gd name="connsiteX1" fmla="*/ 1626870 w 1626870"/>
                                      <a:gd name="connsiteY1" fmla="*/ 0 h 464820"/>
                                      <a:gd name="connsiteX2" fmla="*/ 1626870 w 1626870"/>
                                      <a:gd name="connsiteY2" fmla="*/ 464820 h 464820"/>
                                      <a:gd name="connsiteX3" fmla="*/ 0 w 1626870"/>
                                      <a:gd name="connsiteY3" fmla="*/ 464820 h 464820"/>
                                      <a:gd name="connsiteX4" fmla="*/ 0 w 1626870"/>
                                      <a:gd name="connsiteY4" fmla="*/ 0 h 464820"/>
                                      <a:gd name="connsiteX0" fmla="*/ 0 w 1626870"/>
                                      <a:gd name="connsiteY0" fmla="*/ 0 h 464820"/>
                                      <a:gd name="connsiteX1" fmla="*/ 1626870 w 1626870"/>
                                      <a:gd name="connsiteY1" fmla="*/ 0 h 464820"/>
                                      <a:gd name="connsiteX2" fmla="*/ 1502884 w 1626870"/>
                                      <a:gd name="connsiteY2" fmla="*/ 464820 h 464820"/>
                                      <a:gd name="connsiteX3" fmla="*/ 0 w 1626870"/>
                                      <a:gd name="connsiteY3" fmla="*/ 464820 h 464820"/>
                                      <a:gd name="connsiteX4" fmla="*/ 0 w 1626870"/>
                                      <a:gd name="connsiteY4" fmla="*/ 0 h 464820"/>
                                      <a:gd name="connsiteX0" fmla="*/ 0 w 1626870"/>
                                      <a:gd name="connsiteY0" fmla="*/ 0 h 464820"/>
                                      <a:gd name="connsiteX1" fmla="*/ 1626870 w 1626870"/>
                                      <a:gd name="connsiteY1" fmla="*/ 0 h 464820"/>
                                      <a:gd name="connsiteX2" fmla="*/ 1435784 w 1626870"/>
                                      <a:gd name="connsiteY2" fmla="*/ 464820 h 464820"/>
                                      <a:gd name="connsiteX3" fmla="*/ 0 w 1626870"/>
                                      <a:gd name="connsiteY3" fmla="*/ 464820 h 464820"/>
                                      <a:gd name="connsiteX4" fmla="*/ 0 w 1626870"/>
                                      <a:gd name="connsiteY4" fmla="*/ 0 h 464820"/>
                                      <a:gd name="connsiteX0" fmla="*/ 0 w 1626870"/>
                                      <a:gd name="connsiteY0" fmla="*/ 0 h 464820"/>
                                      <a:gd name="connsiteX1" fmla="*/ 1626870 w 1626870"/>
                                      <a:gd name="connsiteY1" fmla="*/ 0 h 464820"/>
                                      <a:gd name="connsiteX2" fmla="*/ 1355106 w 1626870"/>
                                      <a:gd name="connsiteY2" fmla="*/ 464820 h 464820"/>
                                      <a:gd name="connsiteX3" fmla="*/ 0 w 1626870"/>
                                      <a:gd name="connsiteY3" fmla="*/ 464820 h 464820"/>
                                      <a:gd name="connsiteX4" fmla="*/ 0 w 1626870"/>
                                      <a:gd name="connsiteY4" fmla="*/ 0 h 4648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26870" h="464820">
                                        <a:moveTo>
                                          <a:pt x="0" y="0"/>
                                        </a:moveTo>
                                        <a:lnTo>
                                          <a:pt x="1626870" y="0"/>
                                        </a:lnTo>
                                        <a:lnTo>
                                          <a:pt x="1355106" y="464820"/>
                                        </a:lnTo>
                                        <a:lnTo>
                                          <a:pt x="0" y="464820"/>
                                        </a:lnTo>
                                        <a:lnTo>
                                          <a:pt x="0" y="0"/>
                                        </a:lnTo>
                                        <a:close/>
                                      </a:path>
                                    </a:pathLst>
                                  </a:custGeom>
                                  <a:solidFill>
                                    <a:schemeClr val="accent3">
                                      <a:lumMod val="75000"/>
                                    </a:schemeClr>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Text Box 990"/>
                                <wps:cNvSpPr txBox="1">
                                  <a:spLocks noChangeArrowheads="1"/>
                                </wps:cNvSpPr>
                                <wps:spPr bwMode="auto">
                                  <a:xfrm>
                                    <a:off x="542441" y="216976"/>
                                    <a:ext cx="852407" cy="263471"/>
                                  </a:xfrm>
                                  <a:prstGeom prst="rect">
                                    <a:avLst/>
                                  </a:prstGeom>
                                  <a:noFill/>
                                  <a:ln>
                                    <a:noFill/>
                                  </a:ln>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6AB9" w:rsidRPr="00F5311D" w:rsidRDefault="009E6AB9" w:rsidP="009E6AB9">
                                      <w:pPr>
                                        <w:pStyle w:val="Subtitle"/>
                                        <w:rPr>
                                          <w:b/>
                                          <w:color w:val="FFFFFF" w:themeColor="background1"/>
                                        </w:rPr>
                                      </w:pPr>
                                      <w:r w:rsidRPr="00F5311D">
                                        <w:rPr>
                                          <w:b/>
                                          <w:color w:val="FFFFFF" w:themeColor="background1"/>
                                        </w:rPr>
                                        <w:t>Page 7</w:t>
                                      </w:r>
                                    </w:p>
                                  </w:txbxContent>
                                </wps:txbx>
                                <wps:bodyPr rot="0" vert="horz" wrap="square" lIns="0" tIns="0" rIns="0" bIns="0" anchor="t" anchorCtr="0" upright="1">
                                  <a:noAutofit/>
                                </wps:bodyPr>
                              </wps:wsp>
                            </wpg:grpSp>
                            <wps:wsp>
                              <wps:cNvPr id="216" name="Text Box 990"/>
                              <wps:cNvSpPr txBox="1">
                                <a:spLocks noChangeArrowheads="1"/>
                              </wps:cNvSpPr>
                              <wps:spPr bwMode="auto">
                                <a:xfrm>
                                  <a:off x="6261169" y="92990"/>
                                  <a:ext cx="1438910" cy="186055"/>
                                </a:xfrm>
                                <a:prstGeom prst="rect">
                                  <a:avLst/>
                                </a:prstGeom>
                                <a:noFill/>
                                <a:ln>
                                  <a:noFill/>
                                </a:ln>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6AB9" w:rsidRPr="00F5311D" w:rsidRDefault="009E6AB9" w:rsidP="009E6AB9">
                                    <w:pPr>
                                      <w:rPr>
                                        <w:color w:val="FFFFFF" w:themeColor="background1"/>
                                      </w:rPr>
                                    </w:pPr>
                                    <w:r>
                                      <w:rPr>
                                        <w:color w:val="FFFFFF" w:themeColor="background1"/>
                                      </w:rPr>
                                      <w:t>COMPANY NAME HERE</w:t>
                                    </w:r>
                                  </w:p>
                                </w:txbxContent>
                              </wps:txbx>
                              <wps:bodyPr rot="0" vert="horz" wrap="none" lIns="0" tIns="0" rIns="0" bIns="0" anchor="t" anchorCtr="0" upright="1">
                                <a:spAutoFit/>
                              </wps:bodyPr>
                            </wps:wsp>
                          </wpg:wgp>
                        </a:graphicData>
                      </a:graphic>
                    </wp:anchor>
                  </w:drawing>
                </mc:Choice>
                <mc:Fallback>
                  <w:pict>
                    <v:group w14:anchorId="2B66A8A5" id="Group 1047" o:spid="_x0000_s1039" alt="header" style="position:absolute;margin-left:-4.85pt;margin-top:11pt;width:793.2pt;height:52.45pt;z-index:251658240;mso-position-horizontal-relative:text;mso-position-vertical-relative:text" coordsize="100737,6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">
                      <v:shape id="Text Box 990" o:spid="_x0000_s1040" type="#_x0000_t202" style="position:absolute;left:19682;top:929;width:18199;height:1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" filled="f" fillcolor="#f60" stroked="f">
                        <v:textbox style="mso-fit-shape-to-text:t" inset="0,0,0,0">
                          <w:txbxContent>
                            <w:p w:rsidR="009E6AB9" w:rsidRPr="00F22554" w:rsidRDefault="009E6AB9" w:rsidP="009E6AB9">
                              <w:pPr>
                                <w:rPr>
                                  <w:color w:val="FFFFFF" w:themeColor="background1"/>
                                </w:rPr>
                              </w:pPr>
                              <w:r w:rsidRPr="00F22554">
                                <w:rPr>
                                  <w:color w:val="FFFFFF" w:themeColor="background1"/>
                                </w:rPr>
                                <w:t>To Order Call: (225) 555 0155</w:t>
                              </w:r>
                            </w:p>
                          </w:txbxContent>
                        </v:textbox>
                      </v:shape>
                      <v:group id="Group 211" o:spid="_x0000_s1041" alt="page number graphic" style="position:absolute;width:18751;height:6661" coordorigin="" coordsize="18752,6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Rectangle 206" o:spid="_x0000_s1042" style="position:absolute;width:18752;height:6664;visibility:visible;mso-wrap-style:square;v-text-anchor:middle" coordsize="1626870,46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" path="m,l1626870,,1355106,464820,,464820,,xe" fillcolor="#7b7b7b [2406]" stroked="f" strokeweight="1pt">
                          <v:stroke joinstyle="miter"/>
                          <v:path arrowok="t" o:connecttype="custom" o:connectlocs="0,0;1875295,0;1562032,666427;0,666427;0,0" o:connectangles="0,0,0,0,0"/>
                        </v:shape>
                        <v:shape id="Text Box 990" o:spid="_x0000_s1043" type="#_x0000_t202" style="position:absolute;left:5889;top:2169;width:8524;height: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" filled="f" fillcolor="#f60" stroked="f">
                          <v:textbox inset="0,0,0,0">
                            <w:txbxContent>
                              <w:p w:rsidR="009E6AB9" w:rsidRPr="00F22554" w:rsidRDefault="009E6AB9" w:rsidP="009E6AB9">
                                <w:pPr>
                                  <w:pStyle w:val="Subtitle"/>
                                  <w:jc w:val="left"/>
                                  <w:rPr>
                                    <w:rStyle w:val="Strong"/>
                                    <w:color w:val="FFFFFF" w:themeColor="background1"/>
                                  </w:rPr>
                                </w:pPr>
                                <w:r w:rsidRPr="00F22554">
                                  <w:rPr>
                                    <w:rStyle w:val="Strong"/>
                                    <w:color w:val="FFFFFF" w:themeColor="background1"/>
                                  </w:rPr>
                                  <w:t xml:space="preserve">Page 2 </w:t>
                                </w:r>
                              </w:p>
                            </w:txbxContent>
                          </v:textbox>
                        </v:shape>
                      </v:group>
                      <v:group id="Group 213" o:spid="_x0000_s1044" alt="page number graphic" style="position:absolute;left:81986;width:18751;height:6661" coordorigin="" coordsize="18752,6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Rectangle 206" o:spid="_x0000_s1045" style="position:absolute;width:18752;height:6664;flip:x;visibility:visible;mso-wrap-style:square;v-text-anchor:middle" coordsize="1626870,46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" path="m,l1626870,,1355106,464820,,464820,,xe" fillcolor="#7b7b7b [2406]" stroked="f" strokeweight="1pt">
                          <v:stroke joinstyle="miter"/>
                          <v:path arrowok="t" o:connecttype="custom" o:connectlocs="0,0;1875295,0;1562032,666427;0,666427;0,0" o:connectangles="0,0,0,0,0"/>
                        </v:shape>
                        <v:shape id="Text Box 990" o:spid="_x0000_s1046" type="#_x0000_t202" style="position:absolute;left:5424;top:2169;width:8524;height: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" filled="f" fillcolor="#f60" stroked="f">
                          <v:textbox inset="0,0,0,0">
                            <w:txbxContent>
                              <w:p w:rsidR="009E6AB9" w:rsidRPr="00F5311D" w:rsidRDefault="009E6AB9" w:rsidP="009E6AB9">
                                <w:pPr>
                                  <w:pStyle w:val="Subtitle"/>
                                  <w:rPr>
                                    <w:b/>
                                    <w:color w:val="FFFFFF" w:themeColor="background1"/>
                                  </w:rPr>
                                </w:pPr>
                                <w:r w:rsidRPr="00F5311D">
                                  <w:rPr>
                                    <w:b/>
                                    <w:color w:val="FFFFFF" w:themeColor="background1"/>
                                  </w:rPr>
                                  <w:t>Page 7</w:t>
                                </w:r>
                              </w:p>
                            </w:txbxContent>
                          </v:textbox>
                        </v:shape>
                      </v:group>
                      <v:shape id="Text Box 990" o:spid="_x0000_s1047" type="#_x0000_t202" style="position:absolute;left:62611;top:929;width:14389;height:1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" filled="f" fillcolor="#f60" stroked="f">
                        <v:textbox style="mso-fit-shape-to-text:t" inset="0,0,0,0">
                          <w:txbxContent>
                            <w:p w:rsidR="009E6AB9" w:rsidRPr="00F5311D" w:rsidRDefault="009E6AB9" w:rsidP="009E6AB9">
                              <w:pPr>
                                <w:rPr>
                                  <w:color w:val="FFFFFF" w:themeColor="background1"/>
                                </w:rPr>
                              </w:pPr>
                              <w:r>
                                <w:rPr>
                                  <w:color w:val="FFFFFF" w:themeColor="background1"/>
                                </w:rPr>
                                <w:t>COMPANY NAME HERE</w:t>
                              </w:r>
                            </w:p>
                          </w:txbxContent>
                        </v:textbox>
                      </v:shape>
                    </v:group>
                  </w:pict>
                </mc:Fallback>
              </mc:AlternateContent>
            </w:r>
          </w:p>
        </w:tc>
      </w:tr>
      <w:tr w:rsidR="009E6AB9" w:rsidTr="00F85C05">
        <w:tblPrEx>
          <w:tblCellMar>
            <w:left w:w="108" w:type="dxa"/>
            <w:right w:w="108" w:type="dxa"/>
          </w:tblCellMar>
        </w:tblPrEx>
        <w:trPr>
          <w:trHeight w:val="676"/>
        </w:trPr>
        <w:tc>
          <w:tcPr>
            <w:tcW w:w="15857" w:type="dxa"/>
            <w:gridSpan w:val="9"/>
          </w:tcPr>
          <w:p w:rsidR="009E6AB9" w:rsidRDefault="009E6AB9" w:rsidP="00F85C05"/>
        </w:tc>
      </w:tr>
      <w:tr w:rsidR="009E6AB9" w:rsidTr="00F85C05">
        <w:tblPrEx>
          <w:tblCellMar>
            <w:left w:w="108" w:type="dxa"/>
            <w:right w:w="108" w:type="dxa"/>
          </w:tblCellMar>
        </w:tblPrEx>
        <w:trPr>
          <w:trHeight w:val="3379"/>
        </w:trPr>
        <w:tc>
          <w:tcPr>
            <w:tcW w:w="7925" w:type="dxa"/>
            <w:gridSpan w:val="5"/>
            <w:vMerge w:val="restart"/>
          </w:tcPr>
          <w:p w:rsidR="009E6AB9" w:rsidRPr="00744C85" w:rsidRDefault="009E6AB9" w:rsidP="00F85C05">
            <w:pPr>
              <w:spacing w:line="240" w:lineRule="atLeast"/>
              <w:ind w:left="720"/>
              <w:rPr>
                <w:sz w:val="10"/>
                <w:szCs w:val="10"/>
              </w:rPr>
            </w:pPr>
            <w:r>
              <w:rPr>
                <w:noProof/>
              </w:rPr>
              <mc:AlternateContent>
                <mc:Choice Requires="wps">
                  <w:drawing>
                    <wp:inline distT="0" distB="0" distL="0" distR="0" wp14:anchorId="3FEF08B8" wp14:editId="502E4BEA">
                      <wp:extent cx="2278251" cy="604434"/>
                      <wp:effectExtent l="0" t="0" r="8255" b="5715"/>
                      <wp:docPr id="17" name="Text Box 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8251" cy="604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6AB9" w:rsidRDefault="009E6AB9" w:rsidP="009E6AB9">
                                  <w:pPr>
                                    <w:pStyle w:val="Heading3"/>
                                  </w:pPr>
                                  <w:r w:rsidRPr="00744C85">
                                    <w:t xml:space="preserve">Table of </w:t>
                                  </w:r>
                                  <w:r>
                                    <w:t>Contents</w:t>
                                  </w:r>
                                </w:p>
                              </w:txbxContent>
                            </wps:txbx>
                            <wps:bodyPr rot="0" vert="horz" wrap="square" lIns="0" tIns="274320" rIns="0" bIns="0" anchor="t" anchorCtr="0" upright="1">
                              <a:noAutofit/>
                            </wps:bodyPr>
                          </wps:wsp>
                        </a:graphicData>
                      </a:graphic>
                    </wp:inline>
                  </w:drawing>
                </mc:Choice>
                <mc:Fallback>
                  <w:pict>
                    <v:shape w14:anchorId="3FEF08B8" id="Text Box 839" o:spid="_x0000_s1048" type="#_x0000_t202" style="width:179.4pt;height:4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" filled="f" stroked="f">
                      <v:textbox inset="0,21.6pt,0,0">
                        <w:txbxContent>
                          <w:p w:rsidR="009E6AB9" w:rsidRDefault="009E6AB9" w:rsidP="009E6AB9">
                            <w:pPr>
                              <w:pStyle w:val="Heading3"/>
                            </w:pPr>
                            <w:r w:rsidRPr="00744C85">
                              <w:t xml:space="preserve">Table of </w:t>
                            </w:r>
                            <w:r>
                              <w:t>Contents</w:t>
                            </w:r>
                          </w:p>
                        </w:txbxContent>
                      </v:textbox>
                      <w10:anchorlock/>
                    </v:shape>
                  </w:pict>
                </mc:Fallback>
              </mc:AlternateContent>
            </w:r>
            <w:r>
              <w:rPr>
                <w:noProof/>
              </w:rPr>
              <mc:AlternateContent>
                <mc:Choice Requires="wps">
                  <w:drawing>
                    <wp:inline distT="0" distB="0" distL="0" distR="0" wp14:anchorId="1B233E61" wp14:editId="321CD812">
                      <wp:extent cx="2495227" cy="15499"/>
                      <wp:effectExtent l="19050" t="19050" r="19685" b="22860"/>
                      <wp:docPr id="220" name="Straight Connector 220" descr="underline"/>
                      <wp:cNvGraphicFramePr/>
                      <a:graphic xmlns:a="http://schemas.openxmlformats.org/drawingml/2006/main">
                        <a:graphicData uri="http://schemas.microsoft.com/office/word/2010/wordprocessingShape">
                          <wps:wsp>
                            <wps:cNvCnPr/>
                            <wps:spPr>
                              <a:xfrm>
                                <a:off x="0" y="0"/>
                                <a:ext cx="2495227" cy="15499"/>
                              </a:xfrm>
                              <a:prstGeom prst="line">
                                <a:avLst/>
                              </a:prstGeom>
                              <a:ln w="28575">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E662788" id="Straight Connector 220" o:spid="_x0000_s1026" alt="underline" style="visibility:visible;mso-wrap-style:square;mso-left-percent:-10001;mso-top-percent:-10001;mso-position-horizontal:absolute;mso-position-horizontal-relative:char;mso-position-vertical:absolute;mso-position-vertical-relative:line;mso-left-percent:-10001;mso-top-percent:-10001" from="0,0" to="196.4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" strokecolor="#a5a5a5 [3206]" strokeweight="2.25pt">
                      <v:stroke joinstyle="miter"/>
                      <w10:anchorlock/>
                    </v:line>
                  </w:pict>
                </mc:Fallback>
              </mc:AlternateContent>
            </w:r>
          </w:p>
          <w:p w:rsidR="009E6AB9" w:rsidRDefault="009E6AB9" w:rsidP="00F85C05">
            <w:pPr>
              <w:spacing w:line="240" w:lineRule="atLeast"/>
              <w:ind w:left="720"/>
            </w:pPr>
          </w:p>
          <w:p w:rsidR="009E6AB9" w:rsidRDefault="009E6AB9" w:rsidP="00F85C05">
            <w:pPr>
              <w:spacing w:after="300" w:line="240" w:lineRule="atLeast"/>
              <w:ind w:left="720"/>
            </w:pPr>
            <w:r>
              <w:rPr>
                <w:noProof/>
              </w:rPr>
              <mc:AlternateContent>
                <mc:Choice Requires="wps">
                  <w:drawing>
                    <wp:inline distT="0" distB="0" distL="0" distR="0" wp14:anchorId="1799F34C" wp14:editId="08176C66">
                      <wp:extent cx="4060556" cy="3425125"/>
                      <wp:effectExtent l="0" t="0" r="16510" b="4445"/>
                      <wp:docPr id="16" name="Text Box 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0556" cy="342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6AB9" w:rsidRPr="009342E6" w:rsidRDefault="009E6AB9" w:rsidP="009E6AB9">
                                  <w:pPr>
                                    <w:pStyle w:val="Heading6"/>
                                    <w:rPr>
                                      <w:color w:val="A5A5A5" w:themeColor="accent3"/>
                                    </w:rPr>
                                  </w:pPr>
                                  <w:r w:rsidRPr="009342E6">
                                    <w:rPr>
                                      <w:color w:val="A5A5A5" w:themeColor="accent3"/>
                                    </w:rPr>
                                    <w:t>Product or service category</w:t>
                                  </w:r>
                                  <w:r w:rsidRPr="009342E6">
                                    <w:rPr>
                                      <w:color w:val="A5A5A5" w:themeColor="accent3"/>
                                    </w:rPr>
                                    <w:tab/>
                                  </w:r>
                                  <w:r w:rsidRPr="009342E6">
                                    <w:rPr>
                                      <w:color w:val="A5A5A5" w:themeColor="accent3"/>
                                    </w:rPr>
                                    <w:tab/>
                                    <w:t>2</w:t>
                                  </w:r>
                                </w:p>
                                <w:p w:rsidR="009E6AB9" w:rsidRPr="009342E6" w:rsidRDefault="009E6AB9" w:rsidP="009E6AB9">
                                  <w:pPr>
                                    <w:pStyle w:val="Heading6"/>
                                    <w:rPr>
                                      <w:color w:val="A5A5A5" w:themeColor="accent3"/>
                                    </w:rPr>
                                  </w:pPr>
                                </w:p>
                                <w:p w:rsidR="009E6AB9" w:rsidRPr="009342E6" w:rsidRDefault="009E6AB9" w:rsidP="009E6AB9">
                                  <w:pPr>
                                    <w:pStyle w:val="Heading6"/>
                                    <w:rPr>
                                      <w:color w:val="A5A5A5" w:themeColor="accent3"/>
                                    </w:rPr>
                                  </w:pPr>
                                  <w:r w:rsidRPr="009342E6">
                                    <w:rPr>
                                      <w:color w:val="A5A5A5" w:themeColor="accent3"/>
                                    </w:rPr>
                                    <w:t>Product or service category</w:t>
                                  </w:r>
                                  <w:r w:rsidRPr="009342E6">
                                    <w:rPr>
                                      <w:color w:val="A5A5A5" w:themeColor="accent3"/>
                                    </w:rPr>
                                    <w:tab/>
                                  </w:r>
                                  <w:r w:rsidRPr="009342E6">
                                    <w:rPr>
                                      <w:color w:val="A5A5A5" w:themeColor="accent3"/>
                                    </w:rPr>
                                    <w:tab/>
                                    <w:t>2</w:t>
                                  </w:r>
                                </w:p>
                                <w:p w:rsidR="009E6AB9" w:rsidRPr="009342E6" w:rsidRDefault="009E6AB9" w:rsidP="009E6AB9">
                                  <w:pPr>
                                    <w:pStyle w:val="Heading6"/>
                                    <w:rPr>
                                      <w:color w:val="A5A5A5" w:themeColor="accent3"/>
                                    </w:rPr>
                                  </w:pPr>
                                </w:p>
                                <w:p w:rsidR="009E6AB9" w:rsidRPr="009342E6" w:rsidRDefault="009E6AB9" w:rsidP="009E6AB9">
                                  <w:pPr>
                                    <w:pStyle w:val="Heading6"/>
                                    <w:rPr>
                                      <w:color w:val="A5A5A5" w:themeColor="accent3"/>
                                    </w:rPr>
                                  </w:pPr>
                                  <w:r w:rsidRPr="009342E6">
                                    <w:rPr>
                                      <w:color w:val="A5A5A5" w:themeColor="accent3"/>
                                    </w:rPr>
                                    <w:t>Product or service category</w:t>
                                  </w:r>
                                  <w:r w:rsidRPr="009342E6">
                                    <w:rPr>
                                      <w:color w:val="A5A5A5" w:themeColor="accent3"/>
                                    </w:rPr>
                                    <w:tab/>
                                  </w:r>
                                  <w:r w:rsidRPr="009342E6">
                                    <w:rPr>
                                      <w:color w:val="A5A5A5" w:themeColor="accent3"/>
                                    </w:rPr>
                                    <w:tab/>
                                    <w:t>2</w:t>
                                  </w:r>
                                </w:p>
                                <w:p w:rsidR="009E6AB9" w:rsidRPr="009342E6" w:rsidRDefault="009E6AB9" w:rsidP="009E6AB9">
                                  <w:pPr>
                                    <w:pStyle w:val="Heading6"/>
                                    <w:rPr>
                                      <w:color w:val="A5A5A5" w:themeColor="accent3"/>
                                    </w:rPr>
                                  </w:pPr>
                                </w:p>
                                <w:p w:rsidR="009E6AB9" w:rsidRPr="009342E6" w:rsidRDefault="009E6AB9" w:rsidP="009E6AB9">
                                  <w:pPr>
                                    <w:pStyle w:val="Heading6"/>
                                    <w:rPr>
                                      <w:color w:val="A5A5A5" w:themeColor="accent3"/>
                                    </w:rPr>
                                  </w:pPr>
                                  <w:r w:rsidRPr="009342E6">
                                    <w:rPr>
                                      <w:color w:val="A5A5A5" w:themeColor="accent3"/>
                                    </w:rPr>
                                    <w:t>Product or service category</w:t>
                                  </w:r>
                                  <w:r w:rsidRPr="009342E6">
                                    <w:rPr>
                                      <w:color w:val="A5A5A5" w:themeColor="accent3"/>
                                    </w:rPr>
                                    <w:tab/>
                                  </w:r>
                                  <w:r w:rsidRPr="009342E6">
                                    <w:rPr>
                                      <w:color w:val="A5A5A5" w:themeColor="accent3"/>
                                    </w:rPr>
                                    <w:tab/>
                                    <w:t xml:space="preserve">3 </w:t>
                                  </w:r>
                                </w:p>
                                <w:p w:rsidR="009E6AB9" w:rsidRPr="009342E6" w:rsidRDefault="009E6AB9" w:rsidP="009E6AB9">
                                  <w:pPr>
                                    <w:pStyle w:val="Heading6"/>
                                    <w:rPr>
                                      <w:color w:val="A5A5A5" w:themeColor="accent3"/>
                                    </w:rPr>
                                  </w:pPr>
                                </w:p>
                                <w:p w:rsidR="009E6AB9" w:rsidRPr="009342E6" w:rsidRDefault="009E6AB9" w:rsidP="009E6AB9">
                                  <w:pPr>
                                    <w:pStyle w:val="Heading6"/>
                                    <w:rPr>
                                      <w:color w:val="A5A5A5" w:themeColor="accent3"/>
                                    </w:rPr>
                                  </w:pPr>
                                  <w:r w:rsidRPr="009342E6">
                                    <w:rPr>
                                      <w:color w:val="A5A5A5" w:themeColor="accent3"/>
                                    </w:rPr>
                                    <w:t>Product or service category</w:t>
                                  </w:r>
                                  <w:r w:rsidRPr="009342E6">
                                    <w:rPr>
                                      <w:color w:val="A5A5A5" w:themeColor="accent3"/>
                                    </w:rPr>
                                    <w:tab/>
                                  </w:r>
                                  <w:r w:rsidRPr="009342E6">
                                    <w:rPr>
                                      <w:color w:val="A5A5A5" w:themeColor="accent3"/>
                                    </w:rPr>
                                    <w:tab/>
                                    <w:t>3</w:t>
                                  </w:r>
                                </w:p>
                                <w:p w:rsidR="009E6AB9" w:rsidRPr="009342E6" w:rsidRDefault="009E6AB9" w:rsidP="009E6AB9">
                                  <w:pPr>
                                    <w:pStyle w:val="Heading6"/>
                                    <w:rPr>
                                      <w:color w:val="A5A5A5" w:themeColor="accent3"/>
                                    </w:rPr>
                                  </w:pPr>
                                </w:p>
                                <w:p w:rsidR="009E6AB9" w:rsidRPr="009342E6" w:rsidRDefault="009E6AB9" w:rsidP="009E6AB9">
                                  <w:pPr>
                                    <w:pStyle w:val="Heading6"/>
                                    <w:rPr>
                                      <w:color w:val="A5A5A5" w:themeColor="accent3"/>
                                    </w:rPr>
                                  </w:pPr>
                                  <w:r w:rsidRPr="009342E6">
                                    <w:rPr>
                                      <w:color w:val="A5A5A5" w:themeColor="accent3"/>
                                    </w:rPr>
                                    <w:t>Product or service category</w:t>
                                  </w:r>
                                  <w:r w:rsidRPr="009342E6">
                                    <w:rPr>
                                      <w:color w:val="A5A5A5" w:themeColor="accent3"/>
                                    </w:rPr>
                                    <w:tab/>
                                  </w:r>
                                  <w:r w:rsidRPr="009342E6">
                                    <w:rPr>
                                      <w:color w:val="A5A5A5" w:themeColor="accent3"/>
                                    </w:rPr>
                                    <w:tab/>
                                    <w:t>3</w:t>
                                  </w:r>
                                </w:p>
                                <w:p w:rsidR="009E6AB9" w:rsidRPr="009342E6" w:rsidRDefault="009E6AB9" w:rsidP="009E6AB9">
                                  <w:pPr>
                                    <w:pStyle w:val="Heading6"/>
                                    <w:rPr>
                                      <w:color w:val="A5A5A5" w:themeColor="accent3"/>
                                    </w:rPr>
                                  </w:pPr>
                                </w:p>
                                <w:p w:rsidR="009E6AB9" w:rsidRPr="009342E6" w:rsidRDefault="009E6AB9" w:rsidP="009E6AB9">
                                  <w:pPr>
                                    <w:pStyle w:val="Heading6"/>
                                    <w:rPr>
                                      <w:color w:val="A5A5A5" w:themeColor="accent3"/>
                                    </w:rPr>
                                  </w:pPr>
                                  <w:r w:rsidRPr="009342E6">
                                    <w:rPr>
                                      <w:color w:val="A5A5A5" w:themeColor="accent3"/>
                                    </w:rPr>
                                    <w:t xml:space="preserve">Product or service category </w:t>
                                  </w:r>
                                  <w:r w:rsidRPr="009342E6">
                                    <w:rPr>
                                      <w:color w:val="A5A5A5" w:themeColor="accent3"/>
                                    </w:rPr>
                                    <w:tab/>
                                  </w:r>
                                  <w:r w:rsidRPr="009342E6">
                                    <w:rPr>
                                      <w:color w:val="A5A5A5" w:themeColor="accent3"/>
                                    </w:rPr>
                                    <w:tab/>
                                    <w:t>4</w:t>
                                  </w:r>
                                </w:p>
                                <w:p w:rsidR="009E6AB9" w:rsidRPr="009342E6" w:rsidRDefault="009E6AB9" w:rsidP="009E6AB9">
                                  <w:pPr>
                                    <w:pStyle w:val="Heading6"/>
                                    <w:rPr>
                                      <w:color w:val="A5A5A5" w:themeColor="accent3"/>
                                    </w:rPr>
                                  </w:pPr>
                                </w:p>
                                <w:p w:rsidR="009E6AB9" w:rsidRPr="009342E6" w:rsidRDefault="009E6AB9" w:rsidP="009E6AB9">
                                  <w:pPr>
                                    <w:pStyle w:val="Heading6"/>
                                    <w:rPr>
                                      <w:color w:val="A5A5A5" w:themeColor="accent3"/>
                                    </w:rPr>
                                  </w:pPr>
                                  <w:r w:rsidRPr="009342E6">
                                    <w:rPr>
                                      <w:color w:val="A5A5A5" w:themeColor="accent3"/>
                                    </w:rPr>
                                    <w:t>Product or service category</w:t>
                                  </w:r>
                                  <w:r w:rsidRPr="009342E6">
                                    <w:rPr>
                                      <w:color w:val="A5A5A5" w:themeColor="accent3"/>
                                    </w:rPr>
                                    <w:tab/>
                                  </w:r>
                                  <w:r w:rsidRPr="009342E6">
                                    <w:rPr>
                                      <w:color w:val="A5A5A5" w:themeColor="accent3"/>
                                    </w:rPr>
                                    <w:tab/>
                                    <w:t>4</w:t>
                                  </w:r>
                                </w:p>
                                <w:p w:rsidR="009E6AB9" w:rsidRPr="009342E6" w:rsidRDefault="009E6AB9" w:rsidP="009E6AB9">
                                  <w:pPr>
                                    <w:pStyle w:val="Heading6"/>
                                    <w:rPr>
                                      <w:color w:val="A5A5A5" w:themeColor="accent3"/>
                                    </w:rPr>
                                  </w:pPr>
                                </w:p>
                                <w:p w:rsidR="009E6AB9" w:rsidRPr="009342E6" w:rsidRDefault="009E6AB9" w:rsidP="009E6AB9">
                                  <w:pPr>
                                    <w:pStyle w:val="Heading6"/>
                                    <w:rPr>
                                      <w:color w:val="A5A5A5" w:themeColor="accent3"/>
                                    </w:rPr>
                                  </w:pPr>
                                  <w:r w:rsidRPr="009342E6">
                                    <w:rPr>
                                      <w:color w:val="A5A5A5" w:themeColor="accent3"/>
                                    </w:rPr>
                                    <w:t>Product or service category</w:t>
                                  </w:r>
                                  <w:r w:rsidRPr="009342E6">
                                    <w:rPr>
                                      <w:color w:val="A5A5A5" w:themeColor="accent3"/>
                                    </w:rPr>
                                    <w:tab/>
                                  </w:r>
                                  <w:r w:rsidRPr="009342E6">
                                    <w:rPr>
                                      <w:color w:val="A5A5A5" w:themeColor="accent3"/>
                                    </w:rPr>
                                    <w:tab/>
                                    <w:t>4</w:t>
                                  </w:r>
                                </w:p>
                                <w:p w:rsidR="009E6AB9" w:rsidRPr="00744C85" w:rsidRDefault="009E6AB9" w:rsidP="009E6AB9"/>
                              </w:txbxContent>
                            </wps:txbx>
                            <wps:bodyPr rot="0" vert="horz" wrap="square" lIns="0" tIns="0" rIns="0" bIns="0" anchor="t" anchorCtr="0" upright="1">
                              <a:noAutofit/>
                            </wps:bodyPr>
                          </wps:wsp>
                        </a:graphicData>
                      </a:graphic>
                    </wp:inline>
                  </w:drawing>
                </mc:Choice>
                <mc:Fallback>
                  <w:pict>
                    <v:shape w14:anchorId="1799F34C" id="_x0000_s1049" type="#_x0000_t202" style="width:319.75pt;height:26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" filled="f" stroked="f">
                      <v:textbox inset="0,0,0,0">
                        <w:txbxContent>
                          <w:p w:rsidR="009E6AB9" w:rsidRPr="009342E6" w:rsidRDefault="009E6AB9" w:rsidP="009E6AB9">
                            <w:pPr>
                              <w:pStyle w:val="Heading6"/>
                              <w:rPr>
                                <w:color w:val="A5A5A5" w:themeColor="accent3"/>
                              </w:rPr>
                            </w:pPr>
                            <w:r w:rsidRPr="009342E6">
                              <w:rPr>
                                <w:color w:val="A5A5A5" w:themeColor="accent3"/>
                              </w:rPr>
                              <w:t>Product or service category</w:t>
                            </w:r>
                            <w:r w:rsidRPr="009342E6">
                              <w:rPr>
                                <w:color w:val="A5A5A5" w:themeColor="accent3"/>
                              </w:rPr>
                              <w:tab/>
                            </w:r>
                            <w:r w:rsidRPr="009342E6">
                              <w:rPr>
                                <w:color w:val="A5A5A5" w:themeColor="accent3"/>
                              </w:rPr>
                              <w:tab/>
                              <w:t>2</w:t>
                            </w:r>
                          </w:p>
                          <w:p w:rsidR="009E6AB9" w:rsidRPr="009342E6" w:rsidRDefault="009E6AB9" w:rsidP="009E6AB9">
                            <w:pPr>
                              <w:pStyle w:val="Heading6"/>
                              <w:rPr>
                                <w:color w:val="A5A5A5" w:themeColor="accent3"/>
                              </w:rPr>
                            </w:pPr>
                          </w:p>
                          <w:p w:rsidR="009E6AB9" w:rsidRPr="009342E6" w:rsidRDefault="009E6AB9" w:rsidP="009E6AB9">
                            <w:pPr>
                              <w:pStyle w:val="Heading6"/>
                              <w:rPr>
                                <w:color w:val="A5A5A5" w:themeColor="accent3"/>
                              </w:rPr>
                            </w:pPr>
                            <w:r w:rsidRPr="009342E6">
                              <w:rPr>
                                <w:color w:val="A5A5A5" w:themeColor="accent3"/>
                              </w:rPr>
                              <w:t>Product or service category</w:t>
                            </w:r>
                            <w:r w:rsidRPr="009342E6">
                              <w:rPr>
                                <w:color w:val="A5A5A5" w:themeColor="accent3"/>
                              </w:rPr>
                              <w:tab/>
                            </w:r>
                            <w:r w:rsidRPr="009342E6">
                              <w:rPr>
                                <w:color w:val="A5A5A5" w:themeColor="accent3"/>
                              </w:rPr>
                              <w:tab/>
                              <w:t>2</w:t>
                            </w:r>
                          </w:p>
                          <w:p w:rsidR="009E6AB9" w:rsidRPr="009342E6" w:rsidRDefault="009E6AB9" w:rsidP="009E6AB9">
                            <w:pPr>
                              <w:pStyle w:val="Heading6"/>
                              <w:rPr>
                                <w:color w:val="A5A5A5" w:themeColor="accent3"/>
                              </w:rPr>
                            </w:pPr>
                          </w:p>
                          <w:p w:rsidR="009E6AB9" w:rsidRPr="009342E6" w:rsidRDefault="009E6AB9" w:rsidP="009E6AB9">
                            <w:pPr>
                              <w:pStyle w:val="Heading6"/>
                              <w:rPr>
                                <w:color w:val="A5A5A5" w:themeColor="accent3"/>
                              </w:rPr>
                            </w:pPr>
                            <w:r w:rsidRPr="009342E6">
                              <w:rPr>
                                <w:color w:val="A5A5A5" w:themeColor="accent3"/>
                              </w:rPr>
                              <w:t>Product or service category</w:t>
                            </w:r>
                            <w:r w:rsidRPr="009342E6">
                              <w:rPr>
                                <w:color w:val="A5A5A5" w:themeColor="accent3"/>
                              </w:rPr>
                              <w:tab/>
                            </w:r>
                            <w:r w:rsidRPr="009342E6">
                              <w:rPr>
                                <w:color w:val="A5A5A5" w:themeColor="accent3"/>
                              </w:rPr>
                              <w:tab/>
                              <w:t>2</w:t>
                            </w:r>
                          </w:p>
                          <w:p w:rsidR="009E6AB9" w:rsidRPr="009342E6" w:rsidRDefault="009E6AB9" w:rsidP="009E6AB9">
                            <w:pPr>
                              <w:pStyle w:val="Heading6"/>
                              <w:rPr>
                                <w:color w:val="A5A5A5" w:themeColor="accent3"/>
                              </w:rPr>
                            </w:pPr>
                          </w:p>
                          <w:p w:rsidR="009E6AB9" w:rsidRPr="009342E6" w:rsidRDefault="009E6AB9" w:rsidP="009E6AB9">
                            <w:pPr>
                              <w:pStyle w:val="Heading6"/>
                              <w:rPr>
                                <w:color w:val="A5A5A5" w:themeColor="accent3"/>
                              </w:rPr>
                            </w:pPr>
                            <w:r w:rsidRPr="009342E6">
                              <w:rPr>
                                <w:color w:val="A5A5A5" w:themeColor="accent3"/>
                              </w:rPr>
                              <w:t>Product or service category</w:t>
                            </w:r>
                            <w:r w:rsidRPr="009342E6">
                              <w:rPr>
                                <w:color w:val="A5A5A5" w:themeColor="accent3"/>
                              </w:rPr>
                              <w:tab/>
                            </w:r>
                            <w:r w:rsidRPr="009342E6">
                              <w:rPr>
                                <w:color w:val="A5A5A5" w:themeColor="accent3"/>
                              </w:rPr>
                              <w:tab/>
                              <w:t xml:space="preserve">3 </w:t>
                            </w:r>
                          </w:p>
                          <w:p w:rsidR="009E6AB9" w:rsidRPr="009342E6" w:rsidRDefault="009E6AB9" w:rsidP="009E6AB9">
                            <w:pPr>
                              <w:pStyle w:val="Heading6"/>
                              <w:rPr>
                                <w:color w:val="A5A5A5" w:themeColor="accent3"/>
                              </w:rPr>
                            </w:pPr>
                          </w:p>
                          <w:p w:rsidR="009E6AB9" w:rsidRPr="009342E6" w:rsidRDefault="009E6AB9" w:rsidP="009E6AB9">
                            <w:pPr>
                              <w:pStyle w:val="Heading6"/>
                              <w:rPr>
                                <w:color w:val="A5A5A5" w:themeColor="accent3"/>
                              </w:rPr>
                            </w:pPr>
                            <w:r w:rsidRPr="009342E6">
                              <w:rPr>
                                <w:color w:val="A5A5A5" w:themeColor="accent3"/>
                              </w:rPr>
                              <w:t>Product or service category</w:t>
                            </w:r>
                            <w:r w:rsidRPr="009342E6">
                              <w:rPr>
                                <w:color w:val="A5A5A5" w:themeColor="accent3"/>
                              </w:rPr>
                              <w:tab/>
                            </w:r>
                            <w:r w:rsidRPr="009342E6">
                              <w:rPr>
                                <w:color w:val="A5A5A5" w:themeColor="accent3"/>
                              </w:rPr>
                              <w:tab/>
                              <w:t>3</w:t>
                            </w:r>
                          </w:p>
                          <w:p w:rsidR="009E6AB9" w:rsidRPr="009342E6" w:rsidRDefault="009E6AB9" w:rsidP="009E6AB9">
                            <w:pPr>
                              <w:pStyle w:val="Heading6"/>
                              <w:rPr>
                                <w:color w:val="A5A5A5" w:themeColor="accent3"/>
                              </w:rPr>
                            </w:pPr>
                          </w:p>
                          <w:p w:rsidR="009E6AB9" w:rsidRPr="009342E6" w:rsidRDefault="009E6AB9" w:rsidP="009E6AB9">
                            <w:pPr>
                              <w:pStyle w:val="Heading6"/>
                              <w:rPr>
                                <w:color w:val="A5A5A5" w:themeColor="accent3"/>
                              </w:rPr>
                            </w:pPr>
                            <w:r w:rsidRPr="009342E6">
                              <w:rPr>
                                <w:color w:val="A5A5A5" w:themeColor="accent3"/>
                              </w:rPr>
                              <w:t>Product or service category</w:t>
                            </w:r>
                            <w:r w:rsidRPr="009342E6">
                              <w:rPr>
                                <w:color w:val="A5A5A5" w:themeColor="accent3"/>
                              </w:rPr>
                              <w:tab/>
                            </w:r>
                            <w:r w:rsidRPr="009342E6">
                              <w:rPr>
                                <w:color w:val="A5A5A5" w:themeColor="accent3"/>
                              </w:rPr>
                              <w:tab/>
                              <w:t>3</w:t>
                            </w:r>
                          </w:p>
                          <w:p w:rsidR="009E6AB9" w:rsidRPr="009342E6" w:rsidRDefault="009E6AB9" w:rsidP="009E6AB9">
                            <w:pPr>
                              <w:pStyle w:val="Heading6"/>
                              <w:rPr>
                                <w:color w:val="A5A5A5" w:themeColor="accent3"/>
                              </w:rPr>
                            </w:pPr>
                          </w:p>
                          <w:p w:rsidR="009E6AB9" w:rsidRPr="009342E6" w:rsidRDefault="009E6AB9" w:rsidP="009E6AB9">
                            <w:pPr>
                              <w:pStyle w:val="Heading6"/>
                              <w:rPr>
                                <w:color w:val="A5A5A5" w:themeColor="accent3"/>
                              </w:rPr>
                            </w:pPr>
                            <w:r w:rsidRPr="009342E6">
                              <w:rPr>
                                <w:color w:val="A5A5A5" w:themeColor="accent3"/>
                              </w:rPr>
                              <w:t xml:space="preserve">Product or service category </w:t>
                            </w:r>
                            <w:r w:rsidRPr="009342E6">
                              <w:rPr>
                                <w:color w:val="A5A5A5" w:themeColor="accent3"/>
                              </w:rPr>
                              <w:tab/>
                            </w:r>
                            <w:r w:rsidRPr="009342E6">
                              <w:rPr>
                                <w:color w:val="A5A5A5" w:themeColor="accent3"/>
                              </w:rPr>
                              <w:tab/>
                              <w:t>4</w:t>
                            </w:r>
                          </w:p>
                          <w:p w:rsidR="009E6AB9" w:rsidRPr="009342E6" w:rsidRDefault="009E6AB9" w:rsidP="009E6AB9">
                            <w:pPr>
                              <w:pStyle w:val="Heading6"/>
                              <w:rPr>
                                <w:color w:val="A5A5A5" w:themeColor="accent3"/>
                              </w:rPr>
                            </w:pPr>
                          </w:p>
                          <w:p w:rsidR="009E6AB9" w:rsidRPr="009342E6" w:rsidRDefault="009E6AB9" w:rsidP="009E6AB9">
                            <w:pPr>
                              <w:pStyle w:val="Heading6"/>
                              <w:rPr>
                                <w:color w:val="A5A5A5" w:themeColor="accent3"/>
                              </w:rPr>
                            </w:pPr>
                            <w:r w:rsidRPr="009342E6">
                              <w:rPr>
                                <w:color w:val="A5A5A5" w:themeColor="accent3"/>
                              </w:rPr>
                              <w:t>Product or service category</w:t>
                            </w:r>
                            <w:r w:rsidRPr="009342E6">
                              <w:rPr>
                                <w:color w:val="A5A5A5" w:themeColor="accent3"/>
                              </w:rPr>
                              <w:tab/>
                            </w:r>
                            <w:r w:rsidRPr="009342E6">
                              <w:rPr>
                                <w:color w:val="A5A5A5" w:themeColor="accent3"/>
                              </w:rPr>
                              <w:tab/>
                              <w:t>4</w:t>
                            </w:r>
                          </w:p>
                          <w:p w:rsidR="009E6AB9" w:rsidRPr="009342E6" w:rsidRDefault="009E6AB9" w:rsidP="009E6AB9">
                            <w:pPr>
                              <w:pStyle w:val="Heading6"/>
                              <w:rPr>
                                <w:color w:val="A5A5A5" w:themeColor="accent3"/>
                              </w:rPr>
                            </w:pPr>
                          </w:p>
                          <w:p w:rsidR="009E6AB9" w:rsidRPr="009342E6" w:rsidRDefault="009E6AB9" w:rsidP="009E6AB9">
                            <w:pPr>
                              <w:pStyle w:val="Heading6"/>
                              <w:rPr>
                                <w:color w:val="A5A5A5" w:themeColor="accent3"/>
                              </w:rPr>
                            </w:pPr>
                            <w:r w:rsidRPr="009342E6">
                              <w:rPr>
                                <w:color w:val="A5A5A5" w:themeColor="accent3"/>
                              </w:rPr>
                              <w:t>Product or service category</w:t>
                            </w:r>
                            <w:r w:rsidRPr="009342E6">
                              <w:rPr>
                                <w:color w:val="A5A5A5" w:themeColor="accent3"/>
                              </w:rPr>
                              <w:tab/>
                            </w:r>
                            <w:r w:rsidRPr="009342E6">
                              <w:rPr>
                                <w:color w:val="A5A5A5" w:themeColor="accent3"/>
                              </w:rPr>
                              <w:tab/>
                              <w:t>4</w:t>
                            </w:r>
                          </w:p>
                          <w:p w:rsidR="009E6AB9" w:rsidRPr="00744C85" w:rsidRDefault="009E6AB9" w:rsidP="009E6AB9"/>
                        </w:txbxContent>
                      </v:textbox>
                      <w10:anchorlock/>
                    </v:shape>
                  </w:pict>
                </mc:Fallback>
              </mc:AlternateContent>
            </w:r>
          </w:p>
        </w:tc>
        <w:tc>
          <w:tcPr>
            <w:tcW w:w="3974" w:type="dxa"/>
            <w:gridSpan w:val="2"/>
          </w:tcPr>
          <w:p w:rsidR="009E6AB9" w:rsidRDefault="009E6AB9" w:rsidP="00F85C05">
            <w:r>
              <w:rPr>
                <w:noProof/>
              </w:rPr>
              <mc:AlternateContent>
                <mc:Choice Requires="wps">
                  <w:drawing>
                    <wp:inline distT="0" distB="0" distL="0" distR="0" wp14:anchorId="05A64AF7" wp14:editId="5796AB43">
                      <wp:extent cx="2386739" cy="2200760"/>
                      <wp:effectExtent l="0" t="0" r="0" b="0"/>
                      <wp:docPr id="222" name="Text Box 222"/>
                      <wp:cNvGraphicFramePr/>
                      <a:graphic xmlns:a="http://schemas.openxmlformats.org/drawingml/2006/main">
                        <a:graphicData uri="http://schemas.microsoft.com/office/word/2010/wordprocessingShape">
                          <wps:wsp>
                            <wps:cNvSpPr txBox="1"/>
                            <wps:spPr>
                              <a:xfrm>
                                <a:off x="0" y="0"/>
                                <a:ext cx="2386739" cy="2200760"/>
                              </a:xfrm>
                              <a:prstGeom prst="rect">
                                <a:avLst/>
                              </a:prstGeom>
                              <a:noFill/>
                              <a:ln w="6350">
                                <a:noFill/>
                              </a:ln>
                            </wps:spPr>
                            <wps:txbx>
                              <w:txbxContent>
                                <w:p w:rsidR="009E6AB9" w:rsidRPr="00744C85" w:rsidRDefault="009E6AB9" w:rsidP="009E6AB9">
                                  <w:pPr>
                                    <w:pStyle w:val="Heading3"/>
                                    <w:spacing w:after="200"/>
                                  </w:pPr>
                                  <w:r w:rsidRPr="00BC17D7">
                                    <w:t>Name of Product</w:t>
                                  </w:r>
                                </w:p>
                                <w:p w:rsidR="009E6AB9" w:rsidRPr="00744C85" w:rsidRDefault="009E6AB9" w:rsidP="009E6AB9">
                                  <w:r w:rsidRPr="00744C85">
                                    <w:t>Describe the product, service, or event here. Include a brief description and any features.</w:t>
                                  </w:r>
                                </w:p>
                                <w:p w:rsidR="009E6AB9" w:rsidRPr="00BC17D7" w:rsidRDefault="009E6AB9" w:rsidP="009E6AB9"/>
                                <w:p w:rsidR="009E6AB9" w:rsidRPr="00BC17D7" w:rsidRDefault="009E6AB9" w:rsidP="009E6AB9">
                                  <w:pPr>
                                    <w:pStyle w:val="Heading6"/>
                                  </w:pPr>
                                  <w:r w:rsidRPr="00BC17D7">
                                    <w:t>Price:</w:t>
                                  </w:r>
                                  <w:r w:rsidRPr="00BC17D7">
                                    <w:tab/>
                                    <w:t>0.00</w:t>
                                  </w:r>
                                </w:p>
                                <w:p w:rsidR="009E6AB9" w:rsidRPr="00BC17D7" w:rsidRDefault="009E6AB9" w:rsidP="009E6AB9">
                                  <w:pPr>
                                    <w:pStyle w:val="Heading6"/>
                                  </w:pPr>
                                  <w:r w:rsidRPr="00BC17D7">
                                    <w:t>Order #:</w:t>
                                  </w:r>
                                  <w:r>
                                    <w:t xml:space="preserve"> </w:t>
                                  </w:r>
                                  <w:r w:rsidRPr="00BC17D7">
                                    <w:t>000000</w:t>
                                  </w:r>
                                </w:p>
                                <w:p w:rsidR="009E6AB9" w:rsidRPr="00BC17D7" w:rsidRDefault="009E6AB9" w:rsidP="009E6AB9">
                                  <w:pPr>
                                    <w:pStyle w:val="Heading6"/>
                                  </w:pPr>
                                  <w:r w:rsidRPr="00BC17D7">
                                    <w:t>Type:</w:t>
                                  </w:r>
                                  <w:r w:rsidRPr="00BC17D7">
                                    <w:tab/>
                                    <w:t>Type</w:t>
                                  </w:r>
                                </w:p>
                              </w:txbxContent>
                            </wps:txbx>
                            <wps:bodyPr rot="0" spcFirstLastPara="0" vertOverflow="overflow" horzOverflow="overflow" vert="horz" wrap="square" lIns="182880" tIns="182880" rIns="91440" bIns="45720" numCol="1" spcCol="0" rtlCol="0" fromWordArt="0" anchor="t" anchorCtr="0" forceAA="0" compatLnSpc="1">
                              <a:prstTxWarp prst="textNoShape">
                                <a:avLst/>
                              </a:prstTxWarp>
                              <a:noAutofit/>
                            </wps:bodyPr>
                          </wps:wsp>
                        </a:graphicData>
                      </a:graphic>
                    </wp:inline>
                  </w:drawing>
                </mc:Choice>
                <mc:Fallback>
                  <w:pict>
                    <v:shape w14:anchorId="05A64AF7" id="Text Box 222" o:spid="_x0000_s1050" type="#_x0000_t202" style="width:187.95pt;height:17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" filled="f" stroked="f" strokeweight=".5pt">
                      <v:textbox inset="14.4pt,14.4pt">
                        <w:txbxContent>
                          <w:p w:rsidR="009E6AB9" w:rsidRPr="00744C85" w:rsidRDefault="009E6AB9" w:rsidP="009E6AB9">
                            <w:pPr>
                              <w:pStyle w:val="Heading3"/>
                              <w:spacing w:after="200"/>
                            </w:pPr>
                            <w:r w:rsidRPr="00BC17D7">
                              <w:t>Name of Product</w:t>
                            </w:r>
                          </w:p>
                          <w:p w:rsidR="009E6AB9" w:rsidRPr="00744C85" w:rsidRDefault="009E6AB9" w:rsidP="009E6AB9">
                            <w:r w:rsidRPr="00744C85">
                              <w:t>Describe the product, service, or event here. Include a brief description and any features.</w:t>
                            </w:r>
                          </w:p>
                          <w:p w:rsidR="009E6AB9" w:rsidRPr="00BC17D7" w:rsidRDefault="009E6AB9" w:rsidP="009E6AB9"/>
                          <w:p w:rsidR="009E6AB9" w:rsidRPr="00BC17D7" w:rsidRDefault="009E6AB9" w:rsidP="009E6AB9">
                            <w:pPr>
                              <w:pStyle w:val="Heading6"/>
                            </w:pPr>
                            <w:r w:rsidRPr="00BC17D7">
                              <w:t>Price:</w:t>
                            </w:r>
                            <w:r w:rsidRPr="00BC17D7">
                              <w:tab/>
                              <w:t>0.00</w:t>
                            </w:r>
                          </w:p>
                          <w:p w:rsidR="009E6AB9" w:rsidRPr="00BC17D7" w:rsidRDefault="009E6AB9" w:rsidP="009E6AB9">
                            <w:pPr>
                              <w:pStyle w:val="Heading6"/>
                            </w:pPr>
                            <w:r w:rsidRPr="00BC17D7">
                              <w:t>Order #:</w:t>
                            </w:r>
                            <w:r>
                              <w:t xml:space="preserve"> </w:t>
                            </w:r>
                            <w:r w:rsidRPr="00BC17D7">
                              <w:t>000000</w:t>
                            </w:r>
                          </w:p>
                          <w:p w:rsidR="009E6AB9" w:rsidRPr="00BC17D7" w:rsidRDefault="009E6AB9" w:rsidP="009E6AB9">
                            <w:pPr>
                              <w:pStyle w:val="Heading6"/>
                            </w:pPr>
                            <w:r w:rsidRPr="00BC17D7">
                              <w:t>Type:</w:t>
                            </w:r>
                            <w:r w:rsidRPr="00BC17D7">
                              <w:tab/>
                              <w:t>Type</w:t>
                            </w:r>
                          </w:p>
                        </w:txbxContent>
                      </v:textbox>
                      <w10:anchorlock/>
                    </v:shape>
                  </w:pict>
                </mc:Fallback>
              </mc:AlternateContent>
            </w:r>
          </w:p>
        </w:tc>
        <w:tc>
          <w:tcPr>
            <w:tcW w:w="3958" w:type="dxa"/>
            <w:gridSpan w:val="2"/>
          </w:tcPr>
          <w:p w:rsidR="009E6AB9" w:rsidRDefault="009E6AB9" w:rsidP="00F85C05">
            <w:r>
              <w:rPr>
                <w:noProof/>
              </w:rPr>
              <mc:AlternateContent>
                <mc:Choice Requires="wps">
                  <w:drawing>
                    <wp:inline distT="0" distB="0" distL="0" distR="0" wp14:anchorId="4A3518C2" wp14:editId="7203A822">
                      <wp:extent cx="2386739" cy="2200760"/>
                      <wp:effectExtent l="0" t="0" r="0" b="0"/>
                      <wp:docPr id="993" name="Text Box 993"/>
                      <wp:cNvGraphicFramePr/>
                      <a:graphic xmlns:a="http://schemas.openxmlformats.org/drawingml/2006/main">
                        <a:graphicData uri="http://schemas.microsoft.com/office/word/2010/wordprocessingShape">
                          <wps:wsp>
                            <wps:cNvSpPr txBox="1"/>
                            <wps:spPr>
                              <a:xfrm>
                                <a:off x="0" y="0"/>
                                <a:ext cx="2386739" cy="2200760"/>
                              </a:xfrm>
                              <a:prstGeom prst="rect">
                                <a:avLst/>
                              </a:prstGeom>
                              <a:noFill/>
                              <a:ln w="6350">
                                <a:noFill/>
                              </a:ln>
                            </wps:spPr>
                            <wps:txbx>
                              <w:txbxContent>
                                <w:p w:rsidR="009E6AB9" w:rsidRPr="00744C85" w:rsidRDefault="009E6AB9" w:rsidP="009E6AB9">
                                  <w:pPr>
                                    <w:pStyle w:val="Heading3"/>
                                    <w:spacing w:after="200"/>
                                  </w:pPr>
                                  <w:r w:rsidRPr="00BC17D7">
                                    <w:t>Name of Product</w:t>
                                  </w:r>
                                </w:p>
                                <w:p w:rsidR="009E6AB9" w:rsidRPr="00744C85" w:rsidRDefault="009E6AB9" w:rsidP="009E6AB9">
                                  <w:r w:rsidRPr="00744C85">
                                    <w:t>Describe the product, service, or event here. Include a brief description and any features.</w:t>
                                  </w:r>
                                </w:p>
                                <w:p w:rsidR="009E6AB9" w:rsidRPr="00BC17D7" w:rsidRDefault="009E6AB9" w:rsidP="009E6AB9"/>
                                <w:p w:rsidR="009E6AB9" w:rsidRPr="00BC17D7" w:rsidRDefault="009E6AB9" w:rsidP="009E6AB9">
                                  <w:pPr>
                                    <w:pStyle w:val="Heading6"/>
                                  </w:pPr>
                                  <w:r w:rsidRPr="00BC17D7">
                                    <w:t>Price:</w:t>
                                  </w:r>
                                  <w:r w:rsidRPr="00BC17D7">
                                    <w:tab/>
                                    <w:t>0.00</w:t>
                                  </w:r>
                                </w:p>
                                <w:p w:rsidR="009E6AB9" w:rsidRPr="00BC17D7" w:rsidRDefault="009E6AB9" w:rsidP="009E6AB9">
                                  <w:pPr>
                                    <w:pStyle w:val="Heading6"/>
                                  </w:pPr>
                                  <w:r w:rsidRPr="00BC17D7">
                                    <w:t>Order #:</w:t>
                                  </w:r>
                                  <w:r>
                                    <w:t xml:space="preserve"> </w:t>
                                  </w:r>
                                  <w:r w:rsidRPr="009342E6">
                                    <w:t>000000</w:t>
                                  </w:r>
                                </w:p>
                                <w:p w:rsidR="009E6AB9" w:rsidRDefault="009E6AB9" w:rsidP="009E6AB9">
                                  <w:pPr>
                                    <w:pStyle w:val="Heading6"/>
                                  </w:pPr>
                                  <w:r w:rsidRPr="00BC17D7">
                                    <w:t>Type:</w:t>
                                  </w:r>
                                  <w:r w:rsidRPr="00BC17D7">
                                    <w:tab/>
                                    <w:t>Type</w:t>
                                  </w:r>
                                </w:p>
                                <w:p w:rsidR="009E6AB9" w:rsidRDefault="009E6AB9" w:rsidP="009E6AB9"/>
                              </w:txbxContent>
                            </wps:txbx>
                            <wps:bodyPr rot="0" spcFirstLastPara="0" vertOverflow="overflow" horzOverflow="overflow" vert="horz" wrap="square" lIns="91440" tIns="182880" rIns="91440" bIns="45720" numCol="1" spcCol="0" rtlCol="0" fromWordArt="0" anchor="t" anchorCtr="0" forceAA="0" compatLnSpc="1">
                              <a:prstTxWarp prst="textNoShape">
                                <a:avLst/>
                              </a:prstTxWarp>
                              <a:noAutofit/>
                            </wps:bodyPr>
                          </wps:wsp>
                        </a:graphicData>
                      </a:graphic>
                    </wp:inline>
                  </w:drawing>
                </mc:Choice>
                <mc:Fallback>
                  <w:pict>
                    <v:shape w14:anchorId="4A3518C2" id="Text Box 993" o:spid="_x0000_s1051" type="#_x0000_t202" style="width:187.95pt;height:17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" filled="f" stroked="f" strokeweight=".5pt">
                      <v:textbox inset=",14.4pt">
                        <w:txbxContent>
                          <w:p w:rsidR="009E6AB9" w:rsidRPr="00744C85" w:rsidRDefault="009E6AB9" w:rsidP="009E6AB9">
                            <w:pPr>
                              <w:pStyle w:val="Heading3"/>
                              <w:spacing w:after="200"/>
                            </w:pPr>
                            <w:r w:rsidRPr="00BC17D7">
                              <w:t>Name of Product</w:t>
                            </w:r>
                          </w:p>
                          <w:p w:rsidR="009E6AB9" w:rsidRPr="00744C85" w:rsidRDefault="009E6AB9" w:rsidP="009E6AB9">
                            <w:r w:rsidRPr="00744C85">
                              <w:t>Describe the product, service, or event here. Include a brief description and any features.</w:t>
                            </w:r>
                          </w:p>
                          <w:p w:rsidR="009E6AB9" w:rsidRPr="00BC17D7" w:rsidRDefault="009E6AB9" w:rsidP="009E6AB9"/>
                          <w:p w:rsidR="009E6AB9" w:rsidRPr="00BC17D7" w:rsidRDefault="009E6AB9" w:rsidP="009E6AB9">
                            <w:pPr>
                              <w:pStyle w:val="Heading6"/>
                            </w:pPr>
                            <w:r w:rsidRPr="00BC17D7">
                              <w:t>Price:</w:t>
                            </w:r>
                            <w:r w:rsidRPr="00BC17D7">
                              <w:tab/>
                              <w:t>0.00</w:t>
                            </w:r>
                          </w:p>
                          <w:p w:rsidR="009E6AB9" w:rsidRPr="00BC17D7" w:rsidRDefault="009E6AB9" w:rsidP="009E6AB9">
                            <w:pPr>
                              <w:pStyle w:val="Heading6"/>
                            </w:pPr>
                            <w:r w:rsidRPr="00BC17D7">
                              <w:t>Order #:</w:t>
                            </w:r>
                            <w:r>
                              <w:t xml:space="preserve"> </w:t>
                            </w:r>
                            <w:r w:rsidRPr="009342E6">
                              <w:t>000000</w:t>
                            </w:r>
                          </w:p>
                          <w:p w:rsidR="009E6AB9" w:rsidRDefault="009E6AB9" w:rsidP="009E6AB9">
                            <w:pPr>
                              <w:pStyle w:val="Heading6"/>
                            </w:pPr>
                            <w:r w:rsidRPr="00BC17D7">
                              <w:t>Type:</w:t>
                            </w:r>
                            <w:r w:rsidRPr="00BC17D7">
                              <w:tab/>
                              <w:t>Type</w:t>
                            </w:r>
                          </w:p>
                          <w:p w:rsidR="009E6AB9" w:rsidRDefault="009E6AB9" w:rsidP="009E6AB9"/>
                        </w:txbxContent>
                      </v:textbox>
                      <w10:anchorlock/>
                    </v:shape>
                  </w:pict>
                </mc:Fallback>
              </mc:AlternateContent>
            </w:r>
          </w:p>
        </w:tc>
      </w:tr>
      <w:tr w:rsidR="009E6AB9" w:rsidTr="00F85C05">
        <w:tblPrEx>
          <w:tblCellMar>
            <w:left w:w="108" w:type="dxa"/>
            <w:right w:w="108" w:type="dxa"/>
          </w:tblCellMar>
        </w:tblPrEx>
        <w:trPr>
          <w:trHeight w:val="3379"/>
        </w:trPr>
        <w:tc>
          <w:tcPr>
            <w:tcW w:w="7925" w:type="dxa"/>
            <w:gridSpan w:val="5"/>
            <w:vMerge/>
          </w:tcPr>
          <w:p w:rsidR="009E6AB9" w:rsidRDefault="009E6AB9" w:rsidP="00F85C05"/>
        </w:tc>
        <w:tc>
          <w:tcPr>
            <w:tcW w:w="3974" w:type="dxa"/>
            <w:gridSpan w:val="2"/>
          </w:tcPr>
          <w:p w:rsidR="009E6AB9" w:rsidRDefault="009E6AB9" w:rsidP="00F85C05">
            <w:r>
              <w:rPr>
                <w:noProof/>
              </w:rPr>
              <mc:AlternateContent>
                <mc:Choice Requires="wps">
                  <w:drawing>
                    <wp:inline distT="0" distB="0" distL="0" distR="0" wp14:anchorId="11562281" wp14:editId="307675F9">
                      <wp:extent cx="2386739" cy="2200760"/>
                      <wp:effectExtent l="0" t="0" r="0" b="0"/>
                      <wp:docPr id="992" name="Text Box 992"/>
                      <wp:cNvGraphicFramePr/>
                      <a:graphic xmlns:a="http://schemas.openxmlformats.org/drawingml/2006/main">
                        <a:graphicData uri="http://schemas.microsoft.com/office/word/2010/wordprocessingShape">
                          <wps:wsp>
                            <wps:cNvSpPr txBox="1"/>
                            <wps:spPr>
                              <a:xfrm>
                                <a:off x="0" y="0"/>
                                <a:ext cx="2386739" cy="2200760"/>
                              </a:xfrm>
                              <a:prstGeom prst="rect">
                                <a:avLst/>
                              </a:prstGeom>
                              <a:noFill/>
                              <a:ln w="6350">
                                <a:noFill/>
                              </a:ln>
                            </wps:spPr>
                            <wps:txbx>
                              <w:txbxContent>
                                <w:p w:rsidR="009E6AB9" w:rsidRPr="00744C85" w:rsidRDefault="009E6AB9" w:rsidP="009E6AB9">
                                  <w:pPr>
                                    <w:pStyle w:val="Heading3"/>
                                    <w:spacing w:after="200"/>
                                  </w:pPr>
                                  <w:r w:rsidRPr="00BC17D7">
                                    <w:t>Name of Product</w:t>
                                  </w:r>
                                </w:p>
                                <w:p w:rsidR="009E6AB9" w:rsidRPr="00744C85" w:rsidRDefault="009E6AB9" w:rsidP="009E6AB9">
                                  <w:r w:rsidRPr="00744C85">
                                    <w:t>Describe the product, service, or event here. Include a brief description and any features.</w:t>
                                  </w:r>
                                </w:p>
                                <w:p w:rsidR="009E6AB9" w:rsidRPr="00BC17D7" w:rsidRDefault="009E6AB9" w:rsidP="009E6AB9"/>
                                <w:p w:rsidR="009E6AB9" w:rsidRPr="00BC17D7" w:rsidRDefault="009E6AB9" w:rsidP="009E6AB9">
                                  <w:pPr>
                                    <w:pStyle w:val="Heading6"/>
                                  </w:pPr>
                                  <w:r w:rsidRPr="00BC17D7">
                                    <w:t>Price:</w:t>
                                  </w:r>
                                  <w:r w:rsidRPr="00BC17D7">
                                    <w:tab/>
                                    <w:t>0.00</w:t>
                                  </w:r>
                                </w:p>
                                <w:p w:rsidR="009E6AB9" w:rsidRPr="00BC17D7" w:rsidRDefault="009E6AB9" w:rsidP="009E6AB9">
                                  <w:pPr>
                                    <w:pStyle w:val="Heading6"/>
                                  </w:pPr>
                                  <w:r w:rsidRPr="00BC17D7">
                                    <w:t>Order #:</w:t>
                                  </w:r>
                                  <w:r>
                                    <w:t xml:space="preserve"> </w:t>
                                  </w:r>
                                  <w:r w:rsidRPr="00BC17D7">
                                    <w:t>000000</w:t>
                                  </w:r>
                                </w:p>
                                <w:p w:rsidR="009E6AB9" w:rsidRDefault="009E6AB9" w:rsidP="009E6AB9">
                                  <w:pPr>
                                    <w:pStyle w:val="Heading6"/>
                                  </w:pPr>
                                  <w:r w:rsidRPr="00BC17D7">
                                    <w:t>Type:</w:t>
                                  </w:r>
                                  <w:r w:rsidRPr="00BC17D7">
                                    <w:tab/>
                                    <w:t>Type</w:t>
                                  </w:r>
                                </w:p>
                                <w:p w:rsidR="009E6AB9" w:rsidRDefault="009E6AB9" w:rsidP="009E6AB9">
                                  <w:pPr>
                                    <w:pStyle w:val="Heading2"/>
                                  </w:pPr>
                                </w:p>
                                <w:p w:rsidR="009E6AB9" w:rsidRDefault="009E6AB9" w:rsidP="009E6AB9">
                                  <w:pPr>
                                    <w:pStyle w:val="Heading2"/>
                                  </w:pPr>
                                </w:p>
                                <w:p w:rsidR="009E6AB9" w:rsidRPr="00744C85" w:rsidRDefault="009E6AB9" w:rsidP="009E6AB9">
                                  <w:pPr>
                                    <w:pStyle w:val="Heading3"/>
                                  </w:pPr>
                                  <w:r w:rsidRPr="00BC17D7">
                                    <w:t>Name of Product</w:t>
                                  </w:r>
                                </w:p>
                                <w:p w:rsidR="009E6AB9" w:rsidRPr="00744C85" w:rsidRDefault="009E6AB9" w:rsidP="009E6AB9">
                                  <w:r w:rsidRPr="00744C85">
                                    <w:t>Describe the product, service, or event here. Include a brief description and any features.</w:t>
                                  </w:r>
                                </w:p>
                                <w:p w:rsidR="009E6AB9" w:rsidRPr="00BC17D7" w:rsidRDefault="009E6AB9" w:rsidP="009E6AB9"/>
                                <w:p w:rsidR="009E6AB9" w:rsidRPr="00BC17D7" w:rsidRDefault="009E6AB9" w:rsidP="009E6AB9">
                                  <w:pPr>
                                    <w:pStyle w:val="Heading6"/>
                                  </w:pPr>
                                  <w:r w:rsidRPr="00BC17D7">
                                    <w:t>Price:</w:t>
                                  </w:r>
                                  <w:r w:rsidRPr="00BC17D7">
                                    <w:tab/>
                                    <w:t>0.00</w:t>
                                  </w:r>
                                </w:p>
                                <w:p w:rsidR="009E6AB9" w:rsidRPr="00BC17D7" w:rsidRDefault="009E6AB9" w:rsidP="009E6AB9">
                                  <w:pPr>
                                    <w:pStyle w:val="Heading6"/>
                                  </w:pPr>
                                  <w:r w:rsidRPr="00BC17D7">
                                    <w:t>Order #:</w:t>
                                  </w:r>
                                  <w:r>
                                    <w:t xml:space="preserve"> </w:t>
                                  </w:r>
                                  <w:r w:rsidRPr="00BC17D7">
                                    <w:t>000000</w:t>
                                  </w:r>
                                </w:p>
                                <w:p w:rsidR="009E6AB9" w:rsidRDefault="009E6AB9" w:rsidP="009E6AB9">
                                  <w:pPr>
                                    <w:pStyle w:val="Heading6"/>
                                  </w:pPr>
                                  <w:r w:rsidRPr="00BC17D7">
                                    <w:t>Type:</w:t>
                                  </w:r>
                                  <w:r w:rsidRPr="00BC17D7">
                                    <w:tab/>
                                    <w:t>Type</w:t>
                                  </w:r>
                                </w:p>
                                <w:p w:rsidR="009E6AB9" w:rsidRDefault="009E6AB9" w:rsidP="009E6AB9">
                                  <w:pPr>
                                    <w:pStyle w:val="Heading2"/>
                                  </w:pPr>
                                </w:p>
                              </w:txbxContent>
                            </wps:txbx>
                            <wps:bodyPr rot="0" spcFirstLastPara="0" vertOverflow="overflow" horzOverflow="overflow" vert="horz" wrap="square" lIns="182880" tIns="91440" rIns="91440" bIns="45720" numCol="1" spcCol="0" rtlCol="0" fromWordArt="0" anchor="t" anchorCtr="0" forceAA="0" compatLnSpc="1">
                              <a:prstTxWarp prst="textNoShape">
                                <a:avLst/>
                              </a:prstTxWarp>
                              <a:noAutofit/>
                            </wps:bodyPr>
                          </wps:wsp>
                        </a:graphicData>
                      </a:graphic>
                    </wp:inline>
                  </w:drawing>
                </mc:Choice>
                <mc:Fallback>
                  <w:pict>
                    <v:shape w14:anchorId="11562281" id="Text Box 992" o:spid="_x0000_s1052" type="#_x0000_t202" style="width:187.95pt;height:17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" filled="f" stroked="f" strokeweight=".5pt">
                      <v:textbox inset="14.4pt,7.2pt">
                        <w:txbxContent>
                          <w:p w:rsidR="009E6AB9" w:rsidRPr="00744C85" w:rsidRDefault="009E6AB9" w:rsidP="009E6AB9">
                            <w:pPr>
                              <w:pStyle w:val="Heading3"/>
                              <w:spacing w:after="200"/>
                            </w:pPr>
                            <w:r w:rsidRPr="00BC17D7">
                              <w:t>Name of Product</w:t>
                            </w:r>
                          </w:p>
                          <w:p w:rsidR="009E6AB9" w:rsidRPr="00744C85" w:rsidRDefault="009E6AB9" w:rsidP="009E6AB9">
                            <w:r w:rsidRPr="00744C85">
                              <w:t>Describe the product, service, or event here. Include a brief description and any features.</w:t>
                            </w:r>
                          </w:p>
                          <w:p w:rsidR="009E6AB9" w:rsidRPr="00BC17D7" w:rsidRDefault="009E6AB9" w:rsidP="009E6AB9"/>
                          <w:p w:rsidR="009E6AB9" w:rsidRPr="00BC17D7" w:rsidRDefault="009E6AB9" w:rsidP="009E6AB9">
                            <w:pPr>
                              <w:pStyle w:val="Heading6"/>
                            </w:pPr>
                            <w:r w:rsidRPr="00BC17D7">
                              <w:t>Price:</w:t>
                            </w:r>
                            <w:r w:rsidRPr="00BC17D7">
                              <w:tab/>
                              <w:t>0.00</w:t>
                            </w:r>
                          </w:p>
                          <w:p w:rsidR="009E6AB9" w:rsidRPr="00BC17D7" w:rsidRDefault="009E6AB9" w:rsidP="009E6AB9">
                            <w:pPr>
                              <w:pStyle w:val="Heading6"/>
                            </w:pPr>
                            <w:r w:rsidRPr="00BC17D7">
                              <w:t>Order #:</w:t>
                            </w:r>
                            <w:r>
                              <w:t xml:space="preserve"> </w:t>
                            </w:r>
                            <w:r w:rsidRPr="00BC17D7">
                              <w:t>000000</w:t>
                            </w:r>
                          </w:p>
                          <w:p w:rsidR="009E6AB9" w:rsidRDefault="009E6AB9" w:rsidP="009E6AB9">
                            <w:pPr>
                              <w:pStyle w:val="Heading6"/>
                            </w:pPr>
                            <w:r w:rsidRPr="00BC17D7">
                              <w:t>Type:</w:t>
                            </w:r>
                            <w:r w:rsidRPr="00BC17D7">
                              <w:tab/>
                              <w:t>Type</w:t>
                            </w:r>
                          </w:p>
                          <w:p w:rsidR="009E6AB9" w:rsidRDefault="009E6AB9" w:rsidP="009E6AB9">
                            <w:pPr>
                              <w:pStyle w:val="Heading2"/>
                            </w:pPr>
                          </w:p>
                          <w:p w:rsidR="009E6AB9" w:rsidRDefault="009E6AB9" w:rsidP="009E6AB9">
                            <w:pPr>
                              <w:pStyle w:val="Heading2"/>
                            </w:pPr>
                          </w:p>
                          <w:p w:rsidR="009E6AB9" w:rsidRPr="00744C85" w:rsidRDefault="009E6AB9" w:rsidP="009E6AB9">
                            <w:pPr>
                              <w:pStyle w:val="Heading3"/>
                            </w:pPr>
                            <w:r w:rsidRPr="00BC17D7">
                              <w:t>Name of Product</w:t>
                            </w:r>
                          </w:p>
                          <w:p w:rsidR="009E6AB9" w:rsidRPr="00744C85" w:rsidRDefault="009E6AB9" w:rsidP="009E6AB9">
                            <w:r w:rsidRPr="00744C85">
                              <w:t>Describe the product, service, or event here. Include a brief description and any features.</w:t>
                            </w:r>
                          </w:p>
                          <w:p w:rsidR="009E6AB9" w:rsidRPr="00BC17D7" w:rsidRDefault="009E6AB9" w:rsidP="009E6AB9"/>
                          <w:p w:rsidR="009E6AB9" w:rsidRPr="00BC17D7" w:rsidRDefault="009E6AB9" w:rsidP="009E6AB9">
                            <w:pPr>
                              <w:pStyle w:val="Heading6"/>
                            </w:pPr>
                            <w:r w:rsidRPr="00BC17D7">
                              <w:t>Price:</w:t>
                            </w:r>
                            <w:r w:rsidRPr="00BC17D7">
                              <w:tab/>
                              <w:t>0.00</w:t>
                            </w:r>
                          </w:p>
                          <w:p w:rsidR="009E6AB9" w:rsidRPr="00BC17D7" w:rsidRDefault="009E6AB9" w:rsidP="009E6AB9">
                            <w:pPr>
                              <w:pStyle w:val="Heading6"/>
                            </w:pPr>
                            <w:r w:rsidRPr="00BC17D7">
                              <w:t>Order #:</w:t>
                            </w:r>
                            <w:r>
                              <w:t xml:space="preserve"> </w:t>
                            </w:r>
                            <w:r w:rsidRPr="00BC17D7">
                              <w:t>000000</w:t>
                            </w:r>
                          </w:p>
                          <w:p w:rsidR="009E6AB9" w:rsidRDefault="009E6AB9" w:rsidP="009E6AB9">
                            <w:pPr>
                              <w:pStyle w:val="Heading6"/>
                            </w:pPr>
                            <w:r w:rsidRPr="00BC17D7">
                              <w:t>Type:</w:t>
                            </w:r>
                            <w:r w:rsidRPr="00BC17D7">
                              <w:tab/>
                              <w:t>Type</w:t>
                            </w:r>
                          </w:p>
                          <w:p w:rsidR="009E6AB9" w:rsidRDefault="009E6AB9" w:rsidP="009E6AB9">
                            <w:pPr>
                              <w:pStyle w:val="Heading2"/>
                            </w:pPr>
                          </w:p>
                        </w:txbxContent>
                      </v:textbox>
                      <w10:anchorlock/>
                    </v:shape>
                  </w:pict>
                </mc:Fallback>
              </mc:AlternateContent>
            </w:r>
          </w:p>
        </w:tc>
        <w:tc>
          <w:tcPr>
            <w:tcW w:w="3958" w:type="dxa"/>
            <w:gridSpan w:val="2"/>
          </w:tcPr>
          <w:p w:rsidR="009E6AB9" w:rsidRDefault="009E6AB9" w:rsidP="00F85C05">
            <w:r>
              <w:rPr>
                <w:noProof/>
              </w:rPr>
              <mc:AlternateContent>
                <mc:Choice Requires="wps">
                  <w:drawing>
                    <wp:inline distT="0" distB="0" distL="0" distR="0" wp14:anchorId="4B989365" wp14:editId="375B5D89">
                      <wp:extent cx="2386739" cy="2200760"/>
                      <wp:effectExtent l="0" t="0" r="0" b="0"/>
                      <wp:docPr id="994" name="Text Box 994"/>
                      <wp:cNvGraphicFramePr/>
                      <a:graphic xmlns:a="http://schemas.openxmlformats.org/drawingml/2006/main">
                        <a:graphicData uri="http://schemas.microsoft.com/office/word/2010/wordprocessingShape">
                          <wps:wsp>
                            <wps:cNvSpPr txBox="1"/>
                            <wps:spPr>
                              <a:xfrm>
                                <a:off x="0" y="0"/>
                                <a:ext cx="2386739" cy="2200760"/>
                              </a:xfrm>
                              <a:prstGeom prst="rect">
                                <a:avLst/>
                              </a:prstGeom>
                              <a:noFill/>
                              <a:ln w="6350">
                                <a:noFill/>
                              </a:ln>
                            </wps:spPr>
                            <wps:txbx>
                              <w:txbxContent>
                                <w:p w:rsidR="009E6AB9" w:rsidRPr="00744C85" w:rsidRDefault="009E6AB9" w:rsidP="009E6AB9">
                                  <w:pPr>
                                    <w:pStyle w:val="Heading3"/>
                                    <w:spacing w:after="200"/>
                                  </w:pPr>
                                  <w:r w:rsidRPr="00BC17D7">
                                    <w:t>Name of Product</w:t>
                                  </w:r>
                                </w:p>
                                <w:p w:rsidR="009E6AB9" w:rsidRPr="00744C85" w:rsidRDefault="009E6AB9" w:rsidP="009E6AB9">
                                  <w:r w:rsidRPr="00744C85">
                                    <w:t>Describe the product, service, or event here. Include a brief description and any features.</w:t>
                                  </w:r>
                                </w:p>
                                <w:p w:rsidR="009E6AB9" w:rsidRPr="00BC17D7" w:rsidRDefault="009E6AB9" w:rsidP="009E6AB9"/>
                                <w:p w:rsidR="009E6AB9" w:rsidRPr="00BC17D7" w:rsidRDefault="009E6AB9" w:rsidP="009E6AB9">
                                  <w:pPr>
                                    <w:pStyle w:val="Heading6"/>
                                  </w:pPr>
                                  <w:r w:rsidRPr="00BC17D7">
                                    <w:t>Price:</w:t>
                                  </w:r>
                                  <w:r w:rsidRPr="00BC17D7">
                                    <w:tab/>
                                    <w:t>0.00</w:t>
                                  </w:r>
                                </w:p>
                                <w:p w:rsidR="009E6AB9" w:rsidRPr="00BC17D7" w:rsidRDefault="009E6AB9" w:rsidP="009E6AB9">
                                  <w:pPr>
                                    <w:pStyle w:val="Heading6"/>
                                  </w:pPr>
                                  <w:r w:rsidRPr="00BC17D7">
                                    <w:t>Order #:</w:t>
                                  </w:r>
                                  <w:r>
                                    <w:t xml:space="preserve"> </w:t>
                                  </w:r>
                                  <w:r w:rsidRPr="00BC17D7">
                                    <w:t>000000</w:t>
                                  </w:r>
                                </w:p>
                                <w:p w:rsidR="009E6AB9" w:rsidRDefault="009E6AB9" w:rsidP="009E6AB9">
                                  <w:pPr>
                                    <w:pStyle w:val="Heading6"/>
                                  </w:pPr>
                                  <w:r w:rsidRPr="00BC17D7">
                                    <w:t>Type:</w:t>
                                  </w:r>
                                  <w:r w:rsidRPr="00BC17D7">
                                    <w:tab/>
                                    <w:t>Type</w:t>
                                  </w:r>
                                </w:p>
                                <w:p w:rsidR="009E6AB9" w:rsidRDefault="009E6AB9" w:rsidP="009E6AB9"/>
                              </w:txbxContent>
                            </wps:txbx>
                            <wps:bodyPr rot="0" spcFirstLastPara="0" vertOverflow="overflow" horzOverflow="overflow" vert="horz" wrap="square" lIns="91440" tIns="91440" rIns="91440" bIns="45720" numCol="1" spcCol="0" rtlCol="0" fromWordArt="0" anchor="t" anchorCtr="0" forceAA="0" compatLnSpc="1">
                              <a:prstTxWarp prst="textNoShape">
                                <a:avLst/>
                              </a:prstTxWarp>
                              <a:noAutofit/>
                            </wps:bodyPr>
                          </wps:wsp>
                        </a:graphicData>
                      </a:graphic>
                    </wp:inline>
                  </w:drawing>
                </mc:Choice>
                <mc:Fallback>
                  <w:pict>
                    <v:shape w14:anchorId="4B989365" id="Text Box 994" o:spid="_x0000_s1053" type="#_x0000_t202" style="width:187.95pt;height:17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" filled="f" stroked="f" strokeweight=".5pt">
                      <v:textbox inset=",7.2pt">
                        <w:txbxContent>
                          <w:p w:rsidR="009E6AB9" w:rsidRPr="00744C85" w:rsidRDefault="009E6AB9" w:rsidP="009E6AB9">
                            <w:pPr>
                              <w:pStyle w:val="Heading3"/>
                              <w:spacing w:after="200"/>
                            </w:pPr>
                            <w:r w:rsidRPr="00BC17D7">
                              <w:t>Name of Product</w:t>
                            </w:r>
                          </w:p>
                          <w:p w:rsidR="009E6AB9" w:rsidRPr="00744C85" w:rsidRDefault="009E6AB9" w:rsidP="009E6AB9">
                            <w:r w:rsidRPr="00744C85">
                              <w:t>Describe the product, service, or event here. Include a brief description and any features.</w:t>
                            </w:r>
                          </w:p>
                          <w:p w:rsidR="009E6AB9" w:rsidRPr="00BC17D7" w:rsidRDefault="009E6AB9" w:rsidP="009E6AB9"/>
                          <w:p w:rsidR="009E6AB9" w:rsidRPr="00BC17D7" w:rsidRDefault="009E6AB9" w:rsidP="009E6AB9">
                            <w:pPr>
                              <w:pStyle w:val="Heading6"/>
                            </w:pPr>
                            <w:r w:rsidRPr="00BC17D7">
                              <w:t>Price:</w:t>
                            </w:r>
                            <w:r w:rsidRPr="00BC17D7">
                              <w:tab/>
                              <w:t>0.00</w:t>
                            </w:r>
                          </w:p>
                          <w:p w:rsidR="009E6AB9" w:rsidRPr="00BC17D7" w:rsidRDefault="009E6AB9" w:rsidP="009E6AB9">
                            <w:pPr>
                              <w:pStyle w:val="Heading6"/>
                            </w:pPr>
                            <w:r w:rsidRPr="00BC17D7">
                              <w:t>Order #:</w:t>
                            </w:r>
                            <w:r>
                              <w:t xml:space="preserve"> </w:t>
                            </w:r>
                            <w:r w:rsidRPr="00BC17D7">
                              <w:t>000000</w:t>
                            </w:r>
                          </w:p>
                          <w:p w:rsidR="009E6AB9" w:rsidRDefault="009E6AB9" w:rsidP="009E6AB9">
                            <w:pPr>
                              <w:pStyle w:val="Heading6"/>
                            </w:pPr>
                            <w:r w:rsidRPr="00BC17D7">
                              <w:t>Type:</w:t>
                            </w:r>
                            <w:r w:rsidRPr="00BC17D7">
                              <w:tab/>
                              <w:t>Type</w:t>
                            </w:r>
                          </w:p>
                          <w:p w:rsidR="009E6AB9" w:rsidRDefault="009E6AB9" w:rsidP="009E6AB9"/>
                        </w:txbxContent>
                      </v:textbox>
                      <w10:anchorlock/>
                    </v:shape>
                  </w:pict>
                </mc:Fallback>
              </mc:AlternateContent>
            </w:r>
          </w:p>
        </w:tc>
      </w:tr>
      <w:tr w:rsidR="009E6AB9" w:rsidTr="00F85C05">
        <w:tblPrEx>
          <w:tblCellMar>
            <w:left w:w="108" w:type="dxa"/>
            <w:right w:w="108" w:type="dxa"/>
          </w:tblCellMar>
        </w:tblPrEx>
        <w:trPr>
          <w:trHeight w:val="3379"/>
        </w:trPr>
        <w:tc>
          <w:tcPr>
            <w:tcW w:w="7925" w:type="dxa"/>
            <w:gridSpan w:val="5"/>
            <w:vMerge/>
          </w:tcPr>
          <w:p w:rsidR="009E6AB9" w:rsidRDefault="009E6AB9" w:rsidP="00F85C05"/>
        </w:tc>
        <w:tc>
          <w:tcPr>
            <w:tcW w:w="3974" w:type="dxa"/>
            <w:gridSpan w:val="2"/>
          </w:tcPr>
          <w:p w:rsidR="009E6AB9" w:rsidRDefault="009E6AB9" w:rsidP="00F85C05">
            <w:r>
              <w:rPr>
                <w:noProof/>
              </w:rPr>
              <mc:AlternateContent>
                <mc:Choice Requires="wps">
                  <w:drawing>
                    <wp:inline distT="0" distB="0" distL="0" distR="0" wp14:anchorId="4720346D" wp14:editId="39880367">
                      <wp:extent cx="2386739" cy="2200760"/>
                      <wp:effectExtent l="0" t="0" r="0" b="0"/>
                      <wp:docPr id="996" name="Text Box 996"/>
                      <wp:cNvGraphicFramePr/>
                      <a:graphic xmlns:a="http://schemas.openxmlformats.org/drawingml/2006/main">
                        <a:graphicData uri="http://schemas.microsoft.com/office/word/2010/wordprocessingShape">
                          <wps:wsp>
                            <wps:cNvSpPr txBox="1"/>
                            <wps:spPr>
                              <a:xfrm>
                                <a:off x="0" y="0"/>
                                <a:ext cx="2386739" cy="2200760"/>
                              </a:xfrm>
                              <a:prstGeom prst="rect">
                                <a:avLst/>
                              </a:prstGeom>
                              <a:noFill/>
                              <a:ln w="6350">
                                <a:noFill/>
                              </a:ln>
                            </wps:spPr>
                            <wps:txbx>
                              <w:txbxContent>
                                <w:p w:rsidR="009E6AB9" w:rsidRPr="00744C85" w:rsidRDefault="009E6AB9" w:rsidP="009E6AB9">
                                  <w:pPr>
                                    <w:pStyle w:val="Heading3"/>
                                    <w:spacing w:after="200"/>
                                  </w:pPr>
                                  <w:r w:rsidRPr="00BC17D7">
                                    <w:t>Name of Product</w:t>
                                  </w:r>
                                </w:p>
                                <w:p w:rsidR="009E6AB9" w:rsidRPr="00744C85" w:rsidRDefault="009E6AB9" w:rsidP="009E6AB9">
                                  <w:r w:rsidRPr="00744C85">
                                    <w:t>Describe the product, service, or event here. Include a brief description and any features.</w:t>
                                  </w:r>
                                </w:p>
                                <w:p w:rsidR="009E6AB9" w:rsidRPr="00BC17D7" w:rsidRDefault="009E6AB9" w:rsidP="009E6AB9"/>
                                <w:p w:rsidR="009E6AB9" w:rsidRPr="00BC17D7" w:rsidRDefault="009E6AB9" w:rsidP="009E6AB9">
                                  <w:pPr>
                                    <w:pStyle w:val="Heading6"/>
                                  </w:pPr>
                                  <w:r w:rsidRPr="00BC17D7">
                                    <w:t>Price:</w:t>
                                  </w:r>
                                  <w:r w:rsidRPr="00BC17D7">
                                    <w:tab/>
                                    <w:t>0.00</w:t>
                                  </w:r>
                                </w:p>
                                <w:p w:rsidR="009E6AB9" w:rsidRPr="00BC17D7" w:rsidRDefault="009E6AB9" w:rsidP="009E6AB9">
                                  <w:pPr>
                                    <w:pStyle w:val="Heading6"/>
                                  </w:pPr>
                                  <w:r w:rsidRPr="00BC17D7">
                                    <w:t>Order #:</w:t>
                                  </w:r>
                                  <w:r>
                                    <w:t xml:space="preserve"> </w:t>
                                  </w:r>
                                  <w:r w:rsidRPr="00BC17D7">
                                    <w:t>000000</w:t>
                                  </w:r>
                                </w:p>
                                <w:p w:rsidR="009E6AB9" w:rsidRDefault="009E6AB9" w:rsidP="009E6AB9">
                                  <w:pPr>
                                    <w:pStyle w:val="Heading6"/>
                                  </w:pPr>
                                  <w:r w:rsidRPr="00BC17D7">
                                    <w:t>Type:</w:t>
                                  </w:r>
                                  <w:r w:rsidRPr="00BC17D7">
                                    <w:tab/>
                                    <w:t>Type</w:t>
                                  </w:r>
                                </w:p>
                                <w:p w:rsidR="009E6AB9" w:rsidRDefault="009E6AB9" w:rsidP="009E6AB9"/>
                              </w:txbxContent>
                            </wps:txbx>
                            <wps:bodyPr rot="0" spcFirstLastPara="0" vertOverflow="overflow" horzOverflow="overflow" vert="horz" wrap="square" lIns="182880" tIns="91440" rIns="91440" bIns="45720" numCol="1" spcCol="0" rtlCol="0" fromWordArt="0" anchor="t" anchorCtr="0" forceAA="0" compatLnSpc="1">
                              <a:prstTxWarp prst="textNoShape">
                                <a:avLst/>
                              </a:prstTxWarp>
                              <a:noAutofit/>
                            </wps:bodyPr>
                          </wps:wsp>
                        </a:graphicData>
                      </a:graphic>
                    </wp:inline>
                  </w:drawing>
                </mc:Choice>
                <mc:Fallback>
                  <w:pict>
                    <v:shape w14:anchorId="4720346D" id="Text Box 996" o:spid="_x0000_s1054" type="#_x0000_t202" style="width:187.95pt;height:17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" filled="f" stroked="f" strokeweight=".5pt">
                      <v:textbox inset="14.4pt,7.2pt">
                        <w:txbxContent>
                          <w:p w:rsidR="009E6AB9" w:rsidRPr="00744C85" w:rsidRDefault="009E6AB9" w:rsidP="009E6AB9">
                            <w:pPr>
                              <w:pStyle w:val="Heading3"/>
                              <w:spacing w:after="200"/>
                            </w:pPr>
                            <w:r w:rsidRPr="00BC17D7">
                              <w:t>Name of Product</w:t>
                            </w:r>
                          </w:p>
                          <w:p w:rsidR="009E6AB9" w:rsidRPr="00744C85" w:rsidRDefault="009E6AB9" w:rsidP="009E6AB9">
                            <w:r w:rsidRPr="00744C85">
                              <w:t>Describe the product, service, or event here. Include a brief description and any features.</w:t>
                            </w:r>
                          </w:p>
                          <w:p w:rsidR="009E6AB9" w:rsidRPr="00BC17D7" w:rsidRDefault="009E6AB9" w:rsidP="009E6AB9"/>
                          <w:p w:rsidR="009E6AB9" w:rsidRPr="00BC17D7" w:rsidRDefault="009E6AB9" w:rsidP="009E6AB9">
                            <w:pPr>
                              <w:pStyle w:val="Heading6"/>
                            </w:pPr>
                            <w:r w:rsidRPr="00BC17D7">
                              <w:t>Price:</w:t>
                            </w:r>
                            <w:r w:rsidRPr="00BC17D7">
                              <w:tab/>
                              <w:t>0.00</w:t>
                            </w:r>
                          </w:p>
                          <w:p w:rsidR="009E6AB9" w:rsidRPr="00BC17D7" w:rsidRDefault="009E6AB9" w:rsidP="009E6AB9">
                            <w:pPr>
                              <w:pStyle w:val="Heading6"/>
                            </w:pPr>
                            <w:r w:rsidRPr="00BC17D7">
                              <w:t>Order #:</w:t>
                            </w:r>
                            <w:r>
                              <w:t xml:space="preserve"> </w:t>
                            </w:r>
                            <w:r w:rsidRPr="00BC17D7">
                              <w:t>000000</w:t>
                            </w:r>
                          </w:p>
                          <w:p w:rsidR="009E6AB9" w:rsidRDefault="009E6AB9" w:rsidP="009E6AB9">
                            <w:pPr>
                              <w:pStyle w:val="Heading6"/>
                            </w:pPr>
                            <w:r w:rsidRPr="00BC17D7">
                              <w:t>Type:</w:t>
                            </w:r>
                            <w:r w:rsidRPr="00BC17D7">
                              <w:tab/>
                              <w:t>Type</w:t>
                            </w:r>
                          </w:p>
                          <w:p w:rsidR="009E6AB9" w:rsidRDefault="009E6AB9" w:rsidP="009E6AB9"/>
                        </w:txbxContent>
                      </v:textbox>
                      <w10:anchorlock/>
                    </v:shape>
                  </w:pict>
                </mc:Fallback>
              </mc:AlternateContent>
            </w:r>
          </w:p>
        </w:tc>
        <w:tc>
          <w:tcPr>
            <w:tcW w:w="3958" w:type="dxa"/>
            <w:gridSpan w:val="2"/>
          </w:tcPr>
          <w:p w:rsidR="009E6AB9" w:rsidRDefault="009E6AB9" w:rsidP="00F85C05">
            <w:r>
              <w:rPr>
                <w:noProof/>
              </w:rPr>
              <mc:AlternateContent>
                <mc:Choice Requires="wps">
                  <w:drawing>
                    <wp:inline distT="0" distB="0" distL="0" distR="0" wp14:anchorId="31F75D09" wp14:editId="79B8FB35">
                      <wp:extent cx="2386739" cy="2200760"/>
                      <wp:effectExtent l="0" t="0" r="0" b="0"/>
                      <wp:docPr id="995" name="Text Box 995"/>
                      <wp:cNvGraphicFramePr/>
                      <a:graphic xmlns:a="http://schemas.openxmlformats.org/drawingml/2006/main">
                        <a:graphicData uri="http://schemas.microsoft.com/office/word/2010/wordprocessingShape">
                          <wps:wsp>
                            <wps:cNvSpPr txBox="1"/>
                            <wps:spPr>
                              <a:xfrm>
                                <a:off x="0" y="0"/>
                                <a:ext cx="2386739" cy="2200760"/>
                              </a:xfrm>
                              <a:prstGeom prst="rect">
                                <a:avLst/>
                              </a:prstGeom>
                              <a:noFill/>
                              <a:ln w="6350">
                                <a:noFill/>
                              </a:ln>
                            </wps:spPr>
                            <wps:txbx>
                              <w:txbxContent>
                                <w:p w:rsidR="009E6AB9" w:rsidRPr="00744C85" w:rsidRDefault="009E6AB9" w:rsidP="009E6AB9">
                                  <w:pPr>
                                    <w:pStyle w:val="Heading3"/>
                                    <w:spacing w:after="200"/>
                                  </w:pPr>
                                  <w:r w:rsidRPr="00BC17D7">
                                    <w:t>Name of Product</w:t>
                                  </w:r>
                                </w:p>
                                <w:p w:rsidR="009E6AB9" w:rsidRPr="00744C85" w:rsidRDefault="009E6AB9" w:rsidP="009E6AB9">
                                  <w:r w:rsidRPr="00744C85">
                                    <w:t>Describe the product, service, or event here. Include a brief description and any features.</w:t>
                                  </w:r>
                                </w:p>
                                <w:p w:rsidR="009E6AB9" w:rsidRPr="00BC17D7" w:rsidRDefault="009E6AB9" w:rsidP="009E6AB9"/>
                                <w:p w:rsidR="009E6AB9" w:rsidRPr="00BC17D7" w:rsidRDefault="009E6AB9" w:rsidP="009E6AB9">
                                  <w:pPr>
                                    <w:pStyle w:val="Heading6"/>
                                  </w:pPr>
                                  <w:r w:rsidRPr="00BC17D7">
                                    <w:t>Price:</w:t>
                                  </w:r>
                                  <w:r w:rsidRPr="00BC17D7">
                                    <w:tab/>
                                    <w:t>0.00</w:t>
                                  </w:r>
                                </w:p>
                                <w:p w:rsidR="009E6AB9" w:rsidRPr="00BC17D7" w:rsidRDefault="009E6AB9" w:rsidP="009E6AB9">
                                  <w:pPr>
                                    <w:pStyle w:val="Heading6"/>
                                  </w:pPr>
                                  <w:r w:rsidRPr="00BC17D7">
                                    <w:t>Order #:</w:t>
                                  </w:r>
                                  <w:r>
                                    <w:t xml:space="preserve"> </w:t>
                                  </w:r>
                                  <w:r w:rsidRPr="00BC17D7">
                                    <w:t>000000</w:t>
                                  </w:r>
                                </w:p>
                                <w:p w:rsidR="009E6AB9" w:rsidRDefault="009E6AB9" w:rsidP="009E6AB9">
                                  <w:pPr>
                                    <w:pStyle w:val="Heading6"/>
                                  </w:pPr>
                                  <w:r w:rsidRPr="00BC17D7">
                                    <w:t>Type:</w:t>
                                  </w:r>
                                  <w:r w:rsidRPr="00BC17D7">
                                    <w:tab/>
                                    <w:t>Type</w:t>
                                  </w:r>
                                </w:p>
                                <w:p w:rsidR="009E6AB9" w:rsidRDefault="009E6AB9" w:rsidP="009E6AB9"/>
                              </w:txbxContent>
                            </wps:txbx>
                            <wps:bodyPr rot="0" spcFirstLastPara="0" vertOverflow="overflow" horzOverflow="overflow" vert="horz" wrap="square" lIns="91440" tIns="91440" rIns="91440" bIns="45720" numCol="1" spcCol="0" rtlCol="0" fromWordArt="0" anchor="t" anchorCtr="0" forceAA="0" compatLnSpc="1">
                              <a:prstTxWarp prst="textNoShape">
                                <a:avLst/>
                              </a:prstTxWarp>
                              <a:noAutofit/>
                            </wps:bodyPr>
                          </wps:wsp>
                        </a:graphicData>
                      </a:graphic>
                    </wp:inline>
                  </w:drawing>
                </mc:Choice>
                <mc:Fallback>
                  <w:pict>
                    <v:shape w14:anchorId="31F75D09" id="Text Box 995" o:spid="_x0000_s1055" type="#_x0000_t202" style="width:187.95pt;height:17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" filled="f" stroked="f" strokeweight=".5pt">
                      <v:textbox inset=",7.2pt">
                        <w:txbxContent>
                          <w:p w:rsidR="009E6AB9" w:rsidRPr="00744C85" w:rsidRDefault="009E6AB9" w:rsidP="009E6AB9">
                            <w:pPr>
                              <w:pStyle w:val="Heading3"/>
                              <w:spacing w:after="200"/>
                            </w:pPr>
                            <w:r w:rsidRPr="00BC17D7">
                              <w:t>Name of Product</w:t>
                            </w:r>
                          </w:p>
                          <w:p w:rsidR="009E6AB9" w:rsidRPr="00744C85" w:rsidRDefault="009E6AB9" w:rsidP="009E6AB9">
                            <w:r w:rsidRPr="00744C85">
                              <w:t>Describe the product, service, or event here. Include a brief description and any features.</w:t>
                            </w:r>
                          </w:p>
                          <w:p w:rsidR="009E6AB9" w:rsidRPr="00BC17D7" w:rsidRDefault="009E6AB9" w:rsidP="009E6AB9"/>
                          <w:p w:rsidR="009E6AB9" w:rsidRPr="00BC17D7" w:rsidRDefault="009E6AB9" w:rsidP="009E6AB9">
                            <w:pPr>
                              <w:pStyle w:val="Heading6"/>
                            </w:pPr>
                            <w:r w:rsidRPr="00BC17D7">
                              <w:t>Price:</w:t>
                            </w:r>
                            <w:r w:rsidRPr="00BC17D7">
                              <w:tab/>
                              <w:t>0.00</w:t>
                            </w:r>
                          </w:p>
                          <w:p w:rsidR="009E6AB9" w:rsidRPr="00BC17D7" w:rsidRDefault="009E6AB9" w:rsidP="009E6AB9">
                            <w:pPr>
                              <w:pStyle w:val="Heading6"/>
                            </w:pPr>
                            <w:r w:rsidRPr="00BC17D7">
                              <w:t>Order #:</w:t>
                            </w:r>
                            <w:r>
                              <w:t xml:space="preserve"> </w:t>
                            </w:r>
                            <w:r w:rsidRPr="00BC17D7">
                              <w:t>000000</w:t>
                            </w:r>
                          </w:p>
                          <w:p w:rsidR="009E6AB9" w:rsidRDefault="009E6AB9" w:rsidP="009E6AB9">
                            <w:pPr>
                              <w:pStyle w:val="Heading6"/>
                            </w:pPr>
                            <w:r w:rsidRPr="00BC17D7">
                              <w:t>Type:</w:t>
                            </w:r>
                            <w:r w:rsidRPr="00BC17D7">
                              <w:tab/>
                              <w:t>Type</w:t>
                            </w:r>
                          </w:p>
                          <w:p w:rsidR="009E6AB9" w:rsidRDefault="009E6AB9" w:rsidP="009E6AB9"/>
                        </w:txbxContent>
                      </v:textbox>
                      <w10:anchorlock/>
                    </v:shape>
                  </w:pict>
                </mc:Fallback>
              </mc:AlternateContent>
            </w:r>
          </w:p>
        </w:tc>
      </w:tr>
    </w:tbl>
    <w:p w:rsidR="009E6AB9" w:rsidRDefault="009E6AB9" w:rsidP="009E6AB9">
      <w:pPr>
        <w:rPr>
          <w:noProof/>
        </w:rPr>
      </w:pPr>
    </w:p>
    <w:tbl>
      <w:tblPr>
        <w:tblW w:w="15857" w:type="dxa"/>
        <w:tblInd w:w="-11" w:type="dxa"/>
        <w:tblLook w:val="0000" w:firstRow="0" w:lastRow="0" w:firstColumn="0" w:lastColumn="0" w:noHBand="0" w:noVBand="0"/>
      </w:tblPr>
      <w:tblGrid>
        <w:gridCol w:w="4255"/>
        <w:gridCol w:w="3654"/>
        <w:gridCol w:w="149"/>
        <w:gridCol w:w="3825"/>
        <w:gridCol w:w="3940"/>
        <w:gridCol w:w="34"/>
      </w:tblGrid>
      <w:tr w:rsidR="009E6AB9" w:rsidTr="00F85C05">
        <w:trPr>
          <w:gridAfter w:val="1"/>
          <w:wAfter w:w="34" w:type="dxa"/>
          <w:trHeight w:val="818"/>
        </w:trPr>
        <w:tc>
          <w:tcPr>
            <w:tcW w:w="15823" w:type="dxa"/>
            <w:gridSpan w:val="5"/>
            <w:shd w:val="clear" w:color="auto" w:fill="FFC000" w:themeFill="accent4"/>
          </w:tcPr>
          <w:p w:rsidR="009E6AB9" w:rsidRDefault="009E6AB9" w:rsidP="00F85C05">
            <w:r>
              <w:rPr>
                <w:noProof/>
              </w:rPr>
              <w:lastRenderedPageBreak/>
              <mc:AlternateContent>
                <mc:Choice Requires="wpg">
                  <w:drawing>
                    <wp:anchor distT="0" distB="0" distL="114300" distR="114300" simplePos="0" relativeHeight="251659264" behindDoc="0" locked="0" layoutInCell="1" allowOverlap="1" wp14:anchorId="488A1165" wp14:editId="73CA3451">
                      <wp:simplePos x="0" y="0"/>
                      <wp:positionH relativeFrom="column">
                        <wp:posOffset>-61595</wp:posOffset>
                      </wp:positionH>
                      <wp:positionV relativeFrom="paragraph">
                        <wp:posOffset>139485</wp:posOffset>
                      </wp:positionV>
                      <wp:extent cx="10073758" cy="666115"/>
                      <wp:effectExtent l="0" t="0" r="3810" b="635"/>
                      <wp:wrapNone/>
                      <wp:docPr id="1048" name="Group 1048" descr="header"/>
                      <wp:cNvGraphicFramePr/>
                      <a:graphic xmlns:a="http://schemas.openxmlformats.org/drawingml/2006/main">
                        <a:graphicData uri="http://schemas.microsoft.com/office/word/2010/wordprocessingGroup">
                          <wpg:wgp>
                            <wpg:cNvGrpSpPr/>
                            <wpg:grpSpPr>
                              <a:xfrm>
                                <a:off x="0" y="0"/>
                                <a:ext cx="10073758" cy="666115"/>
                                <a:chOff x="0" y="0"/>
                                <a:chExt cx="10073758" cy="666115"/>
                              </a:xfrm>
                            </wpg:grpSpPr>
                            <wps:wsp>
                              <wps:cNvPr id="1004" name="Text Box 990"/>
                              <wps:cNvSpPr txBox="1">
                                <a:spLocks noChangeArrowheads="1"/>
                              </wps:cNvSpPr>
                              <wps:spPr bwMode="auto">
                                <a:xfrm>
                                  <a:off x="1968239" y="92990"/>
                                  <a:ext cx="1819910" cy="186055"/>
                                </a:xfrm>
                                <a:prstGeom prst="rect">
                                  <a:avLst/>
                                </a:prstGeom>
                                <a:noFill/>
                                <a:ln>
                                  <a:noFill/>
                                </a:ln>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6AB9" w:rsidRPr="00F22554" w:rsidRDefault="009E6AB9" w:rsidP="009E6AB9">
                                    <w:pPr>
                                      <w:rPr>
                                        <w:color w:val="FFFFFF" w:themeColor="background1"/>
                                      </w:rPr>
                                    </w:pPr>
                                    <w:r w:rsidRPr="00F22554">
                                      <w:rPr>
                                        <w:color w:val="FFFFFF" w:themeColor="background1"/>
                                      </w:rPr>
                                      <w:t>To Order Call: (225) 555 0155</w:t>
                                    </w:r>
                                  </w:p>
                                </w:txbxContent>
                              </wps:txbx>
                              <wps:bodyPr rot="0" vert="horz" wrap="none" lIns="0" tIns="0" rIns="0" bIns="0" anchor="t" anchorCtr="0" upright="1">
                                <a:spAutoFit/>
                              </wps:bodyPr>
                            </wps:wsp>
                            <wpg:grpSp>
                              <wpg:cNvPr id="1000" name="Group 1000" descr="page number graphic"/>
                              <wpg:cNvGrpSpPr/>
                              <wpg:grpSpPr>
                                <a:xfrm>
                                  <a:off x="0" y="0"/>
                                  <a:ext cx="1875155" cy="666115"/>
                                  <a:chOff x="0" y="-1"/>
                                  <a:chExt cx="1875295" cy="666427"/>
                                </a:xfrm>
                              </wpg:grpSpPr>
                              <wps:wsp>
                                <wps:cNvPr id="1001" name="Rectangle 206"/>
                                <wps:cNvSpPr/>
                                <wps:spPr>
                                  <a:xfrm>
                                    <a:off x="0" y="-1"/>
                                    <a:ext cx="1875295" cy="666427"/>
                                  </a:xfrm>
                                  <a:custGeom>
                                    <a:avLst/>
                                    <a:gdLst>
                                      <a:gd name="connsiteX0" fmla="*/ 0 w 1626870"/>
                                      <a:gd name="connsiteY0" fmla="*/ 0 h 464820"/>
                                      <a:gd name="connsiteX1" fmla="*/ 1626870 w 1626870"/>
                                      <a:gd name="connsiteY1" fmla="*/ 0 h 464820"/>
                                      <a:gd name="connsiteX2" fmla="*/ 1626870 w 1626870"/>
                                      <a:gd name="connsiteY2" fmla="*/ 464820 h 464820"/>
                                      <a:gd name="connsiteX3" fmla="*/ 0 w 1626870"/>
                                      <a:gd name="connsiteY3" fmla="*/ 464820 h 464820"/>
                                      <a:gd name="connsiteX4" fmla="*/ 0 w 1626870"/>
                                      <a:gd name="connsiteY4" fmla="*/ 0 h 464820"/>
                                      <a:gd name="connsiteX0" fmla="*/ 0 w 1626870"/>
                                      <a:gd name="connsiteY0" fmla="*/ 0 h 464820"/>
                                      <a:gd name="connsiteX1" fmla="*/ 1626870 w 1626870"/>
                                      <a:gd name="connsiteY1" fmla="*/ 0 h 464820"/>
                                      <a:gd name="connsiteX2" fmla="*/ 1502884 w 1626870"/>
                                      <a:gd name="connsiteY2" fmla="*/ 464820 h 464820"/>
                                      <a:gd name="connsiteX3" fmla="*/ 0 w 1626870"/>
                                      <a:gd name="connsiteY3" fmla="*/ 464820 h 464820"/>
                                      <a:gd name="connsiteX4" fmla="*/ 0 w 1626870"/>
                                      <a:gd name="connsiteY4" fmla="*/ 0 h 464820"/>
                                      <a:gd name="connsiteX0" fmla="*/ 0 w 1626870"/>
                                      <a:gd name="connsiteY0" fmla="*/ 0 h 464820"/>
                                      <a:gd name="connsiteX1" fmla="*/ 1626870 w 1626870"/>
                                      <a:gd name="connsiteY1" fmla="*/ 0 h 464820"/>
                                      <a:gd name="connsiteX2" fmla="*/ 1435784 w 1626870"/>
                                      <a:gd name="connsiteY2" fmla="*/ 464820 h 464820"/>
                                      <a:gd name="connsiteX3" fmla="*/ 0 w 1626870"/>
                                      <a:gd name="connsiteY3" fmla="*/ 464820 h 464820"/>
                                      <a:gd name="connsiteX4" fmla="*/ 0 w 1626870"/>
                                      <a:gd name="connsiteY4" fmla="*/ 0 h 464820"/>
                                      <a:gd name="connsiteX0" fmla="*/ 0 w 1626870"/>
                                      <a:gd name="connsiteY0" fmla="*/ 0 h 464820"/>
                                      <a:gd name="connsiteX1" fmla="*/ 1626870 w 1626870"/>
                                      <a:gd name="connsiteY1" fmla="*/ 0 h 464820"/>
                                      <a:gd name="connsiteX2" fmla="*/ 1355106 w 1626870"/>
                                      <a:gd name="connsiteY2" fmla="*/ 464820 h 464820"/>
                                      <a:gd name="connsiteX3" fmla="*/ 0 w 1626870"/>
                                      <a:gd name="connsiteY3" fmla="*/ 464820 h 464820"/>
                                      <a:gd name="connsiteX4" fmla="*/ 0 w 1626870"/>
                                      <a:gd name="connsiteY4" fmla="*/ 0 h 4648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26870" h="464820">
                                        <a:moveTo>
                                          <a:pt x="0" y="0"/>
                                        </a:moveTo>
                                        <a:lnTo>
                                          <a:pt x="1626870" y="0"/>
                                        </a:lnTo>
                                        <a:lnTo>
                                          <a:pt x="1355106" y="464820"/>
                                        </a:lnTo>
                                        <a:lnTo>
                                          <a:pt x="0" y="464820"/>
                                        </a:lnTo>
                                        <a:lnTo>
                                          <a:pt x="0" y="0"/>
                                        </a:lnTo>
                                        <a:close/>
                                      </a:path>
                                    </a:pathLst>
                                  </a:custGeom>
                                  <a:solidFill>
                                    <a:schemeClr val="accent3">
                                      <a:lumMod val="75000"/>
                                    </a:schemeClr>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2" name="Text Box 990"/>
                                <wps:cNvSpPr txBox="1">
                                  <a:spLocks noChangeArrowheads="1"/>
                                </wps:cNvSpPr>
                                <wps:spPr bwMode="auto">
                                  <a:xfrm>
                                    <a:off x="588979" y="216976"/>
                                    <a:ext cx="852407" cy="263471"/>
                                  </a:xfrm>
                                  <a:prstGeom prst="rect">
                                    <a:avLst/>
                                  </a:prstGeom>
                                  <a:noFill/>
                                  <a:ln>
                                    <a:noFill/>
                                  </a:ln>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6AB9" w:rsidRPr="00F22554" w:rsidRDefault="009E6AB9" w:rsidP="009E6AB9">
                                      <w:pPr>
                                        <w:pStyle w:val="Subtitle"/>
                                        <w:jc w:val="left"/>
                                        <w:rPr>
                                          <w:rStyle w:val="Strong"/>
                                          <w:color w:val="FFFFFF" w:themeColor="background1"/>
                                        </w:rPr>
                                      </w:pPr>
                                      <w:r w:rsidRPr="00F22554">
                                        <w:rPr>
                                          <w:rStyle w:val="Strong"/>
                                          <w:color w:val="FFFFFF" w:themeColor="background1"/>
                                        </w:rPr>
                                        <w:t xml:space="preserve">Page </w:t>
                                      </w:r>
                                      <w:r>
                                        <w:rPr>
                                          <w:rStyle w:val="Strong"/>
                                          <w:color w:val="FFFFFF" w:themeColor="background1"/>
                                        </w:rPr>
                                        <w:t>6</w:t>
                                      </w:r>
                                      <w:r w:rsidRPr="00F22554">
                                        <w:rPr>
                                          <w:rStyle w:val="Strong"/>
                                          <w:color w:val="FFFFFF" w:themeColor="background1"/>
                                        </w:rPr>
                                        <w:t xml:space="preserve"> </w:t>
                                      </w:r>
                                    </w:p>
                                  </w:txbxContent>
                                </wps:txbx>
                                <wps:bodyPr rot="0" vert="horz" wrap="square" lIns="0" tIns="0" rIns="0" bIns="0" anchor="t" anchorCtr="0" upright="1">
                                  <a:noAutofit/>
                                </wps:bodyPr>
                              </wps:wsp>
                            </wpg:grpSp>
                            <wpg:grpSp>
                              <wpg:cNvPr id="997" name="Group 997" descr="page number graphic"/>
                              <wpg:cNvGrpSpPr/>
                              <wpg:grpSpPr>
                                <a:xfrm>
                                  <a:off x="8198603" y="0"/>
                                  <a:ext cx="1875155" cy="666115"/>
                                  <a:chOff x="0" y="-1"/>
                                  <a:chExt cx="1875295" cy="666427"/>
                                </a:xfrm>
                              </wpg:grpSpPr>
                              <wps:wsp>
                                <wps:cNvPr id="998" name="Rectangle 206"/>
                                <wps:cNvSpPr/>
                                <wps:spPr>
                                  <a:xfrm flipH="1">
                                    <a:off x="0" y="-1"/>
                                    <a:ext cx="1875295" cy="666427"/>
                                  </a:xfrm>
                                  <a:custGeom>
                                    <a:avLst/>
                                    <a:gdLst>
                                      <a:gd name="connsiteX0" fmla="*/ 0 w 1626870"/>
                                      <a:gd name="connsiteY0" fmla="*/ 0 h 464820"/>
                                      <a:gd name="connsiteX1" fmla="*/ 1626870 w 1626870"/>
                                      <a:gd name="connsiteY1" fmla="*/ 0 h 464820"/>
                                      <a:gd name="connsiteX2" fmla="*/ 1626870 w 1626870"/>
                                      <a:gd name="connsiteY2" fmla="*/ 464820 h 464820"/>
                                      <a:gd name="connsiteX3" fmla="*/ 0 w 1626870"/>
                                      <a:gd name="connsiteY3" fmla="*/ 464820 h 464820"/>
                                      <a:gd name="connsiteX4" fmla="*/ 0 w 1626870"/>
                                      <a:gd name="connsiteY4" fmla="*/ 0 h 464820"/>
                                      <a:gd name="connsiteX0" fmla="*/ 0 w 1626870"/>
                                      <a:gd name="connsiteY0" fmla="*/ 0 h 464820"/>
                                      <a:gd name="connsiteX1" fmla="*/ 1626870 w 1626870"/>
                                      <a:gd name="connsiteY1" fmla="*/ 0 h 464820"/>
                                      <a:gd name="connsiteX2" fmla="*/ 1502884 w 1626870"/>
                                      <a:gd name="connsiteY2" fmla="*/ 464820 h 464820"/>
                                      <a:gd name="connsiteX3" fmla="*/ 0 w 1626870"/>
                                      <a:gd name="connsiteY3" fmla="*/ 464820 h 464820"/>
                                      <a:gd name="connsiteX4" fmla="*/ 0 w 1626870"/>
                                      <a:gd name="connsiteY4" fmla="*/ 0 h 464820"/>
                                      <a:gd name="connsiteX0" fmla="*/ 0 w 1626870"/>
                                      <a:gd name="connsiteY0" fmla="*/ 0 h 464820"/>
                                      <a:gd name="connsiteX1" fmla="*/ 1626870 w 1626870"/>
                                      <a:gd name="connsiteY1" fmla="*/ 0 h 464820"/>
                                      <a:gd name="connsiteX2" fmla="*/ 1435784 w 1626870"/>
                                      <a:gd name="connsiteY2" fmla="*/ 464820 h 464820"/>
                                      <a:gd name="connsiteX3" fmla="*/ 0 w 1626870"/>
                                      <a:gd name="connsiteY3" fmla="*/ 464820 h 464820"/>
                                      <a:gd name="connsiteX4" fmla="*/ 0 w 1626870"/>
                                      <a:gd name="connsiteY4" fmla="*/ 0 h 464820"/>
                                      <a:gd name="connsiteX0" fmla="*/ 0 w 1626870"/>
                                      <a:gd name="connsiteY0" fmla="*/ 0 h 464820"/>
                                      <a:gd name="connsiteX1" fmla="*/ 1626870 w 1626870"/>
                                      <a:gd name="connsiteY1" fmla="*/ 0 h 464820"/>
                                      <a:gd name="connsiteX2" fmla="*/ 1355106 w 1626870"/>
                                      <a:gd name="connsiteY2" fmla="*/ 464820 h 464820"/>
                                      <a:gd name="connsiteX3" fmla="*/ 0 w 1626870"/>
                                      <a:gd name="connsiteY3" fmla="*/ 464820 h 464820"/>
                                      <a:gd name="connsiteX4" fmla="*/ 0 w 1626870"/>
                                      <a:gd name="connsiteY4" fmla="*/ 0 h 4648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26870" h="464820">
                                        <a:moveTo>
                                          <a:pt x="0" y="0"/>
                                        </a:moveTo>
                                        <a:lnTo>
                                          <a:pt x="1626870" y="0"/>
                                        </a:lnTo>
                                        <a:lnTo>
                                          <a:pt x="1355106" y="464820"/>
                                        </a:lnTo>
                                        <a:lnTo>
                                          <a:pt x="0" y="464820"/>
                                        </a:lnTo>
                                        <a:lnTo>
                                          <a:pt x="0" y="0"/>
                                        </a:lnTo>
                                        <a:close/>
                                      </a:path>
                                    </a:pathLst>
                                  </a:custGeom>
                                  <a:solidFill>
                                    <a:schemeClr val="accent3">
                                      <a:lumMod val="75000"/>
                                    </a:schemeClr>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9" name="Text Box 990"/>
                                <wps:cNvSpPr txBox="1">
                                  <a:spLocks noChangeArrowheads="1"/>
                                </wps:cNvSpPr>
                                <wps:spPr bwMode="auto">
                                  <a:xfrm>
                                    <a:off x="542441" y="216976"/>
                                    <a:ext cx="852407" cy="263471"/>
                                  </a:xfrm>
                                  <a:prstGeom prst="rect">
                                    <a:avLst/>
                                  </a:prstGeom>
                                  <a:noFill/>
                                  <a:ln>
                                    <a:noFill/>
                                  </a:ln>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6AB9" w:rsidRPr="00F5311D" w:rsidRDefault="009E6AB9" w:rsidP="009E6AB9">
                                      <w:pPr>
                                        <w:pStyle w:val="Subtitle"/>
                                        <w:rPr>
                                          <w:b/>
                                          <w:color w:val="FFFFFF" w:themeColor="background1"/>
                                        </w:rPr>
                                      </w:pPr>
                                      <w:r w:rsidRPr="00F5311D">
                                        <w:rPr>
                                          <w:b/>
                                          <w:color w:val="FFFFFF" w:themeColor="background1"/>
                                        </w:rPr>
                                        <w:t xml:space="preserve">Page </w:t>
                                      </w:r>
                                      <w:r>
                                        <w:rPr>
                                          <w:b/>
                                          <w:color w:val="FFFFFF" w:themeColor="background1"/>
                                        </w:rPr>
                                        <w:t>3</w:t>
                                      </w:r>
                                    </w:p>
                                  </w:txbxContent>
                                </wps:txbx>
                                <wps:bodyPr rot="0" vert="horz" wrap="square" lIns="0" tIns="0" rIns="0" bIns="0" anchor="t" anchorCtr="0" upright="1">
                                  <a:noAutofit/>
                                </wps:bodyPr>
                              </wps:wsp>
                            </wpg:grpSp>
                            <wps:wsp>
                              <wps:cNvPr id="1003" name="Text Box 990"/>
                              <wps:cNvSpPr txBox="1">
                                <a:spLocks noChangeArrowheads="1"/>
                              </wps:cNvSpPr>
                              <wps:spPr bwMode="auto">
                                <a:xfrm>
                                  <a:off x="6261169" y="92990"/>
                                  <a:ext cx="1438910" cy="186055"/>
                                </a:xfrm>
                                <a:prstGeom prst="rect">
                                  <a:avLst/>
                                </a:prstGeom>
                                <a:noFill/>
                                <a:ln>
                                  <a:noFill/>
                                </a:ln>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6AB9" w:rsidRPr="00F5311D" w:rsidRDefault="009E6AB9" w:rsidP="009E6AB9">
                                    <w:pPr>
                                      <w:rPr>
                                        <w:color w:val="FFFFFF" w:themeColor="background1"/>
                                      </w:rPr>
                                    </w:pPr>
                                    <w:r>
                                      <w:rPr>
                                        <w:color w:val="FFFFFF" w:themeColor="background1"/>
                                      </w:rPr>
                                      <w:t>COMPANY NAME HERE</w:t>
                                    </w:r>
                                  </w:p>
                                </w:txbxContent>
                              </wps:txbx>
                              <wps:bodyPr rot="0" vert="horz" wrap="none" lIns="0" tIns="0" rIns="0" bIns="0" anchor="t" anchorCtr="0" upright="1">
                                <a:spAutoFit/>
                              </wps:bodyPr>
                            </wps:wsp>
                          </wpg:wgp>
                        </a:graphicData>
                      </a:graphic>
                    </wp:anchor>
                  </w:drawing>
                </mc:Choice>
                <mc:Fallback>
                  <w:pict>
                    <v:group w14:anchorId="488A1165" id="Group 1048" o:spid="_x0000_s1056" alt="header" style="position:absolute;margin-left:-4.85pt;margin-top:11pt;width:793.2pt;height:52.45pt;z-index:251659264;mso-position-horizontal-relative:text;mso-position-vertical-relative:text" coordsize="100737,6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">
                      <v:shape id="Text Box 990" o:spid="_x0000_s1057" type="#_x0000_t202" style="position:absolute;left:19682;top:929;width:18199;height:1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" filled="f" fillcolor="#f60" stroked="f">
                        <v:textbox style="mso-fit-shape-to-text:t" inset="0,0,0,0">
                          <w:txbxContent>
                            <w:p w:rsidR="009E6AB9" w:rsidRPr="00F22554" w:rsidRDefault="009E6AB9" w:rsidP="009E6AB9">
                              <w:pPr>
                                <w:rPr>
                                  <w:color w:val="FFFFFF" w:themeColor="background1"/>
                                </w:rPr>
                              </w:pPr>
                              <w:r w:rsidRPr="00F22554">
                                <w:rPr>
                                  <w:color w:val="FFFFFF" w:themeColor="background1"/>
                                </w:rPr>
                                <w:t>To Order Call: (225) 555 0155</w:t>
                              </w:r>
                            </w:p>
                          </w:txbxContent>
                        </v:textbox>
                      </v:shape>
                      <v:group id="Group 1000" o:spid="_x0000_s1058" alt="page number graphic" style="position:absolute;width:18751;height:6661" coordorigin="" coordsize="18752,6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">
                        <v:shape id="Rectangle 206" o:spid="_x0000_s1059" style="position:absolute;width:18752;height:6664;visibility:visible;mso-wrap-style:square;v-text-anchor:middle" coordsize="1626870,46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" path="m,l1626870,,1355106,464820,,464820,,xe" fillcolor="#7b7b7b [2406]" stroked="f" strokeweight="1pt">
                          <v:stroke joinstyle="miter"/>
                          <v:path arrowok="t" o:connecttype="custom" o:connectlocs="0,0;1875295,0;1562032,666427;0,666427;0,0" o:connectangles="0,0,0,0,0"/>
                        </v:shape>
                        <v:shape id="Text Box 990" o:spid="_x0000_s1060" type="#_x0000_t202" style="position:absolute;left:5889;top:2169;width:8524;height: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" filled="f" fillcolor="#f60" stroked="f">
                          <v:textbox inset="0,0,0,0">
                            <w:txbxContent>
                              <w:p w:rsidR="009E6AB9" w:rsidRPr="00F22554" w:rsidRDefault="009E6AB9" w:rsidP="009E6AB9">
                                <w:pPr>
                                  <w:pStyle w:val="Subtitle"/>
                                  <w:jc w:val="left"/>
                                  <w:rPr>
                                    <w:rStyle w:val="Strong"/>
                                    <w:color w:val="FFFFFF" w:themeColor="background1"/>
                                  </w:rPr>
                                </w:pPr>
                                <w:r w:rsidRPr="00F22554">
                                  <w:rPr>
                                    <w:rStyle w:val="Strong"/>
                                    <w:color w:val="FFFFFF" w:themeColor="background1"/>
                                  </w:rPr>
                                  <w:t xml:space="preserve">Page </w:t>
                                </w:r>
                                <w:r>
                                  <w:rPr>
                                    <w:rStyle w:val="Strong"/>
                                    <w:color w:val="FFFFFF" w:themeColor="background1"/>
                                  </w:rPr>
                                  <w:t>6</w:t>
                                </w:r>
                                <w:r w:rsidRPr="00F22554">
                                  <w:rPr>
                                    <w:rStyle w:val="Strong"/>
                                    <w:color w:val="FFFFFF" w:themeColor="background1"/>
                                  </w:rPr>
                                  <w:t xml:space="preserve"> </w:t>
                                </w:r>
                              </w:p>
                            </w:txbxContent>
                          </v:textbox>
                        </v:shape>
                      </v:group>
                      <v:group id="Group 997" o:spid="_x0000_s1061" alt="page number graphic" style="position:absolute;left:81986;width:18751;height:6661" coordorigin="" coordsize="18752,6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">
                        <v:shape id="Rectangle 206" o:spid="_x0000_s1062" style="position:absolute;width:18752;height:6664;flip:x;visibility:visible;mso-wrap-style:square;v-text-anchor:middle" coordsize="1626870,46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" path="m,l1626870,,1355106,464820,,464820,,xe" fillcolor="#7b7b7b [2406]" stroked="f" strokeweight="1pt">
                          <v:stroke joinstyle="miter"/>
                          <v:path arrowok="t" o:connecttype="custom" o:connectlocs="0,0;1875295,0;1562032,666427;0,666427;0,0" o:connectangles="0,0,0,0,0"/>
                        </v:shape>
                        <v:shape id="Text Box 990" o:spid="_x0000_s1063" type="#_x0000_t202" style="position:absolute;left:5424;top:2169;width:8524;height: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" filled="f" fillcolor="#f60" stroked="f">
                          <v:textbox inset="0,0,0,0">
                            <w:txbxContent>
                              <w:p w:rsidR="009E6AB9" w:rsidRPr="00F5311D" w:rsidRDefault="009E6AB9" w:rsidP="009E6AB9">
                                <w:pPr>
                                  <w:pStyle w:val="Subtitle"/>
                                  <w:rPr>
                                    <w:b/>
                                    <w:color w:val="FFFFFF" w:themeColor="background1"/>
                                  </w:rPr>
                                </w:pPr>
                                <w:r w:rsidRPr="00F5311D">
                                  <w:rPr>
                                    <w:b/>
                                    <w:color w:val="FFFFFF" w:themeColor="background1"/>
                                  </w:rPr>
                                  <w:t xml:space="preserve">Page </w:t>
                                </w:r>
                                <w:r>
                                  <w:rPr>
                                    <w:b/>
                                    <w:color w:val="FFFFFF" w:themeColor="background1"/>
                                  </w:rPr>
                                  <w:t>3</w:t>
                                </w:r>
                              </w:p>
                            </w:txbxContent>
                          </v:textbox>
                        </v:shape>
                      </v:group>
                      <v:shape id="Text Box 990" o:spid="_x0000_s1064" type="#_x0000_t202" style="position:absolute;left:62611;top:929;width:14389;height:1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" filled="f" fillcolor="#f60" stroked="f">
                        <v:textbox style="mso-fit-shape-to-text:t" inset="0,0,0,0">
                          <w:txbxContent>
                            <w:p w:rsidR="009E6AB9" w:rsidRPr="00F5311D" w:rsidRDefault="009E6AB9" w:rsidP="009E6AB9">
                              <w:pPr>
                                <w:rPr>
                                  <w:color w:val="FFFFFF" w:themeColor="background1"/>
                                </w:rPr>
                              </w:pPr>
                              <w:r>
                                <w:rPr>
                                  <w:color w:val="FFFFFF" w:themeColor="background1"/>
                                </w:rPr>
                                <w:t>COMPANY NAME HERE</w:t>
                              </w:r>
                            </w:p>
                          </w:txbxContent>
                        </v:textbox>
                      </v:shape>
                    </v:group>
                  </w:pict>
                </mc:Fallback>
              </mc:AlternateContent>
            </w:r>
          </w:p>
        </w:tc>
      </w:tr>
      <w:tr w:rsidR="009E6AB9" w:rsidTr="00F85C05">
        <w:trPr>
          <w:gridAfter w:val="1"/>
          <w:wAfter w:w="34" w:type="dxa"/>
          <w:trHeight w:val="680"/>
        </w:trPr>
        <w:tc>
          <w:tcPr>
            <w:tcW w:w="15823" w:type="dxa"/>
            <w:gridSpan w:val="5"/>
          </w:tcPr>
          <w:p w:rsidR="009E6AB9" w:rsidRDefault="009E6AB9" w:rsidP="00F85C05"/>
        </w:tc>
      </w:tr>
      <w:tr w:rsidR="009E6AB9" w:rsidTr="00F85C05">
        <w:trPr>
          <w:gridAfter w:val="1"/>
          <w:wAfter w:w="34" w:type="dxa"/>
          <w:trHeight w:val="3661"/>
        </w:trPr>
        <w:tc>
          <w:tcPr>
            <w:tcW w:w="4255" w:type="dxa"/>
          </w:tcPr>
          <w:p w:rsidR="009E6AB9" w:rsidRDefault="009E6AB9" w:rsidP="00F85C05">
            <w:pPr>
              <w:spacing w:line="240" w:lineRule="atLeast"/>
              <w:ind w:left="720"/>
            </w:pPr>
            <w:r>
              <w:rPr>
                <w:noProof/>
              </w:rPr>
              <mc:AlternateContent>
                <mc:Choice Requires="wps">
                  <w:drawing>
                    <wp:inline distT="0" distB="0" distL="0" distR="0" wp14:anchorId="2F460575" wp14:editId="2C4C2110">
                      <wp:extent cx="2107770" cy="2324745"/>
                      <wp:effectExtent l="0" t="0" r="0" b="0"/>
                      <wp:docPr id="1009" name="Text Box 1009"/>
                      <wp:cNvGraphicFramePr/>
                      <a:graphic xmlns:a="http://schemas.openxmlformats.org/drawingml/2006/main">
                        <a:graphicData uri="http://schemas.microsoft.com/office/word/2010/wordprocessingShape">
                          <wps:wsp>
                            <wps:cNvSpPr txBox="1"/>
                            <wps:spPr>
                              <a:xfrm>
                                <a:off x="0" y="0"/>
                                <a:ext cx="2107770" cy="2324745"/>
                              </a:xfrm>
                              <a:prstGeom prst="rect">
                                <a:avLst/>
                              </a:prstGeom>
                              <a:noFill/>
                              <a:ln w="6350">
                                <a:noFill/>
                              </a:ln>
                            </wps:spPr>
                            <wps:txbx>
                              <w:txbxContent>
                                <w:p w:rsidR="009E6AB9" w:rsidRPr="00744C85" w:rsidRDefault="009E6AB9" w:rsidP="009E6AB9">
                                  <w:pPr>
                                    <w:pStyle w:val="Heading3"/>
                                    <w:spacing w:after="200"/>
                                  </w:pPr>
                                  <w:r w:rsidRPr="00BC17D7">
                                    <w:t>Name of Product</w:t>
                                  </w:r>
                                </w:p>
                                <w:p w:rsidR="009E6AB9" w:rsidRDefault="009E6AB9" w:rsidP="009E6AB9">
                                  <w:r w:rsidRPr="00744C85">
                                    <w:t>Describe the product, service, or event here. Include a brief description and any features.</w:t>
                                  </w:r>
                                </w:p>
                                <w:p w:rsidR="009E6AB9" w:rsidRPr="00BC17D7" w:rsidRDefault="009E6AB9" w:rsidP="009E6AB9"/>
                                <w:p w:rsidR="009E6AB9" w:rsidRPr="00BC17D7" w:rsidRDefault="009E6AB9" w:rsidP="009E6AB9">
                                  <w:pPr>
                                    <w:pStyle w:val="Heading6"/>
                                  </w:pPr>
                                  <w:r w:rsidRPr="00BC17D7">
                                    <w:t>Price:</w:t>
                                  </w:r>
                                  <w:r w:rsidRPr="00BC17D7">
                                    <w:tab/>
                                    <w:t>0.00</w:t>
                                  </w:r>
                                </w:p>
                                <w:p w:rsidR="009E6AB9" w:rsidRPr="00BC17D7" w:rsidRDefault="009E6AB9" w:rsidP="009E6AB9">
                                  <w:pPr>
                                    <w:pStyle w:val="Heading6"/>
                                  </w:pPr>
                                  <w:r w:rsidRPr="00BC17D7">
                                    <w:t>Order #:</w:t>
                                  </w:r>
                                  <w:r>
                                    <w:t xml:space="preserve"> </w:t>
                                  </w:r>
                                  <w:r w:rsidRPr="00BC17D7">
                                    <w:t>000000</w:t>
                                  </w:r>
                                </w:p>
                                <w:p w:rsidR="009E6AB9" w:rsidRDefault="009E6AB9" w:rsidP="009E6AB9">
                                  <w:pPr>
                                    <w:pStyle w:val="Heading6"/>
                                  </w:pPr>
                                  <w:r w:rsidRPr="00BC17D7">
                                    <w:t>Type:</w:t>
                                  </w:r>
                                  <w:r w:rsidRPr="00BC17D7">
                                    <w:tab/>
                                    <w:t>Type</w:t>
                                  </w:r>
                                </w:p>
                                <w:p w:rsidR="009E6AB9" w:rsidRDefault="009E6AB9" w:rsidP="009E6AB9"/>
                              </w:txbxContent>
                            </wps:txbx>
                            <wps:bodyPr rot="0" spcFirstLastPara="0" vertOverflow="overflow" horzOverflow="overflow" vert="horz" wrap="square" lIns="91440" tIns="182880" rIns="91440" bIns="0" numCol="1" spcCol="0" rtlCol="0" fromWordArt="0" anchor="t" anchorCtr="0" forceAA="0" compatLnSpc="1">
                              <a:prstTxWarp prst="textNoShape">
                                <a:avLst/>
                              </a:prstTxWarp>
                              <a:noAutofit/>
                            </wps:bodyPr>
                          </wps:wsp>
                        </a:graphicData>
                      </a:graphic>
                    </wp:inline>
                  </w:drawing>
                </mc:Choice>
                <mc:Fallback>
                  <w:pict>
                    <v:shape w14:anchorId="2F460575" id="Text Box 1009" o:spid="_x0000_s1065" type="#_x0000_t202" style="width:165.95pt;height:18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" filled="f" stroked="f" strokeweight=".5pt">
                      <v:textbox inset=",14.4pt,,0">
                        <w:txbxContent>
                          <w:p w:rsidR="009E6AB9" w:rsidRPr="00744C85" w:rsidRDefault="009E6AB9" w:rsidP="009E6AB9">
                            <w:pPr>
                              <w:pStyle w:val="Heading3"/>
                              <w:spacing w:after="200"/>
                            </w:pPr>
                            <w:r w:rsidRPr="00BC17D7">
                              <w:t>Name of Product</w:t>
                            </w:r>
                          </w:p>
                          <w:p w:rsidR="009E6AB9" w:rsidRDefault="009E6AB9" w:rsidP="009E6AB9">
                            <w:r w:rsidRPr="00744C85">
                              <w:t>Describe the product, service, or event here. Include a brief description and any features.</w:t>
                            </w:r>
                          </w:p>
                          <w:p w:rsidR="009E6AB9" w:rsidRPr="00BC17D7" w:rsidRDefault="009E6AB9" w:rsidP="009E6AB9"/>
                          <w:p w:rsidR="009E6AB9" w:rsidRPr="00BC17D7" w:rsidRDefault="009E6AB9" w:rsidP="009E6AB9">
                            <w:pPr>
                              <w:pStyle w:val="Heading6"/>
                            </w:pPr>
                            <w:r w:rsidRPr="00BC17D7">
                              <w:t>Price:</w:t>
                            </w:r>
                            <w:r w:rsidRPr="00BC17D7">
                              <w:tab/>
                              <w:t>0.00</w:t>
                            </w:r>
                          </w:p>
                          <w:p w:rsidR="009E6AB9" w:rsidRPr="00BC17D7" w:rsidRDefault="009E6AB9" w:rsidP="009E6AB9">
                            <w:pPr>
                              <w:pStyle w:val="Heading6"/>
                            </w:pPr>
                            <w:r w:rsidRPr="00BC17D7">
                              <w:t>Order #:</w:t>
                            </w:r>
                            <w:r>
                              <w:t xml:space="preserve"> </w:t>
                            </w:r>
                            <w:r w:rsidRPr="00BC17D7">
                              <w:t>000000</w:t>
                            </w:r>
                          </w:p>
                          <w:p w:rsidR="009E6AB9" w:rsidRDefault="009E6AB9" w:rsidP="009E6AB9">
                            <w:pPr>
                              <w:pStyle w:val="Heading6"/>
                            </w:pPr>
                            <w:r w:rsidRPr="00BC17D7">
                              <w:t>Type:</w:t>
                            </w:r>
                            <w:r w:rsidRPr="00BC17D7">
                              <w:tab/>
                              <w:t>Type</w:t>
                            </w:r>
                          </w:p>
                          <w:p w:rsidR="009E6AB9" w:rsidRDefault="009E6AB9" w:rsidP="009E6AB9"/>
                        </w:txbxContent>
                      </v:textbox>
                      <w10:anchorlock/>
                    </v:shape>
                  </w:pict>
                </mc:Fallback>
              </mc:AlternateContent>
            </w:r>
          </w:p>
        </w:tc>
        <w:tc>
          <w:tcPr>
            <w:tcW w:w="3803" w:type="dxa"/>
            <w:gridSpan w:val="2"/>
          </w:tcPr>
          <w:p w:rsidR="009E6AB9" w:rsidRDefault="009E6AB9" w:rsidP="00F85C05">
            <w:pPr>
              <w:spacing w:line="240" w:lineRule="atLeast"/>
            </w:pPr>
            <w:r>
              <w:rPr>
                <w:noProof/>
              </w:rPr>
              <mc:AlternateContent>
                <mc:Choice Requires="wps">
                  <w:drawing>
                    <wp:inline distT="0" distB="0" distL="0" distR="0" wp14:anchorId="7F9D2831" wp14:editId="4B1BE7A5">
                      <wp:extent cx="2185035" cy="2324745"/>
                      <wp:effectExtent l="0" t="0" r="0" b="0"/>
                      <wp:docPr id="1016" name="Text Box 1016"/>
                      <wp:cNvGraphicFramePr/>
                      <a:graphic xmlns:a="http://schemas.openxmlformats.org/drawingml/2006/main">
                        <a:graphicData uri="http://schemas.microsoft.com/office/word/2010/wordprocessingShape">
                          <wps:wsp>
                            <wps:cNvSpPr txBox="1"/>
                            <wps:spPr>
                              <a:xfrm>
                                <a:off x="0" y="0"/>
                                <a:ext cx="2185035" cy="2324745"/>
                              </a:xfrm>
                              <a:prstGeom prst="rect">
                                <a:avLst/>
                              </a:prstGeom>
                              <a:noFill/>
                              <a:ln w="6350">
                                <a:noFill/>
                              </a:ln>
                            </wps:spPr>
                            <wps:txbx>
                              <w:txbxContent>
                                <w:p w:rsidR="009E6AB9" w:rsidRPr="00744C85" w:rsidRDefault="009E6AB9" w:rsidP="009E6AB9">
                                  <w:pPr>
                                    <w:pStyle w:val="Heading3"/>
                                    <w:spacing w:after="200"/>
                                  </w:pPr>
                                  <w:r w:rsidRPr="00BC17D7">
                                    <w:t>Name of Product</w:t>
                                  </w:r>
                                </w:p>
                                <w:p w:rsidR="009E6AB9" w:rsidRDefault="009E6AB9" w:rsidP="009E6AB9">
                                  <w:r w:rsidRPr="00744C85">
                                    <w:t>Describe the product, service, or event here. Include a brief description and any features.</w:t>
                                  </w:r>
                                </w:p>
                                <w:p w:rsidR="009E6AB9" w:rsidRPr="00BC17D7" w:rsidRDefault="009E6AB9" w:rsidP="009E6AB9"/>
                                <w:p w:rsidR="009E6AB9" w:rsidRPr="00BC17D7" w:rsidRDefault="009E6AB9" w:rsidP="009E6AB9">
                                  <w:pPr>
                                    <w:pStyle w:val="Heading6"/>
                                  </w:pPr>
                                  <w:r w:rsidRPr="00BC17D7">
                                    <w:t>Price:</w:t>
                                  </w:r>
                                  <w:r w:rsidRPr="00BC17D7">
                                    <w:tab/>
                                    <w:t>0.00</w:t>
                                  </w:r>
                                </w:p>
                                <w:p w:rsidR="009E6AB9" w:rsidRPr="00BC17D7" w:rsidRDefault="009E6AB9" w:rsidP="009E6AB9">
                                  <w:pPr>
                                    <w:pStyle w:val="Heading6"/>
                                  </w:pPr>
                                  <w:r w:rsidRPr="00BC17D7">
                                    <w:t>Order #:</w:t>
                                  </w:r>
                                  <w:r>
                                    <w:t xml:space="preserve"> </w:t>
                                  </w:r>
                                  <w:r w:rsidRPr="00BC17D7">
                                    <w:t>000000</w:t>
                                  </w:r>
                                </w:p>
                                <w:p w:rsidR="009E6AB9" w:rsidRDefault="009E6AB9" w:rsidP="009E6AB9">
                                  <w:pPr>
                                    <w:pStyle w:val="Heading6"/>
                                  </w:pPr>
                                  <w:r w:rsidRPr="00BC17D7">
                                    <w:t>Type:</w:t>
                                  </w:r>
                                  <w:r w:rsidRPr="00BC17D7">
                                    <w:tab/>
                                    <w:t>Type</w:t>
                                  </w:r>
                                </w:p>
                              </w:txbxContent>
                            </wps:txbx>
                            <wps:bodyPr rot="0" spcFirstLastPara="0" vertOverflow="overflow" horzOverflow="overflow" vert="horz" wrap="square" lIns="91440" tIns="182880" rIns="91440" bIns="0" numCol="1" spcCol="0" rtlCol="0" fromWordArt="0" anchor="t" anchorCtr="0" forceAA="0" compatLnSpc="1">
                              <a:prstTxWarp prst="textNoShape">
                                <a:avLst/>
                              </a:prstTxWarp>
                              <a:noAutofit/>
                            </wps:bodyPr>
                          </wps:wsp>
                        </a:graphicData>
                      </a:graphic>
                    </wp:inline>
                  </w:drawing>
                </mc:Choice>
                <mc:Fallback>
                  <w:pict>
                    <v:shape w14:anchorId="7F9D2831" id="Text Box 1016" o:spid="_x0000_s1066" type="#_x0000_t202" style="width:172.05pt;height:18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" filled="f" stroked="f" strokeweight=".5pt">
                      <v:textbox inset=",14.4pt,,0">
                        <w:txbxContent>
                          <w:p w:rsidR="009E6AB9" w:rsidRPr="00744C85" w:rsidRDefault="009E6AB9" w:rsidP="009E6AB9">
                            <w:pPr>
                              <w:pStyle w:val="Heading3"/>
                              <w:spacing w:after="200"/>
                            </w:pPr>
                            <w:r w:rsidRPr="00BC17D7">
                              <w:t>Name of Product</w:t>
                            </w:r>
                          </w:p>
                          <w:p w:rsidR="009E6AB9" w:rsidRDefault="009E6AB9" w:rsidP="009E6AB9">
                            <w:r w:rsidRPr="00744C85">
                              <w:t>Describe the product, service, or event here. Include a brief description and any features.</w:t>
                            </w:r>
                          </w:p>
                          <w:p w:rsidR="009E6AB9" w:rsidRPr="00BC17D7" w:rsidRDefault="009E6AB9" w:rsidP="009E6AB9"/>
                          <w:p w:rsidR="009E6AB9" w:rsidRPr="00BC17D7" w:rsidRDefault="009E6AB9" w:rsidP="009E6AB9">
                            <w:pPr>
                              <w:pStyle w:val="Heading6"/>
                            </w:pPr>
                            <w:r w:rsidRPr="00BC17D7">
                              <w:t>Price:</w:t>
                            </w:r>
                            <w:r w:rsidRPr="00BC17D7">
                              <w:tab/>
                              <w:t>0.00</w:t>
                            </w:r>
                          </w:p>
                          <w:p w:rsidR="009E6AB9" w:rsidRPr="00BC17D7" w:rsidRDefault="009E6AB9" w:rsidP="009E6AB9">
                            <w:pPr>
                              <w:pStyle w:val="Heading6"/>
                            </w:pPr>
                            <w:r w:rsidRPr="00BC17D7">
                              <w:t>Order #:</w:t>
                            </w:r>
                            <w:r>
                              <w:t xml:space="preserve"> </w:t>
                            </w:r>
                            <w:r w:rsidRPr="00BC17D7">
                              <w:t>000000</w:t>
                            </w:r>
                          </w:p>
                          <w:p w:rsidR="009E6AB9" w:rsidRDefault="009E6AB9" w:rsidP="009E6AB9">
                            <w:pPr>
                              <w:pStyle w:val="Heading6"/>
                            </w:pPr>
                            <w:r w:rsidRPr="00BC17D7">
                              <w:t>Type:</w:t>
                            </w:r>
                            <w:r w:rsidRPr="00BC17D7">
                              <w:tab/>
                              <w:t>Type</w:t>
                            </w:r>
                          </w:p>
                        </w:txbxContent>
                      </v:textbox>
                      <w10:anchorlock/>
                    </v:shape>
                  </w:pict>
                </mc:Fallback>
              </mc:AlternateContent>
            </w:r>
          </w:p>
        </w:tc>
        <w:tc>
          <w:tcPr>
            <w:tcW w:w="7765" w:type="dxa"/>
            <w:gridSpan w:val="2"/>
            <w:vMerge w:val="restart"/>
          </w:tcPr>
          <w:p w:rsidR="009E6AB9" w:rsidRDefault="009E6AB9" w:rsidP="00F85C05">
            <w:r>
              <w:rPr>
                <w:noProof/>
              </w:rPr>
              <mc:AlternateContent>
                <mc:Choice Requires="wps">
                  <w:drawing>
                    <wp:inline distT="0" distB="0" distL="0" distR="0" wp14:anchorId="08928AEC" wp14:editId="78E83B60">
                      <wp:extent cx="4525505" cy="6493789"/>
                      <wp:effectExtent l="0" t="0" r="8890" b="2540"/>
                      <wp:docPr id="9" name="Text Box 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5505" cy="64937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6AB9" w:rsidRDefault="009E6AB9" w:rsidP="009E6AB9">
                                  <w:pPr>
                                    <w:pStyle w:val="Heading3"/>
                                  </w:pPr>
                                  <w:smartTag w:uri="urn:schemas-microsoft-com:office:smarttags" w:element="place">
                                    <w:r>
                                      <w:t>Main</w:t>
                                    </w:r>
                                  </w:smartTag>
                                  <w:r>
                                    <w:t xml:space="preserve"> Inside </w:t>
                                  </w:r>
                                  <w:r w:rsidRPr="00BC17D7">
                                    <w:t>Heading</w:t>
                                  </w:r>
                                </w:p>
                                <w:p w:rsidR="009E6AB9" w:rsidRPr="004C49D8" w:rsidRDefault="009E6AB9" w:rsidP="009E6AB9"/>
                                <w:p w:rsidR="009E6AB9" w:rsidRPr="004C49D8" w:rsidRDefault="009E6AB9" w:rsidP="009E6AB9">
                                  <w:pPr>
                                    <w:spacing w:after="200"/>
                                  </w:pPr>
                                  <w:r w:rsidRPr="004C49D8">
                                    <w:rPr>
                                      <w:b/>
                                    </w:rPr>
                                    <w:t>Secondary Heading</w:t>
                                  </w:r>
                                </w:p>
                                <w:p w:rsidR="009E6AB9" w:rsidRDefault="009E6AB9" w:rsidP="009E6AB9">
                                  <w:r w:rsidRPr="00BC17D7">
                                    <w:t xml:space="preserve">The purpose of a catalog is to sell products or services to a targeted audience, or to advertise upcoming classes or events. Catalogs can be a great way to market your products or services, </w:t>
                                  </w:r>
                                  <w:proofErr w:type="gramStart"/>
                                  <w:r w:rsidRPr="00BC17D7">
                                    <w:t>and also</w:t>
                                  </w:r>
                                  <w:proofErr w:type="gramEnd"/>
                                  <w:r w:rsidRPr="00BC17D7">
                                    <w:t xml:space="preserve"> build your organization’s identity.</w:t>
                                  </w:r>
                                </w:p>
                                <w:p w:rsidR="009E6AB9" w:rsidRDefault="009E6AB9" w:rsidP="009E6AB9"/>
                                <w:p w:rsidR="009E6AB9" w:rsidRPr="004C49D8" w:rsidRDefault="009E6AB9" w:rsidP="009E6AB9">
                                  <w:pPr>
                                    <w:spacing w:after="200"/>
                                  </w:pPr>
                                  <w:r w:rsidRPr="004C49D8">
                                    <w:rPr>
                                      <w:b/>
                                    </w:rPr>
                                    <w:t>Secondary Heading</w:t>
                                  </w:r>
                                </w:p>
                                <w:p w:rsidR="009E6AB9" w:rsidRPr="00BC17D7" w:rsidRDefault="009E6AB9" w:rsidP="009E6AB9">
                                  <w:r w:rsidRPr="00BC17D7">
                                    <w:t xml:space="preserve">First, determine the audience of the catalog. This could be anyone who might benefit from the products or services it contains. Next, establish how much time and money you can spend on your catalog. These factors will help determine the length of the catalog and how frequently you publish it. </w:t>
                                  </w:r>
                                </w:p>
                                <w:p w:rsidR="009E6AB9" w:rsidRPr="00BC17D7" w:rsidRDefault="009E6AB9" w:rsidP="009E6AB9">
                                  <w:r w:rsidRPr="00BC17D7">
                                    <w:t>Also consider how you want to print your catalog. You can print it on a desktop printer, at a copy shop, or at a commercial printing service.</w:t>
                                  </w:r>
                                </w:p>
                                <w:p w:rsidR="009E6AB9" w:rsidRPr="00BC17D7" w:rsidRDefault="009E6AB9" w:rsidP="009E6AB9">
                                  <w:r w:rsidRPr="00BC17D7">
                                    <w:t xml:space="preserve">Before you print your catalog, consider how you will bind your pages. The number of pages, how the reader will use it, and whether </w:t>
                                  </w:r>
                                  <w:proofErr w:type="spellStart"/>
                                  <w:r w:rsidRPr="00BC17D7">
                                    <w:t>you</w:t>
                                  </w:r>
                                  <w:proofErr w:type="spellEnd"/>
                                  <w:r w:rsidRPr="00BC17D7">
                                    <w:t xml:space="preserve"> mail it will help you determine the type of binding. For example, if you have only a few pages and your catalog is meant to be held, you might consider folding the pages and stapling the spine. Larger catalogs that are meant to be folded flat work best with a plastic binding with punched holes, while larger publications.</w:t>
                                  </w:r>
                                </w:p>
                                <w:p w:rsidR="009E6AB9" w:rsidRPr="00BC17D7" w:rsidRDefault="009E6AB9" w:rsidP="009E6AB9"/>
                                <w:p w:rsidR="009E6AB9" w:rsidRPr="004C49D8" w:rsidRDefault="009E6AB9" w:rsidP="009E6AB9"/>
                              </w:txbxContent>
                            </wps:txbx>
                            <wps:bodyPr rot="0" vert="horz" wrap="square" lIns="182880" tIns="182880" rIns="0" bIns="0" anchor="t" anchorCtr="0" upright="1">
                              <a:noAutofit/>
                            </wps:bodyPr>
                          </wps:wsp>
                        </a:graphicData>
                      </a:graphic>
                    </wp:inline>
                  </w:drawing>
                </mc:Choice>
                <mc:Fallback>
                  <w:pict>
                    <v:shape w14:anchorId="08928AEC" id="Text Box 841" o:spid="_x0000_s1067" type="#_x0000_t202" style="width:356.35pt;height:5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" filled="f" stroked="f">
                      <v:textbox inset="14.4pt,14.4pt,0,0">
                        <w:txbxContent>
                          <w:p w:rsidR="009E6AB9" w:rsidRDefault="009E6AB9" w:rsidP="009E6AB9">
                            <w:pPr>
                              <w:pStyle w:val="Heading3"/>
                            </w:pPr>
                            <w:smartTag w:uri="urn:schemas-microsoft-com:office:smarttags" w:element="place">
                              <w:r>
                                <w:t>Main</w:t>
                              </w:r>
                            </w:smartTag>
                            <w:r>
                              <w:t xml:space="preserve"> Inside </w:t>
                            </w:r>
                            <w:r w:rsidRPr="00BC17D7">
                              <w:t>Heading</w:t>
                            </w:r>
                          </w:p>
                          <w:p w:rsidR="009E6AB9" w:rsidRPr="004C49D8" w:rsidRDefault="009E6AB9" w:rsidP="009E6AB9"/>
                          <w:p w:rsidR="009E6AB9" w:rsidRPr="004C49D8" w:rsidRDefault="009E6AB9" w:rsidP="009E6AB9">
                            <w:pPr>
                              <w:spacing w:after="200"/>
                            </w:pPr>
                            <w:r w:rsidRPr="004C49D8">
                              <w:rPr>
                                <w:b/>
                              </w:rPr>
                              <w:t>Secondary Heading</w:t>
                            </w:r>
                          </w:p>
                          <w:p w:rsidR="009E6AB9" w:rsidRDefault="009E6AB9" w:rsidP="009E6AB9">
                            <w:r w:rsidRPr="00BC17D7">
                              <w:t xml:space="preserve">The purpose of a catalog is to sell products or services to a targeted audience, or to advertise upcoming classes or events. Catalogs can be a great way to market your products or services, </w:t>
                            </w:r>
                            <w:proofErr w:type="gramStart"/>
                            <w:r w:rsidRPr="00BC17D7">
                              <w:t>and also</w:t>
                            </w:r>
                            <w:proofErr w:type="gramEnd"/>
                            <w:r w:rsidRPr="00BC17D7">
                              <w:t xml:space="preserve"> build your organization’s identity.</w:t>
                            </w:r>
                          </w:p>
                          <w:p w:rsidR="009E6AB9" w:rsidRDefault="009E6AB9" w:rsidP="009E6AB9"/>
                          <w:p w:rsidR="009E6AB9" w:rsidRPr="004C49D8" w:rsidRDefault="009E6AB9" w:rsidP="009E6AB9">
                            <w:pPr>
                              <w:spacing w:after="200"/>
                            </w:pPr>
                            <w:r w:rsidRPr="004C49D8">
                              <w:rPr>
                                <w:b/>
                              </w:rPr>
                              <w:t>Secondary Heading</w:t>
                            </w:r>
                          </w:p>
                          <w:p w:rsidR="009E6AB9" w:rsidRPr="00BC17D7" w:rsidRDefault="009E6AB9" w:rsidP="009E6AB9">
                            <w:r w:rsidRPr="00BC17D7">
                              <w:t xml:space="preserve">First, determine the audience of the catalog. This could be anyone who might benefit from the products or services it contains. Next, establish how much time and money you can spend on your catalog. These factors will help determine the length of the catalog and how frequently you publish it. </w:t>
                            </w:r>
                          </w:p>
                          <w:p w:rsidR="009E6AB9" w:rsidRPr="00BC17D7" w:rsidRDefault="009E6AB9" w:rsidP="009E6AB9">
                            <w:r w:rsidRPr="00BC17D7">
                              <w:t>Also consider how you want to print your catalog. You can print it on a desktop printer, at a copy shop, or at a commercial printing service.</w:t>
                            </w:r>
                          </w:p>
                          <w:p w:rsidR="009E6AB9" w:rsidRPr="00BC17D7" w:rsidRDefault="009E6AB9" w:rsidP="009E6AB9">
                            <w:r w:rsidRPr="00BC17D7">
                              <w:t xml:space="preserve">Before you print your catalog, consider how you will bind your pages. The number of pages, how the reader will use it, and whether </w:t>
                            </w:r>
                            <w:proofErr w:type="spellStart"/>
                            <w:r w:rsidRPr="00BC17D7">
                              <w:t>you</w:t>
                            </w:r>
                            <w:proofErr w:type="spellEnd"/>
                            <w:r w:rsidRPr="00BC17D7">
                              <w:t xml:space="preserve"> mail it will help you determine the type of binding. For example, if you have only a few pages and your catalog is meant to be held, you might consider folding the pages and stapling the spine. Larger catalogs that are meant to be folded flat work best with a plastic binding with punched holes, while larger publications.</w:t>
                            </w:r>
                          </w:p>
                          <w:p w:rsidR="009E6AB9" w:rsidRPr="00BC17D7" w:rsidRDefault="009E6AB9" w:rsidP="009E6AB9"/>
                          <w:p w:rsidR="009E6AB9" w:rsidRPr="004C49D8" w:rsidRDefault="009E6AB9" w:rsidP="009E6AB9"/>
                        </w:txbxContent>
                      </v:textbox>
                      <w10:anchorlock/>
                    </v:shape>
                  </w:pict>
                </mc:Fallback>
              </mc:AlternateContent>
            </w:r>
          </w:p>
        </w:tc>
      </w:tr>
      <w:tr w:rsidR="009E6AB9" w:rsidTr="00F85C05">
        <w:trPr>
          <w:gridAfter w:val="1"/>
          <w:wAfter w:w="34" w:type="dxa"/>
          <w:trHeight w:val="3485"/>
        </w:trPr>
        <w:tc>
          <w:tcPr>
            <w:tcW w:w="4255" w:type="dxa"/>
          </w:tcPr>
          <w:p w:rsidR="009E6AB9" w:rsidRDefault="009E6AB9" w:rsidP="00F85C05">
            <w:pPr>
              <w:ind w:left="720"/>
            </w:pPr>
            <w:r>
              <w:rPr>
                <w:noProof/>
              </w:rPr>
              <mc:AlternateContent>
                <mc:Choice Requires="wps">
                  <w:drawing>
                    <wp:inline distT="0" distB="0" distL="0" distR="0" wp14:anchorId="003AC232" wp14:editId="6938B66D">
                      <wp:extent cx="2107565" cy="2107770"/>
                      <wp:effectExtent l="0" t="0" r="0" b="6985"/>
                      <wp:docPr id="1011" name="Text Box 1011"/>
                      <wp:cNvGraphicFramePr/>
                      <a:graphic xmlns:a="http://schemas.openxmlformats.org/drawingml/2006/main">
                        <a:graphicData uri="http://schemas.microsoft.com/office/word/2010/wordprocessingShape">
                          <wps:wsp>
                            <wps:cNvSpPr txBox="1"/>
                            <wps:spPr>
                              <a:xfrm>
                                <a:off x="0" y="0"/>
                                <a:ext cx="2107565" cy="2107770"/>
                              </a:xfrm>
                              <a:prstGeom prst="rect">
                                <a:avLst/>
                              </a:prstGeom>
                              <a:noFill/>
                              <a:ln w="6350">
                                <a:noFill/>
                              </a:ln>
                            </wps:spPr>
                            <wps:txbx>
                              <w:txbxContent>
                                <w:p w:rsidR="009E6AB9" w:rsidRPr="00744C85" w:rsidRDefault="009E6AB9" w:rsidP="009E6AB9">
                                  <w:pPr>
                                    <w:pStyle w:val="Heading3"/>
                                  </w:pPr>
                                  <w:r w:rsidRPr="00BC17D7">
                                    <w:t>Name of Product</w:t>
                                  </w:r>
                                </w:p>
                                <w:p w:rsidR="009E6AB9" w:rsidRPr="00744C85" w:rsidRDefault="009E6AB9" w:rsidP="009E6AB9">
                                  <w:r w:rsidRPr="00744C85">
                                    <w:t>Describe the product, service, or event here. Include a brief description and any features.</w:t>
                                  </w:r>
                                </w:p>
                                <w:p w:rsidR="009E6AB9" w:rsidRPr="00BC17D7" w:rsidRDefault="009E6AB9" w:rsidP="009E6AB9"/>
                                <w:p w:rsidR="009E6AB9" w:rsidRPr="00BC17D7" w:rsidRDefault="009E6AB9" w:rsidP="009E6AB9">
                                  <w:pPr>
                                    <w:pStyle w:val="Heading6"/>
                                  </w:pPr>
                                  <w:r w:rsidRPr="00BC17D7">
                                    <w:t>Price:</w:t>
                                  </w:r>
                                  <w:r w:rsidRPr="00BC17D7">
                                    <w:tab/>
                                    <w:t>0.00</w:t>
                                  </w:r>
                                </w:p>
                                <w:p w:rsidR="009E6AB9" w:rsidRPr="00BC17D7" w:rsidRDefault="009E6AB9" w:rsidP="009E6AB9">
                                  <w:pPr>
                                    <w:pStyle w:val="Heading6"/>
                                  </w:pPr>
                                  <w:r w:rsidRPr="00BC17D7">
                                    <w:t>Order #:</w:t>
                                  </w:r>
                                  <w:r>
                                    <w:t xml:space="preserve"> </w:t>
                                  </w:r>
                                  <w:r w:rsidRPr="00BC17D7">
                                    <w:t>000000</w:t>
                                  </w:r>
                                </w:p>
                                <w:p w:rsidR="009E6AB9" w:rsidRDefault="009E6AB9" w:rsidP="009E6AB9">
                                  <w:pPr>
                                    <w:pStyle w:val="Heading6"/>
                                  </w:pPr>
                                  <w:r w:rsidRPr="00BC17D7">
                                    <w:t>Type:</w:t>
                                  </w:r>
                                  <w:r w:rsidRPr="00BC17D7">
                                    <w:tab/>
                                    <w:t>Type</w:t>
                                  </w:r>
                                </w:p>
                                <w:p w:rsidR="009E6AB9" w:rsidRDefault="009E6AB9" w:rsidP="009E6AB9"/>
                                <w:p w:rsidR="009E6AB9" w:rsidRDefault="009E6AB9" w:rsidP="009E6AB9">
                                  <w:pPr>
                                    <w:pStyle w:val="Heading2"/>
                                  </w:pPr>
                                </w:p>
                                <w:p w:rsidR="009E6AB9" w:rsidRPr="00744C85" w:rsidRDefault="009E6AB9" w:rsidP="009E6AB9">
                                  <w:pPr>
                                    <w:pStyle w:val="Heading3"/>
                                  </w:pPr>
                                  <w:r w:rsidRPr="00BC17D7">
                                    <w:t>Name of Product</w:t>
                                  </w:r>
                                </w:p>
                                <w:p w:rsidR="009E6AB9" w:rsidRPr="00744C85" w:rsidRDefault="009E6AB9" w:rsidP="009E6AB9">
                                  <w:r w:rsidRPr="00744C85">
                                    <w:t>Describe the product, service, or event here. Include a brief description and any features.</w:t>
                                  </w:r>
                                </w:p>
                                <w:p w:rsidR="009E6AB9" w:rsidRPr="00BC17D7" w:rsidRDefault="009E6AB9" w:rsidP="009E6AB9"/>
                                <w:p w:rsidR="009E6AB9" w:rsidRPr="00BC17D7" w:rsidRDefault="009E6AB9" w:rsidP="009E6AB9">
                                  <w:pPr>
                                    <w:pStyle w:val="Heading6"/>
                                  </w:pPr>
                                  <w:r w:rsidRPr="00BC17D7">
                                    <w:t>Price:</w:t>
                                  </w:r>
                                  <w:r w:rsidRPr="00BC17D7">
                                    <w:tab/>
                                    <w:t>0.00</w:t>
                                  </w:r>
                                </w:p>
                                <w:p w:rsidR="009E6AB9" w:rsidRPr="00BC17D7" w:rsidRDefault="009E6AB9" w:rsidP="009E6AB9">
                                  <w:pPr>
                                    <w:pStyle w:val="Heading6"/>
                                  </w:pPr>
                                  <w:r w:rsidRPr="00BC17D7">
                                    <w:t>Order #:</w:t>
                                  </w:r>
                                  <w:r>
                                    <w:t xml:space="preserve"> </w:t>
                                  </w:r>
                                  <w:r w:rsidRPr="00BC17D7">
                                    <w:t>000000</w:t>
                                  </w:r>
                                </w:p>
                                <w:p w:rsidR="009E6AB9" w:rsidRDefault="009E6AB9" w:rsidP="009E6AB9">
                                  <w:pPr>
                                    <w:pStyle w:val="Heading6"/>
                                  </w:pPr>
                                  <w:r w:rsidRPr="00BC17D7">
                                    <w:t>Type:</w:t>
                                  </w:r>
                                  <w:r w:rsidRPr="00BC17D7">
                                    <w:tab/>
                                    <w:t>Type</w:t>
                                  </w:r>
                                </w:p>
                                <w:p w:rsidR="009E6AB9" w:rsidRDefault="009E6AB9" w:rsidP="009E6AB9"/>
                              </w:txbxContent>
                            </wps:txbx>
                            <wps:bodyPr rot="0" spcFirstLastPara="0" vertOverflow="overflow" horzOverflow="overflow" vert="horz" wrap="square" lIns="91440" tIns="91440" rIns="91440" bIns="45720" numCol="1" spcCol="0" rtlCol="0" fromWordArt="0" anchor="t" anchorCtr="0" forceAA="0" compatLnSpc="1">
                              <a:prstTxWarp prst="textNoShape">
                                <a:avLst/>
                              </a:prstTxWarp>
                              <a:noAutofit/>
                            </wps:bodyPr>
                          </wps:wsp>
                        </a:graphicData>
                      </a:graphic>
                    </wp:inline>
                  </w:drawing>
                </mc:Choice>
                <mc:Fallback>
                  <w:pict>
                    <v:shape w14:anchorId="003AC232" id="Text Box 1011" o:spid="_x0000_s1068" type="#_x0000_t202" style="width:165.95pt;height:16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" filled="f" stroked="f" strokeweight=".5pt">
                      <v:textbox inset=",7.2pt">
                        <w:txbxContent>
                          <w:p w:rsidR="009E6AB9" w:rsidRPr="00744C85" w:rsidRDefault="009E6AB9" w:rsidP="009E6AB9">
                            <w:pPr>
                              <w:pStyle w:val="Heading3"/>
                            </w:pPr>
                            <w:r w:rsidRPr="00BC17D7">
                              <w:t>Name of Product</w:t>
                            </w:r>
                          </w:p>
                          <w:p w:rsidR="009E6AB9" w:rsidRPr="00744C85" w:rsidRDefault="009E6AB9" w:rsidP="009E6AB9">
                            <w:r w:rsidRPr="00744C85">
                              <w:t>Describe the product, service, or event here. Include a brief description and any features.</w:t>
                            </w:r>
                          </w:p>
                          <w:p w:rsidR="009E6AB9" w:rsidRPr="00BC17D7" w:rsidRDefault="009E6AB9" w:rsidP="009E6AB9"/>
                          <w:p w:rsidR="009E6AB9" w:rsidRPr="00BC17D7" w:rsidRDefault="009E6AB9" w:rsidP="009E6AB9">
                            <w:pPr>
                              <w:pStyle w:val="Heading6"/>
                            </w:pPr>
                            <w:r w:rsidRPr="00BC17D7">
                              <w:t>Price:</w:t>
                            </w:r>
                            <w:r w:rsidRPr="00BC17D7">
                              <w:tab/>
                              <w:t>0.00</w:t>
                            </w:r>
                          </w:p>
                          <w:p w:rsidR="009E6AB9" w:rsidRPr="00BC17D7" w:rsidRDefault="009E6AB9" w:rsidP="009E6AB9">
                            <w:pPr>
                              <w:pStyle w:val="Heading6"/>
                            </w:pPr>
                            <w:r w:rsidRPr="00BC17D7">
                              <w:t>Order #:</w:t>
                            </w:r>
                            <w:r>
                              <w:t xml:space="preserve"> </w:t>
                            </w:r>
                            <w:r w:rsidRPr="00BC17D7">
                              <w:t>000000</w:t>
                            </w:r>
                          </w:p>
                          <w:p w:rsidR="009E6AB9" w:rsidRDefault="009E6AB9" w:rsidP="009E6AB9">
                            <w:pPr>
                              <w:pStyle w:val="Heading6"/>
                            </w:pPr>
                            <w:r w:rsidRPr="00BC17D7">
                              <w:t>Type:</w:t>
                            </w:r>
                            <w:r w:rsidRPr="00BC17D7">
                              <w:tab/>
                              <w:t>Type</w:t>
                            </w:r>
                          </w:p>
                          <w:p w:rsidR="009E6AB9" w:rsidRDefault="009E6AB9" w:rsidP="009E6AB9"/>
                          <w:p w:rsidR="009E6AB9" w:rsidRDefault="009E6AB9" w:rsidP="009E6AB9">
                            <w:pPr>
                              <w:pStyle w:val="Heading2"/>
                            </w:pPr>
                          </w:p>
                          <w:p w:rsidR="009E6AB9" w:rsidRPr="00744C85" w:rsidRDefault="009E6AB9" w:rsidP="009E6AB9">
                            <w:pPr>
                              <w:pStyle w:val="Heading3"/>
                            </w:pPr>
                            <w:r w:rsidRPr="00BC17D7">
                              <w:t>Name of Product</w:t>
                            </w:r>
                          </w:p>
                          <w:p w:rsidR="009E6AB9" w:rsidRPr="00744C85" w:rsidRDefault="009E6AB9" w:rsidP="009E6AB9">
                            <w:r w:rsidRPr="00744C85">
                              <w:t>Describe the product, service, or event here. Include a brief description and any features.</w:t>
                            </w:r>
                          </w:p>
                          <w:p w:rsidR="009E6AB9" w:rsidRPr="00BC17D7" w:rsidRDefault="009E6AB9" w:rsidP="009E6AB9"/>
                          <w:p w:rsidR="009E6AB9" w:rsidRPr="00BC17D7" w:rsidRDefault="009E6AB9" w:rsidP="009E6AB9">
                            <w:pPr>
                              <w:pStyle w:val="Heading6"/>
                            </w:pPr>
                            <w:r w:rsidRPr="00BC17D7">
                              <w:t>Price:</w:t>
                            </w:r>
                            <w:r w:rsidRPr="00BC17D7">
                              <w:tab/>
                              <w:t>0.00</w:t>
                            </w:r>
                          </w:p>
                          <w:p w:rsidR="009E6AB9" w:rsidRPr="00BC17D7" w:rsidRDefault="009E6AB9" w:rsidP="009E6AB9">
                            <w:pPr>
                              <w:pStyle w:val="Heading6"/>
                            </w:pPr>
                            <w:r w:rsidRPr="00BC17D7">
                              <w:t>Order #:</w:t>
                            </w:r>
                            <w:r>
                              <w:t xml:space="preserve"> </w:t>
                            </w:r>
                            <w:r w:rsidRPr="00BC17D7">
                              <w:t>000000</w:t>
                            </w:r>
                          </w:p>
                          <w:p w:rsidR="009E6AB9" w:rsidRDefault="009E6AB9" w:rsidP="009E6AB9">
                            <w:pPr>
                              <w:pStyle w:val="Heading6"/>
                            </w:pPr>
                            <w:r w:rsidRPr="00BC17D7">
                              <w:t>Type:</w:t>
                            </w:r>
                            <w:r w:rsidRPr="00BC17D7">
                              <w:tab/>
                              <w:t>Type</w:t>
                            </w:r>
                          </w:p>
                          <w:p w:rsidR="009E6AB9" w:rsidRDefault="009E6AB9" w:rsidP="009E6AB9"/>
                        </w:txbxContent>
                      </v:textbox>
                      <w10:anchorlock/>
                    </v:shape>
                  </w:pict>
                </mc:Fallback>
              </mc:AlternateContent>
            </w:r>
          </w:p>
        </w:tc>
        <w:tc>
          <w:tcPr>
            <w:tcW w:w="3803" w:type="dxa"/>
            <w:gridSpan w:val="2"/>
          </w:tcPr>
          <w:p w:rsidR="009E6AB9" w:rsidRDefault="009E6AB9" w:rsidP="00F85C05">
            <w:r>
              <w:rPr>
                <w:noProof/>
              </w:rPr>
              <mc:AlternateContent>
                <mc:Choice Requires="wps">
                  <w:drawing>
                    <wp:inline distT="0" distB="0" distL="0" distR="0" wp14:anchorId="3FBB71A1" wp14:editId="15030349">
                      <wp:extent cx="2185035" cy="2107770"/>
                      <wp:effectExtent l="0" t="0" r="0" b="6985"/>
                      <wp:docPr id="1017" name="Text Box 1017"/>
                      <wp:cNvGraphicFramePr/>
                      <a:graphic xmlns:a="http://schemas.openxmlformats.org/drawingml/2006/main">
                        <a:graphicData uri="http://schemas.microsoft.com/office/word/2010/wordprocessingShape">
                          <wps:wsp>
                            <wps:cNvSpPr txBox="1"/>
                            <wps:spPr>
                              <a:xfrm>
                                <a:off x="0" y="0"/>
                                <a:ext cx="2185035" cy="2107770"/>
                              </a:xfrm>
                              <a:prstGeom prst="rect">
                                <a:avLst/>
                              </a:prstGeom>
                              <a:noFill/>
                              <a:ln w="6350">
                                <a:noFill/>
                              </a:ln>
                            </wps:spPr>
                            <wps:txbx>
                              <w:txbxContent>
                                <w:p w:rsidR="009E6AB9" w:rsidRPr="00744C85" w:rsidRDefault="009E6AB9" w:rsidP="009E6AB9">
                                  <w:pPr>
                                    <w:pStyle w:val="Heading3"/>
                                  </w:pPr>
                                  <w:r w:rsidRPr="00BC17D7">
                                    <w:t>Name of Product</w:t>
                                  </w:r>
                                </w:p>
                                <w:p w:rsidR="009E6AB9" w:rsidRPr="00744C85" w:rsidRDefault="009E6AB9" w:rsidP="009E6AB9">
                                  <w:r w:rsidRPr="00744C85">
                                    <w:t>Describe the product, service, or event here. Include a brief description and any features.</w:t>
                                  </w:r>
                                </w:p>
                                <w:p w:rsidR="009E6AB9" w:rsidRPr="00BC17D7" w:rsidRDefault="009E6AB9" w:rsidP="009E6AB9"/>
                                <w:p w:rsidR="009E6AB9" w:rsidRPr="00BC17D7" w:rsidRDefault="009E6AB9" w:rsidP="009E6AB9">
                                  <w:pPr>
                                    <w:pStyle w:val="Heading6"/>
                                  </w:pPr>
                                  <w:r w:rsidRPr="00BC17D7">
                                    <w:t>Price:</w:t>
                                  </w:r>
                                  <w:r w:rsidRPr="00BC17D7">
                                    <w:tab/>
                                    <w:t>0.00</w:t>
                                  </w:r>
                                </w:p>
                                <w:p w:rsidR="009E6AB9" w:rsidRPr="00BC17D7" w:rsidRDefault="009E6AB9" w:rsidP="009E6AB9">
                                  <w:pPr>
                                    <w:pStyle w:val="Heading6"/>
                                  </w:pPr>
                                  <w:r w:rsidRPr="00BC17D7">
                                    <w:t>Order #:</w:t>
                                  </w:r>
                                  <w:r>
                                    <w:t xml:space="preserve"> </w:t>
                                  </w:r>
                                  <w:r w:rsidRPr="00BC17D7">
                                    <w:t>000000</w:t>
                                  </w:r>
                                </w:p>
                                <w:p w:rsidR="009E6AB9" w:rsidRDefault="009E6AB9" w:rsidP="009E6AB9">
                                  <w:pPr>
                                    <w:pStyle w:val="Heading6"/>
                                  </w:pPr>
                                  <w:r w:rsidRPr="00BC17D7">
                                    <w:t>Type:</w:t>
                                  </w:r>
                                  <w:r w:rsidRPr="00BC17D7">
                                    <w:tab/>
                                    <w:t>Type</w:t>
                                  </w:r>
                                </w:p>
                                <w:p w:rsidR="009E6AB9" w:rsidRDefault="009E6AB9" w:rsidP="009E6AB9"/>
                              </w:txbxContent>
                            </wps:txbx>
                            <wps:bodyPr rot="0" spcFirstLastPara="0" vertOverflow="overflow" horzOverflow="overflow" vert="horz" wrap="square" lIns="91440" tIns="91440" rIns="91440" bIns="45720" numCol="1" spcCol="0" rtlCol="0" fromWordArt="0" anchor="t" anchorCtr="0" forceAA="0" compatLnSpc="1">
                              <a:prstTxWarp prst="textNoShape">
                                <a:avLst/>
                              </a:prstTxWarp>
                              <a:noAutofit/>
                            </wps:bodyPr>
                          </wps:wsp>
                        </a:graphicData>
                      </a:graphic>
                    </wp:inline>
                  </w:drawing>
                </mc:Choice>
                <mc:Fallback>
                  <w:pict>
                    <v:shape w14:anchorId="3FBB71A1" id="Text Box 1017" o:spid="_x0000_s1069" type="#_x0000_t202" style="width:172.05pt;height:16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" filled="f" stroked="f" strokeweight=".5pt">
                      <v:textbox inset=",7.2pt">
                        <w:txbxContent>
                          <w:p w:rsidR="009E6AB9" w:rsidRPr="00744C85" w:rsidRDefault="009E6AB9" w:rsidP="009E6AB9">
                            <w:pPr>
                              <w:pStyle w:val="Heading3"/>
                            </w:pPr>
                            <w:r w:rsidRPr="00BC17D7">
                              <w:t>Name of Product</w:t>
                            </w:r>
                          </w:p>
                          <w:p w:rsidR="009E6AB9" w:rsidRPr="00744C85" w:rsidRDefault="009E6AB9" w:rsidP="009E6AB9">
                            <w:r w:rsidRPr="00744C85">
                              <w:t>Describe the product, service, or event here. Include a brief description and any features.</w:t>
                            </w:r>
                          </w:p>
                          <w:p w:rsidR="009E6AB9" w:rsidRPr="00BC17D7" w:rsidRDefault="009E6AB9" w:rsidP="009E6AB9"/>
                          <w:p w:rsidR="009E6AB9" w:rsidRPr="00BC17D7" w:rsidRDefault="009E6AB9" w:rsidP="009E6AB9">
                            <w:pPr>
                              <w:pStyle w:val="Heading6"/>
                            </w:pPr>
                            <w:r w:rsidRPr="00BC17D7">
                              <w:t>Price:</w:t>
                            </w:r>
                            <w:r w:rsidRPr="00BC17D7">
                              <w:tab/>
                              <w:t>0.00</w:t>
                            </w:r>
                          </w:p>
                          <w:p w:rsidR="009E6AB9" w:rsidRPr="00BC17D7" w:rsidRDefault="009E6AB9" w:rsidP="009E6AB9">
                            <w:pPr>
                              <w:pStyle w:val="Heading6"/>
                            </w:pPr>
                            <w:r w:rsidRPr="00BC17D7">
                              <w:t>Order #:</w:t>
                            </w:r>
                            <w:r>
                              <w:t xml:space="preserve"> </w:t>
                            </w:r>
                            <w:r w:rsidRPr="00BC17D7">
                              <w:t>000000</w:t>
                            </w:r>
                          </w:p>
                          <w:p w:rsidR="009E6AB9" w:rsidRDefault="009E6AB9" w:rsidP="009E6AB9">
                            <w:pPr>
                              <w:pStyle w:val="Heading6"/>
                            </w:pPr>
                            <w:r w:rsidRPr="00BC17D7">
                              <w:t>Type:</w:t>
                            </w:r>
                            <w:r w:rsidRPr="00BC17D7">
                              <w:tab/>
                              <w:t>Type</w:t>
                            </w:r>
                          </w:p>
                          <w:p w:rsidR="009E6AB9" w:rsidRDefault="009E6AB9" w:rsidP="009E6AB9"/>
                        </w:txbxContent>
                      </v:textbox>
                      <w10:anchorlock/>
                    </v:shape>
                  </w:pict>
                </mc:Fallback>
              </mc:AlternateContent>
            </w:r>
          </w:p>
        </w:tc>
        <w:tc>
          <w:tcPr>
            <w:tcW w:w="7765" w:type="dxa"/>
            <w:gridSpan w:val="2"/>
            <w:vMerge/>
          </w:tcPr>
          <w:p w:rsidR="009E6AB9" w:rsidRDefault="009E6AB9" w:rsidP="00F85C05"/>
        </w:tc>
      </w:tr>
      <w:tr w:rsidR="009E6AB9" w:rsidTr="00F85C05">
        <w:trPr>
          <w:gridAfter w:val="1"/>
          <w:wAfter w:w="34" w:type="dxa"/>
          <w:trHeight w:val="3485"/>
        </w:trPr>
        <w:tc>
          <w:tcPr>
            <w:tcW w:w="4255" w:type="dxa"/>
          </w:tcPr>
          <w:p w:rsidR="009E6AB9" w:rsidRDefault="009E6AB9" w:rsidP="00F85C05">
            <w:pPr>
              <w:ind w:left="720"/>
            </w:pPr>
            <w:r>
              <w:rPr>
                <w:noProof/>
              </w:rPr>
              <mc:AlternateContent>
                <mc:Choice Requires="wps">
                  <w:drawing>
                    <wp:inline distT="0" distB="0" distL="0" distR="0" wp14:anchorId="2FA1BA2C" wp14:editId="6A6FFBBB">
                      <wp:extent cx="2107565" cy="2216258"/>
                      <wp:effectExtent l="0" t="0" r="0" b="0"/>
                      <wp:docPr id="1013" name="Text Box 1013"/>
                      <wp:cNvGraphicFramePr/>
                      <a:graphic xmlns:a="http://schemas.openxmlformats.org/drawingml/2006/main">
                        <a:graphicData uri="http://schemas.microsoft.com/office/word/2010/wordprocessingShape">
                          <wps:wsp>
                            <wps:cNvSpPr txBox="1"/>
                            <wps:spPr>
                              <a:xfrm>
                                <a:off x="0" y="0"/>
                                <a:ext cx="2107565" cy="2216258"/>
                              </a:xfrm>
                              <a:prstGeom prst="rect">
                                <a:avLst/>
                              </a:prstGeom>
                              <a:noFill/>
                              <a:ln w="6350">
                                <a:noFill/>
                              </a:ln>
                            </wps:spPr>
                            <wps:txbx>
                              <w:txbxContent>
                                <w:p w:rsidR="009E6AB9" w:rsidRPr="00744C85" w:rsidRDefault="009E6AB9" w:rsidP="009E6AB9">
                                  <w:pPr>
                                    <w:pStyle w:val="Heading3"/>
                                    <w:spacing w:after="200"/>
                                  </w:pPr>
                                  <w:r w:rsidRPr="00BC17D7">
                                    <w:t>Name of Product</w:t>
                                  </w:r>
                                </w:p>
                                <w:p w:rsidR="009E6AB9" w:rsidRPr="00744C85" w:rsidRDefault="009E6AB9" w:rsidP="009E6AB9">
                                  <w:r w:rsidRPr="00744C85">
                                    <w:t>Describe the product, service, or event here. Include a brief description and any features.</w:t>
                                  </w:r>
                                </w:p>
                                <w:p w:rsidR="009E6AB9" w:rsidRPr="00BC17D7" w:rsidRDefault="009E6AB9" w:rsidP="009E6AB9"/>
                                <w:p w:rsidR="009E6AB9" w:rsidRPr="00BC17D7" w:rsidRDefault="009E6AB9" w:rsidP="009E6AB9">
                                  <w:pPr>
                                    <w:pStyle w:val="Heading6"/>
                                  </w:pPr>
                                  <w:r w:rsidRPr="00BC17D7">
                                    <w:t>Price:</w:t>
                                  </w:r>
                                  <w:r w:rsidRPr="00BC17D7">
                                    <w:tab/>
                                    <w:t>0.00</w:t>
                                  </w:r>
                                </w:p>
                                <w:p w:rsidR="009E6AB9" w:rsidRPr="00BC17D7" w:rsidRDefault="009E6AB9" w:rsidP="009E6AB9">
                                  <w:pPr>
                                    <w:pStyle w:val="Heading6"/>
                                  </w:pPr>
                                  <w:r w:rsidRPr="00BC17D7">
                                    <w:t>Order #:</w:t>
                                  </w:r>
                                  <w:r>
                                    <w:t xml:space="preserve"> </w:t>
                                  </w:r>
                                  <w:r w:rsidRPr="00BC17D7">
                                    <w:t>000000</w:t>
                                  </w:r>
                                </w:p>
                                <w:p w:rsidR="009E6AB9" w:rsidRDefault="009E6AB9" w:rsidP="009E6AB9">
                                  <w:pPr>
                                    <w:pStyle w:val="Heading6"/>
                                  </w:pPr>
                                  <w:r w:rsidRPr="00BC17D7">
                                    <w:t>Type:</w:t>
                                  </w:r>
                                  <w:r w:rsidRPr="00BC17D7">
                                    <w:tab/>
                                    <w:t>Type</w:t>
                                  </w:r>
                                </w:p>
                              </w:txbxContent>
                            </wps:txbx>
                            <wps:bodyPr rot="0" spcFirstLastPara="0" vertOverflow="overflow" horzOverflow="overflow" vert="horz" wrap="square" lIns="91440" tIns="91440" rIns="91440" bIns="45720" numCol="1" spcCol="0" rtlCol="0" fromWordArt="0" anchor="t" anchorCtr="0" forceAA="0" compatLnSpc="1">
                              <a:prstTxWarp prst="textNoShape">
                                <a:avLst/>
                              </a:prstTxWarp>
                              <a:noAutofit/>
                            </wps:bodyPr>
                          </wps:wsp>
                        </a:graphicData>
                      </a:graphic>
                    </wp:inline>
                  </w:drawing>
                </mc:Choice>
                <mc:Fallback>
                  <w:pict>
                    <v:shape w14:anchorId="2FA1BA2C" id="Text Box 1013" o:spid="_x0000_s1070" type="#_x0000_t202" style="width:165.95pt;height:1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" filled="f" stroked="f" strokeweight=".5pt">
                      <v:textbox inset=",7.2pt">
                        <w:txbxContent>
                          <w:p w:rsidR="009E6AB9" w:rsidRPr="00744C85" w:rsidRDefault="009E6AB9" w:rsidP="009E6AB9">
                            <w:pPr>
                              <w:pStyle w:val="Heading3"/>
                              <w:spacing w:after="200"/>
                            </w:pPr>
                            <w:r w:rsidRPr="00BC17D7">
                              <w:t>Name of Product</w:t>
                            </w:r>
                          </w:p>
                          <w:p w:rsidR="009E6AB9" w:rsidRPr="00744C85" w:rsidRDefault="009E6AB9" w:rsidP="009E6AB9">
                            <w:r w:rsidRPr="00744C85">
                              <w:t>Describe the product, service, or event here. Include a brief description and any features.</w:t>
                            </w:r>
                          </w:p>
                          <w:p w:rsidR="009E6AB9" w:rsidRPr="00BC17D7" w:rsidRDefault="009E6AB9" w:rsidP="009E6AB9"/>
                          <w:p w:rsidR="009E6AB9" w:rsidRPr="00BC17D7" w:rsidRDefault="009E6AB9" w:rsidP="009E6AB9">
                            <w:pPr>
                              <w:pStyle w:val="Heading6"/>
                            </w:pPr>
                            <w:r w:rsidRPr="00BC17D7">
                              <w:t>Price:</w:t>
                            </w:r>
                            <w:r w:rsidRPr="00BC17D7">
                              <w:tab/>
                              <w:t>0.00</w:t>
                            </w:r>
                          </w:p>
                          <w:p w:rsidR="009E6AB9" w:rsidRPr="00BC17D7" w:rsidRDefault="009E6AB9" w:rsidP="009E6AB9">
                            <w:pPr>
                              <w:pStyle w:val="Heading6"/>
                            </w:pPr>
                            <w:r w:rsidRPr="00BC17D7">
                              <w:t>Order #:</w:t>
                            </w:r>
                            <w:r>
                              <w:t xml:space="preserve"> </w:t>
                            </w:r>
                            <w:r w:rsidRPr="00BC17D7">
                              <w:t>000000</w:t>
                            </w:r>
                          </w:p>
                          <w:p w:rsidR="009E6AB9" w:rsidRDefault="009E6AB9" w:rsidP="009E6AB9">
                            <w:pPr>
                              <w:pStyle w:val="Heading6"/>
                            </w:pPr>
                            <w:r w:rsidRPr="00BC17D7">
                              <w:t>Type:</w:t>
                            </w:r>
                            <w:r w:rsidRPr="00BC17D7">
                              <w:tab/>
                              <w:t>Type</w:t>
                            </w:r>
                          </w:p>
                        </w:txbxContent>
                      </v:textbox>
                      <w10:anchorlock/>
                    </v:shape>
                  </w:pict>
                </mc:Fallback>
              </mc:AlternateContent>
            </w:r>
          </w:p>
        </w:tc>
        <w:tc>
          <w:tcPr>
            <w:tcW w:w="3803" w:type="dxa"/>
            <w:gridSpan w:val="2"/>
            <w:tcBorders>
              <w:left w:val="nil"/>
            </w:tcBorders>
          </w:tcPr>
          <w:p w:rsidR="009E6AB9" w:rsidRDefault="009E6AB9" w:rsidP="00F85C05">
            <w:r>
              <w:rPr>
                <w:noProof/>
              </w:rPr>
              <mc:AlternateContent>
                <mc:Choice Requires="wps">
                  <w:drawing>
                    <wp:inline distT="0" distB="0" distL="0" distR="0" wp14:anchorId="6519154A" wp14:editId="0E52A85B">
                      <wp:extent cx="2185261" cy="2107769"/>
                      <wp:effectExtent l="0" t="0" r="0" b="6985"/>
                      <wp:docPr id="1018" name="Text Box 1018"/>
                      <wp:cNvGraphicFramePr/>
                      <a:graphic xmlns:a="http://schemas.openxmlformats.org/drawingml/2006/main">
                        <a:graphicData uri="http://schemas.microsoft.com/office/word/2010/wordprocessingShape">
                          <wps:wsp>
                            <wps:cNvSpPr txBox="1"/>
                            <wps:spPr>
                              <a:xfrm>
                                <a:off x="0" y="0"/>
                                <a:ext cx="2185261" cy="2107769"/>
                              </a:xfrm>
                              <a:prstGeom prst="rect">
                                <a:avLst/>
                              </a:prstGeom>
                              <a:noFill/>
                              <a:ln w="6350">
                                <a:noFill/>
                              </a:ln>
                            </wps:spPr>
                            <wps:txbx>
                              <w:txbxContent>
                                <w:p w:rsidR="009E6AB9" w:rsidRPr="00744C85" w:rsidRDefault="009E6AB9" w:rsidP="009E6AB9">
                                  <w:pPr>
                                    <w:pStyle w:val="Heading3"/>
                                    <w:spacing w:after="200"/>
                                  </w:pPr>
                                  <w:r w:rsidRPr="00BC17D7">
                                    <w:t>Name of Product</w:t>
                                  </w:r>
                                </w:p>
                                <w:p w:rsidR="009E6AB9" w:rsidRPr="00744C85" w:rsidRDefault="009E6AB9" w:rsidP="009E6AB9">
                                  <w:r w:rsidRPr="00744C85">
                                    <w:t>Describe the product, service, or event here. Include a brief description and any features.</w:t>
                                  </w:r>
                                </w:p>
                                <w:p w:rsidR="009E6AB9" w:rsidRPr="00BC17D7" w:rsidRDefault="009E6AB9" w:rsidP="009E6AB9"/>
                                <w:p w:rsidR="009E6AB9" w:rsidRPr="00BC17D7" w:rsidRDefault="009E6AB9" w:rsidP="009E6AB9">
                                  <w:pPr>
                                    <w:pStyle w:val="Heading6"/>
                                  </w:pPr>
                                  <w:r w:rsidRPr="00BC17D7">
                                    <w:t>Price:</w:t>
                                  </w:r>
                                  <w:r w:rsidRPr="00BC17D7">
                                    <w:tab/>
                                    <w:t>0.00</w:t>
                                  </w:r>
                                </w:p>
                                <w:p w:rsidR="009E6AB9" w:rsidRPr="00BC17D7" w:rsidRDefault="009E6AB9" w:rsidP="009E6AB9">
                                  <w:pPr>
                                    <w:pStyle w:val="Heading6"/>
                                  </w:pPr>
                                  <w:r w:rsidRPr="00BC17D7">
                                    <w:t>Order #:</w:t>
                                  </w:r>
                                  <w:r>
                                    <w:t xml:space="preserve"> </w:t>
                                  </w:r>
                                  <w:r w:rsidRPr="00BC17D7">
                                    <w:t>000000</w:t>
                                  </w:r>
                                </w:p>
                                <w:p w:rsidR="009E6AB9" w:rsidRDefault="009E6AB9" w:rsidP="009E6AB9">
                                  <w:pPr>
                                    <w:pStyle w:val="Heading6"/>
                                  </w:pPr>
                                  <w:r w:rsidRPr="00BC17D7">
                                    <w:t>Type:</w:t>
                                  </w:r>
                                  <w:r w:rsidRPr="00BC17D7">
                                    <w:tab/>
                                    <w:t>Type</w:t>
                                  </w:r>
                                </w:p>
                              </w:txbxContent>
                            </wps:txbx>
                            <wps:bodyPr rot="0" spcFirstLastPara="0" vertOverflow="overflow" horzOverflow="overflow" vert="horz" wrap="square" lIns="91440" tIns="91440" rIns="91440" bIns="45720" numCol="1" spcCol="0" rtlCol="0" fromWordArt="0" anchor="t" anchorCtr="0" forceAA="0" compatLnSpc="1">
                              <a:prstTxWarp prst="textNoShape">
                                <a:avLst/>
                              </a:prstTxWarp>
                              <a:noAutofit/>
                            </wps:bodyPr>
                          </wps:wsp>
                        </a:graphicData>
                      </a:graphic>
                    </wp:inline>
                  </w:drawing>
                </mc:Choice>
                <mc:Fallback>
                  <w:pict>
                    <v:shape w14:anchorId="6519154A" id="Text Box 1018" o:spid="_x0000_s1071" type="#_x0000_t202" style="width:172.05pt;height:16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" filled="f" stroked="f" strokeweight=".5pt">
                      <v:textbox inset=",7.2pt">
                        <w:txbxContent>
                          <w:p w:rsidR="009E6AB9" w:rsidRPr="00744C85" w:rsidRDefault="009E6AB9" w:rsidP="009E6AB9">
                            <w:pPr>
                              <w:pStyle w:val="Heading3"/>
                              <w:spacing w:after="200"/>
                            </w:pPr>
                            <w:r w:rsidRPr="00BC17D7">
                              <w:t>Name of Product</w:t>
                            </w:r>
                          </w:p>
                          <w:p w:rsidR="009E6AB9" w:rsidRPr="00744C85" w:rsidRDefault="009E6AB9" w:rsidP="009E6AB9">
                            <w:r w:rsidRPr="00744C85">
                              <w:t>Describe the product, service, or event here. Include a brief description and any features.</w:t>
                            </w:r>
                          </w:p>
                          <w:p w:rsidR="009E6AB9" w:rsidRPr="00BC17D7" w:rsidRDefault="009E6AB9" w:rsidP="009E6AB9"/>
                          <w:p w:rsidR="009E6AB9" w:rsidRPr="00BC17D7" w:rsidRDefault="009E6AB9" w:rsidP="009E6AB9">
                            <w:pPr>
                              <w:pStyle w:val="Heading6"/>
                            </w:pPr>
                            <w:r w:rsidRPr="00BC17D7">
                              <w:t>Price:</w:t>
                            </w:r>
                            <w:r w:rsidRPr="00BC17D7">
                              <w:tab/>
                              <w:t>0.00</w:t>
                            </w:r>
                          </w:p>
                          <w:p w:rsidR="009E6AB9" w:rsidRPr="00BC17D7" w:rsidRDefault="009E6AB9" w:rsidP="009E6AB9">
                            <w:pPr>
                              <w:pStyle w:val="Heading6"/>
                            </w:pPr>
                            <w:r w:rsidRPr="00BC17D7">
                              <w:t>Order #:</w:t>
                            </w:r>
                            <w:r>
                              <w:t xml:space="preserve"> </w:t>
                            </w:r>
                            <w:r w:rsidRPr="00BC17D7">
                              <w:t>000000</w:t>
                            </w:r>
                          </w:p>
                          <w:p w:rsidR="009E6AB9" w:rsidRDefault="009E6AB9" w:rsidP="009E6AB9">
                            <w:pPr>
                              <w:pStyle w:val="Heading6"/>
                            </w:pPr>
                            <w:r w:rsidRPr="00BC17D7">
                              <w:t>Type:</w:t>
                            </w:r>
                            <w:r w:rsidRPr="00BC17D7">
                              <w:tab/>
                              <w:t>Type</w:t>
                            </w:r>
                          </w:p>
                        </w:txbxContent>
                      </v:textbox>
                      <w10:anchorlock/>
                    </v:shape>
                  </w:pict>
                </mc:Fallback>
              </mc:AlternateContent>
            </w:r>
          </w:p>
        </w:tc>
        <w:tc>
          <w:tcPr>
            <w:tcW w:w="7765" w:type="dxa"/>
            <w:gridSpan w:val="2"/>
            <w:vMerge/>
          </w:tcPr>
          <w:p w:rsidR="009E6AB9" w:rsidRDefault="009E6AB9" w:rsidP="00F85C05"/>
        </w:tc>
      </w:tr>
      <w:tr w:rsidR="009E6AB9" w:rsidTr="00F85C05">
        <w:trPr>
          <w:trHeight w:val="814"/>
        </w:trPr>
        <w:tc>
          <w:tcPr>
            <w:tcW w:w="15857" w:type="dxa"/>
            <w:gridSpan w:val="6"/>
            <w:shd w:val="clear" w:color="auto" w:fill="FFC000" w:themeFill="accent4"/>
          </w:tcPr>
          <w:p w:rsidR="009E6AB9" w:rsidRDefault="009E6AB9" w:rsidP="00F85C05">
            <w:r>
              <w:rPr>
                <w:noProof/>
              </w:rPr>
              <w:lastRenderedPageBreak/>
              <mc:AlternateContent>
                <mc:Choice Requires="wpg">
                  <w:drawing>
                    <wp:anchor distT="0" distB="0" distL="114300" distR="114300" simplePos="0" relativeHeight="251660288" behindDoc="0" locked="0" layoutInCell="1" allowOverlap="1" wp14:anchorId="141150D3" wp14:editId="7756771B">
                      <wp:simplePos x="0" y="0"/>
                      <wp:positionH relativeFrom="column">
                        <wp:posOffset>-61595</wp:posOffset>
                      </wp:positionH>
                      <wp:positionV relativeFrom="paragraph">
                        <wp:posOffset>139485</wp:posOffset>
                      </wp:positionV>
                      <wp:extent cx="10073758" cy="666115"/>
                      <wp:effectExtent l="0" t="0" r="3810" b="635"/>
                      <wp:wrapNone/>
                      <wp:docPr id="1049" name="Group 1049" descr="header"/>
                      <wp:cNvGraphicFramePr/>
                      <a:graphic xmlns:a="http://schemas.openxmlformats.org/drawingml/2006/main">
                        <a:graphicData uri="http://schemas.microsoft.com/office/word/2010/wordprocessingGroup">
                          <wpg:wgp>
                            <wpg:cNvGrpSpPr/>
                            <wpg:grpSpPr>
                              <a:xfrm>
                                <a:off x="0" y="0"/>
                                <a:ext cx="10073758" cy="666115"/>
                                <a:chOff x="0" y="0"/>
                                <a:chExt cx="10073758" cy="666115"/>
                              </a:xfrm>
                            </wpg:grpSpPr>
                            <wps:wsp>
                              <wps:cNvPr id="1027" name="Text Box 990"/>
                              <wps:cNvSpPr txBox="1">
                                <a:spLocks noChangeArrowheads="1"/>
                              </wps:cNvSpPr>
                              <wps:spPr bwMode="auto">
                                <a:xfrm>
                                  <a:off x="1968239" y="92990"/>
                                  <a:ext cx="1819910" cy="186055"/>
                                </a:xfrm>
                                <a:prstGeom prst="rect">
                                  <a:avLst/>
                                </a:prstGeom>
                                <a:noFill/>
                                <a:ln>
                                  <a:noFill/>
                                </a:ln>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6AB9" w:rsidRPr="00F22554" w:rsidRDefault="009E6AB9" w:rsidP="009E6AB9">
                                    <w:pPr>
                                      <w:rPr>
                                        <w:color w:val="FFFFFF" w:themeColor="background1"/>
                                      </w:rPr>
                                    </w:pPr>
                                    <w:r w:rsidRPr="00F22554">
                                      <w:rPr>
                                        <w:color w:val="FFFFFF" w:themeColor="background1"/>
                                      </w:rPr>
                                      <w:t>To Order Call: (225) 555 0155</w:t>
                                    </w:r>
                                  </w:p>
                                </w:txbxContent>
                              </wps:txbx>
                              <wps:bodyPr rot="0" vert="horz" wrap="none" lIns="0" tIns="0" rIns="0" bIns="0" anchor="t" anchorCtr="0" upright="1">
                                <a:spAutoFit/>
                              </wps:bodyPr>
                            </wps:wsp>
                            <wpg:grpSp>
                              <wpg:cNvPr id="1023" name="Group 1023" descr="page number graphic"/>
                              <wpg:cNvGrpSpPr/>
                              <wpg:grpSpPr>
                                <a:xfrm>
                                  <a:off x="0" y="0"/>
                                  <a:ext cx="1875155" cy="666115"/>
                                  <a:chOff x="0" y="-1"/>
                                  <a:chExt cx="1875295" cy="666427"/>
                                </a:xfrm>
                              </wpg:grpSpPr>
                              <wps:wsp>
                                <wps:cNvPr id="1024" name="Rectangle 206"/>
                                <wps:cNvSpPr/>
                                <wps:spPr>
                                  <a:xfrm>
                                    <a:off x="0" y="-1"/>
                                    <a:ext cx="1875295" cy="666427"/>
                                  </a:xfrm>
                                  <a:custGeom>
                                    <a:avLst/>
                                    <a:gdLst>
                                      <a:gd name="connsiteX0" fmla="*/ 0 w 1626870"/>
                                      <a:gd name="connsiteY0" fmla="*/ 0 h 464820"/>
                                      <a:gd name="connsiteX1" fmla="*/ 1626870 w 1626870"/>
                                      <a:gd name="connsiteY1" fmla="*/ 0 h 464820"/>
                                      <a:gd name="connsiteX2" fmla="*/ 1626870 w 1626870"/>
                                      <a:gd name="connsiteY2" fmla="*/ 464820 h 464820"/>
                                      <a:gd name="connsiteX3" fmla="*/ 0 w 1626870"/>
                                      <a:gd name="connsiteY3" fmla="*/ 464820 h 464820"/>
                                      <a:gd name="connsiteX4" fmla="*/ 0 w 1626870"/>
                                      <a:gd name="connsiteY4" fmla="*/ 0 h 464820"/>
                                      <a:gd name="connsiteX0" fmla="*/ 0 w 1626870"/>
                                      <a:gd name="connsiteY0" fmla="*/ 0 h 464820"/>
                                      <a:gd name="connsiteX1" fmla="*/ 1626870 w 1626870"/>
                                      <a:gd name="connsiteY1" fmla="*/ 0 h 464820"/>
                                      <a:gd name="connsiteX2" fmla="*/ 1502884 w 1626870"/>
                                      <a:gd name="connsiteY2" fmla="*/ 464820 h 464820"/>
                                      <a:gd name="connsiteX3" fmla="*/ 0 w 1626870"/>
                                      <a:gd name="connsiteY3" fmla="*/ 464820 h 464820"/>
                                      <a:gd name="connsiteX4" fmla="*/ 0 w 1626870"/>
                                      <a:gd name="connsiteY4" fmla="*/ 0 h 464820"/>
                                      <a:gd name="connsiteX0" fmla="*/ 0 w 1626870"/>
                                      <a:gd name="connsiteY0" fmla="*/ 0 h 464820"/>
                                      <a:gd name="connsiteX1" fmla="*/ 1626870 w 1626870"/>
                                      <a:gd name="connsiteY1" fmla="*/ 0 h 464820"/>
                                      <a:gd name="connsiteX2" fmla="*/ 1435784 w 1626870"/>
                                      <a:gd name="connsiteY2" fmla="*/ 464820 h 464820"/>
                                      <a:gd name="connsiteX3" fmla="*/ 0 w 1626870"/>
                                      <a:gd name="connsiteY3" fmla="*/ 464820 h 464820"/>
                                      <a:gd name="connsiteX4" fmla="*/ 0 w 1626870"/>
                                      <a:gd name="connsiteY4" fmla="*/ 0 h 464820"/>
                                      <a:gd name="connsiteX0" fmla="*/ 0 w 1626870"/>
                                      <a:gd name="connsiteY0" fmla="*/ 0 h 464820"/>
                                      <a:gd name="connsiteX1" fmla="*/ 1626870 w 1626870"/>
                                      <a:gd name="connsiteY1" fmla="*/ 0 h 464820"/>
                                      <a:gd name="connsiteX2" fmla="*/ 1355106 w 1626870"/>
                                      <a:gd name="connsiteY2" fmla="*/ 464820 h 464820"/>
                                      <a:gd name="connsiteX3" fmla="*/ 0 w 1626870"/>
                                      <a:gd name="connsiteY3" fmla="*/ 464820 h 464820"/>
                                      <a:gd name="connsiteX4" fmla="*/ 0 w 1626870"/>
                                      <a:gd name="connsiteY4" fmla="*/ 0 h 4648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26870" h="464820">
                                        <a:moveTo>
                                          <a:pt x="0" y="0"/>
                                        </a:moveTo>
                                        <a:lnTo>
                                          <a:pt x="1626870" y="0"/>
                                        </a:lnTo>
                                        <a:lnTo>
                                          <a:pt x="1355106" y="464820"/>
                                        </a:lnTo>
                                        <a:lnTo>
                                          <a:pt x="0" y="464820"/>
                                        </a:lnTo>
                                        <a:lnTo>
                                          <a:pt x="0" y="0"/>
                                        </a:lnTo>
                                        <a:close/>
                                      </a:path>
                                    </a:pathLst>
                                  </a:custGeom>
                                  <a:solidFill>
                                    <a:schemeClr val="accent3">
                                      <a:lumMod val="75000"/>
                                    </a:schemeClr>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5" name="Text Box 990"/>
                                <wps:cNvSpPr txBox="1">
                                  <a:spLocks noChangeArrowheads="1"/>
                                </wps:cNvSpPr>
                                <wps:spPr bwMode="auto">
                                  <a:xfrm>
                                    <a:off x="588979" y="216976"/>
                                    <a:ext cx="852407" cy="263471"/>
                                  </a:xfrm>
                                  <a:prstGeom prst="rect">
                                    <a:avLst/>
                                  </a:prstGeom>
                                  <a:noFill/>
                                  <a:ln>
                                    <a:noFill/>
                                  </a:ln>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6AB9" w:rsidRPr="00F22554" w:rsidRDefault="009E6AB9" w:rsidP="009E6AB9">
                                      <w:pPr>
                                        <w:pStyle w:val="Subtitle"/>
                                        <w:jc w:val="left"/>
                                        <w:rPr>
                                          <w:rStyle w:val="Strong"/>
                                          <w:color w:val="FFFFFF" w:themeColor="background1"/>
                                        </w:rPr>
                                      </w:pPr>
                                      <w:r w:rsidRPr="00F22554">
                                        <w:rPr>
                                          <w:rStyle w:val="Strong"/>
                                          <w:color w:val="FFFFFF" w:themeColor="background1"/>
                                        </w:rPr>
                                        <w:t xml:space="preserve">Page </w:t>
                                      </w:r>
                                      <w:r>
                                        <w:rPr>
                                          <w:rStyle w:val="Strong"/>
                                          <w:color w:val="FFFFFF" w:themeColor="background1"/>
                                        </w:rPr>
                                        <w:t>4</w:t>
                                      </w:r>
                                    </w:p>
                                  </w:txbxContent>
                                </wps:txbx>
                                <wps:bodyPr rot="0" vert="horz" wrap="square" lIns="0" tIns="0" rIns="0" bIns="0" anchor="t" anchorCtr="0" upright="1">
                                  <a:noAutofit/>
                                </wps:bodyPr>
                              </wps:wsp>
                            </wpg:grpSp>
                            <wpg:grpSp>
                              <wpg:cNvPr id="1020" name="Group 1020" descr="page number graphic"/>
                              <wpg:cNvGrpSpPr/>
                              <wpg:grpSpPr>
                                <a:xfrm>
                                  <a:off x="8198603" y="0"/>
                                  <a:ext cx="1875155" cy="666115"/>
                                  <a:chOff x="0" y="-1"/>
                                  <a:chExt cx="1875295" cy="666427"/>
                                </a:xfrm>
                              </wpg:grpSpPr>
                              <wps:wsp>
                                <wps:cNvPr id="1021" name="Rectangle 206"/>
                                <wps:cNvSpPr/>
                                <wps:spPr>
                                  <a:xfrm flipH="1">
                                    <a:off x="0" y="-1"/>
                                    <a:ext cx="1875295" cy="666427"/>
                                  </a:xfrm>
                                  <a:custGeom>
                                    <a:avLst/>
                                    <a:gdLst>
                                      <a:gd name="connsiteX0" fmla="*/ 0 w 1626870"/>
                                      <a:gd name="connsiteY0" fmla="*/ 0 h 464820"/>
                                      <a:gd name="connsiteX1" fmla="*/ 1626870 w 1626870"/>
                                      <a:gd name="connsiteY1" fmla="*/ 0 h 464820"/>
                                      <a:gd name="connsiteX2" fmla="*/ 1626870 w 1626870"/>
                                      <a:gd name="connsiteY2" fmla="*/ 464820 h 464820"/>
                                      <a:gd name="connsiteX3" fmla="*/ 0 w 1626870"/>
                                      <a:gd name="connsiteY3" fmla="*/ 464820 h 464820"/>
                                      <a:gd name="connsiteX4" fmla="*/ 0 w 1626870"/>
                                      <a:gd name="connsiteY4" fmla="*/ 0 h 464820"/>
                                      <a:gd name="connsiteX0" fmla="*/ 0 w 1626870"/>
                                      <a:gd name="connsiteY0" fmla="*/ 0 h 464820"/>
                                      <a:gd name="connsiteX1" fmla="*/ 1626870 w 1626870"/>
                                      <a:gd name="connsiteY1" fmla="*/ 0 h 464820"/>
                                      <a:gd name="connsiteX2" fmla="*/ 1502884 w 1626870"/>
                                      <a:gd name="connsiteY2" fmla="*/ 464820 h 464820"/>
                                      <a:gd name="connsiteX3" fmla="*/ 0 w 1626870"/>
                                      <a:gd name="connsiteY3" fmla="*/ 464820 h 464820"/>
                                      <a:gd name="connsiteX4" fmla="*/ 0 w 1626870"/>
                                      <a:gd name="connsiteY4" fmla="*/ 0 h 464820"/>
                                      <a:gd name="connsiteX0" fmla="*/ 0 w 1626870"/>
                                      <a:gd name="connsiteY0" fmla="*/ 0 h 464820"/>
                                      <a:gd name="connsiteX1" fmla="*/ 1626870 w 1626870"/>
                                      <a:gd name="connsiteY1" fmla="*/ 0 h 464820"/>
                                      <a:gd name="connsiteX2" fmla="*/ 1435784 w 1626870"/>
                                      <a:gd name="connsiteY2" fmla="*/ 464820 h 464820"/>
                                      <a:gd name="connsiteX3" fmla="*/ 0 w 1626870"/>
                                      <a:gd name="connsiteY3" fmla="*/ 464820 h 464820"/>
                                      <a:gd name="connsiteX4" fmla="*/ 0 w 1626870"/>
                                      <a:gd name="connsiteY4" fmla="*/ 0 h 464820"/>
                                      <a:gd name="connsiteX0" fmla="*/ 0 w 1626870"/>
                                      <a:gd name="connsiteY0" fmla="*/ 0 h 464820"/>
                                      <a:gd name="connsiteX1" fmla="*/ 1626870 w 1626870"/>
                                      <a:gd name="connsiteY1" fmla="*/ 0 h 464820"/>
                                      <a:gd name="connsiteX2" fmla="*/ 1355106 w 1626870"/>
                                      <a:gd name="connsiteY2" fmla="*/ 464820 h 464820"/>
                                      <a:gd name="connsiteX3" fmla="*/ 0 w 1626870"/>
                                      <a:gd name="connsiteY3" fmla="*/ 464820 h 464820"/>
                                      <a:gd name="connsiteX4" fmla="*/ 0 w 1626870"/>
                                      <a:gd name="connsiteY4" fmla="*/ 0 h 4648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26870" h="464820">
                                        <a:moveTo>
                                          <a:pt x="0" y="0"/>
                                        </a:moveTo>
                                        <a:lnTo>
                                          <a:pt x="1626870" y="0"/>
                                        </a:lnTo>
                                        <a:lnTo>
                                          <a:pt x="1355106" y="464820"/>
                                        </a:lnTo>
                                        <a:lnTo>
                                          <a:pt x="0" y="464820"/>
                                        </a:lnTo>
                                        <a:lnTo>
                                          <a:pt x="0" y="0"/>
                                        </a:lnTo>
                                        <a:close/>
                                      </a:path>
                                    </a:pathLst>
                                  </a:custGeom>
                                  <a:solidFill>
                                    <a:schemeClr val="accent3">
                                      <a:lumMod val="75000"/>
                                    </a:schemeClr>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2" name="Text Box 990"/>
                                <wps:cNvSpPr txBox="1">
                                  <a:spLocks noChangeArrowheads="1"/>
                                </wps:cNvSpPr>
                                <wps:spPr bwMode="auto">
                                  <a:xfrm>
                                    <a:off x="542441" y="216976"/>
                                    <a:ext cx="852407" cy="263471"/>
                                  </a:xfrm>
                                  <a:prstGeom prst="rect">
                                    <a:avLst/>
                                  </a:prstGeom>
                                  <a:noFill/>
                                  <a:ln>
                                    <a:noFill/>
                                  </a:ln>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6AB9" w:rsidRPr="00F5311D" w:rsidRDefault="009E6AB9" w:rsidP="009E6AB9">
                                      <w:pPr>
                                        <w:pStyle w:val="Subtitle"/>
                                        <w:rPr>
                                          <w:b/>
                                          <w:color w:val="FFFFFF" w:themeColor="background1"/>
                                        </w:rPr>
                                      </w:pPr>
                                      <w:r w:rsidRPr="00F5311D">
                                        <w:rPr>
                                          <w:b/>
                                          <w:color w:val="FFFFFF" w:themeColor="background1"/>
                                        </w:rPr>
                                        <w:t xml:space="preserve">Page </w:t>
                                      </w:r>
                                      <w:r>
                                        <w:rPr>
                                          <w:b/>
                                          <w:color w:val="FFFFFF" w:themeColor="background1"/>
                                        </w:rPr>
                                        <w:t>5</w:t>
                                      </w:r>
                                    </w:p>
                                    <w:p w:rsidR="009E6AB9" w:rsidRPr="007C3C42" w:rsidRDefault="009E6AB9" w:rsidP="009E6AB9">
                                      <w:pPr>
                                        <w:pStyle w:val="Title"/>
                                        <w:rPr>
                                          <w:sz w:val="52"/>
                                        </w:rPr>
                                      </w:pPr>
                                      <w:r w:rsidRPr="007C3C42">
                                        <w:rPr>
                                          <w:sz w:val="52"/>
                                        </w:rPr>
                                        <w:t>ATTENTION</w:t>
                                      </w:r>
                                    </w:p>
                                    <w:p w:rsidR="009E6AB9" w:rsidRPr="007C3C42" w:rsidRDefault="009E6AB9" w:rsidP="009E6AB9">
                                      <w:pPr>
                                        <w:pStyle w:val="Title"/>
                                        <w:rPr>
                                          <w:sz w:val="52"/>
                                        </w:rPr>
                                      </w:pPr>
                                      <w:r w:rsidRPr="007C3C42">
                                        <w:rPr>
                                          <w:sz w:val="52"/>
                                        </w:rPr>
                                        <w:t>GRABBER</w:t>
                                      </w:r>
                                    </w:p>
                                  </w:txbxContent>
                                </wps:txbx>
                                <wps:bodyPr rot="0" vert="horz" wrap="square" lIns="0" tIns="0" rIns="0" bIns="0" anchor="t" anchorCtr="0" upright="1">
                                  <a:noAutofit/>
                                </wps:bodyPr>
                              </wps:wsp>
                            </wpg:grpSp>
                            <wps:wsp>
                              <wps:cNvPr id="1026" name="Text Box 990"/>
                              <wps:cNvSpPr txBox="1">
                                <a:spLocks noChangeArrowheads="1"/>
                              </wps:cNvSpPr>
                              <wps:spPr bwMode="auto">
                                <a:xfrm>
                                  <a:off x="6261169" y="92990"/>
                                  <a:ext cx="1438910" cy="186055"/>
                                </a:xfrm>
                                <a:prstGeom prst="rect">
                                  <a:avLst/>
                                </a:prstGeom>
                                <a:noFill/>
                                <a:ln>
                                  <a:noFill/>
                                </a:ln>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6AB9" w:rsidRPr="00F5311D" w:rsidRDefault="009E6AB9" w:rsidP="009E6AB9">
                                    <w:pPr>
                                      <w:rPr>
                                        <w:color w:val="FFFFFF" w:themeColor="background1"/>
                                      </w:rPr>
                                    </w:pPr>
                                    <w:r>
                                      <w:rPr>
                                        <w:color w:val="FFFFFF" w:themeColor="background1"/>
                                      </w:rPr>
                                      <w:t>COMPANY NAME HERE</w:t>
                                    </w:r>
                                  </w:p>
                                </w:txbxContent>
                              </wps:txbx>
                              <wps:bodyPr rot="0" vert="horz" wrap="none" lIns="0" tIns="0" rIns="0" bIns="0" anchor="t" anchorCtr="0" upright="1">
                                <a:spAutoFit/>
                              </wps:bodyPr>
                            </wps:wsp>
                          </wpg:wgp>
                        </a:graphicData>
                      </a:graphic>
                    </wp:anchor>
                  </w:drawing>
                </mc:Choice>
                <mc:Fallback>
                  <w:pict>
                    <v:group w14:anchorId="141150D3" id="Group 1049" o:spid="_x0000_s1072" alt="header" style="position:absolute;margin-left:-4.85pt;margin-top:11pt;width:793.2pt;height:52.45pt;z-index:251660288;mso-position-horizontal-relative:text;mso-position-vertical-relative:text" coordsize="100737,6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">
                      <v:shape id="Text Box 990" o:spid="_x0000_s1073" type="#_x0000_t202" style="position:absolute;left:19682;top:929;width:18199;height:1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" filled="f" fillcolor="#f60" stroked="f">
                        <v:textbox style="mso-fit-shape-to-text:t" inset="0,0,0,0">
                          <w:txbxContent>
                            <w:p w:rsidR="009E6AB9" w:rsidRPr="00F22554" w:rsidRDefault="009E6AB9" w:rsidP="009E6AB9">
                              <w:pPr>
                                <w:rPr>
                                  <w:color w:val="FFFFFF" w:themeColor="background1"/>
                                </w:rPr>
                              </w:pPr>
                              <w:r w:rsidRPr="00F22554">
                                <w:rPr>
                                  <w:color w:val="FFFFFF" w:themeColor="background1"/>
                                </w:rPr>
                                <w:t>To Order Call: (225) 555 0155</w:t>
                              </w:r>
                            </w:p>
                          </w:txbxContent>
                        </v:textbox>
                      </v:shape>
                      <v:group id="Group 1023" o:spid="_x0000_s1074" alt="page number graphic" style="position:absolute;width:18751;height:6661" coordorigin="" coordsize="18752,6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">
                        <v:shape id="Rectangle 206" o:spid="_x0000_s1075" style="position:absolute;width:18752;height:6664;visibility:visible;mso-wrap-style:square;v-text-anchor:middle" coordsize="1626870,46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" path="m,l1626870,,1355106,464820,,464820,,xe" fillcolor="#7b7b7b [2406]" stroked="f" strokeweight="1pt">
                          <v:stroke joinstyle="miter"/>
                          <v:path arrowok="t" o:connecttype="custom" o:connectlocs="0,0;1875295,0;1562032,666427;0,666427;0,0" o:connectangles="0,0,0,0,0"/>
                        </v:shape>
                        <v:shape id="Text Box 990" o:spid="_x0000_s1076" type="#_x0000_t202" style="position:absolute;left:5889;top:2169;width:8524;height: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" filled="f" fillcolor="#f60" stroked="f">
                          <v:textbox inset="0,0,0,0">
                            <w:txbxContent>
                              <w:p w:rsidR="009E6AB9" w:rsidRPr="00F22554" w:rsidRDefault="009E6AB9" w:rsidP="009E6AB9">
                                <w:pPr>
                                  <w:pStyle w:val="Subtitle"/>
                                  <w:jc w:val="left"/>
                                  <w:rPr>
                                    <w:rStyle w:val="Strong"/>
                                    <w:color w:val="FFFFFF" w:themeColor="background1"/>
                                  </w:rPr>
                                </w:pPr>
                                <w:r w:rsidRPr="00F22554">
                                  <w:rPr>
                                    <w:rStyle w:val="Strong"/>
                                    <w:color w:val="FFFFFF" w:themeColor="background1"/>
                                  </w:rPr>
                                  <w:t xml:space="preserve">Page </w:t>
                                </w:r>
                                <w:r>
                                  <w:rPr>
                                    <w:rStyle w:val="Strong"/>
                                    <w:color w:val="FFFFFF" w:themeColor="background1"/>
                                  </w:rPr>
                                  <w:t>4</w:t>
                                </w:r>
                              </w:p>
                            </w:txbxContent>
                          </v:textbox>
                        </v:shape>
                      </v:group>
                      <v:group id="Group 1020" o:spid="_x0000_s1077" alt="page number graphic" style="position:absolute;left:81986;width:18751;height:6661" coordorigin="" coordsize="18752,6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">
                        <v:shape id="Rectangle 206" o:spid="_x0000_s1078" style="position:absolute;width:18752;height:6664;flip:x;visibility:visible;mso-wrap-style:square;v-text-anchor:middle" coordsize="1626870,46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" path="m,l1626870,,1355106,464820,,464820,,xe" fillcolor="#7b7b7b [2406]" stroked="f" strokeweight="1pt">
                          <v:stroke joinstyle="miter"/>
                          <v:path arrowok="t" o:connecttype="custom" o:connectlocs="0,0;1875295,0;1562032,666427;0,666427;0,0" o:connectangles="0,0,0,0,0"/>
                        </v:shape>
                        <v:shape id="Text Box 990" o:spid="_x0000_s1079" type="#_x0000_t202" style="position:absolute;left:5424;top:2169;width:8524;height: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" filled="f" fillcolor="#f60" stroked="f">
                          <v:textbox inset="0,0,0,0">
                            <w:txbxContent>
                              <w:p w:rsidR="009E6AB9" w:rsidRPr="00F5311D" w:rsidRDefault="009E6AB9" w:rsidP="009E6AB9">
                                <w:pPr>
                                  <w:pStyle w:val="Subtitle"/>
                                  <w:rPr>
                                    <w:b/>
                                    <w:color w:val="FFFFFF" w:themeColor="background1"/>
                                  </w:rPr>
                                </w:pPr>
                                <w:r w:rsidRPr="00F5311D">
                                  <w:rPr>
                                    <w:b/>
                                    <w:color w:val="FFFFFF" w:themeColor="background1"/>
                                  </w:rPr>
                                  <w:t xml:space="preserve">Page </w:t>
                                </w:r>
                                <w:r>
                                  <w:rPr>
                                    <w:b/>
                                    <w:color w:val="FFFFFF" w:themeColor="background1"/>
                                  </w:rPr>
                                  <w:t>5</w:t>
                                </w:r>
                              </w:p>
                              <w:p w:rsidR="009E6AB9" w:rsidRPr="007C3C42" w:rsidRDefault="009E6AB9" w:rsidP="009E6AB9">
                                <w:pPr>
                                  <w:pStyle w:val="Title"/>
                                  <w:rPr>
                                    <w:sz w:val="52"/>
                                  </w:rPr>
                                </w:pPr>
                                <w:r w:rsidRPr="007C3C42">
                                  <w:rPr>
                                    <w:sz w:val="52"/>
                                  </w:rPr>
                                  <w:t>ATTENTION</w:t>
                                </w:r>
                              </w:p>
                              <w:p w:rsidR="009E6AB9" w:rsidRPr="007C3C42" w:rsidRDefault="009E6AB9" w:rsidP="009E6AB9">
                                <w:pPr>
                                  <w:pStyle w:val="Title"/>
                                  <w:rPr>
                                    <w:sz w:val="52"/>
                                  </w:rPr>
                                </w:pPr>
                                <w:r w:rsidRPr="007C3C42">
                                  <w:rPr>
                                    <w:sz w:val="52"/>
                                  </w:rPr>
                                  <w:t>GRABBER</w:t>
                                </w:r>
                              </w:p>
                            </w:txbxContent>
                          </v:textbox>
                        </v:shape>
                      </v:group>
                      <v:shape id="Text Box 990" o:spid="_x0000_s1080" type="#_x0000_t202" style="position:absolute;left:62611;top:929;width:14389;height:1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" filled="f" fillcolor="#f60" stroked="f">
                        <v:textbox style="mso-fit-shape-to-text:t" inset="0,0,0,0">
                          <w:txbxContent>
                            <w:p w:rsidR="009E6AB9" w:rsidRPr="00F5311D" w:rsidRDefault="009E6AB9" w:rsidP="009E6AB9">
                              <w:pPr>
                                <w:rPr>
                                  <w:color w:val="FFFFFF" w:themeColor="background1"/>
                                </w:rPr>
                              </w:pPr>
                              <w:r>
                                <w:rPr>
                                  <w:color w:val="FFFFFF" w:themeColor="background1"/>
                                </w:rPr>
                                <w:t>COMPANY NAME HERE</w:t>
                              </w:r>
                            </w:p>
                          </w:txbxContent>
                        </v:textbox>
                      </v:shape>
                    </v:group>
                  </w:pict>
                </mc:Fallback>
              </mc:AlternateContent>
            </w:r>
          </w:p>
        </w:tc>
      </w:tr>
      <w:tr w:rsidR="009E6AB9" w:rsidTr="00F85C05">
        <w:trPr>
          <w:trHeight w:val="676"/>
        </w:trPr>
        <w:tc>
          <w:tcPr>
            <w:tcW w:w="15857" w:type="dxa"/>
            <w:gridSpan w:val="6"/>
          </w:tcPr>
          <w:p w:rsidR="009E6AB9" w:rsidRDefault="009E6AB9" w:rsidP="00F85C05"/>
        </w:tc>
      </w:tr>
      <w:tr w:rsidR="009E6AB9" w:rsidTr="00F85C05">
        <w:trPr>
          <w:trHeight w:val="3379"/>
        </w:trPr>
        <w:tc>
          <w:tcPr>
            <w:tcW w:w="7909" w:type="dxa"/>
            <w:gridSpan w:val="2"/>
            <w:vMerge w:val="restart"/>
          </w:tcPr>
          <w:p w:rsidR="009E6AB9" w:rsidRDefault="009E6AB9" w:rsidP="00F85C05">
            <w:pPr>
              <w:spacing w:line="240" w:lineRule="atLeast"/>
            </w:pPr>
            <w:r>
              <w:rPr>
                <w:noProof/>
              </w:rPr>
              <mc:AlternateContent>
                <mc:Choice Requires="wpg">
                  <w:drawing>
                    <wp:inline distT="0" distB="0" distL="0" distR="0" wp14:anchorId="4B243973" wp14:editId="47BCC752">
                      <wp:extent cx="4850970" cy="6601793"/>
                      <wp:effectExtent l="0" t="0" r="6985" b="8890"/>
                      <wp:docPr id="1046" name="Group 1046" descr="page number graphic"/>
                      <wp:cNvGraphicFramePr/>
                      <a:graphic xmlns:a="http://schemas.openxmlformats.org/drawingml/2006/main">
                        <a:graphicData uri="http://schemas.microsoft.com/office/word/2010/wordprocessingGroup">
                          <wpg:wgp>
                            <wpg:cNvGrpSpPr/>
                            <wpg:grpSpPr>
                              <a:xfrm>
                                <a:off x="0" y="0"/>
                                <a:ext cx="4850970" cy="6601793"/>
                                <a:chOff x="0" y="0"/>
                                <a:chExt cx="4883150" cy="6634480"/>
                              </a:xfrm>
                            </wpg:grpSpPr>
                            <pic:pic xmlns:pic="http://schemas.openxmlformats.org/drawingml/2006/picture">
                              <pic:nvPicPr>
                                <pic:cNvPr id="1039" name="Picture 1039" descr="watches display on table"/>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83150" cy="6634480"/>
                                </a:xfrm>
                                <a:prstGeom prst="rect">
                                  <a:avLst/>
                                </a:prstGeom>
                                <a:noFill/>
                              </pic:spPr>
                            </pic:pic>
                            <wpg:grpSp>
                              <wpg:cNvPr id="1045" name="Group 1045" descr="text box"/>
                              <wpg:cNvGrpSpPr/>
                              <wpg:grpSpPr>
                                <a:xfrm>
                                  <a:off x="1472339" y="216976"/>
                                  <a:ext cx="3405505" cy="1611340"/>
                                  <a:chOff x="-1" y="63584"/>
                                  <a:chExt cx="3405505" cy="838826"/>
                                </a:xfrm>
                              </wpg:grpSpPr>
                              <wps:wsp>
                                <wps:cNvPr id="1043" name="Rectangle: Single Corner Snipped 1043" descr="colored rectangle"/>
                                <wps:cNvSpPr/>
                                <wps:spPr>
                                  <a:xfrm rot="10800000">
                                    <a:off x="-1" y="63584"/>
                                    <a:ext cx="3405505" cy="838826"/>
                                  </a:xfrm>
                                  <a:prstGeom prst="snip1Rect">
                                    <a:avLst>
                                      <a:gd name="adj" fmla="val 0"/>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Text Box 960"/>
                                <wps:cNvSpPr txBox="1">
                                  <a:spLocks noChangeArrowheads="1"/>
                                </wps:cNvSpPr>
                                <wps:spPr bwMode="auto">
                                  <a:xfrm>
                                    <a:off x="309965" y="134642"/>
                                    <a:ext cx="2867122" cy="6746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6AB9" w:rsidRDefault="009E6AB9" w:rsidP="009E6AB9">
                                      <w:pPr>
                                        <w:pStyle w:val="Heading5"/>
                                      </w:pPr>
                                      <w:r w:rsidRPr="007C3C42">
                                        <w:t>ATTENTION GRABBER</w:t>
                                      </w:r>
                                    </w:p>
                                    <w:p w:rsidR="009E6AB9" w:rsidRDefault="009E6AB9" w:rsidP="009E6AB9"/>
                                    <w:p w:rsidR="009E6AB9" w:rsidRDefault="009E6AB9" w:rsidP="009E6AB9">
                                      <w:pPr>
                                        <w:rPr>
                                          <w:rFonts w:ascii="Tahoma" w:hAnsi="Tahoma"/>
                                          <w:sz w:val="22"/>
                                        </w:rPr>
                                      </w:pPr>
                                      <w:r>
                                        <w:t>This is a good place to briefly, but effectively, summarize your products or services. Sales copy is typically not included here.</w:t>
                                      </w:r>
                                    </w:p>
                                    <w:p w:rsidR="009E6AB9" w:rsidRDefault="009E6AB9" w:rsidP="009E6AB9"/>
                                    <w:p w:rsidR="009E6AB9" w:rsidRPr="007C3C42" w:rsidRDefault="009E6AB9" w:rsidP="009E6AB9"/>
                                  </w:txbxContent>
                                </wps:txbx>
                                <wps:bodyPr rot="0" vert="horz" wrap="square" lIns="0" tIns="0" rIns="0" bIns="0" anchor="t" anchorCtr="0" upright="1">
                                  <a:noAutofit/>
                                </wps:bodyPr>
                              </wps:wsp>
                            </wpg:grpSp>
                          </wpg:wgp>
                        </a:graphicData>
                      </a:graphic>
                    </wp:inline>
                  </w:drawing>
                </mc:Choice>
                <mc:Fallback>
                  <w:pict>
                    <v:group w14:anchorId="4B243973" id="Group 1046" o:spid="_x0000_s1081" alt="page number graphic" style="width:381.95pt;height:519.85pt;mso-position-horizontal-relative:char;mso-position-vertical-relative:line" coordsize="48831,663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">
                      <v:shape id="Picture 1039" o:spid="_x0000_s1082" type="#_x0000_t75" alt="watches display on table" style="position:absolute;width:48831;height:66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">
                        <v:imagedata r:id="rId9" o:title="watches display on table"/>
                      </v:shape>
                      <v:group id="Group 1045" o:spid="_x0000_s1083" alt="text box" style="position:absolute;left:14723;top:2169;width:34055;height:16114" coordorigin=",635" coordsize="34055,8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">
                        <v:shape id="Rectangle: Single Corner Snipped 1043" o:spid="_x0000_s1084" alt="colored rectangle" style="position:absolute;top:635;width:34055;height:8389;rotation:180;visibility:visible;mso-wrap-style:square;v-text-anchor:middle" coordsize="3405505,838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" path="m,l3405505,r,l3405505,838826,,838826,,xe" fillcolor="#ffc000 [3207]" stroked="f" strokeweight="1pt">
                          <v:stroke joinstyle="miter"/>
                          <v:path arrowok="t" o:connecttype="custom" o:connectlocs="0,0;3405505,0;3405505,0;3405505,838826;0,838826;0,0" o:connectangles="0,0,0,0,0,0"/>
                        </v:shape>
                        <v:shape id="Text Box 960" o:spid="_x0000_s1085" type="#_x0000_t202" style="position:absolute;left:3099;top:1346;width:28671;height:6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rsidR="009E6AB9" w:rsidRDefault="009E6AB9" w:rsidP="009E6AB9">
                                <w:pPr>
                                  <w:pStyle w:val="Heading5"/>
                                </w:pPr>
                                <w:r w:rsidRPr="007C3C42">
                                  <w:t>ATTENTION GRABBER</w:t>
                                </w:r>
                              </w:p>
                              <w:p w:rsidR="009E6AB9" w:rsidRDefault="009E6AB9" w:rsidP="009E6AB9"/>
                              <w:p w:rsidR="009E6AB9" w:rsidRDefault="009E6AB9" w:rsidP="009E6AB9">
                                <w:pPr>
                                  <w:rPr>
                                    <w:rFonts w:ascii="Tahoma" w:hAnsi="Tahoma"/>
                                    <w:sz w:val="22"/>
                                  </w:rPr>
                                </w:pPr>
                                <w:r>
                                  <w:t>This is a good place to briefly, but effectively, summarize your products or services. Sales copy is typically not included here.</w:t>
                                </w:r>
                              </w:p>
                              <w:p w:rsidR="009E6AB9" w:rsidRDefault="009E6AB9" w:rsidP="009E6AB9"/>
                              <w:p w:rsidR="009E6AB9" w:rsidRPr="007C3C42" w:rsidRDefault="009E6AB9" w:rsidP="009E6AB9"/>
                            </w:txbxContent>
                          </v:textbox>
                        </v:shape>
                      </v:group>
                      <w10:anchorlock/>
                    </v:group>
                  </w:pict>
                </mc:Fallback>
              </mc:AlternateContent>
            </w:r>
          </w:p>
        </w:tc>
        <w:tc>
          <w:tcPr>
            <w:tcW w:w="3974" w:type="dxa"/>
            <w:gridSpan w:val="2"/>
          </w:tcPr>
          <w:p w:rsidR="009E6AB9" w:rsidRDefault="009E6AB9" w:rsidP="00F85C05">
            <w:r>
              <w:rPr>
                <w:noProof/>
              </w:rPr>
              <mc:AlternateContent>
                <mc:Choice Requires="wps">
                  <w:drawing>
                    <wp:inline distT="0" distB="0" distL="0" distR="0" wp14:anchorId="303766C3" wp14:editId="586E15BD">
                      <wp:extent cx="2386739" cy="2200760"/>
                      <wp:effectExtent l="0" t="0" r="0" b="0"/>
                      <wp:docPr id="1031" name="Text Box 1031"/>
                      <wp:cNvGraphicFramePr/>
                      <a:graphic xmlns:a="http://schemas.openxmlformats.org/drawingml/2006/main">
                        <a:graphicData uri="http://schemas.microsoft.com/office/word/2010/wordprocessingShape">
                          <wps:wsp>
                            <wps:cNvSpPr txBox="1"/>
                            <wps:spPr>
                              <a:xfrm>
                                <a:off x="0" y="0"/>
                                <a:ext cx="2386739" cy="2200760"/>
                              </a:xfrm>
                              <a:prstGeom prst="rect">
                                <a:avLst/>
                              </a:prstGeom>
                              <a:noFill/>
                              <a:ln w="6350">
                                <a:noFill/>
                              </a:ln>
                            </wps:spPr>
                            <wps:txbx>
                              <w:txbxContent>
                                <w:p w:rsidR="009E6AB9" w:rsidRPr="00744C85" w:rsidRDefault="009E6AB9" w:rsidP="009E6AB9">
                                  <w:pPr>
                                    <w:pStyle w:val="Heading3"/>
                                    <w:spacing w:after="200"/>
                                  </w:pPr>
                                  <w:r w:rsidRPr="00BC17D7">
                                    <w:t>Name of Product</w:t>
                                  </w:r>
                                </w:p>
                                <w:p w:rsidR="009E6AB9" w:rsidRPr="00744C85" w:rsidRDefault="009E6AB9" w:rsidP="009E6AB9">
                                  <w:r w:rsidRPr="00744C85">
                                    <w:t>Describe the product, service, or event here. Include a brief description and any features.</w:t>
                                  </w:r>
                                </w:p>
                                <w:p w:rsidR="009E6AB9" w:rsidRPr="00BC17D7" w:rsidRDefault="009E6AB9" w:rsidP="009E6AB9"/>
                                <w:p w:rsidR="009E6AB9" w:rsidRPr="00BC17D7" w:rsidRDefault="009E6AB9" w:rsidP="009E6AB9">
                                  <w:pPr>
                                    <w:pStyle w:val="Heading6"/>
                                  </w:pPr>
                                  <w:r w:rsidRPr="00BC17D7">
                                    <w:t>Price:</w:t>
                                  </w:r>
                                  <w:r w:rsidRPr="00BC17D7">
                                    <w:tab/>
                                    <w:t>0.00</w:t>
                                  </w:r>
                                </w:p>
                                <w:p w:rsidR="009E6AB9" w:rsidRPr="00BC17D7" w:rsidRDefault="009E6AB9" w:rsidP="009E6AB9">
                                  <w:pPr>
                                    <w:pStyle w:val="Heading6"/>
                                  </w:pPr>
                                  <w:r w:rsidRPr="00BC17D7">
                                    <w:t>Order #:</w:t>
                                  </w:r>
                                  <w:r>
                                    <w:t xml:space="preserve"> </w:t>
                                  </w:r>
                                  <w:r w:rsidRPr="00BC17D7">
                                    <w:t>000000</w:t>
                                  </w:r>
                                </w:p>
                                <w:p w:rsidR="009E6AB9" w:rsidRPr="00BC17D7" w:rsidRDefault="009E6AB9" w:rsidP="009E6AB9">
                                  <w:pPr>
                                    <w:pStyle w:val="Heading6"/>
                                  </w:pPr>
                                  <w:r w:rsidRPr="00BC17D7">
                                    <w:t>Type:</w:t>
                                  </w:r>
                                  <w:r w:rsidRPr="00BC17D7">
                                    <w:tab/>
                                    <w:t>Type</w:t>
                                  </w:r>
                                </w:p>
                              </w:txbxContent>
                            </wps:txbx>
                            <wps:bodyPr rot="0" spcFirstLastPara="0" vertOverflow="overflow" horzOverflow="overflow" vert="horz" wrap="square" lIns="182880" tIns="182880" rIns="91440" bIns="45720" numCol="1" spcCol="0" rtlCol="0" fromWordArt="0" anchor="t" anchorCtr="0" forceAA="0" compatLnSpc="1">
                              <a:prstTxWarp prst="textNoShape">
                                <a:avLst/>
                              </a:prstTxWarp>
                              <a:noAutofit/>
                            </wps:bodyPr>
                          </wps:wsp>
                        </a:graphicData>
                      </a:graphic>
                    </wp:inline>
                  </w:drawing>
                </mc:Choice>
                <mc:Fallback>
                  <w:pict>
                    <v:shape w14:anchorId="303766C3" id="Text Box 1031" o:spid="_x0000_s1086" type="#_x0000_t202" style="width:187.95pt;height:17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" filled="f" stroked="f" strokeweight=".5pt">
                      <v:textbox inset="14.4pt,14.4pt">
                        <w:txbxContent>
                          <w:p w:rsidR="009E6AB9" w:rsidRPr="00744C85" w:rsidRDefault="009E6AB9" w:rsidP="009E6AB9">
                            <w:pPr>
                              <w:pStyle w:val="Heading3"/>
                              <w:spacing w:after="200"/>
                            </w:pPr>
                            <w:r w:rsidRPr="00BC17D7">
                              <w:t>Name of Product</w:t>
                            </w:r>
                          </w:p>
                          <w:p w:rsidR="009E6AB9" w:rsidRPr="00744C85" w:rsidRDefault="009E6AB9" w:rsidP="009E6AB9">
                            <w:r w:rsidRPr="00744C85">
                              <w:t>Describe the product, service, or event here. Include a brief description and any features.</w:t>
                            </w:r>
                          </w:p>
                          <w:p w:rsidR="009E6AB9" w:rsidRPr="00BC17D7" w:rsidRDefault="009E6AB9" w:rsidP="009E6AB9"/>
                          <w:p w:rsidR="009E6AB9" w:rsidRPr="00BC17D7" w:rsidRDefault="009E6AB9" w:rsidP="009E6AB9">
                            <w:pPr>
                              <w:pStyle w:val="Heading6"/>
                            </w:pPr>
                            <w:r w:rsidRPr="00BC17D7">
                              <w:t>Price:</w:t>
                            </w:r>
                            <w:r w:rsidRPr="00BC17D7">
                              <w:tab/>
                              <w:t>0.00</w:t>
                            </w:r>
                          </w:p>
                          <w:p w:rsidR="009E6AB9" w:rsidRPr="00BC17D7" w:rsidRDefault="009E6AB9" w:rsidP="009E6AB9">
                            <w:pPr>
                              <w:pStyle w:val="Heading6"/>
                            </w:pPr>
                            <w:r w:rsidRPr="00BC17D7">
                              <w:t>Order #:</w:t>
                            </w:r>
                            <w:r>
                              <w:t xml:space="preserve"> </w:t>
                            </w:r>
                            <w:r w:rsidRPr="00BC17D7">
                              <w:t>000000</w:t>
                            </w:r>
                          </w:p>
                          <w:p w:rsidR="009E6AB9" w:rsidRPr="00BC17D7" w:rsidRDefault="009E6AB9" w:rsidP="009E6AB9">
                            <w:pPr>
                              <w:pStyle w:val="Heading6"/>
                            </w:pPr>
                            <w:r w:rsidRPr="00BC17D7">
                              <w:t>Type:</w:t>
                            </w:r>
                            <w:r w:rsidRPr="00BC17D7">
                              <w:tab/>
                              <w:t>Type</w:t>
                            </w:r>
                          </w:p>
                        </w:txbxContent>
                      </v:textbox>
                      <w10:anchorlock/>
                    </v:shape>
                  </w:pict>
                </mc:Fallback>
              </mc:AlternateContent>
            </w:r>
          </w:p>
        </w:tc>
        <w:tc>
          <w:tcPr>
            <w:tcW w:w="3974" w:type="dxa"/>
            <w:gridSpan w:val="2"/>
          </w:tcPr>
          <w:p w:rsidR="009E6AB9" w:rsidRDefault="009E6AB9" w:rsidP="00F85C05">
            <w:r>
              <w:rPr>
                <w:noProof/>
              </w:rPr>
              <mc:AlternateContent>
                <mc:Choice Requires="wps">
                  <w:drawing>
                    <wp:inline distT="0" distB="0" distL="0" distR="0" wp14:anchorId="1244D7C4" wp14:editId="76164774">
                      <wp:extent cx="2386739" cy="2200760"/>
                      <wp:effectExtent l="0" t="0" r="0" b="0"/>
                      <wp:docPr id="1032" name="Text Box 1032"/>
                      <wp:cNvGraphicFramePr/>
                      <a:graphic xmlns:a="http://schemas.openxmlformats.org/drawingml/2006/main">
                        <a:graphicData uri="http://schemas.microsoft.com/office/word/2010/wordprocessingShape">
                          <wps:wsp>
                            <wps:cNvSpPr txBox="1"/>
                            <wps:spPr>
                              <a:xfrm>
                                <a:off x="0" y="0"/>
                                <a:ext cx="2386739" cy="2200760"/>
                              </a:xfrm>
                              <a:prstGeom prst="rect">
                                <a:avLst/>
                              </a:prstGeom>
                              <a:noFill/>
                              <a:ln w="6350">
                                <a:noFill/>
                              </a:ln>
                            </wps:spPr>
                            <wps:txbx>
                              <w:txbxContent>
                                <w:p w:rsidR="009E6AB9" w:rsidRPr="00744C85" w:rsidRDefault="009E6AB9" w:rsidP="009E6AB9">
                                  <w:pPr>
                                    <w:pStyle w:val="Heading3"/>
                                    <w:spacing w:after="200"/>
                                  </w:pPr>
                                  <w:r w:rsidRPr="00BC17D7">
                                    <w:t>Name of Product</w:t>
                                  </w:r>
                                </w:p>
                                <w:p w:rsidR="009E6AB9" w:rsidRPr="00744C85" w:rsidRDefault="009E6AB9" w:rsidP="009E6AB9">
                                  <w:r w:rsidRPr="00744C85">
                                    <w:t>Describe the product, service, or event here. Include a brief description and any features.</w:t>
                                  </w:r>
                                </w:p>
                                <w:p w:rsidR="009E6AB9" w:rsidRPr="00BC17D7" w:rsidRDefault="009E6AB9" w:rsidP="009E6AB9"/>
                                <w:p w:rsidR="009E6AB9" w:rsidRPr="00BC17D7" w:rsidRDefault="009E6AB9" w:rsidP="009E6AB9">
                                  <w:pPr>
                                    <w:pStyle w:val="Heading6"/>
                                  </w:pPr>
                                  <w:r w:rsidRPr="00BC17D7">
                                    <w:t>Price:</w:t>
                                  </w:r>
                                  <w:r w:rsidRPr="00BC17D7">
                                    <w:tab/>
                                    <w:t>0.00</w:t>
                                  </w:r>
                                </w:p>
                                <w:p w:rsidR="009E6AB9" w:rsidRPr="00BC17D7" w:rsidRDefault="009E6AB9" w:rsidP="009E6AB9">
                                  <w:pPr>
                                    <w:pStyle w:val="Heading6"/>
                                  </w:pPr>
                                  <w:r w:rsidRPr="00BC17D7">
                                    <w:t>Order #:</w:t>
                                  </w:r>
                                  <w:r>
                                    <w:t xml:space="preserve"> </w:t>
                                  </w:r>
                                  <w:r w:rsidRPr="009342E6">
                                    <w:t>000000</w:t>
                                  </w:r>
                                </w:p>
                                <w:p w:rsidR="009E6AB9" w:rsidRDefault="009E6AB9" w:rsidP="009E6AB9">
                                  <w:pPr>
                                    <w:pStyle w:val="Heading6"/>
                                  </w:pPr>
                                  <w:r w:rsidRPr="00BC17D7">
                                    <w:t>Type:</w:t>
                                  </w:r>
                                  <w:r w:rsidRPr="00BC17D7">
                                    <w:tab/>
                                    <w:t>Type</w:t>
                                  </w:r>
                                </w:p>
                                <w:p w:rsidR="009E6AB9" w:rsidRDefault="009E6AB9" w:rsidP="009E6AB9"/>
                              </w:txbxContent>
                            </wps:txbx>
                            <wps:bodyPr rot="0" spcFirstLastPara="0" vertOverflow="overflow" horzOverflow="overflow" vert="horz" wrap="square" lIns="91440" tIns="182880" rIns="91440" bIns="45720" numCol="1" spcCol="0" rtlCol="0" fromWordArt="0" anchor="t" anchorCtr="0" forceAA="0" compatLnSpc="1">
                              <a:prstTxWarp prst="textNoShape">
                                <a:avLst/>
                              </a:prstTxWarp>
                              <a:noAutofit/>
                            </wps:bodyPr>
                          </wps:wsp>
                        </a:graphicData>
                      </a:graphic>
                    </wp:inline>
                  </w:drawing>
                </mc:Choice>
                <mc:Fallback>
                  <w:pict>
                    <v:shape w14:anchorId="1244D7C4" id="Text Box 1032" o:spid="_x0000_s1087" type="#_x0000_t202" style="width:187.95pt;height:17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" filled="f" stroked="f" strokeweight=".5pt">
                      <v:textbox inset=",14.4pt">
                        <w:txbxContent>
                          <w:p w:rsidR="009E6AB9" w:rsidRPr="00744C85" w:rsidRDefault="009E6AB9" w:rsidP="009E6AB9">
                            <w:pPr>
                              <w:pStyle w:val="Heading3"/>
                              <w:spacing w:after="200"/>
                            </w:pPr>
                            <w:r w:rsidRPr="00BC17D7">
                              <w:t>Name of Product</w:t>
                            </w:r>
                          </w:p>
                          <w:p w:rsidR="009E6AB9" w:rsidRPr="00744C85" w:rsidRDefault="009E6AB9" w:rsidP="009E6AB9">
                            <w:r w:rsidRPr="00744C85">
                              <w:t>Describe the product, service, or event here. Include a brief description and any features.</w:t>
                            </w:r>
                          </w:p>
                          <w:p w:rsidR="009E6AB9" w:rsidRPr="00BC17D7" w:rsidRDefault="009E6AB9" w:rsidP="009E6AB9"/>
                          <w:p w:rsidR="009E6AB9" w:rsidRPr="00BC17D7" w:rsidRDefault="009E6AB9" w:rsidP="009E6AB9">
                            <w:pPr>
                              <w:pStyle w:val="Heading6"/>
                            </w:pPr>
                            <w:r w:rsidRPr="00BC17D7">
                              <w:t>Price:</w:t>
                            </w:r>
                            <w:r w:rsidRPr="00BC17D7">
                              <w:tab/>
                              <w:t>0.00</w:t>
                            </w:r>
                          </w:p>
                          <w:p w:rsidR="009E6AB9" w:rsidRPr="00BC17D7" w:rsidRDefault="009E6AB9" w:rsidP="009E6AB9">
                            <w:pPr>
                              <w:pStyle w:val="Heading6"/>
                            </w:pPr>
                            <w:r w:rsidRPr="00BC17D7">
                              <w:t>Order #:</w:t>
                            </w:r>
                            <w:r>
                              <w:t xml:space="preserve"> </w:t>
                            </w:r>
                            <w:r w:rsidRPr="009342E6">
                              <w:t>000000</w:t>
                            </w:r>
                          </w:p>
                          <w:p w:rsidR="009E6AB9" w:rsidRDefault="009E6AB9" w:rsidP="009E6AB9">
                            <w:pPr>
                              <w:pStyle w:val="Heading6"/>
                            </w:pPr>
                            <w:r w:rsidRPr="00BC17D7">
                              <w:t>Type:</w:t>
                            </w:r>
                            <w:r w:rsidRPr="00BC17D7">
                              <w:tab/>
                              <w:t>Type</w:t>
                            </w:r>
                          </w:p>
                          <w:p w:rsidR="009E6AB9" w:rsidRDefault="009E6AB9" w:rsidP="009E6AB9"/>
                        </w:txbxContent>
                      </v:textbox>
                      <w10:anchorlock/>
                    </v:shape>
                  </w:pict>
                </mc:Fallback>
              </mc:AlternateContent>
            </w:r>
          </w:p>
        </w:tc>
      </w:tr>
      <w:tr w:rsidR="009E6AB9" w:rsidTr="00F85C05">
        <w:trPr>
          <w:trHeight w:val="3379"/>
        </w:trPr>
        <w:tc>
          <w:tcPr>
            <w:tcW w:w="7909" w:type="dxa"/>
            <w:gridSpan w:val="2"/>
            <w:vMerge/>
          </w:tcPr>
          <w:p w:rsidR="009E6AB9" w:rsidRDefault="009E6AB9" w:rsidP="00F85C05"/>
        </w:tc>
        <w:tc>
          <w:tcPr>
            <w:tcW w:w="3974" w:type="dxa"/>
            <w:gridSpan w:val="2"/>
          </w:tcPr>
          <w:p w:rsidR="009E6AB9" w:rsidRDefault="009E6AB9" w:rsidP="00F85C05">
            <w:r>
              <w:rPr>
                <w:noProof/>
              </w:rPr>
              <mc:AlternateContent>
                <mc:Choice Requires="wps">
                  <w:drawing>
                    <wp:inline distT="0" distB="0" distL="0" distR="0" wp14:anchorId="4FC01165" wp14:editId="16682B08">
                      <wp:extent cx="2386739" cy="2200760"/>
                      <wp:effectExtent l="0" t="0" r="0" b="0"/>
                      <wp:docPr id="1033" name="Text Box 1033"/>
                      <wp:cNvGraphicFramePr/>
                      <a:graphic xmlns:a="http://schemas.openxmlformats.org/drawingml/2006/main">
                        <a:graphicData uri="http://schemas.microsoft.com/office/word/2010/wordprocessingShape">
                          <wps:wsp>
                            <wps:cNvSpPr txBox="1"/>
                            <wps:spPr>
                              <a:xfrm>
                                <a:off x="0" y="0"/>
                                <a:ext cx="2386739" cy="2200760"/>
                              </a:xfrm>
                              <a:prstGeom prst="rect">
                                <a:avLst/>
                              </a:prstGeom>
                              <a:noFill/>
                              <a:ln w="6350">
                                <a:noFill/>
                              </a:ln>
                            </wps:spPr>
                            <wps:txbx>
                              <w:txbxContent>
                                <w:p w:rsidR="009E6AB9" w:rsidRPr="00744C85" w:rsidRDefault="009E6AB9" w:rsidP="009E6AB9">
                                  <w:pPr>
                                    <w:pStyle w:val="Heading3"/>
                                    <w:spacing w:after="200"/>
                                  </w:pPr>
                                  <w:r w:rsidRPr="00BC17D7">
                                    <w:t>Name of Product</w:t>
                                  </w:r>
                                </w:p>
                                <w:p w:rsidR="009E6AB9" w:rsidRPr="00744C85" w:rsidRDefault="009E6AB9" w:rsidP="009E6AB9">
                                  <w:r w:rsidRPr="00744C85">
                                    <w:t>Describe the product, service, or event here. Include a brief description and any features.</w:t>
                                  </w:r>
                                </w:p>
                                <w:p w:rsidR="009E6AB9" w:rsidRPr="00BC17D7" w:rsidRDefault="009E6AB9" w:rsidP="009E6AB9"/>
                                <w:p w:rsidR="009E6AB9" w:rsidRPr="00BC17D7" w:rsidRDefault="009E6AB9" w:rsidP="009E6AB9">
                                  <w:pPr>
                                    <w:pStyle w:val="Heading6"/>
                                  </w:pPr>
                                  <w:r w:rsidRPr="00BC17D7">
                                    <w:t>Price:</w:t>
                                  </w:r>
                                  <w:r w:rsidRPr="00BC17D7">
                                    <w:tab/>
                                    <w:t>0.00</w:t>
                                  </w:r>
                                </w:p>
                                <w:p w:rsidR="009E6AB9" w:rsidRPr="00BC17D7" w:rsidRDefault="009E6AB9" w:rsidP="009E6AB9">
                                  <w:pPr>
                                    <w:pStyle w:val="Heading6"/>
                                  </w:pPr>
                                  <w:r w:rsidRPr="00BC17D7">
                                    <w:t>Order #:</w:t>
                                  </w:r>
                                  <w:r>
                                    <w:t xml:space="preserve"> </w:t>
                                  </w:r>
                                  <w:r w:rsidRPr="00BC17D7">
                                    <w:t>000000</w:t>
                                  </w:r>
                                </w:p>
                                <w:p w:rsidR="009E6AB9" w:rsidRDefault="009E6AB9" w:rsidP="009E6AB9">
                                  <w:pPr>
                                    <w:pStyle w:val="Heading6"/>
                                  </w:pPr>
                                  <w:r w:rsidRPr="00BC17D7">
                                    <w:t>Type:</w:t>
                                  </w:r>
                                  <w:r w:rsidRPr="00BC17D7">
                                    <w:tab/>
                                    <w:t>Type</w:t>
                                  </w:r>
                                </w:p>
                                <w:p w:rsidR="009E6AB9" w:rsidRDefault="009E6AB9" w:rsidP="009E6AB9">
                                  <w:pPr>
                                    <w:pStyle w:val="Heading2"/>
                                  </w:pPr>
                                </w:p>
                                <w:p w:rsidR="009E6AB9" w:rsidRDefault="009E6AB9" w:rsidP="009E6AB9">
                                  <w:pPr>
                                    <w:pStyle w:val="Heading2"/>
                                  </w:pPr>
                                </w:p>
                                <w:p w:rsidR="009E6AB9" w:rsidRPr="00744C85" w:rsidRDefault="009E6AB9" w:rsidP="009E6AB9">
                                  <w:pPr>
                                    <w:pStyle w:val="Heading3"/>
                                  </w:pPr>
                                  <w:r w:rsidRPr="00BC17D7">
                                    <w:t>Name of Product</w:t>
                                  </w:r>
                                </w:p>
                                <w:p w:rsidR="009E6AB9" w:rsidRPr="00744C85" w:rsidRDefault="009E6AB9" w:rsidP="009E6AB9">
                                  <w:r w:rsidRPr="00744C85">
                                    <w:t>Describe the product, service, or event here. Include a brief description and any features.</w:t>
                                  </w:r>
                                </w:p>
                                <w:p w:rsidR="009E6AB9" w:rsidRPr="00BC17D7" w:rsidRDefault="009E6AB9" w:rsidP="009E6AB9"/>
                                <w:p w:rsidR="009E6AB9" w:rsidRPr="00BC17D7" w:rsidRDefault="009E6AB9" w:rsidP="009E6AB9">
                                  <w:pPr>
                                    <w:pStyle w:val="Heading6"/>
                                  </w:pPr>
                                  <w:r w:rsidRPr="00BC17D7">
                                    <w:t>Price:</w:t>
                                  </w:r>
                                  <w:r w:rsidRPr="00BC17D7">
                                    <w:tab/>
                                    <w:t>0.00</w:t>
                                  </w:r>
                                </w:p>
                                <w:p w:rsidR="009E6AB9" w:rsidRPr="00BC17D7" w:rsidRDefault="009E6AB9" w:rsidP="009E6AB9">
                                  <w:pPr>
                                    <w:pStyle w:val="Heading6"/>
                                  </w:pPr>
                                  <w:r w:rsidRPr="00BC17D7">
                                    <w:t>Order #:</w:t>
                                  </w:r>
                                  <w:r>
                                    <w:t xml:space="preserve"> </w:t>
                                  </w:r>
                                  <w:r w:rsidRPr="00BC17D7">
                                    <w:t>000000</w:t>
                                  </w:r>
                                </w:p>
                                <w:p w:rsidR="009E6AB9" w:rsidRDefault="009E6AB9" w:rsidP="009E6AB9">
                                  <w:pPr>
                                    <w:pStyle w:val="Heading6"/>
                                  </w:pPr>
                                  <w:r w:rsidRPr="00BC17D7">
                                    <w:t>Type:</w:t>
                                  </w:r>
                                  <w:r w:rsidRPr="00BC17D7">
                                    <w:tab/>
                                    <w:t>Type</w:t>
                                  </w:r>
                                </w:p>
                                <w:p w:rsidR="009E6AB9" w:rsidRDefault="009E6AB9" w:rsidP="009E6AB9">
                                  <w:pPr>
                                    <w:pStyle w:val="Heading2"/>
                                  </w:pPr>
                                </w:p>
                              </w:txbxContent>
                            </wps:txbx>
                            <wps:bodyPr rot="0" spcFirstLastPara="0" vertOverflow="overflow" horzOverflow="overflow" vert="horz" wrap="square" lIns="182880" tIns="91440" rIns="91440" bIns="45720" numCol="1" spcCol="0" rtlCol="0" fromWordArt="0" anchor="t" anchorCtr="0" forceAA="0" compatLnSpc="1">
                              <a:prstTxWarp prst="textNoShape">
                                <a:avLst/>
                              </a:prstTxWarp>
                              <a:noAutofit/>
                            </wps:bodyPr>
                          </wps:wsp>
                        </a:graphicData>
                      </a:graphic>
                    </wp:inline>
                  </w:drawing>
                </mc:Choice>
                <mc:Fallback>
                  <w:pict>
                    <v:shape w14:anchorId="4FC01165" id="Text Box 1033" o:spid="_x0000_s1088" type="#_x0000_t202" style="width:187.95pt;height:17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" filled="f" stroked="f" strokeweight=".5pt">
                      <v:textbox inset="14.4pt,7.2pt">
                        <w:txbxContent>
                          <w:p w:rsidR="009E6AB9" w:rsidRPr="00744C85" w:rsidRDefault="009E6AB9" w:rsidP="009E6AB9">
                            <w:pPr>
                              <w:pStyle w:val="Heading3"/>
                              <w:spacing w:after="200"/>
                            </w:pPr>
                            <w:r w:rsidRPr="00BC17D7">
                              <w:t>Name of Product</w:t>
                            </w:r>
                          </w:p>
                          <w:p w:rsidR="009E6AB9" w:rsidRPr="00744C85" w:rsidRDefault="009E6AB9" w:rsidP="009E6AB9">
                            <w:r w:rsidRPr="00744C85">
                              <w:t>Describe the product, service, or event here. Include a brief description and any features.</w:t>
                            </w:r>
                          </w:p>
                          <w:p w:rsidR="009E6AB9" w:rsidRPr="00BC17D7" w:rsidRDefault="009E6AB9" w:rsidP="009E6AB9"/>
                          <w:p w:rsidR="009E6AB9" w:rsidRPr="00BC17D7" w:rsidRDefault="009E6AB9" w:rsidP="009E6AB9">
                            <w:pPr>
                              <w:pStyle w:val="Heading6"/>
                            </w:pPr>
                            <w:r w:rsidRPr="00BC17D7">
                              <w:t>Price:</w:t>
                            </w:r>
                            <w:r w:rsidRPr="00BC17D7">
                              <w:tab/>
                              <w:t>0.00</w:t>
                            </w:r>
                          </w:p>
                          <w:p w:rsidR="009E6AB9" w:rsidRPr="00BC17D7" w:rsidRDefault="009E6AB9" w:rsidP="009E6AB9">
                            <w:pPr>
                              <w:pStyle w:val="Heading6"/>
                            </w:pPr>
                            <w:r w:rsidRPr="00BC17D7">
                              <w:t>Order #:</w:t>
                            </w:r>
                            <w:r>
                              <w:t xml:space="preserve"> </w:t>
                            </w:r>
                            <w:r w:rsidRPr="00BC17D7">
                              <w:t>000000</w:t>
                            </w:r>
                          </w:p>
                          <w:p w:rsidR="009E6AB9" w:rsidRDefault="009E6AB9" w:rsidP="009E6AB9">
                            <w:pPr>
                              <w:pStyle w:val="Heading6"/>
                            </w:pPr>
                            <w:r w:rsidRPr="00BC17D7">
                              <w:t>Type:</w:t>
                            </w:r>
                            <w:r w:rsidRPr="00BC17D7">
                              <w:tab/>
                              <w:t>Type</w:t>
                            </w:r>
                          </w:p>
                          <w:p w:rsidR="009E6AB9" w:rsidRDefault="009E6AB9" w:rsidP="009E6AB9">
                            <w:pPr>
                              <w:pStyle w:val="Heading2"/>
                            </w:pPr>
                          </w:p>
                          <w:p w:rsidR="009E6AB9" w:rsidRDefault="009E6AB9" w:rsidP="009E6AB9">
                            <w:pPr>
                              <w:pStyle w:val="Heading2"/>
                            </w:pPr>
                          </w:p>
                          <w:p w:rsidR="009E6AB9" w:rsidRPr="00744C85" w:rsidRDefault="009E6AB9" w:rsidP="009E6AB9">
                            <w:pPr>
                              <w:pStyle w:val="Heading3"/>
                            </w:pPr>
                            <w:r w:rsidRPr="00BC17D7">
                              <w:t>Name of Product</w:t>
                            </w:r>
                          </w:p>
                          <w:p w:rsidR="009E6AB9" w:rsidRPr="00744C85" w:rsidRDefault="009E6AB9" w:rsidP="009E6AB9">
                            <w:r w:rsidRPr="00744C85">
                              <w:t>Describe the product, service, or event here. Include a brief description and any features.</w:t>
                            </w:r>
                          </w:p>
                          <w:p w:rsidR="009E6AB9" w:rsidRPr="00BC17D7" w:rsidRDefault="009E6AB9" w:rsidP="009E6AB9"/>
                          <w:p w:rsidR="009E6AB9" w:rsidRPr="00BC17D7" w:rsidRDefault="009E6AB9" w:rsidP="009E6AB9">
                            <w:pPr>
                              <w:pStyle w:val="Heading6"/>
                            </w:pPr>
                            <w:r w:rsidRPr="00BC17D7">
                              <w:t>Price:</w:t>
                            </w:r>
                            <w:r w:rsidRPr="00BC17D7">
                              <w:tab/>
                              <w:t>0.00</w:t>
                            </w:r>
                          </w:p>
                          <w:p w:rsidR="009E6AB9" w:rsidRPr="00BC17D7" w:rsidRDefault="009E6AB9" w:rsidP="009E6AB9">
                            <w:pPr>
                              <w:pStyle w:val="Heading6"/>
                            </w:pPr>
                            <w:r w:rsidRPr="00BC17D7">
                              <w:t>Order #:</w:t>
                            </w:r>
                            <w:r>
                              <w:t xml:space="preserve"> </w:t>
                            </w:r>
                            <w:r w:rsidRPr="00BC17D7">
                              <w:t>000000</w:t>
                            </w:r>
                          </w:p>
                          <w:p w:rsidR="009E6AB9" w:rsidRDefault="009E6AB9" w:rsidP="009E6AB9">
                            <w:pPr>
                              <w:pStyle w:val="Heading6"/>
                            </w:pPr>
                            <w:r w:rsidRPr="00BC17D7">
                              <w:t>Type:</w:t>
                            </w:r>
                            <w:r w:rsidRPr="00BC17D7">
                              <w:tab/>
                              <w:t>Type</w:t>
                            </w:r>
                          </w:p>
                          <w:p w:rsidR="009E6AB9" w:rsidRDefault="009E6AB9" w:rsidP="009E6AB9">
                            <w:pPr>
                              <w:pStyle w:val="Heading2"/>
                            </w:pPr>
                          </w:p>
                        </w:txbxContent>
                      </v:textbox>
                      <w10:anchorlock/>
                    </v:shape>
                  </w:pict>
                </mc:Fallback>
              </mc:AlternateContent>
            </w:r>
          </w:p>
        </w:tc>
        <w:tc>
          <w:tcPr>
            <w:tcW w:w="3974" w:type="dxa"/>
            <w:gridSpan w:val="2"/>
          </w:tcPr>
          <w:p w:rsidR="009E6AB9" w:rsidRDefault="009E6AB9" w:rsidP="00F85C05">
            <w:r>
              <w:rPr>
                <w:noProof/>
              </w:rPr>
              <mc:AlternateContent>
                <mc:Choice Requires="wps">
                  <w:drawing>
                    <wp:inline distT="0" distB="0" distL="0" distR="0" wp14:anchorId="3547957E" wp14:editId="163ED679">
                      <wp:extent cx="2386739" cy="2200760"/>
                      <wp:effectExtent l="0" t="0" r="0" b="0"/>
                      <wp:docPr id="1034" name="Text Box 1034"/>
                      <wp:cNvGraphicFramePr/>
                      <a:graphic xmlns:a="http://schemas.openxmlformats.org/drawingml/2006/main">
                        <a:graphicData uri="http://schemas.microsoft.com/office/word/2010/wordprocessingShape">
                          <wps:wsp>
                            <wps:cNvSpPr txBox="1"/>
                            <wps:spPr>
                              <a:xfrm>
                                <a:off x="0" y="0"/>
                                <a:ext cx="2386739" cy="2200760"/>
                              </a:xfrm>
                              <a:prstGeom prst="rect">
                                <a:avLst/>
                              </a:prstGeom>
                              <a:noFill/>
                              <a:ln w="6350">
                                <a:noFill/>
                              </a:ln>
                            </wps:spPr>
                            <wps:txbx>
                              <w:txbxContent>
                                <w:p w:rsidR="009E6AB9" w:rsidRPr="00744C85" w:rsidRDefault="009E6AB9" w:rsidP="009E6AB9">
                                  <w:pPr>
                                    <w:pStyle w:val="Heading3"/>
                                    <w:spacing w:after="200"/>
                                  </w:pPr>
                                  <w:r w:rsidRPr="00BC17D7">
                                    <w:t>Name of Product</w:t>
                                  </w:r>
                                </w:p>
                                <w:p w:rsidR="009E6AB9" w:rsidRPr="00744C85" w:rsidRDefault="009E6AB9" w:rsidP="009E6AB9">
                                  <w:r w:rsidRPr="00744C85">
                                    <w:t>Describe the product, service, or event here. Include a brief description and any features.</w:t>
                                  </w:r>
                                </w:p>
                                <w:p w:rsidR="009E6AB9" w:rsidRPr="00BC17D7" w:rsidRDefault="009E6AB9" w:rsidP="009E6AB9"/>
                                <w:p w:rsidR="009E6AB9" w:rsidRPr="00BC17D7" w:rsidRDefault="009E6AB9" w:rsidP="009E6AB9">
                                  <w:pPr>
                                    <w:pStyle w:val="Heading6"/>
                                  </w:pPr>
                                  <w:r w:rsidRPr="00BC17D7">
                                    <w:t>Price:</w:t>
                                  </w:r>
                                  <w:r w:rsidRPr="00BC17D7">
                                    <w:tab/>
                                    <w:t>0.00</w:t>
                                  </w:r>
                                </w:p>
                                <w:p w:rsidR="009E6AB9" w:rsidRPr="00BC17D7" w:rsidRDefault="009E6AB9" w:rsidP="009E6AB9">
                                  <w:pPr>
                                    <w:pStyle w:val="Heading6"/>
                                  </w:pPr>
                                  <w:r w:rsidRPr="00BC17D7">
                                    <w:t>Order #:</w:t>
                                  </w:r>
                                  <w:r>
                                    <w:t xml:space="preserve"> </w:t>
                                  </w:r>
                                  <w:r w:rsidRPr="00BC17D7">
                                    <w:t>000000</w:t>
                                  </w:r>
                                </w:p>
                                <w:p w:rsidR="009E6AB9" w:rsidRDefault="009E6AB9" w:rsidP="009E6AB9">
                                  <w:pPr>
                                    <w:pStyle w:val="Heading6"/>
                                  </w:pPr>
                                  <w:r w:rsidRPr="00BC17D7">
                                    <w:t>Type:</w:t>
                                  </w:r>
                                  <w:r w:rsidRPr="00BC17D7">
                                    <w:tab/>
                                    <w:t>Type</w:t>
                                  </w:r>
                                </w:p>
                                <w:p w:rsidR="009E6AB9" w:rsidRDefault="009E6AB9" w:rsidP="009E6AB9"/>
                              </w:txbxContent>
                            </wps:txbx>
                            <wps:bodyPr rot="0" spcFirstLastPara="0" vertOverflow="overflow" horzOverflow="overflow" vert="horz" wrap="square" lIns="91440" tIns="91440" rIns="91440" bIns="45720" numCol="1" spcCol="0" rtlCol="0" fromWordArt="0" anchor="t" anchorCtr="0" forceAA="0" compatLnSpc="1">
                              <a:prstTxWarp prst="textNoShape">
                                <a:avLst/>
                              </a:prstTxWarp>
                              <a:noAutofit/>
                            </wps:bodyPr>
                          </wps:wsp>
                        </a:graphicData>
                      </a:graphic>
                    </wp:inline>
                  </w:drawing>
                </mc:Choice>
                <mc:Fallback>
                  <w:pict>
                    <v:shape w14:anchorId="3547957E" id="Text Box 1034" o:spid="_x0000_s1089" type="#_x0000_t202" style="width:187.95pt;height:17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" filled="f" stroked="f" strokeweight=".5pt">
                      <v:textbox inset=",7.2pt">
                        <w:txbxContent>
                          <w:p w:rsidR="009E6AB9" w:rsidRPr="00744C85" w:rsidRDefault="009E6AB9" w:rsidP="009E6AB9">
                            <w:pPr>
                              <w:pStyle w:val="Heading3"/>
                              <w:spacing w:after="200"/>
                            </w:pPr>
                            <w:r w:rsidRPr="00BC17D7">
                              <w:t>Name of Product</w:t>
                            </w:r>
                          </w:p>
                          <w:p w:rsidR="009E6AB9" w:rsidRPr="00744C85" w:rsidRDefault="009E6AB9" w:rsidP="009E6AB9">
                            <w:r w:rsidRPr="00744C85">
                              <w:t>Describe the product, service, or event here. Include a brief description and any features.</w:t>
                            </w:r>
                          </w:p>
                          <w:p w:rsidR="009E6AB9" w:rsidRPr="00BC17D7" w:rsidRDefault="009E6AB9" w:rsidP="009E6AB9"/>
                          <w:p w:rsidR="009E6AB9" w:rsidRPr="00BC17D7" w:rsidRDefault="009E6AB9" w:rsidP="009E6AB9">
                            <w:pPr>
                              <w:pStyle w:val="Heading6"/>
                            </w:pPr>
                            <w:r w:rsidRPr="00BC17D7">
                              <w:t>Price:</w:t>
                            </w:r>
                            <w:r w:rsidRPr="00BC17D7">
                              <w:tab/>
                              <w:t>0.00</w:t>
                            </w:r>
                          </w:p>
                          <w:p w:rsidR="009E6AB9" w:rsidRPr="00BC17D7" w:rsidRDefault="009E6AB9" w:rsidP="009E6AB9">
                            <w:pPr>
                              <w:pStyle w:val="Heading6"/>
                            </w:pPr>
                            <w:r w:rsidRPr="00BC17D7">
                              <w:t>Order #:</w:t>
                            </w:r>
                            <w:r>
                              <w:t xml:space="preserve"> </w:t>
                            </w:r>
                            <w:r w:rsidRPr="00BC17D7">
                              <w:t>000000</w:t>
                            </w:r>
                          </w:p>
                          <w:p w:rsidR="009E6AB9" w:rsidRDefault="009E6AB9" w:rsidP="009E6AB9">
                            <w:pPr>
                              <w:pStyle w:val="Heading6"/>
                            </w:pPr>
                            <w:r w:rsidRPr="00BC17D7">
                              <w:t>Type:</w:t>
                            </w:r>
                            <w:r w:rsidRPr="00BC17D7">
                              <w:tab/>
                              <w:t>Type</w:t>
                            </w:r>
                          </w:p>
                          <w:p w:rsidR="009E6AB9" w:rsidRDefault="009E6AB9" w:rsidP="009E6AB9"/>
                        </w:txbxContent>
                      </v:textbox>
                      <w10:anchorlock/>
                    </v:shape>
                  </w:pict>
                </mc:Fallback>
              </mc:AlternateContent>
            </w:r>
          </w:p>
        </w:tc>
      </w:tr>
      <w:tr w:rsidR="009E6AB9" w:rsidTr="00F85C05">
        <w:trPr>
          <w:trHeight w:val="3379"/>
        </w:trPr>
        <w:tc>
          <w:tcPr>
            <w:tcW w:w="7909" w:type="dxa"/>
            <w:gridSpan w:val="2"/>
            <w:vMerge/>
          </w:tcPr>
          <w:p w:rsidR="009E6AB9" w:rsidRDefault="009E6AB9" w:rsidP="00F85C05"/>
        </w:tc>
        <w:tc>
          <w:tcPr>
            <w:tcW w:w="3974" w:type="dxa"/>
            <w:gridSpan w:val="2"/>
          </w:tcPr>
          <w:p w:rsidR="009E6AB9" w:rsidRDefault="009E6AB9" w:rsidP="00F85C05">
            <w:r>
              <w:rPr>
                <w:noProof/>
              </w:rPr>
              <mc:AlternateContent>
                <mc:Choice Requires="wps">
                  <w:drawing>
                    <wp:inline distT="0" distB="0" distL="0" distR="0" wp14:anchorId="03B68F51" wp14:editId="0DA4C21D">
                      <wp:extent cx="2386739" cy="2200760"/>
                      <wp:effectExtent l="0" t="0" r="0" b="0"/>
                      <wp:docPr id="1035" name="Text Box 1035"/>
                      <wp:cNvGraphicFramePr/>
                      <a:graphic xmlns:a="http://schemas.openxmlformats.org/drawingml/2006/main">
                        <a:graphicData uri="http://schemas.microsoft.com/office/word/2010/wordprocessingShape">
                          <wps:wsp>
                            <wps:cNvSpPr txBox="1"/>
                            <wps:spPr>
                              <a:xfrm>
                                <a:off x="0" y="0"/>
                                <a:ext cx="2386739" cy="2200760"/>
                              </a:xfrm>
                              <a:prstGeom prst="rect">
                                <a:avLst/>
                              </a:prstGeom>
                              <a:noFill/>
                              <a:ln w="6350">
                                <a:noFill/>
                              </a:ln>
                            </wps:spPr>
                            <wps:txbx>
                              <w:txbxContent>
                                <w:p w:rsidR="009E6AB9" w:rsidRPr="00744C85" w:rsidRDefault="009E6AB9" w:rsidP="009E6AB9">
                                  <w:pPr>
                                    <w:pStyle w:val="Heading3"/>
                                    <w:spacing w:after="200"/>
                                  </w:pPr>
                                  <w:r w:rsidRPr="00BC17D7">
                                    <w:t>Name of Product</w:t>
                                  </w:r>
                                </w:p>
                                <w:p w:rsidR="009E6AB9" w:rsidRPr="00744C85" w:rsidRDefault="009E6AB9" w:rsidP="009E6AB9">
                                  <w:r w:rsidRPr="00744C85">
                                    <w:t>Describe the product, service, or event here. Include a brief description and any features.</w:t>
                                  </w:r>
                                </w:p>
                                <w:p w:rsidR="009E6AB9" w:rsidRPr="00BC17D7" w:rsidRDefault="009E6AB9" w:rsidP="009E6AB9"/>
                                <w:p w:rsidR="009E6AB9" w:rsidRPr="00BC17D7" w:rsidRDefault="009E6AB9" w:rsidP="009E6AB9">
                                  <w:pPr>
                                    <w:pStyle w:val="Heading6"/>
                                  </w:pPr>
                                  <w:r w:rsidRPr="00BC17D7">
                                    <w:t>Price:</w:t>
                                  </w:r>
                                  <w:r w:rsidRPr="00BC17D7">
                                    <w:tab/>
                                    <w:t>0.00</w:t>
                                  </w:r>
                                </w:p>
                                <w:p w:rsidR="009E6AB9" w:rsidRPr="00BC17D7" w:rsidRDefault="009E6AB9" w:rsidP="009E6AB9">
                                  <w:pPr>
                                    <w:pStyle w:val="Heading6"/>
                                  </w:pPr>
                                  <w:r w:rsidRPr="00BC17D7">
                                    <w:t>Order #:</w:t>
                                  </w:r>
                                  <w:r>
                                    <w:t xml:space="preserve"> </w:t>
                                  </w:r>
                                  <w:r w:rsidRPr="00BC17D7">
                                    <w:t>000000</w:t>
                                  </w:r>
                                </w:p>
                                <w:p w:rsidR="009E6AB9" w:rsidRDefault="009E6AB9" w:rsidP="009E6AB9">
                                  <w:pPr>
                                    <w:pStyle w:val="Heading6"/>
                                  </w:pPr>
                                  <w:r w:rsidRPr="00BC17D7">
                                    <w:t>Type:</w:t>
                                  </w:r>
                                  <w:r w:rsidRPr="00BC17D7">
                                    <w:tab/>
                                    <w:t>Type</w:t>
                                  </w:r>
                                </w:p>
                                <w:p w:rsidR="009E6AB9" w:rsidRDefault="009E6AB9" w:rsidP="009E6AB9"/>
                              </w:txbxContent>
                            </wps:txbx>
                            <wps:bodyPr rot="0" spcFirstLastPara="0" vertOverflow="overflow" horzOverflow="overflow" vert="horz" wrap="square" lIns="182880" tIns="91440" rIns="91440" bIns="45720" numCol="1" spcCol="0" rtlCol="0" fromWordArt="0" anchor="t" anchorCtr="0" forceAA="0" compatLnSpc="1">
                              <a:prstTxWarp prst="textNoShape">
                                <a:avLst/>
                              </a:prstTxWarp>
                              <a:noAutofit/>
                            </wps:bodyPr>
                          </wps:wsp>
                        </a:graphicData>
                      </a:graphic>
                    </wp:inline>
                  </w:drawing>
                </mc:Choice>
                <mc:Fallback>
                  <w:pict>
                    <v:shape w14:anchorId="03B68F51" id="Text Box 1035" o:spid="_x0000_s1090" type="#_x0000_t202" style="width:187.95pt;height:17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" filled="f" stroked="f" strokeweight=".5pt">
                      <v:textbox inset="14.4pt,7.2pt">
                        <w:txbxContent>
                          <w:p w:rsidR="009E6AB9" w:rsidRPr="00744C85" w:rsidRDefault="009E6AB9" w:rsidP="009E6AB9">
                            <w:pPr>
                              <w:pStyle w:val="Heading3"/>
                              <w:spacing w:after="200"/>
                            </w:pPr>
                            <w:r w:rsidRPr="00BC17D7">
                              <w:t>Name of Product</w:t>
                            </w:r>
                          </w:p>
                          <w:p w:rsidR="009E6AB9" w:rsidRPr="00744C85" w:rsidRDefault="009E6AB9" w:rsidP="009E6AB9">
                            <w:r w:rsidRPr="00744C85">
                              <w:t>Describe the product, service, or event here. Include a brief description and any features.</w:t>
                            </w:r>
                          </w:p>
                          <w:p w:rsidR="009E6AB9" w:rsidRPr="00BC17D7" w:rsidRDefault="009E6AB9" w:rsidP="009E6AB9"/>
                          <w:p w:rsidR="009E6AB9" w:rsidRPr="00BC17D7" w:rsidRDefault="009E6AB9" w:rsidP="009E6AB9">
                            <w:pPr>
                              <w:pStyle w:val="Heading6"/>
                            </w:pPr>
                            <w:r w:rsidRPr="00BC17D7">
                              <w:t>Price:</w:t>
                            </w:r>
                            <w:r w:rsidRPr="00BC17D7">
                              <w:tab/>
                              <w:t>0.00</w:t>
                            </w:r>
                          </w:p>
                          <w:p w:rsidR="009E6AB9" w:rsidRPr="00BC17D7" w:rsidRDefault="009E6AB9" w:rsidP="009E6AB9">
                            <w:pPr>
                              <w:pStyle w:val="Heading6"/>
                            </w:pPr>
                            <w:r w:rsidRPr="00BC17D7">
                              <w:t>Order #:</w:t>
                            </w:r>
                            <w:r>
                              <w:t xml:space="preserve"> </w:t>
                            </w:r>
                            <w:r w:rsidRPr="00BC17D7">
                              <w:t>000000</w:t>
                            </w:r>
                          </w:p>
                          <w:p w:rsidR="009E6AB9" w:rsidRDefault="009E6AB9" w:rsidP="009E6AB9">
                            <w:pPr>
                              <w:pStyle w:val="Heading6"/>
                            </w:pPr>
                            <w:r w:rsidRPr="00BC17D7">
                              <w:t>Type:</w:t>
                            </w:r>
                            <w:r w:rsidRPr="00BC17D7">
                              <w:tab/>
                              <w:t>Type</w:t>
                            </w:r>
                          </w:p>
                          <w:p w:rsidR="009E6AB9" w:rsidRDefault="009E6AB9" w:rsidP="009E6AB9"/>
                        </w:txbxContent>
                      </v:textbox>
                      <w10:anchorlock/>
                    </v:shape>
                  </w:pict>
                </mc:Fallback>
              </mc:AlternateContent>
            </w:r>
          </w:p>
        </w:tc>
        <w:tc>
          <w:tcPr>
            <w:tcW w:w="3974" w:type="dxa"/>
            <w:gridSpan w:val="2"/>
          </w:tcPr>
          <w:p w:rsidR="009E6AB9" w:rsidRDefault="009E6AB9" w:rsidP="00F85C05">
            <w:r>
              <w:rPr>
                <w:noProof/>
              </w:rPr>
              <mc:AlternateContent>
                <mc:Choice Requires="wps">
                  <w:drawing>
                    <wp:inline distT="0" distB="0" distL="0" distR="0" wp14:anchorId="04B7820B" wp14:editId="0F04999F">
                      <wp:extent cx="2386739" cy="2200760"/>
                      <wp:effectExtent l="0" t="0" r="0" b="0"/>
                      <wp:docPr id="1036" name="Text Box 1036"/>
                      <wp:cNvGraphicFramePr/>
                      <a:graphic xmlns:a="http://schemas.openxmlformats.org/drawingml/2006/main">
                        <a:graphicData uri="http://schemas.microsoft.com/office/word/2010/wordprocessingShape">
                          <wps:wsp>
                            <wps:cNvSpPr txBox="1"/>
                            <wps:spPr>
                              <a:xfrm>
                                <a:off x="0" y="0"/>
                                <a:ext cx="2386739" cy="2200760"/>
                              </a:xfrm>
                              <a:prstGeom prst="rect">
                                <a:avLst/>
                              </a:prstGeom>
                              <a:noFill/>
                              <a:ln w="6350">
                                <a:noFill/>
                              </a:ln>
                            </wps:spPr>
                            <wps:txbx>
                              <w:txbxContent>
                                <w:p w:rsidR="009E6AB9" w:rsidRPr="00744C85" w:rsidRDefault="009E6AB9" w:rsidP="009E6AB9">
                                  <w:pPr>
                                    <w:pStyle w:val="Heading3"/>
                                    <w:spacing w:after="200"/>
                                  </w:pPr>
                                  <w:r w:rsidRPr="00BC17D7">
                                    <w:t>Name of Product</w:t>
                                  </w:r>
                                </w:p>
                                <w:p w:rsidR="009E6AB9" w:rsidRPr="00744C85" w:rsidRDefault="009E6AB9" w:rsidP="009E6AB9">
                                  <w:r w:rsidRPr="00744C85">
                                    <w:t>Describe the product, service, or event here. Include a brief description and any features.</w:t>
                                  </w:r>
                                </w:p>
                                <w:p w:rsidR="009E6AB9" w:rsidRPr="00BC17D7" w:rsidRDefault="009E6AB9" w:rsidP="009E6AB9"/>
                                <w:p w:rsidR="009E6AB9" w:rsidRPr="00BC17D7" w:rsidRDefault="009E6AB9" w:rsidP="009E6AB9">
                                  <w:pPr>
                                    <w:pStyle w:val="Heading6"/>
                                  </w:pPr>
                                  <w:r w:rsidRPr="00BC17D7">
                                    <w:t>Price:</w:t>
                                  </w:r>
                                  <w:r w:rsidRPr="00BC17D7">
                                    <w:tab/>
                                    <w:t>0.00</w:t>
                                  </w:r>
                                </w:p>
                                <w:p w:rsidR="009E6AB9" w:rsidRPr="00BC17D7" w:rsidRDefault="009E6AB9" w:rsidP="009E6AB9">
                                  <w:pPr>
                                    <w:pStyle w:val="Heading6"/>
                                  </w:pPr>
                                  <w:r w:rsidRPr="00BC17D7">
                                    <w:t>Order #:</w:t>
                                  </w:r>
                                  <w:r>
                                    <w:t xml:space="preserve"> </w:t>
                                  </w:r>
                                  <w:r w:rsidRPr="00BC17D7">
                                    <w:t>000000</w:t>
                                  </w:r>
                                </w:p>
                                <w:p w:rsidR="009E6AB9" w:rsidRDefault="009E6AB9" w:rsidP="009E6AB9">
                                  <w:pPr>
                                    <w:pStyle w:val="Heading6"/>
                                  </w:pPr>
                                  <w:r w:rsidRPr="00BC17D7">
                                    <w:t>Type:</w:t>
                                  </w:r>
                                  <w:r w:rsidRPr="00BC17D7">
                                    <w:tab/>
                                    <w:t>Type</w:t>
                                  </w:r>
                                </w:p>
                                <w:p w:rsidR="009E6AB9" w:rsidRDefault="009E6AB9" w:rsidP="009E6AB9"/>
                              </w:txbxContent>
                            </wps:txbx>
                            <wps:bodyPr rot="0" spcFirstLastPara="0" vertOverflow="overflow" horzOverflow="overflow" vert="horz" wrap="square" lIns="91440" tIns="91440" rIns="91440" bIns="45720" numCol="1" spcCol="0" rtlCol="0" fromWordArt="0" anchor="t" anchorCtr="0" forceAA="0" compatLnSpc="1">
                              <a:prstTxWarp prst="textNoShape">
                                <a:avLst/>
                              </a:prstTxWarp>
                              <a:noAutofit/>
                            </wps:bodyPr>
                          </wps:wsp>
                        </a:graphicData>
                      </a:graphic>
                    </wp:inline>
                  </w:drawing>
                </mc:Choice>
                <mc:Fallback>
                  <w:pict>
                    <v:shape w14:anchorId="04B7820B" id="Text Box 1036" o:spid="_x0000_s1091" type="#_x0000_t202" style="width:187.95pt;height:17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" filled="f" stroked="f" strokeweight=".5pt">
                      <v:textbox inset=",7.2pt">
                        <w:txbxContent>
                          <w:p w:rsidR="009E6AB9" w:rsidRPr="00744C85" w:rsidRDefault="009E6AB9" w:rsidP="009E6AB9">
                            <w:pPr>
                              <w:pStyle w:val="Heading3"/>
                              <w:spacing w:after="200"/>
                            </w:pPr>
                            <w:r w:rsidRPr="00BC17D7">
                              <w:t>Name of Product</w:t>
                            </w:r>
                          </w:p>
                          <w:p w:rsidR="009E6AB9" w:rsidRPr="00744C85" w:rsidRDefault="009E6AB9" w:rsidP="009E6AB9">
                            <w:r w:rsidRPr="00744C85">
                              <w:t>Describe the product, service, or event here. Include a brief description and any features.</w:t>
                            </w:r>
                          </w:p>
                          <w:p w:rsidR="009E6AB9" w:rsidRPr="00BC17D7" w:rsidRDefault="009E6AB9" w:rsidP="009E6AB9"/>
                          <w:p w:rsidR="009E6AB9" w:rsidRPr="00BC17D7" w:rsidRDefault="009E6AB9" w:rsidP="009E6AB9">
                            <w:pPr>
                              <w:pStyle w:val="Heading6"/>
                            </w:pPr>
                            <w:r w:rsidRPr="00BC17D7">
                              <w:t>Price:</w:t>
                            </w:r>
                            <w:r w:rsidRPr="00BC17D7">
                              <w:tab/>
                              <w:t>0.00</w:t>
                            </w:r>
                          </w:p>
                          <w:p w:rsidR="009E6AB9" w:rsidRPr="00BC17D7" w:rsidRDefault="009E6AB9" w:rsidP="009E6AB9">
                            <w:pPr>
                              <w:pStyle w:val="Heading6"/>
                            </w:pPr>
                            <w:r w:rsidRPr="00BC17D7">
                              <w:t>Order #:</w:t>
                            </w:r>
                            <w:r>
                              <w:t xml:space="preserve"> </w:t>
                            </w:r>
                            <w:r w:rsidRPr="00BC17D7">
                              <w:t>000000</w:t>
                            </w:r>
                          </w:p>
                          <w:p w:rsidR="009E6AB9" w:rsidRDefault="009E6AB9" w:rsidP="009E6AB9">
                            <w:pPr>
                              <w:pStyle w:val="Heading6"/>
                            </w:pPr>
                            <w:r w:rsidRPr="00BC17D7">
                              <w:t>Type:</w:t>
                            </w:r>
                            <w:r w:rsidRPr="00BC17D7">
                              <w:tab/>
                              <w:t>Type</w:t>
                            </w:r>
                          </w:p>
                          <w:p w:rsidR="009E6AB9" w:rsidRDefault="009E6AB9" w:rsidP="009E6AB9"/>
                        </w:txbxContent>
                      </v:textbox>
                      <w10:anchorlock/>
                    </v:shape>
                  </w:pict>
                </mc:Fallback>
              </mc:AlternateContent>
            </w:r>
          </w:p>
        </w:tc>
      </w:tr>
    </w:tbl>
    <w:p w:rsidR="00764CC4" w:rsidRDefault="001B5F0B"/>
    <w:sectPr w:rsidR="00764CC4" w:rsidSect="00D57783">
      <w:pgSz w:w="15840" w:h="12240" w:orient="landscape"/>
      <w:pgMar w:top="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5F0B"/>
    <w:rsid w:val="001B5F0B"/>
    <w:rsid w:val="00217BA6"/>
    <w:rsid w:val="00235476"/>
    <w:rsid w:val="00323A35"/>
    <w:rsid w:val="009063CD"/>
    <w:rsid w:val="009E6AB9"/>
    <w:rsid w:val="00E03F49"/>
    <w:rsid w:val="00EA30E1"/>
    <w:rsid w:val="00EE4D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1026"/>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E6AB9"/>
    <w:pPr>
      <w:spacing w:after="0" w:line="240" w:lineRule="auto"/>
    </w:pPr>
    <w:rPr>
      <w:rFonts w:eastAsia="Times New Roman" w:cs="Times New Roman"/>
      <w:sz w:val="24"/>
      <w:szCs w:val="20"/>
    </w:rPr>
  </w:style>
  <w:style w:type="paragraph" w:styleId="Heading1">
    <w:name w:val="heading 1"/>
    <w:basedOn w:val="Normal"/>
    <w:next w:val="Normal"/>
    <w:link w:val="Heading1Char"/>
    <w:uiPriority w:val="9"/>
    <w:qFormat/>
    <w:rsid w:val="009E6AB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9E6AB9"/>
    <w:pPr>
      <w:outlineLvl w:val="1"/>
    </w:pPr>
  </w:style>
  <w:style w:type="paragraph" w:styleId="Heading3">
    <w:name w:val="heading 3"/>
    <w:basedOn w:val="Heading2"/>
    <w:next w:val="Normal"/>
    <w:link w:val="Heading3Char"/>
    <w:qFormat/>
    <w:rsid w:val="009E6AB9"/>
    <w:pPr>
      <w:outlineLvl w:val="2"/>
    </w:pPr>
    <w:rPr>
      <w:b/>
      <w:color w:val="A5A5A5" w:themeColor="accent3"/>
      <w:sz w:val="32"/>
    </w:rPr>
  </w:style>
  <w:style w:type="paragraph" w:styleId="Heading4">
    <w:name w:val="heading 4"/>
    <w:basedOn w:val="Heading1"/>
    <w:next w:val="Normal"/>
    <w:link w:val="Heading4Char"/>
    <w:qFormat/>
    <w:rsid w:val="009E6AB9"/>
    <w:pPr>
      <w:keepNext w:val="0"/>
      <w:keepLines w:val="0"/>
      <w:spacing w:before="0"/>
      <w:jc w:val="right"/>
      <w:outlineLvl w:val="3"/>
    </w:pPr>
    <w:rPr>
      <w:rFonts w:asciiTheme="minorHAnsi" w:eastAsia="Times New Roman" w:hAnsiTheme="minorHAnsi" w:cs="Times New Roman"/>
      <w:color w:val="000000"/>
      <w:sz w:val="28"/>
      <w:szCs w:val="20"/>
    </w:rPr>
  </w:style>
  <w:style w:type="paragraph" w:styleId="Heading5">
    <w:name w:val="heading 5"/>
    <w:basedOn w:val="Title"/>
    <w:next w:val="Normal"/>
    <w:link w:val="Heading5Char"/>
    <w:qFormat/>
    <w:rsid w:val="009E6AB9"/>
    <w:pPr>
      <w:jc w:val="left"/>
      <w:outlineLvl w:val="4"/>
    </w:pPr>
    <w:rPr>
      <w:sz w:val="40"/>
    </w:rPr>
  </w:style>
  <w:style w:type="paragraph" w:styleId="Heading6">
    <w:name w:val="heading 6"/>
    <w:basedOn w:val="Normal"/>
    <w:next w:val="Normal"/>
    <w:link w:val="Heading6Char"/>
    <w:qFormat/>
    <w:rsid w:val="009E6AB9"/>
    <w:pPr>
      <w:outlineLvl w:val="5"/>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9E6AB9"/>
    <w:rPr>
      <w:rFonts w:eastAsia="Times New Roman" w:cs="Times New Roman"/>
      <w:sz w:val="24"/>
      <w:szCs w:val="20"/>
    </w:rPr>
  </w:style>
  <w:style w:type="character" w:customStyle="1" w:styleId="Heading3Char">
    <w:name w:val="Heading 3 Char"/>
    <w:basedOn w:val="DefaultParagraphFont"/>
    <w:link w:val="Heading3"/>
    <w:rsid w:val="009E6AB9"/>
    <w:rPr>
      <w:rFonts w:eastAsia="Times New Roman" w:cs="Times New Roman"/>
      <w:b/>
      <w:color w:val="A5A5A5" w:themeColor="accent3"/>
      <w:sz w:val="32"/>
      <w:szCs w:val="20"/>
    </w:rPr>
  </w:style>
  <w:style w:type="character" w:customStyle="1" w:styleId="Heading4Char">
    <w:name w:val="Heading 4 Char"/>
    <w:basedOn w:val="DefaultParagraphFont"/>
    <w:link w:val="Heading4"/>
    <w:rsid w:val="009E6AB9"/>
    <w:rPr>
      <w:rFonts w:eastAsia="Times New Roman" w:cs="Times New Roman"/>
      <w:color w:val="000000"/>
      <w:sz w:val="28"/>
      <w:szCs w:val="20"/>
    </w:rPr>
  </w:style>
  <w:style w:type="character" w:customStyle="1" w:styleId="Heading5Char">
    <w:name w:val="Heading 5 Char"/>
    <w:basedOn w:val="DefaultParagraphFont"/>
    <w:link w:val="Heading5"/>
    <w:rsid w:val="009E6AB9"/>
    <w:rPr>
      <w:rFonts w:asciiTheme="majorHAnsi" w:eastAsiaTheme="majorEastAsia" w:hAnsiTheme="majorHAnsi" w:cstheme="majorBidi"/>
      <w:b/>
      <w:spacing w:val="-10"/>
      <w:kern w:val="28"/>
      <w:sz w:val="40"/>
      <w:szCs w:val="56"/>
    </w:rPr>
  </w:style>
  <w:style w:type="character" w:customStyle="1" w:styleId="Heading6Char">
    <w:name w:val="Heading 6 Char"/>
    <w:basedOn w:val="DefaultParagraphFont"/>
    <w:link w:val="Heading6"/>
    <w:rsid w:val="009E6AB9"/>
    <w:rPr>
      <w:rFonts w:eastAsia="Times New Roman" w:cs="Times New Roman"/>
      <w:b/>
      <w:szCs w:val="20"/>
    </w:rPr>
  </w:style>
  <w:style w:type="paragraph" w:styleId="Title">
    <w:name w:val="Title"/>
    <w:basedOn w:val="Normal"/>
    <w:next w:val="Normal"/>
    <w:link w:val="TitleChar"/>
    <w:qFormat/>
    <w:rsid w:val="009E6AB9"/>
    <w:pPr>
      <w:contextualSpacing/>
      <w:jc w:val="right"/>
    </w:pPr>
    <w:rPr>
      <w:rFonts w:asciiTheme="majorHAnsi" w:eastAsiaTheme="majorEastAsia" w:hAnsiTheme="majorHAnsi" w:cstheme="majorBidi"/>
      <w:b/>
      <w:spacing w:val="-10"/>
      <w:kern w:val="28"/>
      <w:sz w:val="72"/>
      <w:szCs w:val="56"/>
    </w:rPr>
  </w:style>
  <w:style w:type="character" w:customStyle="1" w:styleId="TitleChar">
    <w:name w:val="Title Char"/>
    <w:basedOn w:val="DefaultParagraphFont"/>
    <w:link w:val="Title"/>
    <w:rsid w:val="009E6AB9"/>
    <w:rPr>
      <w:rFonts w:asciiTheme="majorHAnsi" w:eastAsiaTheme="majorEastAsia" w:hAnsiTheme="majorHAnsi" w:cstheme="majorBidi"/>
      <w:b/>
      <w:spacing w:val="-10"/>
      <w:kern w:val="28"/>
      <w:sz w:val="72"/>
      <w:szCs w:val="56"/>
    </w:rPr>
  </w:style>
  <w:style w:type="paragraph" w:styleId="Subtitle">
    <w:name w:val="Subtitle"/>
    <w:basedOn w:val="Normal"/>
    <w:next w:val="Normal"/>
    <w:link w:val="SubtitleChar"/>
    <w:qFormat/>
    <w:rsid w:val="009E6AB9"/>
    <w:pPr>
      <w:numPr>
        <w:ilvl w:val="1"/>
      </w:numPr>
      <w:spacing w:after="160"/>
      <w:jc w:val="right"/>
    </w:pPr>
    <w:rPr>
      <w:rFonts w:eastAsiaTheme="minorEastAsia" w:cstheme="minorBidi"/>
      <w:spacing w:val="15"/>
      <w:sz w:val="22"/>
      <w:szCs w:val="22"/>
    </w:rPr>
  </w:style>
  <w:style w:type="character" w:customStyle="1" w:styleId="SubtitleChar">
    <w:name w:val="Subtitle Char"/>
    <w:basedOn w:val="DefaultParagraphFont"/>
    <w:link w:val="Subtitle"/>
    <w:rsid w:val="009E6AB9"/>
    <w:rPr>
      <w:rFonts w:eastAsiaTheme="minorEastAsia"/>
      <w:spacing w:val="15"/>
    </w:rPr>
  </w:style>
  <w:style w:type="character" w:styleId="Strong">
    <w:name w:val="Strong"/>
    <w:basedOn w:val="DefaultParagraphFont"/>
    <w:rsid w:val="009E6AB9"/>
    <w:rPr>
      <w:rFonts w:asciiTheme="minorHAnsi" w:hAnsiTheme="minorHAnsi"/>
      <w:b/>
      <w:bCs/>
    </w:rPr>
  </w:style>
  <w:style w:type="character" w:customStyle="1" w:styleId="Heading1Char">
    <w:name w:val="Heading 1 Char"/>
    <w:basedOn w:val="DefaultParagraphFont"/>
    <w:link w:val="Heading1"/>
    <w:uiPriority w:val="9"/>
    <w:rsid w:val="009E6AB9"/>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sv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TM01017846 - Product catalog (Forms design, half-fold, 8 pages) - NEW</Template>
  <TotalTime>2</TotalTime>
  <Pages>4</Pages>
  <Words>15</Words>
  <Characters>88</Characters>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2017-11-25T12:51:00Z</dcterms:created>
  <dcterms:modified xsi:type="dcterms:W3CDTF">2017-11-25T12:53:00Z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-570149881</vt:i4>
  </property>
</Properties>
</file>