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4"/>
        <w:gridCol w:w="417"/>
        <w:gridCol w:w="6377"/>
      </w:tblGrid>
      <w:tr w:rsidR="00B6466C" w14:paraId="613B1342" w14:textId="77777777" w:rsidTr="00222466">
        <w:trPr>
          <w:trHeight w:val="993"/>
          <w:jc w:val="center"/>
        </w:trPr>
        <w:tc>
          <w:tcPr>
            <w:tcW w:w="2942" w:type="dxa"/>
          </w:tcPr>
          <w:p w14:paraId="7D387E82" w14:textId="77777777" w:rsidR="00B6466C" w:rsidRDefault="00B6466C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</w:tcPr>
          <w:p w14:paraId="7B5A2C39" w14:textId="77777777" w:rsidR="00B6466C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</w:tcPr>
          <w:p w14:paraId="4D5F6F3B" w14:textId="77777777" w:rsidR="00B6466C" w:rsidRPr="00590471" w:rsidRDefault="00696E7D" w:rsidP="00222466">
            <w:pPr>
              <w:pStyle w:val="Title"/>
            </w:pPr>
            <w:sdt>
              <w:sdtPr>
                <w:id w:val="-1625693074"/>
                <w:placeholder>
                  <w:docPart w:val="1B6B54E531A7489F97BB8317D015F837"/>
                </w:placeholder>
                <w:temporary/>
                <w:showingPlcHdr/>
              </w:sdtPr>
              <w:sdtEndPr/>
              <w:sdtContent>
                <w:r w:rsidR="00B6466C" w:rsidRPr="00222466">
                  <w:rPr>
                    <w:lang w:val="en-GB" w:bidi="en-GB"/>
                  </w:rPr>
                  <w:t>[</w:t>
                </w:r>
                <w:r w:rsidR="00B6466C">
                  <w:rPr>
                    <w:lang w:val="en-GB" w:bidi="en-GB"/>
                  </w:rPr>
                  <w:t>First</w:t>
                </w:r>
                <w:r w:rsidR="00B6466C" w:rsidRPr="00222466">
                  <w:rPr>
                    <w:lang w:val="en-GB" w:bidi="en-GB"/>
                  </w:rPr>
                  <w:t xml:space="preserve"> name]</w:t>
                </w:r>
              </w:sdtContent>
            </w:sdt>
            <w:r w:rsidR="00B6466C" w:rsidRPr="00590471">
              <w:rPr>
                <w:lang w:val="en-GB" w:bidi="en-GB"/>
              </w:rPr>
              <w:br/>
            </w:r>
            <w:sdt>
              <w:sdtPr>
                <w:id w:val="1980958706"/>
                <w:placeholder>
                  <w:docPart w:val="1A46D5335A17421B9D111203713CCFFD"/>
                </w:placeholder>
                <w:temporary/>
                <w:showingPlcHdr/>
              </w:sdtPr>
              <w:sdtEndPr/>
              <w:sdtContent>
                <w:r w:rsidR="00B6466C" w:rsidRPr="00222466">
                  <w:rPr>
                    <w:lang w:val="en-GB" w:bidi="en-GB"/>
                  </w:rPr>
                  <w:t>[Surname]</w:t>
                </w:r>
              </w:sdtContent>
            </w:sdt>
          </w:p>
        </w:tc>
      </w:tr>
      <w:tr w:rsidR="00B6466C" w14:paraId="29A337A6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25EA93D" w14:textId="77777777" w:rsidR="00B6466C" w:rsidRDefault="007913A5" w:rsidP="00B6466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69AF4AE" wp14:editId="11A98AFC">
                  <wp:extent cx="1810512" cy="1810512"/>
                  <wp:effectExtent l="0" t="0" r="0" b="0"/>
                  <wp:docPr id="40" name="Picture 40" descr="woman’s head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0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748F4FF7" w14:textId="77777777" w:rsidR="00B6466C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38FBA985" w14:textId="77777777" w:rsidR="00B6466C" w:rsidRPr="00222466" w:rsidRDefault="00B6466C" w:rsidP="00222466">
            <w:pPr>
              <w:pStyle w:val="Title"/>
            </w:pPr>
          </w:p>
        </w:tc>
      </w:tr>
      <w:tr w:rsidR="00555003" w14:paraId="63B0DFAE" w14:textId="77777777" w:rsidTr="000F7D04">
        <w:trPr>
          <w:trHeight w:val="1589"/>
          <w:jc w:val="center"/>
        </w:trPr>
        <w:tc>
          <w:tcPr>
            <w:tcW w:w="2942" w:type="dxa"/>
            <w:vMerge/>
            <w:tcBorders>
              <w:bottom w:val="nil"/>
            </w:tcBorders>
          </w:tcPr>
          <w:p w14:paraId="759A9718" w14:textId="77777777" w:rsidR="00555003" w:rsidRDefault="00555003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6A371F9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14:paraId="075839D9" w14:textId="77777777" w:rsidR="000F7D04" w:rsidRDefault="000F7D04" w:rsidP="000F7D04">
            <w:pPr>
              <w:pStyle w:val="Heading2"/>
              <w:spacing w:before="0"/>
            </w:pPr>
            <w:r w:rsidRPr="000F7D04">
              <w:rPr>
                <w:lang w:val="en-GB" w:bidi="en-GB"/>
              </w:rPr>
              <w:t>Experience</w:t>
            </w:r>
          </w:p>
          <w:p w14:paraId="5EAFEBE2" w14:textId="77777777" w:rsidR="000F7D04" w:rsidRDefault="00696E7D" w:rsidP="000F7D04">
            <w:pPr>
              <w:pStyle w:val="Dates"/>
            </w:pPr>
            <w:sdt>
              <w:sdtPr>
                <w:id w:val="201059472"/>
                <w:placeholder>
                  <w:docPart w:val="4578CFB73D3349C1A362CC41BA513A0B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[Dates from]</w:t>
                </w:r>
              </w:sdtContent>
            </w:sdt>
            <w:r w:rsidR="000F7D04">
              <w:rPr>
                <w:lang w:val="en-GB" w:bidi="en-GB"/>
              </w:rPr>
              <w:t>-</w:t>
            </w:r>
            <w:sdt>
              <w:sdtPr>
                <w:id w:val="-1419934752"/>
                <w:placeholder>
                  <w:docPart w:val="35E4DB2E29F24E98B785168FA24B404A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[to]</w:t>
                </w:r>
              </w:sdtContent>
            </w:sdt>
          </w:p>
          <w:p w14:paraId="1DF923D5" w14:textId="77777777" w:rsidR="000F7D04" w:rsidRDefault="00696E7D" w:rsidP="000F7D04">
            <w:pPr>
              <w:pStyle w:val="Experience"/>
            </w:pPr>
            <w:sdt>
              <w:sdtPr>
                <w:id w:val="-1167319978"/>
                <w:placeholder>
                  <w:docPart w:val="2919761D87164DBFB76C03E938D85460"/>
                </w:placeholder>
                <w:temporary/>
                <w:showingPlcHdr/>
              </w:sdtPr>
              <w:sdtEndPr>
                <w:rPr>
                  <w:rStyle w:val="Strong"/>
                  <w:b/>
                  <w:bCs/>
                  <w:color w:val="F05535" w:themeColor="accent4"/>
                </w:rPr>
              </w:sdtEndPr>
              <w:sdtContent>
                <w:r w:rsidR="000F7D04" w:rsidRPr="00415A4A">
                  <w:rPr>
                    <w:lang w:val="en-GB" w:bidi="en-GB"/>
                  </w:rPr>
                  <w:t>[Job title]</w:t>
                </w:r>
              </w:sdtContent>
            </w:sdt>
            <w:r w:rsidR="000F7D04" w:rsidRPr="002A17F8">
              <w:rPr>
                <w:rStyle w:val="Strong"/>
                <w:lang w:val="en-GB" w:bidi="en-GB"/>
              </w:rPr>
              <w:t xml:space="preserve">• </w:t>
            </w:r>
            <w:sdt>
              <w:sdtPr>
                <w:id w:val="2029511879"/>
                <w:placeholder>
                  <w:docPart w:val="399A101348834525BF1051DC3DBA1940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[Job position]</w:t>
                </w:r>
              </w:sdtContent>
            </w:sdt>
            <w:r w:rsidR="000F7D04" w:rsidRPr="002A17F8">
              <w:rPr>
                <w:rStyle w:val="Strong"/>
                <w:lang w:val="en-GB" w:bidi="en-GB"/>
              </w:rPr>
              <w:t xml:space="preserve"> • </w:t>
            </w:r>
            <w:sdt>
              <w:sdtPr>
                <w:id w:val="-1315797015"/>
                <w:placeholder>
                  <w:docPart w:val="FB5F3416087D43C8BE92D0DBD8C9A330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[Company name]</w:t>
                </w:r>
              </w:sdtContent>
            </w:sdt>
          </w:p>
          <w:p w14:paraId="79E056FA" w14:textId="77777777" w:rsidR="000F7D04" w:rsidRDefault="00696E7D" w:rsidP="000F7D04">
            <w:pPr>
              <w:pStyle w:val="Dates"/>
            </w:pPr>
            <w:sdt>
              <w:sdtPr>
                <w:id w:val="1889063361"/>
                <w:placeholder>
                  <w:docPart w:val="1199FD59920445DDB474FE9044E17D6E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[Dates from]</w:t>
                </w:r>
              </w:sdtContent>
            </w:sdt>
            <w:r w:rsidR="000F7D04">
              <w:rPr>
                <w:lang w:val="en-GB" w:bidi="en-GB"/>
              </w:rPr>
              <w:t>-</w:t>
            </w:r>
            <w:sdt>
              <w:sdtPr>
                <w:id w:val="1060751496"/>
                <w:placeholder>
                  <w:docPart w:val="1194A89634BB4921A82DFFB36B1D9305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[to]</w:t>
                </w:r>
              </w:sdtContent>
            </w:sdt>
          </w:p>
          <w:p w14:paraId="2E75A24B" w14:textId="77777777" w:rsidR="000F7D04" w:rsidRDefault="00696E7D" w:rsidP="000F7D04">
            <w:pPr>
              <w:pStyle w:val="Experience"/>
            </w:pPr>
            <w:sdt>
              <w:sdtPr>
                <w:id w:val="2089416168"/>
                <w:placeholder>
                  <w:docPart w:val="CA16E34D2FCF44629A6D2CD96D15ADE8"/>
                </w:placeholder>
                <w:temporary/>
                <w:showingPlcHdr/>
              </w:sdtPr>
              <w:sdtEndPr>
                <w:rPr>
                  <w:rStyle w:val="Strong"/>
                  <w:b/>
                  <w:bCs/>
                  <w:color w:val="F05535" w:themeColor="accent4"/>
                </w:rPr>
              </w:sdtEndPr>
              <w:sdtContent>
                <w:r w:rsidR="000F7D04" w:rsidRPr="00415A4A">
                  <w:rPr>
                    <w:lang w:val="en-GB" w:bidi="en-GB"/>
                  </w:rPr>
                  <w:t>[Job title]</w:t>
                </w:r>
              </w:sdtContent>
            </w:sdt>
            <w:r w:rsidR="000F7D04" w:rsidRPr="002A17F8">
              <w:rPr>
                <w:rStyle w:val="Strong"/>
                <w:lang w:val="en-GB" w:bidi="en-GB"/>
              </w:rPr>
              <w:t xml:space="preserve">• </w:t>
            </w:r>
            <w:sdt>
              <w:sdtPr>
                <w:id w:val="578792993"/>
                <w:placeholder>
                  <w:docPart w:val="80169F91B1064CB48A7D66E016242790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[Job position]</w:t>
                </w:r>
              </w:sdtContent>
            </w:sdt>
            <w:r w:rsidR="000F7D04" w:rsidRPr="002A17F8">
              <w:rPr>
                <w:rStyle w:val="Strong"/>
                <w:lang w:val="en-GB" w:bidi="en-GB"/>
              </w:rPr>
              <w:t xml:space="preserve"> • </w:t>
            </w:r>
            <w:sdt>
              <w:sdtPr>
                <w:id w:val="-1847401369"/>
                <w:placeholder>
                  <w:docPart w:val="55B41D6347D340BEA8A257696A4DCD7E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[Company name]</w:t>
                </w:r>
              </w:sdtContent>
            </w:sdt>
          </w:p>
          <w:p w14:paraId="71DFD941" w14:textId="77777777" w:rsidR="000F7D04" w:rsidRDefault="00696E7D" w:rsidP="000F7D04">
            <w:pPr>
              <w:pStyle w:val="Dates"/>
            </w:pPr>
            <w:sdt>
              <w:sdtPr>
                <w:id w:val="-848477920"/>
                <w:placeholder>
                  <w:docPart w:val="7D9733BBF3034671A30FD852207705B3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[Dates from]</w:t>
                </w:r>
              </w:sdtContent>
            </w:sdt>
            <w:r w:rsidR="000F7D04">
              <w:rPr>
                <w:lang w:val="en-GB" w:bidi="en-GB"/>
              </w:rPr>
              <w:t>-</w:t>
            </w:r>
            <w:sdt>
              <w:sdtPr>
                <w:id w:val="-1252506306"/>
                <w:placeholder>
                  <w:docPart w:val="A71A770F743E4E79BBEA2E3C69AE037D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[to]</w:t>
                </w:r>
              </w:sdtContent>
            </w:sdt>
          </w:p>
          <w:p w14:paraId="339E93CA" w14:textId="77777777" w:rsidR="000F7D04" w:rsidRDefault="00696E7D" w:rsidP="000F7D04">
            <w:pPr>
              <w:pStyle w:val="Experience"/>
            </w:pPr>
            <w:sdt>
              <w:sdtPr>
                <w:id w:val="-1462188416"/>
                <w:placeholder>
                  <w:docPart w:val="5390709119DF4C459A155021DF11A951"/>
                </w:placeholder>
                <w:temporary/>
                <w:showingPlcHdr/>
              </w:sdtPr>
              <w:sdtEndPr>
                <w:rPr>
                  <w:rStyle w:val="Strong"/>
                  <w:b/>
                  <w:bCs/>
                  <w:color w:val="F05535" w:themeColor="accent4"/>
                </w:rPr>
              </w:sdtEndPr>
              <w:sdtContent>
                <w:r w:rsidR="000F7D04" w:rsidRPr="00415A4A">
                  <w:rPr>
                    <w:lang w:val="en-GB" w:bidi="en-GB"/>
                  </w:rPr>
                  <w:t>[Job title]</w:t>
                </w:r>
              </w:sdtContent>
            </w:sdt>
            <w:r w:rsidR="000F7D04" w:rsidRPr="002A17F8">
              <w:rPr>
                <w:rStyle w:val="Strong"/>
                <w:lang w:val="en-GB" w:bidi="en-GB"/>
              </w:rPr>
              <w:t xml:space="preserve">• </w:t>
            </w:r>
            <w:sdt>
              <w:sdtPr>
                <w:id w:val="-1768142880"/>
                <w:placeholder>
                  <w:docPart w:val="6A85D8F488D34CFFA09119BF30BF66BB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[Job position]</w:t>
                </w:r>
              </w:sdtContent>
            </w:sdt>
            <w:r w:rsidR="000F7D04" w:rsidRPr="002A17F8">
              <w:rPr>
                <w:rStyle w:val="Strong"/>
                <w:lang w:val="en-GB" w:bidi="en-GB"/>
              </w:rPr>
              <w:t xml:space="preserve"> • </w:t>
            </w:r>
            <w:sdt>
              <w:sdtPr>
                <w:id w:val="-1452551456"/>
                <w:placeholder>
                  <w:docPart w:val="9E81A650F5B6432795CFB1999B6C8112"/>
                </w:placeholder>
                <w:temporary/>
                <w:showingPlcHdr/>
              </w:sdtPr>
              <w:sdtEndPr/>
              <w:sdtContent>
                <w:r w:rsidR="000F7D04" w:rsidRPr="00415A4A">
                  <w:rPr>
                    <w:lang w:val="en-GB" w:bidi="en-GB"/>
                  </w:rPr>
                  <w:t>[Company name]</w:t>
                </w:r>
              </w:sdtContent>
            </w:sdt>
          </w:p>
          <w:sdt>
            <w:sdtPr>
              <w:id w:val="-770157231"/>
              <w:placeholder>
                <w:docPart w:val="818C29963A0E47BE85382009312FD826"/>
              </w:placeholder>
              <w:temporary/>
              <w:showingPlcHdr/>
            </w:sdtPr>
            <w:sdtEndPr/>
            <w:sdtContent>
              <w:p w14:paraId="65988BEA" w14:textId="77777777" w:rsidR="000F7D04" w:rsidRDefault="000F7D04" w:rsidP="000F7D04">
                <w:r w:rsidRPr="009360EC">
                  <w:rPr>
                    <w:lang w:val="en-GB" w:bidi="en-GB"/>
                  </w:rPr>
                  <w:t>[This is the place for a brief summary of your key responsibilities and most stellar accomplishments.]</w:t>
                </w:r>
              </w:p>
            </w:sdtContent>
          </w:sdt>
          <w:p w14:paraId="283C808D" w14:textId="77777777" w:rsidR="000F7D04" w:rsidRDefault="000F7D04" w:rsidP="000F7D04">
            <w:pPr>
              <w:pStyle w:val="Heading2"/>
            </w:pPr>
            <w:r w:rsidRPr="000F7D04">
              <w:rPr>
                <w:lang w:val="en-GB" w:bidi="en-GB"/>
              </w:rPr>
              <w:t>Education</w:t>
            </w:r>
          </w:p>
          <w:p w14:paraId="341C7452" w14:textId="77777777" w:rsidR="000F7D04" w:rsidRPr="000F7D04" w:rsidRDefault="00696E7D" w:rsidP="000F7D04">
            <w:sdt>
              <w:sdtPr>
                <w:id w:val="245614494"/>
                <w:placeholder>
                  <w:docPart w:val="3EF04BA0BAC14813AF269817EA142CC7"/>
                </w:placeholder>
                <w:temporary/>
                <w:showingPlcHdr/>
              </w:sdtPr>
              <w:sdtEndPr/>
              <w:sdtContent>
                <w:r w:rsidR="000F7D04" w:rsidRPr="000F7D04">
                  <w:rPr>
                    <w:b/>
                    <w:lang w:val="en-GB" w:bidi="en-GB"/>
                  </w:rPr>
                  <w:t>[School/University/College name]</w:t>
                </w:r>
              </w:sdtContent>
            </w:sdt>
            <w:r w:rsidR="000F7D04" w:rsidRPr="000F7D04">
              <w:rPr>
                <w:lang w:val="en-GB" w:bidi="en-GB"/>
              </w:rPr>
              <w:t xml:space="preserve">, </w:t>
            </w:r>
            <w:sdt>
              <w:sdtPr>
                <w:id w:val="141007519"/>
                <w:placeholder>
                  <w:docPart w:val="5C4C23FD7FB3457E805FED19694ED706"/>
                </w:placeholder>
                <w:temporary/>
                <w:showingPlcHdr/>
              </w:sdtPr>
              <w:sdtEndPr/>
              <w:sdtContent>
                <w:r w:rsidR="000F7D04" w:rsidRPr="000F7D04">
                  <w:rPr>
                    <w:lang w:val="en-GB" w:bidi="en-GB"/>
                  </w:rPr>
                  <w:t>[City, County]</w:t>
                </w:r>
              </w:sdtContent>
            </w:sdt>
          </w:p>
          <w:sdt>
            <w:sdtPr>
              <w:id w:val="-1240391264"/>
              <w:placeholder>
                <w:docPart w:val="C6CE4B59290E496CA3E2F315BBAB49C3"/>
              </w:placeholder>
              <w:temporary/>
              <w:showingPlcHdr/>
            </w:sdtPr>
            <w:sdtEndPr/>
            <w:sdtContent>
              <w:p w14:paraId="42A73220" w14:textId="77777777" w:rsidR="000F7D04" w:rsidRDefault="000F7D04" w:rsidP="000F7D04">
                <w:pPr>
                  <w:pStyle w:val="ListBullet"/>
                </w:pPr>
                <w:r w:rsidRPr="000F7D04">
                  <w:rPr>
                    <w:lang w:val="en-GB" w:bidi="en-GB"/>
                  </w:rPr>
                  <w:t>[You might want to include your final grade here and a brief summary of relevant coursework, awards and honours.]</w:t>
                </w:r>
              </w:p>
            </w:sdtContent>
          </w:sdt>
          <w:p w14:paraId="233AC247" w14:textId="77777777" w:rsidR="000F7D04" w:rsidRPr="000F7D04" w:rsidRDefault="000F7D04" w:rsidP="000F7D04">
            <w:pPr>
              <w:pStyle w:val="Heading2"/>
            </w:pPr>
            <w:r w:rsidRPr="000F7D04">
              <w:rPr>
                <w:lang w:val="en-GB" w:bidi="en-GB"/>
              </w:rPr>
              <w:t>Communication</w:t>
            </w:r>
          </w:p>
          <w:sdt>
            <w:sdtPr>
              <w:id w:val="1048178819"/>
              <w:placeholder>
                <w:docPart w:val="3696556482A84B289D911261FF814DFE"/>
              </w:placeholder>
              <w:temporary/>
              <w:showingPlcHdr/>
            </w:sdtPr>
            <w:sdtEndPr/>
            <w:sdtContent>
              <w:p w14:paraId="203BF0AA" w14:textId="588377AF" w:rsidR="000F7D04" w:rsidRDefault="000F7D04" w:rsidP="000F7D04">
                <w:r w:rsidRPr="009360EC">
                  <w:rPr>
                    <w:lang w:val="en-GB" w:bidi="en-GB"/>
                  </w:rPr>
                  <w:t>[You delivered that big presentation and got great feedback. Don’t be shy about it now! This is the place to show how well you work and play with others.]</w:t>
                </w:r>
              </w:p>
            </w:sdtContent>
          </w:sdt>
          <w:p w14:paraId="368C7F8D" w14:textId="77777777" w:rsidR="00555003" w:rsidRDefault="000F7D04" w:rsidP="000F7D04">
            <w:pPr>
              <w:pStyle w:val="Heading2"/>
            </w:pPr>
            <w:r w:rsidRPr="000F7D04">
              <w:rPr>
                <w:lang w:val="en-GB" w:bidi="en-GB"/>
              </w:rPr>
              <w:t>Leadership</w:t>
            </w:r>
          </w:p>
          <w:sdt>
            <w:sdtPr>
              <w:id w:val="-165710132"/>
              <w:placeholder>
                <w:docPart w:val="FA56BFAC8D4C47DFAE23A1C351757750"/>
              </w:placeholder>
              <w:temporary/>
              <w:showingPlcHdr/>
            </w:sdtPr>
            <w:sdtEndPr/>
            <w:sdtContent>
              <w:p w14:paraId="47061D3D" w14:textId="77777777" w:rsidR="000F7D04" w:rsidRDefault="000F7D04" w:rsidP="000F7D04">
                <w:r w:rsidRPr="009360EC">
                  <w:rPr>
                    <w:lang w:val="en-GB" w:bidi="en-GB"/>
                  </w:rPr>
                  <w:t>[Are you president of your society, head of the accommodation board or a team leader for your favourite charity?</w:t>
                </w:r>
                <w:r w:rsidRPr="009360EC">
                  <w:rPr>
                    <w:lang w:val="en-GB" w:bidi="en-GB"/>
                  </w:rPr>
                  <w:br/>
                  <w:t>You’re a natural leader – tell it like it is!]</w:t>
                </w:r>
              </w:p>
            </w:sdtContent>
          </w:sdt>
          <w:p w14:paraId="509C7EE8" w14:textId="77777777" w:rsidR="000F7D04" w:rsidRDefault="000F7D04" w:rsidP="000F7D04">
            <w:pPr>
              <w:pStyle w:val="Heading2"/>
            </w:pPr>
            <w:r w:rsidRPr="000F7D04">
              <w:rPr>
                <w:lang w:val="en-GB" w:bidi="en-GB"/>
              </w:rPr>
              <w:t>References</w:t>
            </w:r>
          </w:p>
          <w:sdt>
            <w:sdtPr>
              <w:id w:val="-494037895"/>
              <w:placeholder>
                <w:docPart w:val="07AF8E5E71764CDB9099A7DB5ED6ED44"/>
              </w:placeholder>
              <w:temporary/>
              <w:showingPlcHdr/>
            </w:sdtPr>
            <w:sdtEndPr/>
            <w:sdtContent>
              <w:p w14:paraId="1EBD6AA4" w14:textId="77777777" w:rsidR="000F7D04" w:rsidRPr="005801E5" w:rsidRDefault="000F7D04" w:rsidP="000F7D04">
                <w:pPr>
                  <w:rPr>
                    <w:rFonts w:ascii="Times" w:hAnsi="Times" w:cs="Times"/>
                    <w:sz w:val="24"/>
                    <w:szCs w:val="24"/>
                  </w:rPr>
                </w:pPr>
                <w:r w:rsidRPr="009360EC">
                  <w:rPr>
                    <w:lang w:val="en-GB" w:bidi="en-GB"/>
                  </w:rPr>
                  <w:t>[Available upon request.]</w:t>
                </w:r>
              </w:p>
            </w:sdtContent>
          </w:sdt>
        </w:tc>
      </w:tr>
      <w:tr w:rsidR="00555003" w14:paraId="6F0B26B6" w14:textId="77777777" w:rsidTr="00555003">
        <w:trPr>
          <w:trHeight w:val="1290"/>
          <w:jc w:val="center"/>
        </w:trPr>
        <w:tc>
          <w:tcPr>
            <w:tcW w:w="2942" w:type="dxa"/>
          </w:tcPr>
          <w:p w14:paraId="138208B4" w14:textId="77777777" w:rsidR="00555003" w:rsidRDefault="00555003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</w:tcPr>
          <w:p w14:paraId="7E94A9D8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2844B61C" w14:textId="77777777" w:rsidR="00555003" w:rsidRPr="00590471" w:rsidRDefault="00555003" w:rsidP="00222466"/>
        </w:tc>
      </w:tr>
      <w:tr w:rsidR="00555003" w14:paraId="439B2E61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19D90C74" w14:textId="77777777" w:rsidR="00555003" w:rsidRPr="00222466" w:rsidRDefault="00696E7D" w:rsidP="00222466">
            <w:pPr>
              <w:pStyle w:val="Information"/>
              <w:rPr>
                <w:rStyle w:val="Strong"/>
                <w:b w:val="0"/>
                <w:bCs w:val="0"/>
                <w:color w:val="FFFFFF" w:themeColor="background1"/>
              </w:rPr>
            </w:pPr>
            <w:sdt>
              <w:sdtPr>
                <w:rPr>
                  <w:b/>
                  <w:bCs/>
                  <w:color w:val="F05535" w:themeColor="accent4"/>
                </w:rPr>
                <w:id w:val="1645700282"/>
                <w:placeholder>
                  <w:docPart w:val="A87172C81E8B416FACB27B78FE2CA00D"/>
                </w:placeholder>
                <w:temporary/>
                <w:showingPlcHdr/>
              </w:sdtPr>
              <w:sdtEndPr>
                <w:rPr>
                  <w:rStyle w:val="Strong"/>
                </w:rPr>
              </w:sdtEndPr>
              <w:sdtContent>
                <w:r w:rsidR="00555003" w:rsidRPr="00222466">
                  <w:rPr>
                    <w:lang w:val="en-GB" w:bidi="en-GB"/>
                  </w:rPr>
                  <w:t>[</w:t>
                </w:r>
                <w:r w:rsidR="00555003">
                  <w:rPr>
                    <w:lang w:val="en-GB" w:bidi="en-GB"/>
                  </w:rPr>
                  <w:t xml:space="preserve">Your </w:t>
                </w:r>
                <w:r w:rsidR="00555003" w:rsidRPr="00222466">
                  <w:rPr>
                    <w:lang w:val="en-GB" w:bidi="en-GB"/>
                  </w:rPr>
                  <w:t>address]</w:t>
                </w:r>
              </w:sdtContent>
            </w:sdt>
          </w:p>
          <w:p w14:paraId="36BF8D31" w14:textId="77777777" w:rsidR="00555003" w:rsidRPr="00222466" w:rsidRDefault="00696E7D" w:rsidP="00222466">
            <w:pPr>
              <w:pStyle w:val="Information"/>
            </w:pPr>
            <w:sdt>
              <w:sdtPr>
                <w:id w:val="-798381348"/>
                <w:placeholder>
                  <w:docPart w:val="2283A1139D904DE88824CA7FFAE03CF0"/>
                </w:placeholder>
                <w:temporary/>
                <w:showingPlcHdr/>
              </w:sdtPr>
              <w:sdtEndPr/>
              <w:sdtContent>
                <w:r w:rsidR="00555003" w:rsidRPr="00222466">
                  <w:rPr>
                    <w:lang w:val="en-GB" w:bidi="en-GB"/>
                  </w:rPr>
                  <w:t>[City, County, Post Code]</w:t>
                </w:r>
              </w:sdtContent>
            </w:sdt>
          </w:p>
        </w:tc>
        <w:tc>
          <w:tcPr>
            <w:tcW w:w="423" w:type="dxa"/>
            <w:vMerge/>
          </w:tcPr>
          <w:p w14:paraId="6D985C7A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09209FB2" w14:textId="77777777" w:rsidR="00555003" w:rsidRDefault="00555003" w:rsidP="005801E5">
            <w:pPr>
              <w:pStyle w:val="Heading1"/>
            </w:pPr>
          </w:p>
        </w:tc>
      </w:tr>
      <w:tr w:rsidR="00555003" w14:paraId="75DDAC96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334F1A5A" w14:textId="77777777" w:rsidR="00555003" w:rsidRDefault="00555003" w:rsidP="00222466">
            <w:pPr>
              <w:pStyle w:val="NoSpacing"/>
            </w:pPr>
          </w:p>
        </w:tc>
        <w:tc>
          <w:tcPr>
            <w:tcW w:w="423" w:type="dxa"/>
            <w:vMerge/>
          </w:tcPr>
          <w:p w14:paraId="7CB2C3BC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710C09B7" w14:textId="77777777" w:rsidR="00555003" w:rsidRDefault="00555003" w:rsidP="005801E5">
            <w:pPr>
              <w:pStyle w:val="Heading1"/>
            </w:pPr>
          </w:p>
        </w:tc>
      </w:tr>
      <w:tr w:rsidR="00555003" w14:paraId="31094C92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5432E11D" w14:textId="77777777" w:rsidR="00555003" w:rsidRPr="00222466" w:rsidRDefault="00696E7D" w:rsidP="00222466">
            <w:pPr>
              <w:pStyle w:val="Information"/>
            </w:pPr>
            <w:sdt>
              <w:sdtPr>
                <w:id w:val="1701595270"/>
                <w:placeholder>
                  <w:docPart w:val="D1DBE0642F63416E86F8117DEE6F5CE7"/>
                </w:placeholder>
                <w:temporary/>
                <w:showingPlcHdr/>
              </w:sdtPr>
              <w:sdtEndPr/>
              <w:sdtContent>
                <w:r w:rsidR="00555003" w:rsidRPr="00222466">
                  <w:rPr>
                    <w:lang w:val="en-GB" w:bidi="en-GB"/>
                  </w:rPr>
                  <w:t>[</w:t>
                </w:r>
                <w:r w:rsidR="00555003">
                  <w:rPr>
                    <w:lang w:val="en-GB" w:bidi="en-GB"/>
                  </w:rPr>
                  <w:t xml:space="preserve">Your </w:t>
                </w:r>
                <w:r w:rsidR="00555003" w:rsidRPr="00222466">
                  <w:rPr>
                    <w:lang w:val="en-GB" w:bidi="en-GB"/>
                  </w:rPr>
                  <w:t>phone number]</w:t>
                </w:r>
              </w:sdtContent>
            </w:sdt>
          </w:p>
        </w:tc>
        <w:tc>
          <w:tcPr>
            <w:tcW w:w="423" w:type="dxa"/>
            <w:vMerge/>
          </w:tcPr>
          <w:p w14:paraId="3EF301A8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0B9367FF" w14:textId="77777777" w:rsidR="00555003" w:rsidRDefault="00555003" w:rsidP="005801E5">
            <w:pPr>
              <w:pStyle w:val="Heading1"/>
            </w:pPr>
          </w:p>
        </w:tc>
      </w:tr>
      <w:tr w:rsidR="00555003" w14:paraId="60B18E4E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4CCB59F3" w14:textId="77777777" w:rsidR="00555003" w:rsidRDefault="00555003" w:rsidP="00B6466C">
            <w:pPr>
              <w:pStyle w:val="NoSpacing"/>
            </w:pPr>
          </w:p>
        </w:tc>
        <w:tc>
          <w:tcPr>
            <w:tcW w:w="423" w:type="dxa"/>
            <w:vMerge/>
          </w:tcPr>
          <w:p w14:paraId="3046A21C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20C5D60E" w14:textId="77777777" w:rsidR="00555003" w:rsidRDefault="00555003" w:rsidP="005801E5">
            <w:pPr>
              <w:pStyle w:val="Heading1"/>
            </w:pPr>
          </w:p>
        </w:tc>
      </w:tr>
      <w:tr w:rsidR="00555003" w14:paraId="65706EB5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16AD4185" w14:textId="77777777" w:rsidR="00555003" w:rsidRPr="00222466" w:rsidRDefault="00696E7D" w:rsidP="00222466">
            <w:pPr>
              <w:pStyle w:val="Information"/>
            </w:pPr>
            <w:sdt>
              <w:sdtPr>
                <w:id w:val="-1997099910"/>
                <w:placeholder>
                  <w:docPart w:val="695C811A62D34A74A0E3D1860300B87C"/>
                </w:placeholder>
                <w:temporary/>
                <w:showingPlcHdr/>
              </w:sdtPr>
              <w:sdtEndPr/>
              <w:sdtContent>
                <w:r w:rsidR="00555003" w:rsidRPr="00222466">
                  <w:rPr>
                    <w:lang w:val="en-GB" w:bidi="en-GB"/>
                  </w:rPr>
                  <w:t>[</w:t>
                </w:r>
                <w:r w:rsidR="00555003">
                  <w:rPr>
                    <w:lang w:val="en-GB" w:bidi="en-GB"/>
                  </w:rPr>
                  <w:t xml:space="preserve">Your </w:t>
                </w:r>
                <w:r w:rsidR="00555003" w:rsidRPr="00222466">
                  <w:rPr>
                    <w:lang w:val="en-GB" w:bidi="en-GB"/>
                  </w:rPr>
                  <w:t>email address]</w:t>
                </w:r>
              </w:sdtContent>
            </w:sdt>
          </w:p>
        </w:tc>
        <w:tc>
          <w:tcPr>
            <w:tcW w:w="423" w:type="dxa"/>
            <w:vMerge/>
          </w:tcPr>
          <w:p w14:paraId="0FB75679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077D1A8E" w14:textId="77777777" w:rsidR="00555003" w:rsidRDefault="00555003" w:rsidP="005801E5">
            <w:pPr>
              <w:pStyle w:val="Heading1"/>
            </w:pPr>
          </w:p>
        </w:tc>
      </w:tr>
      <w:tr w:rsidR="00555003" w14:paraId="68D14AE0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25540DA4" w14:textId="77777777" w:rsidR="00555003" w:rsidRDefault="00555003" w:rsidP="00B6466C">
            <w:pPr>
              <w:pStyle w:val="NoSpacing"/>
            </w:pPr>
          </w:p>
        </w:tc>
        <w:tc>
          <w:tcPr>
            <w:tcW w:w="423" w:type="dxa"/>
            <w:vMerge/>
          </w:tcPr>
          <w:p w14:paraId="249C1808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1352C160" w14:textId="77777777" w:rsidR="00555003" w:rsidRDefault="00555003" w:rsidP="005801E5">
            <w:pPr>
              <w:pStyle w:val="Heading1"/>
            </w:pPr>
          </w:p>
        </w:tc>
      </w:tr>
      <w:tr w:rsidR="00555003" w14:paraId="08509B0B" w14:textId="77777777" w:rsidTr="00B6466C">
        <w:trPr>
          <w:trHeight w:val="633"/>
          <w:jc w:val="center"/>
        </w:trPr>
        <w:sdt>
          <w:sdtPr>
            <w:id w:val="994223924"/>
            <w:placeholder>
              <w:docPart w:val="D61F31CAB3B1404ABF961F23447B1F21"/>
            </w:placeholder>
            <w:temporary/>
            <w:showingPlcHdr/>
          </w:sdtPr>
          <w:sdtEndPr/>
          <w:sdtContent>
            <w:tc>
              <w:tcPr>
                <w:tcW w:w="2942" w:type="dxa"/>
                <w:vAlign w:val="center"/>
              </w:tcPr>
              <w:p w14:paraId="40326CC2" w14:textId="77777777" w:rsidR="00555003" w:rsidRPr="00222466" w:rsidRDefault="00555003" w:rsidP="00222466">
                <w:pPr>
                  <w:pStyle w:val="Information"/>
                </w:pPr>
                <w:r w:rsidRPr="00222466">
                  <w:rPr>
                    <w:rStyle w:val="PlaceholderText"/>
                    <w:color w:val="FFFFFF" w:themeColor="background1"/>
                    <w:lang w:val="en-GB" w:bidi="en-GB"/>
                  </w:rPr>
                  <w:t>Your website</w:t>
                </w:r>
              </w:p>
            </w:tc>
          </w:sdtContent>
        </w:sdt>
        <w:tc>
          <w:tcPr>
            <w:tcW w:w="423" w:type="dxa"/>
            <w:vMerge/>
          </w:tcPr>
          <w:p w14:paraId="69833234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929EC06" w14:textId="77777777" w:rsidR="00555003" w:rsidRDefault="00555003" w:rsidP="005801E5">
            <w:pPr>
              <w:pStyle w:val="Heading1"/>
            </w:pPr>
          </w:p>
        </w:tc>
      </w:tr>
      <w:tr w:rsidR="00555003" w14:paraId="7F2BDC8A" w14:textId="77777777" w:rsidTr="00E7650B">
        <w:trPr>
          <w:trHeight w:val="2663"/>
          <w:jc w:val="center"/>
        </w:trPr>
        <w:tc>
          <w:tcPr>
            <w:tcW w:w="2942" w:type="dxa"/>
          </w:tcPr>
          <w:p w14:paraId="1758A7F3" w14:textId="77777777" w:rsidR="00555003" w:rsidRDefault="00555003" w:rsidP="00222466"/>
        </w:tc>
        <w:tc>
          <w:tcPr>
            <w:tcW w:w="423" w:type="dxa"/>
          </w:tcPr>
          <w:p w14:paraId="3F2FDC89" w14:textId="77777777" w:rsidR="00555003" w:rsidRDefault="00555003" w:rsidP="00222466"/>
        </w:tc>
        <w:tc>
          <w:tcPr>
            <w:tcW w:w="6607" w:type="dxa"/>
            <w:vMerge/>
          </w:tcPr>
          <w:p w14:paraId="2A2C43A5" w14:textId="77777777" w:rsidR="00555003" w:rsidRDefault="00555003" w:rsidP="00222466"/>
        </w:tc>
      </w:tr>
    </w:tbl>
    <w:p w14:paraId="50B8A4E6" w14:textId="77777777" w:rsidR="007F5B63" w:rsidRPr="00CE1E3D" w:rsidRDefault="007F5B63" w:rsidP="00CE1E3D">
      <w:pPr>
        <w:pStyle w:val="BodyText"/>
      </w:pPr>
    </w:p>
    <w:sectPr w:rsidR="007F5B63" w:rsidRPr="00CE1E3D" w:rsidSect="00D22C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202AB" w14:textId="77777777" w:rsidR="00696E7D" w:rsidRDefault="00696E7D" w:rsidP="00590471">
      <w:r>
        <w:separator/>
      </w:r>
    </w:p>
  </w:endnote>
  <w:endnote w:type="continuationSeparator" w:id="0">
    <w:p w14:paraId="24823F86" w14:textId="77777777" w:rsidR="00696E7D" w:rsidRDefault="00696E7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6E863" w14:textId="77777777" w:rsidR="00E7650B" w:rsidRDefault="00E765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36876" w14:textId="77777777" w:rsidR="00E7650B" w:rsidRDefault="00E765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A7A5C" w14:textId="77777777" w:rsidR="00E7650B" w:rsidRDefault="00E76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F81F5" w14:textId="77777777" w:rsidR="00696E7D" w:rsidRDefault="00696E7D" w:rsidP="00590471">
      <w:r>
        <w:separator/>
      </w:r>
    </w:p>
  </w:footnote>
  <w:footnote w:type="continuationSeparator" w:id="0">
    <w:p w14:paraId="16F12586" w14:textId="77777777" w:rsidR="00696E7D" w:rsidRDefault="00696E7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77ABC" w14:textId="77777777" w:rsidR="00E7650B" w:rsidRDefault="00E765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3707F" w14:textId="35DF11B0" w:rsidR="00590471" w:rsidRPr="00D22CF8" w:rsidRDefault="00D22CF8" w:rsidP="00060042">
    <w:pPr>
      <w:pStyle w:val="BodyText"/>
      <w:rPr>
        <w:lang w:val="en-GB"/>
      </w:rPr>
    </w:pPr>
    <w:bookmarkStart w:id="0" w:name="_GoBack"/>
    <w:r w:rsidRPr="00D22CF8">
      <w:rPr>
        <w:noProof/>
        <w:lang w:val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B66F18" wp14:editId="600F076F">
              <wp:simplePos x="0" y="0"/>
              <wp:positionH relativeFrom="page">
                <wp:posOffset>-78377</wp:posOffset>
              </wp:positionH>
              <wp:positionV relativeFrom="paragraph">
                <wp:posOffset>-444137</wp:posOffset>
              </wp:positionV>
              <wp:extent cx="7841005" cy="10662588"/>
              <wp:effectExtent l="0" t="0" r="7620" b="5715"/>
              <wp:wrapNone/>
              <wp:docPr id="1" name="Group 1" descr="Background shap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1005" cy="10662588"/>
                        <a:chOff x="-65315" y="0"/>
                        <a:chExt cx="7841005" cy="10662588"/>
                      </a:xfrm>
                    </wpg:grpSpPr>
                    <wps:wsp>
                      <wps:cNvPr id="19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3270" cy="1704340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Group 16"/>
                      <wpg:cNvGrpSpPr>
                        <a:grpSpLocks/>
                      </wpg:cNvGrpSpPr>
                      <wpg:grpSpPr bwMode="auto">
                        <a:xfrm>
                          <a:off x="3415145" y="0"/>
                          <a:ext cx="4360545" cy="1022350"/>
                          <a:chOff x="5373" y="1"/>
                          <a:chExt cx="6867" cy="1610"/>
                        </a:xfrm>
                      </wpg:grpSpPr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" name="Freeform 19"/>
                      <wps:cNvSpPr>
                        <a:spLocks/>
                      </wps:cNvSpPr>
                      <wps:spPr bwMode="auto">
                        <a:xfrm>
                          <a:off x="2639291" y="755073"/>
                          <a:ext cx="1919605" cy="948690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0"/>
                      <wps:cNvSpPr>
                        <a:spLocks/>
                      </wps:cNvSpPr>
                      <wps:spPr bwMode="auto">
                        <a:xfrm>
                          <a:off x="2639291" y="0"/>
                          <a:ext cx="2119630" cy="1703705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4"/>
                      <wps:cNvSpPr>
                        <a:spLocks/>
                      </wps:cNvSpPr>
                      <wps:spPr bwMode="auto">
                        <a:xfrm>
                          <a:off x="3906982" y="9647916"/>
                          <a:ext cx="3865245" cy="1012190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4959927" y="10008134"/>
                          <a:ext cx="1352550" cy="315595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6"/>
                      <wps:cNvSpPr>
                        <a:spLocks/>
                      </wps:cNvSpPr>
                      <wps:spPr bwMode="auto">
                        <a:xfrm>
                          <a:off x="0" y="8969043"/>
                          <a:ext cx="4560570" cy="1693545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7"/>
                      <wps:cNvSpPr>
                        <a:spLocks/>
                      </wps:cNvSpPr>
                      <wps:spPr bwMode="auto">
                        <a:xfrm>
                          <a:off x="3415145" y="9647916"/>
                          <a:ext cx="4339590" cy="1012190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9"/>
                      <wps:cNvSpPr>
                        <a:spLocks/>
                      </wps:cNvSpPr>
                      <wps:spPr bwMode="auto">
                        <a:xfrm>
                          <a:off x="2646218" y="8969043"/>
                          <a:ext cx="4057650" cy="1693545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0"/>
                      <wps:cNvSpPr>
                        <a:spLocks/>
                      </wps:cNvSpPr>
                      <wps:spPr bwMode="auto">
                        <a:xfrm>
                          <a:off x="2646218" y="8969043"/>
                          <a:ext cx="4057650" cy="1693545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11"/>
                      <wps:cNvSpPr>
                        <a:spLocks/>
                      </wps:cNvSpPr>
                      <wps:spPr bwMode="auto">
                        <a:xfrm>
                          <a:off x="2639291" y="8969043"/>
                          <a:ext cx="1919605" cy="94869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12"/>
                      <wps:cNvSpPr>
                        <a:spLocks/>
                      </wps:cNvSpPr>
                      <wps:spPr bwMode="auto">
                        <a:xfrm>
                          <a:off x="3318164" y="9564789"/>
                          <a:ext cx="1240155" cy="349885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13"/>
                      <wps:cNvSpPr>
                        <a:spLocks/>
                      </wps:cNvSpPr>
                      <wps:spPr bwMode="auto">
                        <a:xfrm>
                          <a:off x="5548745" y="9647916"/>
                          <a:ext cx="2226945" cy="1012190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2"/>
                      <wps:cNvSpPr>
                        <a:spLocks/>
                      </wps:cNvSpPr>
                      <wps:spPr bwMode="auto">
                        <a:xfrm>
                          <a:off x="-58388" y="4939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27"/>
                      <wps:cNvSpPr>
                        <a:spLocks/>
                      </wps:cNvSpPr>
                      <wps:spPr bwMode="auto">
                        <a:xfrm>
                          <a:off x="-65315" y="5444836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28" descr="Phone icon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33748" y="556260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Freeform 31"/>
                      <wps:cNvSpPr>
                        <a:spLocks/>
                      </wps:cNvSpPr>
                      <wps:spPr bwMode="auto">
                        <a:xfrm>
                          <a:off x="-65315" y="5950527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32" descr="Email icon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33748" y="6068291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23" descr="GPS icon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0675" y="5056909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" name="Freeform 35"/>
                      <wps:cNvSpPr>
                        <a:spLocks/>
                      </wps:cNvSpPr>
                      <wps:spPr bwMode="auto">
                        <a:xfrm>
                          <a:off x="-65315" y="6463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6" descr="website icon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33748" y="6580909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5D8690" id="Group 1" o:spid="_x0000_s1026" alt="Background shapes and designs" style="position:absolute;margin-left:-6.15pt;margin-top:-34.95pt;width:617.4pt;height:839.55pt;z-index:251659264;mso-position-horizontal-relative:page;mso-width-relative:margin;mso-height-relative:margin" coordorigin="-653" coordsize="78410,10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">
              <v:shape id="Freeform 15" o:spid="_x0000_s1027" style="position:absolute;width:45732;height:17043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<v:path arrowok="t" o:connecttype="custom" o:connectlocs="4572635,0;0,635;0,769620;2640965,1704340;4572635,0" o:connectangles="0,0,0,0,0"/>
              </v:shape>
              <v:group id="Group 16" o:spid="_x0000_s1028" style="position:absolute;left:34151;width:43605;height:10223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Freeform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Freeform 19" o:spid="_x0000_s1031" style="position:absolute;left:26392;top:755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<v:path arrowok="t" o:connecttype="custom" o:connectlocs="1918970,0;770255,266065;0,948055;1918970,0" o:connectangles="0,0,0,0"/>
              </v:shape>
              <v:shape id="Freeform 20" o:spid="_x0000_s1032" style="position:absolute;left:26392;width:21197;height:17037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<v:path arrowok="t" o:connecttype="custom" o:connectlocs="2118995,0;1931670,0;773430,1020445;770255,1021715;678815,1104265;0,1703070;780415,1075690;1918970,755015;879475,996315;2118995,0" o:connectangles="0,0,0,0,0,0,0,0,0,0"/>
              </v:shape>
              <v:shape id="Freeform 4" o:spid="_x0000_s1033" style="position:absolute;left:39069;top:96479;width:38653;height:10122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<v:path arrowok="t" o:connecttype="custom" o:connectlocs="1638300,0;0,1011555;3864610,1011555;3864610,458470;1638300,0" o:connectangles="0,0,0,0,0"/>
              </v:shape>
              <v:shape id="Freeform 5" o:spid="_x0000_s1034" style="position:absolute;left:49599;top:100081;width:13525;height:3156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<v:path arrowok="t" o:connecttype="custom" o:connectlocs="0,0;1351915,314960;1266190,239395;0,0" o:connectangles="0,0,0,0"/>
              </v:shape>
              <v:shape id="Freeform 6" o:spid="_x0000_s1035" style="position:absolute;top:89690;width:45605;height:16935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<v:path arrowok="t" o:connecttype="custom" o:connectlocs="2640965,0;0,934720;0,1692910;4559935,1692910;2640965,0" o:connectangles="0,0,0,0,0"/>
              </v:shape>
              <v:shape id="Freeform 7" o:spid="_x0000_s1036" style="position:absolute;left:34151;top:96479;width:43396;height:10122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<v:path arrowok="t" o:connecttype="custom" o:connectlocs="0,0;1149350,1011555;4338955,1011555;4328795,1007110;0,0" o:connectangles="0,0,0,0,0"/>
              </v:shape>
              <v:shape id="Freeform 9" o:spid="_x0000_s1037" style="position:absolute;left:26462;top:89690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<v:path arrowok="t" o:connecttype="custom" o:connectlocs="2106930,1692910;0,0;1920240,1692910;2106930,1692910" o:connectangles="0,0,0,0"/>
              </v:shape>
              <v:shape id="Freeform 10" o:spid="_x0000_s1038" style="position:absolute;left:26462;top:89690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<v:path arrowok="t" o:connecttype="custom" o:connectlocs="4057015,1692910;2903855,681355;3951605,1692910;4057015,1692910" o:connectangles="0,0,0,0"/>
              </v:shape>
              <v:shape id="Freeform 11" o:spid="_x0000_s1039" style="position:absolute;left:26392;top:8969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<v:path arrowok="t" o:connecttype="custom" o:connectlocs="0,0;770255,681355;1918970,948055;0,0" o:connectangles="0,0,0,0"/>
              </v:shape>
              <v:shape id="Freeform 12" o:spid="_x0000_s1040" style="position:absolute;left:33181;top:95647;width:12402;height:3499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<v:path arrowok="t" o:connecttype="custom" o:connectlocs="0,0;90805,82550;1239520,349250;0,0" o:connectangles="0,0,0,0"/>
              </v:shape>
              <v:shape id="Freeform 13" o:spid="_x0000_s1041" style="position:absolute;left:55487;top:96479;width:22269;height:10122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<v:path arrowok="t" o:connecttype="custom" o:connectlocs="0,0;1152525,1011555;2226310,1011555;2226310,458470;0,0" o:connectangles="0,0,0,0,0"/>
              </v:shape>
              <v:shape id="Freeform 22" o:spid="_x0000_s1042" style="position:absolute;left:-583;top:49391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Freeform 27" o:spid="_x0000_s1043" style="position:absolute;left:-653;top:54448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44" type="#_x0000_t75" alt="Phone icon" style="position:absolute;left:22337;top:55626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<v:imagedata r:id="rId5" o:title="Phone icon"/>
                <v:path arrowok="t"/>
              </v:shape>
              <v:shape id="Freeform 31" o:spid="_x0000_s1045" style="position:absolute;left:-653;top:59505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" path="m3772,l,,,628r3772,l3843,619r66,-23l3968,559r48,-49l4054,451r23,-66l4086,314r-9,-72l4054,176r-38,-59l3968,69,3909,32,3843,8,3772,xe" fillcolor="#cd303c [3206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Picture 32" o:spid="_x0000_s1046" type="#_x0000_t75" alt="Email icon" style="position:absolute;left:22337;top:60682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<v:imagedata r:id="rId6" o:title="Email icon"/>
              </v:shape>
              <v:shape id="Picture 23" o:spid="_x0000_s1047" type="#_x0000_t75" alt="GPS icon" style="position:absolute;left:22406;top:50569;width:1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<v:imagedata r:id="rId7" o:title="GPS icon"/>
                <v:path arrowok="t"/>
              </v:shape>
              <v:shape id="Freeform 35" o:spid="_x0000_s1048" style="position:absolute;left:-653;top:64631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" path="m3772,l,,,628r3772,l3843,619r66,-23l3968,559r48,-49l4054,451r23,-66l4086,314r-9,-72l4054,176r-38,-59l3968,69,3909,32,3843,8,3772,xe" fillcolor="#f05535 [3207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Picture 36" o:spid="_x0000_s1049" type="#_x0000_t75" alt="website icon" style="position:absolute;left:22337;top:65809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<v:imagedata r:id="rId8" o:title="website icon"/>
                <v:path arrowok="t"/>
              </v:shape>
              <w10:wrap anchorx="page"/>
            </v:group>
          </w:pict>
        </mc:Fallback>
      </mc:AlternateContent>
    </w:r>
    <w:bookmarkEnd w:id="0"/>
    <w:r w:rsidR="00060042" w:rsidRPr="00D22CF8">
      <w:rPr>
        <w:noProof/>
        <w:lang w:val="en-GB" w:bidi="en-GB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EE993" w14:textId="77777777" w:rsidR="00E7650B" w:rsidRDefault="00E76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F8A"/>
    <w:rsid w:val="000116CB"/>
    <w:rsid w:val="00060042"/>
    <w:rsid w:val="000E0114"/>
    <w:rsid w:val="000F7D04"/>
    <w:rsid w:val="00150ABD"/>
    <w:rsid w:val="00222466"/>
    <w:rsid w:val="0029188C"/>
    <w:rsid w:val="00332A22"/>
    <w:rsid w:val="003D3540"/>
    <w:rsid w:val="00472C27"/>
    <w:rsid w:val="00555003"/>
    <w:rsid w:val="005801E5"/>
    <w:rsid w:val="00590471"/>
    <w:rsid w:val="005D01FA"/>
    <w:rsid w:val="00696E7D"/>
    <w:rsid w:val="007913A5"/>
    <w:rsid w:val="007F5B63"/>
    <w:rsid w:val="00846CB9"/>
    <w:rsid w:val="008472E9"/>
    <w:rsid w:val="008C2CFC"/>
    <w:rsid w:val="00B6466C"/>
    <w:rsid w:val="00CE1E3D"/>
    <w:rsid w:val="00D22CF8"/>
    <w:rsid w:val="00DF2F8A"/>
    <w:rsid w:val="00E7650B"/>
    <w:rsid w:val="00E90A60"/>
    <w:rsid w:val="00EE7E09"/>
    <w:rsid w:val="00F0223C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566B7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F05535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Experience">
    <w:name w:val="Experience"/>
    <w:basedOn w:val="Normal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0F7D04"/>
    <w:pPr>
      <w:numPr>
        <w:numId w:val="3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6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B6B54E531A7489F97BB8317D015F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AAD3A-A3BA-45FF-9988-8D92FAF58208}"/>
      </w:docPartPr>
      <w:docPartBody>
        <w:p w:rsidR="00FE1FBF" w:rsidRDefault="00427644" w:rsidP="00427644">
          <w:pPr>
            <w:pStyle w:val="1B6B54E531A7489F97BB8317D015F8371"/>
          </w:pPr>
          <w:r w:rsidRPr="00222466">
            <w:rPr>
              <w:lang w:val="en-GB" w:bidi="en-GB"/>
            </w:rPr>
            <w:t>[</w:t>
          </w:r>
          <w:r>
            <w:rPr>
              <w:lang w:val="en-GB" w:bidi="en-GB"/>
            </w:rPr>
            <w:t>First</w:t>
          </w:r>
          <w:r w:rsidRPr="00222466">
            <w:rPr>
              <w:lang w:val="en-GB" w:bidi="en-GB"/>
            </w:rPr>
            <w:t xml:space="preserve"> name]</w:t>
          </w:r>
        </w:p>
      </w:docPartBody>
    </w:docPart>
    <w:docPart>
      <w:docPartPr>
        <w:name w:val="1A46D5335A17421B9D111203713C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F4A42-65E5-4CA7-9996-D307834B13FB}"/>
      </w:docPartPr>
      <w:docPartBody>
        <w:p w:rsidR="00FE1FBF" w:rsidRDefault="00427644" w:rsidP="00427644">
          <w:pPr>
            <w:pStyle w:val="1A46D5335A17421B9D111203713CCFFD1"/>
          </w:pPr>
          <w:r w:rsidRPr="00222466">
            <w:rPr>
              <w:lang w:val="en-GB" w:bidi="en-GB"/>
            </w:rPr>
            <w:t>[Surname]</w:t>
          </w:r>
        </w:p>
      </w:docPartBody>
    </w:docPart>
    <w:docPart>
      <w:docPartPr>
        <w:name w:val="A87172C81E8B416FACB27B78FE2CA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047E8-9E87-41FC-9397-15FD14FF4834}"/>
      </w:docPartPr>
      <w:docPartBody>
        <w:p w:rsidR="00FE1FBF" w:rsidRDefault="00427644" w:rsidP="00427644">
          <w:pPr>
            <w:pStyle w:val="A87172C81E8B416FACB27B78FE2CA00D1"/>
          </w:pPr>
          <w:r w:rsidRPr="00222466">
            <w:rPr>
              <w:lang w:val="en-GB" w:bidi="en-GB"/>
            </w:rPr>
            <w:t>[</w:t>
          </w:r>
          <w:r>
            <w:rPr>
              <w:lang w:val="en-GB" w:bidi="en-GB"/>
            </w:rPr>
            <w:t xml:space="preserve">Your </w:t>
          </w:r>
          <w:r w:rsidRPr="00222466">
            <w:rPr>
              <w:lang w:val="en-GB" w:bidi="en-GB"/>
            </w:rPr>
            <w:t>address]</w:t>
          </w:r>
        </w:p>
      </w:docPartBody>
    </w:docPart>
    <w:docPart>
      <w:docPartPr>
        <w:name w:val="2283A1139D904DE88824CA7FFAE03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4CA7D-83CA-4253-9435-76E44D631DB1}"/>
      </w:docPartPr>
      <w:docPartBody>
        <w:p w:rsidR="00FE1FBF" w:rsidRDefault="00427644" w:rsidP="00427644">
          <w:pPr>
            <w:pStyle w:val="2283A1139D904DE88824CA7FFAE03CF01"/>
          </w:pPr>
          <w:r w:rsidRPr="00222466">
            <w:rPr>
              <w:lang w:val="en-GB" w:bidi="en-GB"/>
            </w:rPr>
            <w:t>[City, County, Post Code]</w:t>
          </w:r>
        </w:p>
      </w:docPartBody>
    </w:docPart>
    <w:docPart>
      <w:docPartPr>
        <w:name w:val="D1DBE0642F63416E86F8117DEE6F5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F386D-2804-46F9-8368-F66681B826DE}"/>
      </w:docPartPr>
      <w:docPartBody>
        <w:p w:rsidR="00FE1FBF" w:rsidRDefault="00427644" w:rsidP="00427644">
          <w:pPr>
            <w:pStyle w:val="D1DBE0642F63416E86F8117DEE6F5CE71"/>
          </w:pPr>
          <w:r w:rsidRPr="00222466">
            <w:rPr>
              <w:lang w:val="en-GB" w:bidi="en-GB"/>
            </w:rPr>
            <w:t>[</w:t>
          </w:r>
          <w:r>
            <w:rPr>
              <w:lang w:val="en-GB" w:bidi="en-GB"/>
            </w:rPr>
            <w:t xml:space="preserve">Your </w:t>
          </w:r>
          <w:r w:rsidRPr="00222466">
            <w:rPr>
              <w:lang w:val="en-GB" w:bidi="en-GB"/>
            </w:rPr>
            <w:t>phone number]</w:t>
          </w:r>
        </w:p>
      </w:docPartBody>
    </w:docPart>
    <w:docPart>
      <w:docPartPr>
        <w:name w:val="695C811A62D34A74A0E3D1860300B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7E23B-04C9-4A6B-B592-08DA612EF57E}"/>
      </w:docPartPr>
      <w:docPartBody>
        <w:p w:rsidR="00FE1FBF" w:rsidRDefault="00427644" w:rsidP="00427644">
          <w:pPr>
            <w:pStyle w:val="695C811A62D34A74A0E3D1860300B87C1"/>
          </w:pPr>
          <w:r w:rsidRPr="00222466">
            <w:rPr>
              <w:lang w:val="en-GB" w:bidi="en-GB"/>
            </w:rPr>
            <w:t>[</w:t>
          </w:r>
          <w:r>
            <w:rPr>
              <w:lang w:val="en-GB" w:bidi="en-GB"/>
            </w:rPr>
            <w:t xml:space="preserve">Your </w:t>
          </w:r>
          <w:r w:rsidRPr="00222466">
            <w:rPr>
              <w:lang w:val="en-GB" w:bidi="en-GB"/>
            </w:rPr>
            <w:t>email address]</w:t>
          </w:r>
        </w:p>
      </w:docPartBody>
    </w:docPart>
    <w:docPart>
      <w:docPartPr>
        <w:name w:val="D61F31CAB3B1404ABF961F23447B1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4DA1D-7039-49D9-8EE7-F33023AEBA21}"/>
      </w:docPartPr>
      <w:docPartBody>
        <w:p w:rsidR="00FE1FBF" w:rsidRDefault="00427644" w:rsidP="00427644">
          <w:pPr>
            <w:pStyle w:val="D61F31CAB3B1404ABF961F23447B1F213"/>
          </w:pPr>
          <w:r w:rsidRPr="00222466">
            <w:rPr>
              <w:rStyle w:val="PlaceholderText"/>
              <w:color w:val="FFFFFF" w:themeColor="background1"/>
              <w:lang w:val="en-GB" w:bidi="en-GB"/>
            </w:rPr>
            <w:t>Your website</w:t>
          </w:r>
        </w:p>
      </w:docPartBody>
    </w:docPart>
    <w:docPart>
      <w:docPartPr>
        <w:name w:val="4578CFB73D3349C1A362CC41BA513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C9456-DF39-44F4-802E-2B509D904DBD}"/>
      </w:docPartPr>
      <w:docPartBody>
        <w:p w:rsidR="00FE1FBF" w:rsidRDefault="00427644" w:rsidP="00427644">
          <w:pPr>
            <w:pStyle w:val="4578CFB73D3349C1A362CC41BA513A0B1"/>
          </w:pPr>
          <w:r w:rsidRPr="00415A4A">
            <w:rPr>
              <w:lang w:val="en-GB" w:bidi="en-GB"/>
            </w:rPr>
            <w:t>[Dates from]</w:t>
          </w:r>
        </w:p>
      </w:docPartBody>
    </w:docPart>
    <w:docPart>
      <w:docPartPr>
        <w:name w:val="35E4DB2E29F24E98B785168FA24B4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D876A-D4CE-417B-98B3-214B48CE9ACF}"/>
      </w:docPartPr>
      <w:docPartBody>
        <w:p w:rsidR="00FE1FBF" w:rsidRDefault="00427644" w:rsidP="00427644">
          <w:pPr>
            <w:pStyle w:val="35E4DB2E29F24E98B785168FA24B404A1"/>
          </w:pPr>
          <w:r w:rsidRPr="00415A4A">
            <w:rPr>
              <w:lang w:val="en-GB" w:bidi="en-GB"/>
            </w:rPr>
            <w:t>[to]</w:t>
          </w:r>
        </w:p>
      </w:docPartBody>
    </w:docPart>
    <w:docPart>
      <w:docPartPr>
        <w:name w:val="2919761D87164DBFB76C03E938D8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27C90-FCC8-4BE6-A184-2086244CF00D}"/>
      </w:docPartPr>
      <w:docPartBody>
        <w:p w:rsidR="00FE1FBF" w:rsidRDefault="00427644" w:rsidP="00427644">
          <w:pPr>
            <w:pStyle w:val="2919761D87164DBFB76C03E938D854601"/>
          </w:pPr>
          <w:r w:rsidRPr="00415A4A">
            <w:rPr>
              <w:lang w:val="en-GB" w:bidi="en-GB"/>
            </w:rPr>
            <w:t>[Job title]</w:t>
          </w:r>
        </w:p>
      </w:docPartBody>
    </w:docPart>
    <w:docPart>
      <w:docPartPr>
        <w:name w:val="399A101348834525BF1051DC3DBA1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3BF9-663D-43C0-A6C3-2BB7B8314E94}"/>
      </w:docPartPr>
      <w:docPartBody>
        <w:p w:rsidR="00FE1FBF" w:rsidRDefault="00427644" w:rsidP="00427644">
          <w:pPr>
            <w:pStyle w:val="399A101348834525BF1051DC3DBA19401"/>
          </w:pPr>
          <w:r w:rsidRPr="00415A4A">
            <w:rPr>
              <w:lang w:val="en-GB" w:bidi="en-GB"/>
            </w:rPr>
            <w:t>[Job position]</w:t>
          </w:r>
        </w:p>
      </w:docPartBody>
    </w:docPart>
    <w:docPart>
      <w:docPartPr>
        <w:name w:val="FB5F3416087D43C8BE92D0DBD8C9A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BA4DF-B044-4E37-899A-D5EC5E13CCE9}"/>
      </w:docPartPr>
      <w:docPartBody>
        <w:p w:rsidR="00FE1FBF" w:rsidRDefault="00427644" w:rsidP="00427644">
          <w:pPr>
            <w:pStyle w:val="FB5F3416087D43C8BE92D0DBD8C9A3301"/>
          </w:pPr>
          <w:r w:rsidRPr="00415A4A">
            <w:rPr>
              <w:lang w:val="en-GB" w:bidi="en-GB"/>
            </w:rPr>
            <w:t>[Company name]</w:t>
          </w:r>
        </w:p>
      </w:docPartBody>
    </w:docPart>
    <w:docPart>
      <w:docPartPr>
        <w:name w:val="1199FD59920445DDB474FE9044E17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EB7C9-A107-4AFF-8BD8-130B2161C9B4}"/>
      </w:docPartPr>
      <w:docPartBody>
        <w:p w:rsidR="00FE1FBF" w:rsidRDefault="00427644" w:rsidP="00427644">
          <w:pPr>
            <w:pStyle w:val="1199FD59920445DDB474FE9044E17D6E1"/>
          </w:pPr>
          <w:r w:rsidRPr="00415A4A">
            <w:rPr>
              <w:lang w:val="en-GB" w:bidi="en-GB"/>
            </w:rPr>
            <w:t>[Dates from]</w:t>
          </w:r>
        </w:p>
      </w:docPartBody>
    </w:docPart>
    <w:docPart>
      <w:docPartPr>
        <w:name w:val="1194A89634BB4921A82DFFB36B1D9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9ECC-2F9D-4824-8EF1-189F419B3AAC}"/>
      </w:docPartPr>
      <w:docPartBody>
        <w:p w:rsidR="00FE1FBF" w:rsidRDefault="00427644" w:rsidP="00427644">
          <w:pPr>
            <w:pStyle w:val="1194A89634BB4921A82DFFB36B1D93051"/>
          </w:pPr>
          <w:r w:rsidRPr="00415A4A">
            <w:rPr>
              <w:lang w:val="en-GB" w:bidi="en-GB"/>
            </w:rPr>
            <w:t>[to]</w:t>
          </w:r>
        </w:p>
      </w:docPartBody>
    </w:docPart>
    <w:docPart>
      <w:docPartPr>
        <w:name w:val="CA16E34D2FCF44629A6D2CD96D15A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E3577-25C2-4E37-8C83-A073C2D22D1A}"/>
      </w:docPartPr>
      <w:docPartBody>
        <w:p w:rsidR="00FE1FBF" w:rsidRDefault="00427644" w:rsidP="00427644">
          <w:pPr>
            <w:pStyle w:val="CA16E34D2FCF44629A6D2CD96D15ADE81"/>
          </w:pPr>
          <w:r w:rsidRPr="00415A4A">
            <w:rPr>
              <w:lang w:val="en-GB" w:bidi="en-GB"/>
            </w:rPr>
            <w:t>[Job title]</w:t>
          </w:r>
        </w:p>
      </w:docPartBody>
    </w:docPart>
    <w:docPart>
      <w:docPartPr>
        <w:name w:val="80169F91B1064CB48A7D66E016242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753B9-FB37-43E9-AE42-7FBF232E3FEE}"/>
      </w:docPartPr>
      <w:docPartBody>
        <w:p w:rsidR="00FE1FBF" w:rsidRDefault="00427644" w:rsidP="00427644">
          <w:pPr>
            <w:pStyle w:val="80169F91B1064CB48A7D66E0162427901"/>
          </w:pPr>
          <w:r w:rsidRPr="00415A4A">
            <w:rPr>
              <w:lang w:val="en-GB" w:bidi="en-GB"/>
            </w:rPr>
            <w:t>[Job position]</w:t>
          </w:r>
        </w:p>
      </w:docPartBody>
    </w:docPart>
    <w:docPart>
      <w:docPartPr>
        <w:name w:val="55B41D6347D340BEA8A257696A4DC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33C7B-EEBF-4111-8D38-CCE6B5D10245}"/>
      </w:docPartPr>
      <w:docPartBody>
        <w:p w:rsidR="00FE1FBF" w:rsidRDefault="00427644" w:rsidP="00427644">
          <w:pPr>
            <w:pStyle w:val="55B41D6347D340BEA8A257696A4DCD7E1"/>
          </w:pPr>
          <w:r w:rsidRPr="00415A4A">
            <w:rPr>
              <w:lang w:val="en-GB" w:bidi="en-GB"/>
            </w:rPr>
            <w:t>[Company name]</w:t>
          </w:r>
        </w:p>
      </w:docPartBody>
    </w:docPart>
    <w:docPart>
      <w:docPartPr>
        <w:name w:val="7D9733BBF3034671A30FD85220770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1C139-872D-4AAF-8811-EE5985053140}"/>
      </w:docPartPr>
      <w:docPartBody>
        <w:p w:rsidR="00FE1FBF" w:rsidRDefault="00427644" w:rsidP="00427644">
          <w:pPr>
            <w:pStyle w:val="7D9733BBF3034671A30FD852207705B31"/>
          </w:pPr>
          <w:r w:rsidRPr="00415A4A">
            <w:rPr>
              <w:lang w:val="en-GB" w:bidi="en-GB"/>
            </w:rPr>
            <w:t>[Dates from]</w:t>
          </w:r>
        </w:p>
      </w:docPartBody>
    </w:docPart>
    <w:docPart>
      <w:docPartPr>
        <w:name w:val="A71A770F743E4E79BBEA2E3C69AE0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43147-5327-4A92-98F4-BC35FFEA6D06}"/>
      </w:docPartPr>
      <w:docPartBody>
        <w:p w:rsidR="00FE1FBF" w:rsidRDefault="00427644" w:rsidP="00427644">
          <w:pPr>
            <w:pStyle w:val="A71A770F743E4E79BBEA2E3C69AE037D1"/>
          </w:pPr>
          <w:r w:rsidRPr="00415A4A">
            <w:rPr>
              <w:lang w:val="en-GB" w:bidi="en-GB"/>
            </w:rPr>
            <w:t>[to]</w:t>
          </w:r>
        </w:p>
      </w:docPartBody>
    </w:docPart>
    <w:docPart>
      <w:docPartPr>
        <w:name w:val="5390709119DF4C459A155021DF11A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23C40-B46B-4781-8559-DF6FFD02026E}"/>
      </w:docPartPr>
      <w:docPartBody>
        <w:p w:rsidR="00FE1FBF" w:rsidRDefault="00427644" w:rsidP="00427644">
          <w:pPr>
            <w:pStyle w:val="5390709119DF4C459A155021DF11A9511"/>
          </w:pPr>
          <w:r w:rsidRPr="00415A4A">
            <w:rPr>
              <w:lang w:val="en-GB" w:bidi="en-GB"/>
            </w:rPr>
            <w:t>[Job title]</w:t>
          </w:r>
        </w:p>
      </w:docPartBody>
    </w:docPart>
    <w:docPart>
      <w:docPartPr>
        <w:name w:val="6A85D8F488D34CFFA09119BF30BF6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FD3E1-BF5D-4BC0-A94E-9A1D1E5501F4}"/>
      </w:docPartPr>
      <w:docPartBody>
        <w:p w:rsidR="00FE1FBF" w:rsidRDefault="00427644" w:rsidP="00427644">
          <w:pPr>
            <w:pStyle w:val="6A85D8F488D34CFFA09119BF30BF66BB1"/>
          </w:pPr>
          <w:r w:rsidRPr="00415A4A">
            <w:rPr>
              <w:lang w:val="en-GB" w:bidi="en-GB"/>
            </w:rPr>
            <w:t>[Job position]</w:t>
          </w:r>
        </w:p>
      </w:docPartBody>
    </w:docPart>
    <w:docPart>
      <w:docPartPr>
        <w:name w:val="9E81A650F5B6432795CFB1999B6C8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4F651-FCCD-4077-9592-3455548E08BC}"/>
      </w:docPartPr>
      <w:docPartBody>
        <w:p w:rsidR="00FE1FBF" w:rsidRDefault="00427644" w:rsidP="00427644">
          <w:pPr>
            <w:pStyle w:val="9E81A650F5B6432795CFB1999B6C81121"/>
          </w:pPr>
          <w:r w:rsidRPr="00415A4A">
            <w:rPr>
              <w:lang w:val="en-GB" w:bidi="en-GB"/>
            </w:rPr>
            <w:t>[Company name]</w:t>
          </w:r>
        </w:p>
      </w:docPartBody>
    </w:docPart>
    <w:docPart>
      <w:docPartPr>
        <w:name w:val="818C29963A0E47BE85382009312FD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415B4-40A0-41AE-B089-5F03A490215E}"/>
      </w:docPartPr>
      <w:docPartBody>
        <w:p w:rsidR="00FE1FBF" w:rsidRDefault="00427644" w:rsidP="00427644">
          <w:pPr>
            <w:pStyle w:val="818C29963A0E47BE85382009312FD8261"/>
          </w:pPr>
          <w:r w:rsidRPr="009360EC">
            <w:rPr>
              <w:lang w:val="en-GB" w:bidi="en-GB"/>
            </w:rPr>
            <w:t>[This is the place for a brief summary of your key responsibilities and most stellar accomplishments.]</w:t>
          </w:r>
        </w:p>
      </w:docPartBody>
    </w:docPart>
    <w:docPart>
      <w:docPartPr>
        <w:name w:val="3EF04BA0BAC14813AF269817EA142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4E4C1-E95E-48AC-AB46-E50E194962B1}"/>
      </w:docPartPr>
      <w:docPartBody>
        <w:p w:rsidR="00FE1FBF" w:rsidRDefault="00427644" w:rsidP="00427644">
          <w:pPr>
            <w:pStyle w:val="3EF04BA0BAC14813AF269817EA142CC73"/>
          </w:pPr>
          <w:r w:rsidRPr="000F7D04">
            <w:rPr>
              <w:b/>
              <w:lang w:val="en-GB" w:bidi="en-GB"/>
            </w:rPr>
            <w:t>[School/University/College name]</w:t>
          </w:r>
        </w:p>
      </w:docPartBody>
    </w:docPart>
    <w:docPart>
      <w:docPartPr>
        <w:name w:val="5C4C23FD7FB3457E805FED19694ED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D7D2C-A207-45EA-A995-EC70210859A1}"/>
      </w:docPartPr>
      <w:docPartBody>
        <w:p w:rsidR="00FE1FBF" w:rsidRDefault="00427644" w:rsidP="00427644">
          <w:pPr>
            <w:pStyle w:val="5C4C23FD7FB3457E805FED19694ED7061"/>
          </w:pPr>
          <w:r w:rsidRPr="000F7D04">
            <w:rPr>
              <w:lang w:val="en-GB" w:bidi="en-GB"/>
            </w:rPr>
            <w:t>[City, County]</w:t>
          </w:r>
        </w:p>
      </w:docPartBody>
    </w:docPart>
    <w:docPart>
      <w:docPartPr>
        <w:name w:val="C6CE4B59290E496CA3E2F315BBAB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7DE2C-EDBF-4C54-BEA4-ED55A79B6C2C}"/>
      </w:docPartPr>
      <w:docPartBody>
        <w:p w:rsidR="00FE1FBF" w:rsidRDefault="00427644" w:rsidP="00427644">
          <w:pPr>
            <w:pStyle w:val="C6CE4B59290E496CA3E2F315BBAB49C31"/>
          </w:pPr>
          <w:r w:rsidRPr="000F7D04">
            <w:rPr>
              <w:lang w:val="en-GB" w:bidi="en-GB"/>
            </w:rPr>
            <w:t>[You might want to include your final grade here and a brief summary of relevant coursework, awards and honours.]</w:t>
          </w:r>
        </w:p>
      </w:docPartBody>
    </w:docPart>
    <w:docPart>
      <w:docPartPr>
        <w:name w:val="3696556482A84B289D911261FF814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DCCE6-08B5-47A9-AEB2-5A6B101A30E4}"/>
      </w:docPartPr>
      <w:docPartBody>
        <w:p w:rsidR="00FE1FBF" w:rsidRDefault="00427644" w:rsidP="00427644">
          <w:pPr>
            <w:pStyle w:val="3696556482A84B289D911261FF814DFE1"/>
          </w:pPr>
          <w:r w:rsidRPr="009360EC">
            <w:rPr>
              <w:lang w:val="en-GB" w:bidi="en-GB"/>
            </w:rPr>
            <w:t>[You delivered that big presentation and got great feedback. Don’t be shy about it now! This is the place to show how well you work and play with others.]</w:t>
          </w:r>
        </w:p>
      </w:docPartBody>
    </w:docPart>
    <w:docPart>
      <w:docPartPr>
        <w:name w:val="FA56BFAC8D4C47DFAE23A1C351757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2A059-5999-45D7-9FFC-978EA4C2FF17}"/>
      </w:docPartPr>
      <w:docPartBody>
        <w:p w:rsidR="00FE1FBF" w:rsidRDefault="00427644" w:rsidP="00427644">
          <w:pPr>
            <w:pStyle w:val="FA56BFAC8D4C47DFAE23A1C3517577501"/>
          </w:pPr>
          <w:r w:rsidRPr="009360EC">
            <w:rPr>
              <w:lang w:val="en-GB" w:bidi="en-GB"/>
            </w:rPr>
            <w:t>[Are you president of your society, head of the accommodation board or a team leader for your favourite charity?</w:t>
          </w:r>
          <w:r w:rsidRPr="009360EC">
            <w:rPr>
              <w:lang w:val="en-GB" w:bidi="en-GB"/>
            </w:rPr>
            <w:br/>
            <w:t>You’re a natural leader – tell it like it is!]</w:t>
          </w:r>
        </w:p>
      </w:docPartBody>
    </w:docPart>
    <w:docPart>
      <w:docPartPr>
        <w:name w:val="07AF8E5E71764CDB9099A7DB5ED6E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34EFC-62B3-444C-AAC3-AAA2AD33B7AF}"/>
      </w:docPartPr>
      <w:docPartBody>
        <w:p w:rsidR="00FE1FBF" w:rsidRDefault="00427644" w:rsidP="00427644">
          <w:pPr>
            <w:pStyle w:val="07AF8E5E71764CDB9099A7DB5ED6ED441"/>
          </w:pPr>
          <w:r w:rsidRPr="009360EC">
            <w:rPr>
              <w:lang w:val="en-GB" w:bidi="en-GB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A40"/>
    <w:rsid w:val="00271737"/>
    <w:rsid w:val="00427644"/>
    <w:rsid w:val="006E38F9"/>
    <w:rsid w:val="00CB2826"/>
    <w:rsid w:val="00E83A40"/>
    <w:rsid w:val="00FE1FBF"/>
    <w:rsid w:val="00FE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6B54E531A7489F97BB8317D015F837">
    <w:name w:val="1B6B54E531A7489F97BB8317D015F837"/>
  </w:style>
  <w:style w:type="paragraph" w:customStyle="1" w:styleId="1A46D5335A17421B9D111203713CCFFD">
    <w:name w:val="1A46D5335A17421B9D111203713CCFFD"/>
  </w:style>
  <w:style w:type="paragraph" w:customStyle="1" w:styleId="2BF6C99C704A4815A13241D1F5A29B8F">
    <w:name w:val="2BF6C99C704A4815A13241D1F5A29B8F"/>
  </w:style>
  <w:style w:type="paragraph" w:customStyle="1" w:styleId="87F1D65CF83D45BDA58821DA362C40C8">
    <w:name w:val="87F1D65CF83D45BDA58821DA362C40C8"/>
  </w:style>
  <w:style w:type="paragraph" w:customStyle="1" w:styleId="42E09B158D9F48C9B58CF6B7F992D0CE">
    <w:name w:val="42E09B158D9F48C9B58CF6B7F992D0CE"/>
  </w:style>
  <w:style w:type="paragraph" w:customStyle="1" w:styleId="A87FABB467FD4D598C283FD13E1DBA60">
    <w:name w:val="A87FABB467FD4D598C283FD13E1DBA60"/>
  </w:style>
  <w:style w:type="paragraph" w:customStyle="1" w:styleId="E339932C3538449B94A8283070644B85">
    <w:name w:val="E339932C3538449B94A8283070644B85"/>
  </w:style>
  <w:style w:type="paragraph" w:customStyle="1" w:styleId="51402EE5208C4702B6FC3FA5FB179D08">
    <w:name w:val="51402EE5208C4702B6FC3FA5FB179D08"/>
  </w:style>
  <w:style w:type="paragraph" w:customStyle="1" w:styleId="9C3102C6DB47460CBC794427089C6CAD">
    <w:name w:val="9C3102C6DB47460CBC794427089C6CAD"/>
  </w:style>
  <w:style w:type="paragraph" w:customStyle="1" w:styleId="70FA8AF967A74F35B2F3D75DEE105DED">
    <w:name w:val="70FA8AF967A74F35B2F3D75DEE105DED"/>
  </w:style>
  <w:style w:type="paragraph" w:customStyle="1" w:styleId="7D4FEB7ADB774D54AEC323A58755BC34">
    <w:name w:val="7D4FEB7ADB774D54AEC323A58755BC34"/>
  </w:style>
  <w:style w:type="paragraph" w:customStyle="1" w:styleId="1F80D86779E947CE92CEB2692199FA63">
    <w:name w:val="1F80D86779E947CE92CEB2692199FA63"/>
  </w:style>
  <w:style w:type="paragraph" w:customStyle="1" w:styleId="47EB72E6511F4E0C8CB558ADB0231894">
    <w:name w:val="47EB72E6511F4E0C8CB558ADB0231894"/>
  </w:style>
  <w:style w:type="paragraph" w:customStyle="1" w:styleId="A6C8AC073241463F986D29AA81F78278">
    <w:name w:val="A6C8AC073241463F986D29AA81F78278"/>
  </w:style>
  <w:style w:type="paragraph" w:customStyle="1" w:styleId="323CCBEC759C4519BD63B14F6CC70482">
    <w:name w:val="323CCBEC759C4519BD63B14F6CC70482"/>
  </w:style>
  <w:style w:type="character" w:styleId="PlaceholderText">
    <w:name w:val="Placeholder Text"/>
    <w:basedOn w:val="DefaultParagraphFont"/>
    <w:uiPriority w:val="99"/>
    <w:semiHidden/>
    <w:rsid w:val="00427644"/>
    <w:rPr>
      <w:color w:val="808080"/>
    </w:rPr>
  </w:style>
  <w:style w:type="paragraph" w:customStyle="1" w:styleId="78D7BECCA36F43399CB47C3389071FED">
    <w:name w:val="78D7BECCA36F43399CB47C3389071FED"/>
  </w:style>
  <w:style w:type="paragraph" w:customStyle="1" w:styleId="A87172C81E8B416FACB27B78FE2CA00D">
    <w:name w:val="A87172C81E8B416FACB27B78FE2CA00D"/>
    <w:rsid w:val="00E83A40"/>
  </w:style>
  <w:style w:type="paragraph" w:customStyle="1" w:styleId="2283A1139D904DE88824CA7FFAE03CF0">
    <w:name w:val="2283A1139D904DE88824CA7FFAE03CF0"/>
    <w:rsid w:val="00E83A40"/>
  </w:style>
  <w:style w:type="paragraph" w:customStyle="1" w:styleId="D1DBE0642F63416E86F8117DEE6F5CE7">
    <w:name w:val="D1DBE0642F63416E86F8117DEE6F5CE7"/>
    <w:rsid w:val="00E83A40"/>
  </w:style>
  <w:style w:type="paragraph" w:customStyle="1" w:styleId="695C811A62D34A74A0E3D1860300B87C">
    <w:name w:val="695C811A62D34A74A0E3D1860300B87C"/>
    <w:rsid w:val="00E83A40"/>
  </w:style>
  <w:style w:type="paragraph" w:customStyle="1" w:styleId="D61F31CAB3B1404ABF961F23447B1F21">
    <w:name w:val="D61F31CAB3B1404ABF961F23447B1F21"/>
    <w:rsid w:val="00E83A40"/>
  </w:style>
  <w:style w:type="paragraph" w:customStyle="1" w:styleId="4578CFB73D3349C1A362CC41BA513A0B">
    <w:name w:val="4578CFB73D3349C1A362CC41BA513A0B"/>
    <w:rsid w:val="00E83A40"/>
  </w:style>
  <w:style w:type="paragraph" w:customStyle="1" w:styleId="35E4DB2E29F24E98B785168FA24B404A">
    <w:name w:val="35E4DB2E29F24E98B785168FA24B404A"/>
    <w:rsid w:val="00E83A40"/>
  </w:style>
  <w:style w:type="paragraph" w:customStyle="1" w:styleId="2919761D87164DBFB76C03E938D85460">
    <w:name w:val="2919761D87164DBFB76C03E938D85460"/>
    <w:rsid w:val="00E83A40"/>
  </w:style>
  <w:style w:type="paragraph" w:customStyle="1" w:styleId="399A101348834525BF1051DC3DBA1940">
    <w:name w:val="399A101348834525BF1051DC3DBA1940"/>
    <w:rsid w:val="00E83A40"/>
  </w:style>
  <w:style w:type="paragraph" w:customStyle="1" w:styleId="FB5F3416087D43C8BE92D0DBD8C9A330">
    <w:name w:val="FB5F3416087D43C8BE92D0DBD8C9A330"/>
    <w:rsid w:val="00E83A40"/>
  </w:style>
  <w:style w:type="paragraph" w:customStyle="1" w:styleId="1199FD59920445DDB474FE9044E17D6E">
    <w:name w:val="1199FD59920445DDB474FE9044E17D6E"/>
    <w:rsid w:val="00E83A40"/>
  </w:style>
  <w:style w:type="paragraph" w:customStyle="1" w:styleId="1194A89634BB4921A82DFFB36B1D9305">
    <w:name w:val="1194A89634BB4921A82DFFB36B1D9305"/>
    <w:rsid w:val="00E83A40"/>
  </w:style>
  <w:style w:type="paragraph" w:customStyle="1" w:styleId="CA16E34D2FCF44629A6D2CD96D15ADE8">
    <w:name w:val="CA16E34D2FCF44629A6D2CD96D15ADE8"/>
    <w:rsid w:val="00E83A40"/>
  </w:style>
  <w:style w:type="paragraph" w:customStyle="1" w:styleId="80169F91B1064CB48A7D66E016242790">
    <w:name w:val="80169F91B1064CB48A7D66E016242790"/>
    <w:rsid w:val="00E83A40"/>
  </w:style>
  <w:style w:type="paragraph" w:customStyle="1" w:styleId="55B41D6347D340BEA8A257696A4DCD7E">
    <w:name w:val="55B41D6347D340BEA8A257696A4DCD7E"/>
    <w:rsid w:val="00E83A40"/>
  </w:style>
  <w:style w:type="paragraph" w:customStyle="1" w:styleId="7D9733BBF3034671A30FD852207705B3">
    <w:name w:val="7D9733BBF3034671A30FD852207705B3"/>
    <w:rsid w:val="00E83A40"/>
  </w:style>
  <w:style w:type="paragraph" w:customStyle="1" w:styleId="A71A770F743E4E79BBEA2E3C69AE037D">
    <w:name w:val="A71A770F743E4E79BBEA2E3C69AE037D"/>
    <w:rsid w:val="00E83A40"/>
  </w:style>
  <w:style w:type="paragraph" w:customStyle="1" w:styleId="5390709119DF4C459A155021DF11A951">
    <w:name w:val="5390709119DF4C459A155021DF11A951"/>
    <w:rsid w:val="00E83A40"/>
  </w:style>
  <w:style w:type="paragraph" w:customStyle="1" w:styleId="6A85D8F488D34CFFA09119BF30BF66BB">
    <w:name w:val="6A85D8F488D34CFFA09119BF30BF66BB"/>
    <w:rsid w:val="00E83A40"/>
  </w:style>
  <w:style w:type="paragraph" w:customStyle="1" w:styleId="9E81A650F5B6432795CFB1999B6C8112">
    <w:name w:val="9E81A650F5B6432795CFB1999B6C8112"/>
    <w:rsid w:val="00E83A40"/>
  </w:style>
  <w:style w:type="paragraph" w:customStyle="1" w:styleId="818C29963A0E47BE85382009312FD826">
    <w:name w:val="818C29963A0E47BE85382009312FD826"/>
    <w:rsid w:val="00E83A40"/>
  </w:style>
  <w:style w:type="paragraph" w:customStyle="1" w:styleId="1A1B5C7D590D46E4871B228A8B7496E8">
    <w:name w:val="1A1B5C7D590D46E4871B228A8B7496E8"/>
    <w:rsid w:val="00E83A40"/>
  </w:style>
  <w:style w:type="paragraph" w:customStyle="1" w:styleId="B67C71D9E8A64EE5B5C3D4E12115618D">
    <w:name w:val="B67C71D9E8A64EE5B5C3D4E12115618D"/>
    <w:rsid w:val="00E83A40"/>
  </w:style>
  <w:style w:type="paragraph" w:customStyle="1" w:styleId="7175CD3581FA40CB87060AB6FAF46EBC">
    <w:name w:val="7175CD3581FA40CB87060AB6FAF46EBC"/>
    <w:rsid w:val="00E83A40"/>
  </w:style>
  <w:style w:type="paragraph" w:customStyle="1" w:styleId="3EF04BA0BAC14813AF269817EA142CC7">
    <w:name w:val="3EF04BA0BAC14813AF269817EA142CC7"/>
    <w:rsid w:val="00E83A40"/>
  </w:style>
  <w:style w:type="paragraph" w:customStyle="1" w:styleId="5C4C23FD7FB3457E805FED19694ED706">
    <w:name w:val="5C4C23FD7FB3457E805FED19694ED706"/>
    <w:rsid w:val="00E83A40"/>
  </w:style>
  <w:style w:type="paragraph" w:customStyle="1" w:styleId="C6CE4B59290E496CA3E2F315BBAB49C3">
    <w:name w:val="C6CE4B59290E496CA3E2F315BBAB49C3"/>
    <w:rsid w:val="00E83A40"/>
  </w:style>
  <w:style w:type="paragraph" w:customStyle="1" w:styleId="3696556482A84B289D911261FF814DFE">
    <w:name w:val="3696556482A84B289D911261FF814DFE"/>
    <w:rsid w:val="00E83A40"/>
  </w:style>
  <w:style w:type="paragraph" w:customStyle="1" w:styleId="FA56BFAC8D4C47DFAE23A1C351757750">
    <w:name w:val="FA56BFAC8D4C47DFAE23A1C351757750"/>
    <w:rsid w:val="00E83A40"/>
  </w:style>
  <w:style w:type="paragraph" w:customStyle="1" w:styleId="07AF8E5E71764CDB9099A7DB5ED6ED44">
    <w:name w:val="07AF8E5E71764CDB9099A7DB5ED6ED44"/>
    <w:rsid w:val="00E83A40"/>
  </w:style>
  <w:style w:type="paragraph" w:customStyle="1" w:styleId="3EF04BA0BAC14813AF269817EA142CC71">
    <w:name w:val="3EF04BA0BAC14813AF269817EA142CC71"/>
    <w:rsid w:val="00E83A4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D61F31CAB3B1404ABF961F23447B1F211">
    <w:name w:val="D61F31CAB3B1404ABF961F23447B1F211"/>
    <w:rsid w:val="00E83A4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3EF04BA0BAC14813AF269817EA142CC72">
    <w:name w:val="3EF04BA0BAC14813AF269817EA142CC72"/>
    <w:rsid w:val="00E83A4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D61F31CAB3B1404ABF961F23447B1F212">
    <w:name w:val="D61F31CAB3B1404ABF961F23447B1F212"/>
    <w:rsid w:val="00E83A4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1B6B54E531A7489F97BB8317D015F8371">
    <w:name w:val="1B6B54E531A7489F97BB8317D015F8371"/>
    <w:rsid w:val="00427644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1A46D5335A17421B9D111203713CCFFD1">
    <w:name w:val="1A46D5335A17421B9D111203713CCFFD1"/>
    <w:rsid w:val="00427644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4578CFB73D3349C1A362CC41BA513A0B1">
    <w:name w:val="4578CFB73D3349C1A362CC41BA513A0B1"/>
    <w:rsid w:val="0042764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35E4DB2E29F24E98B785168FA24B404A1">
    <w:name w:val="35E4DB2E29F24E98B785168FA24B404A1"/>
    <w:rsid w:val="0042764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2919761D87164DBFB76C03E938D854601">
    <w:name w:val="2919761D87164DBFB76C03E938D854601"/>
    <w:rsid w:val="00427644"/>
    <w:pPr>
      <w:spacing w:after="200" w:line="240" w:lineRule="auto"/>
    </w:pPr>
    <w:rPr>
      <w:rFonts w:eastAsiaTheme="minorHAnsi"/>
      <w:szCs w:val="24"/>
    </w:rPr>
  </w:style>
  <w:style w:type="paragraph" w:customStyle="1" w:styleId="399A101348834525BF1051DC3DBA19401">
    <w:name w:val="399A101348834525BF1051DC3DBA19401"/>
    <w:rsid w:val="00427644"/>
    <w:pPr>
      <w:spacing w:after="200" w:line="240" w:lineRule="auto"/>
    </w:pPr>
    <w:rPr>
      <w:rFonts w:eastAsiaTheme="minorHAnsi"/>
      <w:szCs w:val="24"/>
    </w:rPr>
  </w:style>
  <w:style w:type="paragraph" w:customStyle="1" w:styleId="FB5F3416087D43C8BE92D0DBD8C9A3301">
    <w:name w:val="FB5F3416087D43C8BE92D0DBD8C9A3301"/>
    <w:rsid w:val="00427644"/>
    <w:pPr>
      <w:spacing w:after="200" w:line="240" w:lineRule="auto"/>
    </w:pPr>
    <w:rPr>
      <w:rFonts w:eastAsiaTheme="minorHAnsi"/>
      <w:szCs w:val="24"/>
    </w:rPr>
  </w:style>
  <w:style w:type="paragraph" w:customStyle="1" w:styleId="1199FD59920445DDB474FE9044E17D6E1">
    <w:name w:val="1199FD59920445DDB474FE9044E17D6E1"/>
    <w:rsid w:val="0042764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1194A89634BB4921A82DFFB36B1D93051">
    <w:name w:val="1194A89634BB4921A82DFFB36B1D93051"/>
    <w:rsid w:val="0042764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CA16E34D2FCF44629A6D2CD96D15ADE81">
    <w:name w:val="CA16E34D2FCF44629A6D2CD96D15ADE81"/>
    <w:rsid w:val="00427644"/>
    <w:pPr>
      <w:spacing w:after="200" w:line="240" w:lineRule="auto"/>
    </w:pPr>
    <w:rPr>
      <w:rFonts w:eastAsiaTheme="minorHAnsi"/>
      <w:szCs w:val="24"/>
    </w:rPr>
  </w:style>
  <w:style w:type="paragraph" w:customStyle="1" w:styleId="80169F91B1064CB48A7D66E0162427901">
    <w:name w:val="80169F91B1064CB48A7D66E0162427901"/>
    <w:rsid w:val="00427644"/>
    <w:pPr>
      <w:spacing w:after="200" w:line="240" w:lineRule="auto"/>
    </w:pPr>
    <w:rPr>
      <w:rFonts w:eastAsiaTheme="minorHAnsi"/>
      <w:szCs w:val="24"/>
    </w:rPr>
  </w:style>
  <w:style w:type="paragraph" w:customStyle="1" w:styleId="55B41D6347D340BEA8A257696A4DCD7E1">
    <w:name w:val="55B41D6347D340BEA8A257696A4DCD7E1"/>
    <w:rsid w:val="00427644"/>
    <w:pPr>
      <w:spacing w:after="200" w:line="240" w:lineRule="auto"/>
    </w:pPr>
    <w:rPr>
      <w:rFonts w:eastAsiaTheme="minorHAnsi"/>
      <w:szCs w:val="24"/>
    </w:rPr>
  </w:style>
  <w:style w:type="paragraph" w:customStyle="1" w:styleId="7D9733BBF3034671A30FD852207705B31">
    <w:name w:val="7D9733BBF3034671A30FD852207705B31"/>
    <w:rsid w:val="0042764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A71A770F743E4E79BBEA2E3C69AE037D1">
    <w:name w:val="A71A770F743E4E79BBEA2E3C69AE037D1"/>
    <w:rsid w:val="0042764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5390709119DF4C459A155021DF11A9511">
    <w:name w:val="5390709119DF4C459A155021DF11A9511"/>
    <w:rsid w:val="00427644"/>
    <w:pPr>
      <w:spacing w:after="200" w:line="240" w:lineRule="auto"/>
    </w:pPr>
    <w:rPr>
      <w:rFonts w:eastAsiaTheme="minorHAnsi"/>
      <w:szCs w:val="24"/>
    </w:rPr>
  </w:style>
  <w:style w:type="paragraph" w:customStyle="1" w:styleId="6A85D8F488D34CFFA09119BF30BF66BB1">
    <w:name w:val="6A85D8F488D34CFFA09119BF30BF66BB1"/>
    <w:rsid w:val="00427644"/>
    <w:pPr>
      <w:spacing w:after="200" w:line="240" w:lineRule="auto"/>
    </w:pPr>
    <w:rPr>
      <w:rFonts w:eastAsiaTheme="minorHAnsi"/>
      <w:szCs w:val="24"/>
    </w:rPr>
  </w:style>
  <w:style w:type="paragraph" w:customStyle="1" w:styleId="9E81A650F5B6432795CFB1999B6C81121">
    <w:name w:val="9E81A650F5B6432795CFB1999B6C81121"/>
    <w:rsid w:val="00427644"/>
    <w:pPr>
      <w:spacing w:after="200" w:line="240" w:lineRule="auto"/>
    </w:pPr>
    <w:rPr>
      <w:rFonts w:eastAsiaTheme="minorHAnsi"/>
      <w:szCs w:val="24"/>
    </w:rPr>
  </w:style>
  <w:style w:type="paragraph" w:customStyle="1" w:styleId="818C29963A0E47BE85382009312FD8261">
    <w:name w:val="818C29963A0E47BE85382009312FD8261"/>
    <w:rsid w:val="0042764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3EF04BA0BAC14813AF269817EA142CC73">
    <w:name w:val="3EF04BA0BAC14813AF269817EA142CC73"/>
    <w:rsid w:val="0042764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5C4C23FD7FB3457E805FED19694ED7061">
    <w:name w:val="5C4C23FD7FB3457E805FED19694ED7061"/>
    <w:rsid w:val="0042764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C6CE4B59290E496CA3E2F315BBAB49C31">
    <w:name w:val="C6CE4B59290E496CA3E2F315BBAB49C31"/>
    <w:rsid w:val="00427644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3696556482A84B289D911261FF814DFE1">
    <w:name w:val="3696556482A84B289D911261FF814DFE1"/>
    <w:rsid w:val="0042764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FA56BFAC8D4C47DFAE23A1C3517577501">
    <w:name w:val="FA56BFAC8D4C47DFAE23A1C3517577501"/>
    <w:rsid w:val="0042764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07AF8E5E71764CDB9099A7DB5ED6ED441">
    <w:name w:val="07AF8E5E71764CDB9099A7DB5ED6ED441"/>
    <w:rsid w:val="0042764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A87172C81E8B416FACB27B78FE2CA00D1">
    <w:name w:val="A87172C81E8B416FACB27B78FE2CA00D1"/>
    <w:rsid w:val="0042764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283A1139D904DE88824CA7FFAE03CF01">
    <w:name w:val="2283A1139D904DE88824CA7FFAE03CF01"/>
    <w:rsid w:val="0042764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1DBE0642F63416E86F8117DEE6F5CE71">
    <w:name w:val="D1DBE0642F63416E86F8117DEE6F5CE71"/>
    <w:rsid w:val="0042764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695C811A62D34A74A0E3D1860300B87C1">
    <w:name w:val="695C811A62D34A74A0E3D1860300B87C1"/>
    <w:rsid w:val="0042764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61F31CAB3B1404ABF961F23447B1F213">
    <w:name w:val="D61F31CAB3B1404ABF961F23447B1F213"/>
    <w:rsid w:val="0042764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A02AAC-5046-4D44-A9AE-5839993B65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BD8D9FD-7628-4864-99BD-44D5E05C5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2A7B0C-0785-45D2-9058-6AAC6C3047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Office_23964563_TF33719486</Template>
  <TotalTime>2</TotalTime>
  <Pages>1</Pages>
  <Words>160</Words>
  <Characters>913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Resumes-RS-04_AB - v1</vt:lpstr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dcterms:created xsi:type="dcterms:W3CDTF">2018-09-17T14:19:00Z</dcterms:created>
  <dcterms:modified xsi:type="dcterms:W3CDTF">2018-09-21T08:05:00Z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