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1D570" w14:textId="13422A85" w:rsidR="004E644B" w:rsidRDefault="001D51B5"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34688" behindDoc="0" locked="0" layoutInCell="1" allowOverlap="1" wp14:anchorId="114D8C61" wp14:editId="716A0641">
            <wp:simplePos x="0" y="0"/>
            <wp:positionH relativeFrom="column">
              <wp:posOffset>6985</wp:posOffset>
            </wp:positionH>
            <wp:positionV relativeFrom="page">
              <wp:posOffset>9742170</wp:posOffset>
            </wp:positionV>
            <wp:extent cx="1143000" cy="171450"/>
            <wp:effectExtent l="0" t="0" r="0" b="0"/>
            <wp:wrapNone/>
            <wp:docPr id="685" name="Picture 57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9696" behindDoc="0" locked="0" layoutInCell="1" allowOverlap="1" wp14:anchorId="1915F4B2" wp14:editId="3ABE10D6">
                <wp:simplePos x="0" y="0"/>
                <wp:positionH relativeFrom="column">
                  <wp:posOffset>77470</wp:posOffset>
                </wp:positionH>
                <wp:positionV relativeFrom="page">
                  <wp:posOffset>1809750</wp:posOffset>
                </wp:positionV>
                <wp:extent cx="1028700" cy="382270"/>
                <wp:effectExtent l="0" t="0" r="0" b="0"/>
                <wp:wrapNone/>
                <wp:docPr id="14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75510" w14:textId="77777777" w:rsidR="00946DD1" w:rsidRPr="00A97782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A97782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5F4B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6.1pt;margin-top:142.5pt;width:81pt;height:30.1pt;z-index:251549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14:paraId="4B975510" w14:textId="77777777" w:rsidR="00946DD1" w:rsidRPr="00A97782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A97782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6320" behindDoc="0" locked="0" layoutInCell="1" allowOverlap="1" wp14:anchorId="42FB1685" wp14:editId="452063F1">
                <wp:simplePos x="0" y="0"/>
                <wp:positionH relativeFrom="column">
                  <wp:posOffset>77470</wp:posOffset>
                </wp:positionH>
                <wp:positionV relativeFrom="page">
                  <wp:posOffset>3638550</wp:posOffset>
                </wp:positionV>
                <wp:extent cx="1028700" cy="389255"/>
                <wp:effectExtent l="0" t="0" r="0" b="0"/>
                <wp:wrapNone/>
                <wp:docPr id="141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C934C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ROPERTY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1685" id="Text Box 169" o:spid="_x0000_s1027" type="#_x0000_t202" style="position:absolute;margin-left:6.1pt;margin-top:286.5pt;width:81pt;height:30.65pt;z-index:251576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320C934C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ROPERTY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32B4CDB9" wp14:editId="06A6F9B5">
                <wp:simplePos x="0" y="0"/>
                <wp:positionH relativeFrom="column">
                  <wp:posOffset>77470</wp:posOffset>
                </wp:positionH>
                <wp:positionV relativeFrom="page">
                  <wp:posOffset>5467350</wp:posOffset>
                </wp:positionV>
                <wp:extent cx="1028700" cy="382270"/>
                <wp:effectExtent l="0" t="0" r="0" b="0"/>
                <wp:wrapNone/>
                <wp:docPr id="141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388EC5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CDB9" id="Text Box 311" o:spid="_x0000_s1028" type="#_x0000_t202" style="position:absolute;margin-left:6.1pt;margin-top:430.5pt;width:81pt;height:30.1pt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14:paraId="4C388EC5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C39C20D" wp14:editId="4EC65079">
                <wp:simplePos x="0" y="0"/>
                <wp:positionH relativeFrom="column">
                  <wp:posOffset>75565</wp:posOffset>
                </wp:positionH>
                <wp:positionV relativeFrom="page">
                  <wp:posOffset>7296150</wp:posOffset>
                </wp:positionV>
                <wp:extent cx="1028700" cy="382270"/>
                <wp:effectExtent l="0" t="0" r="0" b="0"/>
                <wp:wrapNone/>
                <wp:docPr id="141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604F6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C20D" id="Text Box 453" o:spid="_x0000_s1029" type="#_x0000_t202" style="position:absolute;margin-left:5.95pt;margin-top:574.5pt;width:81pt;height:30.1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4F2604F6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B586B43" wp14:editId="290A02E2">
                <wp:simplePos x="0" y="0"/>
                <wp:positionH relativeFrom="column">
                  <wp:posOffset>73660</wp:posOffset>
                </wp:positionH>
                <wp:positionV relativeFrom="page">
                  <wp:posOffset>9124950</wp:posOffset>
                </wp:positionV>
                <wp:extent cx="1028700" cy="382270"/>
                <wp:effectExtent l="0" t="0" r="0" b="0"/>
                <wp:wrapNone/>
                <wp:docPr id="1416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CBC1C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6B43" id="Text Box 595" o:spid="_x0000_s1030" type="#_x0000_t202" style="position:absolute;margin-left:5.8pt;margin-top:718.5pt;width:81pt;height:30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F9CBC1C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9312" behindDoc="0" locked="0" layoutInCell="1" allowOverlap="1" wp14:anchorId="1E84B7EB" wp14:editId="001D522D">
                <wp:simplePos x="0" y="0"/>
                <wp:positionH relativeFrom="column">
                  <wp:posOffset>3272155</wp:posOffset>
                </wp:positionH>
                <wp:positionV relativeFrom="page">
                  <wp:posOffset>9117965</wp:posOffset>
                </wp:positionV>
                <wp:extent cx="1028700" cy="389255"/>
                <wp:effectExtent l="0" t="0" r="0" b="0"/>
                <wp:wrapNone/>
                <wp:docPr id="1415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5A043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</w:t>
                            </w:r>
                            <w:bookmarkEnd w:id="0"/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4B7EB" id="Text Box 1305" o:spid="_x0000_s1031" type="#_x0000_t202" style="position:absolute;margin-left:257.65pt;margin-top:717.95pt;width:81pt;height:30.65pt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005A043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bookmarkStart w:id="1" w:name="_GoBack"/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</w:t>
                      </w:r>
                      <w:bookmarkEnd w:id="1"/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1385FD29" wp14:editId="7FE6330E">
                <wp:simplePos x="0" y="0"/>
                <wp:positionH relativeFrom="column">
                  <wp:posOffset>3274060</wp:posOffset>
                </wp:positionH>
                <wp:positionV relativeFrom="page">
                  <wp:posOffset>7289165</wp:posOffset>
                </wp:positionV>
                <wp:extent cx="1028700" cy="389255"/>
                <wp:effectExtent l="0" t="0" r="0" b="0"/>
                <wp:wrapNone/>
                <wp:docPr id="1414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1C2215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FD29" id="Text Box 1163" o:spid="_x0000_s1032" type="#_x0000_t202" style="position:absolute;margin-left:257.8pt;margin-top:573.95pt;width:81pt;height:30.65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31C2215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4244D10F" wp14:editId="3D418E75">
                <wp:simplePos x="0" y="0"/>
                <wp:positionH relativeFrom="column">
                  <wp:posOffset>3275965</wp:posOffset>
                </wp:positionH>
                <wp:positionV relativeFrom="page">
                  <wp:posOffset>5460365</wp:posOffset>
                </wp:positionV>
                <wp:extent cx="1028700" cy="389255"/>
                <wp:effectExtent l="0" t="0" r="0" b="0"/>
                <wp:wrapNone/>
                <wp:docPr id="1413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A0C5E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D10F" id="Text Box 1021" o:spid="_x0000_s1033" type="#_x0000_t202" style="position:absolute;margin-left:257.95pt;margin-top:429.95pt;width:81pt;height:30.6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6D8A0C5E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74488369" wp14:editId="1702F5CC">
                <wp:simplePos x="0" y="0"/>
                <wp:positionH relativeFrom="column">
                  <wp:posOffset>3275965</wp:posOffset>
                </wp:positionH>
                <wp:positionV relativeFrom="page">
                  <wp:posOffset>3631565</wp:posOffset>
                </wp:positionV>
                <wp:extent cx="1028700" cy="389255"/>
                <wp:effectExtent l="0" t="0" r="0" b="0"/>
                <wp:wrapNone/>
                <wp:docPr id="1412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D136C2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PRO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8369" id="Text Box 879" o:spid="_x0000_s1034" type="#_x0000_t202" style="position:absolute;margin-left:257.95pt;margin-top:285.95pt;width:81pt;height:30.6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6D136C2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PRO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B9C8921" wp14:editId="679C5E09">
                <wp:simplePos x="0" y="0"/>
                <wp:positionH relativeFrom="column">
                  <wp:posOffset>3275965</wp:posOffset>
                </wp:positionH>
                <wp:positionV relativeFrom="page">
                  <wp:posOffset>1802765</wp:posOffset>
                </wp:positionV>
                <wp:extent cx="1028700" cy="292100"/>
                <wp:effectExtent l="0" t="0" r="0" b="0"/>
                <wp:wrapNone/>
                <wp:docPr id="1411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D327B6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3EA3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en-GB" w:bidi="en-GB"/>
                              </w:rPr>
                              <w:t>ROPERTY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8921" id="Text Box 737" o:spid="_x0000_s1035" type="#_x0000_t202" style="position:absolute;margin-left:257.95pt;margin-top:141.95pt;width:81pt;height:23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CD327B6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EB3EA3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en-GB" w:bidi="en-GB"/>
                        </w:rPr>
                        <w:t>ROPERTY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 wp14:anchorId="3C22378F" wp14:editId="74D071AF">
                <wp:simplePos x="0" y="0"/>
                <wp:positionH relativeFrom="column">
                  <wp:posOffset>3458210</wp:posOffset>
                </wp:positionH>
                <wp:positionV relativeFrom="page">
                  <wp:posOffset>9307195</wp:posOffset>
                </wp:positionV>
                <wp:extent cx="657225" cy="200025"/>
                <wp:effectExtent l="0" t="0" r="9525" b="9525"/>
                <wp:wrapNone/>
                <wp:docPr id="1410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17F5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378F" id="Text Box 1304" o:spid="_x0000_s1036" type="#_x0000_t202" style="position:absolute;margin-left:272.3pt;margin-top:732.85pt;width:51.75pt;height:15.75pt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7617F5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 wp14:anchorId="0C4B5778" wp14:editId="7BA62E6C">
                <wp:simplePos x="0" y="0"/>
                <wp:positionH relativeFrom="column">
                  <wp:posOffset>4438650</wp:posOffset>
                </wp:positionH>
                <wp:positionV relativeFrom="page">
                  <wp:posOffset>8249285</wp:posOffset>
                </wp:positionV>
                <wp:extent cx="1028700" cy="400050"/>
                <wp:effectExtent l="0" t="0" r="0" b="0"/>
                <wp:wrapNone/>
                <wp:docPr id="1409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F77B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08C1166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5778" id="Text Box 1303" o:spid="_x0000_s1037" type="#_x0000_t202" style="position:absolute;margin-left:349.5pt;margin-top:649.55pt;width:81pt;height:31.5pt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89F77B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08C1166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 wp14:anchorId="31F34D53" wp14:editId="314FDC26">
                <wp:simplePos x="0" y="0"/>
                <wp:positionH relativeFrom="column">
                  <wp:posOffset>5720080</wp:posOffset>
                </wp:positionH>
                <wp:positionV relativeFrom="page">
                  <wp:posOffset>8087360</wp:posOffset>
                </wp:positionV>
                <wp:extent cx="0" cy="629920"/>
                <wp:effectExtent l="0" t="0" r="38100" b="36830"/>
                <wp:wrapNone/>
                <wp:docPr id="1408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C49FB" id="Line 1302" o:spid="_x0000_s1026" style="position:absolute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4pt,636.8pt" to="450.4pt,6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7E8082CC" wp14:editId="1778205C">
                <wp:simplePos x="0" y="0"/>
                <wp:positionH relativeFrom="column">
                  <wp:posOffset>4504938</wp:posOffset>
                </wp:positionH>
                <wp:positionV relativeFrom="page">
                  <wp:posOffset>8817997</wp:posOffset>
                </wp:positionV>
                <wp:extent cx="1457229" cy="1054666"/>
                <wp:effectExtent l="0" t="0" r="0" b="0"/>
                <wp:wrapNone/>
                <wp:docPr id="1407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FCC2AE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78C545C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4312E8D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477A67C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3DEC0C9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23AAF74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82CC" id="Text Box 1301" o:spid="_x0000_s1038" type="#_x0000_t202" style="position:absolute;margin-left:354.7pt;margin-top:694.35pt;width:114.75pt;height:83.05pt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1FCC2AE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78C545C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4312E8D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477A67C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3DEC0C9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23AAF74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20A45FD1" wp14:editId="2305791D">
                <wp:simplePos x="0" y="0"/>
                <wp:positionH relativeFrom="column">
                  <wp:posOffset>4348480</wp:posOffset>
                </wp:positionH>
                <wp:positionV relativeFrom="page">
                  <wp:posOffset>8716010</wp:posOffset>
                </wp:positionV>
                <wp:extent cx="2055495" cy="0"/>
                <wp:effectExtent l="0" t="0" r="0" b="0"/>
                <wp:wrapNone/>
                <wp:docPr id="1406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0F2E4" id="Line 1300" o:spid="_x0000_s1026" style="position:absolute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86.3pt" to="504.25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61E6A81C" wp14:editId="24041E9C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0" cy="1198880"/>
                <wp:effectExtent l="0" t="0" r="38100" b="20320"/>
                <wp:wrapNone/>
                <wp:docPr id="140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E61CA" id="Line 1299" o:spid="_x0000_s1026" style="position:absolute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86.4pt" to="495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7B954150" wp14:editId="4D170EAD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0"/>
                <wp:effectExtent l="0" t="0" r="0" b="0"/>
                <wp:wrapNone/>
                <wp:docPr id="1404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6C88C" id="Line 1298" o:spid="_x0000_s1026" style="position:absolute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67.4pt" to="504.4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tYjQIAAGc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623085A7" wp14:editId="089AF20C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0"/>
                <wp:effectExtent l="0" t="0" r="0" b="0"/>
                <wp:wrapNone/>
                <wp:docPr id="1403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AF79F" id="Line 1297" o:spid="_x0000_s1026" style="position:absolute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99.9pt" to="504.4pt,6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3C693A07" wp14:editId="3B4458C1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114300" cy="170180"/>
                <wp:effectExtent l="0" t="0" r="0" b="1270"/>
                <wp:wrapNone/>
                <wp:docPr id="1402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F09DF" id="Rectangle 1296" o:spid="_x0000_s1026" style="position:absolute;margin-left:495.4pt;margin-top:686.4pt;width:9pt;height:13.4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644C52CE" wp14:editId="480DA5E6">
                <wp:simplePos x="0" y="0"/>
                <wp:positionH relativeFrom="column">
                  <wp:posOffset>4348480</wp:posOffset>
                </wp:positionH>
                <wp:positionV relativeFrom="page">
                  <wp:posOffset>8087360</wp:posOffset>
                </wp:positionV>
                <wp:extent cx="0" cy="1828800"/>
                <wp:effectExtent l="0" t="0" r="38100" b="19050"/>
                <wp:wrapNone/>
                <wp:docPr id="140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5427C" id="Line 1295" o:spid="_x0000_s1026" style="position:absolute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36.8pt" to="342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415B4FA7" wp14:editId="4EA254D3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0"/>
                <wp:effectExtent l="0" t="0" r="0" b="0"/>
                <wp:wrapNone/>
                <wp:docPr id="140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73533" id="Line 1294" o:spid="_x0000_s1026" style="position:absolute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53.9pt" to="504.4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4265F10E" wp14:editId="449D0E8D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0"/>
                <wp:effectExtent l="0" t="0" r="0" b="0"/>
                <wp:wrapNone/>
                <wp:docPr id="1399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D8689" id="Line 1293" o:spid="_x0000_s1026" style="position:absolute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40.4pt" to="504.4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59599199" wp14:editId="58440047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0"/>
                <wp:effectExtent l="0" t="0" r="0" b="0"/>
                <wp:wrapNone/>
                <wp:docPr id="1398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11BF0" id="Line 1292" o:spid="_x0000_s1026" style="position:absolute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26.9pt" to="504.4pt,7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408CBC4C" wp14:editId="43CB8174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0"/>
                <wp:effectExtent l="0" t="0" r="0" b="0"/>
                <wp:wrapNone/>
                <wp:docPr id="139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5B460" id="Line 1291" o:spid="_x0000_s1026" style="position:absolute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13.4pt" to="504.4pt,7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3952" behindDoc="0" locked="0" layoutInCell="1" allowOverlap="1" wp14:anchorId="66C14160" wp14:editId="71321AED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170180"/>
                <wp:effectExtent l="0" t="0" r="0" b="1270"/>
                <wp:wrapNone/>
                <wp:docPr id="1396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EDE02" id="Rectangle 1290" o:spid="_x0000_s1026" style="position:absolute;margin-left:495.4pt;margin-top:767.4pt;width:9pt;height:13.4pt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5D59DD5A" wp14:editId="2A3FE37F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170180"/>
                <wp:effectExtent l="0" t="0" r="0" b="1270"/>
                <wp:wrapNone/>
                <wp:docPr id="1395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2B094" id="Rectangle 1289" o:spid="_x0000_s1026" style="position:absolute;margin-left:495.4pt;margin-top:753.9pt;width:9pt;height:13.4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64E8C886" wp14:editId="70073A1A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170180"/>
                <wp:effectExtent l="0" t="0" r="0" b="1270"/>
                <wp:wrapNone/>
                <wp:docPr id="1394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8E57B" id="Rectangle 1288" o:spid="_x0000_s1026" style="position:absolute;margin-left:495.4pt;margin-top:740.4pt;width:9pt;height:13.4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2A67A081" wp14:editId="604CF5C6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170180"/>
                <wp:effectExtent l="0" t="0" r="0" b="1270"/>
                <wp:wrapNone/>
                <wp:docPr id="1393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719B8" id="Rectangle 1287" o:spid="_x0000_s1026" style="position:absolute;margin-left:495.4pt;margin-top:726.9pt;width:9pt;height:13.4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6643826D" wp14:editId="037D905D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170180"/>
                <wp:effectExtent l="0" t="0" r="0" b="1270"/>
                <wp:wrapNone/>
                <wp:docPr id="1392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8210" id="Rectangle 1286" o:spid="_x0000_s1026" style="position:absolute;margin-left:495.4pt;margin-top:713.4pt;width:9pt;height:13.4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6DB790CD" wp14:editId="0317F4B0">
                <wp:simplePos x="0" y="0"/>
                <wp:positionH relativeFrom="column">
                  <wp:posOffset>4350385</wp:posOffset>
                </wp:positionH>
                <wp:positionV relativeFrom="page">
                  <wp:posOffset>8087360</wp:posOffset>
                </wp:positionV>
                <wp:extent cx="1371600" cy="629920"/>
                <wp:effectExtent l="0" t="0" r="0" b="0"/>
                <wp:wrapNone/>
                <wp:docPr id="1391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A79C2" id="Rectangle 1285" o:spid="_x0000_s1026" style="position:absolute;margin-left:342.55pt;margin-top:636.8pt;width:108pt;height:49.6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Qm/QIAAEQ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67808" behindDoc="0" locked="0" layoutInCell="1" allowOverlap="1" wp14:anchorId="0DDA93DD" wp14:editId="4912C08E">
            <wp:simplePos x="0" y="0"/>
            <wp:positionH relativeFrom="column">
              <wp:posOffset>3205480</wp:posOffset>
            </wp:positionH>
            <wp:positionV relativeFrom="page">
              <wp:posOffset>9744710</wp:posOffset>
            </wp:positionV>
            <wp:extent cx="1143000" cy="171450"/>
            <wp:effectExtent l="0" t="0" r="0" b="0"/>
            <wp:wrapNone/>
            <wp:docPr id="1390" name="Picture 128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32A351E7" wp14:editId="6F71DF67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170180"/>
                <wp:effectExtent l="0" t="0" r="0" b="1270"/>
                <wp:wrapNone/>
                <wp:docPr id="1389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38891" id="Rectangle 1283" o:spid="_x0000_s1026" style="position:absolute;margin-left:495.4pt;margin-top:699.9pt;width:9pt;height:13.4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65760" behindDoc="0" locked="0" layoutInCell="1" allowOverlap="1" wp14:anchorId="49C96747" wp14:editId="7E945EC3">
            <wp:simplePos x="0" y="0"/>
            <wp:positionH relativeFrom="column">
              <wp:posOffset>5720080</wp:posOffset>
            </wp:positionH>
            <wp:positionV relativeFrom="page">
              <wp:posOffset>8087360</wp:posOffset>
            </wp:positionV>
            <wp:extent cx="685800" cy="628650"/>
            <wp:effectExtent l="0" t="0" r="0" b="0"/>
            <wp:wrapNone/>
            <wp:docPr id="1388" name="Picture 128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6B9B9BAA" wp14:editId="1D0451DB">
                <wp:simplePos x="0" y="0"/>
                <wp:positionH relativeFrom="column">
                  <wp:posOffset>4350385</wp:posOffset>
                </wp:positionH>
                <wp:positionV relativeFrom="page">
                  <wp:posOffset>8717280</wp:posOffset>
                </wp:positionV>
                <wp:extent cx="1943100" cy="1198880"/>
                <wp:effectExtent l="0" t="0" r="0" b="1270"/>
                <wp:wrapNone/>
                <wp:docPr id="1387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C0D8E" id="Rectangle 1281" o:spid="_x0000_s1026" style="position:absolute;margin-left:342.55pt;margin-top:686.4pt;width:153pt;height:94.4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E22A0B4" wp14:editId="49C51181">
                <wp:simplePos x="0" y="0"/>
                <wp:positionH relativeFrom="column">
                  <wp:posOffset>3505200</wp:posOffset>
                </wp:positionH>
                <wp:positionV relativeFrom="page">
                  <wp:posOffset>6626860</wp:posOffset>
                </wp:positionV>
                <wp:extent cx="567055" cy="661670"/>
                <wp:effectExtent l="0" t="0" r="23495" b="24130"/>
                <wp:wrapNone/>
                <wp:docPr id="1270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271" name="Freeform 116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6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6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6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6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17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17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17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17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17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17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17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17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17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17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18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18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18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18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18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18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18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18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18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18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19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19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19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19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19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19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19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19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19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19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0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20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0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0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0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0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20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20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20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20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21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21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21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21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21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1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21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21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21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21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22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2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22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2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2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22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22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2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22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22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23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23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23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23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23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23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23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23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23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23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24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24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24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24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24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24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24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24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24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24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25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25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5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25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25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5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25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5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5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5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26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26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26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26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26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26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26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26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6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6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27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7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7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7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27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7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27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7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7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27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28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3AFE1" id="Group 1164" o:spid="_x0000_s1026" style="position:absolute;margin-left:276pt;margin-top:521.8pt;width:44.65pt;height:52.1pt;z-index:25176371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">
                <v:shape id="Freeform 116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116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116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116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116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117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117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117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117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117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117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117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117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117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117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118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118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118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118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118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118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118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118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118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118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119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119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119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119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119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119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119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119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119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119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120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120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120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120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120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120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120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120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120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120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121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121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121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121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121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121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121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121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121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121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122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122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122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122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122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122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122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122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122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122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123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123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123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123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123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123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123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123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123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123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124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124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124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124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124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124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124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124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124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124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125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125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125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125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125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125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25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25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125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125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26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126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126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126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26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126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26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126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26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126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127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27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27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27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127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127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127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27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27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127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128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0A3A9B1A" wp14:editId="283D5EA0">
                <wp:simplePos x="0" y="0"/>
                <wp:positionH relativeFrom="column">
                  <wp:posOffset>3460115</wp:posOffset>
                </wp:positionH>
                <wp:positionV relativeFrom="page">
                  <wp:posOffset>7478395</wp:posOffset>
                </wp:positionV>
                <wp:extent cx="657225" cy="200025"/>
                <wp:effectExtent l="0" t="0" r="9525" b="9525"/>
                <wp:wrapNone/>
                <wp:docPr id="126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A12AC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9B1A" id="Text Box 1162" o:spid="_x0000_s1039" type="#_x0000_t202" style="position:absolute;margin-left:272.45pt;margin-top:588.85pt;width:51.75pt;height:15.7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55DA12AC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58E97E05" wp14:editId="5563F505">
                <wp:simplePos x="0" y="0"/>
                <wp:positionH relativeFrom="column">
                  <wp:posOffset>4440555</wp:posOffset>
                </wp:positionH>
                <wp:positionV relativeFrom="page">
                  <wp:posOffset>6420485</wp:posOffset>
                </wp:positionV>
                <wp:extent cx="1028700" cy="400050"/>
                <wp:effectExtent l="0" t="0" r="0" b="0"/>
                <wp:wrapNone/>
                <wp:docPr id="126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B65D8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4B2F7EA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7E05" id="Text Box 1161" o:spid="_x0000_s1040" type="#_x0000_t202" style="position:absolute;margin-left:349.65pt;margin-top:505.55pt;width:81pt;height:31.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0CB65D8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4B2F7EA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2619BDC2" wp14:editId="76BB92EF">
                <wp:simplePos x="0" y="0"/>
                <wp:positionH relativeFrom="column">
                  <wp:posOffset>5721985</wp:posOffset>
                </wp:positionH>
                <wp:positionV relativeFrom="page">
                  <wp:posOffset>6258560</wp:posOffset>
                </wp:positionV>
                <wp:extent cx="0" cy="629920"/>
                <wp:effectExtent l="0" t="0" r="38100" b="36830"/>
                <wp:wrapNone/>
                <wp:docPr id="1267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E7113" id="Line 1160" o:spid="_x0000_s1026" style="position:absolute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55pt,492.8pt" to="450.55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1FC3D9FB" wp14:editId="21355E87">
                <wp:simplePos x="0" y="0"/>
                <wp:positionH relativeFrom="column">
                  <wp:posOffset>4504938</wp:posOffset>
                </wp:positionH>
                <wp:positionV relativeFrom="page">
                  <wp:posOffset>6989197</wp:posOffset>
                </wp:positionV>
                <wp:extent cx="1457229" cy="1054666"/>
                <wp:effectExtent l="0" t="0" r="0" b="0"/>
                <wp:wrapNone/>
                <wp:docPr id="1266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246AE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0A6E74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4A6DA7F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6BD09E5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3D576EF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5E498B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D9FB" id="Text Box 1159" o:spid="_x0000_s1041" type="#_x0000_t202" style="position:absolute;margin-left:354.7pt;margin-top:550.35pt;width:114.75pt;height:83.05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575246AE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0A6E74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4A6DA7F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6BD09E5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3D576EF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5E498B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647E0819" wp14:editId="5D52681E">
                <wp:simplePos x="0" y="0"/>
                <wp:positionH relativeFrom="column">
                  <wp:posOffset>4350385</wp:posOffset>
                </wp:positionH>
                <wp:positionV relativeFrom="page">
                  <wp:posOffset>6887210</wp:posOffset>
                </wp:positionV>
                <wp:extent cx="2055495" cy="0"/>
                <wp:effectExtent l="0" t="0" r="0" b="0"/>
                <wp:wrapNone/>
                <wp:docPr id="1265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807C" id="Line 1158" o:spid="_x0000_s1026" style="position:absolute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542.3pt" to="504.4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53DCD5CC" wp14:editId="3D711BDE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0" cy="1198880"/>
                <wp:effectExtent l="0" t="0" r="38100" b="20320"/>
                <wp:wrapNone/>
                <wp:docPr id="1264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2EF25" id="Line 1157" o:spid="_x0000_s1026" style="position:absolute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42.4pt" to="495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3C9F285C" wp14:editId="3746ECBD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0"/>
                <wp:effectExtent l="0" t="0" r="0" b="0"/>
                <wp:wrapNone/>
                <wp:docPr id="1263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A679A" id="Line 1156" o:spid="_x0000_s1026" style="position:absolute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23.4pt" to="504.55pt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56555EF7" wp14:editId="36F4E760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0"/>
                <wp:effectExtent l="0" t="0" r="0" b="0"/>
                <wp:wrapNone/>
                <wp:docPr id="1262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7232D" id="Line 1155" o:spid="_x0000_s1026" style="position:absolute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55.9pt" to="504.55pt,5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53A0538A" wp14:editId="6C5D2A1C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114300" cy="170180"/>
                <wp:effectExtent l="0" t="0" r="0" b="1270"/>
                <wp:wrapNone/>
                <wp:docPr id="1261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D120C" id="Rectangle 1154" o:spid="_x0000_s1026" style="position:absolute;margin-left:495.55pt;margin-top:542.4pt;width:9pt;height:13.4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E1/AIAAEM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64728E0A" wp14:editId="4D256503">
                <wp:simplePos x="0" y="0"/>
                <wp:positionH relativeFrom="column">
                  <wp:posOffset>4350385</wp:posOffset>
                </wp:positionH>
                <wp:positionV relativeFrom="page">
                  <wp:posOffset>6258560</wp:posOffset>
                </wp:positionV>
                <wp:extent cx="0" cy="1828800"/>
                <wp:effectExtent l="0" t="0" r="38100" b="19050"/>
                <wp:wrapNone/>
                <wp:docPr id="1260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56C7F" id="Line 1153" o:spid="_x0000_s1026" style="position:absolute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492.8pt" to="342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76D39E47" wp14:editId="2EA11336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0"/>
                <wp:effectExtent l="0" t="0" r="0" b="0"/>
                <wp:wrapNone/>
                <wp:docPr id="1259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2DD2B" id="Line 1152" o:spid="_x0000_s1026" style="position:absolute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09.9pt" to="504.55pt,6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5BC0304D" wp14:editId="746AC067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0"/>
                <wp:effectExtent l="0" t="0" r="0" b="0"/>
                <wp:wrapNone/>
                <wp:docPr id="1258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16F25" id="Line 1151" o:spid="_x0000_s1026" style="position:absolute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96.4pt" to="504.5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500F78B9" wp14:editId="3E641BB1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0"/>
                <wp:effectExtent l="0" t="0" r="0" b="0"/>
                <wp:wrapNone/>
                <wp:docPr id="125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EFF98" id="Line 1150" o:spid="_x0000_s1026" style="position:absolute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82.9pt" to="504.55pt,5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50D3A094" wp14:editId="21871AE9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0"/>
                <wp:effectExtent l="0" t="0" r="0" b="0"/>
                <wp:wrapNone/>
                <wp:docPr id="1256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A9962" id="Line 1149" o:spid="_x0000_s1026" style="position:absolute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69.4pt" to="504.55pt,5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3F411F2F" wp14:editId="57202CAB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170180"/>
                <wp:effectExtent l="0" t="0" r="0" b="1270"/>
                <wp:wrapNone/>
                <wp:docPr id="1255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F2D65" id="Rectangle 1148" o:spid="_x0000_s1026" style="position:absolute;margin-left:495.55pt;margin-top:623.4pt;width:9pt;height:13.4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Dq+AIAAEMGAAAOAAAAZHJzL2Uyb0RvYy54bWysVNuO0zAQfUfiHyy/Z3Np7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458DBEF0" wp14:editId="085E75AA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170180"/>
                <wp:effectExtent l="0" t="0" r="0" b="1270"/>
                <wp:wrapNone/>
                <wp:docPr id="1254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2B73B" id="Rectangle 1147" o:spid="_x0000_s1026" style="position:absolute;margin-left:495.55pt;margin-top:609.9pt;width:9pt;height:13.4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3CE48A49" wp14:editId="2AD4B08F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170180"/>
                <wp:effectExtent l="0" t="0" r="0" b="1270"/>
                <wp:wrapNone/>
                <wp:docPr id="1253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4745B" id="Rectangle 1146" o:spid="_x0000_s1026" style="position:absolute;margin-left:495.55pt;margin-top:596.4pt;width:9pt;height:13.4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7B048BF8" wp14:editId="3C862176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170180"/>
                <wp:effectExtent l="0" t="0" r="0" b="1270"/>
                <wp:wrapNone/>
                <wp:docPr id="1252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3F71F" id="Rectangle 1145" o:spid="_x0000_s1026" style="position:absolute;margin-left:495.55pt;margin-top:582.9pt;width:9pt;height:13.4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134DAAEA" wp14:editId="00BE7899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170180"/>
                <wp:effectExtent l="0" t="0" r="0" b="1270"/>
                <wp:wrapNone/>
                <wp:docPr id="1251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3726B" id="Rectangle 1144" o:spid="_x0000_s1026" style="position:absolute;margin-left:495.55pt;margin-top:569.4pt;width:9pt;height:13.4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Tb/AIAAEM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669B19E4" wp14:editId="2625390F">
                <wp:simplePos x="0" y="0"/>
                <wp:positionH relativeFrom="column">
                  <wp:posOffset>4352290</wp:posOffset>
                </wp:positionH>
                <wp:positionV relativeFrom="page">
                  <wp:posOffset>6258560</wp:posOffset>
                </wp:positionV>
                <wp:extent cx="1371600" cy="629920"/>
                <wp:effectExtent l="0" t="0" r="0" b="0"/>
                <wp:wrapNone/>
                <wp:docPr id="1250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B0A11" id="Rectangle 1143" o:spid="_x0000_s1026" style="position:absolute;margin-left:342.7pt;margin-top:492.8pt;width:108pt;height:49.6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41184" behindDoc="0" locked="0" layoutInCell="1" allowOverlap="1" wp14:anchorId="2FB233EA" wp14:editId="7D0AC61E">
            <wp:simplePos x="0" y="0"/>
            <wp:positionH relativeFrom="column">
              <wp:posOffset>3207385</wp:posOffset>
            </wp:positionH>
            <wp:positionV relativeFrom="page">
              <wp:posOffset>7915910</wp:posOffset>
            </wp:positionV>
            <wp:extent cx="1143000" cy="171450"/>
            <wp:effectExtent l="0" t="0" r="0" b="0"/>
            <wp:wrapNone/>
            <wp:docPr id="1249" name="Picture 114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23E3118C" wp14:editId="215F7828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170180"/>
                <wp:effectExtent l="0" t="0" r="0" b="1270"/>
                <wp:wrapNone/>
                <wp:docPr id="1248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FA6E5" id="Rectangle 1141" o:spid="_x0000_s1026" style="position:absolute;margin-left:495.55pt;margin-top:555.9pt;width:9pt;height:13.4pt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39136" behindDoc="0" locked="0" layoutInCell="1" allowOverlap="1" wp14:anchorId="775274A7" wp14:editId="66914D27">
            <wp:simplePos x="0" y="0"/>
            <wp:positionH relativeFrom="column">
              <wp:posOffset>5721985</wp:posOffset>
            </wp:positionH>
            <wp:positionV relativeFrom="page">
              <wp:posOffset>6258560</wp:posOffset>
            </wp:positionV>
            <wp:extent cx="685800" cy="628650"/>
            <wp:effectExtent l="0" t="0" r="0" b="0"/>
            <wp:wrapNone/>
            <wp:docPr id="1247" name="Picture 114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 wp14:anchorId="344FAC48" wp14:editId="6F49BAF7">
                <wp:simplePos x="0" y="0"/>
                <wp:positionH relativeFrom="column">
                  <wp:posOffset>4352290</wp:posOffset>
                </wp:positionH>
                <wp:positionV relativeFrom="page">
                  <wp:posOffset>6888480</wp:posOffset>
                </wp:positionV>
                <wp:extent cx="1943100" cy="1198880"/>
                <wp:effectExtent l="0" t="0" r="0" b="1270"/>
                <wp:wrapNone/>
                <wp:docPr id="1246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45C4E" id="Rectangle 1139" o:spid="_x0000_s1026" style="position:absolute;margin-left:342.7pt;margin-top:542.4pt;width:153pt;height:94.4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D6B6C79" wp14:editId="7A9681D9">
                <wp:simplePos x="0" y="0"/>
                <wp:positionH relativeFrom="column">
                  <wp:posOffset>3507105</wp:posOffset>
                </wp:positionH>
                <wp:positionV relativeFrom="page">
                  <wp:posOffset>4798060</wp:posOffset>
                </wp:positionV>
                <wp:extent cx="567055" cy="661670"/>
                <wp:effectExtent l="0" t="0" r="23495" b="24130"/>
                <wp:wrapNone/>
                <wp:docPr id="1129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130" name="Freeform 102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02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02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02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02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02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02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03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03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03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03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03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03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03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03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03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03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04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04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04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04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04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04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04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04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04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04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05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05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05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05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05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05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05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05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05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05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06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06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06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06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06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06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06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06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06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06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07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07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07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07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07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07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07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07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07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07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08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08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08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08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08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08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08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08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08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08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09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09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09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09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09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09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09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09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09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09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0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0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0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0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0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0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0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0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0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0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1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1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1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1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1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1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1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1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11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11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12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12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12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12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12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2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2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2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2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2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3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3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3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3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3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3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3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3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3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89F56" id="Group 1022" o:spid="_x0000_s1026" style="position:absolute;margin-left:276.15pt;margin-top:377.8pt;width:44.65pt;height:52.1pt;z-index:25173708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">
                <v:shape id="Freeform 102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102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102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102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102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102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102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103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103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103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103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103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103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103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103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103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103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104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104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104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104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104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104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104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104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104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104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105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105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105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105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105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105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105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105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105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105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106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106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106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106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106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106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106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106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106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106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107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107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107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107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107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107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107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107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107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107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108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108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108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108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108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108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108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108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108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108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109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109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109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109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109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109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109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109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109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109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110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110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110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110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110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110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110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110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110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110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111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111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111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111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11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11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111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111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11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111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112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112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12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112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12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112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12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112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112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12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13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13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113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113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113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13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13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113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113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1A8321A1" wp14:editId="7B00663A">
                <wp:simplePos x="0" y="0"/>
                <wp:positionH relativeFrom="column">
                  <wp:posOffset>3462020</wp:posOffset>
                </wp:positionH>
                <wp:positionV relativeFrom="page">
                  <wp:posOffset>5649595</wp:posOffset>
                </wp:positionV>
                <wp:extent cx="657225" cy="200025"/>
                <wp:effectExtent l="0" t="0" r="9525" b="9525"/>
                <wp:wrapNone/>
                <wp:docPr id="1128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1B06A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21A1" id="Text Box 1020" o:spid="_x0000_s1042" type="#_x0000_t202" style="position:absolute;margin-left:272.6pt;margin-top:444.85pt;width:51.75pt;height:15.7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0F91B06A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303BCE20" wp14:editId="595EBDC6">
                <wp:simplePos x="0" y="0"/>
                <wp:positionH relativeFrom="column">
                  <wp:posOffset>4442460</wp:posOffset>
                </wp:positionH>
                <wp:positionV relativeFrom="page">
                  <wp:posOffset>4591685</wp:posOffset>
                </wp:positionV>
                <wp:extent cx="1028700" cy="400050"/>
                <wp:effectExtent l="0" t="0" r="0" b="0"/>
                <wp:wrapNone/>
                <wp:docPr id="1127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79BA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74DBE1C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CE20" id="Text Box 1019" o:spid="_x0000_s1043" type="#_x0000_t202" style="position:absolute;margin-left:349.8pt;margin-top:361.55pt;width:81pt;height:31.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EB79BA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74DBE1C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4510ACEC" wp14:editId="22A334C4">
                <wp:simplePos x="0" y="0"/>
                <wp:positionH relativeFrom="column">
                  <wp:posOffset>5723890</wp:posOffset>
                </wp:positionH>
                <wp:positionV relativeFrom="page">
                  <wp:posOffset>4429760</wp:posOffset>
                </wp:positionV>
                <wp:extent cx="0" cy="629920"/>
                <wp:effectExtent l="0" t="0" r="38100" b="36830"/>
                <wp:wrapNone/>
                <wp:docPr id="112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866CD" id="Line 1018" o:spid="_x0000_s1026" style="position:absolute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348.8pt" to="450.7pt,3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0184E44D" wp14:editId="66DF57BA">
                <wp:simplePos x="0" y="0"/>
                <wp:positionH relativeFrom="column">
                  <wp:posOffset>4512890</wp:posOffset>
                </wp:positionH>
                <wp:positionV relativeFrom="page">
                  <wp:posOffset>5160397</wp:posOffset>
                </wp:positionV>
                <wp:extent cx="1457229" cy="1054666"/>
                <wp:effectExtent l="0" t="0" r="0" b="0"/>
                <wp:wrapNone/>
                <wp:docPr id="11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7DDE9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41E8EB6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1F9B3A9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21227AFC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42D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79A66C09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E44D" id="Text Box 1017" o:spid="_x0000_s1044" type="#_x0000_t202" style="position:absolute;margin-left:355.35pt;margin-top:406.35pt;width:114.75pt;height:83.0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C57DDE9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41E8EB6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1F9B3A9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21227AFC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42D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79A66C09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74496A19" wp14:editId="3577CDCE">
                <wp:simplePos x="0" y="0"/>
                <wp:positionH relativeFrom="column">
                  <wp:posOffset>4352290</wp:posOffset>
                </wp:positionH>
                <wp:positionV relativeFrom="page">
                  <wp:posOffset>5058410</wp:posOffset>
                </wp:positionV>
                <wp:extent cx="2055495" cy="0"/>
                <wp:effectExtent l="0" t="0" r="0" b="0"/>
                <wp:wrapNone/>
                <wp:docPr id="1124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04BB" id="Line 1016" o:spid="_x0000_s1026" style="position:absolute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98.3pt" to="504.55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7F514E99" wp14:editId="501F1DAB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0" cy="1198880"/>
                <wp:effectExtent l="0" t="0" r="38100" b="20320"/>
                <wp:wrapNone/>
                <wp:docPr id="112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42A52" id="Line 1015" o:spid="_x0000_s1026" style="position:absolute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98.4pt" to="495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78DE49B3" wp14:editId="54C20E0C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0"/>
                <wp:effectExtent l="0" t="0" r="0" b="0"/>
                <wp:wrapNone/>
                <wp:docPr id="1122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6299" id="Line 1014" o:spid="_x0000_s1026" style="position:absolute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79.4pt" to="504.7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5CB01124" wp14:editId="33A1D5E6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0"/>
                <wp:effectExtent l="0" t="0" r="0" b="0"/>
                <wp:wrapNone/>
                <wp:docPr id="112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64516" id="Line 1013" o:spid="_x0000_s1026" style="position:absolute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11.9pt" to="504.7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1CB166CB" wp14:editId="6297B5D7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114300" cy="170180"/>
                <wp:effectExtent l="0" t="0" r="0" b="1270"/>
                <wp:wrapNone/>
                <wp:docPr id="1120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52842" id="Rectangle 1012" o:spid="_x0000_s1026" style="position:absolute;margin-left:495.7pt;margin-top:398.4pt;width:9pt;height:13.4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M4+gIAAEM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7A1333D3" wp14:editId="7127D869">
                <wp:simplePos x="0" y="0"/>
                <wp:positionH relativeFrom="column">
                  <wp:posOffset>4352290</wp:posOffset>
                </wp:positionH>
                <wp:positionV relativeFrom="page">
                  <wp:posOffset>4429760</wp:posOffset>
                </wp:positionV>
                <wp:extent cx="0" cy="1828800"/>
                <wp:effectExtent l="0" t="0" r="38100" b="19050"/>
                <wp:wrapNone/>
                <wp:docPr id="1119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82987" id="Line 1011" o:spid="_x0000_s1026" style="position:absolute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48.8pt" to="342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2AD66839" wp14:editId="20A63626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0"/>
                <wp:effectExtent l="0" t="0" r="0" b="0"/>
                <wp:wrapNone/>
                <wp:docPr id="111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AEDB9" id="Line 1010" o:spid="_x0000_s1026" style="position:absolute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65.9pt" to="504.7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22383B8B" wp14:editId="237808FA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0"/>
                <wp:effectExtent l="0" t="0" r="0" b="0"/>
                <wp:wrapNone/>
                <wp:docPr id="1117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8CD11" id="Line 1009" o:spid="_x0000_s1026" style="position:absolute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52.4pt" to="504.7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5B9D4C66" wp14:editId="4EFD2900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0"/>
                <wp:effectExtent l="0" t="0" r="0" b="0"/>
                <wp:wrapNone/>
                <wp:docPr id="111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F12AC" id="Line 1008" o:spid="_x0000_s1026" style="position:absolute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38.9pt" to="504.7pt,4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652CE791" wp14:editId="611AB818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0"/>
                <wp:effectExtent l="0" t="0" r="0" b="0"/>
                <wp:wrapNone/>
                <wp:docPr id="1115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303DA" id="Line 1007" o:spid="_x0000_s1026" style="position:absolute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25.4pt" to="504.7pt,4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0DB6001B" wp14:editId="59155B6A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170180"/>
                <wp:effectExtent l="0" t="0" r="0" b="1270"/>
                <wp:wrapNone/>
                <wp:docPr id="1114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A5E2C" id="Rectangle 1006" o:spid="_x0000_s1026" style="position:absolute;margin-left:495.7pt;margin-top:479.4pt;width:9pt;height:13.4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0CC97814" wp14:editId="2360E486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170180"/>
                <wp:effectExtent l="0" t="0" r="0" b="1270"/>
                <wp:wrapNone/>
                <wp:docPr id="1113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396F6" id="Rectangle 1005" o:spid="_x0000_s1026" style="position:absolute;margin-left:495.7pt;margin-top:465.9pt;width:9pt;height:13.4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122D426D" wp14:editId="572BBB8D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170180"/>
                <wp:effectExtent l="0" t="0" r="0" b="1270"/>
                <wp:wrapNone/>
                <wp:docPr id="1112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C63F9" id="Rectangle 1004" o:spid="_x0000_s1026" style="position:absolute;margin-left:495.7pt;margin-top:452.4pt;width:9pt;height:13.4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31687F3F" wp14:editId="43C6E604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170180"/>
                <wp:effectExtent l="0" t="0" r="0" b="1270"/>
                <wp:wrapNone/>
                <wp:docPr id="1111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FAD4" id="Rectangle 1003" o:spid="_x0000_s1026" style="position:absolute;margin-left:495.7pt;margin-top:438.9pt;width:9pt;height:13.4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735CC69E" wp14:editId="40730078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170180"/>
                <wp:effectExtent l="0" t="0" r="0" b="1270"/>
                <wp:wrapNone/>
                <wp:docPr id="1110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FE351" id="Rectangle 1002" o:spid="_x0000_s1026" style="position:absolute;margin-left:495.7pt;margin-top:425.4pt;width:9pt;height:13.4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350D75FD" wp14:editId="16E5CD58">
                <wp:simplePos x="0" y="0"/>
                <wp:positionH relativeFrom="column">
                  <wp:posOffset>4354195</wp:posOffset>
                </wp:positionH>
                <wp:positionV relativeFrom="page">
                  <wp:posOffset>4429760</wp:posOffset>
                </wp:positionV>
                <wp:extent cx="1371600" cy="629920"/>
                <wp:effectExtent l="0" t="0" r="0" b="0"/>
                <wp:wrapNone/>
                <wp:docPr id="1109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FAB13" id="Rectangle 1001" o:spid="_x0000_s1026" style="position:absolute;margin-left:342.85pt;margin-top:348.8pt;width:108pt;height:49.6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0+/AIAAEQ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14560" behindDoc="0" locked="0" layoutInCell="1" allowOverlap="1" wp14:anchorId="6325DD78" wp14:editId="090362F8">
            <wp:simplePos x="0" y="0"/>
            <wp:positionH relativeFrom="column">
              <wp:posOffset>3209290</wp:posOffset>
            </wp:positionH>
            <wp:positionV relativeFrom="page">
              <wp:posOffset>6087110</wp:posOffset>
            </wp:positionV>
            <wp:extent cx="1143000" cy="171450"/>
            <wp:effectExtent l="0" t="0" r="0" b="0"/>
            <wp:wrapNone/>
            <wp:docPr id="1108" name="Picture 100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3C0B54E1" wp14:editId="61F867D5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170180"/>
                <wp:effectExtent l="0" t="0" r="0" b="1270"/>
                <wp:wrapNone/>
                <wp:docPr id="1107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75C27" id="Rectangle 999" o:spid="_x0000_s1026" style="position:absolute;margin-left:495.7pt;margin-top:411.9pt;width:9pt;height:13.4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712512" behindDoc="0" locked="0" layoutInCell="1" allowOverlap="1" wp14:anchorId="136575F7" wp14:editId="11B448DF">
            <wp:simplePos x="0" y="0"/>
            <wp:positionH relativeFrom="column">
              <wp:posOffset>5723890</wp:posOffset>
            </wp:positionH>
            <wp:positionV relativeFrom="page">
              <wp:posOffset>4429760</wp:posOffset>
            </wp:positionV>
            <wp:extent cx="685800" cy="628650"/>
            <wp:effectExtent l="0" t="0" r="0" b="0"/>
            <wp:wrapNone/>
            <wp:docPr id="1106" name="Picture 99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4BFEA7EA" wp14:editId="4C5C5B78">
                <wp:simplePos x="0" y="0"/>
                <wp:positionH relativeFrom="column">
                  <wp:posOffset>4354195</wp:posOffset>
                </wp:positionH>
                <wp:positionV relativeFrom="page">
                  <wp:posOffset>5059680</wp:posOffset>
                </wp:positionV>
                <wp:extent cx="1943100" cy="1198880"/>
                <wp:effectExtent l="0" t="0" r="0" b="1270"/>
                <wp:wrapNone/>
                <wp:docPr id="1105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B710B" id="Rectangle 997" o:spid="_x0000_s1026" style="position:absolute;margin-left:342.85pt;margin-top:398.4pt;width:153pt;height:94.4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EAFCA71" wp14:editId="0E2DD6E0">
                <wp:simplePos x="0" y="0"/>
                <wp:positionH relativeFrom="column">
                  <wp:posOffset>3507105</wp:posOffset>
                </wp:positionH>
                <wp:positionV relativeFrom="page">
                  <wp:posOffset>2969260</wp:posOffset>
                </wp:positionV>
                <wp:extent cx="567055" cy="661670"/>
                <wp:effectExtent l="0" t="0" r="23495" b="24130"/>
                <wp:wrapNone/>
                <wp:docPr id="988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989" name="Freeform 88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8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8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8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8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8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8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8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8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9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9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9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9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9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9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9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9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9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89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0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0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90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90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0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0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0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0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0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90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91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91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91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91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91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1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91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1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91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91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92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92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2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2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92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2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2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2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2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92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93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93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93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3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3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93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93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93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93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93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94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4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4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94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94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4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4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94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94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4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5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5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5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5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5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95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95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95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95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5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96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96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96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96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6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6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6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96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96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96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97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97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97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97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97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97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97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97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97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97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98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98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98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98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98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98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98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98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98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98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99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99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99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99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99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99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99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4AF4B" id="Group 880" o:spid="_x0000_s1026" style="position:absolute;margin-left:276.15pt;margin-top:233.8pt;width:44.65pt;height:52.1pt;z-index:25171046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">
                <v:shape id="Freeform 88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88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88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88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88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88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88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88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88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89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89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89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89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89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89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89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89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89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89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90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90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90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90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90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90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90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90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90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90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fiwwAAAN0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nw1fIK/b/IJcvELAAD//wMAUEsBAi0AFAAGAAgAAAAhANvh9svuAAAAhQEAABMAAAAAAAAAAAAA&#10;AAAAAAAAAFtDb250ZW50X1R5cGVzXS54bWxQSwECLQAUAAYACAAAACEAWvQsW78AAAAVAQAACwAA&#10;AAAAAAAAAAAAAAAfAQAAX3JlbHMvLnJlbHNQSwECLQAUAAYACAAAACEAB5PH4sMAAADd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91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91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91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91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91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91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91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91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91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91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92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92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92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92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92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92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92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92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92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92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93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93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93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93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93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93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93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93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93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93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94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94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94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94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94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94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94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94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94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94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95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95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95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95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95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95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95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95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95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95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96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96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96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96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96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96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96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96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96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96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97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97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97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97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97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97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97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97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97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97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98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98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98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98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98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98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98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98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98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98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99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99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99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99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99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99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99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7A45552" wp14:editId="0F98FF68">
                <wp:simplePos x="0" y="0"/>
                <wp:positionH relativeFrom="column">
                  <wp:posOffset>3462020</wp:posOffset>
                </wp:positionH>
                <wp:positionV relativeFrom="page">
                  <wp:posOffset>3820795</wp:posOffset>
                </wp:positionV>
                <wp:extent cx="657225" cy="200025"/>
                <wp:effectExtent l="0" t="0" r="9525" b="9525"/>
                <wp:wrapNone/>
                <wp:docPr id="98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14932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5552" id="Text Box 878" o:spid="_x0000_s1045" type="#_x0000_t202" style="position:absolute;margin-left:272.6pt;margin-top:300.85pt;width:51.75pt;height:15.7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614932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18947074" wp14:editId="7B8AFCD0">
                <wp:simplePos x="0" y="0"/>
                <wp:positionH relativeFrom="column">
                  <wp:posOffset>4442460</wp:posOffset>
                </wp:positionH>
                <wp:positionV relativeFrom="page">
                  <wp:posOffset>2762885</wp:posOffset>
                </wp:positionV>
                <wp:extent cx="1028700" cy="400050"/>
                <wp:effectExtent l="0" t="0" r="0" b="0"/>
                <wp:wrapNone/>
                <wp:docPr id="98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2E6C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539C7C4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7074" id="Text Box 877" o:spid="_x0000_s1046" type="#_x0000_t202" style="position:absolute;margin-left:349.8pt;margin-top:217.55pt;width:81pt;height:31.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A42E6C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539C7C4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6015A870" wp14:editId="1E11B512">
                <wp:simplePos x="0" y="0"/>
                <wp:positionH relativeFrom="column">
                  <wp:posOffset>5723890</wp:posOffset>
                </wp:positionH>
                <wp:positionV relativeFrom="page">
                  <wp:posOffset>2600960</wp:posOffset>
                </wp:positionV>
                <wp:extent cx="0" cy="629920"/>
                <wp:effectExtent l="0" t="0" r="38100" b="36830"/>
                <wp:wrapNone/>
                <wp:docPr id="985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49C8D" id="Line 876" o:spid="_x0000_s1026" style="position:absolute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204.8pt" to="450.7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4B703A7" wp14:editId="089C1507">
                <wp:simplePos x="0" y="0"/>
                <wp:positionH relativeFrom="column">
                  <wp:posOffset>4512890</wp:posOffset>
                </wp:positionH>
                <wp:positionV relativeFrom="page">
                  <wp:posOffset>3331597</wp:posOffset>
                </wp:positionV>
                <wp:extent cx="1457229" cy="1054666"/>
                <wp:effectExtent l="0" t="0" r="0" b="0"/>
                <wp:wrapNone/>
                <wp:docPr id="98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A68907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67E3914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204A4D4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5D8384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198D1DF4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55C2E3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3A7" id="Text Box 875" o:spid="_x0000_s1047" type="#_x0000_t202" style="position:absolute;margin-left:355.35pt;margin-top:262.35pt;width:114.75pt;height:83.0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8A68907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67E3914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204A4D4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5D8384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198D1DF4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55C2E3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408A5BC2" wp14:editId="73C18592">
                <wp:simplePos x="0" y="0"/>
                <wp:positionH relativeFrom="column">
                  <wp:posOffset>4352290</wp:posOffset>
                </wp:positionH>
                <wp:positionV relativeFrom="page">
                  <wp:posOffset>3229610</wp:posOffset>
                </wp:positionV>
                <wp:extent cx="2055495" cy="0"/>
                <wp:effectExtent l="0" t="0" r="0" b="0"/>
                <wp:wrapNone/>
                <wp:docPr id="98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42F6C" id="Line 874" o:spid="_x0000_s1026" style="position:absolute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54.3pt" to="504.55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698AFFD4" wp14:editId="622E1505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0" cy="1198880"/>
                <wp:effectExtent l="0" t="0" r="38100" b="20320"/>
                <wp:wrapNone/>
                <wp:docPr id="982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9D77D" id="Line 873" o:spid="_x0000_s1026" style="position:absolute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54.4pt" to="495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59C8C2DF" wp14:editId="1CE938B6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0"/>
                <wp:effectExtent l="0" t="0" r="0" b="0"/>
                <wp:wrapNone/>
                <wp:docPr id="981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85D43" id="Line 872" o:spid="_x0000_s1026" style="position:absolute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35.4pt" to="504.7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5066BAE8" wp14:editId="3A315411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0"/>
                <wp:effectExtent l="0" t="0" r="0" b="0"/>
                <wp:wrapNone/>
                <wp:docPr id="980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C248" id="Line 871" o:spid="_x0000_s1026" style="position:absolute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67.9pt" to="504.7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499E1483" wp14:editId="1172E1A0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114300" cy="170180"/>
                <wp:effectExtent l="0" t="0" r="0" b="1270"/>
                <wp:wrapNone/>
                <wp:docPr id="979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8F209" id="Rectangle 870" o:spid="_x0000_s1026" style="position:absolute;margin-left:495.7pt;margin-top:254.4pt;width:9pt;height:13.4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0m9AIAAEE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7977EEA" wp14:editId="7F467B9B">
                <wp:simplePos x="0" y="0"/>
                <wp:positionH relativeFrom="column">
                  <wp:posOffset>4352290</wp:posOffset>
                </wp:positionH>
                <wp:positionV relativeFrom="page">
                  <wp:posOffset>2600960</wp:posOffset>
                </wp:positionV>
                <wp:extent cx="0" cy="1828800"/>
                <wp:effectExtent l="0" t="0" r="38100" b="19050"/>
                <wp:wrapNone/>
                <wp:docPr id="97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131AE" id="Line 869" o:spid="_x0000_s1026" style="position:absolute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04.8pt" to="342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9D8D488" wp14:editId="4E00EA42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0"/>
                <wp:effectExtent l="0" t="0" r="0" b="0"/>
                <wp:wrapNone/>
                <wp:docPr id="97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16AFB" id="Line 868" o:spid="_x0000_s1026" style="position:absolute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21.9pt" to="504.7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6B40C405" wp14:editId="1427D70C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0"/>
                <wp:effectExtent l="0" t="0" r="0" b="0"/>
                <wp:wrapNone/>
                <wp:docPr id="976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5F24F" id="Line 867" o:spid="_x0000_s1026" style="position:absolute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08.4pt" to="504.7pt,3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B5F5E0B" wp14:editId="57719E81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0"/>
                <wp:effectExtent l="0" t="0" r="0" b="0"/>
                <wp:wrapNone/>
                <wp:docPr id="97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4F09" id="Line 866" o:spid="_x0000_s1026" style="position:absolute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94.9pt" to="504.7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3FjQIAAGU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407D5E4D" wp14:editId="3CDAAF14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0"/>
                <wp:effectExtent l="0" t="0" r="0" b="0"/>
                <wp:wrapNone/>
                <wp:docPr id="974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964E8" id="Line 865" o:spid="_x0000_s1026" style="position:absolute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81.4pt" to="504.7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81jQIAAGU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25E3B73" wp14:editId="2C7B618B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170180"/>
                <wp:effectExtent l="0" t="0" r="0" b="1270"/>
                <wp:wrapNone/>
                <wp:docPr id="973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5321" id="Rectangle 864" o:spid="_x0000_s1026" style="position:absolute;margin-left:495.7pt;margin-top:335.4pt;width:9pt;height:13.4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dN+QIAAEE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441C5520" wp14:editId="1459CBB8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170180"/>
                <wp:effectExtent l="0" t="0" r="0" b="1270"/>
                <wp:wrapNone/>
                <wp:docPr id="972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99024" id="Rectangle 863" o:spid="_x0000_s1026" style="position:absolute;margin-left:495.7pt;margin-top:321.9pt;width:9pt;height:13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sH+gIAAEE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5C5653CF" wp14:editId="53E90A7D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170180"/>
                <wp:effectExtent l="0" t="0" r="0" b="1270"/>
                <wp:wrapNone/>
                <wp:docPr id="971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C9E7C" id="Rectangle 862" o:spid="_x0000_s1026" style="position:absolute;margin-left:495.7pt;margin-top:308.4pt;width:9pt;height:13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8F4F377" wp14:editId="2E44438A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170180"/>
                <wp:effectExtent l="0" t="0" r="0" b="1270"/>
                <wp:wrapNone/>
                <wp:docPr id="970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B7D74" id="Rectangle 861" o:spid="_x0000_s1026" style="position:absolute;margin-left:495.7pt;margin-top:294.9pt;width:9pt;height:13.4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D763E67" wp14:editId="0BDFCEB7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170180"/>
                <wp:effectExtent l="0" t="0" r="0" b="1270"/>
                <wp:wrapNone/>
                <wp:docPr id="969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AC571" id="Rectangle 860" o:spid="_x0000_s1026" style="position:absolute;margin-left:495.7pt;margin-top:281.4pt;width:9pt;height:13.4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0925CDC1" wp14:editId="240A0432">
                <wp:simplePos x="0" y="0"/>
                <wp:positionH relativeFrom="column">
                  <wp:posOffset>4354195</wp:posOffset>
                </wp:positionH>
                <wp:positionV relativeFrom="page">
                  <wp:posOffset>2600960</wp:posOffset>
                </wp:positionV>
                <wp:extent cx="1371600" cy="629920"/>
                <wp:effectExtent l="0" t="0" r="0" b="0"/>
                <wp:wrapNone/>
                <wp:docPr id="968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6D3B7" id="Rectangle 859" o:spid="_x0000_s1026" style="position:absolute;margin-left:342.85pt;margin-top:204.8pt;width:108pt;height:49.6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87936" behindDoc="0" locked="0" layoutInCell="1" allowOverlap="1" wp14:anchorId="2ED80211" wp14:editId="2F4FB11B">
            <wp:simplePos x="0" y="0"/>
            <wp:positionH relativeFrom="column">
              <wp:posOffset>3209290</wp:posOffset>
            </wp:positionH>
            <wp:positionV relativeFrom="page">
              <wp:posOffset>4258310</wp:posOffset>
            </wp:positionV>
            <wp:extent cx="1143000" cy="171450"/>
            <wp:effectExtent l="0" t="0" r="0" b="0"/>
            <wp:wrapNone/>
            <wp:docPr id="967" name="Picture 85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7536A9A5" wp14:editId="1F4A2277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170180"/>
                <wp:effectExtent l="0" t="0" r="0" b="1270"/>
                <wp:wrapNone/>
                <wp:docPr id="966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E8B27" id="Rectangle 857" o:spid="_x0000_s1026" style="position:absolute;margin-left:495.7pt;margin-top:267.9pt;width:9pt;height:13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85888" behindDoc="0" locked="0" layoutInCell="1" allowOverlap="1" wp14:anchorId="07470BE7" wp14:editId="7A18F7E8">
            <wp:simplePos x="0" y="0"/>
            <wp:positionH relativeFrom="column">
              <wp:posOffset>5723890</wp:posOffset>
            </wp:positionH>
            <wp:positionV relativeFrom="page">
              <wp:posOffset>2600960</wp:posOffset>
            </wp:positionV>
            <wp:extent cx="685800" cy="628650"/>
            <wp:effectExtent l="0" t="0" r="0" b="0"/>
            <wp:wrapNone/>
            <wp:docPr id="965" name="Picture 85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2F944AD" wp14:editId="2AEB86D4">
                <wp:simplePos x="0" y="0"/>
                <wp:positionH relativeFrom="column">
                  <wp:posOffset>4354195</wp:posOffset>
                </wp:positionH>
                <wp:positionV relativeFrom="page">
                  <wp:posOffset>3230880</wp:posOffset>
                </wp:positionV>
                <wp:extent cx="1943100" cy="1198880"/>
                <wp:effectExtent l="0" t="0" r="0" b="1270"/>
                <wp:wrapNone/>
                <wp:docPr id="964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1EDFC" id="Rectangle 855" o:spid="_x0000_s1026" style="position:absolute;margin-left:342.85pt;margin-top:254.4pt;width:153pt;height:9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657740" wp14:editId="28A03D1F">
                <wp:simplePos x="0" y="0"/>
                <wp:positionH relativeFrom="column">
                  <wp:posOffset>3507105</wp:posOffset>
                </wp:positionH>
                <wp:positionV relativeFrom="page">
                  <wp:posOffset>1140460</wp:posOffset>
                </wp:positionV>
                <wp:extent cx="567055" cy="661670"/>
                <wp:effectExtent l="0" t="0" r="23495" b="24130"/>
                <wp:wrapNone/>
                <wp:docPr id="84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848" name="Freeform 73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4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4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4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4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4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4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4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4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4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4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5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5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5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5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5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5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5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5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5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5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6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6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6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6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6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6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6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6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76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6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7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7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7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7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7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7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7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7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7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7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8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8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78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8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8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8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8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8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8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8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9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9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9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9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9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9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9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9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9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9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0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0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0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0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0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0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0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0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0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0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1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1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1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1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1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1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1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1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1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1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2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2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2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2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2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2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2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2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2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2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3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3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3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3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3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3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3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3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3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3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4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4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84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84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4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4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4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4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4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4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5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5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5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5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5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110B5" id="Group 738" o:spid="_x0000_s1026" style="position:absolute;margin-left:276.15pt;margin-top:89.8pt;width:44.65pt;height:52.1pt;z-index:25168384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">
                <v:shape id="Freeform 73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74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74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74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74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74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74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74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74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74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74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75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75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75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75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75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75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4AZ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YwGT/D/5l4BOTiDwAA//8DAFBLAQItABQABgAIAAAAIQDb4fbL7gAAAIUBAAATAAAAAAAA&#10;AAAAAAAAAAAAAABbQ29udGVudF9UeXBlc10ueG1sUEsBAi0AFAAGAAgAAAAhAFr0LFu/AAAAFQEA&#10;AAsAAAAAAAAAAAAAAAAAHwEAAF9yZWxzLy5yZWxzUEsBAi0AFAAGAAgAAAAhAP4ngBn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75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75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75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75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76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76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76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76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76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76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76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76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76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76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77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77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77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77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77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77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77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77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77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77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78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78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78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78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78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78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78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78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78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78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79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79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79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OW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sEiiuF5JhwBuf4HAAD//wMAUEsBAi0AFAAGAAgAAAAhANvh9svuAAAAhQEAABMAAAAAAAAAAAAA&#10;AAAAAAAAAFtDb250ZW50X1R5cGVzXS54bWxQSwECLQAUAAYACAAAACEAWvQsW78AAAAVAQAACwAA&#10;AAAAAAAAAAAAAAAfAQAAX3JlbHMvLnJlbHNQSwECLQAUAAYACAAAACEAClBzls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79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79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79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79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79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79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79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80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80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80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80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80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80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kY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eDOF1JhwBOXsCAAD//wMAUEsBAi0AFAAGAAgAAAAhANvh9svuAAAAhQEAABMAAAAAAAAA&#10;AAAAAAAAAAAAAFtDb250ZW50X1R5cGVzXS54bWxQSwECLQAUAAYACAAAACEAWvQsW78AAAAVAQAA&#10;CwAAAAAAAAAAAAAAAAAfAQAAX3JlbHMvLnJlbHNQSwECLQAUAAYACAAAACEAH+C5GM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80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80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80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80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81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81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81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81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81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81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81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81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81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81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82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82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82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82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82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82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82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E0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zN8/4XEmHwG5+gMAAP//AwBQSwECLQAUAAYACAAAACEA2+H2y+4AAACFAQAAEwAAAAAAAAAAAAAA&#10;AAAAAAAAW0NvbnRlbnRfVHlwZXNdLnhtbFBLAQItABQABgAIAAAAIQBa9CxbvwAAABUBAAALAAAA&#10;AAAAAAAAAAAAAB8BAABfcmVscy8ucmVsc1BLAQItABQABgAIAAAAIQAY0ME0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82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82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82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83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83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83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83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83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83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83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83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83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83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84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84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84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84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It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sJymcDsTj4Bc/wEAAP//AwBQSwECLQAUAAYACAAAACEA2+H2y+4AAACFAQAAEwAAAAAAAAAA&#10;AAAAAAAAAAAAW0NvbnRlbnRfVHlwZXNdLnhtbFBLAQItABQABgAIAAAAIQBa9CxbvwAAABUBAAAL&#10;AAAAAAAAAAAAAAAAAB8BAABfcmVscy8ucmVsc1BLAQItABQABgAIAAAAIQBpKnIt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84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84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84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84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84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uz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IH5dwO+ZcATk+g4AAP//AwBQSwECLQAUAAYACAAAACEA2+H2y+4AAACFAQAAEwAAAAAAAAAA&#10;AAAAAAAAAAAAW0NvbnRlbnRfVHlwZXNdLnhtbFBLAQItABQABgAIAAAAIQBa9CxbvwAAABUBAAAL&#10;AAAAAAAAAAAAAAAAAB8BAABfcmVscy8ucmVsc1BLAQItABQABgAIAAAAIQDl5tuz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84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85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85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85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85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85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F549696" wp14:editId="26559A64">
                <wp:simplePos x="0" y="0"/>
                <wp:positionH relativeFrom="column">
                  <wp:posOffset>3462020</wp:posOffset>
                </wp:positionH>
                <wp:positionV relativeFrom="page">
                  <wp:posOffset>1991995</wp:posOffset>
                </wp:positionV>
                <wp:extent cx="657225" cy="200025"/>
                <wp:effectExtent l="0" t="0" r="9525" b="9525"/>
                <wp:wrapNone/>
                <wp:docPr id="84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032F1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9696" id="Text Box 736" o:spid="_x0000_s1048" type="#_x0000_t202" style="position:absolute;margin-left:272.6pt;margin-top:156.85pt;width:51.75pt;height:15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E032F1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3C694EB9" wp14:editId="3D10B6C9">
                <wp:simplePos x="0" y="0"/>
                <wp:positionH relativeFrom="column">
                  <wp:posOffset>4442460</wp:posOffset>
                </wp:positionH>
                <wp:positionV relativeFrom="page">
                  <wp:posOffset>934085</wp:posOffset>
                </wp:positionV>
                <wp:extent cx="1028700" cy="400050"/>
                <wp:effectExtent l="0" t="0" r="0" b="0"/>
                <wp:wrapNone/>
                <wp:docPr id="84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9DDB6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0FF73E2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4EB9" id="Text Box 735" o:spid="_x0000_s1049" type="#_x0000_t202" style="position:absolute;margin-left:349.8pt;margin-top:73.55pt;width:81pt;height:31.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19DDB6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0FF73E2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CDF8EAB" wp14:editId="4541094C">
                <wp:simplePos x="0" y="0"/>
                <wp:positionH relativeFrom="column">
                  <wp:posOffset>5723890</wp:posOffset>
                </wp:positionH>
                <wp:positionV relativeFrom="page">
                  <wp:posOffset>772160</wp:posOffset>
                </wp:positionV>
                <wp:extent cx="0" cy="629920"/>
                <wp:effectExtent l="0" t="0" r="38100" b="36830"/>
                <wp:wrapNone/>
                <wp:docPr id="844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E8223" id="Line 734" o:spid="_x0000_s1026" style="position:absolute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60.8pt" to="450.7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B43F697" wp14:editId="6BB1371C">
                <wp:simplePos x="0" y="0"/>
                <wp:positionH relativeFrom="column">
                  <wp:posOffset>4512890</wp:posOffset>
                </wp:positionH>
                <wp:positionV relativeFrom="page">
                  <wp:posOffset>1502797</wp:posOffset>
                </wp:positionV>
                <wp:extent cx="1457229" cy="1054666"/>
                <wp:effectExtent l="0" t="0" r="0" b="0"/>
                <wp:wrapNone/>
                <wp:docPr id="84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D9E00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5AC318A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0995906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49D212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1B2A98C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4C32F03D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 xml:space="preserve">Birmingham, West Midlands,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697" id="Text Box 733" o:spid="_x0000_s1050" type="#_x0000_t202" style="position:absolute;margin-left:355.35pt;margin-top:118.35pt;width:114.75pt;height:83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59D9E00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5AC318A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0995906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49D212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1B2A98C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4C32F03D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 xml:space="preserve">Birmingham, West Midlands,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3C5FF89" wp14:editId="262B0D66">
                <wp:simplePos x="0" y="0"/>
                <wp:positionH relativeFrom="column">
                  <wp:posOffset>4352290</wp:posOffset>
                </wp:positionH>
                <wp:positionV relativeFrom="page">
                  <wp:posOffset>1400810</wp:posOffset>
                </wp:positionV>
                <wp:extent cx="2055495" cy="0"/>
                <wp:effectExtent l="0" t="0" r="0" b="0"/>
                <wp:wrapNone/>
                <wp:docPr id="84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1AEB" id="Line 732" o:spid="_x0000_s1026" style="position:absolute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110.3pt" to="504.55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E2C3450" wp14:editId="5CADD932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0" cy="1198880"/>
                <wp:effectExtent l="0" t="0" r="38100" b="20320"/>
                <wp:wrapNone/>
                <wp:docPr id="84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F8FD" id="Line 731" o:spid="_x0000_s1026" style="position:absolute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10.4pt" to="495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BC1C7D" wp14:editId="14723686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0"/>
                <wp:effectExtent l="0" t="0" r="0" b="0"/>
                <wp:wrapNone/>
                <wp:docPr id="840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43FA3" id="Line 730" o:spid="_x0000_s1026" style="position:absolute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91.4pt" to="504.7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6F42FEF" wp14:editId="7CA2609B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0"/>
                <wp:effectExtent l="0" t="0" r="0" b="0"/>
                <wp:wrapNone/>
                <wp:docPr id="839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6959" id="Line 729" o:spid="_x0000_s1026" style="position:absolute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23.9pt" to="504.7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9gjQ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6A94464" wp14:editId="7C6127C5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114300" cy="170180"/>
                <wp:effectExtent l="0" t="0" r="0" b="1270"/>
                <wp:wrapNone/>
                <wp:docPr id="83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E669" id="Rectangle 728" o:spid="_x0000_s1026" style="position:absolute;margin-left:495.7pt;margin-top:110.4pt;width:9pt;height:13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B01B563" wp14:editId="363FAE5F">
                <wp:simplePos x="0" y="0"/>
                <wp:positionH relativeFrom="column">
                  <wp:posOffset>4352290</wp:posOffset>
                </wp:positionH>
                <wp:positionV relativeFrom="page">
                  <wp:posOffset>772160</wp:posOffset>
                </wp:positionV>
                <wp:extent cx="0" cy="1828800"/>
                <wp:effectExtent l="0" t="0" r="38100" b="19050"/>
                <wp:wrapNone/>
                <wp:docPr id="837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1B4C8" id="Line 727" o:spid="_x0000_s1026" style="position:absolute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60.8pt" to="342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71A47E1" wp14:editId="44114B74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0"/>
                <wp:effectExtent l="0" t="0" r="0" b="0"/>
                <wp:wrapNone/>
                <wp:docPr id="836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B425F" id="Line 726" o:spid="_x0000_s1026" style="position:absolute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77.9pt" to="504.7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E7CBC92" wp14:editId="66886BEB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0"/>
                <wp:effectExtent l="0" t="0" r="0" b="0"/>
                <wp:wrapNone/>
                <wp:docPr id="835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482B1" id="Line 725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64.4pt" to="504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782EA2A" wp14:editId="1AA0FADA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0"/>
                <wp:effectExtent l="0" t="0" r="0" b="0"/>
                <wp:wrapNone/>
                <wp:docPr id="834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BA9B3" id="Line 724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50.9pt" to="504.7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88DB897" wp14:editId="2CC446ED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0"/>
                <wp:effectExtent l="0" t="0" r="0" b="0"/>
                <wp:wrapNone/>
                <wp:docPr id="833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6AEB6" id="Line 723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37.4pt" to="504.7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0B0AA05" wp14:editId="00E1C1C0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170180"/>
                <wp:effectExtent l="0" t="0" r="0" b="1270"/>
                <wp:wrapNone/>
                <wp:docPr id="83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50955" id="Rectangle 722" o:spid="_x0000_s1026" style="position:absolute;margin-left:495.7pt;margin-top:191.4pt;width:9pt;height:13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4B5EEAB" wp14:editId="6FD29972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170180"/>
                <wp:effectExtent l="0" t="0" r="0" b="1270"/>
                <wp:wrapNone/>
                <wp:docPr id="83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6FB3" id="Rectangle 721" o:spid="_x0000_s1026" style="position:absolute;margin-left:495.7pt;margin-top:177.9pt;width:9pt;height:13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F20768B" wp14:editId="7D559B2E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170180"/>
                <wp:effectExtent l="0" t="0" r="0" b="1270"/>
                <wp:wrapNone/>
                <wp:docPr id="83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1FC34" id="Rectangle 720" o:spid="_x0000_s1026" style="position:absolute;margin-left:495.7pt;margin-top:164.4pt;width:9pt;height:13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B39E916" wp14:editId="582F2753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170180"/>
                <wp:effectExtent l="0" t="0" r="0" b="1270"/>
                <wp:wrapNone/>
                <wp:docPr id="82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C017C" id="Rectangle 719" o:spid="_x0000_s1026" style="position:absolute;margin-left:495.7pt;margin-top:150.9pt;width:9pt;height:13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8l+QIAAEE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7B5A7BB" wp14:editId="24047F7C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170180"/>
                <wp:effectExtent l="0" t="0" r="0" b="1270"/>
                <wp:wrapNone/>
                <wp:docPr id="8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1D9F" id="Rectangle 718" o:spid="_x0000_s1026" style="position:absolute;margin-left:495.7pt;margin-top:137.4pt;width:9pt;height:13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Cs+QIAAEE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F1987CF" wp14:editId="5B9B73D7">
                <wp:simplePos x="0" y="0"/>
                <wp:positionH relativeFrom="column">
                  <wp:posOffset>4354195</wp:posOffset>
                </wp:positionH>
                <wp:positionV relativeFrom="page">
                  <wp:posOffset>772160</wp:posOffset>
                </wp:positionV>
                <wp:extent cx="1371600" cy="629920"/>
                <wp:effectExtent l="0" t="0" r="0" b="0"/>
                <wp:wrapNone/>
                <wp:docPr id="82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35FD2" id="Rectangle 717" o:spid="_x0000_s1026" style="position:absolute;margin-left:342.85pt;margin-top:60.8pt;width:108pt;height:4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jA+gIAAEI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61312" behindDoc="0" locked="0" layoutInCell="1" allowOverlap="1" wp14:anchorId="655646C6" wp14:editId="75B7D6FE">
            <wp:simplePos x="0" y="0"/>
            <wp:positionH relativeFrom="column">
              <wp:posOffset>3209290</wp:posOffset>
            </wp:positionH>
            <wp:positionV relativeFrom="page">
              <wp:posOffset>2429510</wp:posOffset>
            </wp:positionV>
            <wp:extent cx="1143000" cy="171450"/>
            <wp:effectExtent l="0" t="0" r="0" b="0"/>
            <wp:wrapNone/>
            <wp:docPr id="826" name="Picture 71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09ED18" wp14:editId="28BFD0F3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170180"/>
                <wp:effectExtent l="0" t="0" r="0" b="1270"/>
                <wp:wrapNone/>
                <wp:docPr id="82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9BCD" id="Rectangle 715" o:spid="_x0000_s1026" style="position:absolute;margin-left:495.7pt;margin-top:123.9pt;width:9pt;height:13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59264" behindDoc="0" locked="0" layoutInCell="1" allowOverlap="1" wp14:anchorId="2AC2F380" wp14:editId="61BFCBB9">
            <wp:simplePos x="0" y="0"/>
            <wp:positionH relativeFrom="column">
              <wp:posOffset>5723890</wp:posOffset>
            </wp:positionH>
            <wp:positionV relativeFrom="page">
              <wp:posOffset>772160</wp:posOffset>
            </wp:positionV>
            <wp:extent cx="685800" cy="628650"/>
            <wp:effectExtent l="0" t="0" r="0" b="0"/>
            <wp:wrapNone/>
            <wp:docPr id="824" name="Picture 71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2F49ED6" wp14:editId="15F7630F">
                <wp:simplePos x="0" y="0"/>
                <wp:positionH relativeFrom="column">
                  <wp:posOffset>4354195</wp:posOffset>
                </wp:positionH>
                <wp:positionV relativeFrom="page">
                  <wp:posOffset>1402080</wp:posOffset>
                </wp:positionV>
                <wp:extent cx="1943100" cy="1198880"/>
                <wp:effectExtent l="0" t="0" r="0" b="1270"/>
                <wp:wrapNone/>
                <wp:docPr id="82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C36B7" id="Rectangle 713" o:spid="_x0000_s1026" style="position:absolute;margin-left:342.85pt;margin-top:110.4pt;width:153pt;height:9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ACBA658" wp14:editId="4E9FEAAC">
                <wp:simplePos x="0" y="0"/>
                <wp:positionH relativeFrom="column">
                  <wp:posOffset>3503295</wp:posOffset>
                </wp:positionH>
                <wp:positionV relativeFrom="page">
                  <wp:posOffset>8455660</wp:posOffset>
                </wp:positionV>
                <wp:extent cx="567055" cy="661670"/>
                <wp:effectExtent l="0" t="0" r="23495" b="24130"/>
                <wp:wrapNone/>
                <wp:docPr id="706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707" name="Freeform 130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30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30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31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31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31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31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31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31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31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31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31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31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32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32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32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32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32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32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32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32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32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32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33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33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33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33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33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33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33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33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33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33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34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34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34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34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34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34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34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34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34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34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35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35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35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35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35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35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35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35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35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35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36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36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36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36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36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36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36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36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36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36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37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37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37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37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37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37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37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37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37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37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38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38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38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38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38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38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38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38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38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38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39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39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39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39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39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39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39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39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39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39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40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40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40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40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40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40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40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40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40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40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41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41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41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41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41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41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41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41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41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41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42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42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42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EA6B6" id="Group 1306" o:spid="_x0000_s1026" style="position:absolute;margin-left:275.85pt;margin-top:665.8pt;width:44.65pt;height:52.1pt;z-index:25179033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">
                <v:shape id="Freeform 130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130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130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131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131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131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131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131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131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131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131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131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131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132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132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132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132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132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132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132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132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132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132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133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133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133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133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yR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43geSYeAbl6AAAA//8DAFBLAQItABQABgAIAAAAIQDb4fbL7gAAAIUBAAATAAAAAAAAAAAA&#10;AAAAAAAAAABbQ29udGVudF9UeXBlc10ueG1sUEsBAi0AFAAGAAgAAAAhAFr0LFu/AAAAFQEAAAsA&#10;AAAAAAAAAAAAAAAAHwEAAF9yZWxzLy5yZWxzUEsBAi0AFAAGAAgAAAAhANBQHJH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133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DG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yegVfs+EIyBnTwAAAP//AwBQSwECLQAUAAYACAAAACEA2+H2y+4AAACFAQAAEwAAAAAA&#10;AAAAAAAAAAAAAAAAW0NvbnRlbnRfVHlwZXNdLnhtbFBLAQItABQABgAIAAAAIQBa9CxbvwAAABUB&#10;AAALAAAAAAAAAAAAAAAAAB8BAABfcmVscy8ucmVsc1BLAQItABQABgAIAAAAIQBBi1DG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133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133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133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133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133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134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134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134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134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134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134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134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134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134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134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135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135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135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135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135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135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135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135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135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135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136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hmwgAAANw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LmhzPhCMjdHwAAAP//AwBQSwECLQAUAAYACAAAACEA2+H2y+4AAACFAQAAEwAAAAAAAAAAAAAA&#10;AAAAAAAAW0NvbnRlbnRfVHlwZXNdLnhtbFBLAQItABQABgAIAAAAIQBa9CxbvwAAABUBAAALAAAA&#10;AAAAAAAAAAAAAB8BAABfcmVscy8ucmVsc1BLAQItABQABgAIAAAAIQA4lqhmwgAAANw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136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136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136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4i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WMR8/wdyYeATn7BQAA//8DAFBLAQItABQABgAIAAAAIQDb4fbL7gAAAIUBAAATAAAAAAAA&#10;AAAAAAAAAAAAAABbQ29udGVudF9UeXBlc10ueG1sUEsBAi0AFAAGAAgAAAAhAFr0LFu/AAAAFQEA&#10;AAsAAAAAAAAAAAAAAAAAHwEAAF9yZWxzLy5yZWxzUEsBAi0AFAAGAAgAAAAhAMQQziL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136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136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136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136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136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136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137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137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137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137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137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137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137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137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137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137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138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138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138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138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138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138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138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138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138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138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139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139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139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139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139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139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139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139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39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39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140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140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40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140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140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140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40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140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40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140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41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141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141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41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41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41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141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141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141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41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42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142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y3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2XgE&#10;3zPhCMjlBwAA//8DAFBLAQItABQABgAIAAAAIQDb4fbL7gAAAIUBAAATAAAAAAAAAAAAAAAAAAAA&#10;AABbQ29udGVudF9UeXBlc10ueG1sUEsBAi0AFAAGAAgAAAAhAFr0LFu/AAAAFQEAAAsAAAAAAAAA&#10;AAAAAAAAHwEAAF9yZWxzLy5yZWxzUEsBAi0AFAAGAAgAAAAhAOU5XL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142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41330C4" wp14:editId="67FAB979">
                <wp:simplePos x="0" y="0"/>
                <wp:positionH relativeFrom="column">
                  <wp:posOffset>259715</wp:posOffset>
                </wp:positionH>
                <wp:positionV relativeFrom="page">
                  <wp:posOffset>9314180</wp:posOffset>
                </wp:positionV>
                <wp:extent cx="657225" cy="200025"/>
                <wp:effectExtent l="0" t="0" r="9525" b="9525"/>
                <wp:wrapNone/>
                <wp:docPr id="705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16376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30C4" id="Text Box 594" o:spid="_x0000_s1051" type="#_x0000_t202" style="position:absolute;margin-left:20.45pt;margin-top:733.4pt;width:51.75pt;height:15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38116376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B86FABA" wp14:editId="18AA53DD">
                <wp:simplePos x="0" y="0"/>
                <wp:positionH relativeFrom="column">
                  <wp:posOffset>1240155</wp:posOffset>
                </wp:positionH>
                <wp:positionV relativeFrom="page">
                  <wp:posOffset>8256270</wp:posOffset>
                </wp:positionV>
                <wp:extent cx="1028700" cy="400050"/>
                <wp:effectExtent l="0" t="0" r="0" b="0"/>
                <wp:wrapNone/>
                <wp:docPr id="704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A8DA6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29CE6C05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FABA" id="Text Box 593" o:spid="_x0000_s1052" type="#_x0000_t202" style="position:absolute;margin-left:97.65pt;margin-top:650.1pt;width:81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5A8DA6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29CE6C05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014D3DC" wp14:editId="59601741">
                <wp:simplePos x="0" y="0"/>
                <wp:positionH relativeFrom="column">
                  <wp:posOffset>2521585</wp:posOffset>
                </wp:positionH>
                <wp:positionV relativeFrom="page">
                  <wp:posOffset>8094345</wp:posOffset>
                </wp:positionV>
                <wp:extent cx="0" cy="629920"/>
                <wp:effectExtent l="0" t="0" r="38100" b="36830"/>
                <wp:wrapNone/>
                <wp:docPr id="70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60742" id="Line 592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55pt,637.35pt" to="198.55pt,6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0AE73CA" wp14:editId="12F5685B">
                <wp:simplePos x="0" y="0"/>
                <wp:positionH relativeFrom="column">
                  <wp:posOffset>1308514</wp:posOffset>
                </wp:positionH>
                <wp:positionV relativeFrom="page">
                  <wp:posOffset>8825948</wp:posOffset>
                </wp:positionV>
                <wp:extent cx="1457229" cy="1054666"/>
                <wp:effectExtent l="0" t="0" r="0" b="0"/>
                <wp:wrapNone/>
                <wp:docPr id="702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8B17E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4BCE15F3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3C2CE9B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220DD9A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086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1EF6418F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,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73CA" id="Text Box 591" o:spid="_x0000_s1053" type="#_x0000_t202" style="position:absolute;margin-left:103.05pt;margin-top:694.95pt;width:114.75pt;height:83.0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C48B17E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4BCE15F3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3C2CE9B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220DD9A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086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1EF6418F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,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D08BA9F" wp14:editId="17462E7B">
                <wp:simplePos x="0" y="0"/>
                <wp:positionH relativeFrom="column">
                  <wp:posOffset>1149985</wp:posOffset>
                </wp:positionH>
                <wp:positionV relativeFrom="page">
                  <wp:posOffset>8722995</wp:posOffset>
                </wp:positionV>
                <wp:extent cx="2055495" cy="0"/>
                <wp:effectExtent l="0" t="0" r="0" b="0"/>
                <wp:wrapNone/>
                <wp:docPr id="701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B2F2" id="Line 590" o:spid="_x0000_s1026" style="position:absolute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86.85pt" to="252.4pt,6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6E46714" wp14:editId="7A71F1EE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0" cy="1198880"/>
                <wp:effectExtent l="0" t="0" r="38100" b="20320"/>
                <wp:wrapNone/>
                <wp:docPr id="700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3E73" id="Line 589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686.95pt" to="243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170578C" wp14:editId="005B4215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0"/>
                <wp:effectExtent l="0" t="0" r="0" b="0"/>
                <wp:wrapNone/>
                <wp:docPr id="69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50B8A" id="Line 588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67.95pt" to="252.55pt,7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FD002F7" wp14:editId="4802D49A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0"/>
                <wp:effectExtent l="0" t="0" r="0" b="0"/>
                <wp:wrapNone/>
                <wp:docPr id="69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818CB" id="Line 587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00.45pt" to="252.55pt,7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4FC4EC29" wp14:editId="2FA301E6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114300" cy="170180"/>
                <wp:effectExtent l="0" t="0" r="0" b="1270"/>
                <wp:wrapNone/>
                <wp:docPr id="69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3E9" id="Rectangle 586" o:spid="_x0000_s1026" style="position:absolute;margin-left:243.55pt;margin-top:686.95pt;width:9pt;height:13.4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5BFE200F" wp14:editId="1B8C9046">
                <wp:simplePos x="0" y="0"/>
                <wp:positionH relativeFrom="column">
                  <wp:posOffset>1149985</wp:posOffset>
                </wp:positionH>
                <wp:positionV relativeFrom="page">
                  <wp:posOffset>8094345</wp:posOffset>
                </wp:positionV>
                <wp:extent cx="0" cy="1828800"/>
                <wp:effectExtent l="0" t="0" r="38100" b="19050"/>
                <wp:wrapNone/>
                <wp:docPr id="69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B82BD" id="Line 585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37.35pt" to="90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69E64A36" wp14:editId="7A879E59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0"/>
                <wp:effectExtent l="0" t="0" r="0" b="0"/>
                <wp:wrapNone/>
                <wp:docPr id="695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EBCAB" id="Line 584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54.45pt" to="252.55pt,7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6+jgIAAGU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FE90A8B" wp14:editId="3FD2C321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0"/>
                <wp:effectExtent l="0" t="0" r="0" b="0"/>
                <wp:wrapNone/>
                <wp:docPr id="694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244BD" id="Line 583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40.95pt" to="252.55pt,7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xEjQ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579B985E" wp14:editId="13949A23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0"/>
                <wp:effectExtent l="0" t="0" r="0" b="0"/>
                <wp:wrapNone/>
                <wp:docPr id="693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32C01" id="Line 582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27.45pt" to="252.55pt,7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LvjQ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071C60F4" wp14:editId="46E9FFB0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0"/>
                <wp:effectExtent l="0" t="0" r="0" b="0"/>
                <wp:wrapNone/>
                <wp:docPr id="692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5CB9" id="Line 581" o:spid="_x0000_s1026" style="position:absolute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13.95pt" to="252.5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2A6D68B" wp14:editId="1A02EE03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170180"/>
                <wp:effectExtent l="0" t="0" r="0" b="1270"/>
                <wp:wrapNone/>
                <wp:docPr id="691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1BF0" id="Rectangle 580" o:spid="_x0000_s1026" style="position:absolute;margin-left:243.55pt;margin-top:767.95pt;width:9pt;height:13.4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66FD426" wp14:editId="7D71B237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170180"/>
                <wp:effectExtent l="0" t="0" r="0" b="1270"/>
                <wp:wrapNone/>
                <wp:docPr id="690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7F72E" id="Rectangle 579" o:spid="_x0000_s1026" style="position:absolute;margin-left:243.55pt;margin-top:754.45pt;width:9pt;height:13.4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nc+gIAAEE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4F2DEC90" wp14:editId="0DCEF2FA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170180"/>
                <wp:effectExtent l="0" t="0" r="0" b="1270"/>
                <wp:wrapNone/>
                <wp:docPr id="68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F1FD3" id="Rectangle 578" o:spid="_x0000_s1026" style="position:absolute;margin-left:243.55pt;margin-top:740.95pt;width:9pt;height:13.4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3B97304B" wp14:editId="574C1232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170180"/>
                <wp:effectExtent l="0" t="0" r="0" b="1270"/>
                <wp:wrapNone/>
                <wp:docPr id="68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DB06E" id="Rectangle 577" o:spid="_x0000_s1026" style="position:absolute;margin-left:243.55pt;margin-top:727.45pt;width:9pt;height:13.4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3EFD418D" wp14:editId="1C62FCE8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170180"/>
                <wp:effectExtent l="0" t="0" r="0" b="1270"/>
                <wp:wrapNone/>
                <wp:docPr id="687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003A0" id="Rectangle 576" o:spid="_x0000_s1026" style="position:absolute;margin-left:243.55pt;margin-top:713.95pt;width:9pt;height:13.4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6EF44A2E" wp14:editId="1C8D039C">
                <wp:simplePos x="0" y="0"/>
                <wp:positionH relativeFrom="column">
                  <wp:posOffset>1151890</wp:posOffset>
                </wp:positionH>
                <wp:positionV relativeFrom="page">
                  <wp:posOffset>8094345</wp:posOffset>
                </wp:positionV>
                <wp:extent cx="1371600" cy="629920"/>
                <wp:effectExtent l="0" t="0" r="0" b="0"/>
                <wp:wrapNone/>
                <wp:docPr id="686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1C860" id="Rectangle 575" o:spid="_x0000_s1026" style="position:absolute;margin-left:90.7pt;margin-top:637.35pt;width:108pt;height:49.6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A8A06C3" wp14:editId="68D03B68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170180"/>
                <wp:effectExtent l="0" t="0" r="0" b="1270"/>
                <wp:wrapNone/>
                <wp:docPr id="684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39A" id="Rectangle 573" o:spid="_x0000_s1026" style="position:absolute;margin-left:243.55pt;margin-top:700.45pt;width:9pt;height:13.4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32640" behindDoc="0" locked="0" layoutInCell="1" allowOverlap="1" wp14:anchorId="2015F74E" wp14:editId="1783E66A">
            <wp:simplePos x="0" y="0"/>
            <wp:positionH relativeFrom="column">
              <wp:posOffset>2521585</wp:posOffset>
            </wp:positionH>
            <wp:positionV relativeFrom="page">
              <wp:posOffset>8094345</wp:posOffset>
            </wp:positionV>
            <wp:extent cx="685800" cy="628650"/>
            <wp:effectExtent l="0" t="0" r="0" b="0"/>
            <wp:wrapNone/>
            <wp:docPr id="683" name="Picture 57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4767544A" wp14:editId="3A2B3DFC">
                <wp:simplePos x="0" y="0"/>
                <wp:positionH relativeFrom="column">
                  <wp:posOffset>1151890</wp:posOffset>
                </wp:positionH>
                <wp:positionV relativeFrom="page">
                  <wp:posOffset>8724265</wp:posOffset>
                </wp:positionV>
                <wp:extent cx="1943100" cy="1198880"/>
                <wp:effectExtent l="0" t="0" r="0" b="1270"/>
                <wp:wrapNone/>
                <wp:docPr id="682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81B2D" id="Rectangle 571" o:spid="_x0000_s1026" style="position:absolute;margin-left:90.7pt;margin-top:686.95pt;width:153pt;height:94.4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5970F45" wp14:editId="27F5BF58">
                <wp:simplePos x="0" y="0"/>
                <wp:positionH relativeFrom="column">
                  <wp:posOffset>304800</wp:posOffset>
                </wp:positionH>
                <wp:positionV relativeFrom="page">
                  <wp:posOffset>8462645</wp:posOffset>
                </wp:positionV>
                <wp:extent cx="567055" cy="661670"/>
                <wp:effectExtent l="0" t="0" r="23495" b="24130"/>
                <wp:wrapNone/>
                <wp:docPr id="565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566" name="Freeform 59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9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9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0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0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60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0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0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0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60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60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60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0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61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1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61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1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1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1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1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1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1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1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2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2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2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2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2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2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2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2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2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2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3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3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3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3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3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3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3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3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3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3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4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4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4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4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4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4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4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4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4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4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5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5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5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5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5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5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5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5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5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5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6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6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6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6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6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6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6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6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6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6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7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7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7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7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7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7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7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7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7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7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8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8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8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8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8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8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8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8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8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8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9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9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9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9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9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9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9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9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9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9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0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0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0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0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0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0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0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0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0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0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1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1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1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F47B5" id="Group 596" o:spid="_x0000_s1026" style="position:absolute;margin-left:24pt;margin-top:666.35pt;width:44.65pt;height:52.1pt;z-index:25165721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">
                <v:shape id="Freeform 59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59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59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60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60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60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60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60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60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60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60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60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60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61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61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61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61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61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61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61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61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61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61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62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62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62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62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62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62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62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62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62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62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63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63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63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63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Yc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xMzAgeZ9IR0PM7AAAA//8DAFBLAQItABQABgAIAAAAIQDb4fbL7gAAAIUBAAATAAAAAAAAAAAA&#10;AAAAAAAAAABbQ29udGVudF9UeXBlc10ueG1sUEsBAi0AFAAGAAgAAAAhAFr0LFu/AAAAFQEAAAsA&#10;AAAAAAAAAAAAAAAAHwEAAF9yZWxzLy5yZWxzUEsBAi0AFAAGAAgAAAAhAAB1phz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63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63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63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63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63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63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64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64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64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64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8n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s&#10;PIH3mXQE5PIFAAD//wMAUEsBAi0AFAAGAAgAAAAhANvh9svuAAAAhQEAABMAAAAAAAAAAAAAAAAA&#10;AAAAAFtDb250ZW50X1R5cGVzXS54bWxQSwECLQAUAAYACAAAACEAWvQsW78AAAAVAQAACwAAAAAA&#10;AAAAAAAAAAAfAQAAX3JlbHMvLnJlbHNQSwECLQAUAAYACAAAACEAKuFfJ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64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64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64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64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64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64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65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0b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kESL+B5JhwBuf4HAAD//wMAUEsBAi0AFAAGAAgAAAAhANvh9svuAAAAhQEAABMAAAAAAAAAAAAA&#10;AAAAAAAAAFtDb250ZW50X1R5cGVzXS54bWxQSwECLQAUAAYACAAAACEAWvQsW78AAAAVAQAACwAA&#10;AAAAAAAAAAAAAAAfAQAAX3JlbHMvLnJlbHNQSwECLQAUAAYACAAAACEAh0t9G8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65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65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65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3k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UZrC75l4BOTsBwAA//8DAFBLAQItABQABgAIAAAAIQDb4fbL7gAAAIUBAAATAAAAAAAA&#10;AAAAAAAAAAAAAABbQ29udGVudF9UeXBlc10ueG1sUEsBAi0AFAAGAAgAAAAhAFr0LFu/AAAAFQEA&#10;AAsAAAAAAAAAAAAAAAAAHwEAAF9yZWxzLy5yZWxzUEsBAi0AFAAGAAgAAAAhAEvX3eT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65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65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65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65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65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65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66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66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66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66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z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ehvC9Uw4AnJ+AQAA//8DAFBLAQItABQABgAIAAAAIQDb4fbL7gAAAIUBAAATAAAAAAAA&#10;AAAAAAAAAAAAAABbQ29udGVudF9UeXBlc10ueG1sUEsBAi0AFAAGAAgAAAAhAFr0LFu/AAAAFQEA&#10;AAsAAAAAAAAAAAAAAAAAHwEAAF9yZWxzLy5yZWxzUEsBAi0AFAAGAAgAAAAhAEJETM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66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66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66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66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66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66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67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67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67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67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tJ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qp5CX9n8hGQm18AAAD//wMAUEsBAi0AFAAGAAgAAAAhANvh9svuAAAAhQEAABMAAAAAAAAAAAAA&#10;AAAAAAAAAFtDb250ZW50X1R5cGVzXS54bWxQSwECLQAUAAYACAAAACEAWvQsW78AAAAVAQAACwAA&#10;AAAAAAAAAAAAAAAfAQAAX3JlbHMvLnJlbHNQSwECLQAUAAYACAAAACEA6IqrS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67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67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67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67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67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67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68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68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68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68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OQ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1gNi3g/0w6ArL6AwAA//8DAFBLAQItABQABgAIAAAAIQDb4fbL7gAAAIUBAAATAAAAAAAAAAAA&#10;AAAAAAAAAABbQ29udGVudF9UeXBlc10ueG1sUEsBAi0AFAAGAAgAAAAhAFr0LFu/AAAAFQEAAAsA&#10;AAAAAAAAAAAAAAAAHwEAAF9yZWxzLy5yZWxzUEsBAi0AFAAGAAgAAAAhAB0CI5D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68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0t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TD/f4XEmHwG5+gMAAP//AwBQSwECLQAUAAYACAAAACEA2+H2y+4AAACFAQAAEwAAAAAAAAAAAAAA&#10;AAAAAAAAW0NvbnRlbnRfVHlwZXNdLnhtbFBLAQItABQABgAIAAAAIQBa9CxbvwAAABUBAAALAAAA&#10;AAAAAAAAAAAAAB8BAABfcmVscy8ucmVsc1BLAQItABQABgAIAAAAIQDTHo0t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68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68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68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68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68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69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69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69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69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6N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aQJDE8z4QjIFcPAAAA//8DAFBLAQItABQABgAIAAAAIQDb4fbL7gAAAIUBAAATAAAAAAAAAAAA&#10;AAAAAAAAAABbQ29udGVudF9UeXBlc10ueG1sUEsBAi0AFAAGAAgAAAAhAFr0LFu/AAAAFQEAAAsA&#10;AAAAAAAAAAAAAAAAHwEAAF9yZWxzLy5yZWxzUEsBAi0AFAAGAAgAAAAhANzaHo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69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69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69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69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69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69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70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70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70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70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Ad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jAY9uFzJhwBOX0DAAD//wMAUEsBAi0AFAAGAAgAAAAhANvh9svuAAAAhQEAABMAAAAAAAAAAAAA&#10;AAAAAAAAAFtDb250ZW50X1R5cGVzXS54bWxQSwECLQAUAAYACAAAACEAWvQsW78AAAAVAQAACwAA&#10;AAAAAAAAAAAAAAAfAQAAX3JlbHMvLnJlbHNQSwECLQAUAAYACAAAACEASJCwHc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70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70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70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hp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4egL/s6EIyDnLwAAAP//AwBQSwECLQAUAAYACAAAACEA2+H2y+4AAACFAQAAEwAAAAAAAAAA&#10;AAAAAAAAAAAAW0NvbnRlbnRfVHlwZXNdLnhtbFBLAQItABQABgAIAAAAIQBa9CxbvwAAABUBAAAL&#10;AAAAAAAAAAAAAAAAAB8BAABfcmVscy8ucmVsc1BLAQItABQABgAIAAAAIQDHeShp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70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70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70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71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71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71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7A731A9A" wp14:editId="19BA61CC">
                <wp:simplePos x="0" y="0"/>
                <wp:positionH relativeFrom="column">
                  <wp:posOffset>261620</wp:posOffset>
                </wp:positionH>
                <wp:positionV relativeFrom="page">
                  <wp:posOffset>7485380</wp:posOffset>
                </wp:positionV>
                <wp:extent cx="657225" cy="200025"/>
                <wp:effectExtent l="0" t="0" r="9525" b="9525"/>
                <wp:wrapNone/>
                <wp:docPr id="564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00B1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31A9A" id="Text Box 452" o:spid="_x0000_s1054" type="#_x0000_t202" style="position:absolute;margin-left:20.6pt;margin-top:589.4pt;width:51.75pt;height:15.7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23F00B13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5630178E" wp14:editId="1E4685E2">
                <wp:simplePos x="0" y="0"/>
                <wp:positionH relativeFrom="column">
                  <wp:posOffset>1242060</wp:posOffset>
                </wp:positionH>
                <wp:positionV relativeFrom="page">
                  <wp:posOffset>6427470</wp:posOffset>
                </wp:positionV>
                <wp:extent cx="1028700" cy="400050"/>
                <wp:effectExtent l="0" t="0" r="0" b="0"/>
                <wp:wrapNone/>
                <wp:docPr id="56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F6F2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3F28EDF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178E" id="Text Box 451" o:spid="_x0000_s1055" type="#_x0000_t202" style="position:absolute;margin-left:97.8pt;margin-top:506.1pt;width:81pt;height:31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640F6F2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3F28EDF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5D5CD0D0" wp14:editId="128B007A">
                <wp:simplePos x="0" y="0"/>
                <wp:positionH relativeFrom="column">
                  <wp:posOffset>2523490</wp:posOffset>
                </wp:positionH>
                <wp:positionV relativeFrom="page">
                  <wp:posOffset>6265545</wp:posOffset>
                </wp:positionV>
                <wp:extent cx="0" cy="629920"/>
                <wp:effectExtent l="0" t="0" r="38100" b="36830"/>
                <wp:wrapNone/>
                <wp:docPr id="562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C75F6" id="Line 450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7pt,493.35pt" to="198.7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05F9C596" wp14:editId="4552C251">
                <wp:simplePos x="0" y="0"/>
                <wp:positionH relativeFrom="column">
                  <wp:posOffset>1308514</wp:posOffset>
                </wp:positionH>
                <wp:positionV relativeFrom="page">
                  <wp:posOffset>6997148</wp:posOffset>
                </wp:positionV>
                <wp:extent cx="1457229" cy="1054666"/>
                <wp:effectExtent l="0" t="0" r="0" b="0"/>
                <wp:wrapNone/>
                <wp:docPr id="561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4F383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1C4EEB0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1A9BC19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645F7BD9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3E1F2F8A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4D6F96B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C596" id="Text Box 449" o:spid="_x0000_s1056" type="#_x0000_t202" style="position:absolute;margin-left:103.05pt;margin-top:550.95pt;width:114.75pt;height:83.0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B94F383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1C4EEB0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1A9BC19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645F7BD9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3E1F2F8A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4D6F96B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41902923" wp14:editId="3E52C174">
                <wp:simplePos x="0" y="0"/>
                <wp:positionH relativeFrom="column">
                  <wp:posOffset>1151890</wp:posOffset>
                </wp:positionH>
                <wp:positionV relativeFrom="page">
                  <wp:posOffset>6894195</wp:posOffset>
                </wp:positionV>
                <wp:extent cx="2055495" cy="0"/>
                <wp:effectExtent l="0" t="0" r="0" b="0"/>
                <wp:wrapNone/>
                <wp:docPr id="56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88148" id="Line 448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542.85pt" to="252.5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205DDAE3" wp14:editId="07D44966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0" cy="1198880"/>
                <wp:effectExtent l="0" t="0" r="38100" b="20320"/>
                <wp:wrapNone/>
                <wp:docPr id="559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049AC" id="Line 447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42.95pt" to="243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8EEFAEE" wp14:editId="761081C1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0"/>
                <wp:effectExtent l="0" t="0" r="0" b="0"/>
                <wp:wrapNone/>
                <wp:docPr id="55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0D4E5" id="Line 446" o:spid="_x0000_s1026" style="position:absolute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23.95pt" to="252.7pt,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69D1DF21" wp14:editId="724EAFB0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0"/>
                <wp:effectExtent l="0" t="0" r="0" b="0"/>
                <wp:wrapNone/>
                <wp:docPr id="55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6DF81" id="Line 445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56.45pt" to="252.7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02BF4CAD" wp14:editId="4FB6E667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114300" cy="170180"/>
                <wp:effectExtent l="0" t="0" r="0" b="1270"/>
                <wp:wrapNone/>
                <wp:docPr id="55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5176E" id="Rectangle 444" o:spid="_x0000_s1026" style="position:absolute;margin-left:243.7pt;margin-top:542.95pt;width:9pt;height:13.4pt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02+gIAAEE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A1EFA1D" wp14:editId="36B1D3D0">
                <wp:simplePos x="0" y="0"/>
                <wp:positionH relativeFrom="column">
                  <wp:posOffset>1151890</wp:posOffset>
                </wp:positionH>
                <wp:positionV relativeFrom="page">
                  <wp:posOffset>6265545</wp:posOffset>
                </wp:positionV>
                <wp:extent cx="0" cy="1828800"/>
                <wp:effectExtent l="0" t="0" r="38100" b="19050"/>
                <wp:wrapNone/>
                <wp:docPr id="55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F49D" id="Line 443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493.35pt" to="90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379F642" wp14:editId="5F179699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0"/>
                <wp:effectExtent l="0" t="0" r="0" b="0"/>
                <wp:wrapNone/>
                <wp:docPr id="554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8C6B4" id="Line 442" o:spid="_x0000_s1026" style="position:absolute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10.45pt" to="252.7pt,6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7280" behindDoc="0" locked="0" layoutInCell="1" allowOverlap="1" wp14:anchorId="2E451BFC" wp14:editId="26F942BA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0"/>
                <wp:effectExtent l="0" t="0" r="0" b="0"/>
                <wp:wrapNone/>
                <wp:docPr id="55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809A1" id="Line 441" o:spid="_x0000_s1026" style="position:absolute;z-index:251617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96.95pt" to="252.7pt,5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7A54CDCB" wp14:editId="43819690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0"/>
                <wp:effectExtent l="0" t="0" r="0" b="0"/>
                <wp:wrapNone/>
                <wp:docPr id="55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FEBCE" id="Line 440" o:spid="_x0000_s1026" style="position:absolute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83.45pt" to="252.7pt,5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06D28F83" wp14:editId="5D79E69B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0"/>
                <wp:effectExtent l="0" t="0" r="0" b="0"/>
                <wp:wrapNone/>
                <wp:docPr id="551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9C83" id="Line 439" o:spid="_x0000_s1026" style="position:absolute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69.95pt" to="252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40D3370C" wp14:editId="2890AF69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170180"/>
                <wp:effectExtent l="0" t="0" r="0" b="1270"/>
                <wp:wrapNone/>
                <wp:docPr id="550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96D9B" id="Rectangle 438" o:spid="_x0000_s1026" style="position:absolute;margin-left:243.7pt;margin-top:623.95pt;width:9pt;height:13.4pt;z-index: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JG9gIAAEEGAAAOAAAAZHJzL2Uyb0RvYy54bWysVNuO0zAQfUfiHyy/Z3Np7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7C1140F6" wp14:editId="51A62696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170180"/>
                <wp:effectExtent l="0" t="0" r="0" b="1270"/>
                <wp:wrapNone/>
                <wp:docPr id="54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C1AB5" id="Rectangle 437" o:spid="_x0000_s1026" style="position:absolute;margin-left:243.7pt;margin-top:610.45pt;width:9pt;height:13.4pt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47F07D44" wp14:editId="6E23215B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170180"/>
                <wp:effectExtent l="0" t="0" r="0" b="1270"/>
                <wp:wrapNone/>
                <wp:docPr id="548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16F4E" id="Rectangle 436" o:spid="_x0000_s1026" style="position:absolute;margin-left:243.7pt;margin-top:596.95pt;width:9pt;height:13.4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26FDE55B" wp14:editId="54C38A3B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170180"/>
                <wp:effectExtent l="0" t="0" r="0" b="1270"/>
                <wp:wrapNone/>
                <wp:docPr id="547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5694A" id="Rectangle 435" o:spid="_x0000_s1026" style="position:absolute;margin-left:243.7pt;margin-top:583.45pt;width:9pt;height:13.4pt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iV+AIAAEE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47535F45" wp14:editId="6C9AE21B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170180"/>
                <wp:effectExtent l="0" t="0" r="0" b="1270"/>
                <wp:wrapNone/>
                <wp:docPr id="54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4ADDC" id="Rectangle 434" o:spid="_x0000_s1026" style="position:absolute;margin-left:243.7pt;margin-top:569.95pt;width:9pt;height:13.4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50943121" wp14:editId="0CE11C80">
                <wp:simplePos x="0" y="0"/>
                <wp:positionH relativeFrom="column">
                  <wp:posOffset>1153795</wp:posOffset>
                </wp:positionH>
                <wp:positionV relativeFrom="page">
                  <wp:posOffset>6265545</wp:posOffset>
                </wp:positionV>
                <wp:extent cx="1371600" cy="629920"/>
                <wp:effectExtent l="0" t="0" r="0" b="0"/>
                <wp:wrapNone/>
                <wp:docPr id="54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64958" id="Rectangle 433" o:spid="_x0000_s1026" style="position:absolute;margin-left:90.85pt;margin-top:493.35pt;width:108pt;height:49.6pt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08064" behindDoc="0" locked="0" layoutInCell="1" allowOverlap="1" wp14:anchorId="4ED71F80" wp14:editId="330F0330">
            <wp:simplePos x="0" y="0"/>
            <wp:positionH relativeFrom="column">
              <wp:posOffset>8890</wp:posOffset>
            </wp:positionH>
            <wp:positionV relativeFrom="page">
              <wp:posOffset>7922895</wp:posOffset>
            </wp:positionV>
            <wp:extent cx="1143000" cy="171450"/>
            <wp:effectExtent l="0" t="0" r="0" b="0"/>
            <wp:wrapNone/>
            <wp:docPr id="544" name="Picture 43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10721D62" wp14:editId="61FA141D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170180"/>
                <wp:effectExtent l="0" t="0" r="0" b="1270"/>
                <wp:wrapNone/>
                <wp:docPr id="54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A7712" id="Rectangle 431" o:spid="_x0000_s1026" style="position:absolute;margin-left:243.7pt;margin-top:556.45pt;width:9pt;height:13.4pt;z-index:251607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606016" behindDoc="0" locked="0" layoutInCell="1" allowOverlap="1" wp14:anchorId="53F8276F" wp14:editId="51E287E8">
            <wp:simplePos x="0" y="0"/>
            <wp:positionH relativeFrom="column">
              <wp:posOffset>2523490</wp:posOffset>
            </wp:positionH>
            <wp:positionV relativeFrom="page">
              <wp:posOffset>6265545</wp:posOffset>
            </wp:positionV>
            <wp:extent cx="685800" cy="628650"/>
            <wp:effectExtent l="0" t="0" r="0" b="0"/>
            <wp:wrapNone/>
            <wp:docPr id="542" name="Picture 43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4992" behindDoc="0" locked="0" layoutInCell="1" allowOverlap="1" wp14:anchorId="0FE152CC" wp14:editId="7A84B448">
                <wp:simplePos x="0" y="0"/>
                <wp:positionH relativeFrom="column">
                  <wp:posOffset>1153795</wp:posOffset>
                </wp:positionH>
                <wp:positionV relativeFrom="page">
                  <wp:posOffset>6895465</wp:posOffset>
                </wp:positionV>
                <wp:extent cx="1943100" cy="1198880"/>
                <wp:effectExtent l="0" t="0" r="0" b="1270"/>
                <wp:wrapNone/>
                <wp:docPr id="541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296F8" id="Rectangle 429" o:spid="_x0000_s1026" style="position:absolute;margin-left:90.85pt;margin-top:542.95pt;width:153pt;height:94.4pt;z-index:251604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5A3BE21" wp14:editId="500528AA">
                <wp:simplePos x="0" y="0"/>
                <wp:positionH relativeFrom="column">
                  <wp:posOffset>306705</wp:posOffset>
                </wp:positionH>
                <wp:positionV relativeFrom="page">
                  <wp:posOffset>6633845</wp:posOffset>
                </wp:positionV>
                <wp:extent cx="567055" cy="661670"/>
                <wp:effectExtent l="0" t="0" r="23495" b="24130"/>
                <wp:wrapNone/>
                <wp:docPr id="42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425" name="Freeform 45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5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5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5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5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6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6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6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6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6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6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6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6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6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6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7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7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7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7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7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7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7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7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7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8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8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8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8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8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8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8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8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8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8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9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9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9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9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9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9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9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9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9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9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0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0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0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0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0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0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0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0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0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0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1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1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1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1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1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1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1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1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1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1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2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2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2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2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2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2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2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2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2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2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3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3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3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3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3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3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3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3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4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4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4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4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4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4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4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4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4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4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5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5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5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5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5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5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5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5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5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5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6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6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6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6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6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6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6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6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6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6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7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37535" id="Group 454" o:spid="_x0000_s1026" style="position:absolute;margin-left:24.15pt;margin-top:522.35pt;width:44.65pt;height:52.1pt;z-index:25163059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">
                <v:shape id="Freeform 45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45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45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XF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yawvVMOgJy8QsAAP//AwBQSwECLQAUAAYACAAAACEA2+H2y+4AAACFAQAAEwAAAAAAAAAA&#10;AAAAAAAAAAAAW0NvbnRlbnRfVHlwZXNdLnhtbFBLAQItABQABgAIAAAAIQBa9CxbvwAAABUBAAAL&#10;AAAAAAAAAAAAAAAAAB8BAABfcmVscy8ucmVsc1BLAQItABQABgAIAAAAIQC/0IXF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45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45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46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46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46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46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46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46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46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46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46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46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47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47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47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47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47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47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47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47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47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47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Kg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A0SuF1Jh4BufwDAAD//wMAUEsBAi0AFAAGAAgAAAAhANvh9svuAAAAhQEAABMAAAAAAAAAAAAA&#10;AAAAAAAAAFtDb250ZW50X1R5cGVzXS54bWxQSwECLQAUAAYACAAAACEAWvQsW78AAAAVAQAACwAA&#10;AAAAAAAAAAAAAAAfAQAAX3JlbHMvLnJlbHNQSwECLQAUAAYACAAAACEAMmWCoM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48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48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48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48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48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48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48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48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48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48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49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49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49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49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49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lRxAAAANw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nMTwOhOOgJz/AwAA//8DAFBLAQItABQABgAIAAAAIQDb4fbL7gAAAIUBAAATAAAAAAAAAAAA&#10;AAAAAAAAAABbQ29udGVudF9UeXBlc10ueG1sUEsBAi0AFAAGAAgAAAAhAFr0LFu/AAAAFQEAAAsA&#10;AAAAAAAAAAAAAAAAHwEAAF9yZWxzLy5yZWxzUEsBAi0AFAAGAAgAAAAhAC9W2VH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49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49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49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49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49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50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50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50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50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50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50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50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50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50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50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51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51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51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51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51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51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51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51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51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51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52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52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Nt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cD+B1JhwBOXsCAAD//wMAUEsBAi0AFAAGAAgAAAAhANvh9svuAAAAhQEAABMAAAAAAAAA&#10;AAAAAAAAAAAAAFtDb250ZW50X1R5cGVzXS54bWxQSwECLQAUAAYACAAAACEAWvQsW78AAAAVAQAA&#10;CwAAAAAAAAAAAAAAAAAfAQAAX3JlbHMvLnJlbHNQSwECLQAUAAYACAAAACEAOTTjbc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52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52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52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52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52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52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52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52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53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53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53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53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53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53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53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53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53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53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54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54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54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54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54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54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54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x0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oAs8z6QjI+QMAAP//AwBQSwECLQAUAAYACAAAACEA2+H2y+4AAACFAQAAEwAAAAAAAAAAAAAA&#10;AAAAAAAAW0NvbnRlbnRfVHlwZXNdLnhtbFBLAQItABQABgAIAAAAIQBa9CxbvwAAABUBAAALAAAA&#10;AAAAAAAAAAAAAB8BAABfcmVscy8ucmVsc1BLAQItABQABgAIAAAAIQBHB/x0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54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54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54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55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55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55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55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55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55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55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55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P3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pEG5n4hGQsz8AAAD//wMAUEsBAi0AFAAGAAgAAAAhANvh9svuAAAAhQEAABMAAAAAAAAA&#10;AAAAAAAAAAAAAFtDb250ZW50X1R5cGVzXS54bWxQSwECLQAUAAYACAAAACEAWvQsW78AAAAVAQAA&#10;CwAAAAAAAAAAAAAAAAAfAQAAX3JlbHMvLnJlbHNQSwECLQAUAAYACAAAACEAVSsD98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55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55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YL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ME2XcDsTj4Bc/wEAAP//AwBQSwECLQAUAAYACAAAACEA2+H2y+4AAACFAQAAEwAAAAAAAAAA&#10;AAAAAAAAAAAAW0NvbnRlbnRfVHlwZXNdLnhtbFBLAQItABQABgAIAAAAIQBa9CxbvwAAABUBAAAL&#10;AAAAAAAAAAAAAAAAAB8BAABfcmVscy8ucmVsc1BLAQItABQABgAIAAAAIQASGWYL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56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56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bWxQAAANwAAAAPAAAAZHJzL2Rvd25yZXYueG1sRI9Ba8JA&#10;FITvgv9heUJvZpNKrU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D1DfbW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56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56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56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56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56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56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56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56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57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1920" behindDoc="0" locked="0" layoutInCell="1" allowOverlap="1" wp14:anchorId="08593B28" wp14:editId="70F5DAFF">
                <wp:simplePos x="0" y="0"/>
                <wp:positionH relativeFrom="column">
                  <wp:posOffset>263525</wp:posOffset>
                </wp:positionH>
                <wp:positionV relativeFrom="page">
                  <wp:posOffset>5656580</wp:posOffset>
                </wp:positionV>
                <wp:extent cx="657225" cy="200025"/>
                <wp:effectExtent l="0" t="0" r="9525" b="9525"/>
                <wp:wrapNone/>
                <wp:docPr id="42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F87B9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3B28" id="Text Box 310" o:spid="_x0000_s1057" type="#_x0000_t202" style="position:absolute;margin-left:20.75pt;margin-top:445.4pt;width:51.75pt;height:15.75pt;z-index:251601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6F87B9B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600896" behindDoc="0" locked="0" layoutInCell="1" allowOverlap="1" wp14:anchorId="2A4CA220" wp14:editId="22DF4F4A">
                <wp:simplePos x="0" y="0"/>
                <wp:positionH relativeFrom="column">
                  <wp:posOffset>1243965</wp:posOffset>
                </wp:positionH>
                <wp:positionV relativeFrom="page">
                  <wp:posOffset>4598670</wp:posOffset>
                </wp:positionV>
                <wp:extent cx="1028700" cy="400050"/>
                <wp:effectExtent l="0" t="0" r="0" b="0"/>
                <wp:wrapNone/>
                <wp:docPr id="42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C0F0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72F943B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A220" id="Text Box 309" o:spid="_x0000_s1058" type="#_x0000_t202" style="position:absolute;margin-left:97.95pt;margin-top:362.1pt;width:81pt;height:31.5pt;z-index:251600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99C0F0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72F943B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34582619" wp14:editId="6BF19E06">
                <wp:simplePos x="0" y="0"/>
                <wp:positionH relativeFrom="column">
                  <wp:posOffset>2525395</wp:posOffset>
                </wp:positionH>
                <wp:positionV relativeFrom="page">
                  <wp:posOffset>4436745</wp:posOffset>
                </wp:positionV>
                <wp:extent cx="0" cy="629920"/>
                <wp:effectExtent l="0" t="0" r="38100" b="36830"/>
                <wp:wrapNone/>
                <wp:docPr id="42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5FA04" id="Line 308" o:spid="_x0000_s1026" style="position:absolute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349.35pt" to="198.85pt,3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6AA164B8" wp14:editId="53141ABE">
                <wp:simplePos x="0" y="0"/>
                <wp:positionH relativeFrom="column">
                  <wp:posOffset>1308514</wp:posOffset>
                </wp:positionH>
                <wp:positionV relativeFrom="page">
                  <wp:posOffset>5168348</wp:posOffset>
                </wp:positionV>
                <wp:extent cx="1457229" cy="1054666"/>
                <wp:effectExtent l="0" t="0" r="0" b="0"/>
                <wp:wrapNone/>
                <wp:docPr id="42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F4A3C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4A0FB39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57689E5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639023B5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2BB6D35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1FD74CE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164B8" id="Text Box 307" o:spid="_x0000_s1059" type="#_x0000_t202" style="position:absolute;margin-left:103.05pt;margin-top:406.95pt;width:114.75pt;height:83.05pt;z-index:25159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F3F4A3C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4A0FB39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57689E5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639023B5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2BB6D35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1FD74CE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781E6091" wp14:editId="038D3E97">
                <wp:simplePos x="0" y="0"/>
                <wp:positionH relativeFrom="column">
                  <wp:posOffset>1153795</wp:posOffset>
                </wp:positionH>
                <wp:positionV relativeFrom="page">
                  <wp:posOffset>5065395</wp:posOffset>
                </wp:positionV>
                <wp:extent cx="2055495" cy="0"/>
                <wp:effectExtent l="0" t="0" r="0" b="0"/>
                <wp:wrapNone/>
                <wp:docPr id="41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4C2E5" id="Line 306" o:spid="_x0000_s1026" style="position:absolute;z-index:251597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98.85pt" to="252.7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787B1A01" wp14:editId="5CA6E68B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0" cy="1198880"/>
                <wp:effectExtent l="0" t="0" r="38100" b="20320"/>
                <wp:wrapNone/>
                <wp:docPr id="41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25385" id="Line 305" o:spid="_x0000_s1026" style="position:absolute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98.95pt" to="243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5776" behindDoc="0" locked="0" layoutInCell="1" allowOverlap="1" wp14:anchorId="40A6842F" wp14:editId="09E74B79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0"/>
                <wp:effectExtent l="0" t="0" r="0" b="0"/>
                <wp:wrapNone/>
                <wp:docPr id="41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9F917" id="Line 304" o:spid="_x0000_s1026" style="position:absolute;z-index:251595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79.95pt" to="252.8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4752" behindDoc="0" locked="0" layoutInCell="1" allowOverlap="1" wp14:anchorId="118D908A" wp14:editId="094726CB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0"/>
                <wp:effectExtent l="0" t="0" r="0" b="0"/>
                <wp:wrapNone/>
                <wp:docPr id="41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DC396" id="Line 303" o:spid="_x0000_s1026" style="position:absolute;z-index:25159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12.45pt" to="252.8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3728" behindDoc="0" locked="0" layoutInCell="1" allowOverlap="1" wp14:anchorId="26F255E8" wp14:editId="09A7F851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114300" cy="170180"/>
                <wp:effectExtent l="0" t="0" r="0" b="1270"/>
                <wp:wrapNone/>
                <wp:docPr id="41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0C7E" id="Rectangle 302" o:spid="_x0000_s1026" style="position:absolute;margin-left:243.85pt;margin-top:398.95pt;width:9pt;height:13.4pt;z-index:251593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GM+gIAAEE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2704" behindDoc="0" locked="0" layoutInCell="1" allowOverlap="1" wp14:anchorId="6FF25251" wp14:editId="0BEDE23E">
                <wp:simplePos x="0" y="0"/>
                <wp:positionH relativeFrom="column">
                  <wp:posOffset>1153795</wp:posOffset>
                </wp:positionH>
                <wp:positionV relativeFrom="page">
                  <wp:posOffset>4436745</wp:posOffset>
                </wp:positionV>
                <wp:extent cx="0" cy="1828800"/>
                <wp:effectExtent l="0" t="0" r="38100" b="19050"/>
                <wp:wrapNone/>
                <wp:docPr id="41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3C60B" id="Line 301" o:spid="_x0000_s1026" style="position:absolute;z-index:251592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49.35pt" to="90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1680" behindDoc="0" locked="0" layoutInCell="1" allowOverlap="1" wp14:anchorId="274256E0" wp14:editId="400D1B72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0"/>
                <wp:effectExtent l="0" t="0" r="0" b="0"/>
                <wp:wrapNone/>
                <wp:docPr id="41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DAC50" id="Line 300" o:spid="_x0000_s1026" style="position:absolute;z-index:251591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66.45pt" to="252.8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90656" behindDoc="0" locked="0" layoutInCell="1" allowOverlap="1" wp14:anchorId="5478DF63" wp14:editId="51E2C3B9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0"/>
                <wp:effectExtent l="0" t="0" r="0" b="0"/>
                <wp:wrapNone/>
                <wp:docPr id="41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7C73F" id="Line 299" o:spid="_x0000_s1026" style="position:absolute;z-index:251590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52.95pt" to="252.8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aPjQIAAGU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9632" behindDoc="0" locked="0" layoutInCell="1" allowOverlap="1" wp14:anchorId="003180D9" wp14:editId="037B6BD9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0"/>
                <wp:effectExtent l="0" t="0" r="0" b="0"/>
                <wp:wrapNone/>
                <wp:docPr id="41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10AB6" id="Line 298" o:spid="_x0000_s1026" style="position:absolute;z-index:251589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39.45pt" to="252.8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8608" behindDoc="0" locked="0" layoutInCell="1" allowOverlap="1" wp14:anchorId="64A64FB0" wp14:editId="30E51CEE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0"/>
                <wp:effectExtent l="0" t="0" r="0" b="0"/>
                <wp:wrapNone/>
                <wp:docPr id="41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A532" id="Line 297" o:spid="_x0000_s1026" style="position:absolute;z-index:251588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25.95pt" to="252.85pt,4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7584" behindDoc="0" locked="0" layoutInCell="1" allowOverlap="1" wp14:anchorId="0DAF5488" wp14:editId="609399AC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170180"/>
                <wp:effectExtent l="0" t="0" r="0" b="1270"/>
                <wp:wrapNone/>
                <wp:docPr id="40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67DBB" id="Rectangle 296" o:spid="_x0000_s1026" style="position:absolute;margin-left:243.85pt;margin-top:479.95pt;width:9pt;height:13.4pt;z-index:251587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6560" behindDoc="0" locked="0" layoutInCell="1" allowOverlap="1" wp14:anchorId="397EF74B" wp14:editId="197B32B4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170180"/>
                <wp:effectExtent l="0" t="0" r="0" b="1270"/>
                <wp:wrapNone/>
                <wp:docPr id="40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41E00" id="Rectangle 295" o:spid="_x0000_s1026" style="position:absolute;margin-left:243.85pt;margin-top:466.45pt;width:9pt;height:13.4pt;z-index:251586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Zm+gIAAEE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5536" behindDoc="0" locked="0" layoutInCell="1" allowOverlap="1" wp14:anchorId="2F932FAF" wp14:editId="2654E75A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170180"/>
                <wp:effectExtent l="0" t="0" r="0" b="1270"/>
                <wp:wrapNone/>
                <wp:docPr id="40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A27E1" id="Rectangle 294" o:spid="_x0000_s1026" style="position:absolute;margin-left:243.85pt;margin-top:452.95pt;width:9pt;height:13.4pt;z-index:251585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585E1975" wp14:editId="223C37DF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170180"/>
                <wp:effectExtent l="0" t="0" r="0" b="1270"/>
                <wp:wrapNone/>
                <wp:docPr id="40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0174F" id="Rectangle 293" o:spid="_x0000_s1026" style="position:absolute;margin-left:243.85pt;margin-top:439.45pt;width:9pt;height:13.4pt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3488" behindDoc="0" locked="0" layoutInCell="1" allowOverlap="1" wp14:anchorId="7AE3672B" wp14:editId="7B38271F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170180"/>
                <wp:effectExtent l="0" t="0" r="0" b="1270"/>
                <wp:wrapNone/>
                <wp:docPr id="40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D2801" id="Rectangle 292" o:spid="_x0000_s1026" style="position:absolute;margin-left:243.85pt;margin-top:425.95pt;width:9pt;height:13.4pt;z-index:251583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2464" behindDoc="0" locked="0" layoutInCell="1" allowOverlap="1" wp14:anchorId="0D7F520E" wp14:editId="3441CA8C">
                <wp:simplePos x="0" y="0"/>
                <wp:positionH relativeFrom="column">
                  <wp:posOffset>1155700</wp:posOffset>
                </wp:positionH>
                <wp:positionV relativeFrom="page">
                  <wp:posOffset>4436745</wp:posOffset>
                </wp:positionV>
                <wp:extent cx="1371600" cy="629920"/>
                <wp:effectExtent l="0" t="0" r="0" b="0"/>
                <wp:wrapNone/>
                <wp:docPr id="404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B6C53" id="Rectangle 291" o:spid="_x0000_s1026" style="position:absolute;margin-left:91pt;margin-top:349.35pt;width:108pt;height:49.6pt;z-index:251582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81440" behindDoc="0" locked="0" layoutInCell="1" allowOverlap="1" wp14:anchorId="6B9BE955" wp14:editId="5B04211E">
            <wp:simplePos x="0" y="0"/>
            <wp:positionH relativeFrom="column">
              <wp:posOffset>10795</wp:posOffset>
            </wp:positionH>
            <wp:positionV relativeFrom="page">
              <wp:posOffset>6094095</wp:posOffset>
            </wp:positionV>
            <wp:extent cx="1143000" cy="171450"/>
            <wp:effectExtent l="0" t="0" r="0" b="0"/>
            <wp:wrapNone/>
            <wp:docPr id="403" name="Picture 29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80416" behindDoc="0" locked="0" layoutInCell="1" allowOverlap="1" wp14:anchorId="33120662" wp14:editId="487767F2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170180"/>
                <wp:effectExtent l="0" t="0" r="0" b="1270"/>
                <wp:wrapNone/>
                <wp:docPr id="402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21D76" id="Rectangle 289" o:spid="_x0000_s1026" style="position:absolute;margin-left:243.85pt;margin-top:412.45pt;width:9pt;height:13.4pt;z-index:251580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79392" behindDoc="0" locked="0" layoutInCell="1" allowOverlap="1" wp14:anchorId="69267CF5" wp14:editId="27DB85E8">
            <wp:simplePos x="0" y="0"/>
            <wp:positionH relativeFrom="column">
              <wp:posOffset>2525395</wp:posOffset>
            </wp:positionH>
            <wp:positionV relativeFrom="page">
              <wp:posOffset>4436745</wp:posOffset>
            </wp:positionV>
            <wp:extent cx="685800" cy="628650"/>
            <wp:effectExtent l="0" t="0" r="0" b="0"/>
            <wp:wrapNone/>
            <wp:docPr id="401" name="Picture 28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8368" behindDoc="0" locked="0" layoutInCell="1" allowOverlap="1" wp14:anchorId="57BE94B2" wp14:editId="2BACEAB3">
                <wp:simplePos x="0" y="0"/>
                <wp:positionH relativeFrom="column">
                  <wp:posOffset>1155700</wp:posOffset>
                </wp:positionH>
                <wp:positionV relativeFrom="page">
                  <wp:posOffset>5066665</wp:posOffset>
                </wp:positionV>
                <wp:extent cx="1943100" cy="1198880"/>
                <wp:effectExtent l="0" t="0" r="0" b="1270"/>
                <wp:wrapNone/>
                <wp:docPr id="400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69C92" id="Rectangle 287" o:spid="_x0000_s1026" style="position:absolute;margin-left:91pt;margin-top:398.95pt;width:153pt;height:94.4pt;z-index:251578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5B9099A9" wp14:editId="23B4B191">
                <wp:simplePos x="0" y="0"/>
                <wp:positionH relativeFrom="column">
                  <wp:posOffset>308610</wp:posOffset>
                </wp:positionH>
                <wp:positionV relativeFrom="page">
                  <wp:posOffset>4805045</wp:posOffset>
                </wp:positionV>
                <wp:extent cx="567055" cy="661670"/>
                <wp:effectExtent l="0" t="0" r="23495" b="24130"/>
                <wp:wrapNone/>
                <wp:docPr id="28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84" name="Freeform 31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1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1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1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1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1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2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2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2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2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3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3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3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3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3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3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3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3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3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3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4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4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4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4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4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4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4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4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4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4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5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5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5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5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5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5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5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6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6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6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6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6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6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6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6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6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7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7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7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7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7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7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8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8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8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8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8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9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9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9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9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9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9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0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0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0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0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0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0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0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0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0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1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1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1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1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1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1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1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1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1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2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2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2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2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2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2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2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2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2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81113" id="Group 312" o:spid="_x0000_s1026" style="position:absolute;margin-left:24.3pt;margin-top:378.35pt;width:44.65pt;height:52.1pt;z-index:25160396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">
                <v:shape id="Freeform 31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31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31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31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31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31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31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32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32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32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/cq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YwnHzA35l0BOT8FwAA//8DAFBLAQItABQABgAIAAAAIQDb4fbL7gAAAIUBAAATAAAAAAAAAAAA&#10;AAAAAAAAAABbQ29udGVudF9UeXBlc10ueG1sUEsBAi0AFAAGAAgAAAAhAFr0LFu/AAAAFQEAAAsA&#10;AAAAAAAAAAAAAAAAHwEAAF9yZWxzLy5yZWxzUEsBAi0AFAAGAAgAAAAhAFj/9y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32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32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32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32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32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32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32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33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33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33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33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33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33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33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33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33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33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34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34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34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34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34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pR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Wv6Bn9n4hGQxR0AAP//AwBQSwECLQAUAAYACAAAACEA2+H2y+4AAACFAQAAEwAAAAAAAAAA&#10;AAAAAAAAAAAAW0NvbnRlbnRfVHlwZXNdLnhtbFBLAQItABQABgAIAAAAIQBa9CxbvwAAABUBAAAL&#10;AAAAAAAAAAAAAAAAAB8BAABfcmVscy8ucmVsc1BLAQItABQABgAIAAAAIQDsv8pR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34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34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34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34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34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35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35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oT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WTOIa/M+EIyMUvAAAA//8DAFBLAQItABQABgAIAAAAIQDb4fbL7gAAAIUBAAATAAAAAAAA&#10;AAAAAAAAAAAAAABbQ29udGVudF9UeXBlc10ueG1sUEsBAi0AFAAGAAgAAAAhAFr0LFu/AAAAFQEA&#10;AAsAAAAAAAAAAAAAAAAAHwEAAF9yZWxzLy5yZWxzUEsBAi0AFAAGAAgAAAAhANlKmhP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35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35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35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35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wQ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9kSbmfCEZDJHwAAAP//AwBQSwECLQAUAAYACAAAACEA2+H2y+4AAACFAQAAEwAAAAAA&#10;AAAAAAAAAAAAAAAAW0NvbnRlbnRfVHlwZXNdLnhtbFBLAQItABQABgAIAAAAIQBa9CxbvwAAABUB&#10;AAALAAAAAAAAAAAAAAAAAB8BAABfcmVscy8ucmVsc1BLAQItABQABgAIAAAAIQCmcZwQ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35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35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35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35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36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36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36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36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36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36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36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MW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9Uz/J6JR0BufwAAAP//AwBQSwECLQAUAAYACAAAACEA2+H2y+4AAACFAQAAEwAAAAAAAAAA&#10;AAAAAAAAAAAAW0NvbnRlbnRfVHlwZXNdLnhtbFBLAQItABQABgAIAAAAIQBa9CxbvwAAABUBAAAL&#10;AAAAAAAAAAAAAAAAAB8BAABfcmVscy8ucmVsc1BLAQItABQABgAIAAAAIQC/Q7MW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36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36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36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37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37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37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37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37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37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37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37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37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37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38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38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38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38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38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38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38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38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38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dw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yDbcz4QjI7A8AAP//AwBQSwECLQAUAAYACAAAACEA2+H2y+4AAACFAQAAEwAAAAAAAAAA&#10;AAAAAAAAAAAAW0NvbnRlbnRfVHlwZXNdLnhtbFBLAQItABQABgAIAAAAIQBa9CxbvwAAABUBAAAL&#10;AAAAAAAAAAAAAAAAAB8BAABfcmVscy8ucmVsc1BLAQItABQABgAIAAAAIQDpemdw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38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39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39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39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39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39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39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39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39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39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39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40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40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40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40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40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40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40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40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40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40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41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41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41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41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41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41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41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41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41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41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42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42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42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42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42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42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42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42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42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5296" behindDoc="0" locked="0" layoutInCell="1" allowOverlap="1" wp14:anchorId="72C57F6F" wp14:editId="660CC7AA">
                <wp:simplePos x="0" y="0"/>
                <wp:positionH relativeFrom="column">
                  <wp:posOffset>263525</wp:posOffset>
                </wp:positionH>
                <wp:positionV relativeFrom="page">
                  <wp:posOffset>3827780</wp:posOffset>
                </wp:positionV>
                <wp:extent cx="657225" cy="200025"/>
                <wp:effectExtent l="0" t="0" r="9525" b="9525"/>
                <wp:wrapNone/>
                <wp:docPr id="28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4ECCA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7F6F" id="Text Box 168" o:spid="_x0000_s1060" type="#_x0000_t202" style="position:absolute;margin-left:20.75pt;margin-top:301.4pt;width:51.75pt;height:15.75pt;z-index:251575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24ECCA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4272" behindDoc="0" locked="0" layoutInCell="1" allowOverlap="1" wp14:anchorId="0834B8D3" wp14:editId="1354A33F">
                <wp:simplePos x="0" y="0"/>
                <wp:positionH relativeFrom="column">
                  <wp:posOffset>1243965</wp:posOffset>
                </wp:positionH>
                <wp:positionV relativeFrom="page">
                  <wp:posOffset>2769870</wp:posOffset>
                </wp:positionV>
                <wp:extent cx="1028700" cy="400050"/>
                <wp:effectExtent l="0" t="0" r="0" b="0"/>
                <wp:wrapNone/>
                <wp:docPr id="28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6565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54BA0EE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B8D3" id="Text Box 167" o:spid="_x0000_s1061" type="#_x0000_t202" style="position:absolute;margin-left:97.95pt;margin-top:218.1pt;width:81pt;height:31.5pt;z-index:251574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7D6565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54BA0EE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3248" behindDoc="0" locked="0" layoutInCell="1" allowOverlap="1" wp14:anchorId="34829AED" wp14:editId="31075D3D">
                <wp:simplePos x="0" y="0"/>
                <wp:positionH relativeFrom="column">
                  <wp:posOffset>2525395</wp:posOffset>
                </wp:positionH>
                <wp:positionV relativeFrom="page">
                  <wp:posOffset>2607945</wp:posOffset>
                </wp:positionV>
                <wp:extent cx="0" cy="629920"/>
                <wp:effectExtent l="0" t="0" r="38100" b="36830"/>
                <wp:wrapNone/>
                <wp:docPr id="28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9B2E9" id="Line 166" o:spid="_x0000_s1026" style="position:absolute;z-index:251573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205.35pt" to="198.8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2224" behindDoc="0" locked="0" layoutInCell="1" allowOverlap="1" wp14:anchorId="3637D713" wp14:editId="1F491E17">
                <wp:simplePos x="0" y="0"/>
                <wp:positionH relativeFrom="column">
                  <wp:posOffset>1308514</wp:posOffset>
                </wp:positionH>
                <wp:positionV relativeFrom="page">
                  <wp:posOffset>3339548</wp:posOffset>
                </wp:positionV>
                <wp:extent cx="1457229" cy="1054666"/>
                <wp:effectExtent l="0" t="0" r="0" b="0"/>
                <wp:wrapNone/>
                <wp:docPr id="27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B569FD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64B00BE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50C50E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32BFD68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0496FFB9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2FDD128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D713" id="Text Box 165" o:spid="_x0000_s1062" type="#_x0000_t202" style="position:absolute;margin-left:103.05pt;margin-top:262.95pt;width:114.75pt;height:83.05pt;z-index:251572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2B569FD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64B00BE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50C50E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32BFD68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0496FFB9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2FDD1288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1200" behindDoc="0" locked="0" layoutInCell="1" allowOverlap="1" wp14:anchorId="78EFE2C9" wp14:editId="0352492A">
                <wp:simplePos x="0" y="0"/>
                <wp:positionH relativeFrom="column">
                  <wp:posOffset>1153795</wp:posOffset>
                </wp:positionH>
                <wp:positionV relativeFrom="page">
                  <wp:posOffset>3236595</wp:posOffset>
                </wp:positionV>
                <wp:extent cx="2055495" cy="0"/>
                <wp:effectExtent l="0" t="0" r="0" b="0"/>
                <wp:wrapNone/>
                <wp:docPr id="27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0526B" id="Line 164" o:spid="_x0000_s1026" style="position:absolute;z-index:251571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54.85pt" to="252.7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70176" behindDoc="0" locked="0" layoutInCell="1" allowOverlap="1" wp14:anchorId="0DE7E1BC" wp14:editId="06CD817E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0" cy="1198880"/>
                <wp:effectExtent l="0" t="0" r="38100" b="20320"/>
                <wp:wrapNone/>
                <wp:docPr id="27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144BC" id="Line 163" o:spid="_x0000_s1026" style="position:absolute;z-index:25157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54.95pt" to="243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9152" behindDoc="0" locked="0" layoutInCell="1" allowOverlap="1" wp14:anchorId="053BCA41" wp14:editId="14ED6FDA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0"/>
                <wp:effectExtent l="0" t="0" r="0" b="0"/>
                <wp:wrapNone/>
                <wp:docPr id="276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1B3EC" id="Line 162" o:spid="_x0000_s1026" style="position:absolute;z-index:251569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35.95pt" to="252.85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8128" behindDoc="0" locked="0" layoutInCell="1" allowOverlap="1" wp14:anchorId="3A566A74" wp14:editId="73E8A912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0"/>
                <wp:effectExtent l="0" t="0" r="0" b="0"/>
                <wp:wrapNone/>
                <wp:docPr id="27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79A88" id="Line 161" o:spid="_x0000_s1026" style="position:absolute;z-index:251568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68.45pt" to="252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7104" behindDoc="0" locked="0" layoutInCell="1" allowOverlap="1" wp14:anchorId="229231C7" wp14:editId="3FAB0BFF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114300" cy="170180"/>
                <wp:effectExtent l="0" t="0" r="0" b="1270"/>
                <wp:wrapNone/>
                <wp:docPr id="27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B3477" id="Rectangle 160" o:spid="_x0000_s1026" style="position:absolute;margin-left:243.85pt;margin-top:254.95pt;width:9pt;height:13.4pt;z-index:251567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6080" behindDoc="0" locked="0" layoutInCell="1" allowOverlap="1" wp14:anchorId="70B6C308" wp14:editId="1FF81207">
                <wp:simplePos x="0" y="0"/>
                <wp:positionH relativeFrom="column">
                  <wp:posOffset>1153795</wp:posOffset>
                </wp:positionH>
                <wp:positionV relativeFrom="page">
                  <wp:posOffset>2607945</wp:posOffset>
                </wp:positionV>
                <wp:extent cx="0" cy="1828800"/>
                <wp:effectExtent l="0" t="0" r="38100" b="19050"/>
                <wp:wrapNone/>
                <wp:docPr id="27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9A17" id="Line 159" o:spid="_x0000_s1026" style="position:absolute;z-index:251566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05.35pt" to="90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5056" behindDoc="0" locked="0" layoutInCell="1" allowOverlap="1" wp14:anchorId="71567320" wp14:editId="0AD84899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0"/>
                <wp:effectExtent l="0" t="0" r="0" b="0"/>
                <wp:wrapNone/>
                <wp:docPr id="27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7380" id="Line 158" o:spid="_x0000_s1026" style="position:absolute;z-index:251565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22.45pt" to="252.8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4032" behindDoc="0" locked="0" layoutInCell="1" allowOverlap="1" wp14:anchorId="30A3CB50" wp14:editId="2665D5F3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0"/>
                <wp:effectExtent l="0" t="0" r="0" b="0"/>
                <wp:wrapNone/>
                <wp:docPr id="27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3467" id="Line 157" o:spid="_x0000_s1026" style="position:absolute;z-index:251564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08.95pt" to="252.8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3008" behindDoc="0" locked="0" layoutInCell="1" allowOverlap="1" wp14:anchorId="35C02D19" wp14:editId="2BCD7FE1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0"/>
                <wp:effectExtent l="0" t="0" r="0" b="0"/>
                <wp:wrapNone/>
                <wp:docPr id="27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3CAA5" id="Line 156" o:spid="_x0000_s1026" style="position:absolute;z-index:251563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95.45pt" to="252.8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1984" behindDoc="0" locked="0" layoutInCell="1" allowOverlap="1" wp14:anchorId="0F651697" wp14:editId="05AFA1D9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0"/>
                <wp:effectExtent l="0" t="0" r="0" b="0"/>
                <wp:wrapNone/>
                <wp:docPr id="26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00CB4" id="Line 155" o:spid="_x0000_s1026" style="position:absolute;z-index:251561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81.95pt" to="252.85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8NjQIAAGU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60960" behindDoc="0" locked="0" layoutInCell="1" allowOverlap="1" wp14:anchorId="57E66E55" wp14:editId="3DE0C3C5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170180"/>
                <wp:effectExtent l="0" t="0" r="0" b="1270"/>
                <wp:wrapNone/>
                <wp:docPr id="26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C23FA" id="Rectangle 154" o:spid="_x0000_s1026" style="position:absolute;margin-left:243.85pt;margin-top:335.95pt;width:9pt;height:13.4pt;z-index:251560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l2+QIAAEE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9936" behindDoc="0" locked="0" layoutInCell="1" allowOverlap="1" wp14:anchorId="77BCFF47" wp14:editId="72C33069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170180"/>
                <wp:effectExtent l="0" t="0" r="0" b="1270"/>
                <wp:wrapNone/>
                <wp:docPr id="26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FF562" id="Rectangle 153" o:spid="_x0000_s1026" style="position:absolute;margin-left:243.85pt;margin-top:322.45pt;width:9pt;height:13.4pt;z-index:251559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8912" behindDoc="0" locked="0" layoutInCell="1" allowOverlap="1" wp14:anchorId="3E133F75" wp14:editId="45250FCD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170180"/>
                <wp:effectExtent l="0" t="0" r="0" b="1270"/>
                <wp:wrapNone/>
                <wp:docPr id="26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467EB" id="Rectangle 152" o:spid="_x0000_s1026" style="position:absolute;margin-left:243.85pt;margin-top:308.95pt;width:9pt;height:13.4pt;z-index:251558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gG+gIAAEE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7888" behindDoc="0" locked="0" layoutInCell="1" allowOverlap="1" wp14:anchorId="67E25A15" wp14:editId="39DBF56D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170180"/>
                <wp:effectExtent l="0" t="0" r="0" b="1270"/>
                <wp:wrapNone/>
                <wp:docPr id="26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FD3F1" id="Rectangle 151" o:spid="_x0000_s1026" style="position:absolute;margin-left:243.85pt;margin-top:295.45pt;width:9pt;height:13.4pt;z-index:251557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6864" behindDoc="0" locked="0" layoutInCell="1" allowOverlap="1" wp14:anchorId="2745C87A" wp14:editId="46633B27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170180"/>
                <wp:effectExtent l="0" t="0" r="0" b="1270"/>
                <wp:wrapNone/>
                <wp:docPr id="26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F69A2" id="Rectangle 150" o:spid="_x0000_s1026" style="position:absolute;margin-left:243.85pt;margin-top:281.95pt;width:9pt;height:13.4pt;z-index:251556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5840" behindDoc="0" locked="0" layoutInCell="1" allowOverlap="1" wp14:anchorId="24C3F0E2" wp14:editId="67E117DD">
                <wp:simplePos x="0" y="0"/>
                <wp:positionH relativeFrom="column">
                  <wp:posOffset>1155700</wp:posOffset>
                </wp:positionH>
                <wp:positionV relativeFrom="page">
                  <wp:posOffset>2607945</wp:posOffset>
                </wp:positionV>
                <wp:extent cx="1371600" cy="629920"/>
                <wp:effectExtent l="0" t="0" r="0" b="0"/>
                <wp:wrapNone/>
                <wp:docPr id="26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6E5D1" id="Rectangle 149" o:spid="_x0000_s1026" style="position:absolute;margin-left:91pt;margin-top:205.35pt;width:108pt;height:49.6pt;z-index:251555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vU+wIAAEI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54816" behindDoc="0" locked="0" layoutInCell="1" allowOverlap="1" wp14:anchorId="7BA95047" wp14:editId="415D6B2D">
            <wp:simplePos x="0" y="0"/>
            <wp:positionH relativeFrom="column">
              <wp:posOffset>10795</wp:posOffset>
            </wp:positionH>
            <wp:positionV relativeFrom="page">
              <wp:posOffset>4265295</wp:posOffset>
            </wp:positionV>
            <wp:extent cx="1143000" cy="171450"/>
            <wp:effectExtent l="0" t="0" r="0" b="0"/>
            <wp:wrapNone/>
            <wp:docPr id="262" name="Picture 14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3792" behindDoc="0" locked="0" layoutInCell="1" allowOverlap="1" wp14:anchorId="3C5A16A0" wp14:editId="37E57AC9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170180"/>
                <wp:effectExtent l="0" t="0" r="0" b="1270"/>
                <wp:wrapNone/>
                <wp:docPr id="26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1E0D" id="Rectangle 147" o:spid="_x0000_s1026" style="position:absolute;margin-left:243.85pt;margin-top:268.45pt;width:9pt;height:13.4pt;z-index:25155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52768" behindDoc="0" locked="0" layoutInCell="1" allowOverlap="1" wp14:anchorId="3EEED61E" wp14:editId="79A437E6">
            <wp:simplePos x="0" y="0"/>
            <wp:positionH relativeFrom="column">
              <wp:posOffset>2525395</wp:posOffset>
            </wp:positionH>
            <wp:positionV relativeFrom="page">
              <wp:posOffset>2607945</wp:posOffset>
            </wp:positionV>
            <wp:extent cx="685800" cy="628650"/>
            <wp:effectExtent l="0" t="0" r="0" b="0"/>
            <wp:wrapNone/>
            <wp:docPr id="260" name="Picture 14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51744" behindDoc="0" locked="0" layoutInCell="1" allowOverlap="1" wp14:anchorId="69CB10AF" wp14:editId="2C016C51">
                <wp:simplePos x="0" y="0"/>
                <wp:positionH relativeFrom="column">
                  <wp:posOffset>1155700</wp:posOffset>
                </wp:positionH>
                <wp:positionV relativeFrom="page">
                  <wp:posOffset>3237865</wp:posOffset>
                </wp:positionV>
                <wp:extent cx="1943100" cy="1198880"/>
                <wp:effectExtent l="0" t="0" r="0" b="1270"/>
                <wp:wrapNone/>
                <wp:docPr id="25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4F77" id="Rectangle 145" o:spid="_x0000_s1026" style="position:absolute;margin-left:91pt;margin-top:254.95pt;width:153pt;height:94.4pt;z-index:251551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35A16EA8" wp14:editId="4DA51958">
                <wp:simplePos x="0" y="0"/>
                <wp:positionH relativeFrom="column">
                  <wp:posOffset>308610</wp:posOffset>
                </wp:positionH>
                <wp:positionV relativeFrom="page">
                  <wp:posOffset>2976245</wp:posOffset>
                </wp:positionV>
                <wp:extent cx="567055" cy="661670"/>
                <wp:effectExtent l="0" t="0" r="23495" b="24130"/>
                <wp:wrapNone/>
                <wp:docPr id="14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43" name="Freeform 17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7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7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7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8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8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8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9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9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9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9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9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9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0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0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0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0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0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2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2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2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2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2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2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3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3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3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3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3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3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3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3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4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4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4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5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5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5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5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5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5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5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6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6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6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6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6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7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7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7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7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7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7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7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7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7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8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8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8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8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8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8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8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5E2C2" id="Group 170" o:spid="_x0000_s1026" style="position:absolute;margin-left:24.3pt;margin-top:234.35pt;width:44.65pt;height:52.1pt;z-index:25157734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">
                <v:shape id="Freeform 17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17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17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17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17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37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fM3&#10;+H0mX6BXDwAAAP//AwBQSwECLQAUAAYACAAAACEA2+H2y+4AAACFAQAAEwAAAAAAAAAAAAAAAAAA&#10;AAAAW0NvbnRlbnRfVHlwZXNdLnhtbFBLAQItABQABgAIAAAAIQBa9CxbvwAAABUBAAALAAAAAAAA&#10;AAAAAAAAAB8BAABfcmVscy8ucmVsc1BLAQItABQABgAIAAAAIQAF4f37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17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17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17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17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18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18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18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18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18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18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18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18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18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18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19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19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19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19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19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19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19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19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ae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6cLeD8TL5DrFwAAAP//AwBQSwECLQAUAAYACAAAACEA2+H2y+4AAACFAQAAEwAAAAAAAAAAAAAA&#10;AAAAAAAAW0NvbnRlbnRfVHlwZXNdLnhtbFBLAQItABQABgAIAAAAIQBa9CxbvwAAABUBAAALAAAA&#10;AAAAAAAAAAAAAB8BAABfcmVscy8ucmVsc1BLAQItABQABgAIAAAAIQAUQMae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19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19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0YwwAAANw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vynIfw9ky+Qi18AAAD//wMAUEsBAi0AFAAGAAgAAAAhANvh9svuAAAAhQEAABMAAAAAAAAAAAAA&#10;AAAAAAAAAFtDb250ZW50X1R5cGVzXS54bWxQSwECLQAUAAYACAAAACEAWvQsW78AAAAVAQAACwAA&#10;AAAAAAAAAAAAAAAfAQAAX3JlbHMvLnJlbHNQSwECLQAUAAYACAAAACEARHLNGMMAAADc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20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20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20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20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20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20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20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20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20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20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21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21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21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21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21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21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21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21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21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21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22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22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22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22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22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22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22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22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22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22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23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23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23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23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23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23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23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23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23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23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24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24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24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Gu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iM&#10;p/A8U46AXP4DAAD//wMAUEsBAi0AFAAGAAgAAAAhANvh9svuAAAAhQEAABMAAAAAAAAAAAAAAAAA&#10;AAAAAFtDb250ZW50X1R5cGVzXS54bWxQSwECLQAUAAYACAAAACEAWvQsW78AAAAVAQAACwAAAAAA&#10;AAAAAAAAAAAfAQAAX3JlbHMvLnJlbHNQSwECLQAUAAYACAAAACEAiZQxr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24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24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24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24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24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24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24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25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25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25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25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wB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Wk6hPuZeATk5AYAAP//AwBQSwECLQAUAAYACAAAACEA2+H2y+4AAACFAQAAEwAAAAAAAAAA&#10;AAAAAAAAAAAAW0NvbnRlbnRfVHlwZXNdLnhtbFBLAQItABQABgAIAAAAIQBa9CxbvwAAABUBAAAL&#10;AAAAAAAAAAAAAAAAAB8BAABfcmVscy8ucmVsc1BLAQItABQABgAIAAAAIQCiRvwB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25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25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25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25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25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25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26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26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26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26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26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5NJ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imGfydiUdArt4AAAD//wMAUEsBAi0AFAAGAAgAAAAhANvh9svuAAAAhQEAABMAAAAAAAAAAAAA&#10;AAAAAAAAAFtDb250ZW50X1R5cGVzXS54bWxQSwECLQAUAAYACAAAACEAWvQsW78AAAAVAQAACwAA&#10;AAAAAAAAAAAAAAAfAQAAX3JlbHMvLnJlbHNQSwECLQAUAAYACAAAACEA7O+TSc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26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26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26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26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26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27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27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27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27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27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27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8n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CdZPA8E4+AXDwAAAD//wMAUEsBAi0AFAAGAAgAAAAhANvh9svuAAAAhQEAABMAAAAAAAAAAAAA&#10;AAAAAAAAAFtDb250ZW50X1R5cGVzXS54bWxQSwECLQAUAAYACAAAACEAWvQsW78AAAAVAQAACwAA&#10;AAAAAAAAAAAAAAAfAQAAX3JlbHMvLnJlbHNQSwECLQAUAAYACAAAACEAEb9/J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27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27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TI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IH5J4O9MOAJy/QsAAP//AwBQSwECLQAUAAYACAAAACEA2+H2y+4AAACFAQAAEwAAAAAAAAAA&#10;AAAAAAAAAAAAW0NvbnRlbnRfVHlwZXNdLnhtbFBLAQItABQABgAIAAAAIQBa9CxbvwAAABUBAAAL&#10;AAAAAAAAAAAAAAAAAB8BAABfcmVscy8ucmVsc1BLAQItABQABgAIAAAAIQCT10T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27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VN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E+fFM&#10;PAJy+QUAAP//AwBQSwECLQAUAAYACAAAACEA2+H2y+4AAACFAQAAEwAAAAAAAAAAAAAAAAAAAAAA&#10;W0NvbnRlbnRfVHlwZXNdLnhtbFBLAQItABQABgAIAAAAIQBa9CxbvwAAABUBAAALAAAAAAAAAAAA&#10;AAAAAB8BAABfcmVscy8ucmVsc1BLAQItABQABgAIAAAAIQCoKrVN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27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28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28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28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28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28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28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28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8672" behindDoc="0" locked="0" layoutInCell="1" allowOverlap="1" wp14:anchorId="77341B90" wp14:editId="51CA2E78">
                <wp:simplePos x="0" y="0"/>
                <wp:positionH relativeFrom="column">
                  <wp:posOffset>263525</wp:posOffset>
                </wp:positionH>
                <wp:positionV relativeFrom="page">
                  <wp:posOffset>1998980</wp:posOffset>
                </wp:positionV>
                <wp:extent cx="657225" cy="200025"/>
                <wp:effectExtent l="0" t="0" r="9525" b="9525"/>
                <wp:wrapNone/>
                <wp:docPr id="1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EC820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1B90" id="Text Box 26" o:spid="_x0000_s1063" type="#_x0000_t202" style="position:absolute;margin-left:20.75pt;margin-top:157.4pt;width:51.75pt;height:15.75pt;z-index:251548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BFEC820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n-GB" w:bidi="en-GB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7648" behindDoc="0" locked="0" layoutInCell="1" allowOverlap="1" wp14:anchorId="4B9DA66D" wp14:editId="546581D7">
                <wp:simplePos x="0" y="0"/>
                <wp:positionH relativeFrom="column">
                  <wp:posOffset>1243965</wp:posOffset>
                </wp:positionH>
                <wp:positionV relativeFrom="page">
                  <wp:posOffset>941070</wp:posOffset>
                </wp:positionV>
                <wp:extent cx="1028700" cy="400050"/>
                <wp:effectExtent l="0" t="0" r="0" b="0"/>
                <wp:wrapNone/>
                <wp:docPr id="1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5D7D9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n-GB" w:bidi="en-GB"/>
                              </w:rPr>
                              <w:t>First M. Surname</w:t>
                            </w:r>
                          </w:p>
                          <w:p w14:paraId="5BA7EC7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n-GB" w:bidi="en-GB"/>
                              </w:rPr>
                              <w:t>Local Estate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A66D" id="Text Box 25" o:spid="_x0000_s1064" type="#_x0000_t202" style="position:absolute;margin-left:97.95pt;margin-top:74.1pt;width:81pt;height:31.5pt;z-index:251547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65D7D9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n-GB" w:bidi="en-GB"/>
                        </w:rPr>
                        <w:t>First M. Surname</w:t>
                      </w:r>
                    </w:p>
                    <w:p w14:paraId="5BA7EC7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n-GB" w:bidi="en-GB"/>
                        </w:rPr>
                        <w:t>Local Estate Agent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6624" behindDoc="0" locked="0" layoutInCell="1" allowOverlap="1" wp14:anchorId="67461501" wp14:editId="5533038C">
                <wp:simplePos x="0" y="0"/>
                <wp:positionH relativeFrom="column">
                  <wp:posOffset>2525395</wp:posOffset>
                </wp:positionH>
                <wp:positionV relativeFrom="page">
                  <wp:posOffset>779145</wp:posOffset>
                </wp:positionV>
                <wp:extent cx="0" cy="629920"/>
                <wp:effectExtent l="0" t="0" r="38100" b="36830"/>
                <wp:wrapNone/>
                <wp:docPr id="1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25CEB" id="Line 24" o:spid="_x0000_s1026" style="position:absolute;z-index:251546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61.35pt" to="198.8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5600" behindDoc="0" locked="0" layoutInCell="1" allowOverlap="1" wp14:anchorId="5BB6D52A" wp14:editId="4B6C92D0">
                <wp:simplePos x="0" y="0"/>
                <wp:positionH relativeFrom="column">
                  <wp:posOffset>1308514</wp:posOffset>
                </wp:positionH>
                <wp:positionV relativeFrom="page">
                  <wp:posOffset>1510748</wp:posOffset>
                </wp:positionV>
                <wp:extent cx="1457229" cy="1054666"/>
                <wp:effectExtent l="0" t="0" r="0" b="0"/>
                <wp:wrapNone/>
                <wp:docPr id="1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229" cy="105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BD22D8" w14:textId="77777777" w:rsidR="00946DD1" w:rsidRPr="00A97782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 w:rsidRPr="00A97782"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n-GB" w:bidi="en-GB"/>
                              </w:rPr>
                              <w:t xml:space="preserve">+555 543 5432       </w:t>
                            </w:r>
                          </w:p>
                          <w:p w14:paraId="4FEE65C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name@yourwebsitehere.com</w:t>
                            </w:r>
                          </w:p>
                          <w:p w14:paraId="07C43F3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www.yourwebsitehere.com</w:t>
                            </w:r>
                          </w:p>
                          <w:p w14:paraId="0EB923DB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 </w:t>
                            </w:r>
                          </w:p>
                          <w:p w14:paraId="6FA12EFF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456 Elm Road</w:t>
                            </w:r>
                          </w:p>
                          <w:p w14:paraId="1594CD72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EB3EA3"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Birmingham, West Midlands,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en-GB" w:bidi="en-GB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lang w:val="en-GB" w:bidi="en-GB"/>
                              </w:rPr>
                              <w:t>B01 2HM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D52A" id="Text Box 23" o:spid="_x0000_s1065" type="#_x0000_t202" style="position:absolute;margin-left:103.05pt;margin-top:118.95pt;width:114.75pt;height:83.05pt;z-index:251545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1BD22D8" w14:textId="77777777" w:rsidR="00946DD1" w:rsidRPr="00A97782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 w:rsidRPr="00A97782">
                        <w:rPr>
                          <w:b/>
                          <w:color w:val="BE783B"/>
                          <w:sz w:val="23"/>
                          <w:szCs w:val="23"/>
                          <w:lang w:val="en-GB" w:bidi="en-GB"/>
                        </w:rPr>
                        <w:t xml:space="preserve">+555 543 5432       </w:t>
                      </w:r>
                    </w:p>
                    <w:p w14:paraId="4FEE65C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name@yourwebsitehere.com</w:t>
                      </w:r>
                    </w:p>
                    <w:p w14:paraId="07C43F3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www.yourwebsitehere.com</w:t>
                      </w:r>
                    </w:p>
                    <w:p w14:paraId="0EB923DB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 </w:t>
                      </w:r>
                    </w:p>
                    <w:p w14:paraId="6FA12EFF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456 Elm Road</w:t>
                      </w:r>
                    </w:p>
                    <w:p w14:paraId="1594CD72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 w:rsidRPr="00EB3EA3">
                        <w:rPr>
                          <w:sz w:val="17"/>
                          <w:szCs w:val="17"/>
                          <w:lang w:val="en-GB" w:bidi="en-GB"/>
                        </w:rPr>
                        <w:t>Birmingham, West Midlands,</w:t>
                      </w:r>
                      <w:r>
                        <w:rPr>
                          <w:b/>
                          <w:sz w:val="17"/>
                          <w:szCs w:val="17"/>
                          <w:lang w:val="en-GB" w:bidi="en-GB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  <w:lang w:val="en-GB" w:bidi="en-GB"/>
                        </w:rPr>
                        <w:t>B01 2HM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4576" behindDoc="0" locked="0" layoutInCell="1" allowOverlap="1" wp14:anchorId="333FA883" wp14:editId="4D90528B">
                <wp:simplePos x="0" y="0"/>
                <wp:positionH relativeFrom="column">
                  <wp:posOffset>1153795</wp:posOffset>
                </wp:positionH>
                <wp:positionV relativeFrom="page">
                  <wp:posOffset>1407795</wp:posOffset>
                </wp:positionV>
                <wp:extent cx="2055495" cy="0"/>
                <wp:effectExtent l="0" t="0" r="0" b="0"/>
                <wp:wrapNone/>
                <wp:docPr id="13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6373" id="Line 22" o:spid="_x0000_s1026" style="position:absolute;z-index:251544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110.85pt" to="252.7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3552" behindDoc="0" locked="0" layoutInCell="1" allowOverlap="1" wp14:anchorId="596044F7" wp14:editId="34BB7E1B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0" cy="1198880"/>
                <wp:effectExtent l="0" t="0" r="38100" b="20320"/>
                <wp:wrapNone/>
                <wp:docPr id="13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D8CD" id="Line 21" o:spid="_x0000_s1026" style="position:absolute;z-index:251543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10.95pt" to="243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2528" behindDoc="0" locked="0" layoutInCell="1" allowOverlap="1" wp14:anchorId="5CF16A0E" wp14:editId="17E1A2F5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0"/>
                <wp:effectExtent l="0" t="0" r="0" b="0"/>
                <wp:wrapNone/>
                <wp:docPr id="13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0FF3" id="Line 20" o:spid="_x0000_s1026" style="position:absolute;z-index:251542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91.95pt" to="252.8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1504" behindDoc="0" locked="0" layoutInCell="1" allowOverlap="1" wp14:anchorId="75B1133A" wp14:editId="46355FFA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0"/>
                <wp:effectExtent l="0" t="0" r="0" b="0"/>
                <wp:wrapNone/>
                <wp:docPr id="13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A6826" id="Line 19" o:spid="_x0000_s1026" style="position:absolute;z-index:251541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24.45pt" to="252.8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40480" behindDoc="0" locked="0" layoutInCell="1" allowOverlap="1" wp14:anchorId="7A2B08BA" wp14:editId="08AFE4E6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114300" cy="170180"/>
                <wp:effectExtent l="0" t="0" r="0" b="1270"/>
                <wp:wrapNone/>
                <wp:docPr id="13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E04AD" id="Rectangle 18" o:spid="_x0000_s1026" style="position:absolute;margin-left:243.85pt;margin-top:110.95pt;width:9pt;height:13.4pt;z-index:251540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MJ+QIAAEA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9456" behindDoc="0" locked="0" layoutInCell="1" allowOverlap="1" wp14:anchorId="2FB28C93" wp14:editId="5EECEE52">
                <wp:simplePos x="0" y="0"/>
                <wp:positionH relativeFrom="column">
                  <wp:posOffset>1153795</wp:posOffset>
                </wp:positionH>
                <wp:positionV relativeFrom="page">
                  <wp:posOffset>779145</wp:posOffset>
                </wp:positionV>
                <wp:extent cx="0" cy="1828800"/>
                <wp:effectExtent l="0" t="0" r="38100" b="19050"/>
                <wp:wrapNone/>
                <wp:docPr id="13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A2D07" id="Line 17" o:spid="_x0000_s1026" style="position:absolute;z-index:25153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61.35pt" to="90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8432" behindDoc="0" locked="0" layoutInCell="1" allowOverlap="1" wp14:anchorId="5D51DE15" wp14:editId="427FA46B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0"/>
                <wp:effectExtent l="0" t="0" r="0" b="0"/>
                <wp:wrapNone/>
                <wp:docPr id="13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0B94" id="Line 16" o:spid="_x0000_s1026" style="position:absolute;z-index:251538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78.45pt" to="252.85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7408" behindDoc="0" locked="0" layoutInCell="1" allowOverlap="1" wp14:anchorId="286E78D6" wp14:editId="35D3748A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0"/>
                <wp:effectExtent l="0" t="0" r="0" b="0"/>
                <wp:wrapNone/>
                <wp:docPr id="1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122E6" id="Line 15" o:spid="_x0000_s1026" style="position:absolute;z-index:251537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64.95pt" to="252.8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6384" behindDoc="0" locked="0" layoutInCell="1" allowOverlap="1" wp14:anchorId="77A85F75" wp14:editId="0C2A99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0"/>
                <wp:effectExtent l="0" t="0" r="0" b="0"/>
                <wp:wrapNone/>
                <wp:docPr id="12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9F32" id="Line 14" o:spid="_x0000_s1026" style="position:absolute;z-index:251536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51.45pt" to="252.8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cuiwIAAGQ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5360" behindDoc="0" locked="0" layoutInCell="1" allowOverlap="1" wp14:anchorId="1E7D3F3F" wp14:editId="595120F1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0"/>
                <wp:effectExtent l="0" t="0" r="0" b="0"/>
                <wp:wrapNone/>
                <wp:docPr id="12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5BCE3" id="Line 13" o:spid="_x0000_s1026" style="position:absolute;z-index:251535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37.95pt" to="252.8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4336" behindDoc="0" locked="0" layoutInCell="1" allowOverlap="1" wp14:anchorId="26BB90EA" wp14:editId="1869A747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170180"/>
                <wp:effectExtent l="0" t="0" r="0" b="1270"/>
                <wp:wrapNone/>
                <wp:docPr id="1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5C90E" id="Rectangle 12" o:spid="_x0000_s1026" style="position:absolute;margin-left:243.85pt;margin-top:191.95pt;width:9pt;height:13.4pt;z-index:251534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3312" behindDoc="0" locked="0" layoutInCell="1" allowOverlap="1" wp14:anchorId="65C3C39B" wp14:editId="28430D96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170180"/>
                <wp:effectExtent l="0" t="0" r="0" b="1270"/>
                <wp:wrapNone/>
                <wp:docPr id="1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93404" id="Rectangle 11" o:spid="_x0000_s1026" style="position:absolute;margin-left:243.85pt;margin-top:178.45pt;width:9pt;height:13.4pt;z-index:251533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2288" behindDoc="0" locked="0" layoutInCell="1" allowOverlap="1" wp14:anchorId="3D46BD2D" wp14:editId="2F6CEF36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170180"/>
                <wp:effectExtent l="0" t="0" r="0" b="1270"/>
                <wp:wrapNone/>
                <wp:docPr id="1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F8522" id="Rectangle 10" o:spid="_x0000_s1026" style="position:absolute;margin-left:243.85pt;margin-top:164.95pt;width:9pt;height:13.4pt;z-index:251532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1264" behindDoc="0" locked="0" layoutInCell="1" allowOverlap="1" wp14:anchorId="30715BA8" wp14:editId="0121BB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170180"/>
                <wp:effectExtent l="0" t="0" r="0" b="1270"/>
                <wp:wrapNone/>
                <wp:docPr id="1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FDF45" id="Rectangle 9" o:spid="_x0000_s1026" style="position:absolute;margin-left:243.85pt;margin-top:151.45pt;width:9pt;height:13.4pt;z-index:251531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30240" behindDoc="0" locked="0" layoutInCell="1" allowOverlap="1" wp14:anchorId="3A514659" wp14:editId="06247D92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170180"/>
                <wp:effectExtent l="0" t="0" r="0" b="1270"/>
                <wp:wrapNone/>
                <wp:docPr id="1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33894" id="Rectangle 8" o:spid="_x0000_s1026" style="position:absolute;margin-left:243.85pt;margin-top:137.95pt;width:9pt;height:13.4pt;z-index:251530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5C45E35E" wp14:editId="40F1F4C0">
                <wp:simplePos x="0" y="0"/>
                <wp:positionH relativeFrom="column">
                  <wp:posOffset>1155700</wp:posOffset>
                </wp:positionH>
                <wp:positionV relativeFrom="page">
                  <wp:posOffset>779145</wp:posOffset>
                </wp:positionV>
                <wp:extent cx="1371600" cy="629920"/>
                <wp:effectExtent l="0" t="0" r="0" b="0"/>
                <wp:wrapNone/>
                <wp:docPr id="1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7A593" id="Rectangle 7" o:spid="_x0000_s1026" style="position:absolute;margin-left:91pt;margin-top:61.35pt;width:108pt;height:49.6pt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wD+QIAAEA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28192" behindDoc="0" locked="0" layoutInCell="1" allowOverlap="1" wp14:anchorId="606C75B8" wp14:editId="1D473D41">
            <wp:simplePos x="0" y="0"/>
            <wp:positionH relativeFrom="column">
              <wp:posOffset>10795</wp:posOffset>
            </wp:positionH>
            <wp:positionV relativeFrom="page">
              <wp:posOffset>2436495</wp:posOffset>
            </wp:positionV>
            <wp:extent cx="1143000" cy="171450"/>
            <wp:effectExtent l="0" t="0" r="0" b="0"/>
            <wp:wrapNone/>
            <wp:docPr id="121" name="Picture 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27168" behindDoc="0" locked="0" layoutInCell="1" allowOverlap="1" wp14:anchorId="10A5963E" wp14:editId="5105B67C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170180"/>
                <wp:effectExtent l="0" t="0" r="0" b="1270"/>
                <wp:wrapNone/>
                <wp:docPr id="1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B9BD9" id="Rectangle 5" o:spid="_x0000_s1026" style="position:absolute;margin-left:243.85pt;margin-top:124.45pt;width:9pt;height:13.4pt;z-index:251527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w:drawing>
          <wp:anchor distT="36576" distB="36576" distL="36576" distR="36576" simplePos="0" relativeHeight="251526144" behindDoc="0" locked="0" layoutInCell="1" allowOverlap="1" wp14:anchorId="6FC151B7" wp14:editId="6336A503">
            <wp:simplePos x="0" y="0"/>
            <wp:positionH relativeFrom="column">
              <wp:posOffset>2525395</wp:posOffset>
            </wp:positionH>
            <wp:positionV relativeFrom="page">
              <wp:posOffset>779145</wp:posOffset>
            </wp:positionV>
            <wp:extent cx="685800" cy="628650"/>
            <wp:effectExtent l="0" t="0" r="0" b="0"/>
            <wp:wrapNone/>
            <wp:docPr id="119" name="Picture 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s">
            <w:drawing>
              <wp:anchor distT="36576" distB="36576" distL="36576" distR="36576" simplePos="0" relativeHeight="251525120" behindDoc="0" locked="0" layoutInCell="1" allowOverlap="1" wp14:anchorId="5D601852" wp14:editId="4265487E">
                <wp:simplePos x="0" y="0"/>
                <wp:positionH relativeFrom="column">
                  <wp:posOffset>1155700</wp:posOffset>
                </wp:positionH>
                <wp:positionV relativeFrom="page">
                  <wp:posOffset>1409065</wp:posOffset>
                </wp:positionV>
                <wp:extent cx="1943100" cy="1198880"/>
                <wp:effectExtent l="0" t="0" r="0" b="1270"/>
                <wp:wrapNone/>
                <wp:docPr id="1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1D462" id="Rectangle 3" o:spid="_x0000_s1026" style="position:absolute;margin-left:91pt;margin-top:110.95pt;width:153pt;height:94.4pt;z-index:251525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bidi="en-GB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59EE1249" wp14:editId="429AF2E6">
                <wp:simplePos x="0" y="0"/>
                <wp:positionH relativeFrom="column">
                  <wp:posOffset>308610</wp:posOffset>
                </wp:positionH>
                <wp:positionV relativeFrom="page">
                  <wp:posOffset>1147445</wp:posOffset>
                </wp:positionV>
                <wp:extent cx="567055" cy="661670"/>
                <wp:effectExtent l="0" t="0" r="23495" b="24130"/>
                <wp:wrapNone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" name="Freeform 2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9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9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2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2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2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2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2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2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3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3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3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3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3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3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4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4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4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4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25FD7" id="Group 28" o:spid="_x0000_s1026" style="position:absolute;margin-left:24.3pt;margin-top:90.35pt;width:44.65pt;height:52.1pt;z-index:25155072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">
                <v:shape id="Freeform 2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eform 3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eform 3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eform 3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eform 3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eform 3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eform 3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eform 3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eform 3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eform 3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eform 3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eform 4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eform 4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eform 4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eform 4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eform 4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eform 4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eform 4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eform 4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eform 4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eform 4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eform 5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eform 5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eform 5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eform 5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eform 5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eform 5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eform 5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eform 5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eform 5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eform 5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eform 6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eform 6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eform 6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eform 6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eform 6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eform 6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eform 6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eform 6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eform 6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eform 6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eform 7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eform 7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eform 7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eform 7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eform 7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eform 7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eform 7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eform 7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eform 7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eform 7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eform 8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eform 8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eform 8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eform 8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eform 8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eform 8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eform 8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eform 8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eform 8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eform 8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eform 9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eform 9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eform 9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eform 9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eform 9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eform 9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eform 9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eform 9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eform 9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eform 9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eform 10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eform 10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eform 10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eform 10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eform 10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eform 10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eform 10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eform 10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eform 10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eform 10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eform 11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eform 11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eform 11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eform 11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eform 11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eform 11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eform 11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eform 11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eform 11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eform 11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2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2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eform 12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eform 12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2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eform 12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eform 12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eform 12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eform 12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eform 12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3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eform 13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eform 13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eform 13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eform 13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3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3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eform 13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eform 13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eform 13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eform 14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1D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gfP8PfM+ECub4BAAD//wMAUEsBAi0AFAAGAAgAAAAhANvh9svuAAAAhQEAABMAAAAAAAAAAAAA&#10;AAAAAAAAAFtDb250ZW50X1R5cGVzXS54bWxQSwECLQAUAAYACAAAACEAWvQsW78AAAAVAQAACwAA&#10;AAAAAAAAAAAAAAAfAQAAX3JlbHMvLnJlbHNQSwECLQAUAAYACAAAACEAOqk9Q8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eform 14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eform 14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eform 14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eform 14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</w:p>
    <w:sectPr w:rsidR="004E644B" w:rsidSect="001D51B5">
      <w:pgSz w:w="11906" w:h="16838" w:code="9"/>
      <w:pgMar w:top="1224" w:right="907" w:bottom="1224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748DF" w14:textId="77777777" w:rsidR="00EE7F1E" w:rsidRDefault="00EE7F1E" w:rsidP="008B3D7B">
      <w:r>
        <w:separator/>
      </w:r>
    </w:p>
  </w:endnote>
  <w:endnote w:type="continuationSeparator" w:id="0">
    <w:p w14:paraId="4836CA66" w14:textId="77777777" w:rsidR="00EE7F1E" w:rsidRDefault="00EE7F1E" w:rsidP="008B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F9516" w14:textId="77777777" w:rsidR="00EE7F1E" w:rsidRDefault="00EE7F1E" w:rsidP="008B3D7B">
      <w:r>
        <w:separator/>
      </w:r>
    </w:p>
  </w:footnote>
  <w:footnote w:type="continuationSeparator" w:id="0">
    <w:p w14:paraId="4015F239" w14:textId="77777777" w:rsidR="00EE7F1E" w:rsidRDefault="00EE7F1E" w:rsidP="008B3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D1"/>
    <w:rsid w:val="000844F2"/>
    <w:rsid w:val="000C64DD"/>
    <w:rsid w:val="001867F0"/>
    <w:rsid w:val="001D51B5"/>
    <w:rsid w:val="002230BB"/>
    <w:rsid w:val="003E4881"/>
    <w:rsid w:val="004E644B"/>
    <w:rsid w:val="00593CB6"/>
    <w:rsid w:val="00601DDD"/>
    <w:rsid w:val="006645C3"/>
    <w:rsid w:val="006B0201"/>
    <w:rsid w:val="007B46E6"/>
    <w:rsid w:val="008B3D7B"/>
    <w:rsid w:val="00946DD1"/>
    <w:rsid w:val="00A97782"/>
    <w:rsid w:val="00EB3EA3"/>
    <w:rsid w:val="00E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3AB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DD1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D7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D7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Office_30265637_TF16402921</Template>
  <TotalTime>5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Test en-US</cp:lastModifiedBy>
  <cp:revision>2</cp:revision>
  <dcterms:created xsi:type="dcterms:W3CDTF">2019-03-06T15:02:00Z</dcterms:created>
  <dcterms:modified xsi:type="dcterms:W3CDTF">2019-03-06T15:02:00Z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