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XSpec="center" w:tblpY="11278"/>
        <w:tblW w:w="0" w:type="auto"/>
        <w:tblLook w:val="0000" w:firstRow="0" w:lastRow="0" w:firstColumn="0" w:lastColumn="0" w:noHBand="0" w:noVBand="0"/>
      </w:tblPr>
      <w:tblGrid>
        <w:gridCol w:w="7941"/>
      </w:tblGrid>
      <w:tr w:rsidR="00210A56" w:rsidRPr="00244D2A" w14:paraId="6783DCB7" w14:textId="77777777" w:rsidTr="00127887">
        <w:trPr>
          <w:trHeight w:val="3147"/>
        </w:trPr>
        <w:tc>
          <w:tcPr>
            <w:tcW w:w="7941" w:type="dxa"/>
            <w:vAlign w:val="center"/>
          </w:tcPr>
          <w:p w14:paraId="7B4A2BEB" w14:textId="77777777" w:rsidR="00210A56" w:rsidRPr="00244D2A" w:rsidRDefault="00210A56" w:rsidP="00127887">
            <w:pPr>
              <w:spacing w:after="0"/>
              <w:rPr>
                <w:lang w:val="en-GB"/>
              </w:rPr>
            </w:pPr>
            <w:r w:rsidRPr="00244D2A">
              <w:rPr>
                <w:lang w:val="en-GB" w:bidi="ar-SA"/>
              </w:rPr>
              <mc:AlternateContent>
                <mc:Choice Requires="wps">
                  <w:drawing>
                    <wp:inline distT="0" distB="0" distL="0" distR="0" wp14:anchorId="61924850" wp14:editId="43ED0738">
                      <wp:extent cx="4820194" cy="971550"/>
                      <wp:effectExtent l="0" t="0" r="0" b="0"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20194" cy="971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D4B431" w14:textId="77777777" w:rsidR="00210A56" w:rsidRDefault="00210A56" w:rsidP="00210A56">
                                  <w:pPr>
                                    <w:pStyle w:val="Title"/>
                                    <w:rPr>
                                      <w:color w:val="FFFFFF" w:themeColor="background1"/>
                                    </w:rPr>
                                  </w:pPr>
                                  <w:r w:rsidRPr="00165BC6">
                                    <w:rPr>
                                      <w:color w:val="FFFFFF" w:themeColor="background1"/>
                                      <w:lang w:val="en-GB" w:bidi="en-GB"/>
                                    </w:rPr>
                                    <w:t>Be My Valentine!</w:t>
                                  </w:r>
                                </w:p>
                                <w:p w14:paraId="77119004" w14:textId="77777777" w:rsidR="00210A56" w:rsidRPr="00EA2450" w:rsidRDefault="00210A56" w:rsidP="00210A56">
                                  <w:pPr>
                                    <w:rPr>
                                      <w:lang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192485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width:379.55pt;height:7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" filled="f" stroked="f" strokeweight=".5pt">
                      <v:textbox>
                        <w:txbxContent>
                          <w:p w14:paraId="2CD4B431" w14:textId="77777777" w:rsidR="00210A56" w:rsidRDefault="00210A56" w:rsidP="00210A56">
                            <w:pPr>
                              <w:pStyle w:val="Title"/>
                              <w:rPr>
                                <w:color w:val="FFFFFF" w:themeColor="background1"/>
                              </w:rPr>
                            </w:pPr>
                            <w:r w:rsidRPr="00165BC6">
                              <w:rPr>
                                <w:color w:val="FFFFFF" w:themeColor="background1"/>
                                <w:lang w:val="en-GB" w:bidi="en-GB"/>
                              </w:rPr>
                              <w:t>Be My Valentine!</w:t>
                            </w:r>
                          </w:p>
                          <w:p w14:paraId="77119004" w14:textId="77777777" w:rsidR="00210A56" w:rsidRPr="00EA2450" w:rsidRDefault="00210A56" w:rsidP="00210A56">
                            <w:pPr>
                              <w:rPr>
                                <w:lang w:bidi="ar-S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44D2A">
              <w:rPr>
                <w:lang w:val="en-GB" w:bidi="ar-SA"/>
              </w:rPr>
              <mc:AlternateContent>
                <mc:Choice Requires="wps">
                  <w:drawing>
                    <wp:inline distT="0" distB="0" distL="0" distR="0" wp14:anchorId="773AC73B" wp14:editId="3AF08BCF">
                      <wp:extent cx="927100" cy="12700"/>
                      <wp:effectExtent l="38100" t="38100" r="44450" b="44450"/>
                      <wp:docPr id="5" name="Straight Connector 5" descr="title under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27100" cy="12700"/>
                              </a:xfrm>
                              <a:prstGeom prst="line">
                                <a:avLst/>
                              </a:prstGeom>
                              <a:ln w="76200" cap="rnd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86E857C" id="Straight Connector 5" o:spid="_x0000_s1026" alt="title underlin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7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" strokecolor="white [3212]" strokeweight="6pt">
                      <v:stroke endcap="round"/>
                      <w10:anchorlock/>
                    </v:line>
                  </w:pict>
                </mc:Fallback>
              </mc:AlternateContent>
            </w:r>
          </w:p>
        </w:tc>
      </w:tr>
    </w:tbl>
    <w:p w14:paraId="48B74C8B" w14:textId="77777777" w:rsidR="002A6328" w:rsidRPr="00244D2A" w:rsidRDefault="00210A56">
      <w:pPr>
        <w:rPr>
          <w:color w:val="FF0000"/>
          <w:lang w:val="en-GB"/>
        </w:rPr>
      </w:pPr>
      <w:r w:rsidRPr="00244D2A">
        <w:rPr>
          <w:color w:val="FF0000"/>
          <w:lang w:val="en-GB" w:bidi="ar-SA"/>
        </w:rPr>
        <w:drawing>
          <wp:anchor distT="0" distB="0" distL="114300" distR="114300" simplePos="0" relativeHeight="251658240" behindDoc="1" locked="0" layoutInCell="1" allowOverlap="1" wp14:anchorId="2B6E749F" wp14:editId="7786E5DF">
            <wp:simplePos x="0" y="0"/>
            <wp:positionH relativeFrom="margin">
              <wp:align>left</wp:align>
            </wp:positionH>
            <wp:positionV relativeFrom="paragraph">
              <wp:posOffset>-299231</wp:posOffset>
            </wp:positionV>
            <wp:extent cx="7560000" cy="10692000"/>
            <wp:effectExtent l="0" t="0" r="3175" b="0"/>
            <wp:wrapNone/>
            <wp:docPr id="7" name="Picture 7" title="Backgrou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een-valentine-1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328" w:rsidRPr="00244D2A">
        <w:rPr>
          <w:color w:val="FF0000"/>
          <w:lang w:val="en-GB" w:bidi="en-GB"/>
        </w:rPr>
        <w:br w:type="page"/>
      </w:r>
      <w:bookmarkStart w:id="0" w:name="_GoBack"/>
      <w:bookmarkEnd w:id="0"/>
    </w:p>
    <w:p w14:paraId="3B005833" w14:textId="77777777" w:rsidR="00165BC6" w:rsidRPr="00244D2A" w:rsidRDefault="004760FF" w:rsidP="004F6619">
      <w:pPr>
        <w:spacing w:after="0"/>
        <w:rPr>
          <w:color w:val="FF0000"/>
          <w:lang w:val="en-GB"/>
        </w:rPr>
      </w:pPr>
      <w:r w:rsidRPr="00244D2A">
        <w:rPr>
          <w:color w:val="FF0000"/>
          <w:lang w:val="en-GB" w:bidi="ar-SA"/>
        </w:rPr>
        <w:lastRenderedPageBreak/>
        <w:drawing>
          <wp:anchor distT="0" distB="0" distL="114300" distR="114300" simplePos="0" relativeHeight="251660288" behindDoc="1" locked="0" layoutInCell="1" allowOverlap="1" wp14:anchorId="174E977A" wp14:editId="270B4C9D">
            <wp:simplePos x="0" y="0"/>
            <wp:positionH relativeFrom="column">
              <wp:posOffset>0</wp:posOffset>
            </wp:positionH>
            <wp:positionV relativeFrom="paragraph">
              <wp:posOffset>-288290</wp:posOffset>
            </wp:positionV>
            <wp:extent cx="7560000" cy="10692000"/>
            <wp:effectExtent l="0" t="0" r="3175" b="0"/>
            <wp:wrapNone/>
            <wp:docPr id="8" name="Picture 8" title="Backgrou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een-valentine-1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45EFE" w14:textId="77777777" w:rsidR="002A6328" w:rsidRPr="00244D2A" w:rsidRDefault="002A6328" w:rsidP="004F6619">
      <w:pPr>
        <w:spacing w:after="0"/>
        <w:rPr>
          <w:color w:val="FF0000"/>
          <w:lang w:val="en-GB"/>
        </w:rPr>
      </w:pPr>
    </w:p>
    <w:tbl>
      <w:tblPr>
        <w:tblStyle w:val="TableGrid"/>
        <w:tblpPr w:leftFromText="180" w:rightFromText="180" w:vertAnchor="page" w:horzAnchor="margin" w:tblpXSpec="center" w:tblpY="107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09"/>
      </w:tblGrid>
      <w:tr w:rsidR="0020554D" w:rsidRPr="00244D2A" w14:paraId="01266288" w14:textId="77777777" w:rsidTr="0020554D">
        <w:trPr>
          <w:trHeight w:val="5499"/>
        </w:trPr>
        <w:tc>
          <w:tcPr>
            <w:tcW w:w="10609" w:type="dxa"/>
            <w:vAlign w:val="center"/>
          </w:tcPr>
          <w:p w14:paraId="53DA84D3" w14:textId="77777777" w:rsidR="0020554D" w:rsidRPr="00244D2A" w:rsidRDefault="0020554D" w:rsidP="0020554D">
            <w:pPr>
              <w:rPr>
                <w:color w:val="FF0000"/>
                <w:lang w:val="en-GB"/>
              </w:rPr>
            </w:pPr>
            <w:r w:rsidRPr="00244D2A">
              <w:rPr>
                <w:color w:val="FF0000"/>
                <w:lang w:val="en-GB" w:bidi="ar-SA"/>
              </w:rPr>
              <mc:AlternateContent>
                <mc:Choice Requires="wps">
                  <w:drawing>
                    <wp:inline distT="0" distB="0" distL="0" distR="0" wp14:anchorId="389EA0A5" wp14:editId="385A7C5E">
                      <wp:extent cx="5734050" cy="3435503"/>
                      <wp:effectExtent l="0" t="0" r="0" b="0"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5734050" cy="34355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4E7C25" w14:textId="77777777" w:rsidR="0020554D" w:rsidRPr="00B411BF" w:rsidRDefault="0020554D" w:rsidP="0020554D">
                                  <w:pPr>
                                    <w:pStyle w:val="Heading1"/>
                                  </w:pPr>
                                  <w:r w:rsidRPr="00B411BF">
                                    <w:rPr>
                                      <w:lang w:val="en-GB" w:bidi="en-GB"/>
                                    </w:rPr>
                                    <w:t>Your title here</w:t>
                                  </w:r>
                                </w:p>
                                <w:p w14:paraId="18FD98C5" w14:textId="77777777" w:rsidR="0020554D" w:rsidRPr="00B411BF" w:rsidRDefault="0020554D" w:rsidP="0020554D">
                                  <w:r w:rsidRPr="00B411BF">
                                    <w:rPr>
                                      <w:lang w:val="en-GB" w:bidi="en-GB"/>
                                    </w:rPr>
                                    <w:t xml:space="preserve">Lorem ipsum </w:t>
                                  </w:r>
                                  <w:proofErr w:type="spellStart"/>
                                  <w:r w:rsidRPr="00B411BF">
                                    <w:rPr>
                                      <w:lang w:val="en-GB" w:bidi="en-GB"/>
                                    </w:rPr>
                                    <w:t>dolor</w:t>
                                  </w:r>
                                  <w:proofErr w:type="spellEnd"/>
                                  <w:r w:rsidRPr="00B411BF">
                                    <w:rPr>
                                      <w:lang w:val="en-GB" w:bidi="en-GB"/>
                                    </w:rPr>
                                    <w:t xml:space="preserve"> sit </w:t>
                                  </w:r>
                                  <w:proofErr w:type="spellStart"/>
                                  <w:r w:rsidRPr="00B411BF">
                                    <w:rPr>
                                      <w:lang w:val="en-GB" w:bidi="en-GB"/>
                                    </w:rPr>
                                    <w:t>amet</w:t>
                                  </w:r>
                                  <w:proofErr w:type="spellEnd"/>
                                  <w:r w:rsidRPr="00B411BF">
                                    <w:rPr>
                                      <w:lang w:val="en-GB" w:bidi="en-GB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411BF">
                                    <w:rPr>
                                      <w:lang w:val="en-GB" w:bidi="en-GB"/>
                                    </w:rPr>
                                    <w:t>consectetur</w:t>
                                  </w:r>
                                  <w:proofErr w:type="spellEnd"/>
                                  <w:r w:rsidRPr="00B411BF">
                                    <w:rPr>
                                      <w:lang w:val="en-GB" w:bidi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val="en-GB" w:bidi="en-GB"/>
                                    </w:rPr>
                                    <w:t>adipiscing</w:t>
                                  </w:r>
                                  <w:proofErr w:type="spellEnd"/>
                                  <w:r w:rsidRPr="00B411BF">
                                    <w:rPr>
                                      <w:lang w:val="en-GB" w:bidi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val="en-GB" w:bidi="en-GB"/>
                                    </w:rPr>
                                    <w:t>elit</w:t>
                                  </w:r>
                                  <w:proofErr w:type="spellEnd"/>
                                  <w:r w:rsidRPr="00B411BF">
                                    <w:rPr>
                                      <w:lang w:val="en-GB" w:bidi="en-GB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411BF">
                                    <w:rPr>
                                      <w:lang w:val="en-GB" w:bidi="en-GB"/>
                                    </w:rPr>
                                    <w:t>sed</w:t>
                                  </w:r>
                                  <w:proofErr w:type="spellEnd"/>
                                  <w:r w:rsidRPr="00B411BF">
                                    <w:rPr>
                                      <w:lang w:val="en-GB" w:bidi="en-GB"/>
                                    </w:rPr>
                                    <w:t xml:space="preserve"> do </w:t>
                                  </w:r>
                                  <w:proofErr w:type="spellStart"/>
                                  <w:r w:rsidRPr="00B411BF">
                                    <w:rPr>
                                      <w:lang w:val="en-GB" w:bidi="en-GB"/>
                                    </w:rPr>
                                    <w:t>eiusmod</w:t>
                                  </w:r>
                                  <w:proofErr w:type="spellEnd"/>
                                  <w:r w:rsidRPr="00B411BF">
                                    <w:rPr>
                                      <w:lang w:val="en-GB" w:bidi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val="en-GB" w:bidi="en-GB"/>
                                    </w:rPr>
                                    <w:t>tempor</w:t>
                                  </w:r>
                                  <w:proofErr w:type="spellEnd"/>
                                  <w:r w:rsidRPr="00B411BF">
                                    <w:rPr>
                                      <w:lang w:val="en-GB" w:bidi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val="en-GB" w:bidi="en-GB"/>
                                    </w:rPr>
                                    <w:t>incididunt</w:t>
                                  </w:r>
                                  <w:proofErr w:type="spellEnd"/>
                                  <w:r w:rsidRPr="00B411BF">
                                    <w:rPr>
                                      <w:lang w:val="en-GB" w:bidi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val="en-GB" w:bidi="en-GB"/>
                                    </w:rPr>
                                    <w:t>ut</w:t>
                                  </w:r>
                                  <w:proofErr w:type="spellEnd"/>
                                  <w:r w:rsidRPr="00B411BF">
                                    <w:rPr>
                                      <w:lang w:val="en-GB" w:bidi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val="en-GB" w:bidi="en-GB"/>
                                    </w:rPr>
                                    <w:t>labore</w:t>
                                  </w:r>
                                  <w:proofErr w:type="spellEnd"/>
                                  <w:r w:rsidRPr="00B411BF">
                                    <w:rPr>
                                      <w:lang w:val="en-GB" w:bidi="en-GB"/>
                                    </w:rPr>
                                    <w:t xml:space="preserve"> et dolore magna </w:t>
                                  </w:r>
                                  <w:proofErr w:type="spellStart"/>
                                  <w:r w:rsidRPr="00B411BF">
                                    <w:rPr>
                                      <w:lang w:val="en-GB" w:bidi="en-GB"/>
                                    </w:rPr>
                                    <w:t>aliqua</w:t>
                                  </w:r>
                                  <w:proofErr w:type="spellEnd"/>
                                  <w:r w:rsidRPr="00B411BF">
                                    <w:rPr>
                                      <w:lang w:val="en-GB" w:bidi="en-GB"/>
                                    </w:rPr>
                                    <w:t xml:space="preserve">. Ut </w:t>
                                  </w:r>
                                  <w:proofErr w:type="spellStart"/>
                                  <w:r w:rsidRPr="00B411BF">
                                    <w:rPr>
                                      <w:lang w:val="en-GB" w:bidi="en-GB"/>
                                    </w:rPr>
                                    <w:t>enim</w:t>
                                  </w:r>
                                  <w:proofErr w:type="spellEnd"/>
                                  <w:r w:rsidRPr="00B411BF">
                                    <w:rPr>
                                      <w:lang w:val="en-GB" w:bidi="en-GB"/>
                                    </w:rPr>
                                    <w:t xml:space="preserve"> ad minim </w:t>
                                  </w:r>
                                  <w:proofErr w:type="spellStart"/>
                                  <w:r w:rsidRPr="00B411BF">
                                    <w:rPr>
                                      <w:lang w:val="en-GB" w:bidi="en-GB"/>
                                    </w:rPr>
                                    <w:t>veniam</w:t>
                                  </w:r>
                                  <w:proofErr w:type="spellEnd"/>
                                  <w:r w:rsidRPr="00B411BF">
                                    <w:rPr>
                                      <w:lang w:val="en-GB" w:bidi="en-GB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411BF">
                                    <w:rPr>
                                      <w:lang w:val="en-GB" w:bidi="en-GB"/>
                                    </w:rPr>
                                    <w:t>quis</w:t>
                                  </w:r>
                                  <w:proofErr w:type="spellEnd"/>
                                  <w:r w:rsidRPr="00B411BF">
                                    <w:rPr>
                                      <w:lang w:val="en-GB" w:bidi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val="en-GB" w:bidi="en-GB"/>
                                    </w:rPr>
                                    <w:t>nostrud</w:t>
                                  </w:r>
                                  <w:proofErr w:type="spellEnd"/>
                                  <w:r w:rsidRPr="00B411BF">
                                    <w:rPr>
                                      <w:lang w:val="en-GB" w:bidi="en-GB"/>
                                    </w:rPr>
                                    <w:t xml:space="preserve"> exercitation </w:t>
                                  </w:r>
                                  <w:proofErr w:type="spellStart"/>
                                  <w:r w:rsidRPr="00B411BF">
                                    <w:rPr>
                                      <w:lang w:val="en-GB" w:bidi="en-GB"/>
                                    </w:rPr>
                                    <w:t>ullamco</w:t>
                                  </w:r>
                                  <w:proofErr w:type="spellEnd"/>
                                  <w:r w:rsidRPr="00B411BF">
                                    <w:rPr>
                                      <w:lang w:val="en-GB" w:bidi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val="en-GB" w:bidi="en-GB"/>
                                    </w:rPr>
                                    <w:t>laboris</w:t>
                                  </w:r>
                                  <w:proofErr w:type="spellEnd"/>
                                  <w:r w:rsidRPr="00B411BF">
                                    <w:rPr>
                                      <w:lang w:val="en-GB" w:bidi="en-GB"/>
                                    </w:rPr>
                                    <w:t xml:space="preserve"> nisi </w:t>
                                  </w:r>
                                  <w:proofErr w:type="spellStart"/>
                                  <w:r w:rsidRPr="00B411BF">
                                    <w:rPr>
                                      <w:lang w:val="en-GB" w:bidi="en-GB"/>
                                    </w:rPr>
                                    <w:t>ut</w:t>
                                  </w:r>
                                  <w:proofErr w:type="spellEnd"/>
                                  <w:r w:rsidRPr="00B411BF">
                                    <w:rPr>
                                      <w:lang w:val="en-GB" w:bidi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val="en-GB" w:bidi="en-GB"/>
                                    </w:rPr>
                                    <w:t>aliquip</w:t>
                                  </w:r>
                                  <w:proofErr w:type="spellEnd"/>
                                  <w:r w:rsidRPr="00B411BF">
                                    <w:rPr>
                                      <w:lang w:val="en-GB" w:bidi="en-GB"/>
                                    </w:rPr>
                                    <w:t xml:space="preserve"> ex </w:t>
                                  </w:r>
                                  <w:proofErr w:type="spellStart"/>
                                  <w:r w:rsidRPr="00B411BF">
                                    <w:rPr>
                                      <w:lang w:val="en-GB" w:bidi="en-GB"/>
                                    </w:rPr>
                                    <w:t>ea</w:t>
                                  </w:r>
                                  <w:proofErr w:type="spellEnd"/>
                                  <w:r w:rsidRPr="00B411BF">
                                    <w:rPr>
                                      <w:lang w:val="en-GB" w:bidi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val="en-GB" w:bidi="en-GB"/>
                                    </w:rPr>
                                    <w:t>commodo</w:t>
                                  </w:r>
                                  <w:proofErr w:type="spellEnd"/>
                                  <w:r w:rsidRPr="00B411BF">
                                    <w:rPr>
                                      <w:lang w:val="en-GB" w:bidi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val="en-GB" w:bidi="en-GB"/>
                                    </w:rPr>
                                    <w:t>consequat</w:t>
                                  </w:r>
                                  <w:proofErr w:type="spellEnd"/>
                                  <w:r w:rsidRPr="00B411BF">
                                    <w:rPr>
                                      <w:lang w:val="en-GB" w:bidi="en-GB"/>
                                    </w:rPr>
                                    <w:t xml:space="preserve">. Duis </w:t>
                                  </w:r>
                                  <w:proofErr w:type="spellStart"/>
                                  <w:r w:rsidRPr="00B411BF">
                                    <w:rPr>
                                      <w:lang w:val="en-GB" w:bidi="en-GB"/>
                                    </w:rPr>
                                    <w:t>aute</w:t>
                                  </w:r>
                                  <w:proofErr w:type="spellEnd"/>
                                  <w:r w:rsidRPr="00B411BF">
                                    <w:rPr>
                                      <w:lang w:val="en-GB" w:bidi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val="en-GB" w:bidi="en-GB"/>
                                    </w:rPr>
                                    <w:t>irure</w:t>
                                  </w:r>
                                  <w:proofErr w:type="spellEnd"/>
                                  <w:r w:rsidRPr="00B411BF">
                                    <w:rPr>
                                      <w:lang w:val="en-GB" w:bidi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val="en-GB" w:bidi="en-GB"/>
                                    </w:rPr>
                                    <w:t>dolor</w:t>
                                  </w:r>
                                  <w:proofErr w:type="spellEnd"/>
                                  <w:r w:rsidRPr="00B411BF">
                                    <w:rPr>
                                      <w:lang w:val="en-GB" w:bidi="en-GB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B411BF">
                                    <w:rPr>
                                      <w:lang w:val="en-GB" w:bidi="en-GB"/>
                                    </w:rPr>
                                    <w:t>reprehenderit</w:t>
                                  </w:r>
                                  <w:proofErr w:type="spellEnd"/>
                                  <w:r w:rsidRPr="00B411BF">
                                    <w:rPr>
                                      <w:lang w:val="en-GB" w:bidi="en-GB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B411BF">
                                    <w:rPr>
                                      <w:lang w:val="en-GB" w:bidi="en-GB"/>
                                    </w:rPr>
                                    <w:t>voluptate</w:t>
                                  </w:r>
                                  <w:proofErr w:type="spellEnd"/>
                                  <w:r w:rsidRPr="00B411BF">
                                    <w:rPr>
                                      <w:lang w:val="en-GB" w:bidi="en-GB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89EA0A5" id="Text Box 3" o:spid="_x0000_s1027" type="#_x0000_t202" style="width:451.5pt;height:270.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" filled="f" stroked="f">
                      <v:textbox>
                        <w:txbxContent>
                          <w:p w14:paraId="774E7C25" w14:textId="77777777" w:rsidR="0020554D" w:rsidRPr="00B411BF" w:rsidRDefault="0020554D" w:rsidP="0020554D">
                            <w:pPr>
                              <w:pStyle w:val="Heading1"/>
                            </w:pPr>
                            <w:r w:rsidRPr="00B411BF">
                              <w:rPr>
                                <w:lang w:val="en-GB" w:bidi="en-GB"/>
                              </w:rPr>
                              <w:t>Your title here</w:t>
                            </w:r>
                          </w:p>
                          <w:p w14:paraId="18FD98C5" w14:textId="77777777" w:rsidR="0020554D" w:rsidRPr="00B411BF" w:rsidRDefault="0020554D" w:rsidP="0020554D">
                            <w:r w:rsidRPr="00B411BF">
                              <w:rPr>
                                <w:lang w:val="en-GB" w:bidi="en-GB"/>
                              </w:rPr>
                              <w:t xml:space="preserve">Lorem ipsum </w:t>
                            </w:r>
                            <w:proofErr w:type="spellStart"/>
                            <w:r w:rsidRPr="00B411BF">
                              <w:rPr>
                                <w:lang w:val="en-GB" w:bidi="en-GB"/>
                              </w:rPr>
                              <w:t>dolor</w:t>
                            </w:r>
                            <w:proofErr w:type="spellEnd"/>
                            <w:r w:rsidRPr="00B411BF">
                              <w:rPr>
                                <w:lang w:val="en-GB" w:bidi="en-GB"/>
                              </w:rPr>
                              <w:t xml:space="preserve"> sit </w:t>
                            </w:r>
                            <w:proofErr w:type="spellStart"/>
                            <w:r w:rsidRPr="00B411BF">
                              <w:rPr>
                                <w:lang w:val="en-GB" w:bidi="en-GB"/>
                              </w:rPr>
                              <w:t>amet</w:t>
                            </w:r>
                            <w:proofErr w:type="spellEnd"/>
                            <w:r w:rsidRPr="00B411BF">
                              <w:rPr>
                                <w:lang w:val="en-GB" w:bidi="en-GB"/>
                              </w:rPr>
                              <w:t xml:space="preserve">, </w:t>
                            </w:r>
                            <w:proofErr w:type="spellStart"/>
                            <w:r w:rsidRPr="00B411BF">
                              <w:rPr>
                                <w:lang w:val="en-GB" w:bidi="en-GB"/>
                              </w:rPr>
                              <w:t>consectetur</w:t>
                            </w:r>
                            <w:proofErr w:type="spellEnd"/>
                            <w:r w:rsidRPr="00B411BF">
                              <w:rPr>
                                <w:lang w:val="en-GB" w:bidi="en-GB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val="en-GB" w:bidi="en-GB"/>
                              </w:rPr>
                              <w:t>adipiscing</w:t>
                            </w:r>
                            <w:proofErr w:type="spellEnd"/>
                            <w:r w:rsidRPr="00B411BF">
                              <w:rPr>
                                <w:lang w:val="en-GB" w:bidi="en-GB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val="en-GB" w:bidi="en-GB"/>
                              </w:rPr>
                              <w:t>elit</w:t>
                            </w:r>
                            <w:proofErr w:type="spellEnd"/>
                            <w:r w:rsidRPr="00B411BF">
                              <w:rPr>
                                <w:lang w:val="en-GB" w:bidi="en-GB"/>
                              </w:rPr>
                              <w:t xml:space="preserve">, </w:t>
                            </w:r>
                            <w:proofErr w:type="spellStart"/>
                            <w:r w:rsidRPr="00B411BF">
                              <w:rPr>
                                <w:lang w:val="en-GB" w:bidi="en-GB"/>
                              </w:rPr>
                              <w:t>sed</w:t>
                            </w:r>
                            <w:proofErr w:type="spellEnd"/>
                            <w:r w:rsidRPr="00B411BF">
                              <w:rPr>
                                <w:lang w:val="en-GB" w:bidi="en-GB"/>
                              </w:rPr>
                              <w:t xml:space="preserve"> do </w:t>
                            </w:r>
                            <w:proofErr w:type="spellStart"/>
                            <w:r w:rsidRPr="00B411BF">
                              <w:rPr>
                                <w:lang w:val="en-GB" w:bidi="en-GB"/>
                              </w:rPr>
                              <w:t>eiusmod</w:t>
                            </w:r>
                            <w:proofErr w:type="spellEnd"/>
                            <w:r w:rsidRPr="00B411BF">
                              <w:rPr>
                                <w:lang w:val="en-GB" w:bidi="en-GB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val="en-GB" w:bidi="en-GB"/>
                              </w:rPr>
                              <w:t>tempor</w:t>
                            </w:r>
                            <w:proofErr w:type="spellEnd"/>
                            <w:r w:rsidRPr="00B411BF">
                              <w:rPr>
                                <w:lang w:val="en-GB" w:bidi="en-GB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val="en-GB" w:bidi="en-GB"/>
                              </w:rPr>
                              <w:t>incididunt</w:t>
                            </w:r>
                            <w:proofErr w:type="spellEnd"/>
                            <w:r w:rsidRPr="00B411BF">
                              <w:rPr>
                                <w:lang w:val="en-GB" w:bidi="en-GB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val="en-GB" w:bidi="en-GB"/>
                              </w:rPr>
                              <w:t>ut</w:t>
                            </w:r>
                            <w:proofErr w:type="spellEnd"/>
                            <w:r w:rsidRPr="00B411BF">
                              <w:rPr>
                                <w:lang w:val="en-GB" w:bidi="en-GB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val="en-GB" w:bidi="en-GB"/>
                              </w:rPr>
                              <w:t>labore</w:t>
                            </w:r>
                            <w:proofErr w:type="spellEnd"/>
                            <w:r w:rsidRPr="00B411BF">
                              <w:rPr>
                                <w:lang w:val="en-GB" w:bidi="en-GB"/>
                              </w:rPr>
                              <w:t xml:space="preserve"> et dolore magna </w:t>
                            </w:r>
                            <w:proofErr w:type="spellStart"/>
                            <w:r w:rsidRPr="00B411BF">
                              <w:rPr>
                                <w:lang w:val="en-GB" w:bidi="en-GB"/>
                              </w:rPr>
                              <w:t>aliqua</w:t>
                            </w:r>
                            <w:proofErr w:type="spellEnd"/>
                            <w:r w:rsidRPr="00B411BF">
                              <w:rPr>
                                <w:lang w:val="en-GB" w:bidi="en-GB"/>
                              </w:rPr>
                              <w:t xml:space="preserve">. Ut </w:t>
                            </w:r>
                            <w:proofErr w:type="spellStart"/>
                            <w:r w:rsidRPr="00B411BF">
                              <w:rPr>
                                <w:lang w:val="en-GB" w:bidi="en-GB"/>
                              </w:rPr>
                              <w:t>enim</w:t>
                            </w:r>
                            <w:proofErr w:type="spellEnd"/>
                            <w:r w:rsidRPr="00B411BF">
                              <w:rPr>
                                <w:lang w:val="en-GB" w:bidi="en-GB"/>
                              </w:rPr>
                              <w:t xml:space="preserve"> ad minim </w:t>
                            </w:r>
                            <w:proofErr w:type="spellStart"/>
                            <w:r w:rsidRPr="00B411BF">
                              <w:rPr>
                                <w:lang w:val="en-GB" w:bidi="en-GB"/>
                              </w:rPr>
                              <w:t>veniam</w:t>
                            </w:r>
                            <w:proofErr w:type="spellEnd"/>
                            <w:r w:rsidRPr="00B411BF">
                              <w:rPr>
                                <w:lang w:val="en-GB" w:bidi="en-GB"/>
                              </w:rPr>
                              <w:t xml:space="preserve">, </w:t>
                            </w:r>
                            <w:proofErr w:type="spellStart"/>
                            <w:r w:rsidRPr="00B411BF">
                              <w:rPr>
                                <w:lang w:val="en-GB" w:bidi="en-GB"/>
                              </w:rPr>
                              <w:t>quis</w:t>
                            </w:r>
                            <w:proofErr w:type="spellEnd"/>
                            <w:r w:rsidRPr="00B411BF">
                              <w:rPr>
                                <w:lang w:val="en-GB" w:bidi="en-GB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val="en-GB" w:bidi="en-GB"/>
                              </w:rPr>
                              <w:t>nostrud</w:t>
                            </w:r>
                            <w:proofErr w:type="spellEnd"/>
                            <w:r w:rsidRPr="00B411BF">
                              <w:rPr>
                                <w:lang w:val="en-GB" w:bidi="en-GB"/>
                              </w:rPr>
                              <w:t xml:space="preserve"> exercitation </w:t>
                            </w:r>
                            <w:proofErr w:type="spellStart"/>
                            <w:r w:rsidRPr="00B411BF">
                              <w:rPr>
                                <w:lang w:val="en-GB" w:bidi="en-GB"/>
                              </w:rPr>
                              <w:t>ullamco</w:t>
                            </w:r>
                            <w:proofErr w:type="spellEnd"/>
                            <w:r w:rsidRPr="00B411BF">
                              <w:rPr>
                                <w:lang w:val="en-GB" w:bidi="en-GB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val="en-GB" w:bidi="en-GB"/>
                              </w:rPr>
                              <w:t>laboris</w:t>
                            </w:r>
                            <w:proofErr w:type="spellEnd"/>
                            <w:r w:rsidRPr="00B411BF">
                              <w:rPr>
                                <w:lang w:val="en-GB" w:bidi="en-GB"/>
                              </w:rPr>
                              <w:t xml:space="preserve"> nisi </w:t>
                            </w:r>
                            <w:proofErr w:type="spellStart"/>
                            <w:r w:rsidRPr="00B411BF">
                              <w:rPr>
                                <w:lang w:val="en-GB" w:bidi="en-GB"/>
                              </w:rPr>
                              <w:t>ut</w:t>
                            </w:r>
                            <w:proofErr w:type="spellEnd"/>
                            <w:r w:rsidRPr="00B411BF">
                              <w:rPr>
                                <w:lang w:val="en-GB" w:bidi="en-GB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val="en-GB" w:bidi="en-GB"/>
                              </w:rPr>
                              <w:t>aliquip</w:t>
                            </w:r>
                            <w:proofErr w:type="spellEnd"/>
                            <w:r w:rsidRPr="00B411BF">
                              <w:rPr>
                                <w:lang w:val="en-GB" w:bidi="en-GB"/>
                              </w:rPr>
                              <w:t xml:space="preserve"> ex </w:t>
                            </w:r>
                            <w:proofErr w:type="spellStart"/>
                            <w:r w:rsidRPr="00B411BF">
                              <w:rPr>
                                <w:lang w:val="en-GB" w:bidi="en-GB"/>
                              </w:rPr>
                              <w:t>ea</w:t>
                            </w:r>
                            <w:proofErr w:type="spellEnd"/>
                            <w:r w:rsidRPr="00B411BF">
                              <w:rPr>
                                <w:lang w:val="en-GB" w:bidi="en-GB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val="en-GB" w:bidi="en-GB"/>
                              </w:rPr>
                              <w:t>commodo</w:t>
                            </w:r>
                            <w:proofErr w:type="spellEnd"/>
                            <w:r w:rsidRPr="00B411BF">
                              <w:rPr>
                                <w:lang w:val="en-GB" w:bidi="en-GB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val="en-GB" w:bidi="en-GB"/>
                              </w:rPr>
                              <w:t>consequat</w:t>
                            </w:r>
                            <w:proofErr w:type="spellEnd"/>
                            <w:r w:rsidRPr="00B411BF">
                              <w:rPr>
                                <w:lang w:val="en-GB" w:bidi="en-GB"/>
                              </w:rPr>
                              <w:t xml:space="preserve">. Duis </w:t>
                            </w:r>
                            <w:proofErr w:type="spellStart"/>
                            <w:r w:rsidRPr="00B411BF">
                              <w:rPr>
                                <w:lang w:val="en-GB" w:bidi="en-GB"/>
                              </w:rPr>
                              <w:t>aute</w:t>
                            </w:r>
                            <w:proofErr w:type="spellEnd"/>
                            <w:r w:rsidRPr="00B411BF">
                              <w:rPr>
                                <w:lang w:val="en-GB" w:bidi="en-GB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val="en-GB" w:bidi="en-GB"/>
                              </w:rPr>
                              <w:t>irure</w:t>
                            </w:r>
                            <w:proofErr w:type="spellEnd"/>
                            <w:r w:rsidRPr="00B411BF">
                              <w:rPr>
                                <w:lang w:val="en-GB" w:bidi="en-GB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val="en-GB" w:bidi="en-GB"/>
                              </w:rPr>
                              <w:t>dolor</w:t>
                            </w:r>
                            <w:proofErr w:type="spellEnd"/>
                            <w:r w:rsidRPr="00B411BF">
                              <w:rPr>
                                <w:lang w:val="en-GB" w:bidi="en-GB"/>
                              </w:rPr>
                              <w:t xml:space="preserve"> in </w:t>
                            </w:r>
                            <w:proofErr w:type="spellStart"/>
                            <w:r w:rsidRPr="00B411BF">
                              <w:rPr>
                                <w:lang w:val="en-GB" w:bidi="en-GB"/>
                              </w:rPr>
                              <w:t>reprehenderit</w:t>
                            </w:r>
                            <w:proofErr w:type="spellEnd"/>
                            <w:r w:rsidRPr="00B411BF">
                              <w:rPr>
                                <w:lang w:val="en-GB" w:bidi="en-GB"/>
                              </w:rPr>
                              <w:t xml:space="preserve"> in </w:t>
                            </w:r>
                            <w:proofErr w:type="spellStart"/>
                            <w:r w:rsidRPr="00B411BF">
                              <w:rPr>
                                <w:lang w:val="en-GB" w:bidi="en-GB"/>
                              </w:rPr>
                              <w:t>voluptate</w:t>
                            </w:r>
                            <w:proofErr w:type="spellEnd"/>
                            <w:r w:rsidRPr="00B411BF">
                              <w:rPr>
                                <w:lang w:val="en-GB" w:bidi="en-GB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39753C2C" w14:textId="77777777" w:rsidR="008B54FD" w:rsidRPr="00244D2A" w:rsidRDefault="008B54FD" w:rsidP="004F6619">
      <w:pPr>
        <w:spacing w:after="0"/>
        <w:rPr>
          <w:color w:val="FF0000"/>
          <w:lang w:val="en-GB"/>
        </w:rPr>
      </w:pPr>
    </w:p>
    <w:sectPr w:rsidR="008B54FD" w:rsidRPr="00244D2A" w:rsidSect="0020554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0" w:right="0" w:bottom="0" w:left="0" w:header="0" w:footer="0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5B5166" w14:textId="77777777" w:rsidR="00EB6D5B" w:rsidRDefault="00EB6D5B" w:rsidP="00D66188">
      <w:pPr>
        <w:spacing w:after="0" w:line="240" w:lineRule="auto"/>
      </w:pPr>
      <w:r>
        <w:separator/>
      </w:r>
    </w:p>
  </w:endnote>
  <w:endnote w:type="continuationSeparator" w:id="0">
    <w:p w14:paraId="3C1E086A" w14:textId="77777777" w:rsidR="00EB6D5B" w:rsidRDefault="00EB6D5B" w:rsidP="00D66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orte">
    <w:altName w:val="Brush Script MT"/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07789" w14:textId="77777777" w:rsidR="000C2E16" w:rsidRDefault="000C2E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D752A3" w14:textId="77777777" w:rsidR="000C2E16" w:rsidRDefault="000C2E1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CB7FF8" w14:textId="77777777" w:rsidR="000C2E16" w:rsidRDefault="000C2E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5D8698" w14:textId="77777777" w:rsidR="00EB6D5B" w:rsidRDefault="00EB6D5B" w:rsidP="00D66188">
      <w:pPr>
        <w:spacing w:after="0" w:line="240" w:lineRule="auto"/>
      </w:pPr>
      <w:r>
        <w:separator/>
      </w:r>
    </w:p>
  </w:footnote>
  <w:footnote w:type="continuationSeparator" w:id="0">
    <w:p w14:paraId="1B3289F6" w14:textId="77777777" w:rsidR="00EB6D5B" w:rsidRDefault="00EB6D5B" w:rsidP="00D661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805B9" w14:textId="77777777" w:rsidR="000C2E16" w:rsidRDefault="000C2E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82D1E" w14:textId="77777777" w:rsidR="000C2E16" w:rsidRDefault="000C2E1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422B5C" w14:textId="77777777" w:rsidR="000C2E16" w:rsidRDefault="000C2E1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1221" w:allStyles="1" w:customStyles="0" w:latentStyles="0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 fill="f" fillcolor="none [665]" stroke="f">
      <v:fill color="none [665]" on="f"/>
      <v:stroke on="f"/>
      <v:imagedata embosscolor="shadow add(51)"/>
      <v:shadow type="emboss" color="none [1945]" color2="shadow add(102)" offset="-1pt,-1pt"/>
      <o:extrusion v:ext="view" rotationangle="-5,5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A4A"/>
    <w:rsid w:val="000125A6"/>
    <w:rsid w:val="000C2E16"/>
    <w:rsid w:val="0012485C"/>
    <w:rsid w:val="00126454"/>
    <w:rsid w:val="00127887"/>
    <w:rsid w:val="00135161"/>
    <w:rsid w:val="00163889"/>
    <w:rsid w:val="00165BC6"/>
    <w:rsid w:val="001819BA"/>
    <w:rsid w:val="00193871"/>
    <w:rsid w:val="001A1380"/>
    <w:rsid w:val="001C1BFE"/>
    <w:rsid w:val="001E6032"/>
    <w:rsid w:val="00200ACB"/>
    <w:rsid w:val="0020554D"/>
    <w:rsid w:val="00210A56"/>
    <w:rsid w:val="00220170"/>
    <w:rsid w:val="00244D2A"/>
    <w:rsid w:val="0026516B"/>
    <w:rsid w:val="002A2713"/>
    <w:rsid w:val="002A6328"/>
    <w:rsid w:val="002B6778"/>
    <w:rsid w:val="003120C6"/>
    <w:rsid w:val="00327211"/>
    <w:rsid w:val="003A6B46"/>
    <w:rsid w:val="003B0F2B"/>
    <w:rsid w:val="003C48D7"/>
    <w:rsid w:val="003C6B3E"/>
    <w:rsid w:val="003E03C4"/>
    <w:rsid w:val="0043269C"/>
    <w:rsid w:val="00441CF7"/>
    <w:rsid w:val="00445F33"/>
    <w:rsid w:val="004760FF"/>
    <w:rsid w:val="00481507"/>
    <w:rsid w:val="0048453E"/>
    <w:rsid w:val="00485058"/>
    <w:rsid w:val="0048610F"/>
    <w:rsid w:val="00496BEC"/>
    <w:rsid w:val="004B113D"/>
    <w:rsid w:val="004B224F"/>
    <w:rsid w:val="004E0C80"/>
    <w:rsid w:val="004F6619"/>
    <w:rsid w:val="00536358"/>
    <w:rsid w:val="00543840"/>
    <w:rsid w:val="005525B7"/>
    <w:rsid w:val="00573C7C"/>
    <w:rsid w:val="005C29F7"/>
    <w:rsid w:val="006018BC"/>
    <w:rsid w:val="00625EDE"/>
    <w:rsid w:val="0063728D"/>
    <w:rsid w:val="00663926"/>
    <w:rsid w:val="006836A4"/>
    <w:rsid w:val="006B1610"/>
    <w:rsid w:val="006B39A2"/>
    <w:rsid w:val="006D24A9"/>
    <w:rsid w:val="006E7907"/>
    <w:rsid w:val="006F6536"/>
    <w:rsid w:val="00754A4F"/>
    <w:rsid w:val="00754CCF"/>
    <w:rsid w:val="007629A5"/>
    <w:rsid w:val="007946E3"/>
    <w:rsid w:val="007F62B8"/>
    <w:rsid w:val="0080639C"/>
    <w:rsid w:val="00831876"/>
    <w:rsid w:val="00872028"/>
    <w:rsid w:val="00894D15"/>
    <w:rsid w:val="008B54FD"/>
    <w:rsid w:val="008D1958"/>
    <w:rsid w:val="008E5418"/>
    <w:rsid w:val="00916EFA"/>
    <w:rsid w:val="009519A6"/>
    <w:rsid w:val="00983A4A"/>
    <w:rsid w:val="009B43C5"/>
    <w:rsid w:val="00A12B92"/>
    <w:rsid w:val="00A33FB3"/>
    <w:rsid w:val="00A540E5"/>
    <w:rsid w:val="00A61044"/>
    <w:rsid w:val="00AD5E7B"/>
    <w:rsid w:val="00AE2B94"/>
    <w:rsid w:val="00AF716F"/>
    <w:rsid w:val="00B067D3"/>
    <w:rsid w:val="00B10027"/>
    <w:rsid w:val="00B411BF"/>
    <w:rsid w:val="00BD4980"/>
    <w:rsid w:val="00BF1BE5"/>
    <w:rsid w:val="00C154E3"/>
    <w:rsid w:val="00C374F3"/>
    <w:rsid w:val="00C46311"/>
    <w:rsid w:val="00CA2EEC"/>
    <w:rsid w:val="00CD0C29"/>
    <w:rsid w:val="00CE7042"/>
    <w:rsid w:val="00CF6AEE"/>
    <w:rsid w:val="00D0106A"/>
    <w:rsid w:val="00D03D58"/>
    <w:rsid w:val="00D524E5"/>
    <w:rsid w:val="00D66188"/>
    <w:rsid w:val="00D75113"/>
    <w:rsid w:val="00DA125F"/>
    <w:rsid w:val="00DB0E10"/>
    <w:rsid w:val="00DE07A6"/>
    <w:rsid w:val="00DF3136"/>
    <w:rsid w:val="00DF5B74"/>
    <w:rsid w:val="00E424FE"/>
    <w:rsid w:val="00E45289"/>
    <w:rsid w:val="00EA2450"/>
    <w:rsid w:val="00EB44B8"/>
    <w:rsid w:val="00EB6D5B"/>
    <w:rsid w:val="00ED7E78"/>
    <w:rsid w:val="00EE4020"/>
    <w:rsid w:val="00F57B11"/>
    <w:rsid w:val="00F70BF9"/>
    <w:rsid w:val="00F712B4"/>
    <w:rsid w:val="00F77D66"/>
    <w:rsid w:val="00FC0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none [665]" stroke="f">
      <v:fill color="none [665]" on="f"/>
      <v:stroke on="f"/>
      <v:imagedata embosscolor="shadow add(51)"/>
      <v:shadow type="emboss" color="none [1945]" color2="shadow add(102)" offset="-1pt,-1pt"/>
      <o:extrusion v:ext="view" rotationangle="-5,5"/>
    </o:shapedefaults>
    <o:shapelayout v:ext="edit">
      <o:idmap v:ext="edit" data="1"/>
    </o:shapelayout>
  </w:shapeDefaults>
  <w:decimalSymbol w:val="."/>
  <w:listSeparator w:val=","/>
  <w14:docId w14:val="4F8B54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Heading1"/>
    <w:qFormat/>
    <w:rsid w:val="00AE2B94"/>
    <w:pPr>
      <w:jc w:val="center"/>
    </w:pPr>
    <w:rPr>
      <w:rFonts w:ascii="Microsoft Sans Serif" w:hAnsi="Microsoft Sans Serif"/>
      <w:color w:val="28512F" w:themeColor="accent3"/>
      <w:sz w:val="40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2B94"/>
    <w:pPr>
      <w:keepNext/>
      <w:keepLines/>
      <w:spacing w:after="240"/>
      <w:outlineLvl w:val="0"/>
    </w:pPr>
    <w:rPr>
      <w:rFonts w:ascii="Forte" w:eastAsiaTheme="majorEastAsia" w:hAnsi="Forte" w:cstheme="majorBidi"/>
      <w:bCs/>
      <w:sz w:val="7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74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ED68A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74F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ED68A" w:themeColor="accent1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74F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ED68A" w:themeColor="accent1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74F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5812D" w:themeColor="accent1" w:themeShade="7F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74F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5812D" w:themeColor="accent1" w:themeShade="7F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74F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74F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AED68A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74F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2B94"/>
    <w:rPr>
      <w:rFonts w:ascii="Forte" w:eastAsiaTheme="majorEastAsia" w:hAnsi="Forte" w:cstheme="majorBidi"/>
      <w:bCs/>
      <w:color w:val="28512F" w:themeColor="accent3"/>
      <w:sz w:val="7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374F3"/>
    <w:rPr>
      <w:rFonts w:asciiTheme="majorHAnsi" w:eastAsiaTheme="majorEastAsia" w:hAnsiTheme="majorHAnsi" w:cstheme="majorBidi"/>
      <w:b/>
      <w:bCs/>
      <w:color w:val="AED68A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374F3"/>
    <w:rPr>
      <w:rFonts w:asciiTheme="majorHAnsi" w:eastAsiaTheme="majorEastAsia" w:hAnsiTheme="majorHAnsi" w:cstheme="majorBidi"/>
      <w:b/>
      <w:bCs/>
      <w:color w:val="AED68A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C374F3"/>
    <w:rPr>
      <w:rFonts w:asciiTheme="majorHAnsi" w:eastAsiaTheme="majorEastAsia" w:hAnsiTheme="majorHAnsi" w:cstheme="majorBidi"/>
      <w:b/>
      <w:bCs/>
      <w:i/>
      <w:iCs/>
      <w:color w:val="AED68A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C374F3"/>
    <w:rPr>
      <w:rFonts w:asciiTheme="majorHAnsi" w:eastAsiaTheme="majorEastAsia" w:hAnsiTheme="majorHAnsi" w:cstheme="majorBidi"/>
      <w:color w:val="55812D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C374F3"/>
    <w:rPr>
      <w:rFonts w:asciiTheme="majorHAnsi" w:eastAsiaTheme="majorEastAsia" w:hAnsiTheme="majorHAnsi" w:cstheme="majorBidi"/>
      <w:i/>
      <w:iCs/>
      <w:color w:val="55812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C374F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C374F3"/>
    <w:rPr>
      <w:rFonts w:asciiTheme="majorHAnsi" w:eastAsiaTheme="majorEastAsia" w:hAnsiTheme="majorHAnsi" w:cstheme="majorBidi"/>
      <w:color w:val="AED68A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C374F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374F3"/>
    <w:pPr>
      <w:spacing w:line="240" w:lineRule="auto"/>
    </w:pPr>
    <w:rPr>
      <w:b/>
      <w:bCs/>
      <w:color w:val="AED68A" w:themeColor="accent1"/>
      <w:sz w:val="18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374F3"/>
    <w:pPr>
      <w:outlineLvl w:val="9"/>
    </w:pPr>
    <w:rPr>
      <w:color w:val="142817" w:themeColor="accent3" w:themeShade="80"/>
    </w:rPr>
  </w:style>
  <w:style w:type="table" w:styleId="TableGrid">
    <w:name w:val="Table Grid"/>
    <w:basedOn w:val="TableNormal"/>
    <w:uiPriority w:val="59"/>
    <w:rsid w:val="008B54FD"/>
    <w:pPr>
      <w:spacing w:after="0" w:line="240" w:lineRule="auto"/>
      <w:jc w:val="both"/>
    </w:pPr>
    <w:rPr>
      <w:rFonts w:eastAsiaTheme="minorEastAsia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5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4FD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E07A6"/>
    <w:rPr>
      <w:color w:val="808080"/>
      <w:sz w:val="56"/>
      <w:szCs w:val="56"/>
    </w:rPr>
  </w:style>
  <w:style w:type="paragraph" w:customStyle="1" w:styleId="Cardmessage">
    <w:name w:val="Card message"/>
    <w:basedOn w:val="Normal"/>
    <w:link w:val="CardMessageChar"/>
    <w:rsid w:val="00663926"/>
  </w:style>
  <w:style w:type="character" w:customStyle="1" w:styleId="CardMessageChar">
    <w:name w:val="Card Message Char"/>
    <w:basedOn w:val="DefaultParagraphFont"/>
    <w:link w:val="Cardmessage"/>
    <w:rsid w:val="00663926"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C2E16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2E16"/>
    <w:rPr>
      <w:rFonts w:ascii="Microsoft Sans Serif" w:hAnsi="Microsoft Sans Serif"/>
      <w:color w:val="28512F" w:themeColor="accent3"/>
      <w:sz w:val="40"/>
      <w:szCs w:val="24"/>
    </w:rPr>
  </w:style>
  <w:style w:type="paragraph" w:styleId="Footer">
    <w:name w:val="footer"/>
    <w:basedOn w:val="Normal"/>
    <w:link w:val="FooterChar"/>
    <w:uiPriority w:val="99"/>
    <w:unhideWhenUsed/>
    <w:rsid w:val="00D661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6188"/>
    <w:rPr>
      <w:rFonts w:ascii="Candara" w:hAnsi="Candara"/>
      <w:szCs w:val="24"/>
    </w:rPr>
  </w:style>
  <w:style w:type="paragraph" w:customStyle="1" w:styleId="Instructions">
    <w:name w:val="Instructions"/>
    <w:basedOn w:val="Normal"/>
    <w:rsid w:val="002A2713"/>
    <w:pPr>
      <w:spacing w:after="0" w:line="240" w:lineRule="auto"/>
      <w:jc w:val="both"/>
    </w:pPr>
    <w:rPr>
      <w:rFonts w:eastAsiaTheme="minorEastAsia"/>
      <w:color w:val="808080" w:themeColor="background1" w:themeShade="80"/>
      <w:sz w:val="18"/>
      <w:szCs w:val="18"/>
    </w:rPr>
  </w:style>
  <w:style w:type="paragraph" w:customStyle="1" w:styleId="CoverGreeting">
    <w:name w:val="Cover Greeting"/>
    <w:basedOn w:val="Normal"/>
    <w:link w:val="CoverGreetingChar"/>
    <w:qFormat/>
    <w:rsid w:val="00663926"/>
    <w:rPr>
      <w:rFonts w:asciiTheme="majorHAnsi" w:hAnsiTheme="majorHAnsi"/>
      <w:b/>
      <w:color w:val="8A9D25" w:themeColor="accent2" w:themeShade="80"/>
      <w:sz w:val="72"/>
    </w:rPr>
  </w:style>
  <w:style w:type="character" w:customStyle="1" w:styleId="CoverGreetingChar">
    <w:name w:val="Cover Greeting Char"/>
    <w:basedOn w:val="DefaultParagraphFont"/>
    <w:link w:val="CoverGreeting"/>
    <w:rsid w:val="00663926"/>
    <w:rPr>
      <w:rFonts w:asciiTheme="majorHAnsi" w:hAnsiTheme="majorHAnsi"/>
      <w:b/>
      <w:color w:val="8A9D25" w:themeColor="accent2" w:themeShade="80"/>
      <w:sz w:val="72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6B39A2"/>
    <w:pPr>
      <w:framePr w:hSpace="180" w:wrap="around" w:vAnchor="text" w:hAnchor="page" w:x="1741" w:y="2941"/>
      <w:spacing w:after="0" w:line="240" w:lineRule="auto"/>
      <w:contextualSpacing/>
    </w:pPr>
    <w:rPr>
      <w:rFonts w:ascii="Forte" w:eastAsiaTheme="majorEastAsia" w:hAnsi="Forte" w:cstheme="majorBidi"/>
      <w:noProof/>
      <w:color w:val="EEF6E7" w:themeColor="accent1" w:themeTint="33"/>
      <w:spacing w:val="-10"/>
      <w:kern w:val="28"/>
      <w:sz w:val="90"/>
      <w:szCs w:val="90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6B39A2"/>
    <w:rPr>
      <w:rFonts w:ascii="Forte" w:eastAsiaTheme="majorEastAsia" w:hAnsi="Forte" w:cstheme="majorBidi"/>
      <w:noProof/>
      <w:color w:val="EEF6E7" w:themeColor="accent1" w:themeTint="33"/>
      <w:spacing w:val="-10"/>
      <w:kern w:val="28"/>
      <w:sz w:val="90"/>
      <w:szCs w:val="9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Custom 266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AED68A"/>
      </a:accent1>
      <a:accent2>
        <a:srgbClr val="DCE89D"/>
      </a:accent2>
      <a:accent3>
        <a:srgbClr val="28512F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ustom 3">
      <a:majorFont>
        <a:latin typeface="Segoe Script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900A75-369F-4128-BFB1-0D48B41F7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Office_25594235_TF10351027</Template>
  <TotalTime>2</TotalTime>
  <Pages>1</Pages>
  <Words>2</Words>
  <Characters>12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2018-10-19T08:49:00Z</dcterms:created>
  <dcterms:modified xsi:type="dcterms:W3CDTF">2018-10-24T05:54:00Z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Applications">
    <vt:lpwstr>79;#tpl120;#95;#zwd120;#448;#zwd140</vt:lpwstr>
  </property>
  <property fmtid="{D5CDD505-2E9C-101B-9397-08002B2CF9AE}" pid="7" name="PolicheckCounter">
    <vt:lpwstr>0</vt:lpwstr>
  </property>
  <property fmtid="{D5CDD505-2E9C-101B-9397-08002B2CF9AE}" pid="8" name="PolicheckStatus">
    <vt:lpwstr>0</vt:lpwstr>
  </property>
  <property fmtid="{D5CDD505-2E9C-101B-9397-08002B2CF9AE}" pid="9" name="APTrustLevel">
    <vt:r8>1</vt:r8>
  </property>
</Properties>
</file>