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280"/>
        <w:gridCol w:w="4854"/>
      </w:tblGrid>
      <w:tr w:rsidR="00ED6510" w:rsidRPr="00ED6510" w14:paraId="173AC88B" w14:textId="77777777" w:rsidTr="001917B8">
        <w:trPr>
          <w:trHeight w:val="4825"/>
        </w:trPr>
        <w:tc>
          <w:tcPr>
            <w:tcW w:w="13134" w:type="dxa"/>
            <w:gridSpan w:val="2"/>
          </w:tcPr>
          <w:p w14:paraId="762ED642" w14:textId="77777777" w:rsidR="001D65D2" w:rsidRPr="00ED6510" w:rsidRDefault="001D65D2" w:rsidP="00ED6510">
            <w:pPr>
              <w:pStyle w:val="Heading4"/>
              <w:rPr>
                <w:rStyle w:val="Emphasis"/>
                <w:color w:val="000000" w:themeColor="text1"/>
              </w:rPr>
            </w:pPr>
            <w:bookmarkStart w:id="0" w:name="_GoBack"/>
            <w:bookmarkEnd w:id="0"/>
            <w:r w:rsidRPr="00ED6510">
              <w:rPr>
                <w:rStyle w:val="Emphasis"/>
                <w:noProof/>
                <w:color w:val="000000" w:themeColor="text1"/>
                <w:lang w:val="en-GB" w:bidi="en-GB"/>
              </w:rPr>
              <mc:AlternateContent>
                <mc:Choice Requires="wps">
                  <w:drawing>
                    <wp:anchor distT="0" distB="0" distL="114300" distR="114300" simplePos="0" relativeHeight="251680256" behindDoc="1" locked="0" layoutInCell="1" allowOverlap="1" wp14:anchorId="0F824DE3" wp14:editId="14F2B969">
                      <wp:simplePos x="0" y="0"/>
                      <wp:positionH relativeFrom="column">
                        <wp:posOffset>14994</wp:posOffset>
                      </wp:positionH>
                      <wp:positionV relativeFrom="page">
                        <wp:posOffset>-27296</wp:posOffset>
                      </wp:positionV>
                      <wp:extent cx="8106410" cy="422275"/>
                      <wp:effectExtent l="0" t="0" r="8890" b="0"/>
                      <wp:wrapNone/>
                      <wp:docPr id="112" name="Rectangle 112" descr="colour block line"/>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F0E91" id="Rectangle 112" o:spid="_x0000_s1026" alt="colour block line" style="position:absolute;margin-left:1.2pt;margin-top:-2.15pt;width:638.3pt;height:3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" fillcolor="#c75454" stroked="f" strokeweight="1pt">
                      <w10:wrap anchory="page"/>
                    </v:rect>
                  </w:pict>
                </mc:Fallback>
              </mc:AlternateContent>
            </w:r>
          </w:p>
          <w:p w14:paraId="7DDE9B82" w14:textId="77777777" w:rsidR="00665DF7" w:rsidRDefault="001D65D2" w:rsidP="00ED6510">
            <w:pPr>
              <w:pStyle w:val="Heading4"/>
              <w:rPr>
                <w:rStyle w:val="Emphasis"/>
                <w:color w:val="000000" w:themeColor="text1"/>
              </w:rPr>
            </w:pPr>
            <w:r w:rsidRPr="00ED6510">
              <w:rPr>
                <w:rStyle w:val="Emphasis"/>
                <w:noProof/>
                <w:color w:val="000000" w:themeColor="text1"/>
                <w:lang w:val="en-GB" w:bidi="en-GB"/>
              </w:rPr>
              <mc:AlternateContent>
                <mc:Choice Requires="wpg">
                  <w:drawing>
                    <wp:inline distT="0" distB="0" distL="0" distR="0" wp14:anchorId="3EBFB09C" wp14:editId="5AE724BD">
                      <wp:extent cx="8016049" cy="3411873"/>
                      <wp:effectExtent l="0" t="0" r="4445" b="0"/>
                      <wp:docPr id="105" name="Group 105" descr="blueberries close-up "/>
                      <wp:cNvGraphicFramePr/>
                      <a:graphic xmlns:a="http://schemas.openxmlformats.org/drawingml/2006/main">
                        <a:graphicData uri="http://schemas.microsoft.com/office/word/2010/wordprocessingGroup">
                          <wpg:wgp>
                            <wpg:cNvGrpSpPr/>
                            <wpg:grpSpPr>
                              <a:xfrm>
                                <a:off x="0" y="0"/>
                                <a:ext cx="8016049" cy="3411873"/>
                                <a:chOff x="-148857" y="-907484"/>
                                <a:chExt cx="8016049" cy="3411873"/>
                              </a:xfrm>
                            </wpg:grpSpPr>
                            <wpg:grpSp>
                              <wpg:cNvPr id="106" name="Group 106"/>
                              <wpg:cNvGrpSpPr/>
                              <wpg:grpSpPr>
                                <a:xfrm>
                                  <a:off x="-148857" y="-907484"/>
                                  <a:ext cx="8016049" cy="3313800"/>
                                  <a:chOff x="-148857" y="-907484"/>
                                  <a:chExt cx="8016049" cy="3313800"/>
                                </a:xfrm>
                              </wpg:grpSpPr>
                              <pic:pic xmlns:pic="http://schemas.openxmlformats.org/drawingml/2006/picture">
                                <pic:nvPicPr>
                                  <pic:cNvPr id="107" name="Picture 107" descr="blueberrie close-up"/>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48857" y="-907484"/>
                                    <a:ext cx="8016049" cy="2975212"/>
                                  </a:xfrm>
                                  <a:prstGeom prst="rect">
                                    <a:avLst/>
                                  </a:prstGeom>
                                </pic:spPr>
                              </pic:pic>
                              <wps:wsp>
                                <wps:cNvPr id="108" name="Text Box 13"/>
                                <wps:cNvSpPr txBox="1">
                                  <a:spLocks noChangeArrowheads="1"/>
                                </wps:cNvSpPr>
                                <wps:spPr bwMode="auto">
                                  <a:xfrm>
                                    <a:off x="310835" y="-519224"/>
                                    <a:ext cx="5108556" cy="2286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40289F1" w14:textId="77777777" w:rsidR="001D65D2" w:rsidRPr="00ED6510" w:rsidRDefault="001D65D2" w:rsidP="00ED6510">
                                      <w:pPr>
                                        <w:pStyle w:val="Title"/>
                                      </w:pPr>
                                      <w:r w:rsidRPr="00ED6510">
                                        <w:rPr>
                                          <w:lang w:val="en-GB" w:bidi="en-GB"/>
                                        </w:rPr>
                                        <w:t>Newsletter title</w:t>
                                      </w:r>
                                    </w:p>
                                  </w:txbxContent>
                                </wps:txbx>
                                <wps:bodyPr rot="0" vert="horz" wrap="square" lIns="0" tIns="0" rIns="0" bIns="0" anchor="t" anchorCtr="0" upright="1">
                                  <a:noAutofit/>
                                </wps:bodyPr>
                              </wps:wsp>
                              <wps:wsp>
                                <wps:cNvPr id="109" name="Text Box 12"/>
                                <wps:cNvSpPr txBox="1">
                                  <a:spLocks noChangeArrowheads="1"/>
                                </wps:cNvSpPr>
                                <wps:spPr bwMode="auto">
                                  <a:xfrm>
                                    <a:off x="5636776" y="-784655"/>
                                    <a:ext cx="171196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8D280" w14:textId="77777777" w:rsidR="001D65D2" w:rsidRPr="00ED6510" w:rsidRDefault="001D65D2" w:rsidP="00ED6510">
                                      <w:pPr>
                                        <w:pStyle w:val="Heading3"/>
                                      </w:pPr>
                                      <w:r w:rsidRPr="00ED6510">
                                        <w:rPr>
                                          <w:lang w:val="en-GB" w:bidi="en-GB"/>
                                        </w:rPr>
                                        <w:t>Newsletter Date</w:t>
                                      </w:r>
                                    </w:p>
                                    <w:p w14:paraId="4390490C" w14:textId="77777777" w:rsidR="001D65D2" w:rsidRPr="00ED6510" w:rsidRDefault="001D65D2" w:rsidP="00ED6510">
                                      <w:pPr>
                                        <w:pStyle w:val="Heading3"/>
                                      </w:pPr>
                                      <w:r w:rsidRPr="00ED6510">
                                        <w:rPr>
                                          <w:lang w:val="en-GB" w:bidi="en-GB"/>
                                        </w:rPr>
                                        <w:t>Volume 1, Issue 1</w:t>
                                      </w:r>
                                    </w:p>
                                  </w:txbxContent>
                                </wps:txbx>
                                <wps:bodyPr rot="0" vert="horz" wrap="square" lIns="0" tIns="0" rIns="0" bIns="0" anchor="t" anchorCtr="0" upright="1">
                                  <a:noAutofit/>
                                </wps:bodyPr>
                              </wps:wsp>
                              <wps:wsp>
                                <wps:cNvPr id="110" name="Line 262"/>
                                <wps:cNvCnPr>
                                  <a:cxnSpLocks noChangeShapeType="1"/>
                                </wps:cNvCnPr>
                                <wps:spPr bwMode="auto">
                                  <a:xfrm>
                                    <a:off x="505326" y="2406316"/>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g:grpSp>
                            <wps:wsp>
                              <wps:cNvPr id="111" name="Text Box 6"/>
                              <wps:cNvSpPr txBox="1">
                                <a:spLocks noChangeArrowheads="1"/>
                              </wps:cNvSpPr>
                              <wps:spPr bwMode="auto">
                                <a:xfrm>
                                  <a:off x="529085" y="1780305"/>
                                  <a:ext cx="5108350" cy="724084"/>
                                </a:xfrm>
                                <a:prstGeom prst="rect">
                                  <a:avLst/>
                                </a:prstGeom>
                                <a:solidFill>
                                  <a:schemeClr val="accent4"/>
                                </a:solidFill>
                                <a:ln w="9525">
                                  <a:noFill/>
                                  <a:miter lim="800000"/>
                                  <a:headEnd/>
                                  <a:tailEnd/>
                                </a:ln>
                                <a:extLst/>
                              </wps:spPr>
                              <wps:txbx>
                                <w:txbxContent>
                                  <w:p w14:paraId="26BD23BE" w14:textId="77777777" w:rsidR="001D65D2" w:rsidRPr="00665DF7" w:rsidRDefault="001D65D2" w:rsidP="00665DF7">
                                    <w:pPr>
                                      <w:pStyle w:val="Heading9"/>
                                    </w:pPr>
                                    <w:r w:rsidRPr="00665DF7">
                                      <w:rPr>
                                        <w:lang w:val="en-GB" w:bidi="en-GB"/>
                                      </w:rPr>
                                      <w:t>Company Name, Street Address, City, Postcode</w:t>
                                    </w:r>
                                  </w:p>
                                  <w:p w14:paraId="4110F628" w14:textId="77777777" w:rsidR="001D65D2" w:rsidRPr="00665DF7" w:rsidRDefault="001D65D2" w:rsidP="00665DF7">
                                    <w:pPr>
                                      <w:pStyle w:val="Heading9"/>
                                    </w:pPr>
                                    <w:r w:rsidRPr="00665DF7">
                                      <w:rPr>
                                        <w:lang w:val="en-GB" w:bidi="en-GB"/>
                                      </w:rPr>
                                      <w:t>Website address   Email address   Phone number</w:t>
                                    </w:r>
                                  </w:p>
                                </w:txbxContent>
                              </wps:txbx>
                              <wps:bodyPr rot="0" vert="horz" wrap="square" lIns="0" tIns="9144" rIns="0" bIns="0" anchor="t" anchorCtr="0" upright="1">
                                <a:noAutofit/>
                              </wps:bodyPr>
                            </wps:wsp>
                          </wpg:wgp>
                        </a:graphicData>
                      </a:graphic>
                    </wp:inline>
                  </w:drawing>
                </mc:Choice>
                <mc:Fallback>
                  <w:pict>
                    <v:group w14:anchorId="3EBFB09C" id="Group 105" o:spid="_x0000_s1026" alt="blueberries close-up " style="width:631.2pt;height:268.65pt;mso-position-horizontal-relative:char;mso-position-vertical-relative:line" coordorigin="-1488,-9074" coordsize="80160,34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">
                      <v:group id="Group 106" o:spid="_x0000_s1027" style="position:absolute;left:-1488;top:-9074;width:80159;height:33137" coordorigin="-1488,-9074" coordsize="80160,3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8" type="#_x0000_t75" alt="blueberrie close-up" style="position:absolute;left:-1488;top:-9074;width:80159;height:2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">
                          <v:imagedata r:id="rId8" o:title="blueberrie close-up"/>
                        </v:shape>
                        <v:shapetype id="_x0000_t202" coordsize="21600,21600" o:spt="202" path="m,l,21600r21600,l21600,xe">
                          <v:stroke joinstyle="miter"/>
                          <v:path gradientshapeok="t" o:connecttype="rect"/>
                        </v:shapetype>
                        <v:shape id="Text Box 13" o:spid="_x0000_s1029" type="#_x0000_t202" style="position:absolute;left:3108;top:-5192;width:51085;height:2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" filled="f" stroked="f" strokecolor="white">
                          <v:textbox inset="0,0,0,0">
                            <w:txbxContent>
                              <w:p w14:paraId="340289F1" w14:textId="77777777" w:rsidR="001D65D2" w:rsidRPr="00ED6510" w:rsidRDefault="001D65D2" w:rsidP="00ED6510">
                                <w:pPr>
                                  <w:pStyle w:val="Title"/>
                                </w:pPr>
                                <w:r w:rsidRPr="00ED6510">
                                  <w:rPr>
                                    <w:lang w:val="en-GB" w:bidi="en-GB"/>
                                  </w:rPr>
                                  <w:t>Newsletter title</w:t>
                                </w:r>
                              </w:p>
                            </w:txbxContent>
                          </v:textbox>
                        </v:shape>
                        <v:shape id="_x0000_s1030" type="#_x0000_t202" style="position:absolute;left:56367;top:-7846;width:17120;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D58D280" w14:textId="77777777" w:rsidR="001D65D2" w:rsidRPr="00ED6510" w:rsidRDefault="001D65D2" w:rsidP="00ED6510">
                                <w:pPr>
                                  <w:pStyle w:val="Heading3"/>
                                </w:pPr>
                                <w:r w:rsidRPr="00ED6510">
                                  <w:rPr>
                                    <w:lang w:val="en-GB" w:bidi="en-GB"/>
                                  </w:rPr>
                                  <w:t>Newsletter Date</w:t>
                                </w:r>
                              </w:p>
                              <w:p w14:paraId="4390490C" w14:textId="77777777" w:rsidR="001D65D2" w:rsidRPr="00ED6510" w:rsidRDefault="001D65D2" w:rsidP="00ED6510">
                                <w:pPr>
                                  <w:pStyle w:val="Heading3"/>
                                </w:pPr>
                                <w:r w:rsidRPr="00ED6510">
                                  <w:rPr>
                                    <w:lang w:val="en-GB" w:bidi="en-GB"/>
                                  </w:rPr>
                                  <w:t>Volume 1, Issue 1</w:t>
                                </w:r>
                              </w:p>
                            </w:txbxContent>
                          </v:textbox>
                        </v:shape>
                        <v:line id="Line 262" o:spid="_x0000_s1031" style="position:absolute;visibility:visible;mso-wrap-style:square" from="5053,24063" to="73157,2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" stroked="f"/>
                      </v:group>
                      <v:shape id="Text Box 6" o:spid="_x0000_s1032" type="#_x0000_t202" style="position:absolute;left:5290;top:17803;width:51084;height: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" fillcolor="#294983 [3207]" stroked="f">
                        <v:textbox inset="0,.72pt,0,0">
                          <w:txbxContent>
                            <w:p w14:paraId="26BD23BE" w14:textId="77777777" w:rsidR="001D65D2" w:rsidRPr="00665DF7" w:rsidRDefault="001D65D2" w:rsidP="00665DF7">
                              <w:pPr>
                                <w:pStyle w:val="Heading9"/>
                              </w:pPr>
                              <w:r w:rsidRPr="00665DF7">
                                <w:rPr>
                                  <w:lang w:val="en-GB" w:bidi="en-GB"/>
                                </w:rPr>
                                <w:t>Company Name, Street Address, City, Postcode</w:t>
                              </w:r>
                            </w:p>
                            <w:p w14:paraId="4110F628" w14:textId="77777777" w:rsidR="001D65D2" w:rsidRPr="00665DF7" w:rsidRDefault="001D65D2" w:rsidP="00665DF7">
                              <w:pPr>
                                <w:pStyle w:val="Heading9"/>
                              </w:pPr>
                              <w:r w:rsidRPr="00665DF7">
                                <w:rPr>
                                  <w:lang w:val="en-GB" w:bidi="en-GB"/>
                                </w:rPr>
                                <w:t>Website address   Email address   Phone number</w:t>
                              </w:r>
                            </w:p>
                          </w:txbxContent>
                        </v:textbox>
                      </v:shape>
                      <w10:anchorlock/>
                    </v:group>
                  </w:pict>
                </mc:Fallback>
              </mc:AlternateContent>
            </w:r>
            <w:r w:rsidRPr="00ED6510">
              <w:rPr>
                <w:rStyle w:val="Emphasis"/>
                <w:color w:val="000000" w:themeColor="text1"/>
                <w:lang w:val="en-GB" w:bidi="en-GB"/>
              </w:rPr>
              <w:br w:type="page"/>
            </w:r>
          </w:p>
          <w:p w14:paraId="6000BC0A" w14:textId="77777777" w:rsidR="001D65D2" w:rsidRPr="00665DF7" w:rsidRDefault="00665DF7" w:rsidP="00665DF7">
            <w:pPr>
              <w:tabs>
                <w:tab w:val="left" w:pos="7501"/>
              </w:tabs>
            </w:pPr>
            <w:r>
              <w:rPr>
                <w:lang w:val="en-GB" w:bidi="en-GB"/>
              </w:rPr>
              <w:tab/>
            </w:r>
          </w:p>
        </w:tc>
      </w:tr>
      <w:tr w:rsidR="00665DF7" w:rsidRPr="00ED6510" w14:paraId="31D69DDC" w14:textId="77777777" w:rsidTr="00F1742A">
        <w:trPr>
          <w:trHeight w:val="9404"/>
        </w:trPr>
        <w:tc>
          <w:tcPr>
            <w:tcW w:w="8280" w:type="dxa"/>
          </w:tcPr>
          <w:p w14:paraId="452C281B" w14:textId="77777777" w:rsidR="00665DF7" w:rsidRPr="00665DF7" w:rsidRDefault="00665DF7" w:rsidP="00ED6510">
            <w:pPr>
              <w:pStyle w:val="Heading4"/>
              <w:rPr>
                <w:rStyle w:val="Emphasis"/>
                <w:i w:val="0"/>
                <w:color w:val="000000" w:themeColor="text1"/>
              </w:rPr>
            </w:pPr>
            <w:r>
              <w:rPr>
                <w:noProof/>
                <w:color w:val="000000" w:themeColor="text1"/>
                <w:lang w:val="en-GB" w:bidi="en-GB"/>
              </w:rPr>
              <mc:AlternateContent>
                <mc:Choice Requires="wpg">
                  <w:drawing>
                    <wp:inline distT="0" distB="0" distL="0" distR="0" wp14:anchorId="70795F38" wp14:editId="7B46CB25">
                      <wp:extent cx="4926842" cy="5076967"/>
                      <wp:effectExtent l="0" t="0" r="0" b="0"/>
                      <wp:docPr id="140" name="Group 140" descr="block of text "/>
                      <wp:cNvGraphicFramePr/>
                      <a:graphic xmlns:a="http://schemas.openxmlformats.org/drawingml/2006/main">
                        <a:graphicData uri="http://schemas.microsoft.com/office/word/2010/wordprocessingGroup">
                          <wpg:wgp>
                            <wpg:cNvGrpSpPr/>
                            <wpg:grpSpPr>
                              <a:xfrm>
                                <a:off x="0" y="0"/>
                                <a:ext cx="4926842" cy="5076967"/>
                                <a:chOff x="0" y="0"/>
                                <a:chExt cx="4926842" cy="5319408"/>
                              </a:xfrm>
                            </wpg:grpSpPr>
                            <wps:wsp>
                              <wps:cNvPr id="129" name="Text Box 129"/>
                              <wps:cNvSpPr txBox="1"/>
                              <wps:spPr>
                                <a:xfrm>
                                  <a:off x="0" y="0"/>
                                  <a:ext cx="3116687" cy="627380"/>
                                </a:xfrm>
                                <a:prstGeom prst="rect">
                                  <a:avLst/>
                                </a:prstGeom>
                                <a:solidFill>
                                  <a:schemeClr val="accent1"/>
                                </a:solidFill>
                                <a:ln w="6350">
                                  <a:noFill/>
                                </a:ln>
                              </wps:spPr>
                              <wps:txbx>
                                <w:txbxContent>
                                  <w:p w14:paraId="6309AB26" w14:textId="77777777" w:rsidR="00665DF7" w:rsidRPr="00665DF7" w:rsidRDefault="00665DF7" w:rsidP="00665DF7">
                                    <w:pPr>
                                      <w:pStyle w:val="Subtitlearticles"/>
                                      <w:rPr>
                                        <w:rFonts w:ascii="Century Gothic" w:hAnsi="Century Gothic"/>
                                        <w:sz w:val="48"/>
                                        <w:szCs w:val="48"/>
                                      </w:rPr>
                                    </w:pPr>
                                    <w:r w:rsidRPr="00665DF7">
                                      <w:rPr>
                                        <w:rFonts w:ascii="Century Gothic" w:eastAsia="Century Gothic" w:hAnsi="Century Gothic" w:cs="Century Gothic"/>
                                        <w:sz w:val="48"/>
                                        <w:szCs w:val="48"/>
                                        <w:lang w:val="en-GB" w:bidi="en-GB"/>
                                      </w:rPr>
                                      <w:t>Getting started</w:t>
                                    </w:r>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wps:wsp>
                              <wps:cNvPr id="130" name="Text Box 130"/>
                              <wps:cNvSpPr txBox="1"/>
                              <wps:spPr>
                                <a:xfrm>
                                  <a:off x="0" y="1049949"/>
                                  <a:ext cx="4926842" cy="4269459"/>
                                </a:xfrm>
                                <a:prstGeom prst="rect">
                                  <a:avLst/>
                                </a:prstGeom>
                                <a:noFill/>
                                <a:ln w="6350">
                                  <a:noFill/>
                                </a:ln>
                              </wps:spPr>
                              <wps:txbx>
                                <w:txbxContent>
                                  <w:p w14:paraId="2D180514" w14:textId="77777777" w:rsidR="00665DF7" w:rsidRPr="00665DF7" w:rsidRDefault="00665DF7" w:rsidP="00665DF7">
                                    <w:pPr>
                                      <w:pStyle w:val="Content"/>
                                      <w:ind w:left="576"/>
                                    </w:pPr>
                                    <w:r w:rsidRPr="00665DF7">
                                      <w:rPr>
                                        <w:lang w:val="en-GB" w:bidi="en-GB"/>
                                      </w:rPr>
                                      <w:t>The purpose of a newsletter is to provide specialist information for a targeted audience. To help you achieve this goal, this template offers suggestions that you can also find in the article in the Task Pane titled “Creating a Newsletter.” You may also be interested in reading “Printing a Newsletter,” which describes different printing options, such as using large paper to print your newsletter as a folded booklet. In addition to these template Help articles, the Task Pane contains links to Help topics related to the Microsoft Word features used in this template, such as text boxes. As an added help, before you begin replacing this content with your own, you may want to print this template to have the benefit of its instructions. Inside This Issue lists articles designed to help you write an effective newsletter.</w:t>
                                    </w:r>
                                  </w:p>
                                  <w:p w14:paraId="0D87A636" w14:textId="77777777" w:rsidR="00665DF7" w:rsidRPr="00665DF7" w:rsidRDefault="00665DF7" w:rsidP="00665DF7">
                                    <w:pPr>
                                      <w:pStyle w:val="Content"/>
                                      <w:ind w:left="576"/>
                                    </w:pPr>
                                    <w:r w:rsidRPr="00665DF7">
                                      <w:rPr>
                                        <w:lang w:val="en-GB" w:bidi="en-GB"/>
                                      </w:rPr>
                                      <w:t>When you create a newsletter, first determine the audience. This could be anyone who might benefit from it, such as those interested in a product.</w:t>
                                    </w:r>
                                  </w:p>
                                  <w:p w14:paraId="28002635" w14:textId="77777777" w:rsidR="00665DF7" w:rsidRPr="00665DF7" w:rsidRDefault="00665DF7" w:rsidP="00950E09">
                                    <w:pPr>
                                      <w:pStyle w:val="Content"/>
                                      <w:ind w:left="576"/>
                                    </w:pPr>
                                    <w:r w:rsidRPr="00665DF7">
                                      <w:rPr>
                                        <w:lang w:val="en-GB" w:bidi="en-GB"/>
                                      </w:rPr>
                                      <w:t>You can compile a mailing list from business reply cards, customer information sheets, business cards collected at trade shows, or membership lists. You might consider purchasing a mailing list from a company that serves your target customer.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0" y="641445"/>
                                  <a:ext cx="2197100" cy="408940"/>
                                </a:xfrm>
                                <a:prstGeom prst="rect">
                                  <a:avLst/>
                                </a:prstGeom>
                                <a:noFill/>
                                <a:ln w="6350">
                                  <a:noFill/>
                                </a:ln>
                              </wps:spPr>
                              <wps:txbx>
                                <w:txbxContent>
                                  <w:p w14:paraId="63795B95" w14:textId="77777777" w:rsidR="00665DF7" w:rsidRDefault="00665DF7" w:rsidP="00665DF7">
                                    <w:pPr>
                                      <w:pStyle w:val="Content"/>
                                      <w:ind w:left="576"/>
                                    </w:pPr>
                                    <w:r>
                                      <w:rPr>
                                        <w:lang w:val="en-GB" w:bidi="en-GB"/>
                                      </w:rPr>
                                      <w:t>By Author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795F38" id="Group 140" o:spid="_x0000_s1033" alt="block of text " style="width:387.95pt;height:399.75pt;mso-position-horizontal-relative:char;mso-position-vertical-relative:line" coordsize="49268,5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">
                      <v:shape id="Text Box 129" o:spid="_x0000_s1034" type="#_x0000_t202" style="position:absolute;width:3116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" fillcolor="#c75454 [3204]" stroked="f" strokeweight=".5pt">
                        <v:textbox inset="21.6pt">
                          <w:txbxContent>
                            <w:p w14:paraId="6309AB26" w14:textId="77777777" w:rsidR="00665DF7" w:rsidRPr="00665DF7" w:rsidRDefault="00665DF7" w:rsidP="00665DF7">
                              <w:pPr>
                                <w:pStyle w:val="Subtitlearticles"/>
                                <w:rPr>
                                  <w:rFonts w:ascii="Century Gothic" w:hAnsi="Century Gothic"/>
                                  <w:sz w:val="48"/>
                                  <w:szCs w:val="48"/>
                                </w:rPr>
                              </w:pPr>
                              <w:r w:rsidRPr="00665DF7">
                                <w:rPr>
                                  <w:rFonts w:ascii="Century Gothic" w:eastAsia="Century Gothic" w:hAnsi="Century Gothic" w:cs="Century Gothic"/>
                                  <w:sz w:val="48"/>
                                  <w:szCs w:val="48"/>
                                  <w:lang w:val="en-GB" w:bidi="en-GB"/>
                                </w:rPr>
                                <w:t>Getting started</w:t>
                              </w:r>
                            </w:p>
                          </w:txbxContent>
                        </v:textbox>
                      </v:shape>
                      <v:shape id="Text Box 130" o:spid="_x0000_s1035" type="#_x0000_t202" style="position:absolute;top:10499;width:49268;height:4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2D180514" w14:textId="77777777" w:rsidR="00665DF7" w:rsidRPr="00665DF7" w:rsidRDefault="00665DF7" w:rsidP="00665DF7">
                              <w:pPr>
                                <w:pStyle w:val="Content"/>
                                <w:ind w:left="576"/>
                              </w:pPr>
                              <w:r w:rsidRPr="00665DF7">
                                <w:rPr>
                                  <w:lang w:val="en-GB" w:bidi="en-GB"/>
                                </w:rPr>
                                <w:t>The purpose of a newsletter is to provide specialist information for a targeted audience. To help you achieve this goal, this template offers suggestions that you can also find in the article in the Task Pane titled “Creating a Newsletter.” You may also be interested in reading “Printing a Newsletter,” which describes different printing options, such as using large paper to print your newsletter as a folded booklet. In addition to these template Help articles, the Task Pane contains links to Help topics related to the Microsoft Word features used in this template, such as text boxes. As an added help, before you begin replacing this content with your own, you may want to print this template to have the benefit of its instructions. Inside This Issue lists articles designed to help you write an effective newsletter.</w:t>
                              </w:r>
                            </w:p>
                            <w:p w14:paraId="0D87A636" w14:textId="77777777" w:rsidR="00665DF7" w:rsidRPr="00665DF7" w:rsidRDefault="00665DF7" w:rsidP="00665DF7">
                              <w:pPr>
                                <w:pStyle w:val="Content"/>
                                <w:ind w:left="576"/>
                              </w:pPr>
                              <w:r w:rsidRPr="00665DF7">
                                <w:rPr>
                                  <w:lang w:val="en-GB" w:bidi="en-GB"/>
                                </w:rPr>
                                <w:t>When you create a newsletter, first determine the audience. This could be anyone who might benefit from it, such as those interested in a product.</w:t>
                              </w:r>
                            </w:p>
                            <w:p w14:paraId="28002635" w14:textId="77777777" w:rsidR="00665DF7" w:rsidRPr="00665DF7" w:rsidRDefault="00665DF7" w:rsidP="00950E09">
                              <w:pPr>
                                <w:pStyle w:val="Content"/>
                                <w:ind w:left="576"/>
                              </w:pPr>
                              <w:r w:rsidRPr="00665DF7">
                                <w:rPr>
                                  <w:lang w:val="en-GB" w:bidi="en-GB"/>
                                </w:rPr>
                                <w:t>You can compile a mailing list from business reply cards, customer information sheets, business cards collected at trade shows, or membership lists. You might consider purchasing a mailing list from a company that serves your target customer.</w:t>
                              </w:r>
                            </w:p>
                          </w:txbxContent>
                        </v:textbox>
                      </v:shape>
                      <v:shape id="Text Box 131" o:spid="_x0000_s1036" type="#_x0000_t202" style="position:absolute;top:6414;width:2197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63795B95" w14:textId="77777777" w:rsidR="00665DF7" w:rsidRDefault="00665DF7" w:rsidP="00665DF7">
                              <w:pPr>
                                <w:pStyle w:val="Content"/>
                                <w:ind w:left="576"/>
                              </w:pPr>
                              <w:r>
                                <w:rPr>
                                  <w:lang w:val="en-GB" w:bidi="en-GB"/>
                                </w:rPr>
                                <w:t>By Author Name</w:t>
                              </w:r>
                            </w:p>
                          </w:txbxContent>
                        </v:textbox>
                      </v:shape>
                      <w10:anchorlock/>
                    </v:group>
                  </w:pict>
                </mc:Fallback>
              </mc:AlternateContent>
            </w:r>
          </w:p>
        </w:tc>
        <w:tc>
          <w:tcPr>
            <w:tcW w:w="4854" w:type="dxa"/>
          </w:tcPr>
          <w:p w14:paraId="4A0B62B5" w14:textId="77777777" w:rsidR="00665DF7" w:rsidRPr="00665DF7" w:rsidRDefault="00AD4565" w:rsidP="00ED6510">
            <w:pPr>
              <w:pStyle w:val="Heading4"/>
              <w:rPr>
                <w:rStyle w:val="Emphasis"/>
                <w:i w:val="0"/>
                <w:color w:val="000000" w:themeColor="text1"/>
              </w:rPr>
            </w:pPr>
            <w:r>
              <w:rPr>
                <w:noProof/>
                <w:color w:val="000000" w:themeColor="text1"/>
                <w:lang w:val="en-GB" w:bidi="en-GB"/>
              </w:rPr>
              <w:drawing>
                <wp:anchor distT="0" distB="0" distL="114300" distR="114300" simplePos="0" relativeHeight="251681280" behindDoc="1" locked="0" layoutInCell="1" allowOverlap="1" wp14:anchorId="65EC488B" wp14:editId="34A7F14F">
                  <wp:simplePos x="0" y="0"/>
                  <wp:positionH relativeFrom="column">
                    <wp:posOffset>186690</wp:posOffset>
                  </wp:positionH>
                  <wp:positionV relativeFrom="paragraph">
                    <wp:posOffset>3182130</wp:posOffset>
                  </wp:positionV>
                  <wp:extent cx="2833085" cy="3547269"/>
                  <wp:effectExtent l="0" t="0" r="5715" b="0"/>
                  <wp:wrapNone/>
                  <wp:docPr id="142" name="Picture 142" descr="pancakes with blue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ncake-2604822.jpg"/>
                          <pic:cNvPicPr/>
                        </pic:nvPicPr>
                        <pic:blipFill>
                          <a:blip r:embed="rId9">
                            <a:extLst>
                              <a:ext uri="{28A0092B-C50C-407E-A947-70E740481C1C}">
                                <a14:useLocalDpi xmlns:a14="http://schemas.microsoft.com/office/drawing/2010/main" val="0"/>
                              </a:ext>
                            </a:extLst>
                          </a:blip>
                          <a:stretch>
                            <a:fillRect/>
                          </a:stretch>
                        </pic:blipFill>
                        <pic:spPr>
                          <a:xfrm>
                            <a:off x="0" y="0"/>
                            <a:ext cx="2833085" cy="3547269"/>
                          </a:xfrm>
                          <a:prstGeom prst="rect">
                            <a:avLst/>
                          </a:prstGeom>
                        </pic:spPr>
                      </pic:pic>
                    </a:graphicData>
                  </a:graphic>
                  <wp14:sizeRelH relativeFrom="margin">
                    <wp14:pctWidth>0</wp14:pctWidth>
                  </wp14:sizeRelH>
                  <wp14:sizeRelV relativeFrom="margin">
                    <wp14:pctHeight>0</wp14:pctHeight>
                  </wp14:sizeRelV>
                </wp:anchor>
              </w:drawing>
            </w:r>
            <w:r w:rsidR="00EF208E">
              <w:rPr>
                <w:noProof/>
                <w:color w:val="000000" w:themeColor="text1"/>
                <w:lang w:val="en-GB" w:bidi="en-GB"/>
              </w:rPr>
              <mc:AlternateContent>
                <mc:Choice Requires="wps">
                  <w:drawing>
                    <wp:inline distT="0" distB="0" distL="0" distR="0" wp14:anchorId="29E1445C" wp14:editId="42083D09">
                      <wp:extent cx="2837815" cy="3102015"/>
                      <wp:effectExtent l="0" t="0" r="635" b="3175"/>
                      <wp:docPr id="141" name="Text Box 141"/>
                      <wp:cNvGraphicFramePr/>
                      <a:graphic xmlns:a="http://schemas.openxmlformats.org/drawingml/2006/main">
                        <a:graphicData uri="http://schemas.microsoft.com/office/word/2010/wordprocessingShape">
                          <wps:wsp>
                            <wps:cNvSpPr txBox="1"/>
                            <wps:spPr>
                              <a:xfrm>
                                <a:off x="0" y="0"/>
                                <a:ext cx="2837815" cy="3102015"/>
                              </a:xfrm>
                              <a:prstGeom prst="rect">
                                <a:avLst/>
                              </a:prstGeom>
                              <a:solidFill>
                                <a:schemeClr val="accent4"/>
                              </a:solidFill>
                              <a:ln w="6350">
                                <a:noFill/>
                              </a:ln>
                            </wps:spPr>
                            <wps:txbx>
                              <w:txbxContent>
                                <w:p w14:paraId="4974ACDE" w14:textId="77777777" w:rsidR="00EF208E" w:rsidRPr="00877A2F" w:rsidRDefault="00EF208E" w:rsidP="00EF208E">
                                  <w:pPr>
                                    <w:pStyle w:val="Heading4"/>
                                    <w:rPr>
                                      <w:rFonts w:ascii="Century Gothic" w:hAnsi="Century Gothic"/>
                                      <w:sz w:val="18"/>
                                      <w:szCs w:val="18"/>
                                    </w:rPr>
                                  </w:pPr>
                                </w:p>
                                <w:p w14:paraId="1C188CDA" w14:textId="77777777" w:rsidR="00EF208E" w:rsidRPr="00CE7301" w:rsidRDefault="00EF208E" w:rsidP="00CE7301">
                                  <w:pPr>
                                    <w:pStyle w:val="Heading2"/>
                                    <w:ind w:left="288"/>
                                    <w:rPr>
                                      <w:color w:val="FFFFFF" w:themeColor="background1"/>
                                    </w:rPr>
                                  </w:pPr>
                                  <w:r w:rsidRPr="00CE7301">
                                    <w:rPr>
                                      <w:color w:val="FFFFFF" w:themeColor="background1"/>
                                      <w:lang w:val="en-GB" w:bidi="en-GB"/>
                                    </w:rPr>
                                    <w:t>Inside this issue</w:t>
                                  </w:r>
                                </w:p>
                                <w:p w14:paraId="74E0569E" w14:textId="77777777" w:rsidR="00EF208E" w:rsidRPr="00877A2F" w:rsidRDefault="00EF208E" w:rsidP="00EF208E"/>
                                <w:p w14:paraId="5D67D9EB" w14:textId="77777777" w:rsidR="00EF208E" w:rsidRPr="00877A2F" w:rsidRDefault="00EF208E" w:rsidP="00EF208E">
                                  <w:pPr>
                                    <w:pStyle w:val="Heading4"/>
                                    <w:rPr>
                                      <w:rFonts w:ascii="Century Gothic" w:hAnsi="Century Gothic"/>
                                      <w:sz w:val="18"/>
                                      <w:szCs w:val="18"/>
                                    </w:rPr>
                                  </w:pPr>
                                  <w:r w:rsidRPr="00877A2F">
                                    <w:rPr>
                                      <w:rFonts w:ascii="Century Gothic" w:eastAsia="Century Gothic" w:hAnsi="Century Gothic" w:cs="Century Gothic"/>
                                      <w:sz w:val="18"/>
                                      <w:szCs w:val="18"/>
                                      <w:lang w:val="en-GB" w:bidi="en-GB"/>
                                    </w:rPr>
                                    <w:t>Getting Started   1</w:t>
                                  </w:r>
                                </w:p>
                                <w:p w14:paraId="741FE336" w14:textId="77777777" w:rsidR="00EF208E" w:rsidRPr="00877A2F" w:rsidRDefault="00EF208E" w:rsidP="00EF208E">
                                  <w:pPr>
                                    <w:pStyle w:val="Heading4"/>
                                    <w:rPr>
                                      <w:rFonts w:ascii="Century Gothic" w:hAnsi="Century Gothic" w:cs="Lucida Sans Unicode"/>
                                      <w:sz w:val="18"/>
                                      <w:szCs w:val="18"/>
                                    </w:rPr>
                                  </w:pPr>
                                  <w:r w:rsidRPr="00877A2F">
                                    <w:rPr>
                                      <w:rFonts w:ascii="Century Gothic" w:eastAsia="Century Gothic" w:hAnsi="Century Gothic" w:cs="Century Gothic"/>
                                      <w:sz w:val="18"/>
                                      <w:szCs w:val="18"/>
                                      <w:lang w:val="en-GB" w:bidi="en-GB"/>
                                    </w:rPr>
                                    <w:t>Writing Great Newsletter Articles   1</w:t>
                                  </w:r>
                                </w:p>
                                <w:p w14:paraId="065C7C77" w14:textId="77777777" w:rsidR="00EF208E" w:rsidRPr="00877A2F" w:rsidRDefault="00EF208E" w:rsidP="00EF208E">
                                  <w:pPr>
                                    <w:pStyle w:val="Heading4"/>
                                    <w:rPr>
                                      <w:rFonts w:ascii="Century Gothic" w:hAnsi="Century Gothic" w:cs="Lucida Sans Unicode"/>
                                      <w:sz w:val="18"/>
                                      <w:szCs w:val="18"/>
                                    </w:rPr>
                                  </w:pPr>
                                  <w:r w:rsidRPr="00877A2F">
                                    <w:rPr>
                                      <w:rFonts w:ascii="Century Gothic" w:eastAsia="Century Gothic" w:hAnsi="Century Gothic" w:cs="Century Gothic"/>
                                      <w:sz w:val="18"/>
                                      <w:szCs w:val="18"/>
                                      <w:lang w:val="en-GB" w:bidi="en-GB"/>
                                    </w:rPr>
                                    <w:t>Inserting Your Own Art   2</w:t>
                                  </w:r>
                                </w:p>
                                <w:p w14:paraId="251F9FCC" w14:textId="77777777" w:rsidR="00EF208E" w:rsidRPr="00877A2F" w:rsidRDefault="00EF208E" w:rsidP="00EF208E">
                                  <w:pPr>
                                    <w:pStyle w:val="Heading4"/>
                                    <w:rPr>
                                      <w:rFonts w:ascii="Century Gothic" w:hAnsi="Century Gothic" w:cs="Lucida Sans Unicode"/>
                                      <w:sz w:val="18"/>
                                      <w:szCs w:val="18"/>
                                    </w:rPr>
                                  </w:pPr>
                                  <w:r w:rsidRPr="00877A2F">
                                    <w:rPr>
                                      <w:rFonts w:ascii="Century Gothic" w:eastAsia="Century Gothic" w:hAnsi="Century Gothic" w:cs="Century Gothic"/>
                                      <w:sz w:val="18"/>
                                      <w:szCs w:val="18"/>
                                      <w:lang w:val="en-GB" w:bidi="en-GB"/>
                                    </w:rPr>
                                    <w:t>Drawing Readers to Other Articles   2</w:t>
                                  </w:r>
                                </w:p>
                                <w:p w14:paraId="49422249" w14:textId="77777777" w:rsidR="00EF208E" w:rsidRPr="00877A2F" w:rsidRDefault="00EF208E" w:rsidP="00EF208E">
                                  <w:pPr>
                                    <w:pStyle w:val="Heading4"/>
                                    <w:rPr>
                                      <w:rFonts w:ascii="Century Gothic" w:hAnsi="Century Gothic" w:cs="Lucida Sans Unicode"/>
                                      <w:sz w:val="18"/>
                                      <w:szCs w:val="18"/>
                                    </w:rPr>
                                  </w:pPr>
                                  <w:r w:rsidRPr="00877A2F">
                                    <w:rPr>
                                      <w:rFonts w:ascii="Century Gothic" w:eastAsia="Century Gothic" w:hAnsi="Century Gothic" w:cs="Century Gothic"/>
                                      <w:sz w:val="18"/>
                                      <w:szCs w:val="18"/>
                                      <w:lang w:val="en-GB" w:bidi="en-GB"/>
                                    </w:rPr>
                                    <w:t>An Article for Everyone   3</w:t>
                                  </w:r>
                                </w:p>
                                <w:p w14:paraId="092A27CF" w14:textId="77777777" w:rsidR="00EF208E" w:rsidRPr="00877A2F" w:rsidRDefault="00EF208E" w:rsidP="00EF208E">
                                  <w:pPr>
                                    <w:pStyle w:val="Heading4"/>
                                    <w:rPr>
                                      <w:rFonts w:ascii="Century Gothic" w:hAnsi="Century Gothic" w:cs="Lucida Sans Unicode"/>
                                      <w:sz w:val="18"/>
                                      <w:szCs w:val="18"/>
                                    </w:rPr>
                                  </w:pPr>
                                  <w:r w:rsidRPr="00877A2F">
                                    <w:rPr>
                                      <w:rFonts w:ascii="Century Gothic" w:eastAsia="Century Gothic" w:hAnsi="Century Gothic" w:cs="Century Gothic"/>
                                      <w:sz w:val="18"/>
                                      <w:szCs w:val="18"/>
                                      <w:lang w:val="en-GB" w:bidi="en-GB"/>
                                    </w:rPr>
                                    <w:t>Fitting an Article into a Tight Space   3</w:t>
                                  </w:r>
                                </w:p>
                                <w:p w14:paraId="3145E925" w14:textId="77777777" w:rsidR="00EF208E" w:rsidRPr="00877A2F" w:rsidRDefault="00EF208E" w:rsidP="00EF208E">
                                  <w:pPr>
                                    <w:pStyle w:val="Heading4"/>
                                    <w:rPr>
                                      <w:rFonts w:ascii="Century Gothic" w:hAnsi="Century Gothic" w:cs="Lucida Sans Unicode"/>
                                      <w:sz w:val="18"/>
                                      <w:szCs w:val="18"/>
                                    </w:rPr>
                                  </w:pPr>
                                  <w:r w:rsidRPr="00877A2F">
                                    <w:rPr>
                                      <w:rFonts w:ascii="Century Gothic" w:eastAsia="Century Gothic" w:hAnsi="Century Gothic" w:cs="Century Gothic"/>
                                      <w:sz w:val="18"/>
                                      <w:szCs w:val="18"/>
                                      <w:lang w:val="en-GB" w:bidi="en-GB"/>
                                    </w:rPr>
                                    <w:t>The Elements of a Newsletter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E1445C" id="Text Box 141" o:spid="_x0000_s1037" type="#_x0000_t202" style="width:223.45pt;height:2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" fillcolor="#294983 [3207]" stroked="f" strokeweight=".5pt">
                      <v:textbox>
                        <w:txbxContent>
                          <w:p w14:paraId="4974ACDE" w14:textId="77777777" w:rsidR="00EF208E" w:rsidRPr="00877A2F" w:rsidRDefault="00EF208E" w:rsidP="00EF208E">
                            <w:pPr>
                              <w:pStyle w:val="Heading4"/>
                              <w:rPr>
                                <w:rFonts w:ascii="Century Gothic" w:hAnsi="Century Gothic"/>
                                <w:sz w:val="18"/>
                                <w:szCs w:val="18"/>
                              </w:rPr>
                            </w:pPr>
                          </w:p>
                          <w:p w14:paraId="1C188CDA" w14:textId="77777777" w:rsidR="00EF208E" w:rsidRPr="00CE7301" w:rsidRDefault="00EF208E" w:rsidP="00CE7301">
                            <w:pPr>
                              <w:pStyle w:val="Heading2"/>
                              <w:ind w:left="288"/>
                              <w:rPr>
                                <w:color w:val="FFFFFF" w:themeColor="background1"/>
                              </w:rPr>
                            </w:pPr>
                            <w:r w:rsidRPr="00CE7301">
                              <w:rPr>
                                <w:color w:val="FFFFFF" w:themeColor="background1"/>
                                <w:lang w:val="en-GB" w:bidi="en-GB"/>
                              </w:rPr>
                              <w:t>Inside this issue</w:t>
                            </w:r>
                          </w:p>
                          <w:p w14:paraId="74E0569E" w14:textId="77777777" w:rsidR="00EF208E" w:rsidRPr="00877A2F" w:rsidRDefault="00EF208E" w:rsidP="00EF208E"/>
                          <w:p w14:paraId="5D67D9EB" w14:textId="77777777" w:rsidR="00EF208E" w:rsidRPr="00877A2F" w:rsidRDefault="00EF208E" w:rsidP="00EF208E">
                            <w:pPr>
                              <w:pStyle w:val="Heading4"/>
                              <w:rPr>
                                <w:rFonts w:ascii="Century Gothic" w:hAnsi="Century Gothic"/>
                                <w:sz w:val="18"/>
                                <w:szCs w:val="18"/>
                              </w:rPr>
                            </w:pPr>
                            <w:r w:rsidRPr="00877A2F">
                              <w:rPr>
                                <w:rFonts w:ascii="Century Gothic" w:eastAsia="Century Gothic" w:hAnsi="Century Gothic" w:cs="Century Gothic"/>
                                <w:sz w:val="18"/>
                                <w:szCs w:val="18"/>
                                <w:lang w:val="en-GB" w:bidi="en-GB"/>
                              </w:rPr>
                              <w:t>Getting Started   1</w:t>
                            </w:r>
                          </w:p>
                          <w:p w14:paraId="741FE336" w14:textId="77777777" w:rsidR="00EF208E" w:rsidRPr="00877A2F" w:rsidRDefault="00EF208E" w:rsidP="00EF208E">
                            <w:pPr>
                              <w:pStyle w:val="Heading4"/>
                              <w:rPr>
                                <w:rFonts w:ascii="Century Gothic" w:hAnsi="Century Gothic" w:cs="Lucida Sans Unicode"/>
                                <w:sz w:val="18"/>
                                <w:szCs w:val="18"/>
                              </w:rPr>
                            </w:pPr>
                            <w:r w:rsidRPr="00877A2F">
                              <w:rPr>
                                <w:rFonts w:ascii="Century Gothic" w:eastAsia="Century Gothic" w:hAnsi="Century Gothic" w:cs="Century Gothic"/>
                                <w:sz w:val="18"/>
                                <w:szCs w:val="18"/>
                                <w:lang w:val="en-GB" w:bidi="en-GB"/>
                              </w:rPr>
                              <w:t>Writing Great Newsletter Articles   1</w:t>
                            </w:r>
                          </w:p>
                          <w:p w14:paraId="065C7C77" w14:textId="77777777" w:rsidR="00EF208E" w:rsidRPr="00877A2F" w:rsidRDefault="00EF208E" w:rsidP="00EF208E">
                            <w:pPr>
                              <w:pStyle w:val="Heading4"/>
                              <w:rPr>
                                <w:rFonts w:ascii="Century Gothic" w:hAnsi="Century Gothic" w:cs="Lucida Sans Unicode"/>
                                <w:sz w:val="18"/>
                                <w:szCs w:val="18"/>
                              </w:rPr>
                            </w:pPr>
                            <w:r w:rsidRPr="00877A2F">
                              <w:rPr>
                                <w:rFonts w:ascii="Century Gothic" w:eastAsia="Century Gothic" w:hAnsi="Century Gothic" w:cs="Century Gothic"/>
                                <w:sz w:val="18"/>
                                <w:szCs w:val="18"/>
                                <w:lang w:val="en-GB" w:bidi="en-GB"/>
                              </w:rPr>
                              <w:t>Inserting Your Own Art   2</w:t>
                            </w:r>
                          </w:p>
                          <w:p w14:paraId="251F9FCC" w14:textId="77777777" w:rsidR="00EF208E" w:rsidRPr="00877A2F" w:rsidRDefault="00EF208E" w:rsidP="00EF208E">
                            <w:pPr>
                              <w:pStyle w:val="Heading4"/>
                              <w:rPr>
                                <w:rFonts w:ascii="Century Gothic" w:hAnsi="Century Gothic" w:cs="Lucida Sans Unicode"/>
                                <w:sz w:val="18"/>
                                <w:szCs w:val="18"/>
                              </w:rPr>
                            </w:pPr>
                            <w:r w:rsidRPr="00877A2F">
                              <w:rPr>
                                <w:rFonts w:ascii="Century Gothic" w:eastAsia="Century Gothic" w:hAnsi="Century Gothic" w:cs="Century Gothic"/>
                                <w:sz w:val="18"/>
                                <w:szCs w:val="18"/>
                                <w:lang w:val="en-GB" w:bidi="en-GB"/>
                              </w:rPr>
                              <w:t>Drawing Readers to Other Articles   2</w:t>
                            </w:r>
                          </w:p>
                          <w:p w14:paraId="49422249" w14:textId="77777777" w:rsidR="00EF208E" w:rsidRPr="00877A2F" w:rsidRDefault="00EF208E" w:rsidP="00EF208E">
                            <w:pPr>
                              <w:pStyle w:val="Heading4"/>
                              <w:rPr>
                                <w:rFonts w:ascii="Century Gothic" w:hAnsi="Century Gothic" w:cs="Lucida Sans Unicode"/>
                                <w:sz w:val="18"/>
                                <w:szCs w:val="18"/>
                              </w:rPr>
                            </w:pPr>
                            <w:r w:rsidRPr="00877A2F">
                              <w:rPr>
                                <w:rFonts w:ascii="Century Gothic" w:eastAsia="Century Gothic" w:hAnsi="Century Gothic" w:cs="Century Gothic"/>
                                <w:sz w:val="18"/>
                                <w:szCs w:val="18"/>
                                <w:lang w:val="en-GB" w:bidi="en-GB"/>
                              </w:rPr>
                              <w:t>An Article for Everyone   3</w:t>
                            </w:r>
                          </w:p>
                          <w:p w14:paraId="092A27CF" w14:textId="77777777" w:rsidR="00EF208E" w:rsidRPr="00877A2F" w:rsidRDefault="00EF208E" w:rsidP="00EF208E">
                            <w:pPr>
                              <w:pStyle w:val="Heading4"/>
                              <w:rPr>
                                <w:rFonts w:ascii="Century Gothic" w:hAnsi="Century Gothic" w:cs="Lucida Sans Unicode"/>
                                <w:sz w:val="18"/>
                                <w:szCs w:val="18"/>
                              </w:rPr>
                            </w:pPr>
                            <w:r w:rsidRPr="00877A2F">
                              <w:rPr>
                                <w:rFonts w:ascii="Century Gothic" w:eastAsia="Century Gothic" w:hAnsi="Century Gothic" w:cs="Century Gothic"/>
                                <w:sz w:val="18"/>
                                <w:szCs w:val="18"/>
                                <w:lang w:val="en-GB" w:bidi="en-GB"/>
                              </w:rPr>
                              <w:t>Fitting an Article into a Tight Space   3</w:t>
                            </w:r>
                          </w:p>
                          <w:p w14:paraId="3145E925" w14:textId="77777777" w:rsidR="00EF208E" w:rsidRPr="00877A2F" w:rsidRDefault="00EF208E" w:rsidP="00EF208E">
                            <w:pPr>
                              <w:pStyle w:val="Heading4"/>
                              <w:rPr>
                                <w:rFonts w:ascii="Century Gothic" w:hAnsi="Century Gothic" w:cs="Lucida Sans Unicode"/>
                                <w:sz w:val="18"/>
                                <w:szCs w:val="18"/>
                              </w:rPr>
                            </w:pPr>
                            <w:r w:rsidRPr="00877A2F">
                              <w:rPr>
                                <w:rFonts w:ascii="Century Gothic" w:eastAsia="Century Gothic" w:hAnsi="Century Gothic" w:cs="Century Gothic"/>
                                <w:sz w:val="18"/>
                                <w:szCs w:val="18"/>
                                <w:lang w:val="en-GB" w:bidi="en-GB"/>
                              </w:rPr>
                              <w:t>The Elements of a Newsletter   5</w:t>
                            </w:r>
                          </w:p>
                        </w:txbxContent>
                      </v:textbox>
                      <w10:anchorlock/>
                    </v:shape>
                  </w:pict>
                </mc:Fallback>
              </mc:AlternateContent>
            </w:r>
          </w:p>
        </w:tc>
      </w:tr>
    </w:tbl>
    <w:p w14:paraId="1172CE2D" w14:textId="77777777" w:rsidR="0049198E" w:rsidRPr="00ED6510" w:rsidRDefault="0049198E" w:rsidP="00AD4565">
      <w:pPr>
        <w:pStyle w:val="Heading4"/>
        <w:ind w:left="0"/>
        <w:rPr>
          <w:rStyle w:val="Emphasis"/>
          <w:color w:val="000000" w:themeColor="text1"/>
        </w:rPr>
        <w:sectPr w:rsidR="0049198E" w:rsidRPr="00ED6510" w:rsidSect="00F1742A">
          <w:headerReference w:type="first" r:id="rId10"/>
          <w:footerReference w:type="first" r:id="rId11"/>
          <w:type w:val="continuous"/>
          <w:pgSz w:w="11906" w:h="16838" w:code="9"/>
          <w:pgMar w:top="0" w:right="1800" w:bottom="0" w:left="1800" w:header="0" w:footer="0" w:gutter="0"/>
          <w:cols w:space="720"/>
          <w:titlePg/>
          <w:docGrid w:linePitch="381"/>
        </w:sectPr>
      </w:pP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164"/>
        <w:gridCol w:w="4854"/>
        <w:gridCol w:w="116"/>
      </w:tblGrid>
      <w:tr w:rsidR="00B06B77" w:rsidRPr="00ED6510" w14:paraId="3D72E6DA" w14:textId="77777777" w:rsidTr="001917B8">
        <w:trPr>
          <w:trHeight w:val="1710"/>
        </w:trPr>
        <w:tc>
          <w:tcPr>
            <w:tcW w:w="13134" w:type="dxa"/>
            <w:gridSpan w:val="3"/>
          </w:tcPr>
          <w:p w14:paraId="7C5C523C" w14:textId="77777777" w:rsidR="00B06B77" w:rsidRPr="00ED6510" w:rsidRDefault="00B06B77" w:rsidP="00906191">
            <w:pPr>
              <w:pStyle w:val="Heading4"/>
              <w:rPr>
                <w:rStyle w:val="Emphasis"/>
                <w:color w:val="000000" w:themeColor="text1"/>
              </w:rPr>
            </w:pPr>
            <w:r w:rsidRPr="00ED6510">
              <w:rPr>
                <w:rStyle w:val="Emphasis"/>
                <w:noProof/>
                <w:color w:val="000000" w:themeColor="text1"/>
                <w:lang w:val="en-GB" w:bidi="en-GB"/>
              </w:rPr>
              <w:lastRenderedPageBreak/>
              <mc:AlternateContent>
                <mc:Choice Requires="wps">
                  <w:drawing>
                    <wp:anchor distT="0" distB="0" distL="114300" distR="114300" simplePos="0" relativeHeight="251683328" behindDoc="1" locked="0" layoutInCell="1" allowOverlap="1" wp14:anchorId="511A6446" wp14:editId="7C85C1BE">
                      <wp:simplePos x="0" y="0"/>
                      <wp:positionH relativeFrom="column">
                        <wp:posOffset>14994</wp:posOffset>
                      </wp:positionH>
                      <wp:positionV relativeFrom="page">
                        <wp:posOffset>-27296</wp:posOffset>
                      </wp:positionV>
                      <wp:extent cx="8106410" cy="422275"/>
                      <wp:effectExtent l="0" t="0" r="8890" b="0"/>
                      <wp:wrapNone/>
                      <wp:docPr id="145" name="Rectangle 145" descr="colour block line"/>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648DD" id="Rectangle 145" o:spid="_x0000_s1026" alt="colour block line" style="position:absolute;margin-left:1.2pt;margin-top:-2.15pt;width:638.3pt;height:3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" fillcolor="#c75454" stroked="f" strokeweight="1pt">
                      <w10:wrap anchory="page"/>
                    </v:rect>
                  </w:pict>
                </mc:Fallback>
              </mc:AlternateContent>
            </w:r>
          </w:p>
          <w:p w14:paraId="7CCBC958" w14:textId="77777777" w:rsidR="00B06B77" w:rsidRDefault="003358C3" w:rsidP="00906191">
            <w:pPr>
              <w:pStyle w:val="Heading4"/>
              <w:rPr>
                <w:rStyle w:val="Emphasis"/>
                <w:color w:val="000000" w:themeColor="text1"/>
              </w:rPr>
            </w:pPr>
            <w:r>
              <w:rPr>
                <w:rFonts w:ascii="Century Gothic" w:eastAsia="Century Gothic" w:hAnsi="Century Gothic" w:cs="Century Gothic"/>
                <w:b/>
                <w:i/>
                <w:noProof/>
                <w:color w:val="000000" w:themeColor="text1"/>
                <w:sz w:val="22"/>
                <w:szCs w:val="22"/>
                <w:lang w:val="en-GB" w:bidi="en-GB"/>
              </w:rPr>
              <w:drawing>
                <wp:anchor distT="0" distB="0" distL="114300" distR="114300" simplePos="0" relativeHeight="251686400" behindDoc="1" locked="0" layoutInCell="1" allowOverlap="1" wp14:anchorId="3266A0F1" wp14:editId="26390E66">
                  <wp:simplePos x="0" y="0"/>
                  <wp:positionH relativeFrom="column">
                    <wp:posOffset>172380</wp:posOffset>
                  </wp:positionH>
                  <wp:positionV relativeFrom="paragraph">
                    <wp:posOffset>87201</wp:posOffset>
                  </wp:positionV>
                  <wp:extent cx="8016049" cy="2975212"/>
                  <wp:effectExtent l="0" t="0" r="4445" b="0"/>
                  <wp:wrapNone/>
                  <wp:docPr id="148" name="Picture 148" descr="heartshaped wafles with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16049" cy="2975212"/>
                          </a:xfrm>
                          <a:prstGeom prst="rect">
                            <a:avLst/>
                          </a:prstGeom>
                        </pic:spPr>
                      </pic:pic>
                    </a:graphicData>
                  </a:graphic>
                </wp:anchor>
              </w:drawing>
            </w:r>
            <w:r>
              <w:rPr>
                <w:rFonts w:ascii="Century Gothic" w:eastAsia="Century Gothic" w:hAnsi="Century Gothic" w:cs="Century Gothic"/>
                <w:b/>
                <w:i/>
                <w:noProof/>
                <w:color w:val="000000" w:themeColor="text1"/>
                <w:sz w:val="22"/>
                <w:szCs w:val="22"/>
                <w:lang w:val="en-GB" w:bidi="en-GB"/>
              </w:rPr>
              <mc:AlternateContent>
                <mc:Choice Requires="wps">
                  <w:drawing>
                    <wp:anchor distT="0" distB="0" distL="114300" distR="114300" simplePos="0" relativeHeight="251687424" behindDoc="1" locked="0" layoutInCell="1" allowOverlap="1" wp14:anchorId="75EA3884" wp14:editId="35871B83">
                      <wp:simplePos x="0" y="0"/>
                      <wp:positionH relativeFrom="column">
                        <wp:posOffset>5959312</wp:posOffset>
                      </wp:positionH>
                      <wp:positionV relativeFrom="paragraph">
                        <wp:posOffset>210033</wp:posOffset>
                      </wp:positionV>
                      <wp:extent cx="1723390" cy="553085"/>
                      <wp:effectExtent l="0" t="0" r="10160" b="18415"/>
                      <wp:wrapNone/>
                      <wp:docPr id="15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23AB9" w14:textId="77777777" w:rsidR="00B06B77" w:rsidRPr="00ED6510" w:rsidRDefault="00B06B77" w:rsidP="00B06B77">
                                  <w:pPr>
                                    <w:pStyle w:val="Heading3"/>
                                  </w:pPr>
                                  <w:r>
                                    <w:rPr>
                                      <w:lang w:val="en-GB" w:bidi="en-GB"/>
                                    </w:rPr>
                                    <w:t>Page 2</w:t>
                                  </w:r>
                                </w:p>
                              </w:txbxContent>
                            </wps:txbx>
                            <wps:bodyPr rot="0" vert="horz" wrap="square" lIns="0" tIns="0" rIns="0" bIns="0" anchor="t" anchorCtr="0" upright="1">
                              <a:noAutofit/>
                            </wps:bodyPr>
                          </wps:wsp>
                        </a:graphicData>
                      </a:graphic>
                    </wp:anchor>
                  </w:drawing>
                </mc:Choice>
                <mc:Fallback>
                  <w:pict>
                    <v:shape w14:anchorId="75EA3884" id="Text Box 12" o:spid="_x0000_s1038" type="#_x0000_t202" style="position:absolute;left:0;text-align:left;margin-left:469.25pt;margin-top:16.55pt;width:135.7pt;height:43.5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UVsQIAALM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" filled="f" stroked="f">
                      <v:textbox inset="0,0,0,0">
                        <w:txbxContent>
                          <w:p w14:paraId="4FF23AB9" w14:textId="77777777" w:rsidR="00B06B77" w:rsidRPr="00ED6510" w:rsidRDefault="00B06B77" w:rsidP="00B06B77">
                            <w:pPr>
                              <w:pStyle w:val="Heading3"/>
                            </w:pPr>
                            <w:r>
                              <w:rPr>
                                <w:lang w:val="en-GB" w:bidi="en-GB"/>
                              </w:rPr>
                              <w:t>Page 2</w:t>
                            </w:r>
                          </w:p>
                        </w:txbxContent>
                      </v:textbox>
                    </v:shape>
                  </w:pict>
                </mc:Fallback>
              </mc:AlternateContent>
            </w:r>
            <w:r w:rsidR="00B06B77" w:rsidRPr="00ED6510">
              <w:rPr>
                <w:rStyle w:val="Emphasis"/>
                <w:color w:val="000000" w:themeColor="text1"/>
                <w:lang w:val="en-GB" w:bidi="en-GB"/>
              </w:rPr>
              <w:br w:type="page"/>
            </w:r>
          </w:p>
          <w:p w14:paraId="30F8376C" w14:textId="77777777" w:rsidR="00B06B77" w:rsidRPr="00665DF7" w:rsidRDefault="00B06B77" w:rsidP="00B06B77">
            <w:pPr>
              <w:tabs>
                <w:tab w:val="left" w:pos="1230"/>
                <w:tab w:val="left" w:pos="7501"/>
              </w:tabs>
            </w:pPr>
            <w:r>
              <w:rPr>
                <w:lang w:val="en-GB" w:bidi="en-GB"/>
              </w:rPr>
              <w:tab/>
              <w:t>Newsletter title</w:t>
            </w:r>
            <w:r>
              <w:rPr>
                <w:lang w:val="en-GB" w:bidi="en-GB"/>
              </w:rPr>
              <w:tab/>
            </w:r>
          </w:p>
        </w:tc>
      </w:tr>
      <w:tr w:rsidR="00B62DED" w:rsidRPr="00ED6510" w14:paraId="4CB90D2C" w14:textId="77777777" w:rsidTr="00107CB0">
        <w:trPr>
          <w:gridAfter w:val="1"/>
          <w:wAfter w:w="116" w:type="dxa"/>
          <w:trHeight w:val="11606"/>
        </w:trPr>
        <w:tc>
          <w:tcPr>
            <w:tcW w:w="8164" w:type="dxa"/>
          </w:tcPr>
          <w:p w14:paraId="7C0F1102" w14:textId="77777777" w:rsidR="00B62DED" w:rsidRDefault="00B62DED" w:rsidP="00906191">
            <w:pPr>
              <w:pStyle w:val="Heading4"/>
              <w:rPr>
                <w:rStyle w:val="Emphasis"/>
                <w:i w:val="0"/>
                <w:color w:val="000000" w:themeColor="text1"/>
              </w:rPr>
            </w:pPr>
            <w:r>
              <w:rPr>
                <w:noProof/>
                <w:color w:val="000000" w:themeColor="text1"/>
                <w:lang w:val="en-GB" w:bidi="en-GB"/>
              </w:rPr>
              <mc:AlternateContent>
                <mc:Choice Requires="wpg">
                  <w:drawing>
                    <wp:inline distT="0" distB="0" distL="0" distR="0" wp14:anchorId="1B37384C" wp14:editId="30778EEE">
                      <wp:extent cx="4610637" cy="6336405"/>
                      <wp:effectExtent l="0" t="0" r="0" b="7620"/>
                      <wp:docPr id="153" name="Group 153" descr="block of text"/>
                      <wp:cNvGraphicFramePr/>
                      <a:graphic xmlns:a="http://schemas.openxmlformats.org/drawingml/2006/main">
                        <a:graphicData uri="http://schemas.microsoft.com/office/word/2010/wordprocessingGroup">
                          <wpg:wgp>
                            <wpg:cNvGrpSpPr/>
                            <wpg:grpSpPr>
                              <a:xfrm>
                                <a:off x="0" y="0"/>
                                <a:ext cx="4610637" cy="6336405"/>
                                <a:chOff x="0" y="0"/>
                                <a:chExt cx="4610637" cy="6571521"/>
                              </a:xfrm>
                            </wpg:grpSpPr>
                            <wps:wsp>
                              <wps:cNvPr id="154" name="Text Box 154"/>
                              <wps:cNvSpPr txBox="1"/>
                              <wps:spPr>
                                <a:xfrm>
                                  <a:off x="0" y="0"/>
                                  <a:ext cx="3528812" cy="1081896"/>
                                </a:xfrm>
                                <a:prstGeom prst="rect">
                                  <a:avLst/>
                                </a:prstGeom>
                                <a:solidFill>
                                  <a:schemeClr val="accent1"/>
                                </a:solidFill>
                                <a:ln w="6350">
                                  <a:noFill/>
                                </a:ln>
                              </wps:spPr>
                              <wps:txbx>
                                <w:txbxContent>
                                  <w:p w14:paraId="60FB33DF" w14:textId="77777777" w:rsidR="00B62DED" w:rsidRPr="003358C3" w:rsidRDefault="00B62DED" w:rsidP="003E17B5">
                                    <w:pPr>
                                      <w:pStyle w:val="Heading1"/>
                                      <w:rPr>
                                        <w:b/>
                                      </w:rPr>
                                    </w:pPr>
                                    <w:r w:rsidRPr="003E17B5">
                                      <w:rPr>
                                        <w:lang w:val="en-GB" w:bidi="en-GB"/>
                                      </w:rPr>
                                      <w:t>Writing Great Newsletter Articles</w:t>
                                    </w:r>
                                  </w:p>
                                </w:txbxContent>
                              </wps:txbx>
                              <wps:bodyPr rot="0" spcFirstLastPara="0" vertOverflow="overflow" horzOverflow="overflow" vert="horz" wrap="square" lIns="274320" tIns="45720" rIns="91440" bIns="45720" numCol="1" spcCol="0" rtlCol="0" fromWordArt="0" anchor="t" anchorCtr="0" forceAA="0" compatLnSpc="1">
                                <a:prstTxWarp prst="textNoShape">
                                  <a:avLst/>
                                </a:prstTxWarp>
                                <a:noAutofit/>
                              </wps:bodyPr>
                            </wps:wsp>
                            <wps:wsp>
                              <wps:cNvPr id="155" name="Text Box 155"/>
                              <wps:cNvSpPr txBox="1"/>
                              <wps:spPr>
                                <a:xfrm>
                                  <a:off x="0" y="1621744"/>
                                  <a:ext cx="4610637" cy="4949777"/>
                                </a:xfrm>
                                <a:prstGeom prst="rect">
                                  <a:avLst/>
                                </a:prstGeom>
                                <a:solidFill>
                                  <a:schemeClr val="bg1"/>
                                </a:solidFill>
                                <a:ln w="6350">
                                  <a:noFill/>
                                </a:ln>
                              </wps:spPr>
                              <wps:txbx>
                                <w:txbxContent>
                                  <w:p w14:paraId="026E9F6B" w14:textId="77777777" w:rsidR="00B62DED" w:rsidRPr="00665DF7" w:rsidRDefault="00B62DED" w:rsidP="00B06B77">
                                    <w:pPr>
                                      <w:pStyle w:val="Content"/>
                                      <w:ind w:left="576"/>
                                    </w:pPr>
                                    <w:r w:rsidRPr="00665DF7">
                                      <w:rPr>
                                        <w:lang w:val="en-GB" w:bidi="en-GB"/>
                                      </w:rPr>
                                      <w:t>The purpose of a newsletter is to provide specialist information for a targeted audience. To help you achieve this goal, this template offers suggestions that you can also find in the article in the Task Pane titled “Creating a Newsletter.” You may also be interested in reading “Printing a Newsletter,” which describes different printing options, such as using large paper to print your newsletter as a folded booklet. In addition to these template Help articles, the Task Pane contains links to Help topics related to the Microsoft Word features used in this template, such as text boxes. As an added help, before you begin replacing this content with your own, you may want to print this template to have the benefit of its instructions. Inside This Issue lists articles designed to help you write an effective newsletter.</w:t>
                                    </w:r>
                                  </w:p>
                                  <w:p w14:paraId="68E68CFB" w14:textId="77777777" w:rsidR="00B62DED" w:rsidRPr="00665DF7" w:rsidRDefault="00B62DED" w:rsidP="00B06B77">
                                    <w:pPr>
                                      <w:pStyle w:val="Content"/>
                                      <w:ind w:left="576"/>
                                    </w:pPr>
                                    <w:r w:rsidRPr="00665DF7">
                                      <w:rPr>
                                        <w:lang w:val="en-GB" w:bidi="en-GB"/>
                                      </w:rPr>
                                      <w:t>When you create a newsletter, first determine the audience. This could be anyone who might benefit from it, such as those interested in a product.</w:t>
                                    </w:r>
                                  </w:p>
                                  <w:p w14:paraId="6FBB7377" w14:textId="77777777" w:rsidR="00B62DED" w:rsidRPr="00665DF7" w:rsidRDefault="00B62DED" w:rsidP="00B06B77">
                                    <w:pPr>
                                      <w:pStyle w:val="Content"/>
                                      <w:ind w:left="576"/>
                                    </w:pPr>
                                    <w:r w:rsidRPr="00665DF7">
                                      <w:rPr>
                                        <w:lang w:val="en-GB" w:bidi="en-GB"/>
                                      </w:rPr>
                                      <w:t>You can compile a mailing list from business reply cards, customer information sheets, business cards collected at trade shows, or membership lists. You might consider purchasing a mailing list from a company that serves your target customer.</w:t>
                                    </w:r>
                                  </w:p>
                                  <w:p w14:paraId="05499DDC" w14:textId="77777777" w:rsidR="00B62DED" w:rsidRPr="00665DF7" w:rsidRDefault="00B62DED" w:rsidP="00B06B77">
                                    <w:pPr>
                                      <w:pStyle w:val="Content"/>
                                      <w:ind w:left="576"/>
                                    </w:pPr>
                                    <w:r w:rsidRPr="00665DF7">
                                      <w:rPr>
                                        <w:lang w:val="en-GB" w:bidi="en-GB"/>
                                      </w:rPr>
                                      <w:t>Next, establish how much time and money you can spend on your newsletter. These factors help determine the length of your newsletter and how frequently you will publish it.</w:t>
                                    </w:r>
                                  </w:p>
                                  <w:p w14:paraId="7439BDB0" w14:textId="77777777" w:rsidR="00B62DED" w:rsidRPr="00665DF7" w:rsidRDefault="00B62DED" w:rsidP="00B06B77">
                                    <w:pPr>
                                      <w:pStyle w:val="Content"/>
                                      <w:ind w:lef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0" y="1213424"/>
                                  <a:ext cx="2197100" cy="408940"/>
                                </a:xfrm>
                                <a:prstGeom prst="rect">
                                  <a:avLst/>
                                </a:prstGeom>
                                <a:noFill/>
                                <a:ln w="6350">
                                  <a:noFill/>
                                </a:ln>
                              </wps:spPr>
                              <wps:txbx>
                                <w:txbxContent>
                                  <w:p w14:paraId="3187C98E" w14:textId="77777777" w:rsidR="00B62DED" w:rsidRDefault="00B62DED" w:rsidP="00B62DED">
                                    <w:pPr>
                                      <w:pStyle w:val="Heading3"/>
                                      <w:jc w:val="left"/>
                                    </w:pPr>
                                    <w:r>
                                      <w:rPr>
                                        <w:lang w:val="en-GB" w:bidi="en-GB"/>
                                      </w:rPr>
                                      <w:t>By Author Name</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g:wgp>
                        </a:graphicData>
                      </a:graphic>
                    </wp:inline>
                  </w:drawing>
                </mc:Choice>
                <mc:Fallback>
                  <w:pict>
                    <v:group w14:anchorId="1B37384C" id="Group 153" o:spid="_x0000_s1039" alt="block of text" style="width:363.05pt;height:498.95pt;mso-position-horizontal-relative:char;mso-position-vertical-relative:line" coordsize="46106,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">
                      <v:shape id="Text Box 154" o:spid="_x0000_s1040" type="#_x0000_t202" style="position:absolute;width:35288;height:10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" fillcolor="#c75454 [3204]" stroked="f" strokeweight=".5pt">
                        <v:textbox inset="21.6pt">
                          <w:txbxContent>
                            <w:p w14:paraId="60FB33DF" w14:textId="77777777" w:rsidR="00B62DED" w:rsidRPr="003358C3" w:rsidRDefault="00B62DED" w:rsidP="003E17B5">
                              <w:pPr>
                                <w:pStyle w:val="Heading1"/>
                                <w:rPr>
                                  <w:b/>
                                </w:rPr>
                              </w:pPr>
                              <w:r w:rsidRPr="003E17B5">
                                <w:rPr>
                                  <w:lang w:val="en-GB" w:bidi="en-GB"/>
                                </w:rPr>
                                <w:t>Writing Great Newsletter Articles</w:t>
                              </w:r>
                            </w:p>
                          </w:txbxContent>
                        </v:textbox>
                      </v:shape>
                      <v:shape id="Text Box 155" o:spid="_x0000_s1041" type="#_x0000_t202" style="position:absolute;top:16217;width:46106;height:49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" fillcolor="white [3212]" stroked="f" strokeweight=".5pt">
                        <v:textbox>
                          <w:txbxContent>
                            <w:p w14:paraId="026E9F6B" w14:textId="77777777" w:rsidR="00B62DED" w:rsidRPr="00665DF7" w:rsidRDefault="00B62DED" w:rsidP="00B06B77">
                              <w:pPr>
                                <w:pStyle w:val="Content"/>
                                <w:ind w:left="576"/>
                              </w:pPr>
                              <w:r w:rsidRPr="00665DF7">
                                <w:rPr>
                                  <w:lang w:val="en-GB" w:bidi="en-GB"/>
                                </w:rPr>
                                <w:t>The purpose of a newsletter is to provide specialist information for a targeted audience. To help you achieve this goal, this template offers suggestions that you can also find in the article in the Task Pane titled “Creating a Newsletter.” You may also be interested in reading “Printing a Newsletter,” which describes different printing options, such as using large paper to print your newsletter as a folded booklet. In addition to these template Help articles, the Task Pane contains links to Help topics related to the Microsoft Word features used in this template, such as text boxes. As an added help, before you begin replacing this content with your own, you may want to print this template to have the benefit of its instructions. Inside This Issue lists articles designed to help you write an effective newsletter.</w:t>
                              </w:r>
                            </w:p>
                            <w:p w14:paraId="68E68CFB" w14:textId="77777777" w:rsidR="00B62DED" w:rsidRPr="00665DF7" w:rsidRDefault="00B62DED" w:rsidP="00B06B77">
                              <w:pPr>
                                <w:pStyle w:val="Content"/>
                                <w:ind w:left="576"/>
                              </w:pPr>
                              <w:r w:rsidRPr="00665DF7">
                                <w:rPr>
                                  <w:lang w:val="en-GB" w:bidi="en-GB"/>
                                </w:rPr>
                                <w:t>When you create a newsletter, first determine the audience. This could be anyone who might benefit from it, such as those interested in a product.</w:t>
                              </w:r>
                            </w:p>
                            <w:p w14:paraId="6FBB7377" w14:textId="77777777" w:rsidR="00B62DED" w:rsidRPr="00665DF7" w:rsidRDefault="00B62DED" w:rsidP="00B06B77">
                              <w:pPr>
                                <w:pStyle w:val="Content"/>
                                <w:ind w:left="576"/>
                              </w:pPr>
                              <w:r w:rsidRPr="00665DF7">
                                <w:rPr>
                                  <w:lang w:val="en-GB" w:bidi="en-GB"/>
                                </w:rPr>
                                <w:t>You can compile a mailing list from business reply cards, customer information sheets, business cards collected at trade shows, or membership lists. You might consider purchasing a mailing list from a company that serves your target customer.</w:t>
                              </w:r>
                            </w:p>
                            <w:p w14:paraId="05499DDC" w14:textId="77777777" w:rsidR="00B62DED" w:rsidRPr="00665DF7" w:rsidRDefault="00B62DED" w:rsidP="00B06B77">
                              <w:pPr>
                                <w:pStyle w:val="Content"/>
                                <w:ind w:left="576"/>
                              </w:pPr>
                              <w:r w:rsidRPr="00665DF7">
                                <w:rPr>
                                  <w:lang w:val="en-GB" w:bidi="en-GB"/>
                                </w:rPr>
                                <w:t>Next, establish how much time and money you can spend on your newsletter. These factors help determine the length of your newsletter and how frequently you will publish it.</w:t>
                              </w:r>
                            </w:p>
                            <w:p w14:paraId="7439BDB0" w14:textId="77777777" w:rsidR="00B62DED" w:rsidRPr="00665DF7" w:rsidRDefault="00B62DED" w:rsidP="00B06B77">
                              <w:pPr>
                                <w:pStyle w:val="Content"/>
                                <w:ind w:left="576"/>
                              </w:pPr>
                            </w:p>
                          </w:txbxContent>
                        </v:textbox>
                      </v:shape>
                      <v:shape id="Text Box 156" o:spid="_x0000_s1042" type="#_x0000_t202" style="position:absolute;top:12134;width:2197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" filled="f" stroked="f" strokeweight=".5pt">
                        <v:textbox inset="36pt">
                          <w:txbxContent>
                            <w:p w14:paraId="3187C98E" w14:textId="77777777" w:rsidR="00B62DED" w:rsidRDefault="00B62DED" w:rsidP="00B62DED">
                              <w:pPr>
                                <w:pStyle w:val="Heading3"/>
                                <w:jc w:val="left"/>
                              </w:pPr>
                              <w:r>
                                <w:rPr>
                                  <w:lang w:val="en-GB" w:bidi="en-GB"/>
                                </w:rPr>
                                <w:t>By Author Name</w:t>
                              </w:r>
                            </w:p>
                          </w:txbxContent>
                        </v:textbox>
                      </v:shape>
                      <w10:anchorlock/>
                    </v:group>
                  </w:pict>
                </mc:Fallback>
              </mc:AlternateContent>
            </w:r>
          </w:p>
          <w:p w14:paraId="690C756E" w14:textId="77777777" w:rsidR="00B62DED" w:rsidRPr="00B62DED" w:rsidRDefault="00B62DED" w:rsidP="00B62DED"/>
        </w:tc>
        <w:tc>
          <w:tcPr>
            <w:tcW w:w="4854" w:type="dxa"/>
            <w:vMerge w:val="restart"/>
          </w:tcPr>
          <w:p w14:paraId="1E01F8F8" w14:textId="77777777" w:rsidR="00B62DED" w:rsidRPr="00665DF7" w:rsidRDefault="00F1742A" w:rsidP="00B62DED">
            <w:pPr>
              <w:pStyle w:val="Heading4"/>
              <w:jc w:val="center"/>
              <w:rPr>
                <w:rStyle w:val="Emphasis"/>
                <w:i w:val="0"/>
                <w:color w:val="000000" w:themeColor="text1"/>
              </w:rPr>
            </w:pPr>
            <w:r>
              <w:rPr>
                <w:rFonts w:ascii="Century Gothic" w:eastAsia="Century Gothic" w:hAnsi="Century Gothic" w:cs="Century Gothic"/>
                <w:b/>
                <w:noProof/>
                <w:color w:val="000000" w:themeColor="text1"/>
                <w:sz w:val="22"/>
                <w:szCs w:val="22"/>
                <w:lang w:val="en-GB" w:bidi="en-GB"/>
              </w:rPr>
              <w:drawing>
                <wp:anchor distT="0" distB="0" distL="114300" distR="114300" simplePos="0" relativeHeight="251693568" behindDoc="1" locked="0" layoutInCell="1" allowOverlap="1" wp14:anchorId="75B319B3" wp14:editId="72EDCEAD">
                  <wp:simplePos x="0" y="0"/>
                  <wp:positionH relativeFrom="column">
                    <wp:posOffset>152400</wp:posOffset>
                  </wp:positionH>
                  <wp:positionV relativeFrom="paragraph">
                    <wp:posOffset>5952000</wp:posOffset>
                  </wp:positionV>
                  <wp:extent cx="2460625" cy="3693160"/>
                  <wp:effectExtent l="0" t="0" r="0" b="2540"/>
                  <wp:wrapNone/>
                  <wp:docPr id="160" name="Picture 160" descr="blueberry cheese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blueberry cheesecak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60625" cy="3693160"/>
                          </a:xfrm>
                          <a:prstGeom prst="rect">
                            <a:avLst/>
                          </a:prstGeom>
                        </pic:spPr>
                      </pic:pic>
                    </a:graphicData>
                  </a:graphic>
                  <wp14:sizeRelH relativeFrom="margin">
                    <wp14:pctWidth>0</wp14:pctWidth>
                  </wp14:sizeRelH>
                </wp:anchor>
              </w:drawing>
            </w:r>
            <w:r w:rsidR="00DE2E3C">
              <w:rPr>
                <w:rFonts w:ascii="Century Gothic" w:eastAsia="Century Gothic" w:hAnsi="Century Gothic" w:cs="Century Gothic"/>
                <w:b/>
                <w:noProof/>
                <w:color w:val="000000" w:themeColor="text1"/>
                <w:sz w:val="22"/>
                <w:szCs w:val="22"/>
                <w:lang w:val="en-GB" w:bidi="en-GB"/>
              </w:rPr>
              <w:drawing>
                <wp:anchor distT="0" distB="0" distL="114300" distR="114300" simplePos="0" relativeHeight="251694592" behindDoc="1" locked="0" layoutInCell="1" allowOverlap="1" wp14:anchorId="281EBD5B" wp14:editId="3E53254C">
                  <wp:simplePos x="0" y="0"/>
                  <wp:positionH relativeFrom="column">
                    <wp:posOffset>152400</wp:posOffset>
                  </wp:positionH>
                  <wp:positionV relativeFrom="paragraph">
                    <wp:posOffset>2381250</wp:posOffset>
                  </wp:positionV>
                  <wp:extent cx="2460625" cy="3693160"/>
                  <wp:effectExtent l="0" t="0" r="0" b="2540"/>
                  <wp:wrapNone/>
                  <wp:docPr id="158" name="Picture 158" descr="baking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baking goods"/>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60625" cy="3693160"/>
                          </a:xfrm>
                          <a:prstGeom prst="rect">
                            <a:avLst/>
                          </a:prstGeom>
                        </pic:spPr>
                      </pic:pic>
                    </a:graphicData>
                  </a:graphic>
                  <wp14:sizeRelH relativeFrom="margin">
                    <wp14:pctWidth>0</wp14:pctWidth>
                  </wp14:sizeRelH>
                </wp:anchor>
              </w:drawing>
            </w:r>
            <w:r w:rsidR="00927570">
              <w:rPr>
                <w:rFonts w:ascii="Century Gothic" w:eastAsia="Century Gothic" w:hAnsi="Century Gothic" w:cs="Century Gothic"/>
                <w:b/>
                <w:noProof/>
                <w:color w:val="000000" w:themeColor="text1"/>
                <w:sz w:val="22"/>
                <w:szCs w:val="22"/>
                <w:lang w:val="en-GB" w:bidi="en-GB"/>
              </w:rPr>
              <mc:AlternateContent>
                <mc:Choice Requires="wps">
                  <w:drawing>
                    <wp:anchor distT="0" distB="0" distL="114300" distR="114300" simplePos="0" relativeHeight="251695616" behindDoc="1" locked="0" layoutInCell="1" allowOverlap="1" wp14:anchorId="16CABB44" wp14:editId="7A7ECD55">
                      <wp:simplePos x="0" y="0"/>
                      <wp:positionH relativeFrom="column">
                        <wp:posOffset>136880</wp:posOffset>
                      </wp:positionH>
                      <wp:positionV relativeFrom="paragraph">
                        <wp:posOffset>6076610</wp:posOffset>
                      </wp:positionV>
                      <wp:extent cx="2502794" cy="128935"/>
                      <wp:effectExtent l="0" t="0" r="0" b="4445"/>
                      <wp:wrapNone/>
                      <wp:docPr id="161" name="Rectangle 161"/>
                      <wp:cNvGraphicFramePr/>
                      <a:graphic xmlns:a="http://schemas.openxmlformats.org/drawingml/2006/main">
                        <a:graphicData uri="http://schemas.microsoft.com/office/word/2010/wordprocessingShape">
                          <wps:wsp>
                            <wps:cNvSpPr/>
                            <wps:spPr>
                              <a:xfrm>
                                <a:off x="0" y="0"/>
                                <a:ext cx="2502794" cy="128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5A3C8" id="Rectangle 161" o:spid="_x0000_s1026" style="position:absolute;margin-left:10.8pt;margin-top:478.45pt;width:197.05pt;height:10.1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" fillcolor="white [3212]" stroked="f" strokeweight="1pt"/>
                  </w:pict>
                </mc:Fallback>
              </mc:AlternateContent>
            </w:r>
          </w:p>
        </w:tc>
      </w:tr>
      <w:tr w:rsidR="00B62DED" w:rsidRPr="00ED6510" w14:paraId="23E0C753" w14:textId="77777777" w:rsidTr="00107CB0">
        <w:trPr>
          <w:gridAfter w:val="1"/>
          <w:wAfter w:w="116" w:type="dxa"/>
          <w:trHeight w:val="2704"/>
        </w:trPr>
        <w:tc>
          <w:tcPr>
            <w:tcW w:w="8164" w:type="dxa"/>
          </w:tcPr>
          <w:p w14:paraId="723B2AF8" w14:textId="77777777" w:rsidR="00B62DED" w:rsidRDefault="00B62DED" w:rsidP="00906191">
            <w:pPr>
              <w:pStyle w:val="Heading4"/>
              <w:rPr>
                <w:iCs/>
                <w:noProof/>
                <w:color w:val="000000" w:themeColor="text1"/>
              </w:rPr>
            </w:pPr>
            <w:r>
              <w:rPr>
                <w:noProof/>
                <w:color w:val="000000" w:themeColor="text1"/>
                <w:lang w:val="en-GB" w:bidi="en-GB"/>
              </w:rPr>
              <mc:AlternateContent>
                <mc:Choice Requires="wps">
                  <w:drawing>
                    <wp:inline distT="0" distB="0" distL="0" distR="0" wp14:anchorId="6D982778" wp14:editId="012F0E86">
                      <wp:extent cx="4778062" cy="1519707"/>
                      <wp:effectExtent l="0" t="0" r="0" b="4445"/>
                      <wp:docPr id="7" name="Text Box 7"/>
                      <wp:cNvGraphicFramePr/>
                      <a:graphic xmlns:a="http://schemas.openxmlformats.org/drawingml/2006/main">
                        <a:graphicData uri="http://schemas.microsoft.com/office/word/2010/wordprocessingShape">
                          <wps:wsp>
                            <wps:cNvSpPr txBox="1"/>
                            <wps:spPr>
                              <a:xfrm>
                                <a:off x="0" y="0"/>
                                <a:ext cx="4778062" cy="1519707"/>
                              </a:xfrm>
                              <a:prstGeom prst="rect">
                                <a:avLst/>
                              </a:prstGeom>
                              <a:noFill/>
                              <a:ln w="6350">
                                <a:noFill/>
                              </a:ln>
                            </wps:spPr>
                            <wps:txbx>
                              <w:txbxContent>
                                <w:p w14:paraId="1D3AC583" w14:textId="77777777" w:rsidR="00B62DED" w:rsidRPr="00772F68" w:rsidRDefault="00B62DED" w:rsidP="00772F68">
                                  <w:pPr>
                                    <w:pStyle w:val="Subtitlearticles"/>
                                    <w:rPr>
                                      <w:color w:val="44546A" w:themeColor="text2"/>
                                      <w:sz w:val="36"/>
                                    </w:rPr>
                                  </w:pPr>
                                  <w:r w:rsidRPr="00772F68">
                                    <w:rPr>
                                      <w:color w:val="44546A" w:themeColor="text2"/>
                                      <w:sz w:val="36"/>
                                      <w:szCs w:val="36"/>
                                      <w:lang w:val="en-GB" w:bidi="en-GB"/>
                                    </w:rPr>
                                    <w:t>“To catch the reader’s attention, place an interesting sentence or quote from the story here.”</w:t>
                                  </w:r>
                                </w:p>
                              </w:txbxContent>
                            </wps:txbx>
                            <wps:bodyPr rot="0" spcFirstLastPara="0" vertOverflow="overflow" horzOverflow="overflow" vert="horz" wrap="square" lIns="457200" tIns="182880" rIns="91440" bIns="45720" numCol="1" spcCol="0" rtlCol="0" fromWordArt="0" anchor="t" anchorCtr="0" forceAA="0" compatLnSpc="1">
                              <a:prstTxWarp prst="textNoShape">
                                <a:avLst/>
                              </a:prstTxWarp>
                              <a:noAutofit/>
                            </wps:bodyPr>
                          </wps:wsp>
                        </a:graphicData>
                      </a:graphic>
                    </wp:inline>
                  </w:drawing>
                </mc:Choice>
                <mc:Fallback>
                  <w:pict>
                    <v:shape w14:anchorId="6D982778" id="Text Box 7" o:spid="_x0000_s1043" type="#_x0000_t202" style="width:376.25pt;height:1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" filled="f" stroked="f" strokeweight=".5pt">
                      <v:textbox inset="36pt,14.4pt">
                        <w:txbxContent>
                          <w:p w14:paraId="1D3AC583" w14:textId="77777777" w:rsidR="00B62DED" w:rsidRPr="00772F68" w:rsidRDefault="00B62DED" w:rsidP="00772F68">
                            <w:pPr>
                              <w:pStyle w:val="Subtitlearticles"/>
                              <w:rPr>
                                <w:color w:val="44546A" w:themeColor="text2"/>
                                <w:sz w:val="36"/>
                              </w:rPr>
                            </w:pPr>
                            <w:r w:rsidRPr="00772F68">
                              <w:rPr>
                                <w:color w:val="44546A" w:themeColor="text2"/>
                                <w:sz w:val="36"/>
                                <w:szCs w:val="36"/>
                                <w:lang w:val="en-GB" w:bidi="en-GB"/>
                              </w:rPr>
                              <w:t>“To catch the reader’s attention, place an interesting sentence or quote from the story here.”</w:t>
                            </w:r>
                          </w:p>
                        </w:txbxContent>
                      </v:textbox>
                      <w10:anchorlock/>
                    </v:shape>
                  </w:pict>
                </mc:Fallback>
              </mc:AlternateContent>
            </w:r>
          </w:p>
        </w:tc>
        <w:tc>
          <w:tcPr>
            <w:tcW w:w="4854" w:type="dxa"/>
            <w:vMerge/>
          </w:tcPr>
          <w:p w14:paraId="62EC7210" w14:textId="77777777" w:rsidR="00B62DED" w:rsidRDefault="00B62DED" w:rsidP="00906191">
            <w:pPr>
              <w:pStyle w:val="Heading4"/>
              <w:rPr>
                <w:iCs/>
                <w:noProof/>
                <w:color w:val="000000" w:themeColor="text1"/>
              </w:rPr>
            </w:pPr>
          </w:p>
        </w:tc>
      </w:tr>
    </w:tbl>
    <w:p w14:paraId="014B8A22" w14:textId="77777777" w:rsidR="00772F68" w:rsidRDefault="00772F68" w:rsidP="00772F68">
      <w:pPr>
        <w:ind w:left="0"/>
        <w:rPr>
          <w:rFonts w:ascii="Palatino" w:hAnsi="Palatino"/>
        </w:rPr>
      </w:pPr>
    </w:p>
    <w:p w14:paraId="49FED8B2" w14:textId="77777777" w:rsidR="00772F68" w:rsidRPr="00772F68" w:rsidRDefault="00772F68" w:rsidP="00772F68">
      <w:pPr>
        <w:spacing w:before="0"/>
        <w:ind w:left="0"/>
        <w:rPr>
          <w:rFonts w:ascii="Palatino" w:hAnsi="Palatino"/>
        </w:rPr>
      </w:pP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164"/>
        <w:gridCol w:w="4854"/>
        <w:gridCol w:w="116"/>
      </w:tblGrid>
      <w:tr w:rsidR="00772F68" w:rsidRPr="00ED6510" w14:paraId="3A8CCFFE" w14:textId="77777777" w:rsidTr="00F1742A">
        <w:trPr>
          <w:trHeight w:val="1710"/>
        </w:trPr>
        <w:tc>
          <w:tcPr>
            <w:tcW w:w="13134" w:type="dxa"/>
            <w:gridSpan w:val="3"/>
          </w:tcPr>
          <w:p w14:paraId="50CC1428" w14:textId="77777777" w:rsidR="00772F68" w:rsidRPr="00ED6510" w:rsidRDefault="00772F68" w:rsidP="00084DCA">
            <w:pPr>
              <w:pStyle w:val="Heading4"/>
              <w:rPr>
                <w:rStyle w:val="Emphasis"/>
                <w:color w:val="000000" w:themeColor="text1"/>
              </w:rPr>
            </w:pPr>
            <w:r w:rsidRPr="00ED6510">
              <w:rPr>
                <w:rStyle w:val="Emphasis"/>
                <w:noProof/>
                <w:color w:val="000000" w:themeColor="text1"/>
                <w:lang w:val="en-GB" w:bidi="en-GB"/>
              </w:rPr>
              <mc:AlternateContent>
                <mc:Choice Requires="wps">
                  <w:drawing>
                    <wp:anchor distT="0" distB="0" distL="114300" distR="114300" simplePos="0" relativeHeight="251697664" behindDoc="1" locked="0" layoutInCell="1" allowOverlap="1" wp14:anchorId="054CDBC3" wp14:editId="70977A57">
                      <wp:simplePos x="0" y="0"/>
                      <wp:positionH relativeFrom="column">
                        <wp:posOffset>14994</wp:posOffset>
                      </wp:positionH>
                      <wp:positionV relativeFrom="page">
                        <wp:posOffset>-27296</wp:posOffset>
                      </wp:positionV>
                      <wp:extent cx="8106410" cy="422275"/>
                      <wp:effectExtent l="0" t="0" r="8890" b="0"/>
                      <wp:wrapNone/>
                      <wp:docPr id="8" name="Rectangle 8" descr="colour block line"/>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1592A" id="Rectangle 8" o:spid="_x0000_s1026" alt="colour block line" style="position:absolute;margin-left:1.2pt;margin-top:-2.15pt;width:638.3pt;height:33.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" fillcolor="#c75454" stroked="f" strokeweight="1pt">
                      <w10:wrap anchory="page"/>
                    </v:rect>
                  </w:pict>
                </mc:Fallback>
              </mc:AlternateContent>
            </w:r>
          </w:p>
          <w:p w14:paraId="402E32A0" w14:textId="77777777" w:rsidR="00772F68" w:rsidRDefault="003358C3" w:rsidP="00084DCA">
            <w:pPr>
              <w:pStyle w:val="Heading4"/>
              <w:rPr>
                <w:rStyle w:val="Emphasis"/>
                <w:color w:val="000000" w:themeColor="text1"/>
              </w:rPr>
            </w:pPr>
            <w:r>
              <w:rPr>
                <w:rFonts w:ascii="Century Gothic" w:eastAsia="Century Gothic" w:hAnsi="Century Gothic" w:cs="Century Gothic"/>
                <w:b/>
                <w:i/>
                <w:noProof/>
                <w:color w:val="000000" w:themeColor="text1"/>
                <w:sz w:val="22"/>
                <w:szCs w:val="22"/>
                <w:lang w:val="en-GB" w:bidi="en-GB"/>
              </w:rPr>
              <w:drawing>
                <wp:anchor distT="0" distB="0" distL="114300" distR="114300" simplePos="0" relativeHeight="251699712" behindDoc="1" locked="0" layoutInCell="1" allowOverlap="1" wp14:anchorId="7E3D5146" wp14:editId="1163DA27">
                  <wp:simplePos x="0" y="0"/>
                  <wp:positionH relativeFrom="column">
                    <wp:posOffset>169537</wp:posOffset>
                  </wp:positionH>
                  <wp:positionV relativeFrom="paragraph">
                    <wp:posOffset>85062</wp:posOffset>
                  </wp:positionV>
                  <wp:extent cx="8014527" cy="2974806"/>
                  <wp:effectExtent l="0" t="0" r="5715" b="0"/>
                  <wp:wrapNone/>
                  <wp:docPr id="10" name="Picture 10" descr="blueberries and strawberries oat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014527" cy="2974806"/>
                          </a:xfrm>
                          <a:prstGeom prst="rect">
                            <a:avLst/>
                          </a:prstGeom>
                        </pic:spPr>
                      </pic:pic>
                    </a:graphicData>
                  </a:graphic>
                </wp:anchor>
              </w:drawing>
            </w:r>
            <w:r>
              <w:rPr>
                <w:rFonts w:ascii="Century Gothic" w:eastAsia="Century Gothic" w:hAnsi="Century Gothic" w:cs="Century Gothic"/>
                <w:b/>
                <w:i/>
                <w:noProof/>
                <w:color w:val="000000" w:themeColor="text1"/>
                <w:sz w:val="22"/>
                <w:szCs w:val="22"/>
                <w:lang w:val="en-GB" w:bidi="en-GB"/>
              </w:rPr>
              <mc:AlternateContent>
                <mc:Choice Requires="wps">
                  <w:drawing>
                    <wp:anchor distT="0" distB="0" distL="114300" distR="114300" simplePos="0" relativeHeight="251700736" behindDoc="1" locked="0" layoutInCell="1" allowOverlap="1" wp14:anchorId="3EB4B70D" wp14:editId="35DF3FFF">
                      <wp:simplePos x="0" y="0"/>
                      <wp:positionH relativeFrom="column">
                        <wp:posOffset>5959312</wp:posOffset>
                      </wp:positionH>
                      <wp:positionV relativeFrom="paragraph">
                        <wp:posOffset>210033</wp:posOffset>
                      </wp:positionV>
                      <wp:extent cx="1723390" cy="553085"/>
                      <wp:effectExtent l="0" t="0" r="10160" b="1841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5481A" w14:textId="77777777" w:rsidR="00772F68" w:rsidRPr="00ED6510" w:rsidRDefault="00772F68" w:rsidP="00772F68">
                                  <w:pPr>
                                    <w:pStyle w:val="Heading3"/>
                                  </w:pPr>
                                  <w:r>
                                    <w:rPr>
                                      <w:lang w:val="en-GB" w:bidi="en-GB"/>
                                    </w:rPr>
                                    <w:t>Page 3</w:t>
                                  </w:r>
                                </w:p>
                              </w:txbxContent>
                            </wps:txbx>
                            <wps:bodyPr rot="0" vert="horz" wrap="square" lIns="0" tIns="0" rIns="0" bIns="0" anchor="t" anchorCtr="0" upright="1">
                              <a:noAutofit/>
                            </wps:bodyPr>
                          </wps:wsp>
                        </a:graphicData>
                      </a:graphic>
                    </wp:anchor>
                  </w:drawing>
                </mc:Choice>
                <mc:Fallback>
                  <w:pict>
                    <v:shape w14:anchorId="3EB4B70D" id="_x0000_s1044" type="#_x0000_t202" style="position:absolute;left:0;text-align:left;margin-left:469.25pt;margin-top:16.55pt;width:135.7pt;height:43.5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xfsAIAALM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" filled="f" stroked="f">
                      <v:textbox inset="0,0,0,0">
                        <w:txbxContent>
                          <w:p w14:paraId="1455481A" w14:textId="77777777" w:rsidR="00772F68" w:rsidRPr="00ED6510" w:rsidRDefault="00772F68" w:rsidP="00772F68">
                            <w:pPr>
                              <w:pStyle w:val="Heading3"/>
                            </w:pPr>
                            <w:r>
                              <w:rPr>
                                <w:lang w:val="en-GB" w:bidi="en-GB"/>
                              </w:rPr>
                              <w:t>Page 3</w:t>
                            </w:r>
                          </w:p>
                        </w:txbxContent>
                      </v:textbox>
                    </v:shape>
                  </w:pict>
                </mc:Fallback>
              </mc:AlternateContent>
            </w:r>
            <w:r w:rsidR="00772F68" w:rsidRPr="00ED6510">
              <w:rPr>
                <w:rStyle w:val="Emphasis"/>
                <w:color w:val="000000" w:themeColor="text1"/>
                <w:lang w:val="en-GB" w:bidi="en-GB"/>
              </w:rPr>
              <w:br w:type="page"/>
            </w:r>
          </w:p>
          <w:p w14:paraId="4758F3C6" w14:textId="77777777" w:rsidR="00772F68" w:rsidRPr="00665DF7" w:rsidRDefault="00772F68" w:rsidP="00084DCA">
            <w:pPr>
              <w:tabs>
                <w:tab w:val="left" w:pos="1230"/>
                <w:tab w:val="left" w:pos="7501"/>
              </w:tabs>
            </w:pPr>
            <w:r>
              <w:rPr>
                <w:lang w:val="en-GB" w:bidi="en-GB"/>
              </w:rPr>
              <w:tab/>
              <w:t>Newsletter title</w:t>
            </w:r>
          </w:p>
        </w:tc>
      </w:tr>
      <w:tr w:rsidR="00772F68" w:rsidRPr="00ED6510" w14:paraId="23CEEB66" w14:textId="77777777" w:rsidTr="00107CB0">
        <w:trPr>
          <w:gridAfter w:val="1"/>
          <w:wAfter w:w="116" w:type="dxa"/>
          <w:trHeight w:val="11424"/>
        </w:trPr>
        <w:tc>
          <w:tcPr>
            <w:tcW w:w="8164" w:type="dxa"/>
          </w:tcPr>
          <w:p w14:paraId="47140DAD" w14:textId="77777777" w:rsidR="00772F68" w:rsidRDefault="00772F68" w:rsidP="00084DCA">
            <w:pPr>
              <w:pStyle w:val="Heading4"/>
              <w:rPr>
                <w:rStyle w:val="Emphasis"/>
                <w:i w:val="0"/>
                <w:color w:val="000000" w:themeColor="text1"/>
              </w:rPr>
            </w:pPr>
            <w:r>
              <w:rPr>
                <w:noProof/>
                <w:color w:val="000000" w:themeColor="text1"/>
                <w:lang w:val="en-GB" w:bidi="en-GB"/>
              </w:rPr>
              <mc:AlternateContent>
                <mc:Choice Requires="wpg">
                  <w:drawing>
                    <wp:inline distT="0" distB="0" distL="0" distR="0" wp14:anchorId="50A6DE0C" wp14:editId="2CA145FB">
                      <wp:extent cx="4610637" cy="6400799"/>
                      <wp:effectExtent l="0" t="0" r="0" b="635"/>
                      <wp:docPr id="13" name="Group 13" descr="block of text"/>
                      <wp:cNvGraphicFramePr/>
                      <a:graphic xmlns:a="http://schemas.openxmlformats.org/drawingml/2006/main">
                        <a:graphicData uri="http://schemas.microsoft.com/office/word/2010/wordprocessingGroup">
                          <wpg:wgp>
                            <wpg:cNvGrpSpPr/>
                            <wpg:grpSpPr>
                              <a:xfrm>
                                <a:off x="0" y="0"/>
                                <a:ext cx="4610637" cy="6400799"/>
                                <a:chOff x="0" y="0"/>
                                <a:chExt cx="4610637" cy="6864784"/>
                              </a:xfrm>
                            </wpg:grpSpPr>
                            <wps:wsp>
                              <wps:cNvPr id="14" name="Text Box 14"/>
                              <wps:cNvSpPr txBox="1"/>
                              <wps:spPr>
                                <a:xfrm>
                                  <a:off x="0" y="0"/>
                                  <a:ext cx="3734874" cy="1104995"/>
                                </a:xfrm>
                                <a:prstGeom prst="rect">
                                  <a:avLst/>
                                </a:prstGeom>
                                <a:solidFill>
                                  <a:schemeClr val="accent1"/>
                                </a:solidFill>
                                <a:ln w="6350">
                                  <a:noFill/>
                                </a:ln>
                              </wps:spPr>
                              <wps:txbx>
                                <w:txbxContent>
                                  <w:p w14:paraId="0B2CF7B0" w14:textId="77777777" w:rsidR="00772F68" w:rsidRPr="00665DF7" w:rsidRDefault="0017482C" w:rsidP="00772F68">
                                    <w:pPr>
                                      <w:pStyle w:val="Subtitlearticles"/>
                                      <w:rPr>
                                        <w:rFonts w:ascii="Century Gothic" w:hAnsi="Century Gothic"/>
                                        <w:sz w:val="48"/>
                                        <w:szCs w:val="48"/>
                                      </w:rPr>
                                    </w:pPr>
                                    <w:r w:rsidRPr="0017482C">
                                      <w:rPr>
                                        <w:rFonts w:ascii="Century Gothic" w:eastAsia="Century Gothic" w:hAnsi="Century Gothic" w:cs="Century Gothic"/>
                                        <w:sz w:val="48"/>
                                        <w:szCs w:val="48"/>
                                        <w:lang w:val="en-GB" w:bidi="en-GB"/>
                                      </w:rPr>
                                      <w:t>Drawing Readers to Other Articles</w:t>
                                    </w:r>
                                  </w:p>
                                </w:txbxContent>
                              </wps:txbx>
                              <wps:bodyPr rot="0" spcFirstLastPara="0" vertOverflow="overflow" horzOverflow="overflow" vert="horz" wrap="square" lIns="274320" tIns="45720" rIns="91440" bIns="0" numCol="1" spcCol="0" rtlCol="0" fromWordArt="0" anchor="t" anchorCtr="0" forceAA="0" compatLnSpc="1">
                                <a:prstTxWarp prst="textNoShape">
                                  <a:avLst/>
                                </a:prstTxWarp>
                                <a:noAutofit/>
                              </wps:bodyPr>
                            </wps:wsp>
                            <wps:wsp>
                              <wps:cNvPr id="15" name="Text Box 15"/>
                              <wps:cNvSpPr txBox="1"/>
                              <wps:spPr>
                                <a:xfrm>
                                  <a:off x="0" y="1621605"/>
                                  <a:ext cx="4610637" cy="5243179"/>
                                </a:xfrm>
                                <a:prstGeom prst="rect">
                                  <a:avLst/>
                                </a:prstGeom>
                                <a:solidFill>
                                  <a:schemeClr val="bg1"/>
                                </a:solidFill>
                                <a:ln w="6350">
                                  <a:noFill/>
                                </a:ln>
                              </wps:spPr>
                              <wps:txbx>
                                <w:txbxContent>
                                  <w:p w14:paraId="0600533C" w14:textId="77777777" w:rsidR="0017482C" w:rsidRDefault="0017482C" w:rsidP="0017482C">
                                    <w:pPr>
                                      <w:pStyle w:val="Content"/>
                                      <w:ind w:left="576"/>
                                    </w:pPr>
                                    <w:r>
                                      <w:rPr>
                                        <w:lang w:val="en-GB" w:bidi="en-GB"/>
                                      </w:rPr>
                                      <w:t>If you take the time to create a newsletter, you certainly want your readers to read as much of it as possible. You can help achieve this by drawing readers to other articles.</w:t>
                                    </w:r>
                                  </w:p>
                                  <w:p w14:paraId="5585EBC1" w14:textId="77777777" w:rsidR="0017482C" w:rsidRDefault="0017482C" w:rsidP="0017482C">
                                    <w:pPr>
                                      <w:pStyle w:val="Content"/>
                                      <w:ind w:left="576"/>
                                    </w:pPr>
                                    <w:r>
                                      <w:rPr>
                                        <w:lang w:val="en-GB" w:bidi="en-GB"/>
                                      </w:rPr>
                                      <w:t>One way to do this is with the table of contents. A table of contents that has descriptive and enticing headlines will go a long way toward getting the reader beyond the articles on the front page.</w:t>
                                    </w:r>
                                  </w:p>
                                  <w:p w14:paraId="0DB2257B" w14:textId="77777777" w:rsidR="0017482C" w:rsidRDefault="0017482C" w:rsidP="0017482C">
                                    <w:pPr>
                                      <w:pStyle w:val="Content"/>
                                      <w:ind w:left="576"/>
                                    </w:pPr>
                                    <w:r>
                                      <w:rPr>
                                        <w:lang w:val="en-GB" w:bidi="en-GB"/>
                                      </w:rPr>
                                      <w:t>You can also draw readers into your newsletter by placing an interesting article with broad appeal on the front page, and then continuing that story on another page, where yet another article awaits the reader once he or she finishes. This can also be an effective way to lead the reader to a sales pitch or an order form.</w:t>
                                    </w:r>
                                  </w:p>
                                  <w:p w14:paraId="06549569" w14:textId="77777777" w:rsidR="00772F68" w:rsidRPr="00665DF7" w:rsidRDefault="0017482C" w:rsidP="0017482C">
                                    <w:pPr>
                                      <w:pStyle w:val="Content"/>
                                      <w:ind w:left="576"/>
                                    </w:pPr>
                                    <w:r>
                                      <w:rPr>
                                        <w:lang w:val="en-GB" w:bidi="en-GB"/>
                                      </w:rPr>
                                      <w:t>You can have an article go from one page to another by using linked text boxes. Everything in this newsletter template is contained in a series of text boxes. These words are contained in a text box, as is the graphic on this page, with its caption in yet another. A text box offers a flexible way of displaying text and graphics; it’s basically a container. You can move a text box around, positioning it just where you want it; you can resize it into a tall narrow column or into a short wide column, or even rotate it so that the text reads sideways. By linking a text box on one page with a text box on another, you make your article flow from one page to another.</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16" name="Text Box 16"/>
                              <wps:cNvSpPr txBox="1"/>
                              <wps:spPr>
                                <a:xfrm>
                                  <a:off x="0" y="1213424"/>
                                  <a:ext cx="2197100" cy="408940"/>
                                </a:xfrm>
                                <a:prstGeom prst="rect">
                                  <a:avLst/>
                                </a:prstGeom>
                                <a:noFill/>
                                <a:ln w="6350">
                                  <a:noFill/>
                                </a:ln>
                              </wps:spPr>
                              <wps:txbx>
                                <w:txbxContent>
                                  <w:p w14:paraId="43B8C5C9" w14:textId="77777777" w:rsidR="00772F68" w:rsidRDefault="00772F68" w:rsidP="00772F68">
                                    <w:pPr>
                                      <w:pStyle w:val="Heading3"/>
                                      <w:jc w:val="left"/>
                                    </w:pPr>
                                    <w:r>
                                      <w:rPr>
                                        <w:lang w:val="en-GB" w:bidi="en-GB"/>
                                      </w:rPr>
                                      <w:t xml:space="preserve">By </w:t>
                                    </w:r>
                                    <w:r w:rsidRPr="003E17B5">
                                      <w:rPr>
                                        <w:rStyle w:val="SubtitlearticlesChar"/>
                                        <w:lang w:val="en-GB" w:bidi="en-GB"/>
                                      </w:rPr>
                                      <w:t>Author Name</w:t>
                                    </w:r>
                                  </w:p>
                                </w:txbxContent>
                              </wps:txbx>
                              <wps:bodyPr rot="0" spcFirstLastPara="0" vertOverflow="overflow" horzOverflow="overflow" vert="horz" wrap="square" lIns="457200" tIns="45720" rIns="91440" bIns="0" numCol="1" spcCol="0" rtlCol="0" fromWordArt="0" anchor="t" anchorCtr="0" forceAA="0" compatLnSpc="1">
                                <a:prstTxWarp prst="textNoShape">
                                  <a:avLst/>
                                </a:prstTxWarp>
                                <a:noAutofit/>
                              </wps:bodyPr>
                            </wps:wsp>
                          </wpg:wgp>
                        </a:graphicData>
                      </a:graphic>
                    </wp:inline>
                  </w:drawing>
                </mc:Choice>
                <mc:Fallback>
                  <w:pict>
                    <v:group w14:anchorId="50A6DE0C" id="Group 13" o:spid="_x0000_s1045" alt="block of text" style="width:363.05pt;height:7in;mso-position-horizontal-relative:char;mso-position-vertical-relative:line" coordsize="46106,6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">
                      <v:shape id="Text Box 14" o:spid="_x0000_s1046" type="#_x0000_t202" style="position:absolute;width:37348;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" fillcolor="#c75454 [3204]" stroked="f" strokeweight=".5pt">
                        <v:textbox inset="21.6pt,,,0">
                          <w:txbxContent>
                            <w:p w14:paraId="0B2CF7B0" w14:textId="77777777" w:rsidR="00772F68" w:rsidRPr="00665DF7" w:rsidRDefault="0017482C" w:rsidP="00772F68">
                              <w:pPr>
                                <w:pStyle w:val="Subtitlearticles"/>
                                <w:rPr>
                                  <w:rFonts w:ascii="Century Gothic" w:hAnsi="Century Gothic"/>
                                  <w:sz w:val="48"/>
                                  <w:szCs w:val="48"/>
                                </w:rPr>
                              </w:pPr>
                              <w:r w:rsidRPr="0017482C">
                                <w:rPr>
                                  <w:rFonts w:ascii="Century Gothic" w:eastAsia="Century Gothic" w:hAnsi="Century Gothic" w:cs="Century Gothic"/>
                                  <w:sz w:val="48"/>
                                  <w:szCs w:val="48"/>
                                  <w:lang w:val="en-GB" w:bidi="en-GB"/>
                                </w:rPr>
                                <w:t>Drawing Readers to Other Articles</w:t>
                              </w:r>
                            </w:p>
                          </w:txbxContent>
                        </v:textbox>
                      </v:shape>
                      <v:shape id="Text Box 15" o:spid="_x0000_s1047" type="#_x0000_t202" style="position:absolute;top:16216;width:46106;height:5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" fillcolor="white [3212]" stroked="f" strokeweight=".5pt">
                        <v:textbox inset=",,,0">
                          <w:txbxContent>
                            <w:p w14:paraId="0600533C" w14:textId="77777777" w:rsidR="0017482C" w:rsidRDefault="0017482C" w:rsidP="0017482C">
                              <w:pPr>
                                <w:pStyle w:val="Content"/>
                                <w:ind w:left="576"/>
                              </w:pPr>
                              <w:r>
                                <w:rPr>
                                  <w:lang w:val="en-GB" w:bidi="en-GB"/>
                                </w:rPr>
                                <w:t>If you take the time to create a newsletter, you certainly want your readers to read as much of it as possible. You can help achieve this by drawing readers to other articles.</w:t>
                              </w:r>
                            </w:p>
                            <w:p w14:paraId="5585EBC1" w14:textId="77777777" w:rsidR="0017482C" w:rsidRDefault="0017482C" w:rsidP="0017482C">
                              <w:pPr>
                                <w:pStyle w:val="Content"/>
                                <w:ind w:left="576"/>
                              </w:pPr>
                              <w:r>
                                <w:rPr>
                                  <w:lang w:val="en-GB" w:bidi="en-GB"/>
                                </w:rPr>
                                <w:t>One way to do this is with the table of contents. A table of contents that has descriptive and enticing headlines will go a long way toward getting the reader beyond the articles on the front page.</w:t>
                              </w:r>
                            </w:p>
                            <w:p w14:paraId="0DB2257B" w14:textId="77777777" w:rsidR="0017482C" w:rsidRDefault="0017482C" w:rsidP="0017482C">
                              <w:pPr>
                                <w:pStyle w:val="Content"/>
                                <w:ind w:left="576"/>
                              </w:pPr>
                              <w:r>
                                <w:rPr>
                                  <w:lang w:val="en-GB" w:bidi="en-GB"/>
                                </w:rPr>
                                <w:t>You can also draw readers into your newsletter by placing an interesting article with broad appeal on the front page, and then continuing that story on another page, where yet another article awaits the reader once he or she finishes. This can also be an effective way to lead the reader to a sales pitch or an order form.</w:t>
                              </w:r>
                            </w:p>
                            <w:p w14:paraId="06549569" w14:textId="77777777" w:rsidR="00772F68" w:rsidRPr="00665DF7" w:rsidRDefault="0017482C" w:rsidP="0017482C">
                              <w:pPr>
                                <w:pStyle w:val="Content"/>
                                <w:ind w:left="576"/>
                              </w:pPr>
                              <w:r>
                                <w:rPr>
                                  <w:lang w:val="en-GB" w:bidi="en-GB"/>
                                </w:rPr>
                                <w:t>You can have an article go from one page to another by using linked text boxes. Everything in this newsletter template is contained in a series of text boxes. These words are contained in a text box, as is the graphic on this page, with its caption in yet another. A text box offers a flexible way of displaying text and graphics; it’s basically a container. You can move a text box around, positioning it just where you want it; you can resize it into a tall narrow column or into a short wide column, or even rotate it so that the text reads sideways. By linking a text box on one page with a text box on another, you make your article flow from one page to another.</w:t>
                              </w:r>
                            </w:p>
                          </w:txbxContent>
                        </v:textbox>
                      </v:shape>
                      <v:shape id="Text Box 16" o:spid="_x0000_s1048" type="#_x0000_t202" style="position:absolute;top:12134;width:2197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" filled="f" stroked="f" strokeweight=".5pt">
                        <v:textbox inset="36pt,,,0">
                          <w:txbxContent>
                            <w:p w14:paraId="43B8C5C9" w14:textId="77777777" w:rsidR="00772F68" w:rsidRDefault="00772F68" w:rsidP="00772F68">
                              <w:pPr>
                                <w:pStyle w:val="Heading3"/>
                                <w:jc w:val="left"/>
                              </w:pPr>
                              <w:r>
                                <w:rPr>
                                  <w:lang w:val="en-GB" w:bidi="en-GB"/>
                                </w:rPr>
                                <w:t xml:space="preserve">By </w:t>
                              </w:r>
                              <w:r w:rsidRPr="003E17B5">
                                <w:rPr>
                                  <w:rStyle w:val="SubtitlearticlesChar"/>
                                  <w:lang w:val="en-GB" w:bidi="en-GB"/>
                                </w:rPr>
                                <w:t>Author Name</w:t>
                              </w:r>
                            </w:p>
                          </w:txbxContent>
                        </v:textbox>
                      </v:shape>
                      <w10:anchorlock/>
                    </v:group>
                  </w:pict>
                </mc:Fallback>
              </mc:AlternateContent>
            </w:r>
          </w:p>
          <w:p w14:paraId="675D8DD9" w14:textId="77777777" w:rsidR="00772F68" w:rsidRPr="00B62DED" w:rsidRDefault="00772F68" w:rsidP="00084DCA"/>
        </w:tc>
        <w:tc>
          <w:tcPr>
            <w:tcW w:w="4854" w:type="dxa"/>
          </w:tcPr>
          <w:p w14:paraId="0B179C2C" w14:textId="77777777" w:rsidR="00772F68" w:rsidRPr="003E17B5" w:rsidRDefault="00772F68" w:rsidP="003E17B5">
            <w:pPr>
              <w:pStyle w:val="Heading4"/>
              <w:ind w:left="0"/>
            </w:pPr>
            <w:r>
              <w:rPr>
                <w:noProof/>
                <w:color w:val="000000" w:themeColor="text1"/>
                <w:lang w:val="en-GB" w:bidi="en-GB"/>
              </w:rPr>
              <mc:AlternateContent>
                <mc:Choice Requires="wpg">
                  <w:drawing>
                    <wp:anchor distT="0" distB="0" distL="114300" distR="114300" simplePos="0" relativeHeight="251702784" behindDoc="1" locked="0" layoutInCell="1" allowOverlap="1" wp14:anchorId="42067CEF" wp14:editId="0DF3B2FF">
                      <wp:simplePos x="0" y="0"/>
                      <wp:positionH relativeFrom="column">
                        <wp:posOffset>113030</wp:posOffset>
                      </wp:positionH>
                      <wp:positionV relativeFrom="paragraph">
                        <wp:posOffset>2774805</wp:posOffset>
                      </wp:positionV>
                      <wp:extent cx="2466552" cy="3757834"/>
                      <wp:effectExtent l="0" t="0" r="0" b="0"/>
                      <wp:wrapNone/>
                      <wp:docPr id="17" name="Group 17" descr="image"/>
                      <wp:cNvGraphicFramePr/>
                      <a:graphic xmlns:a="http://schemas.openxmlformats.org/drawingml/2006/main">
                        <a:graphicData uri="http://schemas.microsoft.com/office/word/2010/wordprocessingGroup">
                          <wpg:wgp>
                            <wpg:cNvGrpSpPr/>
                            <wpg:grpSpPr>
                              <a:xfrm>
                                <a:off x="0" y="0"/>
                                <a:ext cx="2466552" cy="3757834"/>
                                <a:chOff x="12218" y="3548418"/>
                                <a:chExt cx="2374362" cy="3683222"/>
                              </a:xfrm>
                            </wpg:grpSpPr>
                            <pic:pic xmlns:pic="http://schemas.openxmlformats.org/drawingml/2006/picture">
                              <pic:nvPicPr>
                                <pic:cNvPr id="18" name="Picture 18" descr="chocolate cupcakes"/>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3953" y="3684530"/>
                                  <a:ext cx="2321107" cy="3547110"/>
                                </a:xfrm>
                                <a:prstGeom prst="rect">
                                  <a:avLst/>
                                </a:prstGeom>
                              </pic:spPr>
                            </pic:pic>
                            <wps:wsp>
                              <wps:cNvPr id="20" name="Rectangle 20"/>
                              <wps:cNvSpPr/>
                              <wps:spPr>
                                <a:xfrm>
                                  <a:off x="12218" y="3548418"/>
                                  <a:ext cx="2374362"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B3AAD8" id="Group 17" o:spid="_x0000_s1026" alt="image" style="position:absolute;margin-left:8.9pt;margin-top:218.5pt;width:194.2pt;height:295.9pt;z-index:-251613696;mso-width-relative:margin;mso-height-relative:margin" coordorigin="122,35484" coordsize="23743,368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">
                      <v:shape id="Picture 18" o:spid="_x0000_s1027" type="#_x0000_t75" alt="chocolate cupcakes" style="position:absolute;left:339;top:36845;width:23211;height:3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">
                        <v:imagedata r:id="rId17" o:title="chocolate cupcakes"/>
                      </v:shape>
                      <v:rect id="Rectangle 20" o:spid="_x0000_s1028" style="position:absolute;left:122;top:35484;width:23743;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group>
                  </w:pict>
                </mc:Fallback>
              </mc:AlternateContent>
            </w:r>
          </w:p>
        </w:tc>
      </w:tr>
      <w:tr w:rsidR="003E17B5" w:rsidRPr="00ED6510" w14:paraId="54C85E20" w14:textId="77777777" w:rsidTr="00F1742A">
        <w:trPr>
          <w:trHeight w:val="2704"/>
        </w:trPr>
        <w:tc>
          <w:tcPr>
            <w:tcW w:w="13134" w:type="dxa"/>
            <w:gridSpan w:val="3"/>
            <w:shd w:val="clear" w:color="auto" w:fill="294983" w:themeFill="accent4"/>
          </w:tcPr>
          <w:p w14:paraId="5429705C" w14:textId="77777777" w:rsidR="003E17B5" w:rsidRDefault="003E17B5" w:rsidP="00084DCA">
            <w:pPr>
              <w:pStyle w:val="Heading4"/>
              <w:rPr>
                <w:iCs/>
                <w:noProof/>
                <w:color w:val="000000" w:themeColor="text1"/>
              </w:rPr>
            </w:pPr>
            <w:r>
              <w:rPr>
                <w:noProof/>
                <w:color w:val="000000" w:themeColor="text1"/>
                <w:lang w:val="en-GB" w:bidi="en-GB"/>
              </w:rPr>
              <mc:AlternateContent>
                <mc:Choice Requires="wps">
                  <w:drawing>
                    <wp:inline distT="0" distB="0" distL="0" distR="0" wp14:anchorId="59268FC4" wp14:editId="376635B5">
                      <wp:extent cx="7534141" cy="1777284"/>
                      <wp:effectExtent l="0" t="0" r="0" b="13970"/>
                      <wp:docPr id="22" name="Text Box 22"/>
                      <wp:cNvGraphicFramePr/>
                      <a:graphic xmlns:a="http://schemas.openxmlformats.org/drawingml/2006/main">
                        <a:graphicData uri="http://schemas.microsoft.com/office/word/2010/wordprocessingShape">
                          <wps:wsp>
                            <wps:cNvSpPr txBox="1"/>
                            <wps:spPr>
                              <a:xfrm>
                                <a:off x="0" y="0"/>
                                <a:ext cx="7534141" cy="1777284"/>
                              </a:xfrm>
                              <a:prstGeom prst="rect">
                                <a:avLst/>
                              </a:prstGeom>
                              <a:noFill/>
                              <a:ln w="6350">
                                <a:noFill/>
                              </a:ln>
                            </wps:spPr>
                            <wps:txbx>
                              <w:txbxContent>
                                <w:p w14:paraId="6B120F1C" w14:textId="77777777" w:rsidR="003E17B5" w:rsidRPr="00CE7301" w:rsidRDefault="003E17B5" w:rsidP="00CE7301">
                                  <w:pPr>
                                    <w:pStyle w:val="Heading2"/>
                                    <w:rPr>
                                      <w:color w:val="FFFFFF" w:themeColor="background1"/>
                                    </w:rPr>
                                  </w:pPr>
                                  <w:r w:rsidRPr="00CE7301">
                                    <w:rPr>
                                      <w:color w:val="FFFFFF" w:themeColor="background1"/>
                                      <w:lang w:val="en-GB" w:bidi="en-GB"/>
                                    </w:rPr>
                                    <w:t>An Article for Everyone</w:t>
                                  </w:r>
                                </w:p>
                                <w:p w14:paraId="2EDA8F0C" w14:textId="77777777" w:rsidR="003E17B5" w:rsidRPr="00CE7301" w:rsidRDefault="003E17B5" w:rsidP="003E17B5">
                                  <w:pPr>
                                    <w:pStyle w:val="Content"/>
                                    <w:rPr>
                                      <w:color w:val="FFFFFF" w:themeColor="background1"/>
                                    </w:rPr>
                                  </w:pPr>
                                  <w:r w:rsidRPr="00CE7301">
                                    <w:rPr>
                                      <w:color w:val="FFFFFF" w:themeColor="background1"/>
                                      <w:lang w:val="en-GB" w:bidi="en-GB"/>
                                    </w:rPr>
                                    <w:t>Who reads your newsletters, and what are their responsibilities? What segments of your industry are they concerned about? And do you have evidence to back up your assumptions? Being able to answer these questions is critical, because only then will you be able to provide the kind of content that readers will be drawn to.</w:t>
                                  </w:r>
                                </w:p>
                                <w:p w14:paraId="11AE8C2A" w14:textId="77777777" w:rsidR="003E17B5" w:rsidRPr="00CE7301" w:rsidRDefault="003E17B5" w:rsidP="003E17B5">
                                  <w:pPr>
                                    <w:pStyle w:val="Content"/>
                                    <w:rPr>
                                      <w:color w:val="FFFFFF" w:themeColor="background1"/>
                                    </w:rPr>
                                  </w:pPr>
                                  <w:r w:rsidRPr="00CE7301">
                                    <w:rPr>
                                      <w:color w:val="FFFFFF" w:themeColor="background1"/>
                                      <w:lang w:val="en-GB" w:bidi="en-GB"/>
                                    </w:rPr>
                                    <w:t>Not everyone within a business or industry is concerned with the same issues. By understanding readers and their concerns, you can ensure that every issue of your newsletter has something to interest as many types of people as possible.</w:t>
                                  </w:r>
                                </w:p>
                                <w:p w14:paraId="7043E1B3" w14:textId="77777777" w:rsidR="003E17B5" w:rsidRPr="00CE7301" w:rsidRDefault="003E17B5" w:rsidP="003E17B5"/>
                              </w:txbxContent>
                            </wps:txbx>
                            <wps:bodyPr rot="0" spcFirstLastPara="0" vertOverflow="overflow" horzOverflow="overflow" vert="horz" wrap="square" lIns="457200" tIns="0" rIns="91440" bIns="0" numCol="1" spcCol="0" rtlCol="0" fromWordArt="0" anchor="t" anchorCtr="0" forceAA="0" compatLnSpc="1">
                              <a:prstTxWarp prst="textNoShape">
                                <a:avLst/>
                              </a:prstTxWarp>
                              <a:noAutofit/>
                            </wps:bodyPr>
                          </wps:wsp>
                        </a:graphicData>
                      </a:graphic>
                    </wp:inline>
                  </w:drawing>
                </mc:Choice>
                <mc:Fallback>
                  <w:pict>
                    <v:shape w14:anchorId="59268FC4" id="Text Box 22" o:spid="_x0000_s1049" type="#_x0000_t202" style="width:593.25pt;height:13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" filled="f" stroked="f" strokeweight=".5pt">
                      <v:textbox inset="36pt,0,,0">
                        <w:txbxContent>
                          <w:p w14:paraId="6B120F1C" w14:textId="77777777" w:rsidR="003E17B5" w:rsidRPr="00CE7301" w:rsidRDefault="003E17B5" w:rsidP="00CE7301">
                            <w:pPr>
                              <w:pStyle w:val="Heading2"/>
                              <w:rPr>
                                <w:color w:val="FFFFFF" w:themeColor="background1"/>
                              </w:rPr>
                            </w:pPr>
                            <w:r w:rsidRPr="00CE7301">
                              <w:rPr>
                                <w:color w:val="FFFFFF" w:themeColor="background1"/>
                                <w:lang w:val="en-GB" w:bidi="en-GB"/>
                              </w:rPr>
                              <w:t>An Article for Everyone</w:t>
                            </w:r>
                          </w:p>
                          <w:p w14:paraId="2EDA8F0C" w14:textId="77777777" w:rsidR="003E17B5" w:rsidRPr="00CE7301" w:rsidRDefault="003E17B5" w:rsidP="003E17B5">
                            <w:pPr>
                              <w:pStyle w:val="Content"/>
                              <w:rPr>
                                <w:color w:val="FFFFFF" w:themeColor="background1"/>
                              </w:rPr>
                            </w:pPr>
                            <w:r w:rsidRPr="00CE7301">
                              <w:rPr>
                                <w:color w:val="FFFFFF" w:themeColor="background1"/>
                                <w:lang w:val="en-GB" w:bidi="en-GB"/>
                              </w:rPr>
                              <w:t>Who reads your newsletters, and what are their responsibilities? What segments of your industry are they concerned about? And do you have evidence to back up your assumptions? Being able to answer these questions is critical, because only then will you be able to provide the kind of content that readers will be drawn to.</w:t>
                            </w:r>
                          </w:p>
                          <w:p w14:paraId="11AE8C2A" w14:textId="77777777" w:rsidR="003E17B5" w:rsidRPr="00CE7301" w:rsidRDefault="003E17B5" w:rsidP="003E17B5">
                            <w:pPr>
                              <w:pStyle w:val="Content"/>
                              <w:rPr>
                                <w:color w:val="FFFFFF" w:themeColor="background1"/>
                              </w:rPr>
                            </w:pPr>
                            <w:r w:rsidRPr="00CE7301">
                              <w:rPr>
                                <w:color w:val="FFFFFF" w:themeColor="background1"/>
                                <w:lang w:val="en-GB" w:bidi="en-GB"/>
                              </w:rPr>
                              <w:t>Not everyone within a business or industry is concerned with the same issues. By understanding readers and their concerns, you can ensure that every issue of your newsletter has something to interest as many types of people as possible.</w:t>
                            </w:r>
                          </w:p>
                          <w:p w14:paraId="7043E1B3" w14:textId="77777777" w:rsidR="003E17B5" w:rsidRPr="00CE7301" w:rsidRDefault="003E17B5" w:rsidP="003E17B5"/>
                        </w:txbxContent>
                      </v:textbox>
                      <w10:anchorlock/>
                    </v:shape>
                  </w:pict>
                </mc:Fallback>
              </mc:AlternateContent>
            </w:r>
          </w:p>
        </w:tc>
      </w:tr>
    </w:tbl>
    <w:p w14:paraId="25CFD043" w14:textId="77777777" w:rsidR="00CE7301" w:rsidRPr="00772F68" w:rsidRDefault="00772F68" w:rsidP="00772F68">
      <w:pPr>
        <w:spacing w:before="0"/>
        <w:ind w:left="0"/>
        <w:rPr>
          <w:rFonts w:ascii="Palatino" w:hAnsi="Palatino"/>
        </w:rPr>
      </w:pPr>
      <w:r>
        <w:rPr>
          <w:rFonts w:ascii="Palatino" w:eastAsia="Palatino" w:hAnsi="Palatino" w:cs="Palatino"/>
          <w:lang w:val="en-GB" w:bidi="en-GB"/>
        </w:rPr>
        <w:br w:type="page"/>
      </w: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080"/>
        <w:gridCol w:w="5054"/>
      </w:tblGrid>
      <w:tr w:rsidR="00CE7301" w:rsidRPr="00ED6510" w14:paraId="146C2378" w14:textId="77777777" w:rsidTr="001917B8">
        <w:trPr>
          <w:trHeight w:val="1710"/>
        </w:trPr>
        <w:tc>
          <w:tcPr>
            <w:tcW w:w="13134" w:type="dxa"/>
            <w:gridSpan w:val="2"/>
          </w:tcPr>
          <w:p w14:paraId="30755DA0" w14:textId="77777777" w:rsidR="00CE7301" w:rsidRPr="00ED6510" w:rsidRDefault="00CE7301" w:rsidP="00084DCA">
            <w:pPr>
              <w:pStyle w:val="Heading4"/>
              <w:rPr>
                <w:rStyle w:val="Emphasis"/>
                <w:color w:val="000000" w:themeColor="text1"/>
              </w:rPr>
            </w:pPr>
            <w:r w:rsidRPr="00ED6510">
              <w:rPr>
                <w:rStyle w:val="Emphasis"/>
                <w:noProof/>
                <w:color w:val="000000" w:themeColor="text1"/>
                <w:lang w:val="en-GB" w:bidi="en-GB"/>
              </w:rPr>
              <w:lastRenderedPageBreak/>
              <mc:AlternateContent>
                <mc:Choice Requires="wps">
                  <w:drawing>
                    <wp:anchor distT="0" distB="0" distL="114300" distR="114300" simplePos="0" relativeHeight="251704832" behindDoc="1" locked="0" layoutInCell="1" allowOverlap="1" wp14:anchorId="672742FC" wp14:editId="68419C67">
                      <wp:simplePos x="0" y="0"/>
                      <wp:positionH relativeFrom="column">
                        <wp:posOffset>14994</wp:posOffset>
                      </wp:positionH>
                      <wp:positionV relativeFrom="page">
                        <wp:posOffset>-27296</wp:posOffset>
                      </wp:positionV>
                      <wp:extent cx="8106410" cy="422275"/>
                      <wp:effectExtent l="0" t="0" r="8890" b="0"/>
                      <wp:wrapNone/>
                      <wp:docPr id="23" name="Rectangle 23" descr="colour block line"/>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97D44" id="Rectangle 23" o:spid="_x0000_s1026" alt="colour block line" style="position:absolute;margin-left:1.2pt;margin-top:-2.15pt;width:638.3pt;height:33.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" fillcolor="#c75454" stroked="f" strokeweight="1pt">
                      <w10:wrap anchory="page"/>
                    </v:rect>
                  </w:pict>
                </mc:Fallback>
              </mc:AlternateContent>
            </w:r>
          </w:p>
          <w:p w14:paraId="2195A150" w14:textId="77777777" w:rsidR="00CE7301" w:rsidRDefault="00547B65" w:rsidP="00084DCA">
            <w:pPr>
              <w:pStyle w:val="Heading4"/>
              <w:rPr>
                <w:rStyle w:val="Emphasis"/>
                <w:color w:val="000000" w:themeColor="text1"/>
              </w:rPr>
            </w:pPr>
            <w:r>
              <w:rPr>
                <w:rFonts w:ascii="Century Gothic" w:eastAsia="Century Gothic" w:hAnsi="Century Gothic" w:cs="Century Gothic"/>
                <w:b/>
                <w:i/>
                <w:noProof/>
                <w:color w:val="000000" w:themeColor="text1"/>
                <w:sz w:val="22"/>
                <w:szCs w:val="22"/>
                <w:lang w:val="en-GB" w:bidi="en-GB"/>
              </w:rPr>
              <mc:AlternateContent>
                <mc:Choice Requires="wps">
                  <w:drawing>
                    <wp:anchor distT="0" distB="0" distL="114300" distR="114300" simplePos="0" relativeHeight="251707904" behindDoc="1" locked="0" layoutInCell="1" allowOverlap="1" wp14:anchorId="381A19F9" wp14:editId="5C633747">
                      <wp:simplePos x="0" y="0"/>
                      <wp:positionH relativeFrom="column">
                        <wp:posOffset>5959312</wp:posOffset>
                      </wp:positionH>
                      <wp:positionV relativeFrom="paragraph">
                        <wp:posOffset>210033</wp:posOffset>
                      </wp:positionV>
                      <wp:extent cx="1870231" cy="553697"/>
                      <wp:effectExtent l="0" t="0" r="15875" b="18415"/>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231" cy="55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8E65" w14:textId="77777777" w:rsidR="00CE7301" w:rsidRPr="00ED6510" w:rsidRDefault="00CE7301" w:rsidP="00CE7301">
                                  <w:pPr>
                                    <w:pStyle w:val="Heading3"/>
                                  </w:pPr>
                                  <w:r>
                                    <w:rPr>
                                      <w:lang w:val="en-GB" w:bidi="en-GB"/>
                                    </w:rPr>
                                    <w:t>Page 4</w:t>
                                  </w:r>
                                </w:p>
                              </w:txbxContent>
                            </wps:txbx>
                            <wps:bodyPr rot="0" vert="horz" wrap="square" lIns="0" tIns="0" rIns="0" bIns="0" anchor="t" anchorCtr="0" upright="1">
                              <a:noAutofit/>
                            </wps:bodyPr>
                          </wps:wsp>
                        </a:graphicData>
                      </a:graphic>
                    </wp:anchor>
                  </w:drawing>
                </mc:Choice>
                <mc:Fallback>
                  <w:pict>
                    <v:shape w14:anchorId="381A19F9" id="_x0000_s1050" type="#_x0000_t202" style="position:absolute;left:0;text-align:left;margin-left:469.25pt;margin-top:16.55pt;width:147.25pt;height:43.6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UE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" filled="f" stroked="f">
                      <v:textbox inset="0,0,0,0">
                        <w:txbxContent>
                          <w:p w14:paraId="01708E65" w14:textId="77777777" w:rsidR="00CE7301" w:rsidRPr="00ED6510" w:rsidRDefault="00CE7301" w:rsidP="00CE7301">
                            <w:pPr>
                              <w:pStyle w:val="Heading3"/>
                            </w:pPr>
                            <w:r>
                              <w:rPr>
                                <w:lang w:val="en-GB" w:bidi="en-GB"/>
                              </w:rPr>
                              <w:t>Page 4</w:t>
                            </w:r>
                          </w:p>
                        </w:txbxContent>
                      </v:textbox>
                    </v:shape>
                  </w:pict>
                </mc:Fallback>
              </mc:AlternateContent>
            </w:r>
            <w:r w:rsidR="00CE7301" w:rsidRPr="00ED6510">
              <w:rPr>
                <w:rStyle w:val="Emphasis"/>
                <w:color w:val="000000" w:themeColor="text1"/>
                <w:lang w:val="en-GB" w:bidi="en-GB"/>
              </w:rPr>
              <w:br w:type="page"/>
            </w:r>
          </w:p>
          <w:p w14:paraId="045A39E8" w14:textId="77777777" w:rsidR="00CE7301" w:rsidRPr="00665DF7" w:rsidRDefault="00CE7301" w:rsidP="00084DCA">
            <w:pPr>
              <w:tabs>
                <w:tab w:val="left" w:pos="1230"/>
                <w:tab w:val="left" w:pos="7501"/>
              </w:tabs>
            </w:pPr>
            <w:r>
              <w:rPr>
                <w:lang w:val="en-GB" w:bidi="en-GB"/>
              </w:rPr>
              <w:tab/>
              <w:t>Newsletter title</w:t>
            </w:r>
          </w:p>
        </w:tc>
      </w:tr>
      <w:tr w:rsidR="001917B8" w:rsidRPr="00ED6510" w14:paraId="45FE9554" w14:textId="77777777" w:rsidTr="006C3463">
        <w:trPr>
          <w:trHeight w:val="3699"/>
        </w:trPr>
        <w:tc>
          <w:tcPr>
            <w:tcW w:w="8080" w:type="dxa"/>
            <w:vMerge w:val="restart"/>
          </w:tcPr>
          <w:p w14:paraId="13997030" w14:textId="77777777" w:rsidR="001917B8" w:rsidRDefault="00DE2E3C" w:rsidP="00084DCA">
            <w:pPr>
              <w:pStyle w:val="Heading4"/>
              <w:rPr>
                <w:rStyle w:val="Emphasis"/>
                <w:i w:val="0"/>
                <w:color w:val="000000" w:themeColor="text1"/>
              </w:rPr>
            </w:pPr>
            <w:r>
              <w:rPr>
                <w:rFonts w:ascii="Century Gothic" w:eastAsia="Century Gothic" w:hAnsi="Century Gothic" w:cs="Century Gothic"/>
                <w:b/>
                <w:i/>
                <w:noProof/>
                <w:color w:val="000000" w:themeColor="text1"/>
                <w:sz w:val="22"/>
                <w:szCs w:val="22"/>
                <w:lang w:val="en-GB" w:bidi="en-GB"/>
              </w:rPr>
              <w:drawing>
                <wp:anchor distT="0" distB="0" distL="114300" distR="114300" simplePos="0" relativeHeight="251706880" behindDoc="1" locked="0" layoutInCell="1" allowOverlap="1" wp14:anchorId="654C861E" wp14:editId="43C2193F">
                  <wp:simplePos x="0" y="0"/>
                  <wp:positionH relativeFrom="column">
                    <wp:posOffset>288059</wp:posOffset>
                  </wp:positionH>
                  <wp:positionV relativeFrom="paragraph">
                    <wp:posOffset>-777446</wp:posOffset>
                  </wp:positionV>
                  <wp:extent cx="8014335" cy="2974340"/>
                  <wp:effectExtent l="0" t="0" r="5715" b="0"/>
                  <wp:wrapNone/>
                  <wp:docPr id="27" name="Picture 27" descr="cookies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014335" cy="2974340"/>
                          </a:xfrm>
                          <a:prstGeom prst="rect">
                            <a:avLst/>
                          </a:prstGeom>
                        </pic:spPr>
                      </pic:pic>
                    </a:graphicData>
                  </a:graphic>
                </wp:anchor>
              </w:drawing>
            </w:r>
            <w:r w:rsidR="001917B8">
              <w:rPr>
                <w:rFonts w:ascii="Century Gothic" w:eastAsia="Century Gothic" w:hAnsi="Century Gothic" w:cs="Century Gothic"/>
                <w:b/>
                <w:i/>
                <w:noProof/>
                <w:color w:val="000000" w:themeColor="text1"/>
                <w:sz w:val="22"/>
                <w:szCs w:val="22"/>
                <w:lang w:val="en-GB" w:bidi="en-GB"/>
              </w:rPr>
              <mc:AlternateContent>
                <mc:Choice Requires="wpg">
                  <w:drawing>
                    <wp:inline distT="0" distB="0" distL="0" distR="0" wp14:anchorId="084F5264" wp14:editId="66188B43">
                      <wp:extent cx="4649273" cy="5221452"/>
                      <wp:effectExtent l="0" t="0" r="0" b="1270"/>
                      <wp:docPr id="30" name="Group 30" descr="block of text"/>
                      <wp:cNvGraphicFramePr/>
                      <a:graphic xmlns:a="http://schemas.openxmlformats.org/drawingml/2006/main">
                        <a:graphicData uri="http://schemas.microsoft.com/office/word/2010/wordprocessingGroup">
                          <wpg:wgp>
                            <wpg:cNvGrpSpPr/>
                            <wpg:grpSpPr>
                              <a:xfrm>
                                <a:off x="0" y="0"/>
                                <a:ext cx="4649273" cy="5221452"/>
                                <a:chOff x="0" y="0"/>
                                <a:chExt cx="4649273" cy="5599947"/>
                              </a:xfrm>
                            </wpg:grpSpPr>
                            <wps:wsp>
                              <wps:cNvPr id="31" name="Text Box 31"/>
                              <wps:cNvSpPr txBox="1"/>
                              <wps:spPr>
                                <a:xfrm>
                                  <a:off x="0" y="0"/>
                                  <a:ext cx="3721994" cy="1104995"/>
                                </a:xfrm>
                                <a:prstGeom prst="rect">
                                  <a:avLst/>
                                </a:prstGeom>
                                <a:solidFill>
                                  <a:schemeClr val="accent1"/>
                                </a:solidFill>
                                <a:ln w="6350">
                                  <a:noFill/>
                                </a:ln>
                              </wps:spPr>
                              <wps:txbx>
                                <w:txbxContent>
                                  <w:p w14:paraId="40F30D43" w14:textId="77777777" w:rsidR="001917B8" w:rsidRPr="00665DF7" w:rsidRDefault="001917B8" w:rsidP="00CE7301">
                                    <w:pPr>
                                      <w:pStyle w:val="Subtitlearticles"/>
                                      <w:rPr>
                                        <w:rFonts w:ascii="Century Gothic" w:hAnsi="Century Gothic"/>
                                        <w:sz w:val="48"/>
                                        <w:szCs w:val="48"/>
                                      </w:rPr>
                                    </w:pPr>
                                    <w:r w:rsidRPr="00CE7301">
                                      <w:rPr>
                                        <w:rFonts w:ascii="Century Gothic" w:eastAsia="Century Gothic" w:hAnsi="Century Gothic" w:cs="Century Gothic"/>
                                        <w:sz w:val="48"/>
                                        <w:szCs w:val="48"/>
                                        <w:lang w:val="en-GB" w:bidi="en-GB"/>
                                      </w:rPr>
                                      <w:t>Fitting an Article into a Tight Space</w:t>
                                    </w:r>
                                  </w:p>
                                </w:txbxContent>
                              </wps:txbx>
                              <wps:bodyPr rot="0" spcFirstLastPara="0" vertOverflow="overflow" horzOverflow="overflow" vert="horz" wrap="square" lIns="274320" tIns="45720" rIns="91440" bIns="0" numCol="1" spcCol="0" rtlCol="0" fromWordArt="0" anchor="t" anchorCtr="0" forceAA="0" compatLnSpc="1">
                                <a:prstTxWarp prst="textNoShape">
                                  <a:avLst/>
                                </a:prstTxWarp>
                                <a:noAutofit/>
                              </wps:bodyPr>
                            </wps:wsp>
                            <wps:wsp>
                              <wps:cNvPr id="32" name="Text Box 32"/>
                              <wps:cNvSpPr txBox="1"/>
                              <wps:spPr>
                                <a:xfrm>
                                  <a:off x="0" y="1599771"/>
                                  <a:ext cx="4649273" cy="4000176"/>
                                </a:xfrm>
                                <a:prstGeom prst="rect">
                                  <a:avLst/>
                                </a:prstGeom>
                                <a:solidFill>
                                  <a:schemeClr val="bg1"/>
                                </a:solidFill>
                                <a:ln w="6350">
                                  <a:noFill/>
                                </a:ln>
                              </wps:spPr>
                              <wps:txbx>
                                <w:txbxContent>
                                  <w:p w14:paraId="7A06E6C0" w14:textId="77777777" w:rsidR="001917B8" w:rsidRDefault="001917B8" w:rsidP="00CE7301">
                                    <w:pPr>
                                      <w:pStyle w:val="Content"/>
                                      <w:ind w:left="576"/>
                                    </w:pPr>
                                    <w:r>
                                      <w:rPr>
                                        <w:lang w:val="en-GB" w:bidi="en-GB"/>
                                      </w:rPr>
                                      <w:t>So, you have space for one more article in your newsletter, and one of your experts out in the field is writing the article. How can you determine how long the article should be?</w:t>
                                    </w:r>
                                  </w:p>
                                  <w:p w14:paraId="75CF5838" w14:textId="77777777" w:rsidR="001917B8" w:rsidRDefault="001917B8" w:rsidP="00CE7301">
                                    <w:pPr>
                                      <w:pStyle w:val="Content"/>
                                      <w:ind w:left="576"/>
                                    </w:pPr>
                                    <w:r>
                                      <w:rPr>
                                        <w:lang w:val="en-GB" w:bidi="en-GB"/>
                                      </w:rPr>
                                      <w:t xml:space="preserve">As in newspapers, the length of a newsletter article can be thought of in terms of how many “column inches” are available for the article. </w:t>
                                    </w:r>
                                  </w:p>
                                  <w:p w14:paraId="2E7861F1" w14:textId="77777777" w:rsidR="001917B8" w:rsidRDefault="001917B8" w:rsidP="00CE7301">
                                    <w:pPr>
                                      <w:pStyle w:val="Content"/>
                                      <w:ind w:left="576"/>
                                    </w:pPr>
                                    <w:r>
                                      <w:rPr>
                                        <w:lang w:val="en-GB" w:bidi="en-GB"/>
                                      </w:rPr>
                                      <w:t xml:space="preserve">A column inch is a measure of space, namely an area on a page 1 column wide and 1 inch deep, used to measure the amount of type that would fill that space. </w:t>
                                    </w:r>
                                  </w:p>
                                  <w:p w14:paraId="5B522F4B" w14:textId="77777777" w:rsidR="001917B8" w:rsidRDefault="001917B8" w:rsidP="00CE7301">
                                    <w:pPr>
                                      <w:pStyle w:val="Content"/>
                                      <w:ind w:left="576"/>
                                    </w:pPr>
                                    <w:r>
                                      <w:rPr>
                                        <w:lang w:val="en-GB" w:bidi="en-GB"/>
                                      </w:rPr>
                                      <w:t>This will vary from newsletter to newsletter depending on the font you are using, its size, the column width, and the amount of space between lines and between paragraphs.</w:t>
                                    </w:r>
                                  </w:p>
                                  <w:p w14:paraId="7AED3ACA" w14:textId="77777777" w:rsidR="001917B8" w:rsidRPr="00665DF7" w:rsidRDefault="001917B8" w:rsidP="00CE7301">
                                    <w:pPr>
                                      <w:pStyle w:val="Content"/>
                                      <w:ind w:left="576"/>
                                    </w:pPr>
                                    <w:r>
                                      <w:rPr>
                                        <w:lang w:val="en-GB" w:bidi="en-GB"/>
                                      </w:rPr>
                                      <w:t>By knowing how many words on average fit into a column inch in your newsletter, and then by measuring how many column inches are available for the article, you can tell the writer how many words an article can have. Let’s take this scenario one step at a time.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33" name="Text Box 33"/>
                              <wps:cNvSpPr txBox="1"/>
                              <wps:spPr>
                                <a:xfrm>
                                  <a:off x="0" y="1197430"/>
                                  <a:ext cx="2197100" cy="408940"/>
                                </a:xfrm>
                                <a:prstGeom prst="rect">
                                  <a:avLst/>
                                </a:prstGeom>
                                <a:noFill/>
                                <a:ln w="6350">
                                  <a:noFill/>
                                </a:ln>
                              </wps:spPr>
                              <wps:txbx>
                                <w:txbxContent>
                                  <w:p w14:paraId="55DD13D7" w14:textId="77777777" w:rsidR="001917B8" w:rsidRDefault="001917B8" w:rsidP="00CE7301">
                                    <w:pPr>
                                      <w:pStyle w:val="Heading3"/>
                                      <w:jc w:val="left"/>
                                    </w:pPr>
                                    <w:r>
                                      <w:rPr>
                                        <w:lang w:val="en-GB" w:bidi="en-GB"/>
                                      </w:rPr>
                                      <w:t xml:space="preserve">By </w:t>
                                    </w:r>
                                    <w:r w:rsidRPr="003E17B5">
                                      <w:rPr>
                                        <w:rStyle w:val="SubtitlearticlesChar"/>
                                        <w:lang w:val="en-GB" w:bidi="en-GB"/>
                                      </w:rPr>
                                      <w:t>Author Name</w:t>
                                    </w:r>
                                  </w:p>
                                </w:txbxContent>
                              </wps:txbx>
                              <wps:bodyPr rot="0" spcFirstLastPara="0" vertOverflow="overflow" horzOverflow="overflow" vert="horz" wrap="square" lIns="457200" tIns="45720" rIns="91440" bIns="0" numCol="1" spcCol="0" rtlCol="0" fromWordArt="0" anchor="t" anchorCtr="0" forceAA="0" compatLnSpc="1">
                                <a:prstTxWarp prst="textNoShape">
                                  <a:avLst/>
                                </a:prstTxWarp>
                                <a:noAutofit/>
                              </wps:bodyPr>
                            </wps:wsp>
                          </wpg:wgp>
                        </a:graphicData>
                      </a:graphic>
                    </wp:inline>
                  </w:drawing>
                </mc:Choice>
                <mc:Fallback>
                  <w:pict>
                    <v:group w14:anchorId="084F5264" id="Group 30" o:spid="_x0000_s1051" alt="block of text" style="width:366.1pt;height:411.15pt;mso-position-horizontal-relative:char;mso-position-vertical-relative:line" coordsize="46492,5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">
                      <v:shape id="Text Box 31" o:spid="_x0000_s1052" type="#_x0000_t202" style="position:absolute;width:37219;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" fillcolor="#c75454 [3204]" stroked="f" strokeweight=".5pt">
                        <v:textbox inset="21.6pt,,,0">
                          <w:txbxContent>
                            <w:p w14:paraId="40F30D43" w14:textId="77777777" w:rsidR="001917B8" w:rsidRPr="00665DF7" w:rsidRDefault="001917B8" w:rsidP="00CE7301">
                              <w:pPr>
                                <w:pStyle w:val="Subtitlearticles"/>
                                <w:rPr>
                                  <w:rFonts w:ascii="Century Gothic" w:hAnsi="Century Gothic"/>
                                  <w:sz w:val="48"/>
                                  <w:szCs w:val="48"/>
                                </w:rPr>
                              </w:pPr>
                              <w:r w:rsidRPr="00CE7301">
                                <w:rPr>
                                  <w:rFonts w:ascii="Century Gothic" w:eastAsia="Century Gothic" w:hAnsi="Century Gothic" w:cs="Century Gothic"/>
                                  <w:sz w:val="48"/>
                                  <w:szCs w:val="48"/>
                                  <w:lang w:val="en-GB" w:bidi="en-GB"/>
                                </w:rPr>
                                <w:t>Fitting an Article into a Tight Space</w:t>
                              </w:r>
                            </w:p>
                          </w:txbxContent>
                        </v:textbox>
                      </v:shape>
                      <v:shape id="Text Box 32" o:spid="_x0000_s1053" type="#_x0000_t202" style="position:absolute;top:15997;width:46492;height:4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" fillcolor="white [3212]" stroked="f" strokeweight=".5pt">
                        <v:textbox inset=",,,0">
                          <w:txbxContent>
                            <w:p w14:paraId="7A06E6C0" w14:textId="77777777" w:rsidR="001917B8" w:rsidRDefault="001917B8" w:rsidP="00CE7301">
                              <w:pPr>
                                <w:pStyle w:val="Content"/>
                                <w:ind w:left="576"/>
                              </w:pPr>
                              <w:r>
                                <w:rPr>
                                  <w:lang w:val="en-GB" w:bidi="en-GB"/>
                                </w:rPr>
                                <w:t>So, you have space for one more article in your newsletter, and one of your experts out in the field is writing the article. How can you determine how long the article should be?</w:t>
                              </w:r>
                            </w:p>
                            <w:p w14:paraId="75CF5838" w14:textId="77777777" w:rsidR="001917B8" w:rsidRDefault="001917B8" w:rsidP="00CE7301">
                              <w:pPr>
                                <w:pStyle w:val="Content"/>
                                <w:ind w:left="576"/>
                              </w:pPr>
                              <w:r>
                                <w:rPr>
                                  <w:lang w:val="en-GB" w:bidi="en-GB"/>
                                </w:rPr>
                                <w:t xml:space="preserve">As in newspapers, the length of a newsletter article can be thought of in terms of how many “column inches” are available for the article. </w:t>
                              </w:r>
                            </w:p>
                            <w:p w14:paraId="2E7861F1" w14:textId="77777777" w:rsidR="001917B8" w:rsidRDefault="001917B8" w:rsidP="00CE7301">
                              <w:pPr>
                                <w:pStyle w:val="Content"/>
                                <w:ind w:left="576"/>
                              </w:pPr>
                              <w:r>
                                <w:rPr>
                                  <w:lang w:val="en-GB" w:bidi="en-GB"/>
                                </w:rPr>
                                <w:t xml:space="preserve">A column inch is a measure of space, namely an area on a page 1 column wide and 1 inch deep, used to measure the amount of type that would fill that space. </w:t>
                              </w:r>
                            </w:p>
                            <w:p w14:paraId="5B522F4B" w14:textId="77777777" w:rsidR="001917B8" w:rsidRDefault="001917B8" w:rsidP="00CE7301">
                              <w:pPr>
                                <w:pStyle w:val="Content"/>
                                <w:ind w:left="576"/>
                              </w:pPr>
                              <w:r>
                                <w:rPr>
                                  <w:lang w:val="en-GB" w:bidi="en-GB"/>
                                </w:rPr>
                                <w:t>This will vary from newsletter to newsletter depending on the font you are using, its size, the column width, and the amount of space between lines and between paragraphs.</w:t>
                              </w:r>
                            </w:p>
                            <w:p w14:paraId="7AED3ACA" w14:textId="77777777" w:rsidR="001917B8" w:rsidRPr="00665DF7" w:rsidRDefault="001917B8" w:rsidP="00CE7301">
                              <w:pPr>
                                <w:pStyle w:val="Content"/>
                                <w:ind w:left="576"/>
                              </w:pPr>
                              <w:r>
                                <w:rPr>
                                  <w:lang w:val="en-GB" w:bidi="en-GB"/>
                                </w:rPr>
                                <w:t>By knowing how many words on average fit into a column inch in your newsletter, and then by measuring how many column inches are available for the article, you can tell the writer how many words an article can have. Let’s take this scenario one step at a time.</w:t>
                              </w:r>
                            </w:p>
                          </w:txbxContent>
                        </v:textbox>
                      </v:shape>
                      <v:shape id="Text Box 33" o:spid="_x0000_s1054" type="#_x0000_t202" style="position:absolute;top:11974;width:2197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" filled="f" stroked="f" strokeweight=".5pt">
                        <v:textbox inset="36pt,,,0">
                          <w:txbxContent>
                            <w:p w14:paraId="55DD13D7" w14:textId="77777777" w:rsidR="001917B8" w:rsidRDefault="001917B8" w:rsidP="00CE7301">
                              <w:pPr>
                                <w:pStyle w:val="Heading3"/>
                                <w:jc w:val="left"/>
                              </w:pPr>
                              <w:r>
                                <w:rPr>
                                  <w:lang w:val="en-GB" w:bidi="en-GB"/>
                                </w:rPr>
                                <w:t xml:space="preserve">By </w:t>
                              </w:r>
                              <w:r w:rsidRPr="003E17B5">
                                <w:rPr>
                                  <w:rStyle w:val="SubtitlearticlesChar"/>
                                  <w:lang w:val="en-GB" w:bidi="en-GB"/>
                                </w:rPr>
                                <w:t>Author Name</w:t>
                              </w:r>
                            </w:p>
                          </w:txbxContent>
                        </v:textbox>
                      </v:shape>
                      <w10:anchorlock/>
                    </v:group>
                  </w:pict>
                </mc:Fallback>
              </mc:AlternateContent>
            </w:r>
          </w:p>
          <w:p w14:paraId="0071A0C2" w14:textId="77777777" w:rsidR="001917B8" w:rsidRPr="00B62DED" w:rsidRDefault="001B0D52" w:rsidP="0068303A">
            <w:r>
              <w:rPr>
                <w:noProof/>
                <w:lang w:val="en-GB" w:bidi="en-GB"/>
              </w:rPr>
              <mc:AlternateContent>
                <mc:Choice Requires="wps">
                  <w:drawing>
                    <wp:inline distT="0" distB="0" distL="0" distR="0" wp14:anchorId="56A36760" wp14:editId="55C1A624">
                      <wp:extent cx="2511380" cy="3052248"/>
                      <wp:effectExtent l="0" t="0" r="381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380" cy="3052248"/>
                              </a:xfrm>
                              <a:prstGeom prst="rect">
                                <a:avLst/>
                              </a:prstGeom>
                              <a:solidFill>
                                <a:srgbClr val="FFFFFF"/>
                              </a:solidFill>
                              <a:ln w="9525">
                                <a:noFill/>
                                <a:miter lim="800000"/>
                                <a:headEnd/>
                                <a:tailEnd/>
                              </a:ln>
                            </wps:spPr>
                            <wps:txbx id="22">
                              <w:txbxContent>
                                <w:p w14:paraId="7A0769B4" w14:textId="77777777" w:rsidR="001B0D52" w:rsidRDefault="000426E5" w:rsidP="001B0D52">
                                  <w:pPr>
                                    <w:pStyle w:val="Content"/>
                                  </w:pPr>
                                  <w:r w:rsidRPr="000426E5">
                                    <w:rPr>
                                      <w:lang w:val="en-GB" w:bidi="en-GB"/>
                                    </w:rPr>
                                    <w:t xml:space="preserve">Who reads your newsletters, and what are their responsibilities? What segments of your industry are they concerned about? And do you have evidence to back up your assumptions? Being able to answer these questions is critical, because only then will you be able to provide the kind of content that readers will be drawn to. </w:t>
                                  </w:r>
                                </w:p>
                                <w:p w14:paraId="096F159B" w14:textId="77777777" w:rsidR="0068303A" w:rsidRDefault="000426E5" w:rsidP="001B0D52">
                                  <w:pPr>
                                    <w:pStyle w:val="Content"/>
                                  </w:pPr>
                                  <w:r w:rsidRPr="00E518B9">
                                    <w:rPr>
                                      <w:lang w:val="en-GB" w:bidi="en-GB"/>
                                    </w:rPr>
                                    <w:t xml:space="preserve">Not everyone within a business or industry is concerned with the same issues. </w:t>
                                  </w:r>
                                </w:p>
                                <w:p w14:paraId="059C8E7D" w14:textId="77777777" w:rsidR="000426E5" w:rsidRDefault="000426E5" w:rsidP="001B0D52">
                                  <w:pPr>
                                    <w:pStyle w:val="Content"/>
                                  </w:pPr>
                                  <w:r w:rsidRPr="00E518B9">
                                    <w:rPr>
                                      <w:lang w:val="en-GB" w:bidi="en-GB"/>
                                    </w:rPr>
                                    <w:t>By understanding readers and their concerns, you can ensure that every issue of your newsletter has something to interest as many types of people as possible.</w:t>
                                  </w:r>
                                </w:p>
                                <w:p w14:paraId="62130735" w14:textId="77777777" w:rsidR="000426E5" w:rsidRPr="001B0D52" w:rsidRDefault="000426E5" w:rsidP="001B0D52">
                                  <w:pPr>
                                    <w:pStyle w:val="Content"/>
                                  </w:pPr>
                                  <w:r w:rsidRPr="00E518B9">
                                    <w:rPr>
                                      <w:lang w:val="en-GB" w:bidi="en-GB"/>
                                    </w:rPr>
                                    <w:t>A newsletter about technology in education may have articles relevant to administrators and what they need to know logistically to get technology into their schools, to teachers and how they can integrate technology into their classrooms.</w:t>
                                  </w:r>
                                </w:p>
                              </w:txbxContent>
                            </wps:txbx>
                            <wps:bodyPr rot="0" vert="horz" wrap="square" lIns="457200" tIns="45720" rIns="91440" bIns="45720" anchor="t" anchorCtr="0">
                              <a:noAutofit/>
                            </wps:bodyPr>
                          </wps:wsp>
                        </a:graphicData>
                      </a:graphic>
                    </wp:inline>
                  </w:drawing>
                </mc:Choice>
                <mc:Fallback>
                  <w:pict>
                    <v:shape w14:anchorId="56A36760" id="Text Box 2" o:spid="_x0000_s1055" type="#_x0000_t202" style="width:197.75pt;height:2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" stroked="f">
                      <v:textbox style="mso-next-textbox:#_x0000_s1056" inset="36pt">
                        <w:txbxContent>
                          <w:p w14:paraId="7A0769B4" w14:textId="77777777" w:rsidR="001B0D52" w:rsidRDefault="000426E5" w:rsidP="001B0D52">
                            <w:pPr>
                              <w:pStyle w:val="Content"/>
                            </w:pPr>
                            <w:r w:rsidRPr="000426E5">
                              <w:rPr>
                                <w:lang w:val="en-GB" w:bidi="en-GB"/>
                              </w:rPr>
                              <w:t xml:space="preserve">Who reads your newsletters, and what are their responsibilities? What segments of your industry are they concerned about? And do you have evidence to back up your assumptions? Being able to answer these questions is critical, because only then will you be able to provide the kind of content that readers will be drawn to. </w:t>
                            </w:r>
                          </w:p>
                          <w:p w14:paraId="096F159B" w14:textId="77777777" w:rsidR="0068303A" w:rsidRDefault="000426E5" w:rsidP="001B0D52">
                            <w:pPr>
                              <w:pStyle w:val="Content"/>
                            </w:pPr>
                            <w:r w:rsidRPr="00E518B9">
                              <w:rPr>
                                <w:lang w:val="en-GB" w:bidi="en-GB"/>
                              </w:rPr>
                              <w:t xml:space="preserve">Not everyone within a business or industry is concerned with the same issues. </w:t>
                            </w:r>
                          </w:p>
                          <w:p w14:paraId="059C8E7D" w14:textId="77777777" w:rsidR="000426E5" w:rsidRDefault="000426E5" w:rsidP="001B0D52">
                            <w:pPr>
                              <w:pStyle w:val="Content"/>
                            </w:pPr>
                            <w:r w:rsidRPr="00E518B9">
                              <w:rPr>
                                <w:lang w:val="en-GB" w:bidi="en-GB"/>
                              </w:rPr>
                              <w:t>By understanding readers and their concerns, you can ensure that every issue of your newsletter has something to interest as many types of people as possible.</w:t>
                            </w:r>
                          </w:p>
                          <w:p w14:paraId="62130735" w14:textId="77777777" w:rsidR="000426E5" w:rsidRPr="001B0D52" w:rsidRDefault="000426E5" w:rsidP="001B0D52">
                            <w:pPr>
                              <w:pStyle w:val="Content"/>
                            </w:pPr>
                            <w:r w:rsidRPr="00E518B9">
                              <w:rPr>
                                <w:lang w:val="en-GB" w:bidi="en-GB"/>
                              </w:rPr>
                              <w:t>A newsletter about technology in education may have articles relevant to administrators and what they need to know logistically to get technology into their schools, to teachers and how they can integrate technology into their classrooms.</w:t>
                            </w:r>
                          </w:p>
                        </w:txbxContent>
                      </v:textbox>
                      <w10:anchorlock/>
                    </v:shape>
                  </w:pict>
                </mc:Fallback>
              </mc:AlternateContent>
            </w:r>
            <w:r w:rsidR="000426E5">
              <w:rPr>
                <w:noProof/>
                <w:lang w:val="en-GB" w:bidi="en-GB"/>
              </w:rPr>
              <mc:AlternateContent>
                <mc:Choice Requires="wps">
                  <w:drawing>
                    <wp:inline distT="0" distB="0" distL="0" distR="0" wp14:anchorId="010F8BDF" wp14:editId="4C75A6DA">
                      <wp:extent cx="2240924" cy="3051774"/>
                      <wp:effectExtent l="0" t="0" r="6985" b="5080"/>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24" cy="3051774"/>
                              </a:xfrm>
                              <a:prstGeom prst="rect">
                                <a:avLst/>
                              </a:prstGeom>
                              <a:solidFill>
                                <a:srgbClr val="FFFFFF"/>
                              </a:solidFill>
                              <a:ln w="9525">
                                <a:noFill/>
                                <a:miter lim="800000"/>
                                <a:headEnd/>
                                <a:tailEnd/>
                              </a:ln>
                            </wps:spPr>
                            <wps:linkedTxbx id="22" seq="1"/>
                            <wps:bodyPr rot="0" vert="horz" wrap="square" lIns="274320" tIns="45720" rIns="91440" bIns="45720" anchor="t" anchorCtr="0">
                              <a:noAutofit/>
                            </wps:bodyPr>
                          </wps:wsp>
                        </a:graphicData>
                      </a:graphic>
                    </wp:inline>
                  </w:drawing>
                </mc:Choice>
                <mc:Fallback>
                  <w:pict>
                    <v:shape w14:anchorId="010F8BDF" id="_x0000_s1056" type="#_x0000_t202" style="width:176.45pt;height:2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" stroked="f">
                      <v:textbox inset="21.6pt">
                        <w:txbxContent/>
                      </v:textbox>
                      <w10:anchorlock/>
                    </v:shape>
                  </w:pict>
                </mc:Fallback>
              </mc:AlternateContent>
            </w:r>
          </w:p>
        </w:tc>
        <w:tc>
          <w:tcPr>
            <w:tcW w:w="5054" w:type="dxa"/>
          </w:tcPr>
          <w:p w14:paraId="2230D240" w14:textId="77777777" w:rsidR="001917B8" w:rsidRPr="001917B8" w:rsidRDefault="001917B8" w:rsidP="001917B8">
            <w:pPr>
              <w:tabs>
                <w:tab w:val="left" w:pos="1744"/>
              </w:tabs>
              <w:ind w:left="0"/>
            </w:pPr>
          </w:p>
        </w:tc>
      </w:tr>
      <w:tr w:rsidR="001917B8" w:rsidRPr="00ED6510" w14:paraId="1F3F0324" w14:textId="77777777" w:rsidTr="006C3463">
        <w:trPr>
          <w:trHeight w:val="4869"/>
        </w:trPr>
        <w:tc>
          <w:tcPr>
            <w:tcW w:w="8080" w:type="dxa"/>
            <w:vMerge/>
          </w:tcPr>
          <w:p w14:paraId="52B37FB5" w14:textId="77777777" w:rsidR="001917B8" w:rsidRDefault="001917B8" w:rsidP="00084DCA">
            <w:pPr>
              <w:pStyle w:val="Heading4"/>
              <w:rPr>
                <w:iCs/>
                <w:noProof/>
                <w:color w:val="000000" w:themeColor="text1"/>
              </w:rPr>
            </w:pPr>
          </w:p>
        </w:tc>
        <w:tc>
          <w:tcPr>
            <w:tcW w:w="5054" w:type="dxa"/>
          </w:tcPr>
          <w:p w14:paraId="4B373026" w14:textId="77777777" w:rsidR="001917B8" w:rsidRDefault="001917B8" w:rsidP="00084DCA">
            <w:pPr>
              <w:pStyle w:val="Heading4"/>
              <w:ind w:left="0"/>
            </w:pPr>
            <w:r>
              <w:rPr>
                <w:noProof/>
                <w:color w:val="000000" w:themeColor="text1"/>
                <w:lang w:val="en-GB" w:bidi="en-GB"/>
              </w:rPr>
              <mc:AlternateContent>
                <mc:Choice Requires="wps">
                  <w:drawing>
                    <wp:inline distT="0" distB="0" distL="0" distR="0" wp14:anchorId="588EE5EB" wp14:editId="7D173CD0">
                      <wp:extent cx="2824222" cy="6912000"/>
                      <wp:effectExtent l="0" t="0" r="0" b="3175"/>
                      <wp:docPr id="41" name="Text Box 41"/>
                      <wp:cNvGraphicFramePr/>
                      <a:graphic xmlns:a="http://schemas.openxmlformats.org/drawingml/2006/main">
                        <a:graphicData uri="http://schemas.microsoft.com/office/word/2010/wordprocessingShape">
                          <wps:wsp>
                            <wps:cNvSpPr txBox="1"/>
                            <wps:spPr>
                              <a:xfrm>
                                <a:off x="0" y="0"/>
                                <a:ext cx="2824222" cy="6912000"/>
                              </a:xfrm>
                              <a:prstGeom prst="rect">
                                <a:avLst/>
                              </a:prstGeom>
                              <a:solidFill>
                                <a:schemeClr val="accent4"/>
                              </a:solidFill>
                              <a:ln w="6350">
                                <a:noFill/>
                              </a:ln>
                            </wps:spPr>
                            <wps:txbx>
                              <w:txbxContent>
                                <w:p w14:paraId="5042CCB7" w14:textId="77777777" w:rsidR="001917B8" w:rsidRPr="001917B8" w:rsidRDefault="001917B8" w:rsidP="001917B8">
                                  <w:pPr>
                                    <w:pStyle w:val="Content"/>
                                    <w:numPr>
                                      <w:ilvl w:val="0"/>
                                      <w:numId w:val="14"/>
                                    </w:numPr>
                                    <w:rPr>
                                      <w:color w:val="FFFFFF" w:themeColor="background1"/>
                                    </w:rPr>
                                  </w:pPr>
                                  <w:r w:rsidRPr="001917B8">
                                    <w:rPr>
                                      <w:color w:val="FFFFFF" w:themeColor="background1"/>
                                      <w:lang w:val="en-GB" w:bidi="en-GB"/>
                                    </w:rPr>
                                    <w:t>Fill up at least 10 inches of column with actual article text, then print the page and use a ruler to measure how many inches of column your text takes up.</w:t>
                                  </w:r>
                                </w:p>
                                <w:p w14:paraId="2DB46252" w14:textId="77777777" w:rsidR="001917B8" w:rsidRPr="001917B8" w:rsidRDefault="001917B8" w:rsidP="001917B8">
                                  <w:pPr>
                                    <w:pStyle w:val="Content"/>
                                    <w:numPr>
                                      <w:ilvl w:val="0"/>
                                      <w:numId w:val="14"/>
                                    </w:numPr>
                                    <w:rPr>
                                      <w:color w:val="FFFFFF" w:themeColor="background1"/>
                                    </w:rPr>
                                  </w:pPr>
                                  <w:r w:rsidRPr="001917B8">
                                    <w:rPr>
                                      <w:color w:val="FFFFFF" w:themeColor="background1"/>
                                      <w:lang w:val="en-GB" w:bidi="en-GB"/>
                                    </w:rPr>
                                    <w:t>Count the number of words in the text.</w:t>
                                  </w:r>
                                </w:p>
                                <w:p w14:paraId="7C2CB575" w14:textId="77777777" w:rsidR="001917B8" w:rsidRPr="001917B8" w:rsidRDefault="001917B8" w:rsidP="001917B8">
                                  <w:pPr>
                                    <w:pStyle w:val="Content"/>
                                    <w:numPr>
                                      <w:ilvl w:val="0"/>
                                      <w:numId w:val="14"/>
                                    </w:numPr>
                                    <w:rPr>
                                      <w:color w:val="FFFFFF" w:themeColor="background1"/>
                                    </w:rPr>
                                  </w:pPr>
                                  <w:r w:rsidRPr="001917B8">
                                    <w:rPr>
                                      <w:color w:val="FFFFFF" w:themeColor="background1"/>
                                      <w:lang w:val="en-GB" w:bidi="en-GB"/>
                                    </w:rPr>
                                    <w:t>Divide the number of words in the article by the number of inches the text takes up. For example, let’s say you have 456 words in 12 inches of column: 456 ÷ 12 = 38. That’s your magic number for how many words fit in an inch of column in your newsletter. But you’re not finished yet.</w:t>
                                  </w:r>
                                </w:p>
                                <w:p w14:paraId="5A3A4941" w14:textId="77777777" w:rsidR="001917B8" w:rsidRPr="001917B8" w:rsidRDefault="001917B8" w:rsidP="001917B8">
                                  <w:pPr>
                                    <w:pStyle w:val="Content"/>
                                    <w:numPr>
                                      <w:ilvl w:val="0"/>
                                      <w:numId w:val="14"/>
                                    </w:numPr>
                                    <w:rPr>
                                      <w:color w:val="FFFFFF" w:themeColor="background1"/>
                                    </w:rPr>
                                  </w:pPr>
                                  <w:r w:rsidRPr="001917B8">
                                    <w:rPr>
                                      <w:color w:val="FFFFFF" w:themeColor="background1"/>
                                      <w:lang w:val="en-GB" w:bidi="en-GB"/>
                                    </w:rPr>
                                    <w:t>Measure how many column inches you have available for the article. For example, we’ll say it’s 7 inches.</w:t>
                                  </w:r>
                                </w:p>
                                <w:p w14:paraId="09193748" w14:textId="77777777" w:rsidR="001917B8" w:rsidRPr="001917B8" w:rsidRDefault="001917B8" w:rsidP="001917B8">
                                  <w:pPr>
                                    <w:pStyle w:val="Content"/>
                                    <w:numPr>
                                      <w:ilvl w:val="0"/>
                                      <w:numId w:val="14"/>
                                    </w:numPr>
                                    <w:rPr>
                                      <w:color w:val="FFFFFF" w:themeColor="background1"/>
                                    </w:rPr>
                                  </w:pPr>
                                  <w:r w:rsidRPr="001917B8">
                                    <w:rPr>
                                      <w:color w:val="FFFFFF" w:themeColor="background1"/>
                                      <w:lang w:val="en-GB" w:bidi="en-GB"/>
                                    </w:rPr>
                                    <w:t>Multiply your magic number by the number of column inches available for the article, which in this case would be: 38 x 7 = 266. This is the maximum length that the article can be.</w:t>
                                  </w:r>
                                </w:p>
                                <w:p w14:paraId="276A7184" w14:textId="77777777" w:rsidR="001917B8" w:rsidRPr="001917B8" w:rsidRDefault="000426E5" w:rsidP="000426E5">
                                  <w:pPr>
                                    <w:pStyle w:val="Content"/>
                                    <w:numPr>
                                      <w:ilvl w:val="0"/>
                                      <w:numId w:val="14"/>
                                    </w:numPr>
                                    <w:rPr>
                                      <w:rFonts w:cs="Lucida Sans Unicode"/>
                                      <w:color w:val="FFFFFF" w:themeColor="background1"/>
                                    </w:rPr>
                                  </w:pPr>
                                  <w:r>
                                    <w:rPr>
                                      <w:rFonts w:cs="Lucida Sans Unicode"/>
                                      <w:color w:val="FFFFFF" w:themeColor="background1"/>
                                      <w:lang w:val="en-GB" w:bidi="en-GB"/>
                                    </w:rPr>
                                    <w:t>Get the article to a writer, once you get it back and edit it, you can add or remove words here and there to get the article to the right length.</w:t>
                                  </w: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inline>
                  </w:drawing>
                </mc:Choice>
                <mc:Fallback>
                  <w:pict>
                    <v:shape w14:anchorId="588EE5EB" id="Text Box 41" o:spid="_x0000_s1057" type="#_x0000_t202" style="width:222.4pt;height:5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" fillcolor="#294983 [3207]" stroked="f" strokeweight=".5pt">
                      <v:textbox inset="14.4pt,,14.4pt">
                        <w:txbxContent>
                          <w:p w14:paraId="5042CCB7" w14:textId="77777777" w:rsidR="001917B8" w:rsidRPr="001917B8" w:rsidRDefault="001917B8" w:rsidP="001917B8">
                            <w:pPr>
                              <w:pStyle w:val="Content"/>
                              <w:numPr>
                                <w:ilvl w:val="0"/>
                                <w:numId w:val="14"/>
                              </w:numPr>
                              <w:rPr>
                                <w:color w:val="FFFFFF" w:themeColor="background1"/>
                              </w:rPr>
                            </w:pPr>
                            <w:r w:rsidRPr="001917B8">
                              <w:rPr>
                                <w:color w:val="FFFFFF" w:themeColor="background1"/>
                                <w:lang w:val="en-GB" w:bidi="en-GB"/>
                              </w:rPr>
                              <w:t>Fill up at least 10 inches of column with actual article text, then print the page and use a ruler to measure how many inches of column your text takes up.</w:t>
                            </w:r>
                          </w:p>
                          <w:p w14:paraId="2DB46252" w14:textId="77777777" w:rsidR="001917B8" w:rsidRPr="001917B8" w:rsidRDefault="001917B8" w:rsidP="001917B8">
                            <w:pPr>
                              <w:pStyle w:val="Content"/>
                              <w:numPr>
                                <w:ilvl w:val="0"/>
                                <w:numId w:val="14"/>
                              </w:numPr>
                              <w:rPr>
                                <w:color w:val="FFFFFF" w:themeColor="background1"/>
                              </w:rPr>
                            </w:pPr>
                            <w:r w:rsidRPr="001917B8">
                              <w:rPr>
                                <w:color w:val="FFFFFF" w:themeColor="background1"/>
                                <w:lang w:val="en-GB" w:bidi="en-GB"/>
                              </w:rPr>
                              <w:t>Count the number of words in the text.</w:t>
                            </w:r>
                          </w:p>
                          <w:p w14:paraId="7C2CB575" w14:textId="77777777" w:rsidR="001917B8" w:rsidRPr="001917B8" w:rsidRDefault="001917B8" w:rsidP="001917B8">
                            <w:pPr>
                              <w:pStyle w:val="Content"/>
                              <w:numPr>
                                <w:ilvl w:val="0"/>
                                <w:numId w:val="14"/>
                              </w:numPr>
                              <w:rPr>
                                <w:color w:val="FFFFFF" w:themeColor="background1"/>
                              </w:rPr>
                            </w:pPr>
                            <w:r w:rsidRPr="001917B8">
                              <w:rPr>
                                <w:color w:val="FFFFFF" w:themeColor="background1"/>
                                <w:lang w:val="en-GB" w:bidi="en-GB"/>
                              </w:rPr>
                              <w:t>Divide the number of words in the article by the number of inches the text takes up. For example, let’s say you have 456 words in 12 inches of column: 456 ÷ 12 = 38. That’s your magic number for how many words fit in an inch of column in your newsletter. But you’re not finished yet.</w:t>
                            </w:r>
                          </w:p>
                          <w:p w14:paraId="5A3A4941" w14:textId="77777777" w:rsidR="001917B8" w:rsidRPr="001917B8" w:rsidRDefault="001917B8" w:rsidP="001917B8">
                            <w:pPr>
                              <w:pStyle w:val="Content"/>
                              <w:numPr>
                                <w:ilvl w:val="0"/>
                                <w:numId w:val="14"/>
                              </w:numPr>
                              <w:rPr>
                                <w:color w:val="FFFFFF" w:themeColor="background1"/>
                              </w:rPr>
                            </w:pPr>
                            <w:r w:rsidRPr="001917B8">
                              <w:rPr>
                                <w:color w:val="FFFFFF" w:themeColor="background1"/>
                                <w:lang w:val="en-GB" w:bidi="en-GB"/>
                              </w:rPr>
                              <w:t>Measure how many column inches you have available for the article. For example, we’ll say it’s 7 inches.</w:t>
                            </w:r>
                          </w:p>
                          <w:p w14:paraId="09193748" w14:textId="77777777" w:rsidR="001917B8" w:rsidRPr="001917B8" w:rsidRDefault="001917B8" w:rsidP="001917B8">
                            <w:pPr>
                              <w:pStyle w:val="Content"/>
                              <w:numPr>
                                <w:ilvl w:val="0"/>
                                <w:numId w:val="14"/>
                              </w:numPr>
                              <w:rPr>
                                <w:color w:val="FFFFFF" w:themeColor="background1"/>
                              </w:rPr>
                            </w:pPr>
                            <w:r w:rsidRPr="001917B8">
                              <w:rPr>
                                <w:color w:val="FFFFFF" w:themeColor="background1"/>
                                <w:lang w:val="en-GB" w:bidi="en-GB"/>
                              </w:rPr>
                              <w:t>Multiply your magic number by the number of column inches available for the article, which in this case would be: 38 x 7 = 266. This is the maximum length that the article can be.</w:t>
                            </w:r>
                          </w:p>
                          <w:p w14:paraId="276A7184" w14:textId="77777777" w:rsidR="001917B8" w:rsidRPr="001917B8" w:rsidRDefault="000426E5" w:rsidP="000426E5">
                            <w:pPr>
                              <w:pStyle w:val="Content"/>
                              <w:numPr>
                                <w:ilvl w:val="0"/>
                                <w:numId w:val="14"/>
                              </w:numPr>
                              <w:rPr>
                                <w:rFonts w:cs="Lucida Sans Unicode"/>
                                <w:color w:val="FFFFFF" w:themeColor="background1"/>
                              </w:rPr>
                            </w:pPr>
                            <w:r>
                              <w:rPr>
                                <w:rFonts w:cs="Lucida Sans Unicode"/>
                                <w:color w:val="FFFFFF" w:themeColor="background1"/>
                                <w:lang w:val="en-GB" w:bidi="en-GB"/>
                              </w:rPr>
                              <w:t>Get the article to a writer, once you get it back and edit it, you can add or remove words here and there to get the article to the right length.</w:t>
                            </w:r>
                          </w:p>
                        </w:txbxContent>
                      </v:textbox>
                      <w10:anchorlock/>
                    </v:shape>
                  </w:pict>
                </mc:Fallback>
              </mc:AlternateContent>
            </w:r>
          </w:p>
        </w:tc>
      </w:tr>
    </w:tbl>
    <w:p w14:paraId="4F682DAE" w14:textId="77777777" w:rsidR="0068303A" w:rsidRDefault="0068303A" w:rsidP="00772F68">
      <w:pPr>
        <w:spacing w:before="0"/>
        <w:ind w:left="0"/>
        <w:rPr>
          <w:rFonts w:ascii="Palatino" w:hAnsi="Palatino"/>
        </w:rPr>
      </w:pPr>
    </w:p>
    <w:tbl>
      <w:tblPr>
        <w:tblpPr w:leftFromText="180" w:rightFromText="180" w:horzAnchor="margin" w:tblpXSpec="center" w:tblpY="-1557"/>
        <w:tblW w:w="13134" w:type="dxa"/>
        <w:tblCellMar>
          <w:left w:w="0" w:type="dxa"/>
          <w:right w:w="0" w:type="dxa"/>
        </w:tblCellMar>
        <w:tblLook w:val="0000" w:firstRow="0" w:lastRow="0" w:firstColumn="0" w:lastColumn="0" w:noHBand="0" w:noVBand="0"/>
      </w:tblPr>
      <w:tblGrid>
        <w:gridCol w:w="8164"/>
        <w:gridCol w:w="4854"/>
        <w:gridCol w:w="116"/>
      </w:tblGrid>
      <w:tr w:rsidR="0068303A" w:rsidRPr="00ED6510" w14:paraId="42903B67" w14:textId="77777777" w:rsidTr="00F1742A">
        <w:trPr>
          <w:trHeight w:val="1710"/>
        </w:trPr>
        <w:tc>
          <w:tcPr>
            <w:tcW w:w="13134" w:type="dxa"/>
            <w:gridSpan w:val="3"/>
          </w:tcPr>
          <w:p w14:paraId="6AAD4F7D" w14:textId="77777777" w:rsidR="0068303A" w:rsidRPr="00ED6510" w:rsidRDefault="0068303A" w:rsidP="00084DCA">
            <w:pPr>
              <w:pStyle w:val="Heading4"/>
              <w:rPr>
                <w:rStyle w:val="Emphasis"/>
                <w:color w:val="000000" w:themeColor="text1"/>
              </w:rPr>
            </w:pPr>
            <w:r w:rsidRPr="00ED6510">
              <w:rPr>
                <w:rStyle w:val="Emphasis"/>
                <w:noProof/>
                <w:color w:val="000000" w:themeColor="text1"/>
                <w:lang w:val="en-GB" w:bidi="en-GB"/>
              </w:rPr>
              <w:lastRenderedPageBreak/>
              <mc:AlternateContent>
                <mc:Choice Requires="wps">
                  <w:drawing>
                    <wp:anchor distT="0" distB="0" distL="114300" distR="114300" simplePos="0" relativeHeight="251710976" behindDoc="1" locked="0" layoutInCell="1" allowOverlap="1" wp14:anchorId="7F84EC99" wp14:editId="29759F4C">
                      <wp:simplePos x="0" y="0"/>
                      <wp:positionH relativeFrom="column">
                        <wp:posOffset>14994</wp:posOffset>
                      </wp:positionH>
                      <wp:positionV relativeFrom="page">
                        <wp:posOffset>-27296</wp:posOffset>
                      </wp:positionV>
                      <wp:extent cx="8106410" cy="422275"/>
                      <wp:effectExtent l="0" t="0" r="8890" b="0"/>
                      <wp:wrapNone/>
                      <wp:docPr id="44" name="Rectangle 44" descr="colour block line"/>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98A56" id="Rectangle 44" o:spid="_x0000_s1026" alt="colour block line" style="position:absolute;margin-left:1.2pt;margin-top:-2.15pt;width:638.3pt;height:33.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" fillcolor="#c75454" stroked="f" strokeweight="1pt">
                      <w10:wrap anchory="page"/>
                    </v:rect>
                  </w:pict>
                </mc:Fallback>
              </mc:AlternateContent>
            </w:r>
          </w:p>
          <w:p w14:paraId="15CF621A" w14:textId="77777777" w:rsidR="0068303A" w:rsidRDefault="00547B65" w:rsidP="00084DCA">
            <w:pPr>
              <w:pStyle w:val="Heading4"/>
              <w:rPr>
                <w:rStyle w:val="Emphasis"/>
                <w:color w:val="000000" w:themeColor="text1"/>
              </w:rPr>
            </w:pPr>
            <w:r>
              <w:rPr>
                <w:rFonts w:ascii="Century Gothic" w:eastAsia="Century Gothic" w:hAnsi="Century Gothic" w:cs="Century Gothic"/>
                <w:b/>
                <w:i/>
                <w:noProof/>
                <w:color w:val="000000" w:themeColor="text1"/>
                <w:sz w:val="22"/>
                <w:szCs w:val="22"/>
                <w:lang w:val="en-GB" w:bidi="en-GB"/>
              </w:rPr>
              <w:drawing>
                <wp:anchor distT="0" distB="0" distL="114300" distR="114300" simplePos="0" relativeHeight="251713024" behindDoc="1" locked="0" layoutInCell="1" allowOverlap="1" wp14:anchorId="206CE7E0" wp14:editId="0D0837DF">
                  <wp:simplePos x="0" y="0"/>
                  <wp:positionH relativeFrom="column">
                    <wp:posOffset>169537</wp:posOffset>
                  </wp:positionH>
                  <wp:positionV relativeFrom="paragraph">
                    <wp:posOffset>85061</wp:posOffset>
                  </wp:positionV>
                  <wp:extent cx="8014527" cy="2974806"/>
                  <wp:effectExtent l="0" t="0" r="571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014527" cy="2974806"/>
                          </a:xfrm>
                          <a:prstGeom prst="rect">
                            <a:avLst/>
                          </a:prstGeom>
                        </pic:spPr>
                      </pic:pic>
                    </a:graphicData>
                  </a:graphic>
                </wp:anchor>
              </w:drawing>
            </w:r>
            <w:r>
              <w:rPr>
                <w:rFonts w:ascii="Century Gothic" w:eastAsia="Century Gothic" w:hAnsi="Century Gothic" w:cs="Century Gothic"/>
                <w:b/>
                <w:i/>
                <w:noProof/>
                <w:color w:val="000000" w:themeColor="text1"/>
                <w:sz w:val="22"/>
                <w:szCs w:val="22"/>
                <w:lang w:val="en-GB" w:bidi="en-GB"/>
              </w:rPr>
              <mc:AlternateContent>
                <mc:Choice Requires="wps">
                  <w:drawing>
                    <wp:anchor distT="0" distB="0" distL="114300" distR="114300" simplePos="0" relativeHeight="251714048" behindDoc="1" locked="0" layoutInCell="1" allowOverlap="1" wp14:anchorId="0F542208" wp14:editId="29AA5357">
                      <wp:simplePos x="0" y="0"/>
                      <wp:positionH relativeFrom="column">
                        <wp:posOffset>5958213</wp:posOffset>
                      </wp:positionH>
                      <wp:positionV relativeFrom="paragraph">
                        <wp:posOffset>210033</wp:posOffset>
                      </wp:positionV>
                      <wp:extent cx="1869876" cy="553697"/>
                      <wp:effectExtent l="0" t="0" r="16510" b="18415"/>
                      <wp:wrapNone/>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876" cy="55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9275" w14:textId="77777777" w:rsidR="0068303A" w:rsidRPr="00ED6510" w:rsidRDefault="0068303A" w:rsidP="006C3463">
                                  <w:pPr>
                                    <w:pStyle w:val="Heading3"/>
                                    <w:ind w:right="240"/>
                                  </w:pPr>
                                  <w:r>
                                    <w:rPr>
                                      <w:lang w:val="en-GB" w:bidi="en-GB"/>
                                    </w:rPr>
                                    <w:t>Page 5</w:t>
                                  </w:r>
                                </w:p>
                              </w:txbxContent>
                            </wps:txbx>
                            <wps:bodyPr rot="0" vert="horz" wrap="square" lIns="0" tIns="0" rIns="0" bIns="0" anchor="t" anchorCtr="0" upright="1">
                              <a:noAutofit/>
                            </wps:bodyPr>
                          </wps:wsp>
                        </a:graphicData>
                      </a:graphic>
                    </wp:anchor>
                  </w:drawing>
                </mc:Choice>
                <mc:Fallback>
                  <w:pict>
                    <v:shape w14:anchorId="0F542208" id="_x0000_s1058" type="#_x0000_t202" style="position:absolute;left:0;text-align:left;margin-left:469.15pt;margin-top:16.55pt;width:147.25pt;height:43.6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Sb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" filled="f" stroked="f">
                      <v:textbox inset="0,0,0,0">
                        <w:txbxContent>
                          <w:p w14:paraId="22399275" w14:textId="77777777" w:rsidR="0068303A" w:rsidRPr="00ED6510" w:rsidRDefault="0068303A" w:rsidP="006C3463">
                            <w:pPr>
                              <w:pStyle w:val="Heading3"/>
                              <w:ind w:right="240"/>
                            </w:pPr>
                            <w:r>
                              <w:rPr>
                                <w:lang w:val="en-GB" w:bidi="en-GB"/>
                              </w:rPr>
                              <w:t>Page 5</w:t>
                            </w:r>
                          </w:p>
                        </w:txbxContent>
                      </v:textbox>
                    </v:shape>
                  </w:pict>
                </mc:Fallback>
              </mc:AlternateContent>
            </w:r>
            <w:r w:rsidR="0068303A" w:rsidRPr="00ED6510">
              <w:rPr>
                <w:rStyle w:val="Emphasis"/>
                <w:color w:val="000000" w:themeColor="text1"/>
                <w:lang w:val="en-GB" w:bidi="en-GB"/>
              </w:rPr>
              <w:br w:type="page"/>
            </w:r>
          </w:p>
          <w:p w14:paraId="4FF3444E" w14:textId="77777777" w:rsidR="0068303A" w:rsidRPr="00665DF7" w:rsidRDefault="0068303A" w:rsidP="00084DCA">
            <w:pPr>
              <w:tabs>
                <w:tab w:val="left" w:pos="1230"/>
                <w:tab w:val="left" w:pos="7501"/>
              </w:tabs>
            </w:pPr>
            <w:r>
              <w:rPr>
                <w:lang w:val="en-GB" w:bidi="en-GB"/>
              </w:rPr>
              <w:tab/>
              <w:t>Newsletter title</w:t>
            </w:r>
            <w:r>
              <w:rPr>
                <w:lang w:val="en-GB" w:bidi="en-GB"/>
              </w:rPr>
              <w:tab/>
            </w:r>
          </w:p>
        </w:tc>
      </w:tr>
      <w:tr w:rsidR="0068303A" w:rsidRPr="00ED6510" w14:paraId="1FFC0BDC" w14:textId="77777777" w:rsidTr="0072244B">
        <w:trPr>
          <w:gridAfter w:val="1"/>
          <w:wAfter w:w="116" w:type="dxa"/>
          <w:trHeight w:val="14304"/>
        </w:trPr>
        <w:tc>
          <w:tcPr>
            <w:tcW w:w="8164" w:type="dxa"/>
          </w:tcPr>
          <w:p w14:paraId="3243BACE" w14:textId="77777777" w:rsidR="0068303A" w:rsidRDefault="0068303A" w:rsidP="00084DCA">
            <w:pPr>
              <w:pStyle w:val="Heading4"/>
              <w:rPr>
                <w:rStyle w:val="Emphasis"/>
                <w:i w:val="0"/>
                <w:color w:val="000000" w:themeColor="text1"/>
              </w:rPr>
            </w:pPr>
            <w:r>
              <w:rPr>
                <w:noProof/>
                <w:color w:val="000000" w:themeColor="text1"/>
                <w:lang w:val="en-GB" w:bidi="en-GB"/>
              </w:rPr>
              <mc:AlternateContent>
                <mc:Choice Requires="wpg">
                  <w:drawing>
                    <wp:inline distT="0" distB="0" distL="0" distR="0" wp14:anchorId="064C008F" wp14:editId="2CBE1A29">
                      <wp:extent cx="4610637" cy="8049297"/>
                      <wp:effectExtent l="0" t="0" r="0" b="8890"/>
                      <wp:docPr id="54" name="Group 54" descr="block of text"/>
                      <wp:cNvGraphicFramePr/>
                      <a:graphic xmlns:a="http://schemas.openxmlformats.org/drawingml/2006/main">
                        <a:graphicData uri="http://schemas.microsoft.com/office/word/2010/wordprocessingGroup">
                          <wpg:wgp>
                            <wpg:cNvGrpSpPr/>
                            <wpg:grpSpPr>
                              <a:xfrm>
                                <a:off x="0" y="0"/>
                                <a:ext cx="4610637" cy="8049297"/>
                                <a:chOff x="0" y="0"/>
                                <a:chExt cx="4610637" cy="7438660"/>
                              </a:xfrm>
                            </wpg:grpSpPr>
                            <wps:wsp>
                              <wps:cNvPr id="55" name="Text Box 55"/>
                              <wps:cNvSpPr txBox="1"/>
                              <wps:spPr>
                                <a:xfrm>
                                  <a:off x="3" y="0"/>
                                  <a:ext cx="3503051" cy="940247"/>
                                </a:xfrm>
                                <a:prstGeom prst="rect">
                                  <a:avLst/>
                                </a:prstGeom>
                                <a:solidFill>
                                  <a:schemeClr val="accent1"/>
                                </a:solidFill>
                                <a:ln w="6350">
                                  <a:noFill/>
                                </a:ln>
                              </wps:spPr>
                              <wps:txbx>
                                <w:txbxContent>
                                  <w:p w14:paraId="445A0CE7" w14:textId="77777777" w:rsidR="0068303A" w:rsidRPr="003E17B5" w:rsidRDefault="0068303A" w:rsidP="0068303A">
                                    <w:pPr>
                                      <w:pStyle w:val="Heading1"/>
                                    </w:pPr>
                                    <w:r w:rsidRPr="0068303A">
                                      <w:rPr>
                                        <w:lang w:val="en-GB" w:bidi="en-GB"/>
                                      </w:rPr>
                                      <w:t>The Elements of a Newsletter</w:t>
                                    </w:r>
                                  </w:p>
                                </w:txbxContent>
                              </wps:txbx>
                              <wps:bodyPr rot="0" spcFirstLastPara="0" vertOverflow="overflow" horzOverflow="overflow" vert="horz" wrap="square" lIns="274320" tIns="45720" rIns="548640" bIns="45720" numCol="1" spcCol="0" rtlCol="0" fromWordArt="0" anchor="t" anchorCtr="0" forceAA="0" compatLnSpc="1">
                                <a:prstTxWarp prst="textNoShape">
                                  <a:avLst/>
                                </a:prstTxWarp>
                                <a:noAutofit/>
                              </wps:bodyPr>
                            </wps:wsp>
                            <wps:wsp>
                              <wps:cNvPr id="56" name="Text Box 56"/>
                              <wps:cNvSpPr txBox="1"/>
                              <wps:spPr>
                                <a:xfrm>
                                  <a:off x="0" y="1383470"/>
                                  <a:ext cx="4610637" cy="6055190"/>
                                </a:xfrm>
                                <a:prstGeom prst="rect">
                                  <a:avLst/>
                                </a:prstGeom>
                                <a:solidFill>
                                  <a:schemeClr val="bg1"/>
                                </a:solidFill>
                                <a:ln w="6350">
                                  <a:noFill/>
                                </a:ln>
                              </wps:spPr>
                              <wps:txbx>
                                <w:txbxContent>
                                  <w:p w14:paraId="1EB32165" w14:textId="77777777" w:rsidR="002A50B5" w:rsidRDefault="002A50B5" w:rsidP="002A50B5">
                                    <w:pPr>
                                      <w:pStyle w:val="Content"/>
                                    </w:pPr>
                                    <w:r>
                                      <w:rPr>
                                        <w:lang w:val="en-GB" w:bidi="en-GB"/>
                                      </w:rPr>
                                      <w:t>In the course of adapting this template to suit your needs, you will see a number of newsletter elements. The following is a list of many of them, accompanied by brief definitions.</w:t>
                                    </w:r>
                                  </w:p>
                                  <w:p w14:paraId="5914E500" w14:textId="77777777" w:rsidR="002A50B5" w:rsidRPr="0031561A" w:rsidRDefault="002A50B5" w:rsidP="002A50B5">
                                    <w:pPr>
                                      <w:pStyle w:val="Content"/>
                                    </w:pPr>
                                    <w:r>
                                      <w:rPr>
                                        <w:b/>
                                        <w:lang w:val="en-GB" w:bidi="en-GB"/>
                                      </w:rPr>
                                      <w:t>Body text.</w:t>
                                    </w:r>
                                    <w:r>
                                      <w:rPr>
                                        <w:lang w:val="en-GB" w:bidi="en-GB"/>
                                      </w:rPr>
                                      <w:t>   The text of your articles.</w:t>
                                    </w:r>
                                  </w:p>
                                  <w:p w14:paraId="11A20B84" w14:textId="77777777" w:rsidR="002A50B5" w:rsidRPr="0031561A" w:rsidRDefault="002A50B5" w:rsidP="002A50B5">
                                    <w:pPr>
                                      <w:pStyle w:val="Content"/>
                                    </w:pPr>
                                    <w:r>
                                      <w:rPr>
                                        <w:b/>
                                        <w:lang w:val="en-GB" w:bidi="en-GB"/>
                                      </w:rPr>
                                      <w:t>Byline.</w:t>
                                    </w:r>
                                    <w:r>
                                      <w:rPr>
                                        <w:lang w:val="en-GB" w:bidi="en-GB"/>
                                      </w:rPr>
                                      <w:t>  A line of text listing the name of the author of the article.</w:t>
                                    </w:r>
                                  </w:p>
                                  <w:p w14:paraId="10A08A9E" w14:textId="77777777" w:rsidR="002A50B5" w:rsidRPr="0031561A" w:rsidRDefault="002A50B5" w:rsidP="002A50B5">
                                    <w:pPr>
                                      <w:pStyle w:val="Content"/>
                                      <w:rPr>
                                        <w:rStyle w:val="BodyTextChar"/>
                                      </w:rPr>
                                    </w:pPr>
                                    <w:r w:rsidRPr="0031561A">
                                      <w:rPr>
                                        <w:rStyle w:val="BodyTextChar"/>
                                        <w:b/>
                                        <w:lang w:val="en-GB" w:bidi="en-GB"/>
                                      </w:rPr>
                                      <w:t>Caption text</w:t>
                                    </w:r>
                                    <w:r w:rsidRPr="0031561A">
                                      <w:rPr>
                                        <w:b/>
                                        <w:lang w:val="en-GB" w:bidi="en-GB"/>
                                      </w:rPr>
                                      <w:t>.  </w:t>
                                    </w:r>
                                    <w:r w:rsidRPr="0031561A">
                                      <w:rPr>
                                        <w:lang w:val="en-GB" w:bidi="en-GB"/>
                                      </w:rPr>
                                      <w:t>Text that describes a graphic. A caption should be a short but descriptive full sentence. For photos, it ought to explain what’s happening without being insultingly obvious. It should also add to the reader’s understanding of the photo by, for example, explaining prominent or unusual objects.</w:t>
                                    </w:r>
                                  </w:p>
                                  <w:p w14:paraId="79F283B2" w14:textId="77777777" w:rsidR="002A50B5" w:rsidRDefault="002A50B5" w:rsidP="002A50B5">
                                    <w:pPr>
                                      <w:pStyle w:val="Content"/>
                                    </w:pPr>
                                    <w:r w:rsidRPr="0031561A">
                                      <w:rPr>
                                        <w:b/>
                                        <w:lang w:val="en-GB" w:bidi="en-GB"/>
                                      </w:rPr>
                                      <w:t>“Continued from” line.  </w:t>
                                    </w:r>
                                    <w:r w:rsidRPr="0031561A">
                                      <w:rPr>
                                        <w:lang w:val="en-GB" w:bidi="en-GB"/>
                                      </w:rPr>
                                      <w:t>A line of text indicating the page an article is continuing from.</w:t>
                                    </w:r>
                                  </w:p>
                                  <w:p w14:paraId="67B33B9F" w14:textId="77777777" w:rsidR="002A50B5" w:rsidRDefault="002A50B5" w:rsidP="002A50B5">
                                    <w:pPr>
                                      <w:pStyle w:val="Content"/>
                                    </w:pPr>
                                    <w:r w:rsidRPr="0031561A">
                                      <w:rPr>
                                        <w:b/>
                                        <w:lang w:val="en-GB" w:bidi="en-GB"/>
                                      </w:rPr>
                                      <w:t>“Continued on” line.  </w:t>
                                    </w:r>
                                    <w:r w:rsidRPr="0031561A">
                                      <w:rPr>
                                        <w:lang w:val="en-GB" w:bidi="en-GB"/>
                                      </w:rPr>
                                      <w:t>A line of text indicating the page on which an article will be continued.</w:t>
                                    </w:r>
                                  </w:p>
                                  <w:p w14:paraId="62033B9F" w14:textId="77777777" w:rsidR="002A50B5" w:rsidRPr="0031561A" w:rsidRDefault="002A50B5" w:rsidP="002A50B5">
                                    <w:pPr>
                                      <w:pStyle w:val="Content"/>
                                    </w:pPr>
                                    <w:r w:rsidRPr="0031561A">
                                      <w:rPr>
                                        <w:b/>
                                        <w:lang w:val="en-GB" w:bidi="en-GB"/>
                                      </w:rPr>
                                      <w:t>Date.  </w:t>
                                    </w:r>
                                    <w:r w:rsidRPr="0031561A">
                                      <w:rPr>
                                        <w:lang w:val="en-GB" w:bidi="en-GB"/>
                                      </w:rPr>
                                      <w:t>Either the date of publication or the date you expect the newsletter to be at the height of its circulation.</w:t>
                                    </w:r>
                                  </w:p>
                                  <w:p w14:paraId="31131C14" w14:textId="77777777" w:rsidR="002A50B5" w:rsidRDefault="002A50B5" w:rsidP="002A50B5">
                                    <w:pPr>
                                      <w:pStyle w:val="Content"/>
                                    </w:pPr>
                                    <w:r w:rsidRPr="0031561A">
                                      <w:rPr>
                                        <w:rStyle w:val="BodyTextChar"/>
                                        <w:b/>
                                        <w:lang w:val="en-GB" w:bidi="en-GB"/>
                                      </w:rPr>
                                      <w:t>Graphic</w:t>
                                    </w:r>
                                    <w:r w:rsidRPr="0031561A">
                                      <w:rPr>
                                        <w:b/>
                                        <w:lang w:val="en-GB" w:bidi="en-GB"/>
                                      </w:rPr>
                                      <w:t>.  </w:t>
                                    </w:r>
                                    <w:r w:rsidRPr="0031561A">
                                      <w:rPr>
                                        <w:lang w:val="en-GB" w:bidi="en-GB"/>
                                      </w:rPr>
                                      <w:t>A photograph, piece of art, chart, diagram, or another visual element.</w:t>
                                    </w:r>
                                  </w:p>
                                  <w:p w14:paraId="4528F286" w14:textId="77777777" w:rsidR="002A50B5" w:rsidRPr="0031561A" w:rsidRDefault="002A50B5" w:rsidP="002A50B5">
                                    <w:pPr>
                                      <w:pStyle w:val="Content"/>
                                    </w:pPr>
                                    <w:r>
                                      <w:rPr>
                                        <w:b/>
                                        <w:lang w:val="en-GB" w:bidi="en-GB"/>
                                      </w:rPr>
                                      <w:t>Header.  </w:t>
                                    </w:r>
                                    <w:r>
                                      <w:rPr>
                                        <w:lang w:val="en-GB" w:bidi="en-GB"/>
                                      </w:rPr>
                                      <w:t>Text at the top of each page indicating the name of the newsletter and the page number.</w:t>
                                    </w:r>
                                  </w:p>
                                  <w:p w14:paraId="4EECCE8D" w14:textId="77777777" w:rsidR="002A50B5" w:rsidRPr="0031561A" w:rsidRDefault="002A50B5" w:rsidP="002A50B5">
                                    <w:pPr>
                                      <w:pStyle w:val="Content"/>
                                    </w:pPr>
                                    <w:r>
                                      <w:rPr>
                                        <w:b/>
                                        <w:lang w:val="en-GB" w:bidi="en-GB"/>
                                      </w:rPr>
                                      <w:t>Headline.  </w:t>
                                    </w:r>
                                    <w:r>
                                      <w:rPr>
                                        <w:lang w:val="en-GB" w:bidi="en-GB"/>
                                      </w:rPr>
                                      <w:t>The title of an article. A headline needs to be clear in its purpose, brief, and active, and should attract attention by being relevant, inspiring curiosity, or having some other irresistible quality.</w:t>
                                    </w:r>
                                  </w:p>
                                  <w:p w14:paraId="6DBCE930" w14:textId="77777777" w:rsidR="002A50B5" w:rsidRPr="0031561A" w:rsidRDefault="002A50B5" w:rsidP="002A50B5">
                                    <w:pPr>
                                      <w:pStyle w:val="Content"/>
                                    </w:pPr>
                                    <w:r w:rsidRPr="0031561A">
                                      <w:rPr>
                                        <w:b/>
                                        <w:lang w:val="en-GB" w:bidi="en-GB"/>
                                      </w:rPr>
                                      <w:t>Newsletter title.  </w:t>
                                    </w:r>
                                    <w:r w:rsidRPr="0031561A">
                                      <w:rPr>
                                        <w:lang w:val="en-GB" w:bidi="en-GB"/>
                                      </w:rPr>
                                      <w:t>The title of the newsletter.</w:t>
                                    </w:r>
                                  </w:p>
                                  <w:p w14:paraId="034ABAD8" w14:textId="77777777" w:rsidR="002A50B5" w:rsidRDefault="002A50B5" w:rsidP="002A50B5">
                                    <w:pPr>
                                      <w:pStyle w:val="Content"/>
                                    </w:pPr>
                                    <w:r w:rsidRPr="0031561A">
                                      <w:rPr>
                                        <w:b/>
                                        <w:lang w:val="en-GB" w:bidi="en-GB"/>
                                      </w:rPr>
                                      <w:t>Volume and issue.  </w:t>
                                    </w:r>
                                    <w:r w:rsidRPr="0031561A">
                                      <w:rPr>
                                        <w:lang w:val="en-GB" w:bidi="en-GB"/>
                                      </w:rPr>
                                      <w:t>Volume refers to the number of years a newsletter has been in circulation. Issue refers to the number of newsletters published so far in the year. The ninth newsletter in its fifth year of circulation would be Volume 5, Issue 9.</w:t>
                                    </w:r>
                                  </w:p>
                                  <w:p w14:paraId="64EEB33A" w14:textId="77777777" w:rsidR="002A50B5" w:rsidRPr="004C1825" w:rsidRDefault="002A50B5" w:rsidP="002A50B5">
                                    <w:pPr>
                                      <w:pStyle w:val="Content"/>
                                    </w:pPr>
                                  </w:p>
                                  <w:p w14:paraId="345EB235" w14:textId="77777777" w:rsidR="0068303A" w:rsidRPr="00665DF7" w:rsidRDefault="0068303A" w:rsidP="002A50B5">
                                    <w:pPr>
                                      <w:pStyle w:val="Content"/>
                                    </w:pP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s:wsp>
                              <wps:cNvPr id="57" name="Text Box 57"/>
                              <wps:cNvSpPr txBox="1"/>
                              <wps:spPr>
                                <a:xfrm>
                                  <a:off x="0" y="995481"/>
                                  <a:ext cx="2197100" cy="408940"/>
                                </a:xfrm>
                                <a:prstGeom prst="rect">
                                  <a:avLst/>
                                </a:prstGeom>
                                <a:noFill/>
                                <a:ln w="6350">
                                  <a:noFill/>
                                </a:ln>
                              </wps:spPr>
                              <wps:txbx>
                                <w:txbxContent>
                                  <w:p w14:paraId="5BA3E0FD" w14:textId="77777777" w:rsidR="0068303A" w:rsidRDefault="0068303A" w:rsidP="0068303A">
                                    <w:pPr>
                                      <w:pStyle w:val="Heading3"/>
                                      <w:jc w:val="left"/>
                                    </w:pPr>
                                    <w:r>
                                      <w:rPr>
                                        <w:lang w:val="en-GB" w:bidi="en-GB"/>
                                      </w:rPr>
                                      <w:t>By Author Name</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g:wgp>
                        </a:graphicData>
                      </a:graphic>
                    </wp:inline>
                  </w:drawing>
                </mc:Choice>
                <mc:Fallback>
                  <w:pict>
                    <v:group w14:anchorId="064C008F" id="Group 54" o:spid="_x0000_s1059" alt="block of text" style="width:363.05pt;height:633.8pt;mso-position-horizontal-relative:char;mso-position-vertical-relative:line" coordsize="46106,7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">
                      <v:shape id="Text Box 55" o:spid="_x0000_s1060" type="#_x0000_t202" style="position:absolute;width:35030;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" fillcolor="#c75454 [3204]" stroked="f" strokeweight=".5pt">
                        <v:textbox inset="21.6pt,,43.2pt">
                          <w:txbxContent>
                            <w:p w14:paraId="445A0CE7" w14:textId="77777777" w:rsidR="0068303A" w:rsidRPr="003E17B5" w:rsidRDefault="0068303A" w:rsidP="0068303A">
                              <w:pPr>
                                <w:pStyle w:val="Heading1"/>
                              </w:pPr>
                              <w:r w:rsidRPr="0068303A">
                                <w:rPr>
                                  <w:lang w:val="en-GB" w:bidi="en-GB"/>
                                </w:rPr>
                                <w:t>The Elements of a Newsletter</w:t>
                              </w:r>
                            </w:p>
                          </w:txbxContent>
                        </v:textbox>
                      </v:shape>
                      <v:shape id="Text Box 56" o:spid="_x0000_s1061" type="#_x0000_t202" style="position:absolute;top:13834;width:46106;height:60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" fillcolor="white [3212]" stroked="f" strokeweight=".5pt">
                        <v:textbox inset="36pt">
                          <w:txbxContent>
                            <w:p w14:paraId="1EB32165" w14:textId="77777777" w:rsidR="002A50B5" w:rsidRDefault="002A50B5" w:rsidP="002A50B5">
                              <w:pPr>
                                <w:pStyle w:val="Content"/>
                              </w:pPr>
                              <w:r>
                                <w:rPr>
                                  <w:lang w:val="en-GB" w:bidi="en-GB"/>
                                </w:rPr>
                                <w:t>In the course of adapting this template to suit your needs, you will see a number of newsletter elements. The following is a list of many of them, accompanied by brief definitions.</w:t>
                              </w:r>
                            </w:p>
                            <w:p w14:paraId="5914E500" w14:textId="77777777" w:rsidR="002A50B5" w:rsidRPr="0031561A" w:rsidRDefault="002A50B5" w:rsidP="002A50B5">
                              <w:pPr>
                                <w:pStyle w:val="Content"/>
                              </w:pPr>
                              <w:r>
                                <w:rPr>
                                  <w:b/>
                                  <w:lang w:val="en-GB" w:bidi="en-GB"/>
                                </w:rPr>
                                <w:t>Body text.</w:t>
                              </w:r>
                              <w:r>
                                <w:rPr>
                                  <w:lang w:val="en-GB" w:bidi="en-GB"/>
                                </w:rPr>
                                <w:t>   The text of your articles.</w:t>
                              </w:r>
                            </w:p>
                            <w:p w14:paraId="11A20B84" w14:textId="77777777" w:rsidR="002A50B5" w:rsidRPr="0031561A" w:rsidRDefault="002A50B5" w:rsidP="002A50B5">
                              <w:pPr>
                                <w:pStyle w:val="Content"/>
                              </w:pPr>
                              <w:r>
                                <w:rPr>
                                  <w:b/>
                                  <w:lang w:val="en-GB" w:bidi="en-GB"/>
                                </w:rPr>
                                <w:t>Byline.</w:t>
                              </w:r>
                              <w:r>
                                <w:rPr>
                                  <w:lang w:val="en-GB" w:bidi="en-GB"/>
                                </w:rPr>
                                <w:t>  A line of text listing the name of the author of the article.</w:t>
                              </w:r>
                            </w:p>
                            <w:p w14:paraId="10A08A9E" w14:textId="77777777" w:rsidR="002A50B5" w:rsidRPr="0031561A" w:rsidRDefault="002A50B5" w:rsidP="002A50B5">
                              <w:pPr>
                                <w:pStyle w:val="Content"/>
                                <w:rPr>
                                  <w:rStyle w:val="BodyTextChar"/>
                                </w:rPr>
                              </w:pPr>
                              <w:r w:rsidRPr="0031561A">
                                <w:rPr>
                                  <w:rStyle w:val="BodyTextChar"/>
                                  <w:b/>
                                  <w:lang w:val="en-GB" w:bidi="en-GB"/>
                                </w:rPr>
                                <w:t>Caption text</w:t>
                              </w:r>
                              <w:r w:rsidRPr="0031561A">
                                <w:rPr>
                                  <w:b/>
                                  <w:lang w:val="en-GB" w:bidi="en-GB"/>
                                </w:rPr>
                                <w:t>.  </w:t>
                              </w:r>
                              <w:r w:rsidRPr="0031561A">
                                <w:rPr>
                                  <w:lang w:val="en-GB" w:bidi="en-GB"/>
                                </w:rPr>
                                <w:t>Text that describes a graphic. A caption should be a short but descriptive full sentence. For photos, it ought to explain what’s happening without being insultingly obvious. It should also add to the reader’s understanding of the photo by, for example, explaining prominent or unusual objects.</w:t>
                              </w:r>
                            </w:p>
                            <w:p w14:paraId="79F283B2" w14:textId="77777777" w:rsidR="002A50B5" w:rsidRDefault="002A50B5" w:rsidP="002A50B5">
                              <w:pPr>
                                <w:pStyle w:val="Content"/>
                              </w:pPr>
                              <w:r w:rsidRPr="0031561A">
                                <w:rPr>
                                  <w:b/>
                                  <w:lang w:val="en-GB" w:bidi="en-GB"/>
                                </w:rPr>
                                <w:t>“Continued from” line.  </w:t>
                              </w:r>
                              <w:r w:rsidRPr="0031561A">
                                <w:rPr>
                                  <w:lang w:val="en-GB" w:bidi="en-GB"/>
                                </w:rPr>
                                <w:t>A line of text indicating the page an article is continuing from.</w:t>
                              </w:r>
                            </w:p>
                            <w:p w14:paraId="67B33B9F" w14:textId="77777777" w:rsidR="002A50B5" w:rsidRDefault="002A50B5" w:rsidP="002A50B5">
                              <w:pPr>
                                <w:pStyle w:val="Content"/>
                              </w:pPr>
                              <w:r w:rsidRPr="0031561A">
                                <w:rPr>
                                  <w:b/>
                                  <w:lang w:val="en-GB" w:bidi="en-GB"/>
                                </w:rPr>
                                <w:t>“Continued on” line.  </w:t>
                              </w:r>
                              <w:r w:rsidRPr="0031561A">
                                <w:rPr>
                                  <w:lang w:val="en-GB" w:bidi="en-GB"/>
                                </w:rPr>
                                <w:t>A line of text indicating the page on which an article will be continued.</w:t>
                              </w:r>
                            </w:p>
                            <w:p w14:paraId="62033B9F" w14:textId="77777777" w:rsidR="002A50B5" w:rsidRPr="0031561A" w:rsidRDefault="002A50B5" w:rsidP="002A50B5">
                              <w:pPr>
                                <w:pStyle w:val="Content"/>
                              </w:pPr>
                              <w:r w:rsidRPr="0031561A">
                                <w:rPr>
                                  <w:b/>
                                  <w:lang w:val="en-GB" w:bidi="en-GB"/>
                                </w:rPr>
                                <w:t>Date.  </w:t>
                              </w:r>
                              <w:r w:rsidRPr="0031561A">
                                <w:rPr>
                                  <w:lang w:val="en-GB" w:bidi="en-GB"/>
                                </w:rPr>
                                <w:t>Either the date of publication or the date you expect the newsletter to be at the height of its circulation.</w:t>
                              </w:r>
                            </w:p>
                            <w:p w14:paraId="31131C14" w14:textId="77777777" w:rsidR="002A50B5" w:rsidRDefault="002A50B5" w:rsidP="002A50B5">
                              <w:pPr>
                                <w:pStyle w:val="Content"/>
                              </w:pPr>
                              <w:r w:rsidRPr="0031561A">
                                <w:rPr>
                                  <w:rStyle w:val="BodyTextChar"/>
                                  <w:b/>
                                  <w:lang w:val="en-GB" w:bidi="en-GB"/>
                                </w:rPr>
                                <w:t>Graphic</w:t>
                              </w:r>
                              <w:r w:rsidRPr="0031561A">
                                <w:rPr>
                                  <w:b/>
                                  <w:lang w:val="en-GB" w:bidi="en-GB"/>
                                </w:rPr>
                                <w:t>.  </w:t>
                              </w:r>
                              <w:r w:rsidRPr="0031561A">
                                <w:rPr>
                                  <w:lang w:val="en-GB" w:bidi="en-GB"/>
                                </w:rPr>
                                <w:t>A photograph, piece of art, chart, diagram, or another visual element.</w:t>
                              </w:r>
                            </w:p>
                            <w:p w14:paraId="4528F286" w14:textId="77777777" w:rsidR="002A50B5" w:rsidRPr="0031561A" w:rsidRDefault="002A50B5" w:rsidP="002A50B5">
                              <w:pPr>
                                <w:pStyle w:val="Content"/>
                              </w:pPr>
                              <w:r>
                                <w:rPr>
                                  <w:b/>
                                  <w:lang w:val="en-GB" w:bidi="en-GB"/>
                                </w:rPr>
                                <w:t>Header.  </w:t>
                              </w:r>
                              <w:r>
                                <w:rPr>
                                  <w:lang w:val="en-GB" w:bidi="en-GB"/>
                                </w:rPr>
                                <w:t>Text at the top of each page indicating the name of the newsletter and the page number.</w:t>
                              </w:r>
                            </w:p>
                            <w:p w14:paraId="4EECCE8D" w14:textId="77777777" w:rsidR="002A50B5" w:rsidRPr="0031561A" w:rsidRDefault="002A50B5" w:rsidP="002A50B5">
                              <w:pPr>
                                <w:pStyle w:val="Content"/>
                              </w:pPr>
                              <w:r>
                                <w:rPr>
                                  <w:b/>
                                  <w:lang w:val="en-GB" w:bidi="en-GB"/>
                                </w:rPr>
                                <w:t>Headline.  </w:t>
                              </w:r>
                              <w:r>
                                <w:rPr>
                                  <w:lang w:val="en-GB" w:bidi="en-GB"/>
                                </w:rPr>
                                <w:t>The title of an article. A headline needs to be clear in its purpose, brief, and active, and should attract attention by being relevant, inspiring curiosity, or having some other irresistible quality.</w:t>
                              </w:r>
                            </w:p>
                            <w:p w14:paraId="6DBCE930" w14:textId="77777777" w:rsidR="002A50B5" w:rsidRPr="0031561A" w:rsidRDefault="002A50B5" w:rsidP="002A50B5">
                              <w:pPr>
                                <w:pStyle w:val="Content"/>
                              </w:pPr>
                              <w:r w:rsidRPr="0031561A">
                                <w:rPr>
                                  <w:b/>
                                  <w:lang w:val="en-GB" w:bidi="en-GB"/>
                                </w:rPr>
                                <w:t>Newsletter title.  </w:t>
                              </w:r>
                              <w:r w:rsidRPr="0031561A">
                                <w:rPr>
                                  <w:lang w:val="en-GB" w:bidi="en-GB"/>
                                </w:rPr>
                                <w:t>The title of the newsletter.</w:t>
                              </w:r>
                            </w:p>
                            <w:p w14:paraId="034ABAD8" w14:textId="77777777" w:rsidR="002A50B5" w:rsidRDefault="002A50B5" w:rsidP="002A50B5">
                              <w:pPr>
                                <w:pStyle w:val="Content"/>
                              </w:pPr>
                              <w:r w:rsidRPr="0031561A">
                                <w:rPr>
                                  <w:b/>
                                  <w:lang w:val="en-GB" w:bidi="en-GB"/>
                                </w:rPr>
                                <w:t>Volume and issue.  </w:t>
                              </w:r>
                              <w:r w:rsidRPr="0031561A">
                                <w:rPr>
                                  <w:lang w:val="en-GB" w:bidi="en-GB"/>
                                </w:rPr>
                                <w:t>Volume refers to the number of years a newsletter has been in circulation. Issue refers to the number of newsletters published so far in the year. The ninth newsletter in its fifth year of circulation would be Volume 5, Issue 9.</w:t>
                              </w:r>
                            </w:p>
                            <w:p w14:paraId="64EEB33A" w14:textId="77777777" w:rsidR="002A50B5" w:rsidRPr="004C1825" w:rsidRDefault="002A50B5" w:rsidP="002A50B5">
                              <w:pPr>
                                <w:pStyle w:val="Content"/>
                              </w:pPr>
                            </w:p>
                            <w:p w14:paraId="345EB235" w14:textId="77777777" w:rsidR="0068303A" w:rsidRPr="00665DF7" w:rsidRDefault="0068303A" w:rsidP="002A50B5">
                              <w:pPr>
                                <w:pStyle w:val="Content"/>
                              </w:pPr>
                            </w:p>
                          </w:txbxContent>
                        </v:textbox>
                      </v:shape>
                      <v:shape id="Text Box 57" o:spid="_x0000_s1062" type="#_x0000_t202" style="position:absolute;top:9954;width:21971;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" filled="f" stroked="f" strokeweight=".5pt">
                        <v:textbox inset="36pt">
                          <w:txbxContent>
                            <w:p w14:paraId="5BA3E0FD" w14:textId="77777777" w:rsidR="0068303A" w:rsidRDefault="0068303A" w:rsidP="0068303A">
                              <w:pPr>
                                <w:pStyle w:val="Heading3"/>
                                <w:jc w:val="left"/>
                              </w:pPr>
                              <w:r>
                                <w:rPr>
                                  <w:lang w:val="en-GB" w:bidi="en-GB"/>
                                </w:rPr>
                                <w:t>By Author Name</w:t>
                              </w:r>
                            </w:p>
                          </w:txbxContent>
                        </v:textbox>
                      </v:shape>
                      <w10:anchorlock/>
                    </v:group>
                  </w:pict>
                </mc:Fallback>
              </mc:AlternateContent>
            </w:r>
          </w:p>
          <w:p w14:paraId="6B624940" w14:textId="77777777" w:rsidR="0068303A" w:rsidRPr="00B62DED" w:rsidRDefault="0068303A" w:rsidP="00084DCA"/>
        </w:tc>
        <w:tc>
          <w:tcPr>
            <w:tcW w:w="4854" w:type="dxa"/>
          </w:tcPr>
          <w:p w14:paraId="34A102FA" w14:textId="77777777" w:rsidR="0068303A" w:rsidRPr="00665DF7" w:rsidRDefault="00E45D23" w:rsidP="00084DCA">
            <w:pPr>
              <w:pStyle w:val="Heading4"/>
              <w:jc w:val="center"/>
              <w:rPr>
                <w:rStyle w:val="Emphasis"/>
                <w:i w:val="0"/>
                <w:color w:val="000000" w:themeColor="text1"/>
              </w:rPr>
            </w:pPr>
            <w:r>
              <w:rPr>
                <w:rFonts w:ascii="Century Gothic" w:eastAsia="Century Gothic" w:hAnsi="Century Gothic" w:cs="Century Gothic"/>
                <w:b/>
                <w:noProof/>
                <w:color w:val="000000" w:themeColor="text1"/>
                <w:sz w:val="22"/>
                <w:szCs w:val="22"/>
                <w:lang w:val="en-GB" w:bidi="en-GB"/>
              </w:rPr>
              <mc:AlternateContent>
                <mc:Choice Requires="wpg">
                  <w:drawing>
                    <wp:anchor distT="0" distB="0" distL="114300" distR="114300" simplePos="0" relativeHeight="251744768" behindDoc="1" locked="0" layoutInCell="1" allowOverlap="1" wp14:anchorId="13FE50D1" wp14:editId="1E6F2510">
                      <wp:simplePos x="0" y="0"/>
                      <wp:positionH relativeFrom="column">
                        <wp:posOffset>102074</wp:posOffset>
                      </wp:positionH>
                      <wp:positionV relativeFrom="paragraph">
                        <wp:posOffset>2432854</wp:posOffset>
                      </wp:positionV>
                      <wp:extent cx="2534991" cy="7191721"/>
                      <wp:effectExtent l="0" t="0" r="0" b="9525"/>
                      <wp:wrapNone/>
                      <wp:docPr id="3" name="Group 3"/>
                      <wp:cNvGraphicFramePr/>
                      <a:graphic xmlns:a="http://schemas.openxmlformats.org/drawingml/2006/main">
                        <a:graphicData uri="http://schemas.microsoft.com/office/word/2010/wordprocessingGroup">
                          <wpg:wgp>
                            <wpg:cNvGrpSpPr/>
                            <wpg:grpSpPr>
                              <a:xfrm>
                                <a:off x="0" y="0"/>
                                <a:ext cx="2534991" cy="7191721"/>
                                <a:chOff x="-32197" y="0"/>
                                <a:chExt cx="2534991" cy="7191721"/>
                              </a:xfrm>
                            </wpg:grpSpPr>
                            <pic:pic xmlns:pic="http://schemas.openxmlformats.org/drawingml/2006/picture">
                              <pic:nvPicPr>
                                <pic:cNvPr id="59" name="Picture 59" descr="forest fruits, strawberry, grapefruit, rubarba"/>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1875" y="2954552"/>
                                  <a:ext cx="2460625" cy="3693160"/>
                                </a:xfrm>
                                <a:prstGeom prst="rect">
                                  <a:avLst/>
                                </a:prstGeom>
                              </pic:spPr>
                            </pic:pic>
                            <pic:pic xmlns:pic="http://schemas.openxmlformats.org/drawingml/2006/picture">
                              <pic:nvPicPr>
                                <pic:cNvPr id="60" name="Picture 60" descr="forest fruit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1875" y="0"/>
                                  <a:ext cx="2458720" cy="3360420"/>
                                </a:xfrm>
                                <a:prstGeom prst="rect">
                                  <a:avLst/>
                                </a:prstGeom>
                              </pic:spPr>
                            </pic:pic>
                            <wps:wsp>
                              <wps:cNvPr id="61" name="Rectangle 61"/>
                              <wps:cNvSpPr/>
                              <wps:spPr>
                                <a:xfrm>
                                  <a:off x="0" y="3360717"/>
                                  <a:ext cx="2502794" cy="128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32197" y="6657398"/>
                                  <a:ext cx="2502794" cy="5343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E7652" id="Group 3" o:spid="_x0000_s1026" style="position:absolute;margin-left:8.05pt;margin-top:191.55pt;width:199.6pt;height:566.3pt;z-index:-251571712;mso-width-relative:margin;mso-height-relative:margin" coordorigin="-321" coordsize="25349,7191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">
                      <v:shape id="Picture 59" o:spid="_x0000_s1027" type="#_x0000_t75" alt="forest fruits, strawberry, grapefruit, rubarba" style="position:absolute;left:118;top:29545;width:24607;height:36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">
                        <v:imagedata r:id="rId22" o:title="forest fruits, strawberry, grapefruit, rubarba"/>
                      </v:shape>
                      <v:shape id="Picture 60" o:spid="_x0000_s1028" type="#_x0000_t75" alt="forest fruits" style="position:absolute;left:118;width:24587;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">
                        <v:imagedata r:id="rId23" o:title="forest fruits"/>
                      </v:shape>
                      <v:rect id="Rectangle 61" o:spid="_x0000_s1029" style="position:absolute;top:33607;width:2502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" fillcolor="white [3212]" stroked="f" strokeweight="1pt"/>
                      <v:rect id="Rectangle 2" o:spid="_x0000_s1030" style="position:absolute;left:-321;top:66573;width:25026;height:5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" fillcolor="white [3212]" stroked="f" strokeweight="1pt"/>
                    </v:group>
                  </w:pict>
                </mc:Fallback>
              </mc:AlternateContent>
            </w:r>
          </w:p>
        </w:tc>
      </w:tr>
    </w:tbl>
    <w:p w14:paraId="235FC500" w14:textId="77777777" w:rsidR="002A50B5" w:rsidRDefault="002A50B5" w:rsidP="0068303A">
      <w:pPr>
        <w:ind w:left="0"/>
      </w:pPr>
    </w:p>
    <w:p w14:paraId="2C154ED1" w14:textId="77777777" w:rsidR="002A50B5" w:rsidRPr="0068303A" w:rsidRDefault="002A50B5" w:rsidP="002A50B5">
      <w:pPr>
        <w:spacing w:before="0"/>
        <w:ind w:left="0"/>
      </w:pPr>
      <w:r>
        <w:rPr>
          <w:lang w:val="en-GB" w:bidi="en-GB"/>
        </w:rPr>
        <w:br w:type="page"/>
      </w:r>
    </w:p>
    <w:tbl>
      <w:tblPr>
        <w:tblpPr w:leftFromText="180" w:rightFromText="180" w:horzAnchor="margin" w:tblpXSpec="center" w:tblpY="-1557"/>
        <w:tblW w:w="12696" w:type="dxa"/>
        <w:tblCellMar>
          <w:left w:w="0" w:type="dxa"/>
          <w:right w:w="0" w:type="dxa"/>
        </w:tblCellMar>
        <w:tblLook w:val="0000" w:firstRow="0" w:lastRow="0" w:firstColumn="0" w:lastColumn="0" w:noHBand="0" w:noVBand="0"/>
      </w:tblPr>
      <w:tblGrid>
        <w:gridCol w:w="7938"/>
        <w:gridCol w:w="4758"/>
      </w:tblGrid>
      <w:tr w:rsidR="002A50B5" w:rsidRPr="00ED6510" w14:paraId="7B326538" w14:textId="77777777" w:rsidTr="002D0B91">
        <w:trPr>
          <w:trHeight w:val="2333"/>
        </w:trPr>
        <w:tc>
          <w:tcPr>
            <w:tcW w:w="12696" w:type="dxa"/>
            <w:gridSpan w:val="2"/>
          </w:tcPr>
          <w:p w14:paraId="487D7C25" w14:textId="77777777" w:rsidR="002A50B5" w:rsidRPr="00ED6510" w:rsidRDefault="002A50B5" w:rsidP="00084DCA">
            <w:pPr>
              <w:pStyle w:val="Heading4"/>
              <w:rPr>
                <w:rStyle w:val="Emphasis"/>
                <w:color w:val="000000" w:themeColor="text1"/>
              </w:rPr>
            </w:pPr>
            <w:r w:rsidRPr="00ED6510">
              <w:rPr>
                <w:rStyle w:val="Emphasis"/>
                <w:noProof/>
                <w:color w:val="000000" w:themeColor="text1"/>
                <w:lang w:val="en-GB" w:bidi="en-GB"/>
              </w:rPr>
              <w:lastRenderedPageBreak/>
              <mc:AlternateContent>
                <mc:Choice Requires="wps">
                  <w:drawing>
                    <wp:anchor distT="0" distB="0" distL="114300" distR="114300" simplePos="0" relativeHeight="251721216" behindDoc="1" locked="0" layoutInCell="1" allowOverlap="1" wp14:anchorId="28EDA710" wp14:editId="402ED8E5">
                      <wp:simplePos x="0" y="0"/>
                      <wp:positionH relativeFrom="column">
                        <wp:posOffset>14994</wp:posOffset>
                      </wp:positionH>
                      <wp:positionV relativeFrom="page">
                        <wp:posOffset>-27296</wp:posOffset>
                      </wp:positionV>
                      <wp:extent cx="8106410" cy="422275"/>
                      <wp:effectExtent l="0" t="0" r="8890" b="0"/>
                      <wp:wrapNone/>
                      <wp:docPr id="63" name="Rectangle 63" descr="colour block line"/>
                      <wp:cNvGraphicFramePr/>
                      <a:graphic xmlns:a="http://schemas.openxmlformats.org/drawingml/2006/main">
                        <a:graphicData uri="http://schemas.microsoft.com/office/word/2010/wordprocessingShape">
                          <wps:wsp>
                            <wps:cNvSpPr/>
                            <wps:spPr>
                              <a:xfrm>
                                <a:off x="0" y="0"/>
                                <a:ext cx="8106410" cy="422275"/>
                              </a:xfrm>
                              <a:prstGeom prst="rect">
                                <a:avLst/>
                              </a:prstGeom>
                              <a:solidFill>
                                <a:srgbClr val="C7545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8A5DC" id="Rectangle 63" o:spid="_x0000_s1026" alt="colour block line" style="position:absolute;margin-left:1.2pt;margin-top:-2.15pt;width:638.3pt;height:33.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" fillcolor="#c75454" stroked="f" strokeweight="1pt">
                      <w10:wrap anchory="page"/>
                    </v:rect>
                  </w:pict>
                </mc:Fallback>
              </mc:AlternateContent>
            </w:r>
          </w:p>
          <w:p w14:paraId="11107794" w14:textId="77777777" w:rsidR="002A50B5" w:rsidRDefault="002A50B5" w:rsidP="00084DCA">
            <w:pPr>
              <w:pStyle w:val="Heading4"/>
              <w:rPr>
                <w:rStyle w:val="Emphasis"/>
                <w:color w:val="000000" w:themeColor="text1"/>
              </w:rPr>
            </w:pPr>
            <w:r w:rsidRPr="00ED6510">
              <w:rPr>
                <w:rStyle w:val="Emphasis"/>
                <w:color w:val="000000" w:themeColor="text1"/>
                <w:lang w:val="en-GB" w:bidi="en-GB"/>
              </w:rPr>
              <w:br w:type="page"/>
            </w:r>
          </w:p>
          <w:p w14:paraId="3FC81DF7" w14:textId="77777777" w:rsidR="002A50B5" w:rsidRPr="00665DF7" w:rsidRDefault="002A50B5" w:rsidP="00084DCA">
            <w:pPr>
              <w:tabs>
                <w:tab w:val="left" w:pos="7501"/>
              </w:tabs>
            </w:pPr>
            <w:r>
              <w:rPr>
                <w:lang w:val="en-GB" w:bidi="en-GB"/>
              </w:rPr>
              <w:tab/>
            </w:r>
          </w:p>
        </w:tc>
      </w:tr>
      <w:tr w:rsidR="004C5CC6" w:rsidRPr="00ED6510" w14:paraId="4543A8CD" w14:textId="77777777" w:rsidTr="004C5CC6">
        <w:trPr>
          <w:trHeight w:val="4134"/>
        </w:trPr>
        <w:tc>
          <w:tcPr>
            <w:tcW w:w="8004" w:type="dxa"/>
            <w:shd w:val="clear" w:color="auto" w:fill="auto"/>
          </w:tcPr>
          <w:p w14:paraId="5762030A" w14:textId="77777777" w:rsidR="002A50B5" w:rsidRPr="00665DF7" w:rsidRDefault="00E45D23" w:rsidP="00E45D23">
            <w:pPr>
              <w:pStyle w:val="Heading4"/>
              <w:ind w:left="1008"/>
              <w:rPr>
                <w:rStyle w:val="Emphasis"/>
                <w:i w:val="0"/>
                <w:color w:val="000000" w:themeColor="text1"/>
              </w:rPr>
            </w:pPr>
            <w:r>
              <w:rPr>
                <w:rFonts w:ascii="Century Gothic" w:eastAsia="Century Gothic" w:hAnsi="Century Gothic" w:cs="Century Gothic"/>
                <w:b/>
                <w:i/>
                <w:noProof/>
                <w:color w:val="000000" w:themeColor="text1"/>
                <w:sz w:val="22"/>
                <w:szCs w:val="22"/>
                <w:lang w:val="en-GB" w:bidi="en-GB"/>
              </w:rPr>
              <w:drawing>
                <wp:anchor distT="0" distB="0" distL="114300" distR="114300" simplePos="0" relativeHeight="251746816" behindDoc="1" locked="0" layoutInCell="1" allowOverlap="1" wp14:anchorId="604398FD" wp14:editId="1C510CE9">
                  <wp:simplePos x="0" y="0"/>
                  <wp:positionH relativeFrom="column">
                    <wp:posOffset>-124205</wp:posOffset>
                  </wp:positionH>
                  <wp:positionV relativeFrom="paragraph">
                    <wp:posOffset>-1148798</wp:posOffset>
                  </wp:positionV>
                  <wp:extent cx="8013065" cy="2974340"/>
                  <wp:effectExtent l="0" t="0" r="6985" b="0"/>
                  <wp:wrapNone/>
                  <wp:docPr id="4" name="Picture 4" descr="breakfast food eating meal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13065" cy="2974340"/>
                          </a:xfrm>
                          <a:prstGeom prst="rect">
                            <a:avLst/>
                          </a:prstGeom>
                        </pic:spPr>
                      </pic:pic>
                    </a:graphicData>
                  </a:graphic>
                </wp:anchor>
              </w:drawing>
            </w:r>
            <w:r w:rsidR="002A50B5">
              <w:rPr>
                <w:rFonts w:ascii="Century Gothic" w:eastAsia="Century Gothic" w:hAnsi="Century Gothic" w:cs="Century Gothic"/>
                <w:b/>
                <w:i/>
                <w:noProof/>
                <w:color w:val="000000" w:themeColor="text1"/>
                <w:sz w:val="22"/>
                <w:szCs w:val="22"/>
                <w:lang w:val="en-GB" w:bidi="en-GB"/>
              </w:rPr>
              <mc:AlternateContent>
                <mc:Choice Requires="wpg">
                  <w:drawing>
                    <wp:inline distT="0" distB="0" distL="0" distR="0" wp14:anchorId="6C6908CE" wp14:editId="1483AF97">
                      <wp:extent cx="3930732" cy="3155323"/>
                      <wp:effectExtent l="0" t="0" r="0" b="6985"/>
                      <wp:docPr id="74" name="Group 74" descr="block of text"/>
                      <wp:cNvGraphicFramePr/>
                      <a:graphic xmlns:a="http://schemas.openxmlformats.org/drawingml/2006/main">
                        <a:graphicData uri="http://schemas.microsoft.com/office/word/2010/wordprocessingGroup">
                          <wpg:wgp>
                            <wpg:cNvGrpSpPr/>
                            <wpg:grpSpPr>
                              <a:xfrm>
                                <a:off x="0" y="0"/>
                                <a:ext cx="3930732" cy="3155323"/>
                                <a:chOff x="-1" y="641445"/>
                                <a:chExt cx="4108500" cy="5070200"/>
                              </a:xfrm>
                              <a:solidFill>
                                <a:schemeClr val="bg1">
                                  <a:alpha val="59000"/>
                                </a:schemeClr>
                              </a:solidFill>
                            </wpg:grpSpPr>
                            <wps:wsp>
                              <wps:cNvPr id="76" name="Text Box 76"/>
                              <wps:cNvSpPr txBox="1"/>
                              <wps:spPr>
                                <a:xfrm>
                                  <a:off x="0" y="1442185"/>
                                  <a:ext cx="4108444" cy="4269460"/>
                                </a:xfrm>
                                <a:prstGeom prst="rect">
                                  <a:avLst/>
                                </a:prstGeom>
                                <a:solidFill>
                                  <a:schemeClr val="bg1"/>
                                </a:solidFill>
                                <a:ln w="6350">
                                  <a:noFill/>
                                </a:ln>
                              </wps:spPr>
                              <wps:txbx>
                                <w:txbxContent>
                                  <w:p w14:paraId="152CF336" w14:textId="77777777" w:rsidR="002D0B91" w:rsidRPr="002D0B91" w:rsidRDefault="002D0B91" w:rsidP="002D0B91">
                                    <w:pPr>
                                      <w:pStyle w:val="Heading3"/>
                                      <w:jc w:val="left"/>
                                      <w:rPr>
                                        <w:color w:val="44546A" w:themeColor="text2"/>
                                      </w:rPr>
                                    </w:pPr>
                                    <w:r w:rsidRPr="002D0B91">
                                      <w:rPr>
                                        <w:color w:val="44546A" w:themeColor="text2"/>
                                        <w:lang w:val="en-GB" w:bidi="en-GB"/>
                                      </w:rPr>
                                      <w:t>Address</w:t>
                                    </w:r>
                                  </w:p>
                                  <w:p w14:paraId="787B10AB" w14:textId="77777777" w:rsidR="002D0B91" w:rsidRPr="002D0B91" w:rsidRDefault="002D0B91" w:rsidP="002D0B91">
                                    <w:pPr>
                                      <w:pStyle w:val="Content"/>
                                      <w:spacing w:after="120"/>
                                    </w:pPr>
                                    <w:r w:rsidRPr="002D0B91">
                                      <w:rPr>
                                        <w:lang w:val="en-GB" w:bidi="en-GB"/>
                                      </w:rPr>
                                      <w:t>Street Address</w:t>
                                    </w:r>
                                    <w:r w:rsidRPr="002D0B91">
                                      <w:rPr>
                                        <w:lang w:val="en-GB" w:bidi="en-GB"/>
                                      </w:rPr>
                                      <w:br/>
                                      <w:t>City, County/Region, Postcode</w:t>
                                    </w:r>
                                  </w:p>
                                  <w:p w14:paraId="243B56DA" w14:textId="77777777" w:rsidR="002D0B91" w:rsidRPr="002D0B91" w:rsidRDefault="002D0B91" w:rsidP="002D0B91">
                                    <w:pPr>
                                      <w:pStyle w:val="Heading3"/>
                                      <w:spacing w:after="0"/>
                                      <w:jc w:val="left"/>
                                      <w:rPr>
                                        <w:color w:val="44546A" w:themeColor="text2"/>
                                      </w:rPr>
                                    </w:pPr>
                                    <w:r w:rsidRPr="002D0B91">
                                      <w:rPr>
                                        <w:color w:val="44546A" w:themeColor="text2"/>
                                        <w:lang w:val="en-GB" w:bidi="en-GB"/>
                                      </w:rPr>
                                      <w:t>Phone number:</w:t>
                                    </w:r>
                                  </w:p>
                                  <w:p w14:paraId="137F9DDF" w14:textId="77777777" w:rsidR="002D0B91" w:rsidRPr="002D0B91" w:rsidRDefault="002D0B91" w:rsidP="002D0B91">
                                    <w:pPr>
                                      <w:pStyle w:val="Content"/>
                                      <w:spacing w:after="120"/>
                                    </w:pPr>
                                    <w:r w:rsidRPr="002D0B91">
                                      <w:rPr>
                                        <w:lang w:val="en-GB" w:bidi="en-GB"/>
                                      </w:rPr>
                                      <w:t>Phone number</w:t>
                                    </w:r>
                                  </w:p>
                                  <w:p w14:paraId="21D84217" w14:textId="77777777" w:rsidR="002D0B91" w:rsidRPr="002D0B91" w:rsidRDefault="002D0B91" w:rsidP="002D0B91">
                                    <w:pPr>
                                      <w:pStyle w:val="Heading3"/>
                                      <w:spacing w:after="0"/>
                                      <w:jc w:val="left"/>
                                      <w:rPr>
                                        <w:color w:val="44546A" w:themeColor="text2"/>
                                      </w:rPr>
                                    </w:pPr>
                                    <w:r w:rsidRPr="002D0B91">
                                      <w:rPr>
                                        <w:color w:val="44546A" w:themeColor="text2"/>
                                        <w:lang w:val="en-GB" w:bidi="en-GB"/>
                                      </w:rPr>
                                      <w:t>Fax number:</w:t>
                                    </w:r>
                                  </w:p>
                                  <w:p w14:paraId="006C2A2D" w14:textId="77777777" w:rsidR="002D0B91" w:rsidRPr="002D0B91" w:rsidRDefault="002D0B91" w:rsidP="002D0B91">
                                    <w:pPr>
                                      <w:pStyle w:val="Content"/>
                                      <w:spacing w:after="120"/>
                                    </w:pPr>
                                    <w:r w:rsidRPr="002D0B91">
                                      <w:rPr>
                                        <w:lang w:val="en-GB" w:bidi="en-GB"/>
                                      </w:rPr>
                                      <w:t>Fax number</w:t>
                                    </w:r>
                                  </w:p>
                                  <w:p w14:paraId="509AAE34" w14:textId="77777777" w:rsidR="002D0B91" w:rsidRPr="002D0B91" w:rsidRDefault="002D0B91" w:rsidP="002D0B91">
                                    <w:pPr>
                                      <w:pStyle w:val="Heading3"/>
                                      <w:jc w:val="left"/>
                                      <w:rPr>
                                        <w:color w:val="44546A" w:themeColor="text2"/>
                                      </w:rPr>
                                    </w:pPr>
                                    <w:bookmarkStart w:id="1" w:name="_Hlt460832717"/>
                                    <w:bookmarkEnd w:id="1"/>
                                    <w:r w:rsidRPr="002D0B91">
                                      <w:rPr>
                                        <w:color w:val="44546A" w:themeColor="text2"/>
                                        <w:lang w:val="en-GB" w:bidi="en-GB"/>
                                      </w:rPr>
                                      <w:t>Email:</w:t>
                                    </w:r>
                                  </w:p>
                                  <w:p w14:paraId="5919E106" w14:textId="77777777" w:rsidR="002D0B91" w:rsidRPr="002D0B91" w:rsidRDefault="002D0B91" w:rsidP="002D0B91">
                                    <w:pPr>
                                      <w:pStyle w:val="Content"/>
                                    </w:pPr>
                                    <w:r w:rsidRPr="002D0B91">
                                      <w:rPr>
                                        <w:lang w:val="en-GB" w:bidi="en-GB"/>
                                      </w:rPr>
                                      <w:t>Email address</w:t>
                                    </w:r>
                                  </w:p>
                                  <w:p w14:paraId="50DA8A35" w14:textId="77777777" w:rsidR="002A50B5" w:rsidRPr="00665DF7" w:rsidRDefault="002A50B5" w:rsidP="002A50B5">
                                    <w:pPr>
                                      <w:pStyle w:val="Content"/>
                                      <w:ind w:left="576"/>
                                    </w:pP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s:wsp>
                              <wps:cNvPr id="77" name="Text Box 77"/>
                              <wps:cNvSpPr txBox="1"/>
                              <wps:spPr>
                                <a:xfrm>
                                  <a:off x="-1" y="641445"/>
                                  <a:ext cx="4108500" cy="800743"/>
                                </a:xfrm>
                                <a:prstGeom prst="rect">
                                  <a:avLst/>
                                </a:prstGeom>
                                <a:solidFill>
                                  <a:schemeClr val="accent1"/>
                                </a:solidFill>
                                <a:ln w="6350">
                                  <a:noFill/>
                                </a:ln>
                              </wps:spPr>
                              <wps:txbx>
                                <w:txbxContent>
                                  <w:p w14:paraId="4FD1338E" w14:textId="77777777" w:rsidR="002A50B5" w:rsidRPr="00786EF8" w:rsidRDefault="002D0B91" w:rsidP="002D0B91">
                                    <w:pPr>
                                      <w:pStyle w:val="Heading2"/>
                                      <w:rPr>
                                        <w:color w:val="FFFFFF" w:themeColor="background1"/>
                                      </w:rPr>
                                    </w:pPr>
                                    <w:r w:rsidRPr="00786EF8">
                                      <w:rPr>
                                        <w:color w:val="FFFFFF" w:themeColor="background1"/>
                                        <w:lang w:val="en-GB" w:bidi="en-GB"/>
                                      </w:rPr>
                                      <w:t>COMPANY NAME</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wpg:wgp>
                        </a:graphicData>
                      </a:graphic>
                    </wp:inline>
                  </w:drawing>
                </mc:Choice>
                <mc:Fallback>
                  <w:pict>
                    <v:group w14:anchorId="6C6908CE" id="Group 74" o:spid="_x0000_s1063" alt="block of text" style="width:309.5pt;height:248.45pt;mso-position-horizontal-relative:char;mso-position-vertical-relative:line" coordorigin=",6414" coordsize="41085,5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">
                      <v:shape id="Text Box 76" o:spid="_x0000_s1064" type="#_x0000_t202" style="position:absolute;top:14421;width:41084;height:4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" fillcolor="white [3212]" stroked="f" strokeweight=".5pt">
                        <v:textbox inset="36pt">
                          <w:txbxContent>
                            <w:p w14:paraId="152CF336" w14:textId="77777777" w:rsidR="002D0B91" w:rsidRPr="002D0B91" w:rsidRDefault="002D0B91" w:rsidP="002D0B91">
                              <w:pPr>
                                <w:pStyle w:val="Heading3"/>
                                <w:jc w:val="left"/>
                                <w:rPr>
                                  <w:color w:val="44546A" w:themeColor="text2"/>
                                </w:rPr>
                              </w:pPr>
                              <w:r w:rsidRPr="002D0B91">
                                <w:rPr>
                                  <w:color w:val="44546A" w:themeColor="text2"/>
                                  <w:lang w:val="en-GB" w:bidi="en-GB"/>
                                </w:rPr>
                                <w:t>Address</w:t>
                              </w:r>
                            </w:p>
                            <w:p w14:paraId="787B10AB" w14:textId="77777777" w:rsidR="002D0B91" w:rsidRPr="002D0B91" w:rsidRDefault="002D0B91" w:rsidP="002D0B91">
                              <w:pPr>
                                <w:pStyle w:val="Content"/>
                                <w:spacing w:after="120"/>
                              </w:pPr>
                              <w:r w:rsidRPr="002D0B91">
                                <w:rPr>
                                  <w:lang w:val="en-GB" w:bidi="en-GB"/>
                                </w:rPr>
                                <w:t>Street Address</w:t>
                              </w:r>
                              <w:r w:rsidRPr="002D0B91">
                                <w:rPr>
                                  <w:lang w:val="en-GB" w:bidi="en-GB"/>
                                </w:rPr>
                                <w:br/>
                                <w:t>City, County/Region, Postcode</w:t>
                              </w:r>
                            </w:p>
                            <w:p w14:paraId="243B56DA" w14:textId="77777777" w:rsidR="002D0B91" w:rsidRPr="002D0B91" w:rsidRDefault="002D0B91" w:rsidP="002D0B91">
                              <w:pPr>
                                <w:pStyle w:val="Heading3"/>
                                <w:spacing w:after="0"/>
                                <w:jc w:val="left"/>
                                <w:rPr>
                                  <w:color w:val="44546A" w:themeColor="text2"/>
                                </w:rPr>
                              </w:pPr>
                              <w:r w:rsidRPr="002D0B91">
                                <w:rPr>
                                  <w:color w:val="44546A" w:themeColor="text2"/>
                                  <w:lang w:val="en-GB" w:bidi="en-GB"/>
                                </w:rPr>
                                <w:t>Phone number:</w:t>
                              </w:r>
                            </w:p>
                            <w:p w14:paraId="137F9DDF" w14:textId="77777777" w:rsidR="002D0B91" w:rsidRPr="002D0B91" w:rsidRDefault="002D0B91" w:rsidP="002D0B91">
                              <w:pPr>
                                <w:pStyle w:val="Content"/>
                                <w:spacing w:after="120"/>
                              </w:pPr>
                              <w:r w:rsidRPr="002D0B91">
                                <w:rPr>
                                  <w:lang w:val="en-GB" w:bidi="en-GB"/>
                                </w:rPr>
                                <w:t>Phone number</w:t>
                              </w:r>
                            </w:p>
                            <w:p w14:paraId="21D84217" w14:textId="77777777" w:rsidR="002D0B91" w:rsidRPr="002D0B91" w:rsidRDefault="002D0B91" w:rsidP="002D0B91">
                              <w:pPr>
                                <w:pStyle w:val="Heading3"/>
                                <w:spacing w:after="0"/>
                                <w:jc w:val="left"/>
                                <w:rPr>
                                  <w:color w:val="44546A" w:themeColor="text2"/>
                                </w:rPr>
                              </w:pPr>
                              <w:r w:rsidRPr="002D0B91">
                                <w:rPr>
                                  <w:color w:val="44546A" w:themeColor="text2"/>
                                  <w:lang w:val="en-GB" w:bidi="en-GB"/>
                                </w:rPr>
                                <w:t>Fax number:</w:t>
                              </w:r>
                            </w:p>
                            <w:p w14:paraId="006C2A2D" w14:textId="77777777" w:rsidR="002D0B91" w:rsidRPr="002D0B91" w:rsidRDefault="002D0B91" w:rsidP="002D0B91">
                              <w:pPr>
                                <w:pStyle w:val="Content"/>
                                <w:spacing w:after="120"/>
                              </w:pPr>
                              <w:r w:rsidRPr="002D0B91">
                                <w:rPr>
                                  <w:lang w:val="en-GB" w:bidi="en-GB"/>
                                </w:rPr>
                                <w:t>Fax number</w:t>
                              </w:r>
                            </w:p>
                            <w:p w14:paraId="509AAE34" w14:textId="77777777" w:rsidR="002D0B91" w:rsidRPr="002D0B91" w:rsidRDefault="002D0B91" w:rsidP="002D0B91">
                              <w:pPr>
                                <w:pStyle w:val="Heading3"/>
                                <w:jc w:val="left"/>
                                <w:rPr>
                                  <w:color w:val="44546A" w:themeColor="text2"/>
                                </w:rPr>
                              </w:pPr>
                              <w:bookmarkStart w:id="2" w:name="_Hlt460832717"/>
                              <w:bookmarkEnd w:id="2"/>
                              <w:r w:rsidRPr="002D0B91">
                                <w:rPr>
                                  <w:color w:val="44546A" w:themeColor="text2"/>
                                  <w:lang w:val="en-GB" w:bidi="en-GB"/>
                                </w:rPr>
                                <w:t>Email:</w:t>
                              </w:r>
                            </w:p>
                            <w:p w14:paraId="5919E106" w14:textId="77777777" w:rsidR="002D0B91" w:rsidRPr="002D0B91" w:rsidRDefault="002D0B91" w:rsidP="002D0B91">
                              <w:pPr>
                                <w:pStyle w:val="Content"/>
                              </w:pPr>
                              <w:r w:rsidRPr="002D0B91">
                                <w:rPr>
                                  <w:lang w:val="en-GB" w:bidi="en-GB"/>
                                </w:rPr>
                                <w:t>Email address</w:t>
                              </w:r>
                            </w:p>
                            <w:p w14:paraId="50DA8A35" w14:textId="77777777" w:rsidR="002A50B5" w:rsidRPr="00665DF7" w:rsidRDefault="002A50B5" w:rsidP="002A50B5">
                              <w:pPr>
                                <w:pStyle w:val="Content"/>
                                <w:ind w:left="576"/>
                              </w:pPr>
                            </w:p>
                          </w:txbxContent>
                        </v:textbox>
                      </v:shape>
                      <v:shape id="Text Box 77" o:spid="_x0000_s1065" type="#_x0000_t202" style="position:absolute;top:6414;width:41084;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" fillcolor="#c75454 [3204]" stroked="f" strokeweight=".5pt">
                        <v:textbox inset="36pt">
                          <w:txbxContent>
                            <w:p w14:paraId="4FD1338E" w14:textId="77777777" w:rsidR="002A50B5" w:rsidRPr="00786EF8" w:rsidRDefault="002D0B91" w:rsidP="002D0B91">
                              <w:pPr>
                                <w:pStyle w:val="Heading2"/>
                                <w:rPr>
                                  <w:color w:val="FFFFFF" w:themeColor="background1"/>
                                </w:rPr>
                              </w:pPr>
                              <w:r w:rsidRPr="00786EF8">
                                <w:rPr>
                                  <w:color w:val="FFFFFF" w:themeColor="background1"/>
                                  <w:lang w:val="en-GB" w:bidi="en-GB"/>
                                </w:rPr>
                                <w:t>COMPANY NAME</w:t>
                              </w:r>
                            </w:p>
                          </w:txbxContent>
                        </v:textbox>
                      </v:shape>
                      <w10:anchorlock/>
                    </v:group>
                  </w:pict>
                </mc:Fallback>
              </mc:AlternateContent>
            </w:r>
          </w:p>
        </w:tc>
        <w:tc>
          <w:tcPr>
            <w:tcW w:w="4692" w:type="dxa"/>
          </w:tcPr>
          <w:p w14:paraId="661B6D79" w14:textId="77777777" w:rsidR="002A50B5" w:rsidRPr="00665DF7" w:rsidRDefault="002A50B5" w:rsidP="00084DCA">
            <w:pPr>
              <w:pStyle w:val="Heading4"/>
              <w:rPr>
                <w:rStyle w:val="Emphasis"/>
                <w:i w:val="0"/>
                <w:color w:val="000000" w:themeColor="text1"/>
              </w:rPr>
            </w:pPr>
            <w:r>
              <w:rPr>
                <w:noProof/>
                <w:color w:val="000000" w:themeColor="text1"/>
                <w:lang w:val="en-GB" w:bidi="en-GB"/>
              </w:rPr>
              <mc:AlternateContent>
                <mc:Choice Requires="wps">
                  <w:drawing>
                    <wp:inline distT="0" distB="0" distL="0" distR="0" wp14:anchorId="1AF3E4F0" wp14:editId="19A27DB1">
                      <wp:extent cx="2837815" cy="1626919"/>
                      <wp:effectExtent l="0" t="0" r="635" b="0"/>
                      <wp:docPr id="78" name="Text Box 78"/>
                      <wp:cNvGraphicFramePr/>
                      <a:graphic xmlns:a="http://schemas.openxmlformats.org/drawingml/2006/main">
                        <a:graphicData uri="http://schemas.microsoft.com/office/word/2010/wordprocessingShape">
                          <wps:wsp>
                            <wps:cNvSpPr txBox="1"/>
                            <wps:spPr>
                              <a:xfrm>
                                <a:off x="0" y="0"/>
                                <a:ext cx="2837815" cy="1626919"/>
                              </a:xfrm>
                              <a:prstGeom prst="rect">
                                <a:avLst/>
                              </a:prstGeom>
                              <a:solidFill>
                                <a:schemeClr val="accent4"/>
                              </a:solidFill>
                              <a:ln w="6350">
                                <a:noFill/>
                              </a:ln>
                            </wps:spPr>
                            <wps:txbx>
                              <w:txbxContent>
                                <w:p w14:paraId="34B85398" w14:textId="77777777" w:rsidR="002D0B91" w:rsidRPr="002D0B91" w:rsidRDefault="002D0B91" w:rsidP="00DE2E3C">
                                  <w:pPr>
                                    <w:pStyle w:val="Heading2"/>
                                    <w:spacing w:before="100" w:beforeAutospacing="1"/>
                                    <w:rPr>
                                      <w:color w:val="FFFFFF" w:themeColor="background1"/>
                                    </w:rPr>
                                  </w:pPr>
                                  <w:r w:rsidRPr="002D0B91">
                                    <w:rPr>
                                      <w:color w:val="FFFFFF" w:themeColor="background1"/>
                                      <w:lang w:val="en-GB" w:bidi="en-GB"/>
                                    </w:rPr>
                                    <w:t>We’re on the Web!</w:t>
                                  </w:r>
                                </w:p>
                                <w:p w14:paraId="1E6BC80F" w14:textId="77777777" w:rsidR="002D0B91" w:rsidRPr="002D0B91" w:rsidRDefault="002D0B91" w:rsidP="00DE2E3C">
                                  <w:pPr>
                                    <w:pStyle w:val="Content"/>
                                    <w:jc w:val="both"/>
                                    <w:rPr>
                                      <w:b/>
                                      <w:color w:val="FFFFFF" w:themeColor="background1"/>
                                      <w:sz w:val="28"/>
                                    </w:rPr>
                                  </w:pPr>
                                  <w:r w:rsidRPr="002D0B91">
                                    <w:rPr>
                                      <w:b/>
                                      <w:color w:val="FFFFFF" w:themeColor="background1"/>
                                      <w:sz w:val="28"/>
                                      <w:szCs w:val="28"/>
                                      <w:lang w:val="en-GB" w:bidi="en-GB"/>
                                    </w:rPr>
                                    <w:t>Visit us at:</w:t>
                                  </w:r>
                                </w:p>
                                <w:p w14:paraId="27E6B91F" w14:textId="77777777" w:rsidR="002A50B5" w:rsidRPr="002D0B91" w:rsidRDefault="002D0B91" w:rsidP="00DE2E3C">
                                  <w:pPr>
                                    <w:pStyle w:val="Content"/>
                                    <w:rPr>
                                      <w:rFonts w:cs="Lucida Sans Unicode"/>
                                      <w:color w:val="FFFFFF" w:themeColor="background1"/>
                                    </w:rPr>
                                  </w:pPr>
                                  <w:r w:rsidRPr="002D0B91">
                                    <w:rPr>
                                      <w:color w:val="FFFFFF" w:themeColor="background1"/>
                                      <w:lang w:val="en-GB" w:bidi="en-GB"/>
                                    </w:rPr>
                                    <w:t>Website address</w:t>
                                  </w:r>
                                </w:p>
                              </w:txbxContent>
                            </wps:txbx>
                            <wps:bodyPr rot="0" spcFirstLastPara="0" vertOverflow="overflow" horzOverflow="overflow" vert="horz" wrap="square" lIns="365760" tIns="457200" rIns="91440" bIns="45720" numCol="1" spcCol="0" rtlCol="0" fromWordArt="0" anchor="t" anchorCtr="0" forceAA="0" compatLnSpc="1">
                              <a:prstTxWarp prst="textNoShape">
                                <a:avLst/>
                              </a:prstTxWarp>
                              <a:noAutofit/>
                            </wps:bodyPr>
                          </wps:wsp>
                        </a:graphicData>
                      </a:graphic>
                    </wp:inline>
                  </w:drawing>
                </mc:Choice>
                <mc:Fallback>
                  <w:pict>
                    <v:shape w14:anchorId="1AF3E4F0" id="Text Box 78" o:spid="_x0000_s1066" type="#_x0000_t202" style="width:223.45pt;height:1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" fillcolor="#294983 [3207]" stroked="f" strokeweight=".5pt">
                      <v:textbox inset="28.8pt,36pt">
                        <w:txbxContent>
                          <w:p w14:paraId="34B85398" w14:textId="77777777" w:rsidR="002D0B91" w:rsidRPr="002D0B91" w:rsidRDefault="002D0B91" w:rsidP="00DE2E3C">
                            <w:pPr>
                              <w:pStyle w:val="Heading2"/>
                              <w:spacing w:before="100" w:beforeAutospacing="1"/>
                              <w:rPr>
                                <w:color w:val="FFFFFF" w:themeColor="background1"/>
                              </w:rPr>
                            </w:pPr>
                            <w:r w:rsidRPr="002D0B91">
                              <w:rPr>
                                <w:color w:val="FFFFFF" w:themeColor="background1"/>
                                <w:lang w:val="en-GB" w:bidi="en-GB"/>
                              </w:rPr>
                              <w:t>We’re on the Web!</w:t>
                            </w:r>
                          </w:p>
                          <w:p w14:paraId="1E6BC80F" w14:textId="77777777" w:rsidR="002D0B91" w:rsidRPr="002D0B91" w:rsidRDefault="002D0B91" w:rsidP="00DE2E3C">
                            <w:pPr>
                              <w:pStyle w:val="Content"/>
                              <w:jc w:val="both"/>
                              <w:rPr>
                                <w:b/>
                                <w:color w:val="FFFFFF" w:themeColor="background1"/>
                                <w:sz w:val="28"/>
                              </w:rPr>
                            </w:pPr>
                            <w:r w:rsidRPr="002D0B91">
                              <w:rPr>
                                <w:b/>
                                <w:color w:val="FFFFFF" w:themeColor="background1"/>
                                <w:sz w:val="28"/>
                                <w:szCs w:val="28"/>
                                <w:lang w:val="en-GB" w:bidi="en-GB"/>
                              </w:rPr>
                              <w:t>Visit us at:</w:t>
                            </w:r>
                          </w:p>
                          <w:p w14:paraId="27E6B91F" w14:textId="77777777" w:rsidR="002A50B5" w:rsidRPr="002D0B91" w:rsidRDefault="002D0B91" w:rsidP="00DE2E3C">
                            <w:pPr>
                              <w:pStyle w:val="Content"/>
                              <w:rPr>
                                <w:rFonts w:cs="Lucida Sans Unicode"/>
                                <w:color w:val="FFFFFF" w:themeColor="background1"/>
                              </w:rPr>
                            </w:pPr>
                            <w:r w:rsidRPr="002D0B91">
                              <w:rPr>
                                <w:color w:val="FFFFFF" w:themeColor="background1"/>
                                <w:lang w:val="en-GB" w:bidi="en-GB"/>
                              </w:rPr>
                              <w:t>Website address</w:t>
                            </w:r>
                          </w:p>
                        </w:txbxContent>
                      </v:textbox>
                      <w10:anchorlock/>
                    </v:shape>
                  </w:pict>
                </mc:Fallback>
              </mc:AlternateContent>
            </w:r>
          </w:p>
        </w:tc>
      </w:tr>
      <w:tr w:rsidR="002D0B91" w:rsidRPr="00ED6510" w14:paraId="217A29BA" w14:textId="77777777" w:rsidTr="002D0B91">
        <w:trPr>
          <w:trHeight w:val="720"/>
        </w:trPr>
        <w:tc>
          <w:tcPr>
            <w:tcW w:w="8004" w:type="dxa"/>
          </w:tcPr>
          <w:p w14:paraId="4FAFA540" w14:textId="77777777" w:rsidR="002D0B91" w:rsidRDefault="002D0B91" w:rsidP="00084DCA">
            <w:pPr>
              <w:pStyle w:val="Heading4"/>
              <w:rPr>
                <w:iCs/>
                <w:noProof/>
                <w:color w:val="000000" w:themeColor="text1"/>
              </w:rPr>
            </w:pPr>
          </w:p>
        </w:tc>
        <w:tc>
          <w:tcPr>
            <w:tcW w:w="4692" w:type="dxa"/>
          </w:tcPr>
          <w:p w14:paraId="20636DDB" w14:textId="77777777" w:rsidR="002D0B91" w:rsidRDefault="002D0B91" w:rsidP="00084DCA">
            <w:pPr>
              <w:pStyle w:val="Heading4"/>
              <w:rPr>
                <w:iCs/>
                <w:noProof/>
                <w:color w:val="000000" w:themeColor="text1"/>
              </w:rPr>
            </w:pPr>
          </w:p>
        </w:tc>
      </w:tr>
    </w:tbl>
    <w:p w14:paraId="669F7CC4" w14:textId="77777777" w:rsidR="002D0B91" w:rsidRDefault="003358C3" w:rsidP="003358C3">
      <w:pPr>
        <w:spacing w:before="0"/>
        <w:ind w:left="0"/>
      </w:pPr>
      <w:r>
        <w:rPr>
          <w:noProof/>
          <w:lang w:val="en-GB" w:bidi="en-GB"/>
        </w:rPr>
        <mc:AlternateContent>
          <mc:Choice Requires="wps">
            <w:drawing>
              <wp:anchor distT="0" distB="0" distL="114300" distR="114300" simplePos="0" relativeHeight="251740672" behindDoc="0" locked="0" layoutInCell="1" allowOverlap="1" wp14:anchorId="09BCB31D" wp14:editId="273021C6">
                <wp:simplePos x="0" y="0"/>
                <wp:positionH relativeFrom="page">
                  <wp:posOffset>2974887</wp:posOffset>
                </wp:positionH>
                <wp:positionV relativeFrom="page">
                  <wp:posOffset>7225030</wp:posOffset>
                </wp:positionV>
                <wp:extent cx="1777285" cy="702310"/>
                <wp:effectExtent l="0" t="0" r="13970" b="1143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28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0DBE5" w14:textId="77777777" w:rsidR="002D0B91" w:rsidRPr="003358C3" w:rsidRDefault="002D0B91" w:rsidP="003358C3">
                            <w:pPr>
                              <w:pStyle w:val="Heading9"/>
                              <w:ind w:left="0"/>
                              <w:rPr>
                                <w:color w:val="44546A" w:themeColor="text2"/>
                              </w:rPr>
                            </w:pPr>
                            <w:r w:rsidRPr="003358C3">
                              <w:rPr>
                                <w:color w:val="44546A" w:themeColor="text2"/>
                                <w:lang w:val="en-GB" w:bidi="en-GB"/>
                              </w:rPr>
                              <w:t>Customer name</w:t>
                            </w:r>
                          </w:p>
                          <w:p w14:paraId="4530ABF2" w14:textId="77777777" w:rsidR="002D0B91" w:rsidRPr="003358C3" w:rsidRDefault="002D0B91" w:rsidP="003358C3">
                            <w:pPr>
                              <w:pStyle w:val="Heading9"/>
                              <w:ind w:left="0"/>
                              <w:rPr>
                                <w:color w:val="44546A" w:themeColor="text2"/>
                              </w:rPr>
                            </w:pPr>
                            <w:r w:rsidRPr="003358C3">
                              <w:rPr>
                                <w:color w:val="44546A" w:themeColor="text2"/>
                                <w:lang w:val="en-GB" w:bidi="en-GB"/>
                              </w:rPr>
                              <w:t>Street address</w:t>
                            </w:r>
                          </w:p>
                          <w:p w14:paraId="77412EE3" w14:textId="77777777" w:rsidR="002D0B91" w:rsidRPr="003358C3" w:rsidRDefault="0072244B" w:rsidP="003358C3">
                            <w:pPr>
                              <w:pStyle w:val="Heading9"/>
                              <w:ind w:left="0"/>
                              <w:rPr>
                                <w:color w:val="44546A" w:themeColor="text2"/>
                              </w:rPr>
                            </w:pPr>
                            <w:r>
                              <w:rPr>
                                <w:color w:val="44546A" w:themeColor="text2"/>
                                <w:lang w:val="en-GB" w:bidi="en-GB"/>
                              </w:rPr>
                              <w:t>City, County/Region, Postcode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BCB31D" id="Text Box 102" o:spid="_x0000_s1067" type="#_x0000_t202" style="position:absolute;margin-left:234.25pt;margin-top:568.9pt;width:139.95pt;height:55.3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2oswIAALU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" filled="f" stroked="f">
                <v:textbox style="mso-fit-shape-to-text:t" inset="0,0,0,0">
                  <w:txbxContent>
                    <w:p w14:paraId="3AF0DBE5" w14:textId="77777777" w:rsidR="002D0B91" w:rsidRPr="003358C3" w:rsidRDefault="002D0B91" w:rsidP="003358C3">
                      <w:pPr>
                        <w:pStyle w:val="Heading9"/>
                        <w:ind w:left="0"/>
                        <w:rPr>
                          <w:color w:val="44546A" w:themeColor="text2"/>
                        </w:rPr>
                      </w:pPr>
                      <w:r w:rsidRPr="003358C3">
                        <w:rPr>
                          <w:color w:val="44546A" w:themeColor="text2"/>
                          <w:lang w:val="en-GB" w:bidi="en-GB"/>
                        </w:rPr>
                        <w:t>Customer name</w:t>
                      </w:r>
                    </w:p>
                    <w:p w14:paraId="4530ABF2" w14:textId="77777777" w:rsidR="002D0B91" w:rsidRPr="003358C3" w:rsidRDefault="002D0B91" w:rsidP="003358C3">
                      <w:pPr>
                        <w:pStyle w:val="Heading9"/>
                        <w:ind w:left="0"/>
                        <w:rPr>
                          <w:color w:val="44546A" w:themeColor="text2"/>
                        </w:rPr>
                      </w:pPr>
                      <w:r w:rsidRPr="003358C3">
                        <w:rPr>
                          <w:color w:val="44546A" w:themeColor="text2"/>
                          <w:lang w:val="en-GB" w:bidi="en-GB"/>
                        </w:rPr>
                        <w:t>Street address</w:t>
                      </w:r>
                    </w:p>
                    <w:p w14:paraId="77412EE3" w14:textId="77777777" w:rsidR="002D0B91" w:rsidRPr="003358C3" w:rsidRDefault="0072244B" w:rsidP="003358C3">
                      <w:pPr>
                        <w:pStyle w:val="Heading9"/>
                        <w:ind w:left="0"/>
                        <w:rPr>
                          <w:color w:val="44546A" w:themeColor="text2"/>
                        </w:rPr>
                      </w:pPr>
                      <w:r>
                        <w:rPr>
                          <w:color w:val="44546A" w:themeColor="text2"/>
                          <w:lang w:val="en-GB" w:bidi="en-GB"/>
                        </w:rPr>
                        <w:t>City, County/Region, Postcode</w:t>
                      </w:r>
                    </w:p>
                  </w:txbxContent>
                </v:textbox>
                <w10:wrap anchorx="page" anchory="page"/>
              </v:shape>
            </w:pict>
          </mc:Fallback>
        </mc:AlternateContent>
      </w:r>
      <w:r>
        <w:rPr>
          <w:noProof/>
          <w:lang w:val="en-GB" w:bidi="en-GB"/>
        </w:rPr>
        <mc:AlternateContent>
          <mc:Choice Requires="wps">
            <w:drawing>
              <wp:anchor distT="0" distB="0" distL="114300" distR="114300" simplePos="0" relativeHeight="251739648" behindDoc="0" locked="0" layoutInCell="1" allowOverlap="1" wp14:anchorId="7C8C7248" wp14:editId="33092DB1">
                <wp:simplePos x="0" y="0"/>
                <wp:positionH relativeFrom="page">
                  <wp:posOffset>526281</wp:posOffset>
                </wp:positionH>
                <wp:positionV relativeFrom="page">
                  <wp:posOffset>5316855</wp:posOffset>
                </wp:positionV>
                <wp:extent cx="1824990" cy="643890"/>
                <wp:effectExtent l="0" t="1905" r="0" b="19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437B7" w14:textId="77777777" w:rsidR="002D0B91" w:rsidRPr="003358C3" w:rsidRDefault="002D0B91" w:rsidP="004C5CC6">
                            <w:pPr>
                              <w:pStyle w:val="Content"/>
                              <w:rPr>
                                <w:rStyle w:val="Emphasis"/>
                                <w:color w:val="44546A" w:themeColor="text2"/>
                              </w:rPr>
                            </w:pPr>
                            <w:r w:rsidRPr="003358C3">
                              <w:rPr>
                                <w:rStyle w:val="Emphasis"/>
                                <w:color w:val="44546A" w:themeColor="text2"/>
                                <w:lang w:val="en-GB" w:bidi="en-GB"/>
                              </w:rPr>
                              <w:t>Company name</w:t>
                            </w:r>
                          </w:p>
                          <w:p w14:paraId="5EDA1DBA" w14:textId="77777777" w:rsidR="002D0B91" w:rsidRPr="003358C3" w:rsidRDefault="002D0B91" w:rsidP="004C5CC6">
                            <w:pPr>
                              <w:pStyle w:val="Content"/>
                              <w:rPr>
                                <w:rStyle w:val="Emphasis"/>
                                <w:color w:val="44546A" w:themeColor="text2"/>
                              </w:rPr>
                            </w:pPr>
                            <w:r w:rsidRPr="003358C3">
                              <w:rPr>
                                <w:rStyle w:val="Emphasis"/>
                                <w:color w:val="44546A" w:themeColor="text2"/>
                                <w:lang w:val="en-GB" w:bidi="en-GB"/>
                              </w:rPr>
                              <w:t>Street address</w:t>
                            </w:r>
                          </w:p>
                          <w:p w14:paraId="70B355E3" w14:textId="77777777" w:rsidR="002D0B91" w:rsidRPr="003358C3" w:rsidRDefault="002D0B91" w:rsidP="004C5CC6">
                            <w:pPr>
                              <w:pStyle w:val="Content"/>
                              <w:rPr>
                                <w:rStyle w:val="Emphasis"/>
                                <w:color w:val="44546A" w:themeColor="text2"/>
                              </w:rPr>
                            </w:pPr>
                            <w:r w:rsidRPr="003358C3">
                              <w:rPr>
                                <w:rStyle w:val="Emphasis"/>
                                <w:color w:val="44546A" w:themeColor="text2"/>
                                <w:lang w:val="en-GB" w:bidi="en-GB"/>
                              </w:rPr>
                              <w:t>City, County/Region, Postcode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8C7248" id="Text Box 101" o:spid="_x0000_s1068" type="#_x0000_t202" style="position:absolute;margin-left:41.45pt;margin-top:418.65pt;width:143.7pt;height:50.7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X7rwIAALU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" filled="f" stroked="f">
                <v:textbox style="mso-fit-shape-to-text:t" inset="0,0,0,0">
                  <w:txbxContent>
                    <w:p w14:paraId="0A0437B7" w14:textId="77777777" w:rsidR="002D0B91" w:rsidRPr="003358C3" w:rsidRDefault="002D0B91" w:rsidP="004C5CC6">
                      <w:pPr>
                        <w:pStyle w:val="Content"/>
                        <w:rPr>
                          <w:rStyle w:val="Emphasis"/>
                          <w:color w:val="44546A" w:themeColor="text2"/>
                        </w:rPr>
                      </w:pPr>
                      <w:r w:rsidRPr="003358C3">
                        <w:rPr>
                          <w:rStyle w:val="Emphasis"/>
                          <w:color w:val="44546A" w:themeColor="text2"/>
                          <w:lang w:val="en-GB" w:bidi="en-GB"/>
                        </w:rPr>
                        <w:t>Company name</w:t>
                      </w:r>
                    </w:p>
                    <w:p w14:paraId="5EDA1DBA" w14:textId="77777777" w:rsidR="002D0B91" w:rsidRPr="003358C3" w:rsidRDefault="002D0B91" w:rsidP="004C5CC6">
                      <w:pPr>
                        <w:pStyle w:val="Content"/>
                        <w:rPr>
                          <w:rStyle w:val="Emphasis"/>
                          <w:color w:val="44546A" w:themeColor="text2"/>
                        </w:rPr>
                      </w:pPr>
                      <w:r w:rsidRPr="003358C3">
                        <w:rPr>
                          <w:rStyle w:val="Emphasis"/>
                          <w:color w:val="44546A" w:themeColor="text2"/>
                          <w:lang w:val="en-GB" w:bidi="en-GB"/>
                        </w:rPr>
                        <w:t>Street address</w:t>
                      </w:r>
                    </w:p>
                    <w:p w14:paraId="70B355E3" w14:textId="77777777" w:rsidR="002D0B91" w:rsidRPr="003358C3" w:rsidRDefault="002D0B91" w:rsidP="004C5CC6">
                      <w:pPr>
                        <w:pStyle w:val="Content"/>
                        <w:rPr>
                          <w:rStyle w:val="Emphasis"/>
                          <w:color w:val="44546A" w:themeColor="text2"/>
                        </w:rPr>
                      </w:pPr>
                      <w:r w:rsidRPr="003358C3">
                        <w:rPr>
                          <w:rStyle w:val="Emphasis"/>
                          <w:color w:val="44546A" w:themeColor="text2"/>
                          <w:lang w:val="en-GB" w:bidi="en-GB"/>
                        </w:rPr>
                        <w:t>City, County/Region, Postcode</w:t>
                      </w:r>
                    </w:p>
                  </w:txbxContent>
                </v:textbox>
                <w10:wrap anchorx="page" anchory="page"/>
              </v:shape>
            </w:pict>
          </mc:Fallback>
        </mc:AlternateContent>
      </w:r>
      <w:r w:rsidR="002D0B91">
        <w:rPr>
          <w:noProof/>
          <w:lang w:val="en-GB" w:bidi="en-GB"/>
        </w:rPr>
        <mc:AlternateContent>
          <mc:Choice Requires="wps">
            <w:drawing>
              <wp:anchor distT="0" distB="0" distL="114300" distR="114300" simplePos="0" relativeHeight="251738624" behindDoc="1" locked="0" layoutInCell="1" allowOverlap="1" wp14:anchorId="022AAAC2" wp14:editId="39E58495">
                <wp:simplePos x="0" y="0"/>
                <wp:positionH relativeFrom="page">
                  <wp:posOffset>6536055</wp:posOffset>
                </wp:positionH>
                <wp:positionV relativeFrom="page">
                  <wp:posOffset>5338445</wp:posOffset>
                </wp:positionV>
                <wp:extent cx="621665" cy="697865"/>
                <wp:effectExtent l="19050" t="19050" r="26035" b="26035"/>
                <wp:wrapNone/>
                <wp:docPr id="100" name="Rectangle 100" descr="postage stamp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97865"/>
                        </a:xfrm>
                        <a:prstGeom prst="rect">
                          <a:avLst/>
                        </a:prstGeom>
                        <a:noFill/>
                        <a:ln w="38100" cmpd="dbl">
                          <a:solidFill>
                            <a:schemeClr val="tx2">
                              <a:lumMod val="60000"/>
                              <a:lumOff val="40000"/>
                            </a:schemeClr>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8C24B" id="Rectangle 100" o:spid="_x0000_s1026" alt="postage stamp box" style="position:absolute;margin-left:514.65pt;margin-top:420.35pt;width:48.95pt;height:54.9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" filled="f" fillcolor="#135da1" strokecolor="#8496b0 [1951]" strokeweight="3pt">
                <v:fill opacity="32896f"/>
                <v:stroke linestyle="thinThin"/>
                <w10:wrap anchorx="page" anchory="page"/>
              </v:rect>
            </w:pict>
          </mc:Fallback>
        </mc:AlternateContent>
      </w:r>
    </w:p>
    <w:sectPr w:rsidR="002D0B91" w:rsidSect="00F1742A">
      <w:pgSz w:w="11906" w:h="16838" w:code="9"/>
      <w:pgMar w:top="0" w:right="1800" w:bottom="0" w:left="1800" w:header="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46D5B" w14:textId="77777777" w:rsidR="00415F44" w:rsidRDefault="00415F44" w:rsidP="00ED6510">
      <w:r>
        <w:separator/>
      </w:r>
    </w:p>
  </w:endnote>
  <w:endnote w:type="continuationSeparator" w:id="0">
    <w:p w14:paraId="1D997729" w14:textId="77777777" w:rsidR="00415F44" w:rsidRDefault="00415F44" w:rsidP="00ED6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B0049" w14:textId="77777777" w:rsidR="001E170B" w:rsidRDefault="001E170B" w:rsidP="001E170B">
    <w:pPr>
      <w:pStyle w:val="Footer"/>
      <w:spacing w:before="0"/>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C1323" w14:textId="77777777" w:rsidR="00415F44" w:rsidRDefault="00415F44" w:rsidP="00ED6510">
      <w:r>
        <w:separator/>
      </w:r>
    </w:p>
  </w:footnote>
  <w:footnote w:type="continuationSeparator" w:id="0">
    <w:p w14:paraId="3703E28A" w14:textId="77777777" w:rsidR="00415F44" w:rsidRDefault="00415F44" w:rsidP="00ED6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004D2" w14:textId="77777777" w:rsidR="00AD4565" w:rsidRDefault="00AD4565" w:rsidP="00AD4565">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D8614F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3660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FE2B7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CCC421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DC2DB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7129DC"/>
    <w:multiLevelType w:val="hybridMultilevel"/>
    <w:tmpl w:val="C1B492E0"/>
    <w:lvl w:ilvl="0" w:tplc="3B3495C8">
      <w:start w:val="1"/>
      <w:numFmt w:val="decimal"/>
      <w:pStyle w:val="BodyTex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8451386"/>
    <w:multiLevelType w:val="hybridMultilevel"/>
    <w:tmpl w:val="EB3AB8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59704A3"/>
    <w:multiLevelType w:val="hybridMultilevel"/>
    <w:tmpl w:val="1ACEC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ctiveWritingStyle w:appName="MSWord" w:lang="en-US"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87"/>
  <w:drawingGridVerticalSpacing w:val="187"/>
  <w:displayHorizontalDrawingGridEvery w:val="0"/>
  <w:displayVerticalDrawingGridEvery w:val="0"/>
  <w:characterSpacingControl w:val="doNotCompress"/>
  <w:hdrShapeDefaults>
    <o:shapedefaults v:ext="edit" spidmax="8193"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64A"/>
    <w:rsid w:val="00015987"/>
    <w:rsid w:val="0001641D"/>
    <w:rsid w:val="00021EB3"/>
    <w:rsid w:val="000426E5"/>
    <w:rsid w:val="00047970"/>
    <w:rsid w:val="00054DD9"/>
    <w:rsid w:val="0006397F"/>
    <w:rsid w:val="00064570"/>
    <w:rsid w:val="000751A0"/>
    <w:rsid w:val="00083BFB"/>
    <w:rsid w:val="000946FD"/>
    <w:rsid w:val="000A3FF4"/>
    <w:rsid w:val="000A61EC"/>
    <w:rsid w:val="000B49FE"/>
    <w:rsid w:val="000C6154"/>
    <w:rsid w:val="000D0D42"/>
    <w:rsid w:val="000E0CD3"/>
    <w:rsid w:val="000E32BD"/>
    <w:rsid w:val="000E542D"/>
    <w:rsid w:val="0010070B"/>
    <w:rsid w:val="001029A5"/>
    <w:rsid w:val="00103BCA"/>
    <w:rsid w:val="00106245"/>
    <w:rsid w:val="00107CB0"/>
    <w:rsid w:val="00116342"/>
    <w:rsid w:val="00134B10"/>
    <w:rsid w:val="0013574C"/>
    <w:rsid w:val="00154248"/>
    <w:rsid w:val="0017482C"/>
    <w:rsid w:val="00187B99"/>
    <w:rsid w:val="001917B8"/>
    <w:rsid w:val="001949AD"/>
    <w:rsid w:val="00194E15"/>
    <w:rsid w:val="00197AF3"/>
    <w:rsid w:val="001B0D52"/>
    <w:rsid w:val="001B7DF6"/>
    <w:rsid w:val="001D61A5"/>
    <w:rsid w:val="001D65D2"/>
    <w:rsid w:val="001D667A"/>
    <w:rsid w:val="001D7C64"/>
    <w:rsid w:val="001E170B"/>
    <w:rsid w:val="001F11DA"/>
    <w:rsid w:val="00202928"/>
    <w:rsid w:val="00202FBA"/>
    <w:rsid w:val="00211113"/>
    <w:rsid w:val="00213DB3"/>
    <w:rsid w:val="002153DC"/>
    <w:rsid w:val="00215570"/>
    <w:rsid w:val="00236358"/>
    <w:rsid w:val="00254F6D"/>
    <w:rsid w:val="00261810"/>
    <w:rsid w:val="00263A4D"/>
    <w:rsid w:val="00272F4D"/>
    <w:rsid w:val="002763FE"/>
    <w:rsid w:val="002766FB"/>
    <w:rsid w:val="002779F9"/>
    <w:rsid w:val="00287E93"/>
    <w:rsid w:val="002A50B5"/>
    <w:rsid w:val="002C0D0E"/>
    <w:rsid w:val="002C1E91"/>
    <w:rsid w:val="002C35F7"/>
    <w:rsid w:val="002D0B91"/>
    <w:rsid w:val="002D0DC6"/>
    <w:rsid w:val="002E09A3"/>
    <w:rsid w:val="002E10C6"/>
    <w:rsid w:val="002E7397"/>
    <w:rsid w:val="002F3B56"/>
    <w:rsid w:val="002F3BBC"/>
    <w:rsid w:val="00302238"/>
    <w:rsid w:val="00313658"/>
    <w:rsid w:val="0031677E"/>
    <w:rsid w:val="00332F11"/>
    <w:rsid w:val="003358C3"/>
    <w:rsid w:val="00353109"/>
    <w:rsid w:val="003537B7"/>
    <w:rsid w:val="00365E98"/>
    <w:rsid w:val="00366DD0"/>
    <w:rsid w:val="00370E54"/>
    <w:rsid w:val="003763D1"/>
    <w:rsid w:val="00380B5D"/>
    <w:rsid w:val="00381B0B"/>
    <w:rsid w:val="0039031E"/>
    <w:rsid w:val="00395111"/>
    <w:rsid w:val="003E17B5"/>
    <w:rsid w:val="003E3F69"/>
    <w:rsid w:val="003E7DA1"/>
    <w:rsid w:val="003F0C0B"/>
    <w:rsid w:val="003F31E4"/>
    <w:rsid w:val="003F3C46"/>
    <w:rsid w:val="003F664A"/>
    <w:rsid w:val="00415F44"/>
    <w:rsid w:val="0042445F"/>
    <w:rsid w:val="00424A9E"/>
    <w:rsid w:val="0043005A"/>
    <w:rsid w:val="0044561E"/>
    <w:rsid w:val="004636A0"/>
    <w:rsid w:val="00471D18"/>
    <w:rsid w:val="004759B9"/>
    <w:rsid w:val="00483F51"/>
    <w:rsid w:val="004918AE"/>
    <w:rsid w:val="0049198E"/>
    <w:rsid w:val="00495598"/>
    <w:rsid w:val="004A4802"/>
    <w:rsid w:val="004B4A48"/>
    <w:rsid w:val="004C1825"/>
    <w:rsid w:val="004C57D6"/>
    <w:rsid w:val="004C5CC6"/>
    <w:rsid w:val="004D3A41"/>
    <w:rsid w:val="004E7927"/>
    <w:rsid w:val="005010EC"/>
    <w:rsid w:val="005066B1"/>
    <w:rsid w:val="00510234"/>
    <w:rsid w:val="00511DCB"/>
    <w:rsid w:val="00516F08"/>
    <w:rsid w:val="005209A0"/>
    <w:rsid w:val="005274FA"/>
    <w:rsid w:val="00532C8A"/>
    <w:rsid w:val="00536C98"/>
    <w:rsid w:val="00540AF9"/>
    <w:rsid w:val="00543943"/>
    <w:rsid w:val="0054558F"/>
    <w:rsid w:val="005479F5"/>
    <w:rsid w:val="00547B65"/>
    <w:rsid w:val="005503D3"/>
    <w:rsid w:val="00550D7F"/>
    <w:rsid w:val="005520F0"/>
    <w:rsid w:val="00556221"/>
    <w:rsid w:val="00557F55"/>
    <w:rsid w:val="00564E62"/>
    <w:rsid w:val="00577767"/>
    <w:rsid w:val="00583AD5"/>
    <w:rsid w:val="00591188"/>
    <w:rsid w:val="00594903"/>
    <w:rsid w:val="00595324"/>
    <w:rsid w:val="005A1438"/>
    <w:rsid w:val="005B617D"/>
    <w:rsid w:val="005B638A"/>
    <w:rsid w:val="005B7866"/>
    <w:rsid w:val="005C494E"/>
    <w:rsid w:val="005D65DA"/>
    <w:rsid w:val="005D6665"/>
    <w:rsid w:val="005E3B2D"/>
    <w:rsid w:val="005F0D09"/>
    <w:rsid w:val="0060229A"/>
    <w:rsid w:val="0060438D"/>
    <w:rsid w:val="00615D8B"/>
    <w:rsid w:val="0061714B"/>
    <w:rsid w:val="0063723D"/>
    <w:rsid w:val="00643ACC"/>
    <w:rsid w:val="00661F04"/>
    <w:rsid w:val="00663FF1"/>
    <w:rsid w:val="00665B31"/>
    <w:rsid w:val="00665DF7"/>
    <w:rsid w:val="00682FB0"/>
    <w:rsid w:val="0068303A"/>
    <w:rsid w:val="006839B6"/>
    <w:rsid w:val="006855FD"/>
    <w:rsid w:val="00685F8D"/>
    <w:rsid w:val="00690E40"/>
    <w:rsid w:val="006A421A"/>
    <w:rsid w:val="006B405C"/>
    <w:rsid w:val="006B6BA5"/>
    <w:rsid w:val="006B7F1A"/>
    <w:rsid w:val="006C08EB"/>
    <w:rsid w:val="006C3463"/>
    <w:rsid w:val="006D64B2"/>
    <w:rsid w:val="006E0451"/>
    <w:rsid w:val="006E29F9"/>
    <w:rsid w:val="006E3415"/>
    <w:rsid w:val="006F6F04"/>
    <w:rsid w:val="00703F31"/>
    <w:rsid w:val="00710035"/>
    <w:rsid w:val="0072244B"/>
    <w:rsid w:val="00724279"/>
    <w:rsid w:val="007252DD"/>
    <w:rsid w:val="00772F68"/>
    <w:rsid w:val="00786EF8"/>
    <w:rsid w:val="007937C1"/>
    <w:rsid w:val="007A6666"/>
    <w:rsid w:val="007D3A2E"/>
    <w:rsid w:val="007E4DF0"/>
    <w:rsid w:val="007F364D"/>
    <w:rsid w:val="008170E6"/>
    <w:rsid w:val="0082400E"/>
    <w:rsid w:val="008330E2"/>
    <w:rsid w:val="00847DFF"/>
    <w:rsid w:val="00852E0B"/>
    <w:rsid w:val="0085574A"/>
    <w:rsid w:val="0087079B"/>
    <w:rsid w:val="00871F40"/>
    <w:rsid w:val="00877A2F"/>
    <w:rsid w:val="008A2746"/>
    <w:rsid w:val="008B41EC"/>
    <w:rsid w:val="008C0136"/>
    <w:rsid w:val="008D25E8"/>
    <w:rsid w:val="008D4743"/>
    <w:rsid w:val="008D5295"/>
    <w:rsid w:val="008E3237"/>
    <w:rsid w:val="008F0BFB"/>
    <w:rsid w:val="008F3F7B"/>
    <w:rsid w:val="008F42B5"/>
    <w:rsid w:val="00927570"/>
    <w:rsid w:val="00930247"/>
    <w:rsid w:val="0093165E"/>
    <w:rsid w:val="009316B0"/>
    <w:rsid w:val="009372EF"/>
    <w:rsid w:val="00937E7E"/>
    <w:rsid w:val="00946141"/>
    <w:rsid w:val="00950E09"/>
    <w:rsid w:val="00961BE6"/>
    <w:rsid w:val="00967D03"/>
    <w:rsid w:val="0097645D"/>
    <w:rsid w:val="00986D35"/>
    <w:rsid w:val="009916DB"/>
    <w:rsid w:val="00995643"/>
    <w:rsid w:val="009A3959"/>
    <w:rsid w:val="009A4EA4"/>
    <w:rsid w:val="009B2BDE"/>
    <w:rsid w:val="009B3CB2"/>
    <w:rsid w:val="009C1EF9"/>
    <w:rsid w:val="009C4C67"/>
    <w:rsid w:val="009C5B3B"/>
    <w:rsid w:val="009D206A"/>
    <w:rsid w:val="009D4169"/>
    <w:rsid w:val="009E591D"/>
    <w:rsid w:val="009F7F16"/>
    <w:rsid w:val="00A1008D"/>
    <w:rsid w:val="00A10ACF"/>
    <w:rsid w:val="00A11749"/>
    <w:rsid w:val="00A22904"/>
    <w:rsid w:val="00A41671"/>
    <w:rsid w:val="00A431C5"/>
    <w:rsid w:val="00A44B25"/>
    <w:rsid w:val="00A44CBD"/>
    <w:rsid w:val="00A5154C"/>
    <w:rsid w:val="00A5532E"/>
    <w:rsid w:val="00A76B6E"/>
    <w:rsid w:val="00A81E84"/>
    <w:rsid w:val="00A93769"/>
    <w:rsid w:val="00A95078"/>
    <w:rsid w:val="00AC649D"/>
    <w:rsid w:val="00AC7ED8"/>
    <w:rsid w:val="00AD4565"/>
    <w:rsid w:val="00AE3686"/>
    <w:rsid w:val="00AF2E04"/>
    <w:rsid w:val="00AF59EE"/>
    <w:rsid w:val="00B06B77"/>
    <w:rsid w:val="00B150F7"/>
    <w:rsid w:val="00B34902"/>
    <w:rsid w:val="00B5286C"/>
    <w:rsid w:val="00B550A8"/>
    <w:rsid w:val="00B576DF"/>
    <w:rsid w:val="00B62DED"/>
    <w:rsid w:val="00B63EAC"/>
    <w:rsid w:val="00B7204C"/>
    <w:rsid w:val="00B72CA2"/>
    <w:rsid w:val="00B77921"/>
    <w:rsid w:val="00B86142"/>
    <w:rsid w:val="00B86F94"/>
    <w:rsid w:val="00B96370"/>
    <w:rsid w:val="00BA06EC"/>
    <w:rsid w:val="00BA6838"/>
    <w:rsid w:val="00BA7E32"/>
    <w:rsid w:val="00BB3BE2"/>
    <w:rsid w:val="00BB4261"/>
    <w:rsid w:val="00BB7A6F"/>
    <w:rsid w:val="00BC6D92"/>
    <w:rsid w:val="00BD02E1"/>
    <w:rsid w:val="00C008B8"/>
    <w:rsid w:val="00C026EC"/>
    <w:rsid w:val="00C056C8"/>
    <w:rsid w:val="00C33252"/>
    <w:rsid w:val="00C5283A"/>
    <w:rsid w:val="00C644EA"/>
    <w:rsid w:val="00C6512E"/>
    <w:rsid w:val="00C7673C"/>
    <w:rsid w:val="00C80EC0"/>
    <w:rsid w:val="00C82669"/>
    <w:rsid w:val="00CB2D15"/>
    <w:rsid w:val="00CB73B4"/>
    <w:rsid w:val="00CC0C24"/>
    <w:rsid w:val="00CC39A1"/>
    <w:rsid w:val="00CD0415"/>
    <w:rsid w:val="00CD11F8"/>
    <w:rsid w:val="00CD52C4"/>
    <w:rsid w:val="00CD6491"/>
    <w:rsid w:val="00CE3E3A"/>
    <w:rsid w:val="00CE470C"/>
    <w:rsid w:val="00CE5A11"/>
    <w:rsid w:val="00CE6C4F"/>
    <w:rsid w:val="00CE7301"/>
    <w:rsid w:val="00CF5761"/>
    <w:rsid w:val="00D07AD8"/>
    <w:rsid w:val="00D165D5"/>
    <w:rsid w:val="00D16BC2"/>
    <w:rsid w:val="00D23E70"/>
    <w:rsid w:val="00D25084"/>
    <w:rsid w:val="00D2508E"/>
    <w:rsid w:val="00D30A17"/>
    <w:rsid w:val="00D30F25"/>
    <w:rsid w:val="00D33014"/>
    <w:rsid w:val="00D33132"/>
    <w:rsid w:val="00D34292"/>
    <w:rsid w:val="00D3758A"/>
    <w:rsid w:val="00D37B9B"/>
    <w:rsid w:val="00D4434B"/>
    <w:rsid w:val="00D561B4"/>
    <w:rsid w:val="00D61A05"/>
    <w:rsid w:val="00D66A53"/>
    <w:rsid w:val="00D706A6"/>
    <w:rsid w:val="00D767D4"/>
    <w:rsid w:val="00D93FCF"/>
    <w:rsid w:val="00DA5A75"/>
    <w:rsid w:val="00DA7D12"/>
    <w:rsid w:val="00DB6599"/>
    <w:rsid w:val="00DC024E"/>
    <w:rsid w:val="00DC3DBB"/>
    <w:rsid w:val="00DE1ADA"/>
    <w:rsid w:val="00DE2E3C"/>
    <w:rsid w:val="00DE3ACB"/>
    <w:rsid w:val="00DE68B8"/>
    <w:rsid w:val="00DE76EC"/>
    <w:rsid w:val="00DF3187"/>
    <w:rsid w:val="00DF589E"/>
    <w:rsid w:val="00DF754D"/>
    <w:rsid w:val="00E029FE"/>
    <w:rsid w:val="00E172AA"/>
    <w:rsid w:val="00E334B3"/>
    <w:rsid w:val="00E336A0"/>
    <w:rsid w:val="00E33E6B"/>
    <w:rsid w:val="00E36889"/>
    <w:rsid w:val="00E378CE"/>
    <w:rsid w:val="00E45D23"/>
    <w:rsid w:val="00E518B9"/>
    <w:rsid w:val="00E51F57"/>
    <w:rsid w:val="00E52FD3"/>
    <w:rsid w:val="00E5384B"/>
    <w:rsid w:val="00E56E2D"/>
    <w:rsid w:val="00E6058B"/>
    <w:rsid w:val="00E76A98"/>
    <w:rsid w:val="00E779A8"/>
    <w:rsid w:val="00E804C1"/>
    <w:rsid w:val="00E827A0"/>
    <w:rsid w:val="00E865B6"/>
    <w:rsid w:val="00E939EA"/>
    <w:rsid w:val="00EA29C1"/>
    <w:rsid w:val="00EA3932"/>
    <w:rsid w:val="00EA4B8A"/>
    <w:rsid w:val="00EC3FEA"/>
    <w:rsid w:val="00ED366A"/>
    <w:rsid w:val="00ED3A0F"/>
    <w:rsid w:val="00ED6510"/>
    <w:rsid w:val="00ED702C"/>
    <w:rsid w:val="00EE015A"/>
    <w:rsid w:val="00EE706F"/>
    <w:rsid w:val="00EF208E"/>
    <w:rsid w:val="00EF5A7B"/>
    <w:rsid w:val="00F1742A"/>
    <w:rsid w:val="00F27C09"/>
    <w:rsid w:val="00F340E7"/>
    <w:rsid w:val="00F40606"/>
    <w:rsid w:val="00F44CA0"/>
    <w:rsid w:val="00F526BB"/>
    <w:rsid w:val="00F53814"/>
    <w:rsid w:val="00F66709"/>
    <w:rsid w:val="00F67668"/>
    <w:rsid w:val="00F75C5E"/>
    <w:rsid w:val="00F869FF"/>
    <w:rsid w:val="00FA28AA"/>
    <w:rsid w:val="00FA5032"/>
    <w:rsid w:val="00FB2E72"/>
    <w:rsid w:val="00FC5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1"/>
    </o:shapelayout>
  </w:shapeDefaults>
  <w:decimalSymbol w:val="."/>
  <w:listSeparator w:val=","/>
  <w14:docId w14:val="33ED55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D6510"/>
    <w:pPr>
      <w:spacing w:before="120"/>
      <w:ind w:left="288"/>
    </w:pPr>
    <w:rPr>
      <w:rFonts w:ascii="Eras Bold ITC" w:eastAsia="Times New Roman" w:hAnsi="Eras Bold ITC"/>
      <w:color w:val="FFFFFF" w:themeColor="background1"/>
      <w:sz w:val="28"/>
      <w:szCs w:val="28"/>
    </w:rPr>
  </w:style>
  <w:style w:type="paragraph" w:styleId="Heading1">
    <w:name w:val="heading 1"/>
    <w:basedOn w:val="Subtitlearticles"/>
    <w:next w:val="Normal"/>
    <w:qFormat/>
    <w:rsid w:val="003E17B5"/>
    <w:pPr>
      <w:outlineLvl w:val="0"/>
    </w:pPr>
    <w:rPr>
      <w:rFonts w:ascii="Century Gothic" w:hAnsi="Century Gothic"/>
      <w:sz w:val="48"/>
      <w:szCs w:val="48"/>
    </w:rPr>
  </w:style>
  <w:style w:type="paragraph" w:styleId="Heading2">
    <w:name w:val="heading 2"/>
    <w:basedOn w:val="Normal"/>
    <w:next w:val="Normal"/>
    <w:qFormat/>
    <w:rsid w:val="00CE7301"/>
    <w:pPr>
      <w:keepNext/>
      <w:spacing w:after="100"/>
      <w:ind w:left="0"/>
      <w:outlineLvl w:val="1"/>
    </w:pPr>
    <w:rPr>
      <w:rFonts w:ascii="Century Gothic" w:hAnsi="Century Gothic" w:cs="Lucida Sans Unicode"/>
      <w:b/>
      <w:color w:val="44546A" w:themeColor="text2"/>
      <w:sz w:val="32"/>
      <w:szCs w:val="32"/>
    </w:rPr>
  </w:style>
  <w:style w:type="paragraph" w:styleId="Heading3">
    <w:name w:val="heading 3"/>
    <w:next w:val="Normal"/>
    <w:qFormat/>
    <w:rsid w:val="00ED6510"/>
    <w:pPr>
      <w:spacing w:after="180"/>
      <w:jc w:val="right"/>
      <w:outlineLvl w:val="2"/>
    </w:pPr>
    <w:rPr>
      <w:rFonts w:ascii="Eras Bold ITC" w:eastAsia="Times New Roman" w:hAnsi="Eras Bold ITC" w:cs="Lucida Sans Unicode"/>
      <w:smallCaps/>
      <w:color w:val="FFFFFF" w:themeColor="background1"/>
      <w:sz w:val="28"/>
      <w:szCs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665DF7"/>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EmailStyle20">
    <w:name w:val="EmailStyle20"/>
    <w:basedOn w:val="DefaultParagraphFont"/>
    <w:semiHidden/>
    <w:rsid w:val="00967D03"/>
    <w:rPr>
      <w:rFonts w:ascii="Verdana" w:hAnsi="Verdana" w:cs="Arial" w:hint="default"/>
      <w:color w:val="auto"/>
      <w:sz w:val="20"/>
      <w:szCs w:val="20"/>
    </w:rPr>
  </w:style>
  <w:style w:type="paragraph" w:customStyle="1" w:styleId="Masthead">
    <w:name w:val="Masthead"/>
    <w:basedOn w:val="Heading1"/>
    <w:rsid w:val="009E591D"/>
    <w:rPr>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rPr>
  </w:style>
  <w:style w:type="paragraph" w:customStyle="1" w:styleId="Rightheader">
    <w:name w:val="Right header"/>
    <w:basedOn w:val="Normal"/>
    <w:rsid w:val="005274FA"/>
    <w:pPr>
      <w:jc w:val="right"/>
    </w:pPr>
    <w:rPr>
      <w:rFonts w:ascii="Lucida Sans Unicode" w:hAnsi="Lucida Sans Unicode" w:cs="Lucida Sans Unicode"/>
      <w:color w:val="666633"/>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Postaladdress">
    <w:name w:val="Postal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tabs>
        <w:tab w:val="clear" w:pos="720"/>
      </w:tabs>
      <w:spacing w:after="150" w:line="300" w:lineRule="exact"/>
      <w:ind w:left="360"/>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paragraph" w:styleId="Title">
    <w:name w:val="Title"/>
    <w:basedOn w:val="Normal"/>
    <w:next w:val="Normal"/>
    <w:link w:val="TitleChar"/>
    <w:qFormat/>
    <w:rsid w:val="00ED6510"/>
    <w:pPr>
      <w:spacing w:before="0"/>
      <w:contextualSpacing/>
    </w:pPr>
    <w:rPr>
      <w:rFonts w:ascii="Bodoni MT Black" w:eastAsiaTheme="majorEastAsia" w:hAnsi="Bodoni MT Black" w:cstheme="majorBidi"/>
      <w:spacing w:val="-10"/>
      <w:kern w:val="28"/>
      <w:sz w:val="144"/>
      <w:szCs w:val="144"/>
    </w:rPr>
  </w:style>
  <w:style w:type="character" w:customStyle="1" w:styleId="TitleChar">
    <w:name w:val="Title Char"/>
    <w:basedOn w:val="DefaultParagraphFont"/>
    <w:link w:val="Title"/>
    <w:rsid w:val="00ED6510"/>
    <w:rPr>
      <w:rFonts w:ascii="Bodoni MT Black" w:eastAsiaTheme="majorEastAsia" w:hAnsi="Bodoni MT Black" w:cstheme="majorBidi"/>
      <w:color w:val="FFFFFF" w:themeColor="background1"/>
      <w:spacing w:val="-10"/>
      <w:kern w:val="28"/>
      <w:sz w:val="144"/>
      <w:szCs w:val="144"/>
    </w:rPr>
  </w:style>
  <w:style w:type="character" w:styleId="Strong">
    <w:name w:val="Strong"/>
    <w:basedOn w:val="DefaultParagraphFont"/>
    <w:qFormat/>
    <w:rsid w:val="00ED6510"/>
    <w:rPr>
      <w:b/>
      <w:bCs/>
    </w:rPr>
  </w:style>
  <w:style w:type="character" w:styleId="Emphasis">
    <w:name w:val="Emphasis"/>
    <w:basedOn w:val="DefaultParagraphFont"/>
    <w:qFormat/>
    <w:rsid w:val="003358C3"/>
    <w:rPr>
      <w:rFonts w:ascii="Century Gothic" w:hAnsi="Century Gothic"/>
      <w:b/>
      <w:i/>
      <w:iCs/>
      <w:sz w:val="22"/>
    </w:rPr>
  </w:style>
  <w:style w:type="paragraph" w:customStyle="1" w:styleId="Subtitlearticles">
    <w:name w:val="Subtitle articles"/>
    <w:basedOn w:val="Normal"/>
    <w:link w:val="SubtitlearticlesChar"/>
    <w:qFormat/>
    <w:rsid w:val="00665DF7"/>
  </w:style>
  <w:style w:type="paragraph" w:customStyle="1" w:styleId="Content">
    <w:name w:val="Content"/>
    <w:basedOn w:val="Normal"/>
    <w:link w:val="ContentChar"/>
    <w:qFormat/>
    <w:rsid w:val="00665DF7"/>
    <w:pPr>
      <w:ind w:left="0"/>
    </w:pPr>
    <w:rPr>
      <w:rFonts w:asciiTheme="majorHAnsi" w:hAnsiTheme="majorHAnsi"/>
      <w:color w:val="000000" w:themeColor="text1"/>
      <w:sz w:val="24"/>
      <w:szCs w:val="24"/>
    </w:rPr>
  </w:style>
  <w:style w:type="character" w:customStyle="1" w:styleId="SubtitlearticlesChar">
    <w:name w:val="Subtitle articles Char"/>
    <w:basedOn w:val="DefaultParagraphFont"/>
    <w:link w:val="Subtitlearticles"/>
    <w:rsid w:val="00665DF7"/>
    <w:rPr>
      <w:rFonts w:ascii="Eras Bold ITC" w:eastAsia="Times New Roman" w:hAnsi="Eras Bold ITC"/>
      <w:color w:val="FFFFFF" w:themeColor="background1"/>
      <w:sz w:val="28"/>
      <w:szCs w:val="28"/>
    </w:rPr>
  </w:style>
  <w:style w:type="character" w:customStyle="1" w:styleId="ContentChar">
    <w:name w:val="Content Char"/>
    <w:basedOn w:val="DefaultParagraphFont"/>
    <w:link w:val="Content"/>
    <w:rsid w:val="00665DF7"/>
    <w:rPr>
      <w:rFonts w:asciiTheme="majorHAnsi" w:eastAsia="Times New Roman" w:hAnsiTheme="majorHAnsi"/>
      <w:color w:val="000000" w:themeColor="text1"/>
      <w:sz w:val="24"/>
      <w:szCs w:val="24"/>
    </w:rPr>
  </w:style>
  <w:style w:type="paragraph" w:styleId="Subtitle">
    <w:name w:val="Subtitle"/>
    <w:basedOn w:val="Normal"/>
    <w:next w:val="Normal"/>
    <w:link w:val="SubtitleChar"/>
    <w:qFormat/>
    <w:rsid w:val="002D0B91"/>
    <w:pPr>
      <w:numPr>
        <w:ilvl w:val="1"/>
      </w:numPr>
      <w:spacing w:after="160"/>
      <w:ind w:left="288"/>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D0B91"/>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C75454"/>
      </a:accent1>
      <a:accent2>
        <a:srgbClr val="58AD94"/>
      </a:accent2>
      <a:accent3>
        <a:srgbClr val="7AC6DB"/>
      </a:accent3>
      <a:accent4>
        <a:srgbClr val="294983"/>
      </a:accent4>
      <a:accent5>
        <a:srgbClr val="7AC6DB"/>
      </a:accent5>
      <a:accent6>
        <a:srgbClr val="58AD94"/>
      </a:accent6>
      <a:hlink>
        <a:srgbClr val="00206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637088281918414171_448752.dotx</Template>
  <TotalTime>0</TotalTime>
  <Pages>6</Pages>
  <Words>27</Words>
  <Characters>156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cp:revision>
  <cp:lastPrinted>2003-09-09T09:21:00Z</cp:lastPrinted>
  <dcterms:created xsi:type="dcterms:W3CDTF">2019-11-08T15:43:00Z</dcterms:created>
  <dcterms:modified xsi:type="dcterms:W3CDTF">2019-11-08T15:43:00Z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