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2D3EEF73" w:rsidR="00534C7A" w:rsidRDefault="00750E18">
      <w:r>
        <w:rPr>
          <w:noProof/>
          <w:lang w:bidi="el-GR"/>
        </w:rPr>
        <w:drawing>
          <wp:anchor distT="0" distB="0" distL="114300" distR="114300" simplePos="0" relativeHeight="251660288" behindDoc="1" locked="0" layoutInCell="1" allowOverlap="1" wp14:anchorId="005FB409" wp14:editId="5AF25D06">
            <wp:simplePos x="0" y="0"/>
            <wp:positionH relativeFrom="column">
              <wp:posOffset>-219075</wp:posOffset>
            </wp:positionH>
            <wp:positionV relativeFrom="page">
              <wp:posOffset>-6794</wp:posOffset>
            </wp:positionV>
            <wp:extent cx="7547610" cy="5360289"/>
            <wp:effectExtent l="0" t="0" r="0" b="0"/>
            <wp:wrapNone/>
            <wp:docPr id="7" name="Εικόνα 7" descr="μοτίβο με φόντο το πουκάμισο μπαμπά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Κάρτα ημέρας μητέρων με τη μαμά και το μωρό Quarter-fold-02. 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536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38F">
        <w:rPr>
          <w:noProof/>
          <w:lang w:bidi="el-GR"/>
        </w:rPr>
        <w:drawing>
          <wp:anchor distT="0" distB="0" distL="114300" distR="114300" simplePos="0" relativeHeight="251659264" behindDoc="1" locked="0" layoutInCell="1" allowOverlap="1" wp14:anchorId="44369F82" wp14:editId="1E59C973">
            <wp:simplePos x="0" y="0"/>
            <wp:positionH relativeFrom="column">
              <wp:posOffset>-217025</wp:posOffset>
            </wp:positionH>
            <wp:positionV relativeFrom="page">
              <wp:posOffset>5351000</wp:posOffset>
            </wp:positionV>
            <wp:extent cx="7541895" cy="5325568"/>
            <wp:effectExtent l="0" t="0" r="1905" b="8890"/>
            <wp:wrapNone/>
            <wp:docPr id="6" name="Εικόνα 6" descr="μοτίβο με φόντο το πουκάμισο μπαμπά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Κάρτα ημέρας μητέρων με τη μαμά και το Μωρό Quarter-fold-01. 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33" cy="5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4B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6274D608">
                <wp:simplePos x="0" y="0"/>
                <wp:positionH relativeFrom="column">
                  <wp:posOffset>4106378</wp:posOffset>
                </wp:positionH>
                <wp:positionV relativeFrom="page">
                  <wp:posOffset>7020560</wp:posOffset>
                </wp:positionV>
                <wp:extent cx="2715895" cy="1869649"/>
                <wp:effectExtent l="0" t="0" r="0" b="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EDD7" w14:textId="77777777" w:rsidR="00575B22" w:rsidRPr="00FB1BC1" w:rsidRDefault="00575B22" w:rsidP="00575B22">
                            <w:pPr>
                              <w:pStyle w:val="1"/>
                              <w:spacing w:after="240"/>
                              <w:jc w:val="center"/>
                              <w:rPr>
                                <w:rFonts w:ascii="Times New Roman" w:eastAsia="Yu Gothic" w:hAnsi="Times New Roman" w:cs="Times New Roman"/>
                                <w:i/>
                                <w:i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B1BC1">
                              <w:rPr>
                                <w:rFonts w:ascii="Times New Roman" w:eastAsia="Yu Gothic" w:hAnsi="Times New Roman" w:cs="Times New Roman"/>
                                <w:i/>
                                <w:iCs/>
                                <w:color w:val="C00000"/>
                                <w:sz w:val="44"/>
                                <w:szCs w:val="44"/>
                                <w:lang w:bidi="el-GR"/>
                              </w:rPr>
                              <w:t>Για σένα, μπαμπάκα!</w:t>
                            </w:r>
                          </w:p>
                          <w:p w14:paraId="372D10E1" w14:textId="5FCDBCD8" w:rsidR="0008354E" w:rsidRPr="00FB1BC1" w:rsidRDefault="00575B22" w:rsidP="00FB1BC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B1BC1">
                              <w:rPr>
                                <w:sz w:val="26"/>
                                <w:szCs w:val="26"/>
                                <w:lang w:bidi="el-GR"/>
                              </w:rPr>
                              <w:t>Είναι η ιδιαίτερη ημέρα σας.</w:t>
                            </w:r>
                            <w:r w:rsidR="00FB1BC1" w:rsidRPr="00FB1BC1">
                              <w:rPr>
                                <w:sz w:val="26"/>
                                <w:szCs w:val="26"/>
                                <w:lang w:bidi="el-GR"/>
                              </w:rPr>
                              <w:t xml:space="preserve"> </w:t>
                            </w:r>
                            <w:r w:rsidRPr="00FB1BC1">
                              <w:rPr>
                                <w:sz w:val="26"/>
                                <w:szCs w:val="26"/>
                                <w:lang w:bidi="el-GR"/>
                              </w:rPr>
                              <w:t>Είμαι τόσο χαρούμενη που μπορούμε</w:t>
                            </w:r>
                            <w:r w:rsidR="00FB1BC1" w:rsidRPr="00FB1BC1">
                              <w:rPr>
                                <w:sz w:val="26"/>
                                <w:szCs w:val="26"/>
                                <w:lang w:bidi="el-GR"/>
                              </w:rPr>
                              <w:t xml:space="preserve"> </w:t>
                            </w:r>
                            <w:r w:rsidRPr="00FB1BC1">
                              <w:rPr>
                                <w:sz w:val="26"/>
                                <w:szCs w:val="26"/>
                                <w:lang w:bidi="el-GR"/>
                              </w:rPr>
                              <w:t>να τα ξοδέψετε μαζί.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26" type="#_x0000_t202" style="position:absolute;margin-left:323.35pt;margin-top:552.8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" filled="f" stroked="f" strokeweight=".5pt">
                <v:textbox>
                  <w:txbxContent>
                    <w:p w14:paraId="2120EDD7" w14:textId="77777777" w:rsidR="00575B22" w:rsidRPr="00FB1BC1" w:rsidRDefault="00575B22" w:rsidP="00575B22">
                      <w:pPr>
                        <w:pStyle w:val="1"/>
                        <w:spacing w:after="240"/>
                        <w:jc w:val="center"/>
                        <w:rPr>
                          <w:rFonts w:ascii="Times New Roman" w:eastAsia="Yu Gothic" w:hAnsi="Times New Roman" w:cs="Times New Roman"/>
                          <w:i/>
                          <w:iCs/>
                          <w:color w:val="C00000"/>
                          <w:sz w:val="44"/>
                          <w:szCs w:val="44"/>
                        </w:rPr>
                      </w:pPr>
                      <w:r w:rsidRPr="00FB1BC1">
                        <w:rPr>
                          <w:rFonts w:ascii="Times New Roman" w:eastAsia="Yu Gothic" w:hAnsi="Times New Roman" w:cs="Times New Roman"/>
                          <w:i/>
                          <w:iCs/>
                          <w:color w:val="C00000"/>
                          <w:sz w:val="44"/>
                          <w:szCs w:val="44"/>
                          <w:lang w:bidi="el-GR"/>
                        </w:rPr>
                        <w:t>Για σένα, μπαμπάκα!</w:t>
                      </w:r>
                    </w:p>
                    <w:p w14:paraId="372D10E1" w14:textId="5FCDBCD8" w:rsidR="0008354E" w:rsidRPr="00FB1BC1" w:rsidRDefault="00575B22" w:rsidP="00FB1BC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B1BC1">
                        <w:rPr>
                          <w:sz w:val="26"/>
                          <w:szCs w:val="26"/>
                          <w:lang w:bidi="el-GR"/>
                        </w:rPr>
                        <w:t>Είναι η ιδιαίτερη ημέρα σας.</w:t>
                      </w:r>
                      <w:r w:rsidR="00FB1BC1" w:rsidRPr="00FB1BC1">
                        <w:rPr>
                          <w:sz w:val="26"/>
                          <w:szCs w:val="26"/>
                          <w:lang w:bidi="el-GR"/>
                        </w:rPr>
                        <w:t xml:space="preserve"> </w:t>
                      </w:r>
                      <w:r w:rsidRPr="00FB1BC1">
                        <w:rPr>
                          <w:sz w:val="26"/>
                          <w:szCs w:val="26"/>
                          <w:lang w:bidi="el-GR"/>
                        </w:rPr>
                        <w:t>Είμαι τόσο χαρούμενη που μπορούμε</w:t>
                      </w:r>
                      <w:r w:rsidR="00FB1BC1" w:rsidRPr="00FB1BC1">
                        <w:rPr>
                          <w:sz w:val="26"/>
                          <w:szCs w:val="26"/>
                          <w:lang w:bidi="el-GR"/>
                        </w:rPr>
                        <w:t xml:space="preserve"> </w:t>
                      </w:r>
                      <w:r w:rsidRPr="00FB1BC1">
                        <w:rPr>
                          <w:sz w:val="26"/>
                          <w:szCs w:val="26"/>
                          <w:lang w:bidi="el-GR"/>
                        </w:rPr>
                        <w:t>να τα ξοδέψετε μαζί.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7778">
        <w:rPr>
          <w:noProof/>
          <w:lang w:bidi="el-GR"/>
        </w:rPr>
        <w:t xml:space="preserve">  </w:t>
      </w:r>
    </w:p>
    <w:sectPr w:rsidR="00534C7A" w:rsidSect="00A1274B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B3F77" w14:textId="77777777" w:rsidR="0041652A" w:rsidRDefault="0041652A" w:rsidP="00395569">
      <w:pPr>
        <w:spacing w:line="240" w:lineRule="auto"/>
      </w:pPr>
      <w:r>
        <w:separator/>
      </w:r>
    </w:p>
  </w:endnote>
  <w:endnote w:type="continuationSeparator" w:id="0">
    <w:p w14:paraId="04582475" w14:textId="77777777" w:rsidR="0041652A" w:rsidRDefault="0041652A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4AF13" w14:textId="77777777" w:rsidR="0041652A" w:rsidRDefault="0041652A" w:rsidP="00395569">
      <w:pPr>
        <w:spacing w:line="240" w:lineRule="auto"/>
      </w:pPr>
      <w:r>
        <w:separator/>
      </w:r>
    </w:p>
  </w:footnote>
  <w:footnote w:type="continuationSeparator" w:id="0">
    <w:p w14:paraId="65F73884" w14:textId="77777777" w:rsidR="0041652A" w:rsidRDefault="0041652A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DEB"/>
    <w:rsid w:val="00237778"/>
    <w:rsid w:val="002E486B"/>
    <w:rsid w:val="00395569"/>
    <w:rsid w:val="00411637"/>
    <w:rsid w:val="0041652A"/>
    <w:rsid w:val="004F738F"/>
    <w:rsid w:val="00575B22"/>
    <w:rsid w:val="00653946"/>
    <w:rsid w:val="00714D66"/>
    <w:rsid w:val="00730479"/>
    <w:rsid w:val="00750E18"/>
    <w:rsid w:val="007D7B7E"/>
    <w:rsid w:val="00927648"/>
    <w:rsid w:val="00A10304"/>
    <w:rsid w:val="00A1274B"/>
    <w:rsid w:val="00AE149C"/>
    <w:rsid w:val="00AE38DF"/>
    <w:rsid w:val="00C03DA5"/>
    <w:rsid w:val="00C35F84"/>
    <w:rsid w:val="00C400B8"/>
    <w:rsid w:val="00CD2C04"/>
    <w:rsid w:val="00CD6C33"/>
    <w:rsid w:val="00E83911"/>
    <w:rsid w:val="00FB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1">
    <w:name w:val="heading 1"/>
    <w:basedOn w:val="a"/>
    <w:next w:val="a"/>
    <w:link w:val="1Char"/>
    <w:uiPriority w:val="9"/>
    <w:qFormat/>
    <w:rsid w:val="00653946"/>
    <w:pPr>
      <w:keepNext/>
      <w:keepLines/>
      <w:spacing w:before="24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3">
    <w:name w:val="heading 3"/>
    <w:basedOn w:val="2"/>
    <w:next w:val="a"/>
    <w:link w:val="3Char"/>
    <w:uiPriority w:val="9"/>
    <w:unhideWhenUsed/>
    <w:qFormat/>
    <w:rsid w:val="00FB1BC1"/>
    <w:pPr>
      <w:outlineLvl w:val="2"/>
    </w:pPr>
    <w:rPr>
      <w:rFonts w:ascii="Arial Black" w:hAnsi="Arial Black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7778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3Char">
    <w:name w:val="Επικεφαλίδα 3 Char"/>
    <w:basedOn w:val="a0"/>
    <w:link w:val="3"/>
    <w:uiPriority w:val="9"/>
    <w:rsid w:val="00FB1BC1"/>
    <w:rPr>
      <w:rFonts w:ascii="Arial Black" w:eastAsiaTheme="majorEastAsia" w:hAnsi="Arial Black" w:cstheme="majorBidi"/>
      <w:sz w:val="48"/>
      <w:szCs w:val="26"/>
      <w:lang w:eastAsia="ja-JP"/>
    </w:rPr>
  </w:style>
  <w:style w:type="paragraph" w:styleId="a5">
    <w:name w:val="No Spacing"/>
    <w:uiPriority w:val="1"/>
    <w:qFormat/>
    <w:rsid w:val="00FB1BC1"/>
    <w:pPr>
      <w:spacing w:after="0" w:line="240" w:lineRule="auto"/>
      <w:jc w:val="center"/>
    </w:pPr>
    <w:rPr>
      <w:rFonts w:ascii="Times New Roman" w:hAnsi="Times New Roman"/>
      <w:color w:val="B31166" w:themeColor="accent1"/>
      <w:sz w:val="32"/>
    </w:rPr>
  </w:style>
  <w:style w:type="paragraph" w:styleId="a6">
    <w:name w:val="header"/>
    <w:basedOn w:val="a"/>
    <w:link w:val="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Κεφαλίδα Char"/>
    <w:basedOn w:val="a0"/>
    <w:link w:val="a6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a7">
    <w:name w:val="footer"/>
    <w:basedOn w:val="a"/>
    <w:link w:val="Char0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Υποσέλιδο Char"/>
    <w:basedOn w:val="a0"/>
    <w:link w:val="a7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Office_44050717_TF03991858</Template>
  <TotalTime>4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2020-05-06T17:29:00Z</dcterms:created>
  <dcterms:modified xsi:type="dcterms:W3CDTF">2020-05-18T06:05:00Z</dcterms:modified>
</cp:coreProperties>
</file>