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0273BC92" w:rsidR="00546388" w:rsidRDefault="00DF3175" w:rsidP="000B6AC2">
      <w:pPr>
        <w:pStyle w:val="1"/>
        <w:ind w:left="6946"/>
        <w:jc w:val="center"/>
      </w:pPr>
      <w:sdt>
        <w:sdtPr>
          <w:alias w:val="Σ' αγαπώ:"/>
          <w:tag w:val="Σ' αγαπώ:"/>
          <w:id w:val="210689033"/>
          <w:placeholder>
            <w:docPart w:val="A7555109DA584E489BFBFDD87BB227F5"/>
          </w:placeholder>
          <w:temporary/>
          <w:showingPlcHdr/>
          <w15:appearance w15:val="hidden"/>
        </w:sdtPr>
        <w:sdtContent>
          <w:bookmarkStart w:id="0" w:name="_GoBack"/>
          <w:r>
            <w:rPr>
              <w:noProof/>
              <w:lang w:bidi="el-GR"/>
            </w:rPr>
            <w:t xml:space="preserve">Σ' </w:t>
          </w:r>
          <w:r w:rsidRPr="000426A8">
            <w:rPr>
              <w:noProof/>
              <w:lang w:bidi="el-GR"/>
            </w:rPr>
            <w:t>αγαπώ</w:t>
          </w:r>
          <w:bookmarkEnd w:id="0"/>
        </w:sdtContent>
      </w:sdt>
      <w:r>
        <w:rPr>
          <w:noProof/>
          <w:lang w:bidi="el-GR"/>
        </w:rPr>
        <w:t xml:space="preserve"> </w:t>
      </w:r>
      <w:r w:rsidR="000B6AC2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5AF92F42">
                <wp:simplePos x="0" y="0"/>
                <wp:positionH relativeFrom="column">
                  <wp:posOffset>4629611</wp:posOffset>
                </wp:positionH>
                <wp:positionV relativeFrom="paragraph">
                  <wp:posOffset>8640445</wp:posOffset>
                </wp:positionV>
                <wp:extent cx="2276475" cy="1188720"/>
                <wp:effectExtent l="0" t="0" r="0" b="0"/>
                <wp:wrapNone/>
                <wp:docPr id="243" name="Πλαίσιο κειμένου 243" descr="Πλαίσιο κειμένου που εμφανίζει τη λέξη &quot;πολύ&quot; του μηνύματος: Σ΄αγαπώ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el-GR"/>
                              </w:rPr>
                              <w:t>πολύ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43" o:spid="_x0000_s1026" type="#_x0000_t202" alt="Πλαίσιο κειμένου που εμφανίζει τη λέξη &quot;πολύ&quot; του μηνύματος: Σ΄αγαπώ" style="position:absolute;left:0;text-align:left;margin-left:364.55pt;margin-top:680.35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el-GR"/>
                        </w:rPr>
                        <w:t>πολύ</w:t>
                      </w:r>
                    </w:p>
                  </w:txbxContent>
                </v:textbox>
              </v:shape>
            </w:pict>
          </mc:Fallback>
        </mc:AlternateContent>
      </w:r>
    </w:p>
    <w:p w14:paraId="7010922F" w14:textId="1DE19CDD" w:rsidR="00114389" w:rsidRPr="00546388" w:rsidRDefault="00114389" w:rsidP="00964D92"/>
    <w:sectPr w:rsidR="00114389" w:rsidRPr="00546388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3CA8F" w14:textId="77777777" w:rsidR="00EE43CC" w:rsidRDefault="00EE43CC" w:rsidP="000426A8">
      <w:r>
        <w:separator/>
      </w:r>
    </w:p>
  </w:endnote>
  <w:endnote w:type="continuationSeparator" w:id="0">
    <w:p w14:paraId="4070BA22" w14:textId="77777777" w:rsidR="00EE43CC" w:rsidRDefault="00EE43CC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Calibri"/>
    <w:panose1 w:val="020B0703020102020204"/>
    <w:charset w:val="A1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5E7D5" w14:textId="77777777" w:rsidR="00EE43CC" w:rsidRDefault="00EE43CC" w:rsidP="000426A8">
      <w:r>
        <w:separator/>
      </w:r>
    </w:p>
  </w:footnote>
  <w:footnote w:type="continuationSeparator" w:id="0">
    <w:p w14:paraId="4224E49C" w14:textId="77777777" w:rsidR="00EE43CC" w:rsidRDefault="00EE43CC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a4"/>
    </w:pPr>
    <w:r>
      <w:rPr>
        <w:noProof/>
        <w:lang w:bidi="el-GR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Εικόνα 9" descr="Ροζ καρδιές διαφόρων μεγεθών σε κόκκινο φόντ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0B6AC2"/>
    <w:rsid w:val="00114389"/>
    <w:rsid w:val="002727B4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A14647"/>
    <w:rsid w:val="00A50712"/>
    <w:rsid w:val="00B10ECC"/>
    <w:rsid w:val="00B156A6"/>
    <w:rsid w:val="00B35625"/>
    <w:rsid w:val="00D00098"/>
    <w:rsid w:val="00D14663"/>
    <w:rsid w:val="00D23F31"/>
    <w:rsid w:val="00DD4A6E"/>
    <w:rsid w:val="00DF3175"/>
    <w:rsid w:val="00E03E93"/>
    <w:rsid w:val="00E5732D"/>
    <w:rsid w:val="00EC30B9"/>
    <w:rsid w:val="00EE43CC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6AC2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20"/>
      <w:szCs w:val="76"/>
    </w:rPr>
  </w:style>
  <w:style w:type="paragraph" w:styleId="1">
    <w:name w:val="heading 1"/>
    <w:basedOn w:val="a"/>
    <w:next w:val="a"/>
    <w:uiPriority w:val="9"/>
    <w:qFormat/>
    <w:rsid w:val="000B6AC2"/>
    <w:pPr>
      <w:spacing w:before="11000"/>
      <w:contextualSpacing/>
      <w:jc w:val="right"/>
    </w:pPr>
    <w:rPr>
      <w:color w:val="9A2524" w:themeColor="accent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header"/>
    <w:basedOn w:val="a"/>
    <w:link w:val="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Char">
    <w:name w:val="Κεφαλίδα Char"/>
    <w:basedOn w:val="a0"/>
    <w:link w:val="a4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a5">
    <w:name w:val="footer"/>
    <w:basedOn w:val="a"/>
    <w:link w:val="Char0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Char0">
    <w:name w:val="Υποσέλιδο Char"/>
    <w:basedOn w:val="a0"/>
    <w:link w:val="a5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2Char">
    <w:name w:val="Επικεφαλίδα 2 Char"/>
    <w:basedOn w:val="a0"/>
    <w:link w:val="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a6">
    <w:name w:val="Intense Emphasis"/>
    <w:basedOn w:val="a0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a7">
    <w:name w:val="Intense Quote"/>
    <w:basedOn w:val="a"/>
    <w:next w:val="a"/>
    <w:link w:val="Char1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Char1">
    <w:name w:val="Έντονο απόσπ. Char"/>
    <w:basedOn w:val="a0"/>
    <w:link w:val="a7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a8">
    <w:name w:val="Intense Reference"/>
    <w:basedOn w:val="a0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a9">
    <w:name w:val="Block Text"/>
    <w:basedOn w:val="a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-">
    <w:name w:val="FollowedHyperlink"/>
    <w:basedOn w:val="a0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-0">
    <w:name w:val="Hyperlink"/>
    <w:basedOn w:val="a0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7555109DA584E489BFBFDD87BB227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A86442F-72A3-4ACE-804E-6EF214BAC62A}"/>
      </w:docPartPr>
      <w:docPartBody>
        <w:p w:rsidR="00000000" w:rsidRDefault="002704F9" w:rsidP="002704F9">
          <w:pPr>
            <w:pStyle w:val="A7555109DA584E489BFBFDD87BB227F55"/>
          </w:pPr>
          <w:r>
            <w:rPr>
              <w:noProof/>
              <w:lang w:bidi="el-GR"/>
            </w:rPr>
            <w:t xml:space="preserve">Σ' </w:t>
          </w:r>
          <w:r w:rsidRPr="000426A8">
            <w:rPr>
              <w:noProof/>
              <w:lang w:bidi="el-GR"/>
            </w:rPr>
            <w:t>αγαπώ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Calibri"/>
    <w:panose1 w:val="020B07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F9"/>
    <w:rsid w:val="002704F9"/>
    <w:rsid w:val="00C3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04F9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  <w:rsid w:val="002704F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7555109DA584E489BFBFDD87BB227F5">
    <w:name w:val="A7555109DA584E489BFBFDD87BB227F5"/>
    <w:rsid w:val="002704F9"/>
  </w:style>
  <w:style w:type="character" w:styleId="a3">
    <w:name w:val="Placeholder Text"/>
    <w:basedOn w:val="a0"/>
    <w:uiPriority w:val="99"/>
    <w:semiHidden/>
    <w:rsid w:val="002704F9"/>
    <w:rPr>
      <w:color w:val="808080"/>
    </w:rPr>
  </w:style>
  <w:style w:type="paragraph" w:customStyle="1" w:styleId="A7555109DA584E489BFBFDD87BB227F51">
    <w:name w:val="A7555109DA584E489BFBFDD87BB227F51"/>
    <w:rsid w:val="002704F9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  <w:style w:type="paragraph" w:customStyle="1" w:styleId="A7555109DA584E489BFBFDD87BB227F52">
    <w:name w:val="A7555109DA584E489BFBFDD87BB227F52"/>
    <w:rsid w:val="002704F9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  <w:style w:type="paragraph" w:customStyle="1" w:styleId="A7555109DA584E489BFBFDD87BB227F53">
    <w:name w:val="A7555109DA584E489BFBFDD87BB227F53"/>
    <w:rsid w:val="002704F9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  <w:style w:type="paragraph" w:customStyle="1" w:styleId="A7555109DA584E489BFBFDD87BB227F54">
    <w:name w:val="A7555109DA584E489BFBFDD87BB227F54"/>
    <w:rsid w:val="002704F9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  <w:style w:type="paragraph" w:customStyle="1" w:styleId="A7555109DA584E489BFBFDD87BB227F55">
    <w:name w:val="A7555109DA584E489BFBFDD87BB227F55"/>
    <w:rsid w:val="002704F9"/>
    <w:pPr>
      <w:spacing w:before="1100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2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Office_25593645_TF03978581</Template>
  <TotalTime>6</TotalTime>
  <Pages>1</Pages>
  <Words>2</Words>
  <Characters>12</Characters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2018-10-19T16:13:00Z</dcterms:created>
  <dcterms:modified xsi:type="dcterms:W3CDTF">2018-10-23T03:21:00Z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