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722A89" w:rsidRDefault="00FE0B66"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04149B" wp14:editId="5C975FDD">
                <wp:simplePos x="0" y="0"/>
                <wp:positionH relativeFrom="column">
                  <wp:posOffset>2823805</wp:posOffset>
                </wp:positionH>
                <wp:positionV relativeFrom="paragraph">
                  <wp:posOffset>7220060</wp:posOffset>
                </wp:positionV>
                <wp:extent cx="2203450" cy="203200"/>
                <wp:effectExtent l="0" t="0" r="0" b="6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3450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Arial Bold" w:hAnsi="Arial Bold"/>
                                <w:color w:val="FFFFFF" w:themeColor="background1"/>
                                <w:sz w:val="16"/>
                                <w:szCs w:val="16"/>
                              </w:rPr>
                              <w:id w:val="-1814933104"/>
                              <w:placeholder>
                                <w:docPart w:val="F2E382EF57814472B0092359ACF38FFE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:rsidR="00FE0B66" w:rsidRPr="007D778D" w:rsidRDefault="00FE0B66" w:rsidP="00FE0B66">
                                <w:pPr>
                                  <w:spacing w:after="0" w:line="240" w:lineRule="auto"/>
                                  <w:rPr>
                                    <w:rFonts w:ascii="Arial Bold" w:hAnsi="Arial Bold" w:hint="eastAsia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Bold" w:hAnsi="Arial Bold"/>
                                    <w:color w:val="FFFFFF" w:themeColor="background1"/>
                                    <w:sz w:val="16"/>
                                  </w:rPr>
                                  <w:t>6. SOUNDTRACK 06</w:t>
                                </w:r>
                              </w:p>
                            </w:sdtContent>
                          </w:sdt>
                          <w:p w:rsidR="00EF6FF8" w:rsidRPr="007D778D" w:rsidRDefault="00EF6FF8" w:rsidP="007D778D">
                            <w:pPr>
                              <w:spacing w:after="0" w:line="240" w:lineRule="auto"/>
                              <w:rPr>
                                <w:rFonts w:ascii="Arial Bold" w:hAnsi="Arial Bold" w:hint="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xmlns:o="urn:schemas-microsoft-com:office:office" xmlns:w14="http://schemas.microsoft.com/office/word/2010/wordml" xmlns:v="urn:schemas-microsoft-com:vml" w14:anchorId="6904149B" id="_x0000_t202" coordsize="21600,21600" o:spt="202" path="m,l,21600r21600,l21600,xe">
                <v:stroke joinstyle="miter"/>
                <v:path gradientshapeok="t" o:connecttype="rect"/>
              </v:shapetype>
              <v:shape xmlns:o="urn:schemas-microsoft-com:office:office" xmlns:v="urn:schemas-microsoft-com:vml" id="Text Box 14" o:spid="_x0000_s1026" type="#_x0000_t202" style="position:absolute;margin-left:222.35pt;margin-top:568.5pt;width:173.5pt;height:1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" filled="f" stroked="f" strokeweight=".5pt">
                <v:textbox>
                  <w:txbxContent>
                    <w:sdt>
                      <w:sdtPr>
                        <w:rPr>
                          <w:rFonts w:ascii="Arial Bold" w:hAnsi="Arial Bold"/>
                          <w:color w:val="FFFFFF" w:themeColor="background1"/>
                          <w:sz w:val="16"/>
                          <w:szCs w:val="16"/>
                        </w:rPr>
                        <w:id w:val="-1814933104"/>
                        <w:placeholder>
                          <w:docPart w:val="F2E382EF57814472B0092359ACF38FFE"/>
                        </w:placeholder>
                        <w:showingPlcHdr/>
                        <w:text/>
                      </w:sdtPr>
                      <w:sdtContent>
                        <w:p w:rsidR="00FE0B66" w:rsidRPr="007D778D" w:rsidRDefault="00FE0B66" w:rsidP="00FE0B66">
                          <w:pPr>
                            <w:spacing w:after="0" w:line="240" w:lineRule="auto"/>
                            <w:rPr>
                              <w:rFonts w:ascii="Arial Bold" w:hAnsi="Arial Bold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old" w:hAnsi="Arial Bold"/>
                              <w:color w:val="FFFFFF" w:themeColor="background1"/>
                              <w:sz w:val="16"/>
                            </w:rPr>
                            <w:t xml:space="preserve">6. </w:t>
                          </w:r>
                          <w:r>
                            <w:rPr>
                              <w:rFonts w:ascii="Arial Bold" w:hAnsi="Arial Bold"/>
                              <w:color w:val="FFFFFF" w:themeColor="background1"/>
                              <w:sz w:val="16"/>
                            </w:rPr>
                            <w:t>SOUNDTRACK 06</w:t>
                          </w:r>
                        </w:p>
                      </w:sdtContent>
                    </w:sdt>
                    <w:p w:rsidR="00EF6FF8" w:rsidRPr="007D778D" w:rsidRDefault="00EF6FF8" w:rsidP="007D778D">
                      <w:pPr>
                        <w:spacing w:after="0" w:line="240" w:lineRule="auto"/>
                        <w:rPr>
                          <w:rFonts w:ascii="Arial Bold" w:hAnsi="Arial Bold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55D826" wp14:editId="085218B4">
                <wp:simplePos x="0" y="0"/>
                <wp:positionH relativeFrom="column">
                  <wp:posOffset>2823805</wp:posOffset>
                </wp:positionH>
                <wp:positionV relativeFrom="paragraph">
                  <wp:posOffset>6992782</wp:posOffset>
                </wp:positionV>
                <wp:extent cx="2230501" cy="203200"/>
                <wp:effectExtent l="0" t="0" r="0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0501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Arial Bold" w:hAnsi="Arial Bold"/>
                                <w:color w:val="FFFFFF" w:themeColor="background1"/>
                                <w:sz w:val="16"/>
                                <w:szCs w:val="16"/>
                              </w:rPr>
                              <w:id w:val="1304735875"/>
                              <w:showingPlcHdr/>
                              <w:text/>
                            </w:sdtPr>
                            <w:sdtEndPr/>
                            <w:sdtContent>
                              <w:p w:rsidR="00FE0B66" w:rsidRPr="007D778D" w:rsidRDefault="00FE0B66" w:rsidP="00FE0B66">
                                <w:pPr>
                                  <w:spacing w:after="0" w:line="240" w:lineRule="auto"/>
                                  <w:rPr>
                                    <w:rFonts w:ascii="Arial Bold" w:hAnsi="Arial Bold" w:hint="eastAsia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Bold" w:hAnsi="Arial Bold"/>
                                    <w:color w:val="FFFFFF" w:themeColor="background1"/>
                                    <w:sz w:val="16"/>
                                  </w:rPr>
                                  <w:t>5. SOUNDTRACK 05</w:t>
                                </w:r>
                              </w:p>
                            </w:sdtContent>
                          </w:sdt>
                          <w:p w:rsidR="00EF6FF8" w:rsidRPr="007D778D" w:rsidRDefault="00EF6FF8" w:rsidP="007D778D">
                            <w:pPr>
                              <w:spacing w:after="0" w:line="240" w:lineRule="auto"/>
                              <w:rPr>
                                <w:rFonts w:ascii="Arial Bold" w:hAnsi="Arial Bold" w:hint="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xmlns:o="urn:schemas-microsoft-com:office:office" xmlns:w14="http://schemas.microsoft.com/office/word/2010/wordml" xmlns:v="urn:schemas-microsoft-com:vml" w14:anchorId="5055D826" id="Text Box 13" o:spid="_x0000_s1027" type="#_x0000_t202" style="position:absolute;margin-left:222.35pt;margin-top:550.6pt;width:175.65pt;height:1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" filled="f" stroked="f" strokeweight=".5pt">
                <v:textbox>
                  <w:txbxContent>
                    <w:sdt>
                      <w:sdtPr>
                        <w:rPr>
                          <w:rFonts w:ascii="Arial Bold" w:hAnsi="Arial Bold"/>
                          <w:color w:val="FFFFFF" w:themeColor="background1"/>
                          <w:sz w:val="16"/>
                          <w:szCs w:val="16"/>
                        </w:rPr>
                        <w:id w:val="1304735875"/>
                        <w:placeholder>
                          <w:docPart w:val="10069B351B4E47FC83D1977BFE3163D5"/>
                        </w:placeholder>
                        <w:showingPlcHdr/>
                        <w:text/>
                      </w:sdtPr>
                      <w:sdtContent>
                        <w:p w:rsidR="00FE0B66" w:rsidRPr="007D778D" w:rsidRDefault="00FE0B66" w:rsidP="00FE0B66">
                          <w:pPr>
                            <w:spacing w:after="0" w:line="240" w:lineRule="auto"/>
                            <w:rPr>
                              <w:rFonts w:ascii="Arial Bold" w:hAnsi="Arial Bold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old" w:hAnsi="Arial Bold"/>
                              <w:color w:val="FFFFFF" w:themeColor="background1"/>
                              <w:sz w:val="16"/>
                            </w:rPr>
                            <w:t xml:space="preserve">5. </w:t>
                          </w:r>
                          <w:r>
                            <w:rPr>
                              <w:rFonts w:ascii="Arial Bold" w:hAnsi="Arial Bold"/>
                              <w:color w:val="FFFFFF" w:themeColor="background1"/>
                              <w:sz w:val="16"/>
                            </w:rPr>
                            <w:t>SOUNDTRACK 05</w:t>
                          </w:r>
                        </w:p>
                      </w:sdtContent>
                    </w:sdt>
                    <w:p w:rsidR="00EF6FF8" w:rsidRPr="007D778D" w:rsidRDefault="00EF6FF8" w:rsidP="007D778D">
                      <w:pPr>
                        <w:spacing w:after="0" w:line="240" w:lineRule="auto"/>
                        <w:rPr>
                          <w:rFonts w:ascii="Arial Bold" w:hAnsi="Arial Bold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8A5E46" wp14:editId="674F75B3">
                <wp:simplePos x="0" y="0"/>
                <wp:positionH relativeFrom="column">
                  <wp:posOffset>2823805</wp:posOffset>
                </wp:positionH>
                <wp:positionV relativeFrom="paragraph">
                  <wp:posOffset>6776074</wp:posOffset>
                </wp:positionV>
                <wp:extent cx="2204074" cy="203200"/>
                <wp:effectExtent l="0" t="0" r="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4074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Arial Bold" w:hAnsi="Arial Bold"/>
                                <w:color w:val="FFFFFF" w:themeColor="background1"/>
                                <w:sz w:val="16"/>
                                <w:szCs w:val="16"/>
                              </w:rPr>
                              <w:id w:val="-1284416461"/>
                              <w:showingPlcHdr/>
                              <w:text/>
                            </w:sdtPr>
                            <w:sdtEndPr/>
                            <w:sdtContent>
                              <w:p w:rsidR="00FE0B66" w:rsidRPr="007D778D" w:rsidRDefault="00FE0B66" w:rsidP="00FE0B66">
                                <w:pPr>
                                  <w:spacing w:after="0" w:line="240" w:lineRule="auto"/>
                                  <w:rPr>
                                    <w:rFonts w:ascii="Arial Bold" w:hAnsi="Arial Bold" w:hint="eastAsia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Bold" w:hAnsi="Arial Bold"/>
                                    <w:color w:val="FFFFFF" w:themeColor="background1"/>
                                    <w:sz w:val="16"/>
                                  </w:rPr>
                                  <w:t>4. SOUNDTRACK 04</w:t>
                                </w:r>
                              </w:p>
                            </w:sdtContent>
                          </w:sdt>
                          <w:p w:rsidR="00EF6FF8" w:rsidRPr="007D778D" w:rsidRDefault="00EF6FF8" w:rsidP="007D778D">
                            <w:pPr>
                              <w:spacing w:after="0" w:line="240" w:lineRule="auto"/>
                              <w:rPr>
                                <w:rFonts w:ascii="Arial Bold" w:hAnsi="Arial Bold" w:hint="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xmlns:o="urn:schemas-microsoft-com:office:office" xmlns:w14="http://schemas.microsoft.com/office/word/2010/wordml" xmlns:v="urn:schemas-microsoft-com:vml" w14:anchorId="508A5E46" id="Text Box 12" o:spid="_x0000_s1028" type="#_x0000_t202" style="position:absolute;margin-left:222.35pt;margin-top:533.55pt;width:173.55pt;height:1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" filled="f" stroked="f" strokeweight=".5pt">
                <v:textbox>
                  <w:txbxContent>
                    <w:sdt>
                      <w:sdtPr>
                        <w:rPr>
                          <w:rFonts w:ascii="Arial Bold" w:hAnsi="Arial Bold"/>
                          <w:color w:val="FFFFFF" w:themeColor="background1"/>
                          <w:sz w:val="16"/>
                          <w:szCs w:val="16"/>
                        </w:rPr>
                        <w:id w:val="-1284416461"/>
                        <w:placeholder>
                          <w:docPart w:val="44FE20C5AB41432AB1948805AE7515B4"/>
                        </w:placeholder>
                        <w:showingPlcHdr/>
                        <w:text/>
                      </w:sdtPr>
                      <w:sdtContent>
                        <w:p w:rsidR="00FE0B66" w:rsidRPr="007D778D" w:rsidRDefault="00FE0B66" w:rsidP="00FE0B66">
                          <w:pPr>
                            <w:spacing w:after="0" w:line="240" w:lineRule="auto"/>
                            <w:rPr>
                              <w:rFonts w:ascii="Arial Bold" w:hAnsi="Arial Bold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old" w:hAnsi="Arial Bold"/>
                              <w:color w:val="FFFFFF" w:themeColor="background1"/>
                              <w:sz w:val="16"/>
                            </w:rPr>
                            <w:t xml:space="preserve">4. </w:t>
                          </w:r>
                          <w:r>
                            <w:rPr>
                              <w:rFonts w:ascii="Arial Bold" w:hAnsi="Arial Bold"/>
                              <w:color w:val="FFFFFF" w:themeColor="background1"/>
                              <w:sz w:val="16"/>
                            </w:rPr>
                            <w:t>SOUNDTRACK 04</w:t>
                          </w:r>
                        </w:p>
                      </w:sdtContent>
                    </w:sdt>
                    <w:p w:rsidR="00EF6FF8" w:rsidRPr="007D778D" w:rsidRDefault="00EF6FF8" w:rsidP="007D778D">
                      <w:pPr>
                        <w:spacing w:after="0" w:line="240" w:lineRule="auto"/>
                        <w:rPr>
                          <w:rFonts w:ascii="Arial Bold" w:hAnsi="Arial Bold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633ECC" wp14:editId="706D1217">
                <wp:simplePos x="0" y="0"/>
                <wp:positionH relativeFrom="column">
                  <wp:posOffset>2823805</wp:posOffset>
                </wp:positionH>
                <wp:positionV relativeFrom="paragraph">
                  <wp:posOffset>6554081</wp:posOffset>
                </wp:positionV>
                <wp:extent cx="2383782" cy="203200"/>
                <wp:effectExtent l="0" t="0" r="0" b="63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782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Arial Bold" w:hAnsi="Arial Bold"/>
                                <w:color w:val="FFFFFF" w:themeColor="background1"/>
                                <w:sz w:val="16"/>
                                <w:szCs w:val="16"/>
                              </w:rPr>
                              <w:id w:val="-1343627977"/>
                              <w:showingPlcHdr/>
                              <w:text/>
                            </w:sdtPr>
                            <w:sdtEndPr/>
                            <w:sdtContent>
                              <w:p w:rsidR="00FE0B66" w:rsidRPr="007D778D" w:rsidRDefault="00FE0B66" w:rsidP="00FE0B66">
                                <w:pPr>
                                  <w:spacing w:after="0" w:line="240" w:lineRule="auto"/>
                                  <w:rPr>
                                    <w:rFonts w:ascii="Arial Bold" w:hAnsi="Arial Bold" w:hint="eastAsia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Bold" w:hAnsi="Arial Bold"/>
                                    <w:color w:val="FFFFFF" w:themeColor="background1"/>
                                    <w:sz w:val="16"/>
                                  </w:rPr>
                                  <w:t>3. SOUNDTRACK 03</w:t>
                                </w:r>
                              </w:p>
                            </w:sdtContent>
                          </w:sdt>
                          <w:p w:rsidR="00EF6FF8" w:rsidRPr="007D778D" w:rsidRDefault="00EF6FF8" w:rsidP="007D778D">
                            <w:pPr>
                              <w:spacing w:after="0" w:line="240" w:lineRule="auto"/>
                              <w:rPr>
                                <w:rFonts w:ascii="Arial Bold" w:hAnsi="Arial Bold" w:hint="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xmlns:o="urn:schemas-microsoft-com:office:office" xmlns:w14="http://schemas.microsoft.com/office/word/2010/wordml" xmlns:v="urn:schemas-microsoft-com:vml" w14:anchorId="6E633ECC" id="Text Box 11" o:spid="_x0000_s1029" type="#_x0000_t202" style="position:absolute;margin-left:222.35pt;margin-top:516.05pt;width:187.7pt;height:1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" filled="f" stroked="f" strokeweight=".5pt">
                <v:textbox>
                  <w:txbxContent>
                    <w:sdt>
                      <w:sdtPr>
                        <w:rPr>
                          <w:rFonts w:ascii="Arial Bold" w:hAnsi="Arial Bold"/>
                          <w:color w:val="FFFFFF" w:themeColor="background1"/>
                          <w:sz w:val="16"/>
                          <w:szCs w:val="16"/>
                        </w:rPr>
                        <w:id w:val="-1343627977"/>
                        <w:placeholder>
                          <w:docPart w:val="3390F5EBC4F741349C324982967A2846"/>
                        </w:placeholder>
                        <w:showingPlcHdr/>
                        <w:text/>
                      </w:sdtPr>
                      <w:sdtContent>
                        <w:p w:rsidR="00FE0B66" w:rsidRPr="007D778D" w:rsidRDefault="00FE0B66" w:rsidP="00FE0B66">
                          <w:pPr>
                            <w:spacing w:after="0" w:line="240" w:lineRule="auto"/>
                            <w:rPr>
                              <w:rFonts w:ascii="Arial Bold" w:hAnsi="Arial Bold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old" w:hAnsi="Arial Bold"/>
                              <w:color w:val="FFFFFF" w:themeColor="background1"/>
                              <w:sz w:val="16"/>
                            </w:rPr>
                            <w:t xml:space="preserve">3. </w:t>
                          </w:r>
                          <w:r>
                            <w:rPr>
                              <w:rFonts w:ascii="Arial Bold" w:hAnsi="Arial Bold"/>
                              <w:color w:val="FFFFFF" w:themeColor="background1"/>
                              <w:sz w:val="16"/>
                            </w:rPr>
                            <w:t>SOUNDTRACK 03</w:t>
                          </w:r>
                        </w:p>
                      </w:sdtContent>
                    </w:sdt>
                    <w:p w:rsidR="00EF6FF8" w:rsidRPr="007D778D" w:rsidRDefault="00EF6FF8" w:rsidP="007D778D">
                      <w:pPr>
                        <w:spacing w:after="0" w:line="240" w:lineRule="auto"/>
                        <w:rPr>
                          <w:rFonts w:ascii="Arial Bold" w:hAnsi="Arial Bold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5BF178" wp14:editId="194B5ED7">
                <wp:simplePos x="0" y="0"/>
                <wp:positionH relativeFrom="column">
                  <wp:posOffset>2934801</wp:posOffset>
                </wp:positionH>
                <wp:positionV relativeFrom="paragraph">
                  <wp:posOffset>6448370</wp:posOffset>
                </wp:positionV>
                <wp:extent cx="1310005" cy="169138"/>
                <wp:effectExtent l="0" t="0" r="0" b="25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005" cy="169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Arial Narrow" w:hAnsi="Arial Narrow" w:cs="Arial"/>
                                <w:color w:val="FFFFFF" w:themeColor="background1"/>
                                <w:sz w:val="12"/>
                                <w:szCs w:val="12"/>
                              </w:rPr>
                              <w:id w:val="948048682"/>
                              <w:showingPlcHdr/>
                              <w:text/>
                            </w:sdtPr>
                            <w:sdtEndPr/>
                            <w:sdtContent>
                              <w:p w:rsidR="00FE0B66" w:rsidRPr="00EF6FF8" w:rsidRDefault="00FE0B66" w:rsidP="00FE0B66">
                                <w:pPr>
                                  <w:spacing w:after="0" w:line="120" w:lineRule="exact"/>
                                  <w:rPr>
                                    <w:rFonts w:ascii="Arial Narrow" w:hAnsi="Arial Narrow" w:cs="Arial"/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color w:val="FFFFFF" w:themeColor="background1"/>
                                    <w:sz w:val="12"/>
                                  </w:rPr>
                                  <w:t>INTERPRET 2</w:t>
                                </w:r>
                              </w:p>
                            </w:sdtContent>
                          </w:sdt>
                          <w:p w:rsidR="00EF6FF8" w:rsidRPr="00EF6FF8" w:rsidRDefault="00EF6FF8" w:rsidP="007D778D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xmlns:o="urn:schemas-microsoft-com:office:office" xmlns:w14="http://schemas.microsoft.com/office/word/2010/wordml" xmlns:v="urn:schemas-microsoft-com:vml" w14:anchorId="235BF178" id="Text Box 16" o:spid="_x0000_s1030" type="#_x0000_t202" style="position:absolute;margin-left:231.1pt;margin-top:507.75pt;width:103.15pt;height:13.3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" filled="f" stroked="f" strokeweight=".5pt">
                <v:textbox>
                  <w:txbxContent>
                    <w:sdt>
                      <w:sdtPr>
                        <w:rPr>
                          <w:rFonts w:ascii="Arial Narrow" w:hAnsi="Arial Narrow" w:cs="Arial"/>
                          <w:color w:val="FFFFFF" w:themeColor="background1"/>
                          <w:sz w:val="12"/>
                          <w:szCs w:val="12"/>
                        </w:rPr>
                        <w:id w:val="948048682"/>
                        <w:placeholder>
                          <w:docPart w:val="B302B85505B74EFCB303513F84DE4B00"/>
                        </w:placeholder>
                        <w:showingPlcHdr/>
                        <w:text/>
                      </w:sdtPr>
                      <w:sdtContent>
                        <w:p w:rsidR="00FE0B66" w:rsidRPr="00EF6FF8" w:rsidRDefault="00FE0B66" w:rsidP="00FE0B66">
                          <w:pPr>
                            <w:spacing w:after="0" w:line="120" w:lineRule="exact"/>
                            <w:rPr>
                              <w:rFonts w:ascii="Arial Narrow" w:hAnsi="Arial Narrow" w:cs="Arial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 Narrow" w:hAnsi="Arial Narrow"/>
                              <w:color w:val="FFFFFF" w:themeColor="background1"/>
                              <w:sz w:val="12"/>
                            </w:rPr>
                            <w:t>INTERPRET 2</w:t>
                          </w:r>
                        </w:p>
                      </w:sdtContent>
                    </w:sdt>
                    <w:p w:rsidR="00EF6FF8" w:rsidRPr="00EF6FF8" w:rsidRDefault="00EF6FF8" w:rsidP="007D778D">
                      <w:pPr>
                        <w:spacing w:after="0" w:line="240" w:lineRule="auto"/>
                        <w:rPr>
                          <w:rFonts w:ascii="Arial Narrow" w:hAnsi="Arial Narrow" w:cs="Arial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821433" wp14:editId="484DEE46">
                <wp:simplePos x="0" y="0"/>
                <wp:positionH relativeFrom="column">
                  <wp:posOffset>2823805</wp:posOffset>
                </wp:positionH>
                <wp:positionV relativeFrom="paragraph">
                  <wp:posOffset>6332088</wp:posOffset>
                </wp:positionV>
                <wp:extent cx="2737914" cy="203200"/>
                <wp:effectExtent l="0" t="0" r="0" b="63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7914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Arial Bold" w:hAnsi="Arial Bold"/>
                                <w:color w:val="FFFFFF" w:themeColor="background1"/>
                                <w:sz w:val="16"/>
                                <w:szCs w:val="16"/>
                              </w:rPr>
                              <w:id w:val="1160425169"/>
                              <w:showingPlcHdr/>
                              <w:text/>
                            </w:sdtPr>
                            <w:sdtEndPr/>
                            <w:sdtContent>
                              <w:p w:rsidR="00FE0B66" w:rsidRPr="007D778D" w:rsidRDefault="00FE0B66" w:rsidP="00FE0B66">
                                <w:pPr>
                                  <w:spacing w:after="0" w:line="240" w:lineRule="auto"/>
                                  <w:rPr>
                                    <w:rFonts w:ascii="Arial Bold" w:hAnsi="Arial Bold" w:hint="eastAsia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Bold" w:hAnsi="Arial Bold"/>
                                    <w:color w:val="FFFFFF" w:themeColor="background1"/>
                                    <w:sz w:val="16"/>
                                  </w:rPr>
                                  <w:t>2. SOUNDTRACK 02</w:t>
                                </w:r>
                              </w:p>
                            </w:sdtContent>
                          </w:sdt>
                          <w:p w:rsidR="00EF6FF8" w:rsidRPr="007D778D" w:rsidRDefault="00EF6FF8" w:rsidP="007D778D">
                            <w:pPr>
                              <w:spacing w:after="0" w:line="240" w:lineRule="auto"/>
                              <w:rPr>
                                <w:rFonts w:ascii="Arial Bold" w:hAnsi="Arial Bold" w:hint="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xmlns:o="urn:schemas-microsoft-com:office:office" xmlns:w14="http://schemas.microsoft.com/office/word/2010/wordml" xmlns:v="urn:schemas-microsoft-com:vml" w14:anchorId="7B821433" id="Text Box 10" o:spid="_x0000_s1031" type="#_x0000_t202" style="position:absolute;margin-left:222.35pt;margin-top:498.6pt;width:215.6pt;height:1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" filled="f" stroked="f" strokeweight=".5pt">
                <v:textbox>
                  <w:txbxContent>
                    <w:sdt>
                      <w:sdtPr>
                        <w:rPr>
                          <w:rFonts w:ascii="Arial Bold" w:hAnsi="Arial Bold"/>
                          <w:color w:val="FFFFFF" w:themeColor="background1"/>
                          <w:sz w:val="16"/>
                          <w:szCs w:val="16"/>
                        </w:rPr>
                        <w:id w:val="1160425169"/>
                        <w:placeholder>
                          <w:docPart w:val="A98B58CCDDA748B0BC88E46CEB0740AE"/>
                        </w:placeholder>
                        <w:showingPlcHdr/>
                        <w:text/>
                      </w:sdtPr>
                      <w:sdtContent>
                        <w:p w:rsidR="00FE0B66" w:rsidRPr="007D778D" w:rsidRDefault="00FE0B66" w:rsidP="00FE0B66">
                          <w:pPr>
                            <w:spacing w:after="0" w:line="240" w:lineRule="auto"/>
                            <w:rPr>
                              <w:rFonts w:ascii="Arial Bold" w:hAnsi="Arial Bold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old" w:hAnsi="Arial Bold"/>
                              <w:color w:val="FFFFFF" w:themeColor="background1"/>
                              <w:sz w:val="16"/>
                            </w:rPr>
                            <w:t xml:space="preserve">2. </w:t>
                          </w:r>
                          <w:r>
                            <w:rPr>
                              <w:rFonts w:ascii="Arial Bold" w:hAnsi="Arial Bold"/>
                              <w:color w:val="FFFFFF" w:themeColor="background1"/>
                              <w:sz w:val="16"/>
                            </w:rPr>
                            <w:t>SOUNDTRACK 02</w:t>
                          </w:r>
                        </w:p>
                      </w:sdtContent>
                    </w:sdt>
                    <w:p w:rsidR="00EF6FF8" w:rsidRPr="007D778D" w:rsidRDefault="00EF6FF8" w:rsidP="007D778D">
                      <w:pPr>
                        <w:spacing w:after="0" w:line="240" w:lineRule="auto"/>
                        <w:rPr>
                          <w:rFonts w:ascii="Arial Bold" w:hAnsi="Arial Bold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BAD61C" wp14:editId="4AB4D27A">
                <wp:simplePos x="0" y="0"/>
                <wp:positionH relativeFrom="column">
                  <wp:posOffset>2934801</wp:posOffset>
                </wp:positionH>
                <wp:positionV relativeFrom="paragraph">
                  <wp:posOffset>7114349</wp:posOffset>
                </wp:positionV>
                <wp:extent cx="1310005" cy="163852"/>
                <wp:effectExtent l="0" t="0" r="0" b="762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005" cy="1638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Arial Narrow" w:hAnsi="Arial Narrow" w:cs="Arial"/>
                                <w:color w:val="FFFFFF" w:themeColor="background1"/>
                                <w:sz w:val="12"/>
                                <w:szCs w:val="12"/>
                              </w:rPr>
                              <w:id w:val="1884750994"/>
                              <w:showingPlcHdr/>
                              <w:text/>
                            </w:sdtPr>
                            <w:sdtEndPr/>
                            <w:sdtContent>
                              <w:p w:rsidR="00FE0B66" w:rsidRPr="00EF6FF8" w:rsidRDefault="00FE0B66" w:rsidP="00FE0B66">
                                <w:pPr>
                                  <w:spacing w:after="0" w:line="120" w:lineRule="exact"/>
                                  <w:rPr>
                                    <w:rFonts w:ascii="Arial Narrow" w:hAnsi="Arial Narrow" w:cs="Arial"/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color w:val="FFFFFF" w:themeColor="background1"/>
                                    <w:sz w:val="12"/>
                                  </w:rPr>
                                  <w:t>INTERPRET 5</w:t>
                                </w:r>
                              </w:p>
                            </w:sdtContent>
                          </w:sdt>
                          <w:p w:rsidR="00EF6FF8" w:rsidRPr="00EF6FF8" w:rsidRDefault="00EF6FF8" w:rsidP="007D778D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xmlns:o="urn:schemas-microsoft-com:office:office" xmlns:w14="http://schemas.microsoft.com/office/word/2010/wordml" xmlns:v="urn:schemas-microsoft-com:vml" w14:anchorId="70BAD61C" id="Text Box 19" o:spid="_x0000_s1032" type="#_x0000_t202" style="position:absolute;margin-left:231.1pt;margin-top:560.2pt;width:103.15pt;height:12.9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" filled="f" stroked="f" strokeweight=".5pt">
                <v:textbox>
                  <w:txbxContent>
                    <w:sdt>
                      <w:sdtPr>
                        <w:rPr>
                          <w:rFonts w:ascii="Arial Narrow" w:hAnsi="Arial Narrow" w:cs="Arial"/>
                          <w:color w:val="FFFFFF" w:themeColor="background1"/>
                          <w:sz w:val="12"/>
                          <w:szCs w:val="12"/>
                        </w:rPr>
                        <w:id w:val="1884750994"/>
                        <w:placeholder>
                          <w:docPart w:val="075977D1A7734143B02A12BAAD25DB88"/>
                        </w:placeholder>
                        <w:showingPlcHdr/>
                        <w:text/>
                      </w:sdtPr>
                      <w:sdtContent>
                        <w:p w:rsidR="00FE0B66" w:rsidRPr="00EF6FF8" w:rsidRDefault="00FE0B66" w:rsidP="00FE0B66">
                          <w:pPr>
                            <w:spacing w:after="0" w:line="120" w:lineRule="exact"/>
                            <w:rPr>
                              <w:rFonts w:ascii="Arial Narrow" w:hAnsi="Arial Narrow" w:cs="Arial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 Narrow" w:hAnsi="Arial Narrow"/>
                              <w:color w:val="FFFFFF" w:themeColor="background1"/>
                              <w:sz w:val="12"/>
                            </w:rPr>
                            <w:t>INTERPRET 5</w:t>
                          </w:r>
                        </w:p>
                      </w:sdtContent>
                    </w:sdt>
                    <w:p w:rsidR="00EF6FF8" w:rsidRPr="00EF6FF8" w:rsidRDefault="00EF6FF8" w:rsidP="007D778D">
                      <w:pPr>
                        <w:spacing w:after="0" w:line="240" w:lineRule="auto"/>
                        <w:rPr>
                          <w:rFonts w:ascii="Arial Narrow" w:hAnsi="Arial Narrow" w:cs="Arial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FB7827" wp14:editId="6B3D1DDF">
                <wp:simplePos x="0" y="0"/>
                <wp:positionH relativeFrom="column">
                  <wp:posOffset>2934801</wp:posOffset>
                </wp:positionH>
                <wp:positionV relativeFrom="paragraph">
                  <wp:posOffset>6887071</wp:posOffset>
                </wp:positionV>
                <wp:extent cx="1310005" cy="179708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005" cy="179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Arial Narrow" w:hAnsi="Arial Narrow" w:cs="Arial"/>
                                <w:color w:val="FFFFFF" w:themeColor="background1"/>
                                <w:sz w:val="12"/>
                                <w:szCs w:val="12"/>
                              </w:rPr>
                              <w:id w:val="-883549448"/>
                              <w:showingPlcHdr/>
                              <w:text/>
                            </w:sdtPr>
                            <w:sdtEndPr/>
                            <w:sdtContent>
                              <w:p w:rsidR="00FE0B66" w:rsidRPr="00EF6FF8" w:rsidRDefault="00FE0B66" w:rsidP="00FE0B66">
                                <w:pPr>
                                  <w:spacing w:after="0" w:line="120" w:lineRule="exact"/>
                                  <w:rPr>
                                    <w:rFonts w:ascii="Arial Narrow" w:hAnsi="Arial Narrow" w:cs="Arial"/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color w:val="FFFFFF" w:themeColor="background1"/>
                                    <w:sz w:val="12"/>
                                  </w:rPr>
                                  <w:t>INTERPRET 4</w:t>
                                </w:r>
                              </w:p>
                            </w:sdtContent>
                          </w:sdt>
                          <w:p w:rsidR="00EF6FF8" w:rsidRPr="00EF6FF8" w:rsidRDefault="00EF6FF8" w:rsidP="007D778D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xmlns:o="urn:schemas-microsoft-com:office:office" xmlns:w14="http://schemas.microsoft.com/office/word/2010/wordml" xmlns:v="urn:schemas-microsoft-com:vml" w14:anchorId="15FB7827" id="Text Box 18" o:spid="_x0000_s1033" type="#_x0000_t202" style="position:absolute;margin-left:231.1pt;margin-top:542.3pt;width:103.15pt;height:14.1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" filled="f" stroked="f" strokeweight=".5pt">
                <v:textbox>
                  <w:txbxContent>
                    <w:sdt>
                      <w:sdtPr>
                        <w:rPr>
                          <w:rFonts w:ascii="Arial Narrow" w:hAnsi="Arial Narrow" w:cs="Arial"/>
                          <w:color w:val="FFFFFF" w:themeColor="background1"/>
                          <w:sz w:val="12"/>
                          <w:szCs w:val="12"/>
                        </w:rPr>
                        <w:id w:val="-883549448"/>
                        <w:placeholder>
                          <w:docPart w:val="B472D349BA184496B71884FA5B14A264"/>
                        </w:placeholder>
                        <w:showingPlcHdr/>
                        <w:text/>
                      </w:sdtPr>
                      <w:sdtContent>
                        <w:p w:rsidR="00FE0B66" w:rsidRPr="00EF6FF8" w:rsidRDefault="00FE0B66" w:rsidP="00FE0B66">
                          <w:pPr>
                            <w:spacing w:after="0" w:line="120" w:lineRule="exact"/>
                            <w:rPr>
                              <w:rFonts w:ascii="Arial Narrow" w:hAnsi="Arial Narrow" w:cs="Arial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 Narrow" w:hAnsi="Arial Narrow"/>
                              <w:color w:val="FFFFFF" w:themeColor="background1"/>
                              <w:sz w:val="12"/>
                            </w:rPr>
                            <w:t>INTERPRET 4</w:t>
                          </w:r>
                        </w:p>
                      </w:sdtContent>
                    </w:sdt>
                    <w:p w:rsidR="00EF6FF8" w:rsidRPr="00EF6FF8" w:rsidRDefault="00EF6FF8" w:rsidP="007D778D">
                      <w:pPr>
                        <w:spacing w:after="0" w:line="240" w:lineRule="auto"/>
                        <w:rPr>
                          <w:rFonts w:ascii="Arial Narrow" w:hAnsi="Arial Narrow" w:cs="Arial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AFEC93" wp14:editId="521380EB">
                <wp:simplePos x="0" y="0"/>
                <wp:positionH relativeFrom="column">
                  <wp:posOffset>2934801</wp:posOffset>
                </wp:positionH>
                <wp:positionV relativeFrom="paragraph">
                  <wp:posOffset>6670363</wp:posOffset>
                </wp:positionV>
                <wp:extent cx="1310005" cy="163852"/>
                <wp:effectExtent l="0" t="0" r="0" b="762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005" cy="1638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Arial Narrow" w:hAnsi="Arial Narrow" w:cs="Arial"/>
                                <w:color w:val="FFFFFF" w:themeColor="background1"/>
                                <w:sz w:val="12"/>
                                <w:szCs w:val="12"/>
                              </w:rPr>
                              <w:id w:val="-1101488366"/>
                              <w:showingPlcHdr/>
                              <w:text/>
                            </w:sdtPr>
                            <w:sdtEndPr/>
                            <w:sdtContent>
                              <w:p w:rsidR="00FE0B66" w:rsidRPr="00EF6FF8" w:rsidRDefault="00FE0B66" w:rsidP="00FE0B66">
                                <w:pPr>
                                  <w:spacing w:after="0" w:line="120" w:lineRule="exact"/>
                                  <w:rPr>
                                    <w:rFonts w:ascii="Arial Narrow" w:hAnsi="Arial Narrow" w:cs="Arial"/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color w:val="FFFFFF" w:themeColor="background1"/>
                                    <w:sz w:val="12"/>
                                  </w:rPr>
                                  <w:t>INTERPRET 3</w:t>
                                </w:r>
                              </w:p>
                            </w:sdtContent>
                          </w:sdt>
                          <w:p w:rsidR="00EF6FF8" w:rsidRPr="00EF6FF8" w:rsidRDefault="00EF6FF8" w:rsidP="007D778D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xmlns:o="urn:schemas-microsoft-com:office:office" xmlns:w14="http://schemas.microsoft.com/office/word/2010/wordml" xmlns:v="urn:schemas-microsoft-com:vml" w14:anchorId="22AFEC93" id="Text Box 17" o:spid="_x0000_s1034" type="#_x0000_t202" style="position:absolute;margin-left:231.1pt;margin-top:525.25pt;width:103.15pt;height:12.9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" filled="f" stroked="f" strokeweight=".5pt">
                <v:textbox>
                  <w:txbxContent>
                    <w:sdt>
                      <w:sdtPr>
                        <w:rPr>
                          <w:rFonts w:ascii="Arial Narrow" w:hAnsi="Arial Narrow" w:cs="Arial"/>
                          <w:color w:val="FFFFFF" w:themeColor="background1"/>
                          <w:sz w:val="12"/>
                          <w:szCs w:val="12"/>
                        </w:rPr>
                        <w:id w:val="-1101488366"/>
                        <w:placeholder>
                          <w:docPart w:val="DB59A819750F43B3B2975D2E6E929EFB"/>
                        </w:placeholder>
                        <w:showingPlcHdr/>
                        <w:text/>
                      </w:sdtPr>
                      <w:sdtContent>
                        <w:p w:rsidR="00FE0B66" w:rsidRPr="00EF6FF8" w:rsidRDefault="00FE0B66" w:rsidP="00FE0B66">
                          <w:pPr>
                            <w:spacing w:after="0" w:line="120" w:lineRule="exact"/>
                            <w:rPr>
                              <w:rFonts w:ascii="Arial Narrow" w:hAnsi="Arial Narrow" w:cs="Arial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 Narrow" w:hAnsi="Arial Narrow"/>
                              <w:color w:val="FFFFFF" w:themeColor="background1"/>
                              <w:sz w:val="12"/>
                            </w:rPr>
                            <w:t>INTERPRET 3</w:t>
                          </w:r>
                        </w:p>
                      </w:sdtContent>
                    </w:sdt>
                    <w:p w:rsidR="00EF6FF8" w:rsidRPr="00EF6FF8" w:rsidRDefault="00EF6FF8" w:rsidP="007D778D">
                      <w:pPr>
                        <w:spacing w:after="0" w:line="240" w:lineRule="auto"/>
                        <w:rPr>
                          <w:rFonts w:ascii="Arial Narrow" w:hAnsi="Arial Narrow" w:cs="Arial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459614" wp14:editId="759B6DE1">
                <wp:simplePos x="0" y="0"/>
                <wp:positionH relativeFrom="column">
                  <wp:posOffset>2934335</wp:posOffset>
                </wp:positionH>
                <wp:positionV relativeFrom="paragraph">
                  <wp:posOffset>6236541</wp:posOffset>
                </wp:positionV>
                <wp:extent cx="1310005" cy="169137"/>
                <wp:effectExtent l="0" t="0" r="0" b="25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005" cy="1691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Arial Narrow" w:hAnsi="Arial Narrow" w:cs="Arial"/>
                                <w:color w:val="FFFFFF" w:themeColor="background1"/>
                                <w:sz w:val="12"/>
                                <w:szCs w:val="12"/>
                              </w:rPr>
                              <w:id w:val="-587472448"/>
                              <w:showingPlcHdr/>
                              <w:text/>
                            </w:sdtPr>
                            <w:sdtEndPr/>
                            <w:sdtContent>
                              <w:p w:rsidR="00EF6FF8" w:rsidRPr="00EF6FF8" w:rsidRDefault="00FE0B66" w:rsidP="00EF6FF8">
                                <w:pPr>
                                  <w:spacing w:after="0" w:line="120" w:lineRule="exact"/>
                                  <w:rPr>
                                    <w:rFonts w:ascii="Arial Narrow" w:hAnsi="Arial Narrow" w:cs="Arial"/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color w:val="FFFFFF" w:themeColor="background1"/>
                                    <w:sz w:val="12"/>
                                  </w:rPr>
                                  <w:t>INTERPRET 1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xmlns:o="urn:schemas-microsoft-com:office:office" xmlns:w14="http://schemas.microsoft.com/office/word/2010/wordml" xmlns:v="urn:schemas-microsoft-com:vml" w14:anchorId="51459614" id="Text Box 15" o:spid="_x0000_s1035" type="#_x0000_t202" style="position:absolute;margin-left:231.05pt;margin-top:491.05pt;width:103.15pt;height:13.3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" filled="f" stroked="f" strokeweight=".5pt">
                <v:textbox>
                  <w:txbxContent>
                    <w:sdt>
                      <w:sdtPr>
                        <w:rPr>
                          <w:rFonts w:ascii="Arial Narrow" w:hAnsi="Arial Narrow" w:cs="Arial"/>
                          <w:color w:val="FFFFFF" w:themeColor="background1"/>
                          <w:sz w:val="12"/>
                          <w:szCs w:val="12"/>
                        </w:rPr>
                        <w:id w:val="-587472448"/>
                        <w:placeholder>
                          <w:docPart w:val="19595C5CF7F644F680C090DEC6FCAF4A"/>
                        </w:placeholder>
                        <w:showingPlcHdr/>
                        <w:text/>
                      </w:sdtPr>
                      <w:sdtContent>
                        <w:p w:rsidR="00EF6FF8" w:rsidRPr="00EF6FF8" w:rsidRDefault="00FE0B66" w:rsidP="00EF6FF8">
                          <w:pPr>
                            <w:spacing w:after="0" w:line="120" w:lineRule="exact"/>
                            <w:rPr>
                              <w:rFonts w:ascii="Arial Narrow" w:hAnsi="Arial Narrow" w:cs="Arial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 Narrow" w:hAnsi="Arial Narrow"/>
                              <w:color w:val="FFFFFF" w:themeColor="background1"/>
                              <w:sz w:val="12"/>
                            </w:rPr>
                            <w:t>INTERPRET 1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D3512A" wp14:editId="53DD9EFC">
                <wp:simplePos x="0" y="0"/>
                <wp:positionH relativeFrom="column">
                  <wp:posOffset>2819400</wp:posOffset>
                </wp:positionH>
                <wp:positionV relativeFrom="paragraph">
                  <wp:posOffset>6108700</wp:posOffset>
                </wp:positionV>
                <wp:extent cx="2432050" cy="203200"/>
                <wp:effectExtent l="0" t="0" r="0" b="63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Arial Bold" w:hAnsi="Arial Bold"/>
                                <w:color w:val="FFFFFF" w:themeColor="background1"/>
                                <w:sz w:val="16"/>
                                <w:szCs w:val="16"/>
                              </w:rPr>
                              <w:id w:val="-49145041"/>
                              <w:showingPlcHdr/>
                              <w:text/>
                            </w:sdtPr>
                            <w:sdtEndPr/>
                            <w:sdtContent>
                              <w:p w:rsidR="007D778D" w:rsidRPr="007D778D" w:rsidRDefault="00EF6FF8" w:rsidP="007D778D">
                                <w:pPr>
                                  <w:spacing w:after="0" w:line="240" w:lineRule="auto"/>
                                  <w:rPr>
                                    <w:rFonts w:ascii="Arial Bold" w:hAnsi="Arial Bold" w:hint="eastAsia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Bold" w:hAnsi="Arial Bold"/>
                                    <w:color w:val="FFFFFF" w:themeColor="background1"/>
                                    <w:sz w:val="16"/>
                                  </w:rPr>
                                  <w:t>1. SOUNDTRACK 01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xmlns:o="urn:schemas-microsoft-com:office:office" xmlns:w14="http://schemas.microsoft.com/office/word/2010/wordml" xmlns:v="urn:schemas-microsoft-com:vml" w14:anchorId="66D3512A" id="Text Box 9" o:spid="_x0000_s1036" type="#_x0000_t202" style="position:absolute;margin-left:222pt;margin-top:481pt;width:191.5pt;height:1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" filled="f" stroked="f" strokeweight=".5pt">
                <v:textbox>
                  <w:txbxContent>
                    <w:sdt>
                      <w:sdtPr>
                        <w:rPr>
                          <w:rFonts w:ascii="Arial Bold" w:hAnsi="Arial Bold"/>
                          <w:color w:val="FFFFFF" w:themeColor="background1"/>
                          <w:sz w:val="16"/>
                          <w:szCs w:val="16"/>
                        </w:rPr>
                        <w:id w:val="-49145041"/>
                        <w:placeholder>
                          <w:docPart w:val="7A14086F930D4CB48BAF9D19CF4E3211"/>
                        </w:placeholder>
                        <w:showingPlcHdr/>
                        <w:text/>
                      </w:sdtPr>
                      <w:sdtContent>
                        <w:p w:rsidR="007D778D" w:rsidRPr="007D778D" w:rsidRDefault="00EF6FF8" w:rsidP="007D778D">
                          <w:pPr>
                            <w:spacing w:after="0" w:line="240" w:lineRule="auto"/>
                            <w:rPr>
                              <w:rFonts w:ascii="Arial Bold" w:hAnsi="Arial Bold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old" w:hAnsi="Arial Bold"/>
                              <w:color w:val="FFFFFF" w:themeColor="background1"/>
                              <w:sz w:val="16"/>
                            </w:rPr>
                            <w:t xml:space="preserve">1. </w:t>
                          </w:r>
                          <w:r>
                            <w:rPr>
                              <w:rFonts w:ascii="Arial Bold" w:hAnsi="Arial Bold"/>
                              <w:color w:val="FFFFFF" w:themeColor="background1"/>
                              <w:sz w:val="16"/>
                            </w:rPr>
                            <w:t>SOUNDTRACK 01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290482" wp14:editId="589EDCB2">
                <wp:simplePos x="0" y="0"/>
                <wp:positionH relativeFrom="margin">
                  <wp:posOffset>857250</wp:posOffset>
                </wp:positionH>
                <wp:positionV relativeFrom="paragraph">
                  <wp:posOffset>25400</wp:posOffset>
                </wp:positionV>
                <wp:extent cx="2584450" cy="13811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0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Edwardian Script ITC" w:hAnsi="Edwardian Script ITC"/>
                                <w:color w:val="3F2B02"/>
                                <w:sz w:val="144"/>
                                <w:szCs w:val="144"/>
                              </w:rPr>
                              <w:id w:val="1619412616"/>
                              <w:showingPlcHdr/>
                              <w:text/>
                            </w:sdtPr>
                            <w:sdtEndPr/>
                            <w:sdtContent>
                              <w:p w:rsidR="007D778D" w:rsidRPr="007D778D" w:rsidRDefault="00EF6FF8" w:rsidP="007D778D">
                                <w:pPr>
                                  <w:rPr>
                                    <w:rFonts w:ascii="Edwardian Script ITC" w:hAnsi="Edwardian Script ITC"/>
                                    <w:color w:val="3F2B02"/>
                                    <w:sz w:val="144"/>
                                    <w:szCs w:val="144"/>
                                  </w:rPr>
                                </w:pPr>
                                <w:r>
                                  <w:rPr>
                                    <w:rFonts w:ascii="Edwardian Script ITC" w:hAnsi="Edwardian Script ITC"/>
                                    <w:i/>
                                    <w:color w:val="3F2B02"/>
                                    <w:sz w:val="144"/>
                                  </w:rPr>
                                  <w:t>Design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xmlns:o="urn:schemas-microsoft-com:office:office" xmlns:w14="http://schemas.microsoft.com/office/word/2010/wordml" xmlns:v="urn:schemas-microsoft-com:vml" w14:anchorId="78290482" id="Text Box 3" o:spid="_x0000_s1037" type="#_x0000_t202" style="position:absolute;margin-left:67.5pt;margin-top:2pt;width:203.5pt;height:108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" filled="f" stroked="f" strokeweight=".5pt">
                <v:textbox>
                  <w:txbxContent>
                    <w:sdt>
                      <w:sdtPr>
                        <w:rPr>
                          <w:rFonts w:ascii="Edwardian Script ITC" w:hAnsi="Edwardian Script ITC"/>
                          <w:color w:val="3F2B02"/>
                          <w:sz w:val="144"/>
                          <w:szCs w:val="144"/>
                        </w:rPr>
                        <w:id w:val="1619412616"/>
                        <w:placeholder>
                          <w:docPart w:val="7DCFEF3D932A4730AC334186D5FEB6E9"/>
                        </w:placeholder>
                        <w:showingPlcHdr/>
                        <w:text/>
                      </w:sdtPr>
                      <w:sdtContent>
                        <w:p w:rsidR="007D778D" w:rsidRPr="007D778D" w:rsidRDefault="00EF6FF8" w:rsidP="007D778D">
                          <w:pPr>
                            <w:rPr>
                              <w:rFonts w:ascii="Edwardian Script ITC" w:hAnsi="Edwardian Script ITC"/>
                              <w:color w:val="3F2B02"/>
                              <w:sz w:val="144"/>
                              <w:szCs w:val="144"/>
                            </w:rPr>
                          </w:pPr>
                          <w:r>
                            <w:rPr>
                              <w:rFonts w:ascii="Edwardian Script ITC" w:hAnsi="Edwardian Script ITC"/>
                              <w:i/>
                              <w:color w:val="3F2B02"/>
                              <w:sz w:val="144"/>
                            </w:rPr>
                            <w:t>Design</w:t>
                          </w:r>
                        </w:p>
                      </w:sdtContent>
                    </w:sdt>
                  </w:txbxContent>
                </v:textbox>
                <w10:wrap xmlns:w10="urn:schemas-microsoft-com:office:word" anchorx="margin"/>
              </v:shape>
            </w:pict>
          </mc:Fallback>
        </mc:AlternateContent>
      </w:r>
      <w:r>
        <w:rPr>
          <w:noProof/>
          <w:lang w:val="en-US" w:eastAsia="zh-CN" w:bidi="ar-SA"/>
        </w:rPr>
        <w:drawing>
          <wp:anchor distT="0" distB="0" distL="114300" distR="114300" simplePos="0" relativeHeight="251695104" behindDoc="1" locked="0" layoutInCell="1" allowOverlap="1" wp14:anchorId="6185810A" wp14:editId="59B43772">
            <wp:simplePos x="0" y="0"/>
            <wp:positionH relativeFrom="column">
              <wp:posOffset>120650</wp:posOffset>
            </wp:positionH>
            <wp:positionV relativeFrom="paragraph">
              <wp:posOffset>4946650</wp:posOffset>
            </wp:positionV>
            <wp:extent cx="4114165" cy="4107180"/>
            <wp:effectExtent l="0" t="0" r="635" b="762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abels_CD labels_version1-02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"/>
                    <a:stretch/>
                  </pic:blipFill>
                  <pic:spPr bwMode="auto">
                    <a:xfrm>
                      <a:off x="0" y="0"/>
                      <a:ext cx="4114165" cy="410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zh-CN" w:bidi="ar-SA"/>
        </w:rPr>
        <w:drawing>
          <wp:anchor distT="0" distB="0" distL="114300" distR="114300" simplePos="0" relativeHeight="251694080" behindDoc="1" locked="0" layoutInCell="1" allowOverlap="1" wp14:anchorId="71BFEFF2" wp14:editId="6B650774">
            <wp:simplePos x="0" y="0"/>
            <wp:positionH relativeFrom="margin">
              <wp:posOffset>-13970</wp:posOffset>
            </wp:positionH>
            <wp:positionV relativeFrom="paragraph">
              <wp:posOffset>0</wp:posOffset>
            </wp:positionV>
            <wp:extent cx="4389120" cy="438912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abels_CD labels_version1-0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DBE6C0" wp14:editId="18302619">
                <wp:simplePos x="0" y="0"/>
                <wp:positionH relativeFrom="column">
                  <wp:posOffset>2936240</wp:posOffset>
                </wp:positionH>
                <wp:positionV relativeFrom="paragraph">
                  <wp:posOffset>7341494</wp:posOffset>
                </wp:positionV>
                <wp:extent cx="1310185" cy="203682"/>
                <wp:effectExtent l="0" t="0" r="0" b="63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185" cy="203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Arial Narrow" w:hAnsi="Arial Narrow" w:cs="Arial"/>
                                <w:color w:val="FFFFFF" w:themeColor="background1"/>
                                <w:sz w:val="12"/>
                                <w:szCs w:val="12"/>
                              </w:rPr>
                              <w:id w:val="525684497"/>
                              <w:showingPlcHdr/>
                              <w:text/>
                            </w:sdtPr>
                            <w:sdtEndPr/>
                            <w:sdtContent>
                              <w:p w:rsidR="00FE0B66" w:rsidRPr="00EF6FF8" w:rsidRDefault="00FE0B66" w:rsidP="00FE0B66">
                                <w:pPr>
                                  <w:spacing w:after="0" w:line="120" w:lineRule="exact"/>
                                  <w:rPr>
                                    <w:rFonts w:ascii="Arial Narrow" w:hAnsi="Arial Narrow" w:cs="Arial"/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color w:val="FFFFFF" w:themeColor="background1"/>
                                    <w:sz w:val="12"/>
                                  </w:rPr>
                                  <w:t>INTERPRET 6</w:t>
                                </w:r>
                              </w:p>
                            </w:sdtContent>
                          </w:sdt>
                          <w:p w:rsidR="00EF6FF8" w:rsidRPr="00EF6FF8" w:rsidRDefault="00EF6FF8" w:rsidP="007D778D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xmlns:o="urn:schemas-microsoft-com:office:office" xmlns:w14="http://schemas.microsoft.com/office/word/2010/wordml" xmlns:v="urn:schemas-microsoft-com:vml" w14:anchorId="1DDBE6C0" id="Text Box 20" o:spid="_x0000_s1038" type="#_x0000_t202" style="position:absolute;margin-left:231.2pt;margin-top:578.05pt;width:103.15pt;height:16.0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" filled="f" stroked="f" strokeweight=".5pt">
                <v:textbox>
                  <w:txbxContent>
                    <w:sdt>
                      <w:sdtPr>
                        <w:rPr>
                          <w:rFonts w:ascii="Arial Narrow" w:hAnsi="Arial Narrow" w:cs="Arial"/>
                          <w:color w:val="FFFFFF" w:themeColor="background1"/>
                          <w:sz w:val="12"/>
                          <w:szCs w:val="12"/>
                        </w:rPr>
                        <w:id w:val="525684497"/>
                        <w:placeholder>
                          <w:docPart w:val="8F107F9728404E4DB2CBED1D504E613F"/>
                        </w:placeholder>
                        <w:showingPlcHdr/>
                        <w:text/>
                      </w:sdtPr>
                      <w:sdtContent>
                        <w:p w:rsidR="00FE0B66" w:rsidRPr="00EF6FF8" w:rsidRDefault="00FE0B66" w:rsidP="00FE0B66">
                          <w:pPr>
                            <w:spacing w:after="0" w:line="120" w:lineRule="exact"/>
                            <w:rPr>
                              <w:rFonts w:ascii="Arial Narrow" w:hAnsi="Arial Narrow" w:cs="Arial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 Narrow" w:hAnsi="Arial Narrow"/>
                              <w:color w:val="FFFFFF" w:themeColor="background1"/>
                              <w:sz w:val="12"/>
                            </w:rPr>
                            <w:t>INTERPRET 6</w:t>
                          </w:r>
                        </w:p>
                      </w:sdtContent>
                    </w:sdt>
                    <w:p w:rsidR="00EF6FF8" w:rsidRPr="00EF6FF8" w:rsidRDefault="00EF6FF8" w:rsidP="007D778D">
                      <w:pPr>
                        <w:spacing w:after="0" w:line="240" w:lineRule="auto"/>
                        <w:rPr>
                          <w:rFonts w:ascii="Arial Narrow" w:hAnsi="Arial Narrow" w:cs="Arial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ED86BD" wp14:editId="6956BEC6">
                <wp:simplePos x="0" y="0"/>
                <wp:positionH relativeFrom="column">
                  <wp:posOffset>698358</wp:posOffset>
                </wp:positionH>
                <wp:positionV relativeFrom="paragraph">
                  <wp:posOffset>5818732</wp:posOffset>
                </wp:positionV>
                <wp:extent cx="1543050" cy="4857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Metric Medium" w:hAnsi="Metric Medium"/>
                                <w:color w:val="3F2B02"/>
                                <w:sz w:val="40"/>
                                <w:szCs w:val="40"/>
                              </w:rPr>
                              <w:id w:val="-1678562473"/>
                              <w:showingPlcHdr/>
                              <w:text/>
                            </w:sdtPr>
                            <w:sdtEndPr/>
                            <w:sdtContent>
                              <w:p w:rsidR="007D778D" w:rsidRPr="007D778D" w:rsidRDefault="00EF6FF8" w:rsidP="007D778D">
                                <w:pPr>
                                  <w:spacing w:line="360" w:lineRule="exact"/>
                                  <w:rPr>
                                    <w:rFonts w:ascii="Metric Medium" w:hAnsi="Metric Medium"/>
                                    <w:color w:val="3F2B02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Metric Medium" w:hAnsi="Metric Medium"/>
                                    <w:color w:val="3F2B02"/>
                                    <w:sz w:val="40"/>
                                  </w:rPr>
                                  <w:t>Compact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xmlns:o="urn:schemas-microsoft-com:office:office" xmlns:w14="http://schemas.microsoft.com/office/word/2010/wordml" xmlns:v="urn:schemas-microsoft-com:vml" w14:anchorId="2EED86BD" id="Text Box 8" o:spid="_x0000_s1039" type="#_x0000_t202" style="position:absolute;margin-left:55pt;margin-top:458.15pt;width:121.5pt;height: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" filled="f" stroked="f" strokeweight=".5pt">
                <v:textbox>
                  <w:txbxContent>
                    <w:sdt>
                      <w:sdtPr>
                        <w:rPr>
                          <w:rFonts w:ascii="Metric Medium" w:hAnsi="Metric Medium"/>
                          <w:color w:val="3F2B02"/>
                          <w:sz w:val="40"/>
                          <w:szCs w:val="40"/>
                        </w:rPr>
                        <w:id w:val="-1678562473"/>
                        <w:placeholder>
                          <w:docPart w:val="83C3FDEE7B2342AD9340F98E23F8C8A7"/>
                        </w:placeholder>
                        <w:showingPlcHdr/>
                        <w:text/>
                      </w:sdtPr>
                      <w:sdtContent>
                        <w:p w:rsidR="007D778D" w:rsidRPr="007D778D" w:rsidRDefault="00EF6FF8" w:rsidP="007D778D">
                          <w:pPr>
                            <w:spacing w:line="360" w:lineRule="exact"/>
                            <w:rPr>
                              <w:rFonts w:ascii="Metric Medium" w:hAnsi="Metric Medium"/>
                              <w:color w:val="3F2B02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Metric Medium" w:hAnsi="Metric Medium"/>
                              <w:color w:val="3F2B02"/>
                              <w:sz w:val="40"/>
                            </w:rPr>
                            <w:t>Compact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E1A206" wp14:editId="4E118FD4">
                <wp:simplePos x="0" y="0"/>
                <wp:positionH relativeFrom="margin">
                  <wp:posOffset>671593</wp:posOffset>
                </wp:positionH>
                <wp:positionV relativeFrom="paragraph">
                  <wp:posOffset>5144448</wp:posOffset>
                </wp:positionV>
                <wp:extent cx="2381250" cy="13811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Edwardian Script ITC" w:hAnsi="Edwardian Script ITC"/>
                                <w:color w:val="3F2B02"/>
                                <w:sz w:val="120"/>
                                <w:szCs w:val="120"/>
                              </w:rPr>
                              <w:id w:val="-845937639"/>
                              <w:showingPlcHdr/>
                              <w:text/>
                            </w:sdtPr>
                            <w:sdtEndPr/>
                            <w:sdtContent>
                              <w:p w:rsidR="007D778D" w:rsidRPr="007D778D" w:rsidRDefault="00EF6FF8" w:rsidP="007D778D">
                                <w:pPr>
                                  <w:rPr>
                                    <w:rFonts w:ascii="Edwardian Script ITC" w:hAnsi="Edwardian Script ITC"/>
                                    <w:color w:val="3F2B02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Edwardian Script ITC" w:hAnsi="Edwardian Script ITC"/>
                                    <w:i/>
                                    <w:color w:val="3F2B02"/>
                                    <w:sz w:val="120"/>
                                  </w:rPr>
                                  <w:t>Desk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xmlns:o="urn:schemas-microsoft-com:office:office" xmlns:w14="http://schemas.microsoft.com/office/word/2010/wordml" xmlns:v="urn:schemas-microsoft-com:vml" w14:anchorId="3FE1A206" id="Text Box 5" o:spid="_x0000_s1040" type="#_x0000_t202" style="position:absolute;margin-left:52.9pt;margin-top:405.05pt;width:187.5pt;height:108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" filled="f" stroked="f" strokeweight=".5pt">
                <v:textbox>
                  <w:txbxContent>
                    <w:sdt>
                      <w:sdtPr>
                        <w:rPr>
                          <w:rFonts w:ascii="Edwardian Script ITC" w:hAnsi="Edwardian Script ITC"/>
                          <w:color w:val="3F2B02"/>
                          <w:sz w:val="120"/>
                          <w:szCs w:val="120"/>
                        </w:rPr>
                        <w:id w:val="-845937639"/>
                        <w:placeholder>
                          <w:docPart w:val="21BCF76CBB604760B2D3FF395C396762"/>
                        </w:placeholder>
                        <w:showingPlcHdr/>
                        <w:text/>
                      </w:sdtPr>
                      <w:sdtContent>
                        <w:p w:rsidR="007D778D" w:rsidRPr="007D778D" w:rsidRDefault="00EF6FF8" w:rsidP="007D778D">
                          <w:pPr>
                            <w:rPr>
                              <w:rFonts w:ascii="Edwardian Script ITC" w:hAnsi="Edwardian Script ITC"/>
                              <w:color w:val="3F2B02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Edwardian Script ITC" w:hAnsi="Edwardian Script ITC"/>
                              <w:i/>
                              <w:color w:val="3F2B02"/>
                              <w:sz w:val="120"/>
                            </w:rPr>
                            <w:t>Desk</w:t>
                          </w:r>
                        </w:p>
                      </w:sdtContent>
                    </w:sdt>
                  </w:txbxContent>
                </v:textbox>
                <w10:wrap xmlns:w10="urn:schemas-microsoft-com:office:word" anchorx="margin"/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9B3D8A" wp14:editId="1B94B89E">
                <wp:simplePos x="0" y="0"/>
                <wp:positionH relativeFrom="column">
                  <wp:posOffset>303406</wp:posOffset>
                </wp:positionH>
                <wp:positionV relativeFrom="paragraph">
                  <wp:posOffset>606899</wp:posOffset>
                </wp:positionV>
                <wp:extent cx="1543050" cy="341195"/>
                <wp:effectExtent l="0" t="0" r="0" b="19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341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Metric Medium" w:hAnsi="Metric Medium"/>
                                <w:color w:val="3F2B02"/>
                                <w:sz w:val="40"/>
                                <w:szCs w:val="40"/>
                              </w:rPr>
                              <w:id w:val="-1822799595"/>
                              <w:showingPlcHdr/>
                              <w:text/>
                            </w:sdtPr>
                            <w:sdtEndPr/>
                            <w:sdtContent>
                              <w:p w:rsidR="007D778D" w:rsidRPr="007D778D" w:rsidRDefault="00EF6FF8" w:rsidP="007D778D">
                                <w:pPr>
                                  <w:spacing w:after="0" w:line="400" w:lineRule="exact"/>
                                  <w:rPr>
                                    <w:rFonts w:ascii="Metric Medium" w:hAnsi="Metric Medium"/>
                                    <w:color w:val="3F2B02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Metric Medium" w:hAnsi="Metric Medium"/>
                                    <w:color w:val="3F2B02"/>
                                    <w:sz w:val="40"/>
                                  </w:rPr>
                                  <w:t>Cover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xmlns:o="urn:schemas-microsoft-com:office:office" xmlns:w14="http://schemas.microsoft.com/office/word/2010/wordml" xmlns:v="urn:schemas-microsoft-com:vml" w14:anchorId="619B3D8A" id="Text Box 6" o:spid="_x0000_s1041" type="#_x0000_t202" style="position:absolute;margin-left:23.9pt;margin-top:47.8pt;width:121.5pt;height:2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" filled="f" stroked="f" strokeweight=".5pt">
                <v:textbox>
                  <w:txbxContent>
                    <w:sdt>
                      <w:sdtPr>
                        <w:rPr>
                          <w:rFonts w:ascii="Metric Medium" w:hAnsi="Metric Medium"/>
                          <w:color w:val="3F2B02"/>
                          <w:sz w:val="40"/>
                          <w:szCs w:val="40"/>
                        </w:rPr>
                        <w:id w:val="-1822799595"/>
                        <w:placeholder>
                          <w:docPart w:val="01CED40F97DB4568BA741F60AB210D75"/>
                        </w:placeholder>
                        <w:showingPlcHdr/>
                        <w:text/>
                      </w:sdtPr>
                      <w:sdtContent>
                        <w:p w:rsidR="007D778D" w:rsidRPr="007D778D" w:rsidRDefault="00EF6FF8" w:rsidP="007D778D">
                          <w:pPr>
                            <w:spacing w:after="0" w:line="400" w:lineRule="exact"/>
                            <w:rPr>
                              <w:rFonts w:ascii="Metric Medium" w:hAnsi="Metric Medium"/>
                              <w:color w:val="3F2B02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Metric Medium" w:hAnsi="Metric Medium"/>
                              <w:color w:val="3F2B02"/>
                              <w:sz w:val="40"/>
                            </w:rPr>
                            <w:t>Cover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7B44F0" wp14:editId="1B10863A">
                <wp:simplePos x="0" y="0"/>
                <wp:positionH relativeFrom="column">
                  <wp:posOffset>406021</wp:posOffset>
                </wp:positionH>
                <wp:positionV relativeFrom="paragraph">
                  <wp:posOffset>232012</wp:posOffset>
                </wp:positionV>
                <wp:extent cx="1543050" cy="52543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5254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Bernard MT Condensed" w:hAnsi="Bernard MT Condensed"/>
                                <w:color w:val="3F2B02"/>
                                <w:sz w:val="68"/>
                                <w:szCs w:val="68"/>
                              </w:rPr>
                              <w:id w:val="-1525627160"/>
                              <w:showingPlcHdr/>
                              <w:text/>
                            </w:sdtPr>
                            <w:sdtEndPr/>
                            <w:sdtContent>
                              <w:p w:rsidR="007D778D" w:rsidRPr="007D778D" w:rsidRDefault="00EF6FF8" w:rsidP="007D778D">
                                <w:pPr>
                                  <w:spacing w:after="0" w:line="240" w:lineRule="auto"/>
                                  <w:rPr>
                                    <w:rFonts w:ascii="Bernard MT Condensed" w:hAnsi="Bernard MT Condensed"/>
                                    <w:color w:val="3F2B02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Bernard MT Condensed" w:hAnsi="Bernard MT Condensed"/>
                                    <w:color w:val="3F2B02"/>
                                    <w:sz w:val="68"/>
                                  </w:rPr>
                                  <w:t>CD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xmlns:o="urn:schemas-microsoft-com:office:office" xmlns:w14="http://schemas.microsoft.com/office/word/2010/wordml" xmlns:v="urn:schemas-microsoft-com:vml" w14:anchorId="337B44F0" id="Text Box 2" o:spid="_x0000_s1042" type="#_x0000_t202" style="position:absolute;margin-left:31.95pt;margin-top:18.25pt;width:121.5pt;height:4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" filled="f" stroked="f" strokeweight=".5pt">
                <v:textbox>
                  <w:txbxContent>
                    <w:sdt>
                      <w:sdtPr>
                        <w:rPr>
                          <w:rFonts w:ascii="Bernard MT Condensed" w:hAnsi="Bernard MT Condensed"/>
                          <w:color w:val="3F2B02"/>
                          <w:sz w:val="68"/>
                          <w:szCs w:val="68"/>
                        </w:rPr>
                        <w:id w:val="-1525627160"/>
                        <w:placeholder>
                          <w:docPart w:val="26302C70C6BB46009390F2A0D7E3070F"/>
                        </w:placeholder>
                        <w:showingPlcHdr/>
                        <w:text/>
                      </w:sdtPr>
                      <w:sdtContent>
                        <w:p w:rsidR="007D778D" w:rsidRPr="007D778D" w:rsidRDefault="00EF6FF8" w:rsidP="007D778D">
                          <w:pPr>
                            <w:spacing w:after="0" w:line="240" w:lineRule="auto"/>
                            <w:rPr>
                              <w:rFonts w:ascii="Bernard MT Condensed" w:hAnsi="Bernard MT Condensed"/>
                              <w:color w:val="3F2B02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Bernard MT Condensed" w:hAnsi="Bernard MT Condensed"/>
                              <w:color w:val="3F2B02"/>
                              <w:sz w:val="68"/>
                            </w:rPr>
                            <w:t>CD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sectPr w:rsidR="00722A89" w:rsidSect="00752686">
      <w:pgSz w:w="11909" w:h="16834" w:code="9"/>
      <w:pgMar w:top="1440" w:right="2520" w:bottom="1440" w:left="25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Metric Medium"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4CC"/>
    <w:rsid w:val="000066E0"/>
    <w:rsid w:val="004356BD"/>
    <w:rsid w:val="00525663"/>
    <w:rsid w:val="00722A89"/>
    <w:rsid w:val="00752686"/>
    <w:rsid w:val="007D778D"/>
    <w:rsid w:val="009034CC"/>
    <w:rsid w:val="00A61878"/>
    <w:rsid w:val="00EF6FF8"/>
    <w:rsid w:val="00FE0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de-D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F6FF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2E382EF57814472B0092359ACF38F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9E49A8-F34F-4DFC-A2AD-B92D8721D454}"/>
      </w:docPartPr>
      <w:docPartBody>
        <w:p w:rsidR="00CD51F0" w:rsidRDefault="002277B4" w:rsidP="002277B4">
          <w:pPr>
            <w:pStyle w:val="F2E382EF57814472B0092359ACF38FFE4"/>
          </w:pPr>
          <w:r>
            <w:rPr>
              <w:rFonts w:ascii="Arial Bold" w:hAnsi="Arial Bold"/>
              <w:color w:val="FFFFFF" w:themeColor="background1"/>
              <w:sz w:val="16"/>
              <w:szCs w:val="16"/>
            </w:rPr>
            <w:t>6</w:t>
          </w:r>
          <w:r w:rsidRPr="007D778D">
            <w:rPr>
              <w:rFonts w:ascii="Arial Bold" w:hAnsi="Arial Bold"/>
              <w:color w:val="FFFFFF" w:themeColor="background1"/>
              <w:sz w:val="16"/>
              <w:szCs w:val="16"/>
            </w:rPr>
            <w:t>. SOUND TRACK 0</w:t>
          </w:r>
          <w:r>
            <w:rPr>
              <w:rFonts w:ascii="Arial Bold" w:hAnsi="Arial Bold"/>
              <w:color w:val="FFFFFF" w:themeColor="background1"/>
              <w:sz w:val="16"/>
              <w:szCs w:val="16"/>
            </w:rPr>
            <w:t>6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Metric Medium"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7B4"/>
    <w:rsid w:val="002277B4"/>
    <w:rsid w:val="00A6274F"/>
    <w:rsid w:val="00CD51F0"/>
    <w:rsid w:val="00E07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277B4"/>
    <w:rPr>
      <w:color w:val="808080"/>
    </w:rPr>
  </w:style>
  <w:style w:type="paragraph" w:customStyle="1" w:styleId="7A14086F930D4CB48BAF9D19CF4E3211">
    <w:name w:val="7A14086F930D4CB48BAF9D19CF4E3211"/>
    <w:rsid w:val="002277B4"/>
  </w:style>
  <w:style w:type="paragraph" w:customStyle="1" w:styleId="7DCFEF3D932A4730AC334186D5FEB6E9">
    <w:name w:val="7DCFEF3D932A4730AC334186D5FEB6E9"/>
    <w:rsid w:val="002277B4"/>
  </w:style>
  <w:style w:type="paragraph" w:customStyle="1" w:styleId="83C3FDEE7B2342AD9340F98E23F8C8A7">
    <w:name w:val="83C3FDEE7B2342AD9340F98E23F8C8A7"/>
    <w:rsid w:val="002277B4"/>
  </w:style>
  <w:style w:type="paragraph" w:customStyle="1" w:styleId="21BCF76CBB604760B2D3FF395C396762">
    <w:name w:val="21BCF76CBB604760B2D3FF395C396762"/>
    <w:rsid w:val="002277B4"/>
  </w:style>
  <w:style w:type="paragraph" w:customStyle="1" w:styleId="01CED40F97DB4568BA741F60AB210D75">
    <w:name w:val="01CED40F97DB4568BA741F60AB210D75"/>
    <w:rsid w:val="002277B4"/>
  </w:style>
  <w:style w:type="paragraph" w:customStyle="1" w:styleId="26302C70C6BB46009390F2A0D7E3070F">
    <w:name w:val="26302C70C6BB46009390F2A0D7E3070F"/>
    <w:rsid w:val="002277B4"/>
  </w:style>
  <w:style w:type="paragraph" w:customStyle="1" w:styleId="B302B85505B74EFCB303513F84DE4B00">
    <w:name w:val="B302B85505B74EFCB303513F84DE4B00"/>
    <w:rsid w:val="002277B4"/>
  </w:style>
  <w:style w:type="paragraph" w:customStyle="1" w:styleId="DB59A819750F43B3B2975D2E6E929EFB">
    <w:name w:val="DB59A819750F43B3B2975D2E6E929EFB"/>
    <w:rsid w:val="002277B4"/>
  </w:style>
  <w:style w:type="paragraph" w:customStyle="1" w:styleId="B472D349BA184496B71884FA5B14A264">
    <w:name w:val="B472D349BA184496B71884FA5B14A264"/>
    <w:rsid w:val="002277B4"/>
  </w:style>
  <w:style w:type="paragraph" w:customStyle="1" w:styleId="075977D1A7734143B02A12BAAD25DB88">
    <w:name w:val="075977D1A7734143B02A12BAAD25DB88"/>
    <w:rsid w:val="002277B4"/>
  </w:style>
  <w:style w:type="paragraph" w:customStyle="1" w:styleId="8F107F9728404E4DB2CBED1D504E613F">
    <w:name w:val="8F107F9728404E4DB2CBED1D504E613F"/>
    <w:rsid w:val="002277B4"/>
  </w:style>
  <w:style w:type="paragraph" w:customStyle="1" w:styleId="19595C5CF7F644F680C090DEC6FCAF4A">
    <w:name w:val="19595C5CF7F644F680C090DEC6FCAF4A"/>
    <w:rsid w:val="002277B4"/>
  </w:style>
  <w:style w:type="paragraph" w:customStyle="1" w:styleId="7A14086F930D4CB48BAF9D19CF4E32111">
    <w:name w:val="7A14086F930D4CB48BAF9D19CF4E32111"/>
    <w:rsid w:val="002277B4"/>
  </w:style>
  <w:style w:type="paragraph" w:customStyle="1" w:styleId="7DCFEF3D932A4730AC334186D5FEB6E91">
    <w:name w:val="7DCFEF3D932A4730AC334186D5FEB6E91"/>
    <w:rsid w:val="002277B4"/>
  </w:style>
  <w:style w:type="paragraph" w:customStyle="1" w:styleId="8F107F9728404E4DB2CBED1D504E613F1">
    <w:name w:val="8F107F9728404E4DB2CBED1D504E613F1"/>
    <w:rsid w:val="002277B4"/>
  </w:style>
  <w:style w:type="paragraph" w:customStyle="1" w:styleId="075977D1A7734143B02A12BAAD25DB881">
    <w:name w:val="075977D1A7734143B02A12BAAD25DB881"/>
    <w:rsid w:val="002277B4"/>
  </w:style>
  <w:style w:type="paragraph" w:customStyle="1" w:styleId="B472D349BA184496B71884FA5B14A2641">
    <w:name w:val="B472D349BA184496B71884FA5B14A2641"/>
    <w:rsid w:val="002277B4"/>
  </w:style>
  <w:style w:type="paragraph" w:customStyle="1" w:styleId="DB59A819750F43B3B2975D2E6E929EFB1">
    <w:name w:val="DB59A819750F43B3B2975D2E6E929EFB1"/>
    <w:rsid w:val="002277B4"/>
  </w:style>
  <w:style w:type="paragraph" w:customStyle="1" w:styleId="B302B85505B74EFCB303513F84DE4B001">
    <w:name w:val="B302B85505B74EFCB303513F84DE4B001"/>
    <w:rsid w:val="002277B4"/>
  </w:style>
  <w:style w:type="paragraph" w:customStyle="1" w:styleId="83C3FDEE7B2342AD9340F98E23F8C8A71">
    <w:name w:val="83C3FDEE7B2342AD9340F98E23F8C8A71"/>
    <w:rsid w:val="002277B4"/>
  </w:style>
  <w:style w:type="paragraph" w:customStyle="1" w:styleId="21BCF76CBB604760B2D3FF395C3967621">
    <w:name w:val="21BCF76CBB604760B2D3FF395C3967621"/>
    <w:rsid w:val="002277B4"/>
  </w:style>
  <w:style w:type="paragraph" w:customStyle="1" w:styleId="01CED40F97DB4568BA741F60AB210D751">
    <w:name w:val="01CED40F97DB4568BA741F60AB210D751"/>
    <w:rsid w:val="002277B4"/>
  </w:style>
  <w:style w:type="paragraph" w:customStyle="1" w:styleId="26302C70C6BB46009390F2A0D7E3070F1">
    <w:name w:val="26302C70C6BB46009390F2A0D7E3070F1"/>
    <w:rsid w:val="002277B4"/>
  </w:style>
  <w:style w:type="paragraph" w:customStyle="1" w:styleId="A98B58CCDDA748B0BC88E46CEB0740AE">
    <w:name w:val="A98B58CCDDA748B0BC88E46CEB0740AE"/>
    <w:rsid w:val="002277B4"/>
  </w:style>
  <w:style w:type="paragraph" w:customStyle="1" w:styleId="3390F5EBC4F741349C324982967A2846">
    <w:name w:val="3390F5EBC4F741349C324982967A2846"/>
    <w:rsid w:val="002277B4"/>
  </w:style>
  <w:style w:type="paragraph" w:customStyle="1" w:styleId="44FE20C5AB41432AB1948805AE7515B4">
    <w:name w:val="44FE20C5AB41432AB1948805AE7515B4"/>
    <w:rsid w:val="002277B4"/>
  </w:style>
  <w:style w:type="paragraph" w:customStyle="1" w:styleId="10069B351B4E47FC83D1977BFE3163D5">
    <w:name w:val="10069B351B4E47FC83D1977BFE3163D5"/>
    <w:rsid w:val="002277B4"/>
  </w:style>
  <w:style w:type="paragraph" w:customStyle="1" w:styleId="F2E382EF57814472B0092359ACF38FFE">
    <w:name w:val="F2E382EF57814472B0092359ACF38FFE"/>
    <w:rsid w:val="002277B4"/>
  </w:style>
  <w:style w:type="paragraph" w:customStyle="1" w:styleId="075977D1A7734143B02A12BAAD25DB882">
    <w:name w:val="075977D1A7734143B02A12BAAD25DB882"/>
    <w:rsid w:val="002277B4"/>
  </w:style>
  <w:style w:type="paragraph" w:customStyle="1" w:styleId="B472D349BA184496B71884FA5B14A2642">
    <w:name w:val="B472D349BA184496B71884FA5B14A2642"/>
    <w:rsid w:val="002277B4"/>
  </w:style>
  <w:style w:type="paragraph" w:customStyle="1" w:styleId="DB59A819750F43B3B2975D2E6E929EFB2">
    <w:name w:val="DB59A819750F43B3B2975D2E6E929EFB2"/>
    <w:rsid w:val="002277B4"/>
  </w:style>
  <w:style w:type="paragraph" w:customStyle="1" w:styleId="19595C5CF7F644F680C090DEC6FCAF4A1">
    <w:name w:val="19595C5CF7F644F680C090DEC6FCAF4A1"/>
    <w:rsid w:val="002277B4"/>
  </w:style>
  <w:style w:type="paragraph" w:customStyle="1" w:styleId="7A14086F930D4CB48BAF9D19CF4E32112">
    <w:name w:val="7A14086F930D4CB48BAF9D19CF4E32112"/>
    <w:rsid w:val="002277B4"/>
  </w:style>
  <w:style w:type="paragraph" w:customStyle="1" w:styleId="7DCFEF3D932A4730AC334186D5FEB6E92">
    <w:name w:val="7DCFEF3D932A4730AC334186D5FEB6E92"/>
    <w:rsid w:val="002277B4"/>
  </w:style>
  <w:style w:type="paragraph" w:customStyle="1" w:styleId="8F107F9728404E4DB2CBED1D504E613F2">
    <w:name w:val="8F107F9728404E4DB2CBED1D504E613F2"/>
    <w:rsid w:val="002277B4"/>
  </w:style>
  <w:style w:type="paragraph" w:customStyle="1" w:styleId="B302B85505B74EFCB303513F84DE4B002">
    <w:name w:val="B302B85505B74EFCB303513F84DE4B002"/>
    <w:rsid w:val="002277B4"/>
  </w:style>
  <w:style w:type="paragraph" w:customStyle="1" w:styleId="F2E382EF57814472B0092359ACF38FFE1">
    <w:name w:val="F2E382EF57814472B0092359ACF38FFE1"/>
    <w:rsid w:val="002277B4"/>
  </w:style>
  <w:style w:type="paragraph" w:customStyle="1" w:styleId="10069B351B4E47FC83D1977BFE3163D51">
    <w:name w:val="10069B351B4E47FC83D1977BFE3163D51"/>
    <w:rsid w:val="002277B4"/>
  </w:style>
  <w:style w:type="paragraph" w:customStyle="1" w:styleId="44FE20C5AB41432AB1948805AE7515B41">
    <w:name w:val="44FE20C5AB41432AB1948805AE7515B41"/>
    <w:rsid w:val="002277B4"/>
  </w:style>
  <w:style w:type="paragraph" w:customStyle="1" w:styleId="3390F5EBC4F741349C324982967A28461">
    <w:name w:val="3390F5EBC4F741349C324982967A28461"/>
    <w:rsid w:val="002277B4"/>
  </w:style>
  <w:style w:type="paragraph" w:customStyle="1" w:styleId="A98B58CCDDA748B0BC88E46CEB0740AE1">
    <w:name w:val="A98B58CCDDA748B0BC88E46CEB0740AE1"/>
    <w:rsid w:val="002277B4"/>
  </w:style>
  <w:style w:type="paragraph" w:customStyle="1" w:styleId="83C3FDEE7B2342AD9340F98E23F8C8A72">
    <w:name w:val="83C3FDEE7B2342AD9340F98E23F8C8A72"/>
    <w:rsid w:val="002277B4"/>
  </w:style>
  <w:style w:type="paragraph" w:customStyle="1" w:styleId="21BCF76CBB604760B2D3FF395C3967622">
    <w:name w:val="21BCF76CBB604760B2D3FF395C3967622"/>
    <w:rsid w:val="002277B4"/>
  </w:style>
  <w:style w:type="paragraph" w:customStyle="1" w:styleId="01CED40F97DB4568BA741F60AB210D752">
    <w:name w:val="01CED40F97DB4568BA741F60AB210D752"/>
    <w:rsid w:val="002277B4"/>
  </w:style>
  <w:style w:type="paragraph" w:customStyle="1" w:styleId="26302C70C6BB46009390F2A0D7E3070F2">
    <w:name w:val="26302C70C6BB46009390F2A0D7E3070F2"/>
    <w:rsid w:val="002277B4"/>
  </w:style>
  <w:style w:type="paragraph" w:customStyle="1" w:styleId="075977D1A7734143B02A12BAAD25DB883">
    <w:name w:val="075977D1A7734143B02A12BAAD25DB883"/>
    <w:rsid w:val="002277B4"/>
  </w:style>
  <w:style w:type="paragraph" w:customStyle="1" w:styleId="B472D349BA184496B71884FA5B14A2643">
    <w:name w:val="B472D349BA184496B71884FA5B14A2643"/>
    <w:rsid w:val="002277B4"/>
  </w:style>
  <w:style w:type="paragraph" w:customStyle="1" w:styleId="DB59A819750F43B3B2975D2E6E929EFB3">
    <w:name w:val="DB59A819750F43B3B2975D2E6E929EFB3"/>
    <w:rsid w:val="002277B4"/>
  </w:style>
  <w:style w:type="paragraph" w:customStyle="1" w:styleId="19595C5CF7F644F680C090DEC6FCAF4A2">
    <w:name w:val="19595C5CF7F644F680C090DEC6FCAF4A2"/>
    <w:rsid w:val="002277B4"/>
  </w:style>
  <w:style w:type="paragraph" w:customStyle="1" w:styleId="7A14086F930D4CB48BAF9D19CF4E32113">
    <w:name w:val="7A14086F930D4CB48BAF9D19CF4E32113"/>
    <w:rsid w:val="002277B4"/>
  </w:style>
  <w:style w:type="paragraph" w:customStyle="1" w:styleId="7DCFEF3D932A4730AC334186D5FEB6E93">
    <w:name w:val="7DCFEF3D932A4730AC334186D5FEB6E93"/>
    <w:rsid w:val="002277B4"/>
  </w:style>
  <w:style w:type="paragraph" w:customStyle="1" w:styleId="8F107F9728404E4DB2CBED1D504E613F3">
    <w:name w:val="8F107F9728404E4DB2CBED1D504E613F3"/>
    <w:rsid w:val="002277B4"/>
  </w:style>
  <w:style w:type="paragraph" w:customStyle="1" w:styleId="B302B85505B74EFCB303513F84DE4B003">
    <w:name w:val="B302B85505B74EFCB303513F84DE4B003"/>
    <w:rsid w:val="002277B4"/>
  </w:style>
  <w:style w:type="paragraph" w:customStyle="1" w:styleId="F2E382EF57814472B0092359ACF38FFE2">
    <w:name w:val="F2E382EF57814472B0092359ACF38FFE2"/>
    <w:rsid w:val="002277B4"/>
  </w:style>
  <w:style w:type="paragraph" w:customStyle="1" w:styleId="10069B351B4E47FC83D1977BFE3163D52">
    <w:name w:val="10069B351B4E47FC83D1977BFE3163D52"/>
    <w:rsid w:val="002277B4"/>
  </w:style>
  <w:style w:type="paragraph" w:customStyle="1" w:styleId="44FE20C5AB41432AB1948805AE7515B42">
    <w:name w:val="44FE20C5AB41432AB1948805AE7515B42"/>
    <w:rsid w:val="002277B4"/>
  </w:style>
  <w:style w:type="paragraph" w:customStyle="1" w:styleId="3390F5EBC4F741349C324982967A28462">
    <w:name w:val="3390F5EBC4F741349C324982967A28462"/>
    <w:rsid w:val="002277B4"/>
  </w:style>
  <w:style w:type="paragraph" w:customStyle="1" w:styleId="A98B58CCDDA748B0BC88E46CEB0740AE2">
    <w:name w:val="A98B58CCDDA748B0BC88E46CEB0740AE2"/>
    <w:rsid w:val="002277B4"/>
  </w:style>
  <w:style w:type="paragraph" w:customStyle="1" w:styleId="83C3FDEE7B2342AD9340F98E23F8C8A73">
    <w:name w:val="83C3FDEE7B2342AD9340F98E23F8C8A73"/>
    <w:rsid w:val="002277B4"/>
  </w:style>
  <w:style w:type="paragraph" w:customStyle="1" w:styleId="21BCF76CBB604760B2D3FF395C3967623">
    <w:name w:val="21BCF76CBB604760B2D3FF395C3967623"/>
    <w:rsid w:val="002277B4"/>
  </w:style>
  <w:style w:type="paragraph" w:customStyle="1" w:styleId="01CED40F97DB4568BA741F60AB210D753">
    <w:name w:val="01CED40F97DB4568BA741F60AB210D753"/>
    <w:rsid w:val="002277B4"/>
  </w:style>
  <w:style w:type="paragraph" w:customStyle="1" w:styleId="26302C70C6BB46009390F2A0D7E3070F3">
    <w:name w:val="26302C70C6BB46009390F2A0D7E3070F3"/>
    <w:rsid w:val="002277B4"/>
  </w:style>
  <w:style w:type="paragraph" w:customStyle="1" w:styleId="A98B58CCDDA748B0BC88E46CEB0740AE3">
    <w:name w:val="A98B58CCDDA748B0BC88E46CEB0740AE3"/>
    <w:rsid w:val="002277B4"/>
  </w:style>
  <w:style w:type="paragraph" w:customStyle="1" w:styleId="075977D1A7734143B02A12BAAD25DB884">
    <w:name w:val="075977D1A7734143B02A12BAAD25DB884"/>
    <w:rsid w:val="002277B4"/>
  </w:style>
  <w:style w:type="paragraph" w:customStyle="1" w:styleId="B472D349BA184496B71884FA5B14A2644">
    <w:name w:val="B472D349BA184496B71884FA5B14A2644"/>
    <w:rsid w:val="002277B4"/>
  </w:style>
  <w:style w:type="paragraph" w:customStyle="1" w:styleId="DB59A819750F43B3B2975D2E6E929EFB4">
    <w:name w:val="DB59A819750F43B3B2975D2E6E929EFB4"/>
    <w:rsid w:val="002277B4"/>
  </w:style>
  <w:style w:type="paragraph" w:customStyle="1" w:styleId="19595C5CF7F644F680C090DEC6FCAF4A3">
    <w:name w:val="19595C5CF7F644F680C090DEC6FCAF4A3"/>
    <w:rsid w:val="002277B4"/>
  </w:style>
  <w:style w:type="paragraph" w:customStyle="1" w:styleId="7A14086F930D4CB48BAF9D19CF4E32114">
    <w:name w:val="7A14086F930D4CB48BAF9D19CF4E32114"/>
    <w:rsid w:val="002277B4"/>
  </w:style>
  <w:style w:type="paragraph" w:customStyle="1" w:styleId="7DCFEF3D932A4730AC334186D5FEB6E94">
    <w:name w:val="7DCFEF3D932A4730AC334186D5FEB6E94"/>
    <w:rsid w:val="002277B4"/>
  </w:style>
  <w:style w:type="paragraph" w:customStyle="1" w:styleId="8F107F9728404E4DB2CBED1D504E613F4">
    <w:name w:val="8F107F9728404E4DB2CBED1D504E613F4"/>
    <w:rsid w:val="002277B4"/>
  </w:style>
  <w:style w:type="paragraph" w:customStyle="1" w:styleId="B302B85505B74EFCB303513F84DE4B004">
    <w:name w:val="B302B85505B74EFCB303513F84DE4B004"/>
    <w:rsid w:val="002277B4"/>
  </w:style>
  <w:style w:type="paragraph" w:customStyle="1" w:styleId="F2E382EF57814472B0092359ACF38FFE3">
    <w:name w:val="F2E382EF57814472B0092359ACF38FFE3"/>
    <w:rsid w:val="002277B4"/>
  </w:style>
  <w:style w:type="paragraph" w:customStyle="1" w:styleId="10069B351B4E47FC83D1977BFE3163D53">
    <w:name w:val="10069B351B4E47FC83D1977BFE3163D53"/>
    <w:rsid w:val="002277B4"/>
  </w:style>
  <w:style w:type="paragraph" w:customStyle="1" w:styleId="44FE20C5AB41432AB1948805AE7515B43">
    <w:name w:val="44FE20C5AB41432AB1948805AE7515B43"/>
    <w:rsid w:val="002277B4"/>
  </w:style>
  <w:style w:type="paragraph" w:customStyle="1" w:styleId="3390F5EBC4F741349C324982967A28463">
    <w:name w:val="3390F5EBC4F741349C324982967A28463"/>
    <w:rsid w:val="002277B4"/>
  </w:style>
  <w:style w:type="paragraph" w:customStyle="1" w:styleId="83C3FDEE7B2342AD9340F98E23F8C8A74">
    <w:name w:val="83C3FDEE7B2342AD9340F98E23F8C8A74"/>
    <w:rsid w:val="002277B4"/>
  </w:style>
  <w:style w:type="paragraph" w:customStyle="1" w:styleId="21BCF76CBB604760B2D3FF395C3967624">
    <w:name w:val="21BCF76CBB604760B2D3FF395C3967624"/>
    <w:rsid w:val="002277B4"/>
  </w:style>
  <w:style w:type="paragraph" w:customStyle="1" w:styleId="01CED40F97DB4568BA741F60AB210D754">
    <w:name w:val="01CED40F97DB4568BA741F60AB210D754"/>
    <w:rsid w:val="002277B4"/>
  </w:style>
  <w:style w:type="paragraph" w:customStyle="1" w:styleId="26302C70C6BB46009390F2A0D7E3070F4">
    <w:name w:val="26302C70C6BB46009390F2A0D7E3070F4"/>
    <w:rsid w:val="002277B4"/>
  </w:style>
  <w:style w:type="paragraph" w:customStyle="1" w:styleId="F2E382EF57814472B0092359ACF38FFE4">
    <w:name w:val="F2E382EF57814472B0092359ACF38FFE4"/>
    <w:rsid w:val="002277B4"/>
  </w:style>
  <w:style w:type="paragraph" w:customStyle="1" w:styleId="10069B351B4E47FC83D1977BFE3163D54">
    <w:name w:val="10069B351B4E47FC83D1977BFE3163D54"/>
    <w:rsid w:val="002277B4"/>
  </w:style>
  <w:style w:type="paragraph" w:customStyle="1" w:styleId="44FE20C5AB41432AB1948805AE7515B44">
    <w:name w:val="44FE20C5AB41432AB1948805AE7515B44"/>
    <w:rsid w:val="002277B4"/>
  </w:style>
  <w:style w:type="paragraph" w:customStyle="1" w:styleId="3390F5EBC4F741349C324982967A28464">
    <w:name w:val="3390F5EBC4F741349C324982967A28464"/>
    <w:rsid w:val="002277B4"/>
  </w:style>
  <w:style w:type="paragraph" w:customStyle="1" w:styleId="B302B85505B74EFCB303513F84DE4B005">
    <w:name w:val="B302B85505B74EFCB303513F84DE4B005"/>
    <w:rsid w:val="002277B4"/>
  </w:style>
  <w:style w:type="paragraph" w:customStyle="1" w:styleId="A98B58CCDDA748B0BC88E46CEB0740AE4">
    <w:name w:val="A98B58CCDDA748B0BC88E46CEB0740AE4"/>
    <w:rsid w:val="002277B4"/>
  </w:style>
  <w:style w:type="paragraph" w:customStyle="1" w:styleId="075977D1A7734143B02A12BAAD25DB885">
    <w:name w:val="075977D1A7734143B02A12BAAD25DB885"/>
    <w:rsid w:val="002277B4"/>
  </w:style>
  <w:style w:type="paragraph" w:customStyle="1" w:styleId="B472D349BA184496B71884FA5B14A2645">
    <w:name w:val="B472D349BA184496B71884FA5B14A2645"/>
    <w:rsid w:val="002277B4"/>
  </w:style>
  <w:style w:type="paragraph" w:customStyle="1" w:styleId="DB59A819750F43B3B2975D2E6E929EFB5">
    <w:name w:val="DB59A819750F43B3B2975D2E6E929EFB5"/>
    <w:rsid w:val="002277B4"/>
  </w:style>
  <w:style w:type="paragraph" w:customStyle="1" w:styleId="19595C5CF7F644F680C090DEC6FCAF4A4">
    <w:name w:val="19595C5CF7F644F680C090DEC6FCAF4A4"/>
    <w:rsid w:val="002277B4"/>
  </w:style>
  <w:style w:type="paragraph" w:customStyle="1" w:styleId="7A14086F930D4CB48BAF9D19CF4E32115">
    <w:name w:val="7A14086F930D4CB48BAF9D19CF4E32115"/>
    <w:rsid w:val="002277B4"/>
  </w:style>
  <w:style w:type="paragraph" w:customStyle="1" w:styleId="7DCFEF3D932A4730AC334186D5FEB6E95">
    <w:name w:val="7DCFEF3D932A4730AC334186D5FEB6E95"/>
    <w:rsid w:val="002277B4"/>
  </w:style>
  <w:style w:type="paragraph" w:customStyle="1" w:styleId="8F107F9728404E4DB2CBED1D504E613F5">
    <w:name w:val="8F107F9728404E4DB2CBED1D504E613F5"/>
    <w:rsid w:val="002277B4"/>
  </w:style>
  <w:style w:type="paragraph" w:customStyle="1" w:styleId="83C3FDEE7B2342AD9340F98E23F8C8A75">
    <w:name w:val="83C3FDEE7B2342AD9340F98E23F8C8A75"/>
    <w:rsid w:val="002277B4"/>
  </w:style>
  <w:style w:type="paragraph" w:customStyle="1" w:styleId="21BCF76CBB604760B2D3FF395C3967625">
    <w:name w:val="21BCF76CBB604760B2D3FF395C3967625"/>
    <w:rsid w:val="002277B4"/>
  </w:style>
  <w:style w:type="paragraph" w:customStyle="1" w:styleId="01CED40F97DB4568BA741F60AB210D755">
    <w:name w:val="01CED40F97DB4568BA741F60AB210D755"/>
    <w:rsid w:val="002277B4"/>
  </w:style>
  <w:style w:type="paragraph" w:customStyle="1" w:styleId="26302C70C6BB46009390F2A0D7E3070F5">
    <w:name w:val="26302C70C6BB46009390F2A0D7E3070F5"/>
    <w:rsid w:val="002277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Labels_CD labels_version1.dotx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Corporation</dc:creator>
  <cp:keywords/>
  <dc:description/>
  <cp:lastModifiedBy>Microsoft Corporation</cp:lastModifiedBy>
  <cp:revision>2</cp:revision>
  <dcterms:created xsi:type="dcterms:W3CDTF">2016-05-05T08:36:00Z</dcterms:created>
  <dcterms:modified xsi:type="dcterms:W3CDTF">2016-05-05T08:36:00Z</dcterms:modified>
</cp:coreProperties>
</file>