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1308"/>
        <w:gridCol w:w="3709"/>
        <w:gridCol w:w="5017"/>
      </w:tblGrid>
      <w:tr w:rsidR="000B2561" w:rsidRPr="00977ECD" w14:paraId="25BCD28E" w14:textId="77777777" w:rsidTr="00162DCD">
        <w:trPr>
          <w:trHeight w:val="3312"/>
          <w:jc w:val="center"/>
        </w:trPr>
        <w:tc>
          <w:tcPr>
            <w:tcW w:w="5184" w:type="dxa"/>
            <w:gridSpan w:val="2"/>
          </w:tcPr>
          <w:p w14:paraId="4B320253" w14:textId="77777777" w:rsidR="000B2561" w:rsidRPr="00977ECD" w:rsidRDefault="000B2561" w:rsidP="000B2561"/>
        </w:tc>
        <w:tc>
          <w:tcPr>
            <w:tcW w:w="5184" w:type="dxa"/>
            <w:vAlign w:val="bottom"/>
          </w:tcPr>
          <w:p w14:paraId="588FF528" w14:textId="77777777" w:rsidR="000B2561" w:rsidRPr="00977ECD" w:rsidRDefault="006B7DAF" w:rsidP="006B7DAF">
            <w:pPr>
              <w:jc w:val="right"/>
            </w:pPr>
            <w:r w:rsidRPr="00977ECD">
              <w:rPr>
                <w:noProof/>
                <w:lang w:bidi="de-DE"/>
              </w:rPr>
              <mc:AlternateContent>
                <mc:Choice Requires="wps">
                  <w:drawing>
                    <wp:inline distT="0" distB="0" distL="0" distR="0" wp14:anchorId="14868E32" wp14:editId="0909D3A2">
                      <wp:extent cx="1096121" cy="1061724"/>
                      <wp:effectExtent l="0" t="0" r="8890" b="5080"/>
                      <wp:docPr id="45" name="Ellipse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DAE0C" w14:textId="576EEC38" w:rsidR="006B7DAF" w:rsidRPr="00B819FE" w:rsidRDefault="006B7DAF" w:rsidP="006B7DAF">
                                  <w:pPr>
                                    <w:spacing w:after="0" w:line="240" w:lineRule="auto"/>
                                    <w:jc w:val="center"/>
                                    <w:rPr>
                                      <w:rFonts w:asciiTheme="majorHAnsi" w:hAnsiTheme="majorHAnsi" w:cstheme="majorHAnsi"/>
                                      <w:b/>
                                      <w:color w:val="002060" w:themeColor="accent3"/>
                                      <w:sz w:val="20"/>
                                      <w:lang w:val="en-US"/>
                                    </w:rPr>
                                  </w:pPr>
                                  <w:r w:rsidRPr="00B819FE">
                                    <w:rPr>
                                      <w:rFonts w:asciiTheme="majorHAnsi" w:hAnsiTheme="majorHAnsi" w:cstheme="majorHAnsi"/>
                                      <w:b/>
                                      <w:color w:val="002060" w:themeColor="accent3"/>
                                      <w:sz w:val="20"/>
                                      <w:szCs w:val="20"/>
                                      <w:lang w:bidi="de-DE"/>
                                    </w:rPr>
                                    <w:t>SCHUL</w:t>
                                  </w:r>
                                  <w:r w:rsidR="006736E9">
                                    <w:rPr>
                                      <w:rFonts w:asciiTheme="majorHAnsi" w:hAnsiTheme="majorHAnsi" w:cstheme="majorHAnsi"/>
                                      <w:b/>
                                      <w:color w:val="002060" w:themeColor="accent3"/>
                                      <w:sz w:val="20"/>
                                      <w:szCs w:val="20"/>
                                      <w:lang w:bidi="de-DE"/>
                                    </w:rPr>
                                    <w:t xml:space="preserve"> </w:t>
                                  </w:r>
                                  <w:r w:rsidRPr="00B819FE">
                                    <w:rPr>
                                      <w:rFonts w:asciiTheme="majorHAnsi" w:hAnsiTheme="majorHAnsi" w:cstheme="majorHAnsi"/>
                                      <w:b/>
                                      <w:color w:val="002060" w:themeColor="accent3"/>
                                      <w:sz w:val="20"/>
                                      <w:szCs w:val="20"/>
                                      <w:lang w:bidi="de-DE"/>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868E32" id="Ellipse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" fillcolor="white [3212]" stroked="f" strokeweight="1pt">
                      <v:stroke joinstyle="miter"/>
                      <v:textbox>
                        <w:txbxContent>
                          <w:p w14:paraId="1B4DAE0C" w14:textId="576EEC38" w:rsidR="006B7DAF" w:rsidRPr="00B819FE" w:rsidRDefault="006B7DAF" w:rsidP="006B7DAF">
                            <w:pPr>
                              <w:spacing w:after="0" w:line="240" w:lineRule="auto"/>
                              <w:jc w:val="center"/>
                              <w:rPr>
                                <w:rFonts w:asciiTheme="majorHAnsi" w:hAnsiTheme="majorHAnsi" w:cstheme="majorHAnsi"/>
                                <w:b/>
                                <w:color w:val="002060" w:themeColor="accent3"/>
                                <w:sz w:val="20"/>
                                <w:lang w:val="en-US"/>
                              </w:rPr>
                            </w:pPr>
                            <w:r w:rsidRPr="00B819FE">
                              <w:rPr>
                                <w:rFonts w:asciiTheme="majorHAnsi" w:hAnsiTheme="majorHAnsi" w:cstheme="majorHAnsi"/>
                                <w:b/>
                                <w:color w:val="002060" w:themeColor="accent3"/>
                                <w:sz w:val="20"/>
                                <w:szCs w:val="20"/>
                                <w:lang w:bidi="de-DE"/>
                              </w:rPr>
                              <w:t>SCHUL</w:t>
                            </w:r>
                            <w:r w:rsidR="006736E9">
                              <w:rPr>
                                <w:rFonts w:asciiTheme="majorHAnsi" w:hAnsiTheme="majorHAnsi" w:cstheme="majorHAnsi"/>
                                <w:b/>
                                <w:color w:val="002060" w:themeColor="accent3"/>
                                <w:sz w:val="20"/>
                                <w:szCs w:val="20"/>
                                <w:lang w:bidi="de-DE"/>
                              </w:rPr>
                              <w:t xml:space="preserve"> </w:t>
                            </w:r>
                            <w:r w:rsidRPr="00B819FE">
                              <w:rPr>
                                <w:rFonts w:asciiTheme="majorHAnsi" w:hAnsiTheme="majorHAnsi" w:cstheme="majorHAnsi"/>
                                <w:b/>
                                <w:color w:val="002060" w:themeColor="accent3"/>
                                <w:sz w:val="20"/>
                                <w:szCs w:val="20"/>
                                <w:lang w:bidi="de-DE"/>
                              </w:rPr>
                              <w:t>LOGO</w:t>
                            </w:r>
                          </w:p>
                        </w:txbxContent>
                      </v:textbox>
                      <w10:anchorlock/>
                    </v:oval>
                  </w:pict>
                </mc:Fallback>
              </mc:AlternateContent>
            </w:r>
          </w:p>
        </w:tc>
      </w:tr>
      <w:tr w:rsidR="000B2561" w:rsidRPr="00977ECD" w14:paraId="396FB76A" w14:textId="77777777" w:rsidTr="00162DCD">
        <w:trPr>
          <w:trHeight w:val="1143"/>
          <w:jc w:val="center"/>
        </w:trPr>
        <w:tc>
          <w:tcPr>
            <w:tcW w:w="10368" w:type="dxa"/>
            <w:gridSpan w:val="3"/>
            <w:vAlign w:val="center"/>
          </w:tcPr>
          <w:p w14:paraId="57E64EF3" w14:textId="6430DECE" w:rsidR="000B2561" w:rsidRPr="00977ECD" w:rsidRDefault="009802EB" w:rsidP="006B7DAF">
            <w:pPr>
              <w:pStyle w:val="berschrift1"/>
              <w:rPr>
                <w:lang w:val="de-DE"/>
              </w:rPr>
            </w:pPr>
            <w:sdt>
              <w:sdtPr>
                <w:rPr>
                  <w:lang w:val="de-DE"/>
                </w:rPr>
                <w:id w:val="1855377995"/>
                <w:placeholder>
                  <w:docPart w:val="F0F93537211EB7418510FB7E24E481D8"/>
                </w:placeholder>
                <w:temporary/>
                <w:showingPlcHdr/>
                <w15:appearance w15:val="hidden"/>
              </w:sdtPr>
              <w:sdtEndPr/>
              <w:sdtContent>
                <w:r w:rsidR="006B7DAF" w:rsidRPr="00977ECD">
                  <w:rPr>
                    <w:lang w:val="de-DE" w:bidi="de-DE"/>
                  </w:rPr>
                  <w:t>NAME DER SCHULE WIRD HIER ANGEZEIGT</w:t>
                </w:r>
              </w:sdtContent>
            </w:sdt>
            <w:r w:rsidR="006B7DAF" w:rsidRPr="00977ECD">
              <w:rPr>
                <w:lang w:val="de-DE" w:bidi="de-DE"/>
              </w:rPr>
              <w:t xml:space="preserve"> | </w:t>
            </w:r>
            <w:sdt>
              <w:sdtPr>
                <w:rPr>
                  <w:lang w:val="de-DE"/>
                </w:rPr>
                <w:id w:val="-896355017"/>
                <w:placeholder>
                  <w:docPart w:val="054376BFE519334A8C478DBD8A1245E6"/>
                </w:placeholder>
                <w:temporary/>
                <w:showingPlcHdr/>
                <w15:appearance w15:val="hidden"/>
              </w:sdtPr>
              <w:sdtEndPr/>
              <w:sdtContent>
                <w:r w:rsidR="006B7DAF" w:rsidRPr="00977ECD">
                  <w:rPr>
                    <w:lang w:val="de-DE" w:bidi="de-DE"/>
                  </w:rPr>
                  <w:t>DER NEWSLETTER DES</w:t>
                </w:r>
                <w:r w:rsidR="006736E9" w:rsidRPr="00977ECD">
                  <w:rPr>
                    <w:lang w:val="de-DE" w:bidi="de-DE"/>
                  </w:rPr>
                  <w:t> </w:t>
                </w:r>
                <w:r w:rsidR="006B7DAF" w:rsidRPr="00977ECD">
                  <w:rPr>
                    <w:lang w:val="de-DE" w:bidi="de-DE"/>
                  </w:rPr>
                  <w:t>ELTERN-LEHRER-AUSSCHUSSES</w:t>
                </w:r>
              </w:sdtContent>
            </w:sdt>
            <w:r w:rsidR="006B7DAF" w:rsidRPr="00977ECD">
              <w:rPr>
                <w:lang w:val="de-DE" w:bidi="de-DE"/>
              </w:rPr>
              <w:t xml:space="preserve"> – </w:t>
            </w:r>
            <w:sdt>
              <w:sdtPr>
                <w:rPr>
                  <w:lang w:val="de-DE"/>
                </w:rPr>
                <w:id w:val="-67881964"/>
                <w:placeholder>
                  <w:docPart w:val="6996CF8413FAD3488234C55D5012F1FA"/>
                </w:placeholder>
                <w:temporary/>
                <w:showingPlcHdr/>
                <w15:appearance w15:val="hidden"/>
              </w:sdtPr>
              <w:sdtEndPr/>
              <w:sdtContent>
                <w:r w:rsidR="006B7DAF" w:rsidRPr="00977ECD">
                  <w:rPr>
                    <w:lang w:val="de-DE" w:bidi="de-DE"/>
                  </w:rPr>
                  <w:t>20XX</w:t>
                </w:r>
              </w:sdtContent>
            </w:sdt>
          </w:p>
        </w:tc>
      </w:tr>
      <w:tr w:rsidR="000B2561" w:rsidRPr="00977ECD" w14:paraId="1E0B2D78" w14:textId="77777777" w:rsidTr="000B2561">
        <w:trPr>
          <w:trHeight w:val="189"/>
          <w:jc w:val="center"/>
        </w:trPr>
        <w:tc>
          <w:tcPr>
            <w:tcW w:w="5184" w:type="dxa"/>
            <w:gridSpan w:val="2"/>
          </w:tcPr>
          <w:p w14:paraId="0DDC3002" w14:textId="77777777" w:rsidR="000B2561" w:rsidRPr="00977ECD" w:rsidRDefault="000B2561" w:rsidP="006B7DAF">
            <w:pPr>
              <w:spacing w:after="0"/>
            </w:pPr>
          </w:p>
        </w:tc>
        <w:tc>
          <w:tcPr>
            <w:tcW w:w="5184" w:type="dxa"/>
          </w:tcPr>
          <w:p w14:paraId="532A6FAD" w14:textId="77777777" w:rsidR="000B2561" w:rsidRPr="00977ECD" w:rsidRDefault="000B2561" w:rsidP="006B7DAF">
            <w:pPr>
              <w:spacing w:after="0"/>
            </w:pPr>
          </w:p>
        </w:tc>
      </w:tr>
      <w:tr w:rsidR="006B7DAF" w:rsidRPr="00977ECD" w14:paraId="716FDB32" w14:textId="77777777" w:rsidTr="00295C22">
        <w:trPr>
          <w:trHeight w:val="531"/>
          <w:jc w:val="center"/>
        </w:trPr>
        <w:tc>
          <w:tcPr>
            <w:tcW w:w="10368" w:type="dxa"/>
            <w:gridSpan w:val="3"/>
            <w:vAlign w:val="bottom"/>
          </w:tcPr>
          <w:p w14:paraId="2DDC2478" w14:textId="77777777" w:rsidR="006B7DAF" w:rsidRPr="00977ECD" w:rsidRDefault="009802EB" w:rsidP="00295C22">
            <w:pPr>
              <w:pStyle w:val="Details"/>
              <w:rPr>
                <w:lang w:val="de-DE"/>
              </w:rPr>
            </w:pPr>
            <w:sdt>
              <w:sdtPr>
                <w:rPr>
                  <w:lang w:val="de-DE"/>
                </w:rPr>
                <w:id w:val="375899795"/>
                <w:placeholder>
                  <w:docPart w:val="81D34425A0B6D646A161FA141761D6D3"/>
                </w:placeholder>
                <w:temporary/>
                <w:showingPlcHdr/>
                <w15:appearance w15:val="hidden"/>
              </w:sdtPr>
              <w:sdtEndPr/>
              <w:sdtContent>
                <w:r w:rsidR="006B7DAF" w:rsidRPr="00977ECD">
                  <w:rPr>
                    <w:rStyle w:val="Platzhaltertext"/>
                    <w:color w:val="262626" w:themeColor="text2"/>
                    <w:lang w:val="de-DE" w:bidi="de-DE"/>
                  </w:rPr>
                  <w:t>Programm</w:t>
                </w:r>
              </w:sdtContent>
            </w:sdt>
            <w:r w:rsidR="006B7DAF" w:rsidRPr="00977ECD">
              <w:rPr>
                <w:lang w:val="de-DE" w:bidi="de-DE"/>
              </w:rPr>
              <w:t xml:space="preserve"> | </w:t>
            </w:r>
            <w:sdt>
              <w:sdtPr>
                <w:rPr>
                  <w:lang w:val="de-DE"/>
                </w:rPr>
                <w:id w:val="2098897899"/>
                <w:placeholder>
                  <w:docPart w:val="0D3D0BADAA1EDE49AB4107A6E8EF7C47"/>
                </w:placeholder>
                <w:temporary/>
                <w:showingPlcHdr/>
                <w15:appearance w15:val="hidden"/>
              </w:sdtPr>
              <w:sdtEndPr/>
              <w:sdtContent>
                <w:r w:rsidR="006B7DAF" w:rsidRPr="00977ECD">
                  <w:rPr>
                    <w:rStyle w:val="Platzhaltertext"/>
                    <w:color w:val="262626" w:themeColor="text2"/>
                    <w:lang w:val="de-DE" w:bidi="de-DE"/>
                  </w:rPr>
                  <w:t>Klasse</w:t>
                </w:r>
              </w:sdtContent>
            </w:sdt>
            <w:r w:rsidR="006B7DAF" w:rsidRPr="00977ECD">
              <w:rPr>
                <w:lang w:val="de-DE" w:bidi="de-DE"/>
              </w:rPr>
              <w:t xml:space="preserve"> | </w:t>
            </w:r>
            <w:sdt>
              <w:sdtPr>
                <w:rPr>
                  <w:lang w:val="de-DE"/>
                </w:rPr>
                <w:id w:val="-756832302"/>
                <w:placeholder>
                  <w:docPart w:val="E35C764643D5004CA6BE24B084E149EC"/>
                </w:placeholder>
                <w:temporary/>
                <w:showingPlcHdr/>
                <w15:appearance w15:val="hidden"/>
              </w:sdtPr>
              <w:sdtEndPr/>
              <w:sdtContent>
                <w:r w:rsidR="006B7DAF" w:rsidRPr="00977ECD">
                  <w:rPr>
                    <w:rStyle w:val="Platzhaltertext"/>
                    <w:color w:val="262626" w:themeColor="text2"/>
                    <w:lang w:val="de-DE" w:bidi="de-DE"/>
                  </w:rPr>
                  <w:t>Datum</w:t>
                </w:r>
              </w:sdtContent>
            </w:sdt>
            <w:r w:rsidR="006B7DAF" w:rsidRPr="00977ECD">
              <w:rPr>
                <w:lang w:val="de-DE" w:bidi="de-DE"/>
              </w:rPr>
              <w:t xml:space="preserve"> | </w:t>
            </w:r>
            <w:sdt>
              <w:sdtPr>
                <w:rPr>
                  <w:lang w:val="de-DE"/>
                </w:rPr>
                <w:id w:val="-1178277078"/>
                <w:placeholder>
                  <w:docPart w:val="2DA4062EDD7C9F48BA24BB8F592BB689"/>
                </w:placeholder>
                <w:temporary/>
                <w:showingPlcHdr/>
                <w15:appearance w15:val="hidden"/>
              </w:sdtPr>
              <w:sdtEndPr/>
              <w:sdtContent>
                <w:r w:rsidR="006B7DAF" w:rsidRPr="00977ECD">
                  <w:rPr>
                    <w:rStyle w:val="Platzhaltertext"/>
                    <w:color w:val="262626" w:themeColor="text2"/>
                    <w:lang w:val="de-DE" w:bidi="de-DE"/>
                  </w:rPr>
                  <w:t>Uhrzeit</w:t>
                </w:r>
              </w:sdtContent>
            </w:sdt>
          </w:p>
        </w:tc>
      </w:tr>
      <w:tr w:rsidR="006B7DAF" w:rsidRPr="00977ECD" w14:paraId="029830CE" w14:textId="77777777" w:rsidTr="00D207FA">
        <w:trPr>
          <w:trHeight w:val="720"/>
          <w:jc w:val="center"/>
        </w:trPr>
        <w:sdt>
          <w:sdtPr>
            <w:rPr>
              <w:lang w:val="de-DE"/>
            </w:rPr>
            <w:id w:val="905195413"/>
            <w:placeholder>
              <w:docPart w:val="CC0176FBAFEE2241BD8CBA95E074867F"/>
            </w:placeholder>
            <w:temporary/>
            <w:showingPlcHdr/>
            <w15:appearance w15:val="hidden"/>
          </w:sdtPr>
          <w:sdtEndPr>
            <w:rPr>
              <w:rStyle w:val="Platzhaltertext"/>
              <w:color w:val="262626" w:themeColor="text2"/>
            </w:rPr>
          </w:sdtEndPr>
          <w:sdtContent>
            <w:tc>
              <w:tcPr>
                <w:tcW w:w="10368" w:type="dxa"/>
                <w:gridSpan w:val="3"/>
              </w:tcPr>
              <w:p w14:paraId="6B38F191" w14:textId="77777777" w:rsidR="006B7DAF" w:rsidRPr="00977ECD" w:rsidRDefault="006B7DAF" w:rsidP="00D207FA">
                <w:pPr>
                  <w:pStyle w:val="berschrift2"/>
                  <w:rPr>
                    <w:rStyle w:val="Platzhaltertext"/>
                    <w:color w:val="262626" w:themeColor="text2"/>
                    <w:lang w:val="de-DE"/>
                  </w:rPr>
                </w:pPr>
                <w:r w:rsidRPr="00977ECD">
                  <w:rPr>
                    <w:lang w:val="de-DE" w:bidi="de-DE"/>
                  </w:rPr>
                  <w:t>Abschnittstitel</w:t>
                </w:r>
              </w:p>
            </w:tc>
          </w:sdtContent>
        </w:sdt>
      </w:tr>
      <w:tr w:rsidR="006B7DAF" w:rsidRPr="00977ECD" w14:paraId="156E2F3E" w14:textId="77777777" w:rsidTr="00295C22">
        <w:trPr>
          <w:trHeight w:val="1800"/>
          <w:jc w:val="center"/>
        </w:trPr>
        <w:sdt>
          <w:sdtPr>
            <w:rPr>
              <w:lang w:val="de-DE"/>
            </w:rPr>
            <w:id w:val="-1653364618"/>
            <w:placeholder>
              <w:docPart w:val="1A0F7E55A348DC4F9A269BEC538DD98F"/>
            </w:placeholder>
            <w:temporary/>
            <w:showingPlcHdr/>
            <w15:appearance w15:val="hidden"/>
          </w:sdtPr>
          <w:sdtEndPr>
            <w:rPr>
              <w:rStyle w:val="Platzhaltertext"/>
              <w:color w:val="808080"/>
            </w:rPr>
          </w:sdtEndPr>
          <w:sdtContent>
            <w:tc>
              <w:tcPr>
                <w:tcW w:w="10368" w:type="dxa"/>
                <w:gridSpan w:val="3"/>
                <w:tcBorders>
                  <w:bottom w:val="dashed" w:sz="4" w:space="0" w:color="A6A6A6" w:themeColor="background1" w:themeShade="A6"/>
                </w:tcBorders>
              </w:tcPr>
              <w:p w14:paraId="2394FC52" w14:textId="77777777" w:rsidR="006B7DAF" w:rsidRPr="00977ECD" w:rsidRDefault="006B7DAF" w:rsidP="00E07002">
                <w:pPr>
                  <w:pStyle w:val="Lehrer-Eltern-AusschussNormal"/>
                  <w:rPr>
                    <w:lang w:val="de-DE"/>
                  </w:rPr>
                </w:pPr>
                <w:r w:rsidRPr="00977ECD">
                  <w:rPr>
                    <w:lang w:val="de-DE" w:bidi="de-DE"/>
                  </w:rPr>
                  <w:t>Wir denken, der Entwurf dieses Newsletters ist toll, so wie er ist! Aber wenn Sie anderer Ansicht sind, können Sie ihn mit ein paar kleinen Designkniffen zu Ihrem eigenen machen! Tipps zum Aktualisieren bestimmter Features finden Sie überall in diesem Beispieltext.</w:t>
                </w:r>
              </w:p>
              <w:p w14:paraId="25A09316" w14:textId="77777777" w:rsidR="00E07002" w:rsidRPr="00977ECD" w:rsidRDefault="00E07002" w:rsidP="00E07002">
                <w:pPr>
                  <w:pStyle w:val="Lehrer-Eltern-AusschussNormal"/>
                  <w:rPr>
                    <w:lang w:val="de-DE"/>
                  </w:rPr>
                </w:pPr>
              </w:p>
              <w:p w14:paraId="1C376D70" w14:textId="7584D18E" w:rsidR="006B7DAF" w:rsidRPr="00977ECD" w:rsidRDefault="006B7DAF" w:rsidP="00E07002">
                <w:pPr>
                  <w:pStyle w:val="Lehrer-Eltern-AusschussNormal"/>
                  <w:rPr>
                    <w:rStyle w:val="Platzhaltertext"/>
                    <w:color w:val="auto"/>
                    <w:lang w:val="de-DE"/>
                  </w:rPr>
                </w:pPr>
                <w:r w:rsidRPr="00977ECD">
                  <w:rPr>
                    <w:lang w:val="de-DE" w:bidi="de-DE"/>
                  </w:rPr>
                  <w:t>Um einen beliebigen Text in diesem Dokument zu ändern, klicken Sie einfach auf den Textblock, den</w:t>
                </w:r>
                <w:r w:rsidR="006736E9" w:rsidRPr="00977ECD">
                  <w:rPr>
                    <w:lang w:val="de-DE" w:bidi="de-DE"/>
                  </w:rPr>
                  <w:t> </w:t>
                </w:r>
                <w:r w:rsidRPr="00977ECD">
                  <w:rPr>
                    <w:lang w:val="de-DE" w:bidi="de-DE"/>
                  </w:rPr>
                  <w:t>Sie</w:t>
                </w:r>
                <w:r w:rsidR="006736E9" w:rsidRPr="00977ECD">
                  <w:rPr>
                    <w:lang w:val="de-DE" w:bidi="de-DE"/>
                  </w:rPr>
                  <w:t> </w:t>
                </w:r>
                <w:r w:rsidRPr="00977ECD">
                  <w:rPr>
                    <w:lang w:val="de-DE" w:bidi="de-DE"/>
                  </w:rPr>
                  <w:t>aktualisieren möchten. Die Formatierung wurde zu Ihrer Bequemlichkeit bereits programmiert.</w:t>
                </w:r>
              </w:p>
            </w:tc>
          </w:sdtContent>
        </w:sdt>
      </w:tr>
      <w:tr w:rsidR="006B7DAF" w:rsidRPr="00977ECD" w14:paraId="27377BFC" w14:textId="77777777" w:rsidTr="00295C22">
        <w:trPr>
          <w:trHeight w:val="1277"/>
          <w:jc w:val="center"/>
        </w:trPr>
        <w:tc>
          <w:tcPr>
            <w:tcW w:w="5184" w:type="dxa"/>
            <w:gridSpan w:val="2"/>
            <w:tcBorders>
              <w:top w:val="dashed" w:sz="4" w:space="0" w:color="A6A6A6" w:themeColor="background1" w:themeShade="A6"/>
            </w:tcBorders>
            <w:vAlign w:val="bottom"/>
          </w:tcPr>
          <w:p w14:paraId="3F1710ED" w14:textId="77777777" w:rsidR="006B7DAF" w:rsidRPr="00977ECD" w:rsidRDefault="00D207FA" w:rsidP="00295C22">
            <w:pPr>
              <w:spacing w:before="80" w:after="0"/>
            </w:pPr>
            <w:r w:rsidRPr="00977ECD">
              <w:rPr>
                <w:noProof/>
                <w:lang w:bidi="de-DE"/>
              </w:rPr>
              <mc:AlternateContent>
                <mc:Choice Requires="wpg">
                  <w:drawing>
                    <wp:inline distT="0" distB="0" distL="0" distR="0" wp14:anchorId="59089B8E" wp14:editId="3A448F25">
                      <wp:extent cx="640080" cy="640080"/>
                      <wp:effectExtent l="19050" t="19050" r="26670" b="26670"/>
                      <wp:docPr id="52" name="Gruppe 52" descr="Kreis mit Adressbuch-Logo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Grafik 14" descr="Geöffnetes Buch"/>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29540" y="121920"/>
                                  <a:ext cx="458470" cy="458470"/>
                                </a:xfrm>
                                <a:prstGeom prst="rect">
                                  <a:avLst/>
                                </a:prstGeom>
                              </pic:spPr>
                            </pic:pic>
                            <wps:wsp>
                              <wps:cNvPr id="33" name="Ellipse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DB0385" id="Gruppe 52" o:spid="_x0000_s1026" alt="Kreis mit Adressbuch-Logosymbol"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alt="Geöffnetes Buch"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">
                        <v:imagedata r:id="rId12" o:title="Geöffnetes Buch"/>
                      </v:shape>
                      <v:oval id="Ellipse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p>
        </w:tc>
        <w:tc>
          <w:tcPr>
            <w:tcW w:w="5184" w:type="dxa"/>
            <w:tcBorders>
              <w:top w:val="dashed" w:sz="4" w:space="0" w:color="A6A6A6" w:themeColor="background1" w:themeShade="A6"/>
            </w:tcBorders>
            <w:vAlign w:val="bottom"/>
          </w:tcPr>
          <w:p w14:paraId="72F11ECC" w14:textId="77777777" w:rsidR="006B7DAF" w:rsidRPr="00977ECD" w:rsidRDefault="00D207FA" w:rsidP="00295C22">
            <w:pPr>
              <w:spacing w:before="80" w:after="0"/>
              <w:ind w:left="396"/>
            </w:pPr>
            <w:r w:rsidRPr="00977ECD">
              <w:rPr>
                <w:noProof/>
                <w:lang w:bidi="de-DE"/>
              </w:rPr>
              <mc:AlternateContent>
                <mc:Choice Requires="wpg">
                  <w:drawing>
                    <wp:inline distT="0" distB="0" distL="0" distR="0" wp14:anchorId="7334623E" wp14:editId="3BA9E2A1">
                      <wp:extent cx="640080" cy="640080"/>
                      <wp:effectExtent l="19050" t="19050" r="26670" b="26670"/>
                      <wp:docPr id="53" name="Gruppe 53" descr="Kreis mit-Easel-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7" name="Grafik 17" descr="Ease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14300" y="114300"/>
                                  <a:ext cx="485140" cy="485140"/>
                                </a:xfrm>
                                <a:prstGeom prst="rect">
                                  <a:avLst/>
                                </a:prstGeom>
                              </pic:spPr>
                            </pic:pic>
                            <wps:wsp>
                              <wps:cNvPr id="35" name="Ellipse 35"/>
                              <wps:cNvSpPr/>
                              <wps:spPr>
                                <a:xfrm>
                                  <a:off x="0" y="0"/>
                                  <a:ext cx="718185" cy="71818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8EB438" id="Gruppe 53" o:spid="_x0000_s1026" alt="Kreis mit-Easel-Symbol"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">
                      <o:lock v:ext="edit" aspectratio="t"/>
                      <v:shape id="Grafik 17" o:spid="_x0000_s1027" type="#_x0000_t75" alt="Easel" style="position:absolute;left:1143;top:1143;width:4851;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">
                        <v:imagedata r:id="rId15" o:title="Easel"/>
                      </v:shape>
                      <v:oval id="Ellipse 35"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" filled="f" strokecolor="#7030a0 [3208]" strokeweight="2.25pt">
                        <v:stroke joinstyle="miter"/>
                      </v:oval>
                      <w10:anchorlock/>
                    </v:group>
                  </w:pict>
                </mc:Fallback>
              </mc:AlternateContent>
            </w:r>
          </w:p>
        </w:tc>
      </w:tr>
      <w:tr w:rsidR="006B7DAF" w:rsidRPr="00977ECD" w14:paraId="62878FB3" w14:textId="77777777" w:rsidTr="00D207FA">
        <w:trPr>
          <w:trHeight w:val="3933"/>
          <w:jc w:val="center"/>
        </w:trPr>
        <w:sdt>
          <w:sdtPr>
            <w:rPr>
              <w:lang w:val="de-DE"/>
            </w:rPr>
            <w:id w:val="-399360927"/>
            <w:placeholder>
              <w:docPart w:val="194B2658681268488A7909AE6894A704"/>
            </w:placeholder>
            <w:temporary/>
            <w:showingPlcHdr/>
            <w15:appearance w15:val="hidden"/>
          </w:sdtPr>
          <w:sdtEndPr/>
          <w:sdtContent>
            <w:tc>
              <w:tcPr>
                <w:tcW w:w="5184" w:type="dxa"/>
                <w:gridSpan w:val="2"/>
                <w:tcMar>
                  <w:right w:w="360" w:type="dxa"/>
                </w:tcMar>
              </w:tcPr>
              <w:p w14:paraId="169C4066" w14:textId="77777777" w:rsidR="00D207FA" w:rsidRPr="00977ECD" w:rsidRDefault="00D207FA" w:rsidP="00D207FA">
                <w:pPr>
                  <w:pStyle w:val="Lehrer-Eltern-AusschussNormal02"/>
                  <w:rPr>
                    <w:rStyle w:val="Platzhaltertext"/>
                    <w:color w:val="262626" w:themeColor="text2"/>
                    <w:lang w:val="de-DE"/>
                  </w:rPr>
                </w:pPr>
                <w:r w:rsidRPr="00977ECD">
                  <w:rPr>
                    <w:rStyle w:val="Platzhaltertext"/>
                    <w:color w:val="262626" w:themeColor="text2"/>
                    <w:lang w:val="de-DE"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14:paraId="035F5855" w14:textId="77777777" w:rsidR="006B7DAF" w:rsidRPr="00977ECD" w:rsidRDefault="00D207FA" w:rsidP="00D207FA">
                <w:pPr>
                  <w:pStyle w:val="Lehrer-Eltern-AusschussNormal02"/>
                  <w:rPr>
                    <w:lang w:val="de-DE"/>
                  </w:rPr>
                </w:pPr>
                <w:r w:rsidRPr="00977ECD">
                  <w:rPr>
                    <w:rStyle w:val="Platzhaltertext"/>
                    <w:color w:val="262626" w:themeColor="text2"/>
                    <w:lang w:val="de-DE"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tc>
          </w:sdtContent>
        </w:sdt>
        <w:sdt>
          <w:sdtPr>
            <w:rPr>
              <w:rStyle w:val="Platzhaltertext"/>
              <w:color w:val="262626" w:themeColor="text2"/>
              <w:lang w:val="de-DE"/>
            </w:rPr>
            <w:id w:val="1095671906"/>
            <w:placeholder>
              <w:docPart w:val="C9A14E2632FB9549AD60EA62F6C324D4"/>
            </w:placeholder>
            <w:temporary/>
            <w:showingPlcHdr/>
            <w15:appearance w15:val="hidden"/>
          </w:sdtPr>
          <w:sdtEndPr>
            <w:rPr>
              <w:rStyle w:val="Platzhaltertext"/>
            </w:rPr>
          </w:sdtEndPr>
          <w:sdtContent>
            <w:tc>
              <w:tcPr>
                <w:tcW w:w="5184" w:type="dxa"/>
                <w:tcMar>
                  <w:left w:w="360" w:type="dxa"/>
                </w:tcMar>
              </w:tcPr>
              <w:p w14:paraId="7BCC6F18" w14:textId="77777777" w:rsidR="00295C22" w:rsidRPr="00977ECD" w:rsidRDefault="00295C22" w:rsidP="00295C22">
                <w:pPr>
                  <w:pStyle w:val="Lehrer-Eltern-AusschussNormal02"/>
                  <w:rPr>
                    <w:rStyle w:val="Platzhaltertext"/>
                    <w:color w:val="262626" w:themeColor="text2"/>
                    <w:lang w:val="de-DE"/>
                  </w:rPr>
                </w:pPr>
                <w:r w:rsidRPr="00977ECD">
                  <w:rPr>
                    <w:rStyle w:val="Platzhaltertext"/>
                    <w:color w:val="262626" w:themeColor="text2"/>
                    <w:lang w:val="de-DE" w:bidi="de-DE"/>
                  </w:rPr>
                  <w:t>Aus die gleiche Weise wie die Farben können Sie bequem die Schriftarten des gesamten Dokuments ändern. Wählen Sie auf der Registerkarte "Entwurf" eine Schriftartenkombination nach Ihrem Geschmack aus.</w:t>
                </w:r>
              </w:p>
              <w:p w14:paraId="6CCEF117" w14:textId="77777777" w:rsidR="00295C22" w:rsidRPr="00977ECD" w:rsidRDefault="00295C22" w:rsidP="00295C22">
                <w:pPr>
                  <w:pStyle w:val="Lehrer-Eltern-AusschussNormal02"/>
                  <w:rPr>
                    <w:rStyle w:val="Platzhaltertext"/>
                    <w:color w:val="262626" w:themeColor="text2"/>
                    <w:lang w:val="de-DE"/>
                  </w:rPr>
                </w:pPr>
                <w:r w:rsidRPr="00977ECD">
                  <w:rPr>
                    <w:rStyle w:val="Platzhaltertext"/>
                    <w:color w:val="262626" w:themeColor="text2"/>
                    <w:lang w:val="de-DE" w:bidi="de-DE"/>
                  </w:rPr>
                  <w:t>Setzen Sie das Design zurück, wenn Sie die Vorlage in ihrem ursprünglichen Zustand wiederherstellen möchten.</w:t>
                </w:r>
              </w:p>
              <w:p w14:paraId="5A03E57B" w14:textId="25DDCCD2" w:rsidR="006B7DAF" w:rsidRPr="00977ECD" w:rsidRDefault="00295C22" w:rsidP="00295C22">
                <w:pPr>
                  <w:pStyle w:val="Lehrer-Eltern-AusschussNormal02"/>
                  <w:rPr>
                    <w:rStyle w:val="Platzhaltertext"/>
                    <w:color w:val="262626" w:themeColor="text2"/>
                    <w:lang w:val="de-DE"/>
                  </w:rPr>
                </w:pPr>
                <w:r w:rsidRPr="00977ECD">
                  <w:rPr>
                    <w:rStyle w:val="Platzhaltertext"/>
                    <w:color w:val="262626" w:themeColor="text2"/>
                    <w:lang w:val="de-DE" w:bidi="de-DE"/>
                  </w:rPr>
                  <w:t>Um einen beliebigen Text in diesem Dokument zu</w:t>
                </w:r>
                <w:r w:rsidR="00AA2F65" w:rsidRPr="00977ECD">
                  <w:rPr>
                    <w:rStyle w:val="Platzhaltertext"/>
                    <w:color w:val="262626" w:themeColor="text2"/>
                    <w:lang w:val="de-DE" w:bidi="de-DE"/>
                  </w:rPr>
                  <w:t> </w:t>
                </w:r>
                <w:r w:rsidRPr="00977ECD">
                  <w:rPr>
                    <w:rStyle w:val="Platzhaltertext"/>
                    <w:color w:val="262626" w:themeColor="text2"/>
                    <w:lang w:val="de-DE" w:bidi="de-DE"/>
                  </w:rPr>
                  <w:t>ändern, klicken Sie einfach auf den Textblock, den Sie aktualisieren möchten. Die Formatierung wurde zu Ihrer Bequemlichkeit bereits programmiert.</w:t>
                </w:r>
              </w:p>
            </w:tc>
          </w:sdtContent>
        </w:sdt>
      </w:tr>
      <w:tr w:rsidR="006B7DAF" w:rsidRPr="00977ECD" w14:paraId="5B72073C" w14:textId="77777777" w:rsidTr="00D207FA">
        <w:trPr>
          <w:trHeight w:val="1152"/>
          <w:jc w:val="center"/>
        </w:trPr>
        <w:tc>
          <w:tcPr>
            <w:tcW w:w="1350" w:type="dxa"/>
          </w:tcPr>
          <w:p w14:paraId="05A0B513" w14:textId="77777777" w:rsidR="006B7DAF" w:rsidRPr="00977ECD" w:rsidRDefault="006B7DAF" w:rsidP="000B2561"/>
        </w:tc>
        <w:sdt>
          <w:sdtPr>
            <w:rPr>
              <w:lang w:val="de-DE"/>
            </w:rPr>
            <w:id w:val="-1655289616"/>
            <w:placeholder>
              <w:docPart w:val="1318DE7BEB96C040AE57535BDC33813B"/>
            </w:placeholder>
            <w:temporary/>
            <w:showingPlcHdr/>
            <w15:appearance w15:val="hidden"/>
          </w:sdtPr>
          <w:sdtEndPr>
            <w:rPr>
              <w:rStyle w:val="Platzhaltertext"/>
              <w:color w:val="808080"/>
            </w:rPr>
          </w:sdtEndPr>
          <w:sdtContent>
            <w:tc>
              <w:tcPr>
                <w:tcW w:w="9018" w:type="dxa"/>
                <w:gridSpan w:val="2"/>
                <w:vAlign w:val="center"/>
              </w:tcPr>
              <w:p w14:paraId="014F54BA" w14:textId="77777777" w:rsidR="006B7DAF" w:rsidRPr="00977ECD" w:rsidRDefault="00D207FA" w:rsidP="00D207FA">
                <w:pPr>
                  <w:pStyle w:val="Lehrer-Eltern-AusschussNormal02"/>
                  <w:rPr>
                    <w:rStyle w:val="Platzhaltertext"/>
                    <w:color w:val="262626" w:themeColor="text2"/>
                    <w:lang w:val="de-DE"/>
                  </w:rPr>
                </w:pPr>
                <w:r w:rsidRPr="00977ECD">
                  <w:rPr>
                    <w:lang w:val="de-DE" w:bidi="de-DE"/>
                  </w:rPr>
                  <w:t>"Setzen Sie hier ein Zitat ein, um diese Ausgabe Ihres Newsletters besonders hervorzuheben."</w:t>
                </w:r>
              </w:p>
            </w:tc>
          </w:sdtContent>
        </w:sdt>
      </w:tr>
    </w:tbl>
    <w:p w14:paraId="408C7452" w14:textId="77777777" w:rsidR="005E5C0E" w:rsidRPr="00977ECD" w:rsidRDefault="005E5C0E" w:rsidP="00D207FA">
      <w:pPr>
        <w:spacing w:after="0"/>
        <w:rPr>
          <w:sz w:val="4"/>
        </w:rPr>
      </w:pPr>
    </w:p>
    <w:p w14:paraId="675745D4" w14:textId="77777777" w:rsidR="005E5C0E" w:rsidRPr="00977ECD" w:rsidRDefault="005E5C0E" w:rsidP="00D207FA">
      <w:pPr>
        <w:spacing w:after="0"/>
        <w:rPr>
          <w:sz w:val="4"/>
        </w:rPr>
        <w:sectPr w:rsidR="005E5C0E" w:rsidRPr="00977ECD" w:rsidSect="00162DCD">
          <w:headerReference w:type="first" r:id="rId16"/>
          <w:pgSz w:w="11906" w:h="16838" w:code="9"/>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578"/>
        <w:gridCol w:w="291"/>
        <w:gridCol w:w="385"/>
        <w:gridCol w:w="386"/>
        <w:gridCol w:w="2122"/>
        <w:gridCol w:w="482"/>
        <w:gridCol w:w="584"/>
        <w:gridCol w:w="386"/>
        <w:gridCol w:w="869"/>
        <w:gridCol w:w="382"/>
        <w:gridCol w:w="675"/>
        <w:gridCol w:w="2894"/>
      </w:tblGrid>
      <w:tr w:rsidR="0086677E" w:rsidRPr="00977ECD" w14:paraId="59F35F48" w14:textId="77777777" w:rsidTr="007271E6">
        <w:trPr>
          <w:jc w:val="center"/>
        </w:trPr>
        <w:sdt>
          <w:sdtPr>
            <w:rPr>
              <w:lang w:val="de-DE"/>
            </w:rPr>
            <w:id w:val="1051352306"/>
            <w:placeholder>
              <w:docPart w:val="837E7347DD3CEA42A1F60194C4C036A6"/>
            </w:placeholder>
            <w:temporary/>
            <w:showingPlcHdr/>
            <w15:appearance w15:val="hidden"/>
          </w:sdtPr>
          <w:sdtEndPr/>
          <w:sdtContent>
            <w:tc>
              <w:tcPr>
                <w:tcW w:w="4503" w:type="dxa"/>
                <w:gridSpan w:val="7"/>
              </w:tcPr>
              <w:p w14:paraId="1A1EC044" w14:textId="77777777" w:rsidR="0086677E" w:rsidRPr="00977ECD" w:rsidRDefault="00295C22" w:rsidP="00295C22">
                <w:pPr>
                  <w:pStyle w:val="berschrift3"/>
                  <w:rPr>
                    <w:lang w:val="de-DE"/>
                  </w:rPr>
                </w:pPr>
                <w:r w:rsidRPr="00977ECD">
                  <w:rPr>
                    <w:rStyle w:val="Platzhaltertext"/>
                    <w:color w:val="FFFFFF" w:themeColor="background1"/>
                    <w:lang w:val="de-DE" w:bidi="de-DE"/>
                  </w:rPr>
                  <w:t>Abschnittstitel</w:t>
                </w:r>
                <w:r w:rsidRPr="00977ECD">
                  <w:rPr>
                    <w:rStyle w:val="Platzhaltertext"/>
                    <w:color w:val="FFFFFF" w:themeColor="background1"/>
                    <w:lang w:val="de-DE" w:bidi="de-DE"/>
                  </w:rPr>
                  <w:br/>
                  <w:t>Zwei Zeilen</w:t>
                </w:r>
              </w:p>
            </w:tc>
          </w:sdtContent>
        </w:sdt>
        <w:tc>
          <w:tcPr>
            <w:tcW w:w="360" w:type="dxa"/>
          </w:tcPr>
          <w:p w14:paraId="28C2B9E9" w14:textId="77777777" w:rsidR="0086677E" w:rsidRPr="00977ECD" w:rsidRDefault="0086677E"/>
        </w:tc>
        <w:tc>
          <w:tcPr>
            <w:tcW w:w="4497" w:type="dxa"/>
            <w:gridSpan w:val="4"/>
          </w:tcPr>
          <w:p w14:paraId="5162E4E1" w14:textId="77777777" w:rsidR="0086677E" w:rsidRPr="00977ECD" w:rsidRDefault="0086677E"/>
        </w:tc>
      </w:tr>
      <w:tr w:rsidR="00295C22" w:rsidRPr="00977ECD" w14:paraId="263ED343" w14:textId="77777777" w:rsidTr="00F422E2">
        <w:trPr>
          <w:trHeight w:val="999"/>
          <w:jc w:val="center"/>
        </w:trPr>
        <w:sdt>
          <w:sdtPr>
            <w:rPr>
              <w:lang w:val="de-DE"/>
            </w:rPr>
            <w:id w:val="-522780227"/>
            <w:placeholder>
              <w:docPart w:val="CEA316674746094E9ECB5C99F6FAEA2F"/>
            </w:placeholder>
            <w:temporary/>
            <w:showingPlcHdr/>
            <w15:appearance w15:val="hidden"/>
          </w:sdtPr>
          <w:sdtEndPr/>
          <w:sdtContent>
            <w:tc>
              <w:tcPr>
                <w:tcW w:w="9360" w:type="dxa"/>
                <w:gridSpan w:val="12"/>
              </w:tcPr>
              <w:p w14:paraId="689B3B4C" w14:textId="77777777" w:rsidR="00295C22" w:rsidRPr="00977ECD" w:rsidRDefault="00295C22" w:rsidP="00295C22">
                <w:pPr>
                  <w:pStyle w:val="Lehrer-Eltern-AusschussNormal03"/>
                  <w:rPr>
                    <w:lang w:val="de-DE"/>
                  </w:rPr>
                </w:pPr>
                <w:r w:rsidRPr="00977ECD">
                  <w:rPr>
                    <w:rStyle w:val="Platzhaltertext"/>
                    <w:color w:val="FFFFFF" w:themeColor="background1"/>
                    <w:lang w:val="de-DE" w:bidi="de-DE"/>
                  </w:rPr>
                  <w:t>Hauptthema oder Highlight des Artikels, das besonders betont werden soll. Verwenden Sie diesen Platz, um dem Leser mitzuteilen, über was er in diesem Artikel lesen wird.</w:t>
                </w:r>
              </w:p>
            </w:tc>
          </w:sdtContent>
        </w:sdt>
      </w:tr>
      <w:tr w:rsidR="007271E6" w:rsidRPr="00977ECD" w14:paraId="1BCB1F7D" w14:textId="77777777" w:rsidTr="007271E6">
        <w:trPr>
          <w:jc w:val="center"/>
        </w:trPr>
        <w:tc>
          <w:tcPr>
            <w:tcW w:w="810" w:type="dxa"/>
            <w:gridSpan w:val="2"/>
            <w:shd w:val="clear" w:color="auto" w:fill="FFFFFF" w:themeFill="background1"/>
          </w:tcPr>
          <w:p w14:paraId="533B8675" w14:textId="77777777" w:rsidR="00295C22" w:rsidRPr="00977ECD" w:rsidRDefault="00295C22" w:rsidP="00295C22">
            <w:pPr>
              <w:spacing w:after="0"/>
              <w:rPr>
                <w:sz w:val="10"/>
              </w:rPr>
            </w:pPr>
          </w:p>
        </w:tc>
        <w:tc>
          <w:tcPr>
            <w:tcW w:w="3693" w:type="dxa"/>
            <w:gridSpan w:val="5"/>
          </w:tcPr>
          <w:p w14:paraId="2DA21D88" w14:textId="77777777" w:rsidR="00295C22" w:rsidRPr="00977ECD" w:rsidRDefault="00295C22" w:rsidP="00295C22">
            <w:pPr>
              <w:spacing w:after="0"/>
              <w:rPr>
                <w:sz w:val="10"/>
              </w:rPr>
            </w:pPr>
          </w:p>
        </w:tc>
        <w:tc>
          <w:tcPr>
            <w:tcW w:w="360" w:type="dxa"/>
          </w:tcPr>
          <w:p w14:paraId="3F53BAE1" w14:textId="77777777" w:rsidR="00295C22" w:rsidRPr="00977ECD" w:rsidRDefault="00295C22" w:rsidP="00295C22">
            <w:pPr>
              <w:spacing w:after="0"/>
              <w:rPr>
                <w:sz w:val="10"/>
              </w:rPr>
            </w:pPr>
          </w:p>
        </w:tc>
        <w:tc>
          <w:tcPr>
            <w:tcW w:w="811" w:type="dxa"/>
            <w:shd w:val="clear" w:color="auto" w:fill="FFFFFF" w:themeFill="background1"/>
          </w:tcPr>
          <w:p w14:paraId="0A3526BA" w14:textId="77777777" w:rsidR="00295C22" w:rsidRPr="00977ECD" w:rsidRDefault="00295C22" w:rsidP="00295C22">
            <w:pPr>
              <w:spacing w:after="0"/>
              <w:rPr>
                <w:sz w:val="10"/>
              </w:rPr>
            </w:pPr>
          </w:p>
        </w:tc>
        <w:tc>
          <w:tcPr>
            <w:tcW w:w="3686" w:type="dxa"/>
            <w:gridSpan w:val="3"/>
          </w:tcPr>
          <w:p w14:paraId="341B7102" w14:textId="77777777" w:rsidR="00295C22" w:rsidRPr="00977ECD" w:rsidRDefault="00295C22" w:rsidP="00295C22">
            <w:pPr>
              <w:spacing w:after="0"/>
              <w:rPr>
                <w:sz w:val="10"/>
              </w:rPr>
            </w:pPr>
          </w:p>
        </w:tc>
      </w:tr>
      <w:tr w:rsidR="00295C22" w:rsidRPr="00977ECD" w14:paraId="7537482F" w14:textId="77777777" w:rsidTr="007271E6">
        <w:trPr>
          <w:trHeight w:val="3294"/>
          <w:jc w:val="center"/>
        </w:trPr>
        <w:sdt>
          <w:sdtPr>
            <w:rPr>
              <w:lang w:val="de-DE"/>
            </w:rPr>
            <w:id w:val="2081709347"/>
            <w:placeholder>
              <w:docPart w:val="79C5A8B573B82B4A91BD4AD169BE1CB5"/>
            </w:placeholder>
            <w:temporary/>
            <w:showingPlcHdr/>
            <w15:appearance w15:val="hidden"/>
          </w:sdtPr>
          <w:sdtEndPr/>
          <w:sdtContent>
            <w:tc>
              <w:tcPr>
                <w:tcW w:w="4503" w:type="dxa"/>
                <w:gridSpan w:val="7"/>
              </w:tcPr>
              <w:p w14:paraId="5A83B601" w14:textId="3C49C2F9" w:rsidR="00295C22" w:rsidRPr="00977ECD" w:rsidRDefault="00D207FA" w:rsidP="00295C22">
                <w:pPr>
                  <w:pStyle w:val="Lehrer-Eltern-AusschussNormal03"/>
                  <w:rPr>
                    <w:lang w:val="de-DE"/>
                  </w:rPr>
                </w:pPr>
                <w:r w:rsidRPr="00977ECD">
                  <w:rPr>
                    <w:lang w:val="de-DE" w:bidi="de-DE"/>
                  </w:rPr>
                  <w:t>Haben Sie andere Bilder, die Sie verwenden möchten? Alle Bilder in diesem Newsletter lassen sich leicht ersetzen. Klicken Sie zweimal auf das Bild, das Sie ändern möchten. Bei manchen Bildern ist möglicherweise ein zusätzlicher Klick erforderlich, da</w:t>
                </w:r>
                <w:r w:rsidR="00AA2F65" w:rsidRPr="00977ECD">
                  <w:rPr>
                    <w:lang w:val="de-DE" w:bidi="de-DE"/>
                  </w:rPr>
                  <w:t> </w:t>
                </w:r>
                <w:r w:rsidRPr="00977ECD">
                  <w:rPr>
                    <w:lang w:val="de-DE" w:bidi="de-DE"/>
                  </w:rPr>
                  <w:t>sie Teil einer Gruppe von Bildern sind. Klicken Sie weiter, bis um das Bild, das Sie ersetzen möchten, Auswahlziehpunkte angezeigt werden.</w:t>
                </w:r>
              </w:p>
            </w:tc>
          </w:sdtContent>
        </w:sdt>
        <w:tc>
          <w:tcPr>
            <w:tcW w:w="360" w:type="dxa"/>
          </w:tcPr>
          <w:p w14:paraId="09EA3C07" w14:textId="77777777" w:rsidR="00295C22" w:rsidRPr="00977ECD" w:rsidRDefault="00295C22" w:rsidP="00295C22"/>
        </w:tc>
        <w:tc>
          <w:tcPr>
            <w:tcW w:w="4497" w:type="dxa"/>
            <w:gridSpan w:val="4"/>
          </w:tcPr>
          <w:sdt>
            <w:sdtPr>
              <w:rPr>
                <w:lang w:val="de-DE"/>
              </w:rPr>
              <w:id w:val="482360029"/>
              <w:placeholder>
                <w:docPart w:val="4183B697D77F2C499ABE90CEE1C55B2C"/>
              </w:placeholder>
              <w:temporary/>
              <w:showingPlcHdr/>
              <w15:appearance w15:val="hidden"/>
            </w:sdtPr>
            <w:sdtEndPr/>
            <w:sdtContent>
              <w:p w14:paraId="7A0D8F16" w14:textId="77777777" w:rsidR="00295C22" w:rsidRPr="00977ECD" w:rsidRDefault="00295C22" w:rsidP="00295C22">
                <w:pPr>
                  <w:pStyle w:val="Lehrer-Eltern-AusschussNormal03"/>
                  <w:rPr>
                    <w:lang w:val="de-DE"/>
                  </w:rPr>
                </w:pPr>
                <w:r w:rsidRPr="00977ECD">
                  <w:rPr>
                    <w:lang w:val="de-DE" w:bidi="de-DE"/>
                  </w:rPr>
                  <w:t>Sobald Sie das Bild ausgewählt haben, das Sie ersetzen möchten, wählen Sie entweder im Kontextmenü "Bild ändern" aus, oder Sie klicken auf die Option "Ausfüllen", und wählen Sie die Option für "Bild" aus.</w:t>
                </w:r>
              </w:p>
            </w:sdtContent>
          </w:sdt>
        </w:tc>
      </w:tr>
      <w:tr w:rsidR="00295C22" w:rsidRPr="00977ECD" w14:paraId="4913B30A" w14:textId="77777777" w:rsidTr="007271E6">
        <w:trPr>
          <w:jc w:val="center"/>
        </w:trPr>
        <w:tc>
          <w:tcPr>
            <w:tcW w:w="4503" w:type="dxa"/>
            <w:gridSpan w:val="7"/>
          </w:tcPr>
          <w:p w14:paraId="64D92364" w14:textId="77777777" w:rsidR="00295C22" w:rsidRPr="00977ECD" w:rsidRDefault="00295C22" w:rsidP="00295C22"/>
        </w:tc>
        <w:tc>
          <w:tcPr>
            <w:tcW w:w="360" w:type="dxa"/>
          </w:tcPr>
          <w:p w14:paraId="792F97F4" w14:textId="77777777" w:rsidR="00295C22" w:rsidRPr="00977ECD" w:rsidRDefault="00295C22" w:rsidP="00295C22"/>
        </w:tc>
        <w:tc>
          <w:tcPr>
            <w:tcW w:w="4497" w:type="dxa"/>
            <w:gridSpan w:val="4"/>
          </w:tcPr>
          <w:p w14:paraId="31E569AC" w14:textId="77777777" w:rsidR="00295C22" w:rsidRPr="00977ECD" w:rsidRDefault="00295C22" w:rsidP="00295C22"/>
        </w:tc>
      </w:tr>
      <w:tr w:rsidR="00295C22" w:rsidRPr="00977ECD" w14:paraId="086F866E" w14:textId="77777777" w:rsidTr="00450362">
        <w:trPr>
          <w:trHeight w:val="1503"/>
          <w:jc w:val="center"/>
        </w:trPr>
        <w:tc>
          <w:tcPr>
            <w:tcW w:w="1169" w:type="dxa"/>
            <w:gridSpan w:val="3"/>
            <w:vAlign w:val="center"/>
          </w:tcPr>
          <w:p w14:paraId="13C87262" w14:textId="77777777" w:rsidR="00295C22" w:rsidRPr="00977ECD" w:rsidRDefault="00F422E2" w:rsidP="0014614C">
            <w:r w:rsidRPr="00977ECD">
              <w:rPr>
                <w:noProof/>
                <w:lang w:bidi="de-DE"/>
              </w:rPr>
              <w:drawing>
                <wp:inline distT="0" distB="0" distL="0" distR="0" wp14:anchorId="7F6808EF" wp14:editId="552BBFD8">
                  <wp:extent cx="682625" cy="682625"/>
                  <wp:effectExtent l="0" t="0" r="0" b="0"/>
                  <wp:docPr id="41" name="Grafik 41" descr="Trophä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2625" cy="682625"/>
                          </a:xfrm>
                          <a:prstGeom prst="rect">
                            <a:avLst/>
                          </a:prstGeom>
                        </pic:spPr>
                      </pic:pic>
                    </a:graphicData>
                  </a:graphic>
                </wp:inline>
              </w:drawing>
            </w:r>
          </w:p>
        </w:tc>
        <w:tc>
          <w:tcPr>
            <w:tcW w:w="360" w:type="dxa"/>
            <w:vAlign w:val="center"/>
          </w:tcPr>
          <w:p w14:paraId="0BD8D4B9" w14:textId="77777777" w:rsidR="00295C22" w:rsidRPr="00977ECD" w:rsidRDefault="00F422E2" w:rsidP="0014614C">
            <w:r w:rsidRPr="00977ECD">
              <w:rPr>
                <w:noProof/>
                <w:lang w:bidi="de-DE"/>
              </w:rPr>
              <mc:AlternateContent>
                <mc:Choice Requires="wps">
                  <w:drawing>
                    <wp:inline distT="0" distB="0" distL="0" distR="0" wp14:anchorId="0A6BA799" wp14:editId="5F096229">
                      <wp:extent cx="103505" cy="103505"/>
                      <wp:effectExtent l="0" t="38100" r="29845" b="29845"/>
                      <wp:docPr id="5" name="Rechtwinkliges Dreieck 5" descr="Rechtwinkliges Dreieck akzentuieren"/>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D1AA55D" id="_x0000_t6" coordsize="21600,21600" o:spt="6" path="m,l,21600r21600,xe">
                      <v:stroke joinstyle="miter"/>
                      <v:path gradientshapeok="t" o:connecttype="custom" o:connectlocs="0,0;0,10800;0,21600;10800,21600;21600,21600;10800,10800" textboxrect="1800,12600,12600,19800"/>
                    </v:shapetype>
                    <v:shape id="Rechtwinkliges Dreieck 5" o:spid="_x0000_s1026" type="#_x0000_t6" alt="Rechtwinkliges Dreieck akzentuieren"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" fillcolor="#002060 [3206]" stroked="f" strokeweight="1pt">
                      <w10:anchorlock/>
                    </v:shape>
                  </w:pict>
                </mc:Fallback>
              </mc:AlternateContent>
            </w:r>
          </w:p>
        </w:tc>
        <w:sdt>
          <w:sdtPr>
            <w:rPr>
              <w:lang w:val="de-DE"/>
            </w:rPr>
            <w:id w:val="646399835"/>
            <w:placeholder>
              <w:docPart w:val="210EBA0FAD26014A9EEB44DD10042F4F"/>
            </w:placeholder>
            <w:temporary/>
            <w:showingPlcHdr/>
            <w15:appearance w15:val="hidden"/>
          </w:sdtPr>
          <w:sdtEndPr/>
          <w:sdtContent>
            <w:tc>
              <w:tcPr>
                <w:tcW w:w="7831" w:type="dxa"/>
                <w:gridSpan w:val="8"/>
                <w:vAlign w:val="center"/>
              </w:tcPr>
              <w:p w14:paraId="18657CC0" w14:textId="77777777" w:rsidR="00295C22" w:rsidRPr="00977ECD" w:rsidRDefault="0014614C" w:rsidP="0014614C">
                <w:pPr>
                  <w:pStyle w:val="Lehrer-Eltern-AusschussNormal02"/>
                  <w:rPr>
                    <w:color w:val="808080"/>
                    <w:lang w:val="de-DE"/>
                  </w:rPr>
                </w:pPr>
                <w:r w:rsidRPr="00977ECD">
                  <w:rPr>
                    <w:rStyle w:val="Lehrer-Eltern-AusschussNormal02Zeichen"/>
                    <w:lang w:val="de-DE"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tc>
          </w:sdtContent>
        </w:sdt>
      </w:tr>
      <w:tr w:rsidR="00F422E2" w:rsidRPr="00977ECD" w14:paraId="60411234" w14:textId="77777777" w:rsidTr="00450362">
        <w:trPr>
          <w:trHeight w:val="1440"/>
          <w:jc w:val="center"/>
        </w:trPr>
        <w:tc>
          <w:tcPr>
            <w:tcW w:w="1169" w:type="dxa"/>
            <w:gridSpan w:val="3"/>
            <w:vAlign w:val="center"/>
          </w:tcPr>
          <w:p w14:paraId="3984D1AC" w14:textId="77777777" w:rsidR="00F422E2" w:rsidRPr="00977ECD" w:rsidRDefault="00F422E2" w:rsidP="0014614C">
            <w:pPr>
              <w:rPr>
                <w:noProof/>
              </w:rPr>
            </w:pPr>
            <w:r w:rsidRPr="00977ECD">
              <w:rPr>
                <w:noProof/>
                <w:lang w:bidi="de-DE"/>
              </w:rPr>
              <w:drawing>
                <wp:inline distT="0" distB="0" distL="0" distR="0" wp14:anchorId="0607A6F9" wp14:editId="6E9D5D65">
                  <wp:extent cx="647700" cy="647700"/>
                  <wp:effectExtent l="0" t="0" r="0" b="0"/>
                  <wp:docPr id="44" name="Grafik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7700" cy="647700"/>
                          </a:xfrm>
                          <a:prstGeom prst="rect">
                            <a:avLst/>
                          </a:prstGeom>
                        </pic:spPr>
                      </pic:pic>
                    </a:graphicData>
                  </a:graphic>
                </wp:inline>
              </w:drawing>
            </w:r>
          </w:p>
        </w:tc>
        <w:tc>
          <w:tcPr>
            <w:tcW w:w="360" w:type="dxa"/>
            <w:vAlign w:val="center"/>
          </w:tcPr>
          <w:p w14:paraId="376C97AA" w14:textId="77777777" w:rsidR="00F422E2" w:rsidRPr="00977ECD" w:rsidRDefault="00F422E2" w:rsidP="0014614C">
            <w:pPr>
              <w:rPr>
                <w:noProof/>
              </w:rPr>
            </w:pPr>
            <w:r w:rsidRPr="00977ECD">
              <w:rPr>
                <w:noProof/>
                <w:lang w:bidi="de-DE"/>
              </w:rPr>
              <mc:AlternateContent>
                <mc:Choice Requires="wps">
                  <w:drawing>
                    <wp:inline distT="0" distB="0" distL="0" distR="0" wp14:anchorId="2614DBB6" wp14:editId="093D9DE0">
                      <wp:extent cx="103505" cy="103505"/>
                      <wp:effectExtent l="0" t="38100" r="29845" b="29845"/>
                      <wp:docPr id="13" name="Rechtwinkliges Dreieck 13" descr="Rechtwinkliges Dreieck akzentuieren"/>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2EEA45" id="Rechtwinkliges Dreieck 13" o:spid="_x0000_s1026" type="#_x0000_t6" alt="Rechtwinkliges Dreieck akzentuieren"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" fillcolor="#ed7d31 [3207]" stroked="f" strokeweight="1pt">
                      <w10:anchorlock/>
                    </v:shape>
                  </w:pict>
                </mc:Fallback>
              </mc:AlternateContent>
            </w:r>
          </w:p>
        </w:tc>
        <w:sdt>
          <w:sdtPr>
            <w:rPr>
              <w:lang w:val="de-DE"/>
            </w:rPr>
            <w:id w:val="608235175"/>
            <w:placeholder>
              <w:docPart w:val="E6822462B2EA144F8F64EBBA0B9FFA0A"/>
            </w:placeholder>
            <w:temporary/>
            <w:showingPlcHdr/>
            <w15:appearance w15:val="hidden"/>
          </w:sdtPr>
          <w:sdtEndPr/>
          <w:sdtContent>
            <w:tc>
              <w:tcPr>
                <w:tcW w:w="7831" w:type="dxa"/>
                <w:gridSpan w:val="8"/>
                <w:vAlign w:val="center"/>
              </w:tcPr>
              <w:p w14:paraId="5C0328FA" w14:textId="77777777" w:rsidR="0014614C" w:rsidRPr="00977ECD" w:rsidRDefault="0014614C" w:rsidP="0014614C">
                <w:pPr>
                  <w:pStyle w:val="Lehrer-Eltern-AusschussNormal02"/>
                  <w:rPr>
                    <w:rStyle w:val="Platzhaltertext"/>
                    <w:color w:val="262626" w:themeColor="text2"/>
                    <w:lang w:val="de-DE"/>
                  </w:rPr>
                </w:pPr>
                <w:r w:rsidRPr="00977ECD">
                  <w:rPr>
                    <w:rStyle w:val="Platzhaltertext"/>
                    <w:color w:val="262626" w:themeColor="text2"/>
                    <w:lang w:val="de-DE" w:bidi="de-DE"/>
                  </w:rPr>
                  <w:t>Auf die gleiche Weise wie die Farben können Sie bequem die Schriftarten des gesamten Dokuments ändern. Wählen Sie auf der Registerkarte "Entwurf" eine Schriftartenkombination nach Ihrem Geschmack aus.</w:t>
                </w:r>
              </w:p>
              <w:p w14:paraId="0047DEF5" w14:textId="77777777" w:rsidR="00F422E2" w:rsidRPr="00977ECD" w:rsidRDefault="0014614C" w:rsidP="0014614C">
                <w:pPr>
                  <w:pStyle w:val="Lehrer-Eltern-AusschussNormal02"/>
                  <w:rPr>
                    <w:lang w:val="de-DE"/>
                  </w:rPr>
                </w:pPr>
                <w:r w:rsidRPr="00977ECD">
                  <w:rPr>
                    <w:rStyle w:val="Platzhaltertext"/>
                    <w:color w:val="262626" w:themeColor="text2"/>
                    <w:lang w:val="de-DE" w:bidi="de-DE"/>
                  </w:rPr>
                  <w:t>Setzen Sie das Design zurück, wenn Sie die Vorlage in ihrem ursprünglichen Zustand wiederherstellen möchten.</w:t>
                </w:r>
              </w:p>
            </w:tc>
          </w:sdtContent>
        </w:sdt>
      </w:tr>
      <w:tr w:rsidR="0014614C" w:rsidRPr="00977ECD" w14:paraId="0D2DDE53" w14:textId="77777777" w:rsidTr="00450362">
        <w:trPr>
          <w:trHeight w:val="2610"/>
          <w:jc w:val="center"/>
        </w:trPr>
        <w:sdt>
          <w:sdtPr>
            <w:rPr>
              <w:lang w:val="de-DE"/>
            </w:rPr>
            <w:id w:val="1826155041"/>
            <w:placeholder>
              <w:docPart w:val="8FE84D029BC2254AA67F190AA745F9ED"/>
            </w:placeholder>
            <w:temporary/>
            <w:showingPlcHdr/>
            <w15:appearance w15:val="hidden"/>
          </w:sdtPr>
          <w:sdtEndPr/>
          <w:sdtContent>
            <w:tc>
              <w:tcPr>
                <w:tcW w:w="9360" w:type="dxa"/>
                <w:gridSpan w:val="12"/>
              </w:tcPr>
              <w:p w14:paraId="3B642D62" w14:textId="77777777" w:rsidR="0014614C" w:rsidRPr="00977ECD" w:rsidRDefault="0014614C" w:rsidP="0014614C">
                <w:pPr>
                  <w:pStyle w:val="Lehrer-Eltern-AusschussNormal02"/>
                  <w:rPr>
                    <w:lang w:val="de-DE"/>
                  </w:rPr>
                </w:pPr>
                <w:r w:rsidRPr="00977ECD">
                  <w:rPr>
                    <w:rStyle w:val="Platzhaltertext"/>
                    <w:color w:val="262626" w:themeColor="text2"/>
                    <w:lang w:val="de-DE" w:bidi="de-DE"/>
                  </w:rPr>
                  <w:t>Haben Sie die Farbe oder Schriftart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tc>
          </w:sdtContent>
        </w:sdt>
      </w:tr>
      <w:tr w:rsidR="0014614C" w:rsidRPr="00977ECD" w14:paraId="0537049D" w14:textId="77777777" w:rsidTr="00450362">
        <w:trPr>
          <w:trHeight w:val="819"/>
          <w:jc w:val="center"/>
        </w:trPr>
        <w:sdt>
          <w:sdtPr>
            <w:rPr>
              <w:lang w:val="de-DE"/>
            </w:rPr>
            <w:id w:val="-1970269005"/>
            <w:placeholder>
              <w:docPart w:val="F75E0F54D555A8438EBF330B08EF746A"/>
            </w:placeholder>
            <w:temporary/>
            <w:showingPlcHdr/>
            <w15:appearance w15:val="hidden"/>
          </w:sdtPr>
          <w:sdtEndPr/>
          <w:sdtContent>
            <w:tc>
              <w:tcPr>
                <w:tcW w:w="9360" w:type="dxa"/>
                <w:gridSpan w:val="12"/>
                <w:tcBorders>
                  <w:bottom w:val="dashed" w:sz="4" w:space="0" w:color="BFBFBF" w:themeColor="background1" w:themeShade="BF"/>
                </w:tcBorders>
                <w:vAlign w:val="center"/>
              </w:tcPr>
              <w:p w14:paraId="33B6C1D6" w14:textId="77777777" w:rsidR="0014614C" w:rsidRPr="00977ECD" w:rsidRDefault="0014614C" w:rsidP="00450362">
                <w:pPr>
                  <w:pStyle w:val="HervorhebungKursiv"/>
                  <w:rPr>
                    <w:lang w:val="de-DE"/>
                  </w:rPr>
                </w:pPr>
                <w:r w:rsidRPr="00977ECD">
                  <w:rPr>
                    <w:rStyle w:val="HervorhebungKursivZeichen"/>
                    <w:b/>
                    <w:i/>
                    <w:lang w:val="de-DE" w:bidi="de-DE"/>
                  </w:rPr>
                  <w:t>"Fügen Sie ein hier ein weiteres Zitat ein, um den Text auf dieser Seite hervorzuheben.“</w:t>
                </w:r>
              </w:p>
            </w:tc>
          </w:sdtContent>
        </w:sdt>
      </w:tr>
      <w:tr w:rsidR="007271E6" w:rsidRPr="00977ECD" w14:paraId="605DEF93" w14:textId="77777777" w:rsidTr="007271E6">
        <w:trPr>
          <w:trHeight w:val="422"/>
          <w:jc w:val="center"/>
        </w:trPr>
        <w:tc>
          <w:tcPr>
            <w:tcW w:w="539" w:type="dxa"/>
            <w:vMerge w:val="restart"/>
            <w:tcBorders>
              <w:top w:val="dashed" w:sz="4" w:space="0" w:color="BFBFBF" w:themeColor="background1" w:themeShade="BF"/>
            </w:tcBorders>
            <w:vAlign w:val="center"/>
          </w:tcPr>
          <w:p w14:paraId="2AB8B4A8" w14:textId="77777777" w:rsidR="007271E6" w:rsidRPr="00977ECD" w:rsidRDefault="007271E6" w:rsidP="007271E6">
            <w:pPr>
              <w:pStyle w:val="Kontakttextklein"/>
            </w:pPr>
            <w:r w:rsidRPr="00977ECD">
              <w:rPr>
                <w:lang w:bidi="de-DE"/>
              </w:rPr>
              <w:drawing>
                <wp:inline distT="0" distB="0" distL="0" distR="0" wp14:anchorId="1BDE5C2A" wp14:editId="3C827D2B">
                  <wp:extent cx="237600" cy="237600"/>
                  <wp:effectExtent l="0" t="0" r="0" b="0"/>
                  <wp:docPr id="59" name="Grafik 59"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7600" cy="237600"/>
                          </a:xfrm>
                          <a:prstGeom prst="rect">
                            <a:avLst/>
                          </a:prstGeom>
                        </pic:spPr>
                      </pic:pic>
                    </a:graphicData>
                  </a:graphic>
                </wp:inline>
              </w:drawing>
            </w:r>
          </w:p>
        </w:tc>
        <w:tc>
          <w:tcPr>
            <w:tcW w:w="2969" w:type="dxa"/>
            <w:gridSpan w:val="4"/>
            <w:tcBorders>
              <w:top w:val="dashed" w:sz="4" w:space="0" w:color="BFBFBF" w:themeColor="background1" w:themeShade="BF"/>
            </w:tcBorders>
            <w:vAlign w:val="bottom"/>
          </w:tcPr>
          <w:p w14:paraId="0AF75EA9" w14:textId="77777777" w:rsidR="007271E6" w:rsidRPr="00977ECD" w:rsidRDefault="007271E6" w:rsidP="007271E6">
            <w:pPr>
              <w:pStyle w:val="Kontakttextklein"/>
              <w:rPr>
                <w:rStyle w:val="HervorhebungKursivZeichen"/>
                <w:rFonts w:cstheme="minorBidi"/>
                <w:b w:val="0"/>
                <w:i w:val="0"/>
                <w:color w:val="auto"/>
                <w:szCs w:val="22"/>
                <w:lang w:val="de-DE"/>
              </w:rPr>
            </w:pPr>
            <w:r w:rsidRPr="00977ECD">
              <w:rPr>
                <w:rStyle w:val="HervorhebungKursivZeichen"/>
                <w:rFonts w:cstheme="minorBidi"/>
                <w:b w:val="0"/>
                <w:i w:val="0"/>
                <w:color w:val="auto"/>
                <w:sz w:val="22"/>
                <w:szCs w:val="22"/>
                <w:lang w:val="de-DE" w:bidi="de-DE"/>
              </w:rPr>
              <w:t>Website:</w:t>
            </w:r>
          </w:p>
        </w:tc>
        <w:tc>
          <w:tcPr>
            <w:tcW w:w="450" w:type="dxa"/>
            <w:vMerge w:val="restart"/>
            <w:tcBorders>
              <w:top w:val="dashed" w:sz="4" w:space="0" w:color="BFBFBF" w:themeColor="background1" w:themeShade="BF"/>
            </w:tcBorders>
            <w:vAlign w:val="center"/>
          </w:tcPr>
          <w:p w14:paraId="4EF733C3" w14:textId="77777777" w:rsidR="007271E6" w:rsidRPr="00977ECD" w:rsidRDefault="007271E6" w:rsidP="007271E6">
            <w:pPr>
              <w:pStyle w:val="Kontakttextklein"/>
            </w:pPr>
            <w:r w:rsidRPr="00977ECD">
              <w:rPr>
                <w:lang w:bidi="de-DE"/>
              </w:rPr>
              <w:drawing>
                <wp:inline distT="0" distB="0" distL="0" distR="0" wp14:anchorId="7508A027" wp14:editId="66F4E796">
                  <wp:extent cx="237490" cy="237490"/>
                  <wp:effectExtent l="0" t="0" r="0" b="0"/>
                  <wp:docPr id="60" name="Grafik 60" descr="Empfä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7490" cy="237490"/>
                          </a:xfrm>
                          <a:prstGeom prst="rect">
                            <a:avLst/>
                          </a:prstGeom>
                        </pic:spPr>
                      </pic:pic>
                    </a:graphicData>
                  </a:graphic>
                </wp:inline>
              </w:drawing>
            </w:r>
          </w:p>
        </w:tc>
        <w:tc>
          <w:tcPr>
            <w:tcW w:w="2072" w:type="dxa"/>
            <w:gridSpan w:val="4"/>
            <w:tcBorders>
              <w:top w:val="dashed" w:sz="4" w:space="0" w:color="BFBFBF" w:themeColor="background1" w:themeShade="BF"/>
            </w:tcBorders>
            <w:vAlign w:val="bottom"/>
          </w:tcPr>
          <w:p w14:paraId="7C89ACC8" w14:textId="77777777" w:rsidR="007271E6" w:rsidRPr="00977ECD" w:rsidRDefault="007271E6" w:rsidP="007271E6">
            <w:pPr>
              <w:pStyle w:val="Kontakttextklein"/>
              <w:rPr>
                <w:rStyle w:val="HervorhebungKursivZeichen"/>
                <w:rFonts w:cstheme="minorBidi"/>
                <w:b w:val="0"/>
                <w:i w:val="0"/>
                <w:color w:val="auto"/>
                <w:szCs w:val="22"/>
                <w:lang w:val="de-DE"/>
              </w:rPr>
            </w:pPr>
            <w:r w:rsidRPr="00977ECD">
              <w:rPr>
                <w:rStyle w:val="HervorhebungKursivZeichen"/>
                <w:rFonts w:cstheme="minorBidi"/>
                <w:b w:val="0"/>
                <w:i w:val="0"/>
                <w:color w:val="auto"/>
                <w:sz w:val="22"/>
                <w:szCs w:val="22"/>
                <w:lang w:val="de-DE" w:bidi="de-DE"/>
              </w:rPr>
              <w:t>Kontakt:</w:t>
            </w:r>
          </w:p>
        </w:tc>
        <w:tc>
          <w:tcPr>
            <w:tcW w:w="630" w:type="dxa"/>
            <w:vMerge w:val="restart"/>
            <w:tcBorders>
              <w:top w:val="dashed" w:sz="4" w:space="0" w:color="BFBFBF" w:themeColor="background1" w:themeShade="BF"/>
            </w:tcBorders>
            <w:vAlign w:val="center"/>
          </w:tcPr>
          <w:p w14:paraId="48B678E8" w14:textId="77777777" w:rsidR="007271E6" w:rsidRPr="00977ECD" w:rsidRDefault="007271E6" w:rsidP="007271E6">
            <w:pPr>
              <w:pStyle w:val="Kontakttextklein"/>
            </w:pPr>
            <w:r w:rsidRPr="00977ECD">
              <w:rPr>
                <w:lang w:bidi="de-DE"/>
              </w:rPr>
              <w:drawing>
                <wp:inline distT="0" distB="0" distL="0" distR="0" wp14:anchorId="5C65433A" wp14:editId="33D0EAD4">
                  <wp:extent cx="237490" cy="237490"/>
                  <wp:effectExtent l="0" t="0" r="0" b="0"/>
                  <wp:docPr id="61" name="Grafik 6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7490" cy="237490"/>
                          </a:xfrm>
                          <a:prstGeom prst="rect">
                            <a:avLst/>
                          </a:prstGeom>
                        </pic:spPr>
                      </pic:pic>
                    </a:graphicData>
                  </a:graphic>
                </wp:inline>
              </w:drawing>
            </w:r>
          </w:p>
        </w:tc>
        <w:tc>
          <w:tcPr>
            <w:tcW w:w="2700" w:type="dxa"/>
            <w:tcBorders>
              <w:top w:val="dashed" w:sz="4" w:space="0" w:color="BFBFBF" w:themeColor="background1" w:themeShade="BF"/>
            </w:tcBorders>
            <w:vAlign w:val="bottom"/>
          </w:tcPr>
          <w:p w14:paraId="1B4926B0" w14:textId="77777777" w:rsidR="007271E6" w:rsidRPr="00977ECD" w:rsidRDefault="007271E6" w:rsidP="007271E6">
            <w:pPr>
              <w:pStyle w:val="Kontakttextklein"/>
            </w:pPr>
            <w:r w:rsidRPr="00977ECD">
              <w:rPr>
                <w:rStyle w:val="HervorhebungKursivZeichen"/>
                <w:rFonts w:cstheme="minorBidi"/>
                <w:b w:val="0"/>
                <w:i w:val="0"/>
                <w:color w:val="auto"/>
                <w:sz w:val="22"/>
                <w:szCs w:val="22"/>
                <w:lang w:val="de-DE" w:bidi="de-DE"/>
              </w:rPr>
              <w:t>E-Mail-Adresse:</w:t>
            </w:r>
          </w:p>
        </w:tc>
        <w:bookmarkStart w:id="0" w:name="_GoBack"/>
        <w:bookmarkEnd w:id="0"/>
      </w:tr>
      <w:tr w:rsidR="007271E6" w:rsidRPr="00977ECD" w14:paraId="57125BC5" w14:textId="77777777" w:rsidTr="00450362">
        <w:trPr>
          <w:trHeight w:val="549"/>
          <w:jc w:val="center"/>
        </w:trPr>
        <w:tc>
          <w:tcPr>
            <w:tcW w:w="539" w:type="dxa"/>
            <w:vMerge/>
            <w:tcBorders>
              <w:bottom w:val="dashed" w:sz="4" w:space="0" w:color="BFBFBF" w:themeColor="background1" w:themeShade="BF"/>
            </w:tcBorders>
            <w:vAlign w:val="center"/>
          </w:tcPr>
          <w:p w14:paraId="0EBCB8BE" w14:textId="77777777" w:rsidR="007271E6" w:rsidRPr="00977ECD" w:rsidRDefault="007271E6" w:rsidP="007271E6">
            <w:pPr>
              <w:pStyle w:val="Kontakttextklein"/>
              <w:rPr>
                <w:rStyle w:val="HervorhebungKursivZeichen"/>
                <w:rFonts w:cstheme="minorBidi"/>
                <w:b w:val="0"/>
                <w:i w:val="0"/>
                <w:color w:val="auto"/>
                <w:szCs w:val="22"/>
                <w:lang w:val="de-DE"/>
              </w:rPr>
            </w:pPr>
          </w:p>
        </w:tc>
        <w:sdt>
          <w:sdtPr>
            <w:rPr>
              <w:rStyle w:val="HervorhebungKursivZeichen"/>
              <w:rFonts w:cstheme="minorBidi"/>
              <w:b w:val="0"/>
              <w:i w:val="0"/>
              <w:color w:val="auto"/>
              <w:szCs w:val="22"/>
              <w:lang w:val="de-DE"/>
            </w:rPr>
            <w:id w:val="-1148583549"/>
            <w:placeholder>
              <w:docPart w:val="1691135860784441B7546AA46A1456F0"/>
            </w:placeholder>
            <w:temporary/>
            <w:showingPlcHdr/>
            <w15:appearance w15:val="hidden"/>
          </w:sdtPr>
          <w:sdtEndPr>
            <w:rPr>
              <w:rStyle w:val="HervorhebungKursivZeichen"/>
            </w:rPr>
          </w:sdtEndPr>
          <w:sdtContent>
            <w:tc>
              <w:tcPr>
                <w:tcW w:w="2969" w:type="dxa"/>
                <w:gridSpan w:val="4"/>
                <w:tcBorders>
                  <w:bottom w:val="dashed" w:sz="4" w:space="0" w:color="BFBFBF" w:themeColor="background1" w:themeShade="BF"/>
                </w:tcBorders>
              </w:tcPr>
              <w:p w14:paraId="7907F86F" w14:textId="77777777" w:rsidR="007271E6" w:rsidRPr="00977ECD" w:rsidRDefault="007271E6" w:rsidP="007271E6">
                <w:pPr>
                  <w:pStyle w:val="Kontakttextklein"/>
                  <w:rPr>
                    <w:rStyle w:val="HervorhebungKursivZeichen"/>
                    <w:rFonts w:cstheme="minorBidi"/>
                    <w:b w:val="0"/>
                    <w:i w:val="0"/>
                    <w:color w:val="auto"/>
                    <w:szCs w:val="22"/>
                    <w:lang w:val="de-DE"/>
                  </w:rPr>
                </w:pPr>
                <w:r w:rsidRPr="00977ECD">
                  <w:rPr>
                    <w:rStyle w:val="Platzhaltertext"/>
                    <w:color w:val="auto"/>
                    <w:lang w:bidi="de-DE"/>
                  </w:rPr>
                  <w:t>www.bellowscollege.com</w:t>
                </w:r>
              </w:p>
            </w:tc>
          </w:sdtContent>
        </w:sdt>
        <w:tc>
          <w:tcPr>
            <w:tcW w:w="450" w:type="dxa"/>
            <w:vMerge/>
            <w:tcBorders>
              <w:bottom w:val="dashed" w:sz="4" w:space="0" w:color="BFBFBF" w:themeColor="background1" w:themeShade="BF"/>
            </w:tcBorders>
            <w:vAlign w:val="center"/>
          </w:tcPr>
          <w:p w14:paraId="41D2A8FE" w14:textId="77777777" w:rsidR="007271E6" w:rsidRPr="00977ECD" w:rsidRDefault="007271E6" w:rsidP="007271E6">
            <w:pPr>
              <w:pStyle w:val="Kontakttextklein"/>
              <w:rPr>
                <w:rStyle w:val="HervorhebungKursivZeichen"/>
                <w:rFonts w:cstheme="minorBidi"/>
                <w:b w:val="0"/>
                <w:i w:val="0"/>
                <w:color w:val="auto"/>
                <w:szCs w:val="22"/>
                <w:lang w:val="de-DE"/>
              </w:rPr>
            </w:pPr>
          </w:p>
        </w:tc>
        <w:sdt>
          <w:sdtPr>
            <w:rPr>
              <w:rStyle w:val="HervorhebungKursivZeichen"/>
              <w:rFonts w:cstheme="minorBidi"/>
              <w:b w:val="0"/>
              <w:i w:val="0"/>
              <w:color w:val="auto"/>
              <w:szCs w:val="22"/>
              <w:lang w:val="de-DE"/>
            </w:rPr>
            <w:id w:val="1023210767"/>
            <w:placeholder>
              <w:docPart w:val="06DAFE6284411E49B0F997338CF17F6D"/>
            </w:placeholder>
            <w:temporary/>
            <w:showingPlcHdr/>
            <w15:appearance w15:val="hidden"/>
          </w:sdtPr>
          <w:sdtEndPr>
            <w:rPr>
              <w:rStyle w:val="HervorhebungKursivZeichen"/>
            </w:rPr>
          </w:sdtEndPr>
          <w:sdtContent>
            <w:tc>
              <w:tcPr>
                <w:tcW w:w="2072" w:type="dxa"/>
                <w:gridSpan w:val="4"/>
                <w:tcBorders>
                  <w:bottom w:val="dashed" w:sz="4" w:space="0" w:color="BFBFBF" w:themeColor="background1" w:themeShade="BF"/>
                </w:tcBorders>
              </w:tcPr>
              <w:p w14:paraId="49A9FD0D" w14:textId="77777777" w:rsidR="007271E6" w:rsidRPr="00977ECD" w:rsidRDefault="007271E6" w:rsidP="00C3664C">
                <w:pPr>
                  <w:pStyle w:val="Kontakttextklein"/>
                  <w:rPr>
                    <w:rStyle w:val="HervorhebungKursivZeichen"/>
                    <w:rFonts w:cstheme="minorBidi"/>
                    <w:b w:val="0"/>
                    <w:i w:val="0"/>
                    <w:color w:val="auto"/>
                    <w:szCs w:val="22"/>
                    <w:lang w:val="de-DE"/>
                  </w:rPr>
                </w:pPr>
                <w:r w:rsidRPr="00977ECD">
                  <w:rPr>
                    <w:rStyle w:val="Platzhaltertext"/>
                    <w:color w:val="auto"/>
                    <w:lang w:bidi="de-DE"/>
                  </w:rPr>
                  <w:t>215-555-0134</w:t>
                </w:r>
              </w:p>
            </w:tc>
          </w:sdtContent>
        </w:sdt>
        <w:tc>
          <w:tcPr>
            <w:tcW w:w="630" w:type="dxa"/>
            <w:vMerge/>
            <w:tcBorders>
              <w:bottom w:val="dashed" w:sz="4" w:space="0" w:color="BFBFBF" w:themeColor="background1" w:themeShade="BF"/>
            </w:tcBorders>
            <w:vAlign w:val="center"/>
          </w:tcPr>
          <w:p w14:paraId="195DC154" w14:textId="77777777" w:rsidR="007271E6" w:rsidRPr="00977ECD" w:rsidRDefault="007271E6" w:rsidP="007271E6">
            <w:pPr>
              <w:pStyle w:val="Kontakttextklein"/>
              <w:rPr>
                <w:rStyle w:val="HervorhebungKursivZeichen"/>
                <w:rFonts w:cstheme="minorBidi"/>
                <w:b w:val="0"/>
                <w:i w:val="0"/>
                <w:color w:val="auto"/>
                <w:szCs w:val="22"/>
                <w:lang w:val="de-DE"/>
              </w:rPr>
            </w:pPr>
          </w:p>
        </w:tc>
        <w:sdt>
          <w:sdtPr>
            <w:rPr>
              <w:rFonts w:ascii="Tahoma" w:hAnsi="Tahoma" w:cs="Tahoma"/>
              <w:b/>
              <w:i/>
              <w:color w:val="246F76" w:themeColor="accent6" w:themeShade="BF"/>
              <w:szCs w:val="24"/>
            </w:rPr>
            <w:id w:val="-1466493694"/>
            <w:placeholder>
              <w:docPart w:val="14B6FC68BAE55A438E69EC322928AEFB"/>
            </w:placeholder>
            <w:temporary/>
            <w:showingPlcHdr/>
            <w15:appearance w15:val="hidden"/>
          </w:sdtPr>
          <w:sdtEndPr>
            <w:rPr>
              <w:rStyle w:val="HervorhebungKursivZeichen"/>
              <w:rFonts w:asciiTheme="minorHAnsi" w:hAnsiTheme="minorHAnsi"/>
            </w:rPr>
          </w:sdtEndPr>
          <w:sdtContent>
            <w:tc>
              <w:tcPr>
                <w:tcW w:w="2700" w:type="dxa"/>
                <w:tcBorders>
                  <w:bottom w:val="dashed" w:sz="4" w:space="0" w:color="BFBFBF" w:themeColor="background1" w:themeShade="BF"/>
                </w:tcBorders>
              </w:tcPr>
              <w:p w14:paraId="3CCE72AE" w14:textId="77777777" w:rsidR="007271E6" w:rsidRPr="00977ECD" w:rsidRDefault="007271E6" w:rsidP="007271E6">
                <w:pPr>
                  <w:pStyle w:val="Kontakttextklein"/>
                  <w:rPr>
                    <w:rStyle w:val="HervorhebungKursivZeichen"/>
                    <w:rFonts w:cstheme="minorBidi"/>
                    <w:b w:val="0"/>
                    <w:i w:val="0"/>
                    <w:color w:val="auto"/>
                    <w:szCs w:val="22"/>
                    <w:lang w:val="de-DE"/>
                  </w:rPr>
                </w:pPr>
                <w:r w:rsidRPr="00977ECD">
                  <w:rPr>
                    <w:lang w:bidi="de-DE"/>
                  </w:rPr>
                  <w:t>jemand@example.com</w:t>
                </w:r>
              </w:p>
            </w:tc>
          </w:sdtContent>
        </w:sdt>
      </w:tr>
    </w:tbl>
    <w:p w14:paraId="7657773E" w14:textId="77777777" w:rsidR="00C074CD" w:rsidRPr="00977ECD" w:rsidRDefault="00C074CD"/>
    <w:sectPr w:rsidR="00C074CD" w:rsidRPr="00977ECD" w:rsidSect="00162DCD">
      <w:headerReference w:type="first" r:id="rId27"/>
      <w:footerReference w:type="first" r:id="rId28"/>
      <w:pgSz w:w="11906" w:h="16838" w:code="9"/>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D2DA1" w14:textId="77777777" w:rsidR="009802EB" w:rsidRDefault="009802EB" w:rsidP="00195BA6">
      <w:pPr>
        <w:spacing w:after="0" w:line="240" w:lineRule="auto"/>
      </w:pPr>
      <w:r>
        <w:separator/>
      </w:r>
    </w:p>
  </w:endnote>
  <w:endnote w:type="continuationSeparator" w:id="0">
    <w:p w14:paraId="5AEDE22E" w14:textId="77777777" w:rsidR="009802EB" w:rsidRDefault="009802EB"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E4A5B" w14:textId="77777777" w:rsidR="004524C0" w:rsidRDefault="004F117B">
    <w:pPr>
      <w:pStyle w:val="Fuzeile"/>
    </w:pPr>
    <w:r>
      <w:rPr>
        <w:noProof/>
        <w:lang w:bidi="de-DE"/>
      </w:rPr>
      <mc:AlternateContent>
        <mc:Choice Requires="wpg">
          <w:drawing>
            <wp:anchor distT="0" distB="0" distL="114300" distR="114300" simplePos="0" relativeHeight="251666432" behindDoc="0" locked="0" layoutInCell="1" allowOverlap="1" wp14:anchorId="35239975" wp14:editId="31C2DAB9">
              <wp:simplePos x="0" y="0"/>
              <wp:positionH relativeFrom="column">
                <wp:posOffset>-633730</wp:posOffset>
              </wp:positionH>
              <wp:positionV relativeFrom="margin">
                <wp:posOffset>8146356</wp:posOffset>
              </wp:positionV>
              <wp:extent cx="8531352" cy="1627632"/>
              <wp:effectExtent l="0" t="0" r="3175" b="0"/>
              <wp:wrapNone/>
              <wp:docPr id="65" name="Gruppe 65" descr="Fußzeilen-Akzentuierungsbalken auf der zweiten Seite"/>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ihandform: Form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Form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401D8" id="Gruppe 65" o:spid="_x0000_s1026" alt="Fußzeilen-Akzentuierungsbalken auf der zweiten Seite" style="position:absolute;margin-left:-49.9pt;margin-top:641.4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">
              <v:shape id="Freihandform: Form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ihandform: Form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7FEFE" w14:textId="77777777" w:rsidR="009802EB" w:rsidRDefault="009802EB" w:rsidP="00195BA6">
      <w:pPr>
        <w:spacing w:after="0" w:line="240" w:lineRule="auto"/>
      </w:pPr>
      <w:r>
        <w:separator/>
      </w:r>
    </w:p>
  </w:footnote>
  <w:footnote w:type="continuationSeparator" w:id="0">
    <w:p w14:paraId="50FADA89" w14:textId="77777777" w:rsidR="009802EB" w:rsidRDefault="009802EB"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E0805" w14:textId="77777777" w:rsidR="00620C13" w:rsidRDefault="00043BD0">
    <w:pPr>
      <w:pStyle w:val="Kopfzeile"/>
    </w:pPr>
    <w:r>
      <w:rPr>
        <w:lang w:bidi="de-DE"/>
      </w:rPr>
      <mc:AlternateContent>
        <mc:Choice Requires="wpg">
          <w:drawing>
            <wp:anchor distT="0" distB="0" distL="114300" distR="114300" simplePos="0" relativeHeight="251671552" behindDoc="0" locked="0" layoutInCell="1" allowOverlap="1" wp14:anchorId="35B6EA65" wp14:editId="454AE8CD">
              <wp:simplePos x="0" y="0"/>
              <wp:positionH relativeFrom="column">
                <wp:posOffset>-1817104</wp:posOffset>
              </wp:positionH>
              <wp:positionV relativeFrom="paragraph">
                <wp:posOffset>-457200</wp:posOffset>
              </wp:positionV>
              <wp:extent cx="9707880" cy="10685721"/>
              <wp:effectExtent l="0" t="0" r="7620" b="1905"/>
              <wp:wrapNone/>
              <wp:docPr id="48" name="Gruppe 48" descr="Hintergrundbilder und Akzentuierungsfelder auf der ersten Seite"/>
              <wp:cNvGraphicFramePr/>
              <a:graphic xmlns:a="http://schemas.openxmlformats.org/drawingml/2006/main">
                <a:graphicData uri="http://schemas.microsoft.com/office/word/2010/wordprocessingGroup">
                  <wpg:wgp>
                    <wpg:cNvGrpSpPr/>
                    <wpg:grpSpPr>
                      <a:xfrm>
                        <a:off x="0" y="0"/>
                        <a:ext cx="9707880" cy="10685721"/>
                        <a:chOff x="0" y="0"/>
                        <a:chExt cx="9707880" cy="10056534"/>
                      </a:xfrm>
                    </wpg:grpSpPr>
                    <wpg:grpSp>
                      <wpg:cNvPr id="19" name="Gruppe 19"/>
                      <wpg:cNvGrpSpPr/>
                      <wpg:grpSpPr>
                        <a:xfrm>
                          <a:off x="1188720" y="0"/>
                          <a:ext cx="7823835" cy="3496310"/>
                          <a:chOff x="0" y="-15240"/>
                          <a:chExt cx="7823835" cy="3496310"/>
                        </a:xfrm>
                      </wpg:grpSpPr>
                      <wps:wsp>
                        <wps:cNvPr id="16" name="Rechteck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hteck: Obere Ecken abgerundet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hteck: Obere Ecken abgerundet 1" descr="Abbildung einer Frau, die mit einer potenziellen Schülerin und deren Eltern spricht"/>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hteck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pe 64"/>
                      <wpg:cNvGrpSpPr/>
                      <wpg:grpSpPr>
                        <a:xfrm>
                          <a:off x="1173480" y="8427720"/>
                          <a:ext cx="8534400" cy="1628814"/>
                          <a:chOff x="0" y="0"/>
                          <a:chExt cx="8534400" cy="1628814"/>
                        </a:xfrm>
                      </wpg:grpSpPr>
                      <wps:wsp>
                        <wps:cNvPr id="28" name="Freihandform: Form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Form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uppe 26"/>
                      <wpg:cNvGrpSpPr/>
                      <wpg:grpSpPr>
                        <a:xfrm>
                          <a:off x="1470660" y="8823960"/>
                          <a:ext cx="1143000" cy="1088136"/>
                          <a:chOff x="0" y="0"/>
                          <a:chExt cx="1141841" cy="1092204"/>
                        </a:xfrm>
                      </wpg:grpSpPr>
                      <wps:wsp>
                        <wps:cNvPr id="8" name="Ellipse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34696"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5F4D6"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20" descr="Rucks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uppe 32"/>
                      <wpg:cNvGrpSpPr/>
                      <wpg:grpSpPr>
                        <a:xfrm>
                          <a:off x="0" y="2834640"/>
                          <a:ext cx="8025765" cy="791184"/>
                          <a:chOff x="0" y="0"/>
                          <a:chExt cx="7063105" cy="577157"/>
                        </a:xfrm>
                      </wpg:grpSpPr>
                      <wps:wsp>
                        <wps:cNvPr id="43" name="Rechteck: Abgerundete Ecken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hteck: Abgerundete Ecken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5B6EA65" id="Gruppe 48" o:spid="_x0000_s1027" alt="Hintergrundbilder und Akzentuierungsfelder auf der ersten Seite" style="position:absolute;margin-left:-143.1pt;margin-top:-36pt;width:764.4pt;height:841.4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">
              <v:group id="Gruppe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hteck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hteck: Obere Ecken abgerundet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hteck: Obere Ecken abgerundet 1" o:spid="_x0000_s1031" alt="Abbildung einer Frau, die mit einer potenziellen Schülerin und deren Eltern spricht"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" path="m1684020,l7808595,r,l7808595,1684020v,930059,-753961,1684020,-1684020,1684020l,3368040r,l,1684020c,753961,753961,,1684020,xe" stroked="f" strokeweight="1pt">
                  <v:fill r:id="rId5" o:title="Abbildung einer Frau, die mit einer potenziellen Schülerin und deren Eltern spricht" recolor="t" rotate="t" type="frame"/>
                  <v:stroke joinstyle="miter"/>
                  <v:path arrowok="t" o:connecttype="custom" o:connectlocs="1684020,0;7808595,0;7808595,0;7808595,1684020;6124575,3368040;0,3368040;0,3368040;0,1684020;1684020,0" o:connectangles="0,0,0,0,0,0,0,0,0"/>
                </v:shape>
              </v:group>
              <v:rect id="Rechteck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uppe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ihandform: Form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ihandform: Form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uppe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Ellipse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14:paraId="25034696"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oval id="Ellipse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14:paraId="6895F4D6"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39" type="#_x0000_t75" alt="Rucks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">
                  <v:imagedata r:id="rId7" o:title="Rucksack"/>
                </v:shape>
              </v:group>
              <v:group id="Gruppe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hteck: Abgerundete Ecken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chteck: Abgerundete Ecken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C1C9" w14:textId="77777777" w:rsidR="004524C0" w:rsidRDefault="004068B7">
    <w:pPr>
      <w:pStyle w:val="Kopfzeile"/>
    </w:pPr>
    <w:r>
      <w:rPr>
        <w:noProof/>
        <w:lang w:bidi="de-DE"/>
      </w:rPr>
      <mc:AlternateContent>
        <mc:Choice Requires="wpg">
          <w:drawing>
            <wp:anchor distT="0" distB="0" distL="114300" distR="114300" simplePos="0" relativeHeight="251659264" behindDoc="1" locked="0" layoutInCell="1" allowOverlap="1" wp14:anchorId="65D1DE95" wp14:editId="3F54D95D">
              <wp:simplePos x="0" y="0"/>
              <wp:positionH relativeFrom="column">
                <wp:posOffset>-620395</wp:posOffset>
              </wp:positionH>
              <wp:positionV relativeFrom="paragraph">
                <wp:posOffset>-445135</wp:posOffset>
              </wp:positionV>
              <wp:extent cx="7823835" cy="4465983"/>
              <wp:effectExtent l="0" t="0" r="5715" b="0"/>
              <wp:wrapNone/>
              <wp:docPr id="18" name="Gruppe 18" descr="Kopfzeilen-Akzentuierungsfelder auf der zweiten Seite und gekrümmte Balken"/>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hteck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eck: Obere Ecken abgerundet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hteck: Obere Ecken abgerundet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4F4FA0" id="Gruppe 18" o:spid="_x0000_s1026" alt="Kopfzeilen-Akzentuierungsfelder auf der zweiten Seite und gekrümmte Balken"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">
              <v:rect id="Rechteck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hteck: Obere Ecken abgerundet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hteck: Obere Ecken abgerundet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12"/>
    <w:rsid w:val="00006AC4"/>
    <w:rsid w:val="00030663"/>
    <w:rsid w:val="00036B34"/>
    <w:rsid w:val="00043BD0"/>
    <w:rsid w:val="00062A4C"/>
    <w:rsid w:val="00063B4D"/>
    <w:rsid w:val="000743D0"/>
    <w:rsid w:val="000B2561"/>
    <w:rsid w:val="000B4845"/>
    <w:rsid w:val="000D53E3"/>
    <w:rsid w:val="000E294D"/>
    <w:rsid w:val="00103FF1"/>
    <w:rsid w:val="00116290"/>
    <w:rsid w:val="00117037"/>
    <w:rsid w:val="00134D9C"/>
    <w:rsid w:val="0014614C"/>
    <w:rsid w:val="00162DCD"/>
    <w:rsid w:val="00180889"/>
    <w:rsid w:val="00195BA6"/>
    <w:rsid w:val="001B1522"/>
    <w:rsid w:val="001C313B"/>
    <w:rsid w:val="001E350B"/>
    <w:rsid w:val="001F383D"/>
    <w:rsid w:val="00205B1C"/>
    <w:rsid w:val="002254A7"/>
    <w:rsid w:val="00226256"/>
    <w:rsid w:val="00233F8D"/>
    <w:rsid w:val="00265196"/>
    <w:rsid w:val="002921E7"/>
    <w:rsid w:val="00295C22"/>
    <w:rsid w:val="002C5B9E"/>
    <w:rsid w:val="002F5635"/>
    <w:rsid w:val="002F7A4B"/>
    <w:rsid w:val="0033040F"/>
    <w:rsid w:val="00341844"/>
    <w:rsid w:val="0036190A"/>
    <w:rsid w:val="003804A3"/>
    <w:rsid w:val="003B01D1"/>
    <w:rsid w:val="003C3102"/>
    <w:rsid w:val="003D1465"/>
    <w:rsid w:val="004068B7"/>
    <w:rsid w:val="00430731"/>
    <w:rsid w:val="00444F93"/>
    <w:rsid w:val="00446F2F"/>
    <w:rsid w:val="00450362"/>
    <w:rsid w:val="004524C0"/>
    <w:rsid w:val="004817E8"/>
    <w:rsid w:val="004E0781"/>
    <w:rsid w:val="004F117B"/>
    <w:rsid w:val="00510CD2"/>
    <w:rsid w:val="0052314C"/>
    <w:rsid w:val="00560659"/>
    <w:rsid w:val="005A081D"/>
    <w:rsid w:val="005C7881"/>
    <w:rsid w:val="005D2764"/>
    <w:rsid w:val="005E5C0E"/>
    <w:rsid w:val="00603A89"/>
    <w:rsid w:val="00620C13"/>
    <w:rsid w:val="0062196E"/>
    <w:rsid w:val="00634C06"/>
    <w:rsid w:val="0065699C"/>
    <w:rsid w:val="00656A96"/>
    <w:rsid w:val="006611B5"/>
    <w:rsid w:val="00664066"/>
    <w:rsid w:val="006736E9"/>
    <w:rsid w:val="006747F9"/>
    <w:rsid w:val="006871C6"/>
    <w:rsid w:val="00697569"/>
    <w:rsid w:val="006B45C2"/>
    <w:rsid w:val="006B7DAF"/>
    <w:rsid w:val="006C3295"/>
    <w:rsid w:val="006D0912"/>
    <w:rsid w:val="006D1A1E"/>
    <w:rsid w:val="006F3148"/>
    <w:rsid w:val="00707B4B"/>
    <w:rsid w:val="007271E6"/>
    <w:rsid w:val="007367D8"/>
    <w:rsid w:val="0074012C"/>
    <w:rsid w:val="00744361"/>
    <w:rsid w:val="00744BAC"/>
    <w:rsid w:val="00763034"/>
    <w:rsid w:val="00784E0F"/>
    <w:rsid w:val="007E0ADB"/>
    <w:rsid w:val="007F1CB3"/>
    <w:rsid w:val="008153EA"/>
    <w:rsid w:val="0084530E"/>
    <w:rsid w:val="0086433C"/>
    <w:rsid w:val="0086677E"/>
    <w:rsid w:val="00893234"/>
    <w:rsid w:val="008F4315"/>
    <w:rsid w:val="00921F28"/>
    <w:rsid w:val="0092686E"/>
    <w:rsid w:val="00941EEC"/>
    <w:rsid w:val="00955122"/>
    <w:rsid w:val="00955177"/>
    <w:rsid w:val="00977ECD"/>
    <w:rsid w:val="009802EB"/>
    <w:rsid w:val="009956E4"/>
    <w:rsid w:val="009A532D"/>
    <w:rsid w:val="009C3654"/>
    <w:rsid w:val="009C50E9"/>
    <w:rsid w:val="009D0E16"/>
    <w:rsid w:val="009D1CC3"/>
    <w:rsid w:val="009F5A9D"/>
    <w:rsid w:val="00A42096"/>
    <w:rsid w:val="00A47B82"/>
    <w:rsid w:val="00AA2F65"/>
    <w:rsid w:val="00AB57C0"/>
    <w:rsid w:val="00B32AB5"/>
    <w:rsid w:val="00B61EC6"/>
    <w:rsid w:val="00B72969"/>
    <w:rsid w:val="00B819FE"/>
    <w:rsid w:val="00B90A25"/>
    <w:rsid w:val="00BB12EC"/>
    <w:rsid w:val="00BF2411"/>
    <w:rsid w:val="00C074CD"/>
    <w:rsid w:val="00C10871"/>
    <w:rsid w:val="00C13D09"/>
    <w:rsid w:val="00C350AC"/>
    <w:rsid w:val="00C3664C"/>
    <w:rsid w:val="00CE30BC"/>
    <w:rsid w:val="00CE4BFD"/>
    <w:rsid w:val="00CF0182"/>
    <w:rsid w:val="00D207FA"/>
    <w:rsid w:val="00D309C3"/>
    <w:rsid w:val="00D32B68"/>
    <w:rsid w:val="00D8376E"/>
    <w:rsid w:val="00DA1036"/>
    <w:rsid w:val="00DB4DEF"/>
    <w:rsid w:val="00DD3647"/>
    <w:rsid w:val="00E06E7A"/>
    <w:rsid w:val="00E07002"/>
    <w:rsid w:val="00E13FC7"/>
    <w:rsid w:val="00E471BE"/>
    <w:rsid w:val="00E51247"/>
    <w:rsid w:val="00E90360"/>
    <w:rsid w:val="00ED45A1"/>
    <w:rsid w:val="00F10016"/>
    <w:rsid w:val="00F14787"/>
    <w:rsid w:val="00F20CDC"/>
    <w:rsid w:val="00F3278D"/>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475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6433C"/>
    <w:rPr>
      <w:sz w:val="18"/>
    </w:rPr>
  </w:style>
  <w:style w:type="paragraph" w:styleId="berschrift1">
    <w:name w:val="heading 1"/>
    <w:basedOn w:val="Standard"/>
    <w:next w:val="Standard"/>
    <w:link w:val="berschrift1Zchn"/>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berschrift2">
    <w:name w:val="heading 2"/>
    <w:basedOn w:val="Standard"/>
    <w:next w:val="Standard"/>
    <w:link w:val="berschrift2Zchn"/>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berschrift3">
    <w:name w:val="heading 3"/>
    <w:basedOn w:val="Standard"/>
    <w:next w:val="Standard"/>
    <w:link w:val="berschrift3Zchn"/>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6433C"/>
    <w:rPr>
      <w:rFonts w:asciiTheme="majorHAnsi" w:hAnsiTheme="majorHAnsi" w:cstheme="majorHAnsi"/>
      <w:b/>
      <w:color w:val="002060"/>
      <w:sz w:val="44"/>
      <w:szCs w:val="44"/>
      <w:lang w:val="en-US"/>
    </w:rPr>
  </w:style>
  <w:style w:type="paragraph" w:styleId="Kopfzeile">
    <w:name w:val="header"/>
    <w:basedOn w:val="Standard"/>
    <w:link w:val="KopfzeileZchn"/>
    <w:uiPriority w:val="99"/>
    <w:semiHidden/>
    <w:rsid w:val="00195BA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semiHidden/>
    <w:rsid w:val="0086433C"/>
    <w:rPr>
      <w:sz w:val="18"/>
    </w:rPr>
  </w:style>
  <w:style w:type="paragraph" w:styleId="Fuzeile">
    <w:name w:val="footer"/>
    <w:basedOn w:val="Standard"/>
    <w:link w:val="FuzeileZchn"/>
    <w:uiPriority w:val="99"/>
    <w:semiHidden/>
    <w:rsid w:val="00195BA6"/>
    <w:pPr>
      <w:tabs>
        <w:tab w:val="center" w:pos="4513"/>
        <w:tab w:val="right" w:pos="9026"/>
      </w:tabs>
      <w:spacing w:after="0" w:line="240" w:lineRule="auto"/>
    </w:pPr>
  </w:style>
  <w:style w:type="character" w:customStyle="1" w:styleId="FuzeileZchn">
    <w:name w:val="Fußzeile Zchn"/>
    <w:basedOn w:val="Absatz-Standardschriftart"/>
    <w:link w:val="Fuzeile"/>
    <w:uiPriority w:val="99"/>
    <w:semiHidden/>
    <w:rsid w:val="0086433C"/>
    <w:rPr>
      <w:sz w:val="18"/>
    </w:rPr>
  </w:style>
  <w:style w:type="character" w:customStyle="1" w:styleId="berschrift1Zchn">
    <w:name w:val="Überschrift 1 Zchn"/>
    <w:basedOn w:val="Absatz-Standardschriftart"/>
    <w:link w:val="berschrift1"/>
    <w:uiPriority w:val="9"/>
    <w:rsid w:val="006B7DAF"/>
    <w:rPr>
      <w:rFonts w:asciiTheme="majorHAnsi" w:hAnsiTheme="majorHAnsi" w:cstheme="majorHAnsi"/>
      <w:b/>
      <w:color w:val="FFFFFF" w:themeColor="background1"/>
      <w:sz w:val="28"/>
      <w:lang w:val="en-US"/>
    </w:rPr>
  </w:style>
  <w:style w:type="character" w:customStyle="1" w:styleId="berschrift3Zchn">
    <w:name w:val="Überschrift 3 Zchn"/>
    <w:basedOn w:val="Absatz-Standardschriftart"/>
    <w:link w:val="berschrift3"/>
    <w:uiPriority w:val="9"/>
    <w:rsid w:val="00C3664C"/>
    <w:rPr>
      <w:rFonts w:asciiTheme="majorHAnsi" w:hAnsiTheme="majorHAnsi" w:cs="Tahoma"/>
      <w:b/>
      <w:color w:val="FFFFFF" w:themeColor="background1"/>
      <w:sz w:val="44"/>
      <w:szCs w:val="44"/>
      <w:lang w:val="en-US"/>
    </w:rPr>
  </w:style>
  <w:style w:type="paragraph" w:customStyle="1" w:styleId="Lehrer-Eltern-AusschussNormal">
    <w:name w:val="Lehrer-Eltern-Ausschuss_Normal"/>
    <w:basedOn w:val="Standard"/>
    <w:link w:val="Lehrer-Eltern-AusschussNormalZeichen"/>
    <w:qFormat/>
    <w:rsid w:val="00560659"/>
    <w:pPr>
      <w:spacing w:after="0" w:line="240" w:lineRule="auto"/>
      <w:contextualSpacing/>
      <w:jc w:val="both"/>
    </w:pPr>
    <w:rPr>
      <w:rFonts w:cstheme="minorHAnsi"/>
      <w:noProof/>
      <w:color w:val="262626" w:themeColor="text2"/>
      <w:sz w:val="22"/>
      <w:lang w:val="en-US"/>
    </w:rPr>
  </w:style>
  <w:style w:type="paragraph" w:customStyle="1" w:styleId="Lehrer-Eltern-AusschussNormal02">
    <w:name w:val="Lehrer-Eltern-Ausschuss_Normal02"/>
    <w:basedOn w:val="Standard"/>
    <w:link w:val="Lehrer-Eltern-AusschussNormal02Zeichen"/>
    <w:qFormat/>
    <w:rsid w:val="006736E9"/>
    <w:pPr>
      <w:spacing w:line="240" w:lineRule="auto"/>
    </w:pPr>
    <w:rPr>
      <w:rFonts w:cstheme="minorHAnsi"/>
      <w:noProof/>
      <w:color w:val="262626" w:themeColor="text2"/>
      <w:sz w:val="20"/>
      <w:lang w:val="en-US"/>
    </w:rPr>
  </w:style>
  <w:style w:type="character" w:customStyle="1" w:styleId="Lehrer-Eltern-AusschussNormalZeichen">
    <w:name w:val="Lehrer-Eltern-Ausschuss_Normal Zeichen"/>
    <w:basedOn w:val="Absatz-Standardschriftart"/>
    <w:link w:val="Lehrer-Eltern-AusschussNormal"/>
    <w:rsid w:val="00560659"/>
    <w:rPr>
      <w:rFonts w:cstheme="minorHAnsi"/>
      <w:noProof/>
      <w:color w:val="262626" w:themeColor="text2"/>
      <w:lang w:val="en-US"/>
    </w:rPr>
  </w:style>
  <w:style w:type="paragraph" w:customStyle="1" w:styleId="Lehrer-Eltern-AusschussNormal03">
    <w:name w:val="Lehrer-Eltern-Ausschuss_Normal03"/>
    <w:basedOn w:val="Lehrer-Eltern-AusschussNormal02"/>
    <w:link w:val="Lehrer-Eltern-AusschussNormal03Zeichen"/>
    <w:qFormat/>
    <w:rsid w:val="00784E0F"/>
    <w:rPr>
      <w:color w:val="FFFFFF" w:themeColor="background1"/>
    </w:rPr>
  </w:style>
  <w:style w:type="character" w:customStyle="1" w:styleId="Lehrer-Eltern-AusschussNormal02Zeichen">
    <w:name w:val="Lehrer-Eltern-Ausschuss_Normal02 Zeichen"/>
    <w:basedOn w:val="Absatz-Standardschriftart"/>
    <w:link w:val="Lehrer-Eltern-AusschussNormal02"/>
    <w:rsid w:val="006736E9"/>
    <w:rPr>
      <w:rFonts w:cstheme="minorHAnsi"/>
      <w:noProof/>
      <w:color w:val="262626" w:themeColor="text2"/>
      <w:sz w:val="20"/>
      <w:lang w:val="en-US"/>
    </w:rPr>
  </w:style>
  <w:style w:type="paragraph" w:customStyle="1" w:styleId="HervorhebungKursiv">
    <w:name w:val="Hervorhebung_Kursiv"/>
    <w:basedOn w:val="Standard"/>
    <w:link w:val="HervorhebungKursivZeichen"/>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Lehrer-Eltern-AusschussNormal03Zeichen">
    <w:name w:val="Lehrer-Eltern-Ausschuss_Normal03 Zeichen"/>
    <w:basedOn w:val="Lehrer-Eltern-AusschussNormal02Zeichen"/>
    <w:link w:val="Lehrer-Eltern-AusschussNormal03"/>
    <w:rsid w:val="00784E0F"/>
    <w:rPr>
      <w:rFonts w:cstheme="minorHAnsi"/>
      <w:noProof/>
      <w:color w:val="FFFFFF" w:themeColor="background1"/>
      <w:sz w:val="20"/>
      <w:lang w:val="en-US"/>
    </w:rPr>
  </w:style>
  <w:style w:type="paragraph" w:customStyle="1" w:styleId="Kontakttextklein">
    <w:name w:val="Kontakttext klein"/>
    <w:basedOn w:val="Standard"/>
    <w:link w:val="KontakttextkleinZeichen"/>
    <w:qFormat/>
    <w:rsid w:val="00C3664C"/>
    <w:pPr>
      <w:spacing w:after="0"/>
    </w:pPr>
    <w:rPr>
      <w:noProof/>
    </w:rPr>
  </w:style>
  <w:style w:type="character" w:customStyle="1" w:styleId="HervorhebungKursivZeichen">
    <w:name w:val="Hervorhebung_Kursiv Zeichen"/>
    <w:basedOn w:val="Absatz-Standardschriftart"/>
    <w:link w:val="HervorhebungKursiv"/>
    <w:rsid w:val="00C3664C"/>
    <w:rPr>
      <w:rFonts w:cs="Tahoma"/>
      <w:b/>
      <w:i/>
      <w:noProof/>
      <w:color w:val="246F76" w:themeColor="accent6" w:themeShade="BF"/>
      <w:szCs w:val="24"/>
      <w:lang w:val="en-US"/>
    </w:rPr>
  </w:style>
  <w:style w:type="character" w:customStyle="1" w:styleId="KontakttextkleinZeichen">
    <w:name w:val="Kontakttext klein Zeichen"/>
    <w:basedOn w:val="Absatz-Standardschriftart"/>
    <w:link w:val="Kontakttextklein"/>
    <w:rsid w:val="00C3664C"/>
    <w:rPr>
      <w:noProof/>
      <w:sz w:val="18"/>
    </w:rPr>
  </w:style>
  <w:style w:type="paragraph" w:customStyle="1" w:styleId="Details">
    <w:name w:val="Details"/>
    <w:basedOn w:val="Standard"/>
    <w:rsid w:val="000B2561"/>
    <w:pPr>
      <w:spacing w:after="0" w:line="240" w:lineRule="auto"/>
      <w:contextualSpacing/>
      <w:jc w:val="right"/>
    </w:pPr>
    <w:rPr>
      <w:rFonts w:cstheme="minorHAnsi"/>
      <w:caps/>
      <w:color w:val="262626" w:themeColor="text2"/>
      <w:sz w:val="24"/>
      <w:lang w:val="en-US"/>
    </w:rPr>
  </w:style>
  <w:style w:type="table" w:styleId="Tabellenraster">
    <w:name w:val="Table Grid"/>
    <w:basedOn w:val="NormaleTabelle"/>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B7DAF"/>
    <w:rPr>
      <w:color w:val="808080"/>
    </w:rPr>
  </w:style>
  <w:style w:type="paragraph" w:styleId="Sprechblasentext">
    <w:name w:val="Balloon Text"/>
    <w:basedOn w:val="Standard"/>
    <w:link w:val="SprechblasentextZchn"/>
    <w:uiPriority w:val="99"/>
    <w:semiHidden/>
    <w:unhideWhenUsed/>
    <w:rsid w:val="006B45C2"/>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6B45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14.svg"/><Relationship Id="rId26" Type="http://schemas.openxmlformats.org/officeDocument/2006/relationships/image" Target="media/image22.svg"/><Relationship Id="rId3" Type="http://schemas.openxmlformats.org/officeDocument/2006/relationships/customXml" Target="../customXml/item3.xml"/><Relationship Id="rId21"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6.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20.sv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8.svg"/><Relationship Id="rId27" Type="http://schemas.openxmlformats.org/officeDocument/2006/relationships/header" Target="header2.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_rels/header1.xml.rels><?xml version="1.0" encoding="UTF-8" standalone="yes"?>
<Relationships xmlns="http://schemas.openxmlformats.org/package/2006/relationships"><Relationship Id="rId3" Type="http://schemas.openxmlformats.org/officeDocument/2006/relationships/image" Target="media/image8.sv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jpeg"/><Relationship Id="rId4" Type="http://schemas.openxmlformats.org/officeDocument/2006/relationships/image" Target="media/image9.gif"/></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F93537211EB7418510FB7E24E481D8"/>
        <w:category>
          <w:name w:val="General"/>
          <w:gallery w:val="placeholder"/>
        </w:category>
        <w:types>
          <w:type w:val="bbPlcHdr"/>
        </w:types>
        <w:behaviors>
          <w:behavior w:val="content"/>
        </w:behaviors>
        <w:guid w:val="{D50899CD-1333-9243-86A6-19276A6C4751}"/>
      </w:docPartPr>
      <w:docPartBody>
        <w:p w:rsidR="00403F22" w:rsidRDefault="00796795" w:rsidP="00796795">
          <w:pPr>
            <w:pStyle w:val="F0F93537211EB7418510FB7E24E481D84"/>
          </w:pPr>
          <w:r w:rsidRPr="006B7DAF">
            <w:rPr>
              <w:lang w:val="de-DE" w:bidi="de-DE"/>
            </w:rPr>
            <w:t>NAME DER SCHULE WIRD HIER ANGEZEIGT</w:t>
          </w:r>
        </w:p>
      </w:docPartBody>
    </w:docPart>
    <w:docPart>
      <w:docPartPr>
        <w:name w:val="054376BFE519334A8C478DBD8A1245E6"/>
        <w:category>
          <w:name w:val="General"/>
          <w:gallery w:val="placeholder"/>
        </w:category>
        <w:types>
          <w:type w:val="bbPlcHdr"/>
        </w:types>
        <w:behaviors>
          <w:behavior w:val="content"/>
        </w:behaviors>
        <w:guid w:val="{47314297-E527-574D-AEB3-E6BDC4F3D361}"/>
      </w:docPartPr>
      <w:docPartBody>
        <w:p w:rsidR="00403F22" w:rsidRDefault="00796795" w:rsidP="00796795">
          <w:pPr>
            <w:pStyle w:val="054376BFE519334A8C478DBD8A1245E64"/>
          </w:pPr>
          <w:r w:rsidRPr="006B7DAF">
            <w:rPr>
              <w:lang w:val="de-DE" w:bidi="de-DE"/>
            </w:rPr>
            <w:t>DER NEWSLETTER DES</w:t>
          </w:r>
          <w:r>
            <w:rPr>
              <w:lang w:val="de-DE" w:bidi="de-DE"/>
            </w:rPr>
            <w:t> </w:t>
          </w:r>
          <w:r w:rsidRPr="006B7DAF">
            <w:rPr>
              <w:lang w:val="de-DE" w:bidi="de-DE"/>
            </w:rPr>
            <w:t>ELTERN-LEHRER-AUSSCHUSSES</w:t>
          </w:r>
        </w:p>
      </w:docPartBody>
    </w:docPart>
    <w:docPart>
      <w:docPartPr>
        <w:name w:val="6996CF8413FAD3488234C55D5012F1FA"/>
        <w:category>
          <w:name w:val="General"/>
          <w:gallery w:val="placeholder"/>
        </w:category>
        <w:types>
          <w:type w:val="bbPlcHdr"/>
        </w:types>
        <w:behaviors>
          <w:behavior w:val="content"/>
        </w:behaviors>
        <w:guid w:val="{69CA76A3-4898-9248-A4D0-67513BDD57E4}"/>
      </w:docPartPr>
      <w:docPartBody>
        <w:p w:rsidR="00403F22" w:rsidRDefault="00796795" w:rsidP="00796795">
          <w:pPr>
            <w:pStyle w:val="6996CF8413FAD3488234C55D5012F1FA4"/>
          </w:pPr>
          <w:r w:rsidRPr="006B7DAF">
            <w:rPr>
              <w:lang w:val="de-DE" w:bidi="de-DE"/>
            </w:rPr>
            <w:t>20XX</w:t>
          </w:r>
        </w:p>
      </w:docPartBody>
    </w:docPart>
    <w:docPart>
      <w:docPartPr>
        <w:name w:val="81D34425A0B6D646A161FA141761D6D3"/>
        <w:category>
          <w:name w:val="General"/>
          <w:gallery w:val="placeholder"/>
        </w:category>
        <w:types>
          <w:type w:val="bbPlcHdr"/>
        </w:types>
        <w:behaviors>
          <w:behavior w:val="content"/>
        </w:behaviors>
        <w:guid w:val="{7C06979A-21D8-F546-825A-8A469662A158}"/>
      </w:docPartPr>
      <w:docPartBody>
        <w:p w:rsidR="00403F22" w:rsidRDefault="00796795" w:rsidP="00796795">
          <w:pPr>
            <w:pStyle w:val="81D34425A0B6D646A161FA141761D6D35"/>
          </w:pPr>
          <w:r w:rsidRPr="006B7DAF">
            <w:rPr>
              <w:rStyle w:val="Platzhaltertext"/>
              <w:lang w:val="de-DE" w:bidi="de-DE"/>
            </w:rPr>
            <w:t>Programm</w:t>
          </w:r>
        </w:p>
      </w:docPartBody>
    </w:docPart>
    <w:docPart>
      <w:docPartPr>
        <w:name w:val="0D3D0BADAA1EDE49AB4107A6E8EF7C47"/>
        <w:category>
          <w:name w:val="General"/>
          <w:gallery w:val="placeholder"/>
        </w:category>
        <w:types>
          <w:type w:val="bbPlcHdr"/>
        </w:types>
        <w:behaviors>
          <w:behavior w:val="content"/>
        </w:behaviors>
        <w:guid w:val="{0EB61A9F-1687-AD47-88EC-49BC170C9DE1}"/>
      </w:docPartPr>
      <w:docPartBody>
        <w:p w:rsidR="00403F22" w:rsidRDefault="00796795" w:rsidP="00796795">
          <w:pPr>
            <w:pStyle w:val="0D3D0BADAA1EDE49AB4107A6E8EF7C475"/>
          </w:pPr>
          <w:r w:rsidRPr="006B7DAF">
            <w:rPr>
              <w:rStyle w:val="Platzhaltertext"/>
              <w:lang w:val="de-DE" w:bidi="de-DE"/>
            </w:rPr>
            <w:t>Klasse</w:t>
          </w:r>
        </w:p>
      </w:docPartBody>
    </w:docPart>
    <w:docPart>
      <w:docPartPr>
        <w:name w:val="E35C764643D5004CA6BE24B084E149EC"/>
        <w:category>
          <w:name w:val="General"/>
          <w:gallery w:val="placeholder"/>
        </w:category>
        <w:types>
          <w:type w:val="bbPlcHdr"/>
        </w:types>
        <w:behaviors>
          <w:behavior w:val="content"/>
        </w:behaviors>
        <w:guid w:val="{7FC7C16F-F058-F045-94D7-31DED494EB91}"/>
      </w:docPartPr>
      <w:docPartBody>
        <w:p w:rsidR="00403F22" w:rsidRDefault="00796795" w:rsidP="00796795">
          <w:pPr>
            <w:pStyle w:val="E35C764643D5004CA6BE24B084E149EC5"/>
          </w:pPr>
          <w:r w:rsidRPr="006B7DAF">
            <w:rPr>
              <w:rStyle w:val="Platzhaltertext"/>
              <w:lang w:val="de-DE" w:bidi="de-DE"/>
            </w:rPr>
            <w:t>Datum</w:t>
          </w:r>
        </w:p>
      </w:docPartBody>
    </w:docPart>
    <w:docPart>
      <w:docPartPr>
        <w:name w:val="2DA4062EDD7C9F48BA24BB8F592BB689"/>
        <w:category>
          <w:name w:val="General"/>
          <w:gallery w:val="placeholder"/>
        </w:category>
        <w:types>
          <w:type w:val="bbPlcHdr"/>
        </w:types>
        <w:behaviors>
          <w:behavior w:val="content"/>
        </w:behaviors>
        <w:guid w:val="{80AE15C4-A237-AD4C-A4D1-99D40ED3BD87}"/>
      </w:docPartPr>
      <w:docPartBody>
        <w:p w:rsidR="00403F22" w:rsidRDefault="00796795" w:rsidP="00796795">
          <w:pPr>
            <w:pStyle w:val="2DA4062EDD7C9F48BA24BB8F592BB6895"/>
          </w:pPr>
          <w:r w:rsidRPr="006B7DAF">
            <w:rPr>
              <w:rStyle w:val="Platzhaltertext"/>
              <w:lang w:val="de-DE" w:bidi="de-DE"/>
            </w:rPr>
            <w:t>Uhrzeit</w:t>
          </w:r>
        </w:p>
      </w:docPartBody>
    </w:docPart>
    <w:docPart>
      <w:docPartPr>
        <w:name w:val="CC0176FBAFEE2241BD8CBA95E074867F"/>
        <w:category>
          <w:name w:val="General"/>
          <w:gallery w:val="placeholder"/>
        </w:category>
        <w:types>
          <w:type w:val="bbPlcHdr"/>
        </w:types>
        <w:behaviors>
          <w:behavior w:val="content"/>
        </w:behaviors>
        <w:guid w:val="{C0B63C7D-FFC4-484F-96ED-CF60AB7850F5}"/>
      </w:docPartPr>
      <w:docPartBody>
        <w:p w:rsidR="00403F22" w:rsidRDefault="00796795" w:rsidP="00796795">
          <w:pPr>
            <w:pStyle w:val="CC0176FBAFEE2241BD8CBA95E074867F4"/>
          </w:pPr>
          <w:r w:rsidRPr="006B7DAF">
            <w:rPr>
              <w:lang w:val="de-DE" w:bidi="de-DE"/>
            </w:rPr>
            <w:t>Abschnittstitel</w:t>
          </w:r>
        </w:p>
      </w:docPartBody>
    </w:docPart>
    <w:docPart>
      <w:docPartPr>
        <w:name w:val="1A0F7E55A348DC4F9A269BEC538DD98F"/>
        <w:category>
          <w:name w:val="General"/>
          <w:gallery w:val="placeholder"/>
        </w:category>
        <w:types>
          <w:type w:val="bbPlcHdr"/>
        </w:types>
        <w:behaviors>
          <w:behavior w:val="content"/>
        </w:behaviors>
        <w:guid w:val="{A50F4839-827C-F042-88FC-AFD2E9219116}"/>
      </w:docPartPr>
      <w:docPartBody>
        <w:p w:rsidR="00796795" w:rsidRDefault="00796795" w:rsidP="00E07002">
          <w:pPr>
            <w:pStyle w:val="Lehrer-Eltern-AusschussNormal"/>
          </w:pPr>
          <w:r w:rsidRPr="006B7DAF">
            <w:rPr>
              <w:lang w:val="de-DE" w:bidi="de-DE"/>
            </w:rPr>
            <w:t>Wir denken, der Entwurf dieses Newsletters ist toll, so wie er ist! Aber wenn Sie anderer Ansicht sind, können Sie ihn mit ein paar kleinen Designkniffen zu Ihrem eigenen machen! Tipps zum Aktualisieren bestimmter Features finden Sie überall in diesem Beispieltext.</w:t>
          </w:r>
        </w:p>
        <w:p w:rsidR="00796795" w:rsidRPr="006B7DAF" w:rsidRDefault="00796795" w:rsidP="00E07002">
          <w:pPr>
            <w:pStyle w:val="Lehrer-Eltern-AusschussNormal"/>
          </w:pPr>
        </w:p>
        <w:p w:rsidR="00403F22" w:rsidRDefault="00796795" w:rsidP="00796795">
          <w:pPr>
            <w:pStyle w:val="1A0F7E55A348DC4F9A269BEC538DD98F4"/>
          </w:pPr>
          <w:r w:rsidRPr="006B7DAF">
            <w:rPr>
              <w:lang w:val="de-DE" w:bidi="de-DE"/>
            </w:rPr>
            <w:t>Um einen beliebigen Text in diesem Dokument zu ändern, klicken Sie einfach auf den Textblock, den</w:t>
          </w:r>
          <w:r>
            <w:rPr>
              <w:lang w:val="de-DE" w:bidi="de-DE"/>
            </w:rPr>
            <w:t> </w:t>
          </w:r>
          <w:r w:rsidRPr="006B7DAF">
            <w:rPr>
              <w:lang w:val="de-DE" w:bidi="de-DE"/>
            </w:rPr>
            <w:t>Sie</w:t>
          </w:r>
          <w:r>
            <w:rPr>
              <w:lang w:val="de-DE" w:bidi="de-DE"/>
            </w:rPr>
            <w:t> </w:t>
          </w:r>
          <w:r w:rsidRPr="006B7DAF">
            <w:rPr>
              <w:lang w:val="de-DE" w:bidi="de-DE"/>
            </w:rPr>
            <w:t>aktualisieren möchten. Die Formatierung wurde zu Ihrer Bequemlichkeit bereits programmiert.</w:t>
          </w:r>
        </w:p>
      </w:docPartBody>
    </w:docPart>
    <w:docPart>
      <w:docPartPr>
        <w:name w:val="194B2658681268488A7909AE6894A704"/>
        <w:category>
          <w:name w:val="General"/>
          <w:gallery w:val="placeholder"/>
        </w:category>
        <w:types>
          <w:type w:val="bbPlcHdr"/>
        </w:types>
        <w:behaviors>
          <w:behavior w:val="content"/>
        </w:behaviors>
        <w:guid w:val="{C107CDF3-3E54-A14C-B593-5F7625992AA5}"/>
      </w:docPartPr>
      <w:docPartBody>
        <w:p w:rsidR="00796795" w:rsidRPr="00D207FA" w:rsidRDefault="00796795" w:rsidP="00D207FA">
          <w:pPr>
            <w:pStyle w:val="Lehrer-Eltern-AusschussNormal02"/>
            <w:rPr>
              <w:rStyle w:val="Platzhaltertext"/>
            </w:rPr>
          </w:pPr>
          <w:r w:rsidRPr="00D207FA">
            <w:rPr>
              <w:rStyle w:val="Platzhaltertext"/>
              <w:lang w:val="de-DE"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rsidR="00403F22" w:rsidRDefault="00796795" w:rsidP="00796795">
          <w:pPr>
            <w:pStyle w:val="194B2658681268488A7909AE6894A7045"/>
          </w:pPr>
          <w:r w:rsidRPr="00D207FA">
            <w:rPr>
              <w:rStyle w:val="Platzhaltertext"/>
              <w:lang w:val="de-DE"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docPartBody>
    </w:docPart>
    <w:docPart>
      <w:docPartPr>
        <w:name w:val="C9A14E2632FB9549AD60EA62F6C324D4"/>
        <w:category>
          <w:name w:val="General"/>
          <w:gallery w:val="placeholder"/>
        </w:category>
        <w:types>
          <w:type w:val="bbPlcHdr"/>
        </w:types>
        <w:behaviors>
          <w:behavior w:val="content"/>
        </w:behaviors>
        <w:guid w:val="{4CC6F4DA-9FBF-554E-B79A-99A07FAA5B5C}"/>
      </w:docPartPr>
      <w:docPartBody>
        <w:p w:rsidR="00796795" w:rsidRPr="00295C22" w:rsidRDefault="00796795" w:rsidP="00295C22">
          <w:pPr>
            <w:pStyle w:val="Lehrer-Eltern-AusschussNormal02"/>
            <w:rPr>
              <w:rStyle w:val="Platzhaltertext"/>
            </w:rPr>
          </w:pPr>
          <w:r w:rsidRPr="00295C22">
            <w:rPr>
              <w:rStyle w:val="Platzhaltertext"/>
              <w:lang w:val="de-DE" w:bidi="de-DE"/>
            </w:rPr>
            <w:t>Aus die gleiche Weise wie die Farben können Sie bequem die Schriftarten des gesamten Dokuments ändern. Wählen Sie auf der Registerkarte "Entwurf" eine Schriftartenkombination nach Ihrem Geschmack aus.</w:t>
          </w:r>
        </w:p>
        <w:p w:rsidR="00796795" w:rsidRPr="00295C22" w:rsidRDefault="00796795" w:rsidP="00295C22">
          <w:pPr>
            <w:pStyle w:val="Lehrer-Eltern-AusschussNormal02"/>
            <w:rPr>
              <w:rStyle w:val="Platzhaltertext"/>
            </w:rPr>
          </w:pPr>
          <w:r w:rsidRPr="00295C22">
            <w:rPr>
              <w:rStyle w:val="Platzhaltertext"/>
              <w:lang w:val="de-DE" w:bidi="de-DE"/>
            </w:rPr>
            <w:t>Setzen Sie das Design zurück, wenn Sie die Vorlage in ihrem ursprünglichen Zustand wiederherstellen möchten.</w:t>
          </w:r>
        </w:p>
        <w:p w:rsidR="00403F22" w:rsidRDefault="00796795" w:rsidP="00796795">
          <w:pPr>
            <w:pStyle w:val="C9A14E2632FB9549AD60EA62F6C324D45"/>
          </w:pPr>
          <w:r w:rsidRPr="00295C22">
            <w:rPr>
              <w:rStyle w:val="Platzhaltertext"/>
              <w:lang w:val="de-DE" w:bidi="de-DE"/>
            </w:rPr>
            <w:t>Um einen beliebigen Text in diesem Dokument zu</w:t>
          </w:r>
          <w:r>
            <w:rPr>
              <w:rStyle w:val="Platzhaltertext"/>
              <w:lang w:val="de-DE" w:bidi="de-DE"/>
            </w:rPr>
            <w:t> </w:t>
          </w:r>
          <w:r w:rsidRPr="00295C22">
            <w:rPr>
              <w:rStyle w:val="Platzhaltertext"/>
              <w:lang w:val="de-DE" w:bidi="de-DE"/>
            </w:rPr>
            <w:t>ändern, klicken Sie einfach auf den Textblock, den Sie aktualisieren möchten. Die Formatierung wurde zu Ihrer Bequemlichkeit bereits programmiert.</w:t>
          </w:r>
        </w:p>
      </w:docPartBody>
    </w:docPart>
    <w:docPart>
      <w:docPartPr>
        <w:name w:val="1318DE7BEB96C040AE57535BDC33813B"/>
        <w:category>
          <w:name w:val="General"/>
          <w:gallery w:val="placeholder"/>
        </w:category>
        <w:types>
          <w:type w:val="bbPlcHdr"/>
        </w:types>
        <w:behaviors>
          <w:behavior w:val="content"/>
        </w:behaviors>
        <w:guid w:val="{9AD9DC37-7D10-6448-A56D-8FF5DDCADC2C}"/>
      </w:docPartPr>
      <w:docPartBody>
        <w:p w:rsidR="00403F22" w:rsidRDefault="00796795" w:rsidP="00796795">
          <w:pPr>
            <w:pStyle w:val="1318DE7BEB96C040AE57535BDC33813B4"/>
          </w:pPr>
          <w:r w:rsidRPr="00D207FA">
            <w:rPr>
              <w:lang w:val="de-DE" w:bidi="de-DE"/>
            </w:rPr>
            <w:t>"Setzen Sie hier ein Zitat ein, um diese Ausgabe Ihres Newsletters besonders hervorzuheben."</w:t>
          </w:r>
        </w:p>
      </w:docPartBody>
    </w:docPart>
    <w:docPart>
      <w:docPartPr>
        <w:name w:val="837E7347DD3CEA42A1F60194C4C036A6"/>
        <w:category>
          <w:name w:val="General"/>
          <w:gallery w:val="placeholder"/>
        </w:category>
        <w:types>
          <w:type w:val="bbPlcHdr"/>
        </w:types>
        <w:behaviors>
          <w:behavior w:val="content"/>
        </w:behaviors>
        <w:guid w:val="{28CCB2E7-B189-2F4A-B63C-901DD84A5A83}"/>
      </w:docPartPr>
      <w:docPartBody>
        <w:p w:rsidR="00403F22" w:rsidRDefault="00796795" w:rsidP="00796795">
          <w:pPr>
            <w:pStyle w:val="837E7347DD3CEA42A1F60194C4C036A65"/>
          </w:pPr>
          <w:r w:rsidRPr="00295C22">
            <w:rPr>
              <w:rStyle w:val="Platzhaltertext"/>
              <w:lang w:val="de-DE" w:bidi="de-DE"/>
            </w:rPr>
            <w:t>Abschnittstitel</w:t>
          </w:r>
          <w:r w:rsidRPr="00295C22">
            <w:rPr>
              <w:rStyle w:val="Platzhaltertext"/>
              <w:lang w:val="de-DE" w:bidi="de-DE"/>
            </w:rPr>
            <w:br/>
            <w:t>Zwei Zeilen</w:t>
          </w:r>
        </w:p>
      </w:docPartBody>
    </w:docPart>
    <w:docPart>
      <w:docPartPr>
        <w:name w:val="CEA316674746094E9ECB5C99F6FAEA2F"/>
        <w:category>
          <w:name w:val="General"/>
          <w:gallery w:val="placeholder"/>
        </w:category>
        <w:types>
          <w:type w:val="bbPlcHdr"/>
        </w:types>
        <w:behaviors>
          <w:behavior w:val="content"/>
        </w:behaviors>
        <w:guid w:val="{7F266B27-791C-0C40-B7FD-974CDA870CAB}"/>
      </w:docPartPr>
      <w:docPartBody>
        <w:p w:rsidR="00403F22" w:rsidRDefault="00796795" w:rsidP="00796795">
          <w:pPr>
            <w:pStyle w:val="CEA316674746094E9ECB5C99F6FAEA2F5"/>
          </w:pPr>
          <w:r w:rsidRPr="00295C22">
            <w:rPr>
              <w:rStyle w:val="Platzhaltertext"/>
              <w:lang w:val="de-DE" w:bidi="de-DE"/>
            </w:rPr>
            <w:t>Hauptthema oder Highlight des Artikels, das besonders betont werden soll. Verwenden Sie diesen Platz, um dem Leser mitzuteilen, über was er in diesem Artikel lesen wird.</w:t>
          </w:r>
        </w:p>
      </w:docPartBody>
    </w:docPart>
    <w:docPart>
      <w:docPartPr>
        <w:name w:val="79C5A8B573B82B4A91BD4AD169BE1CB5"/>
        <w:category>
          <w:name w:val="General"/>
          <w:gallery w:val="placeholder"/>
        </w:category>
        <w:types>
          <w:type w:val="bbPlcHdr"/>
        </w:types>
        <w:behaviors>
          <w:behavior w:val="content"/>
        </w:behaviors>
        <w:guid w:val="{00AC0136-5CB2-F74F-AE4E-D1CE7DF05826}"/>
      </w:docPartPr>
      <w:docPartBody>
        <w:p w:rsidR="00403F22" w:rsidRDefault="00796795" w:rsidP="00796795">
          <w:pPr>
            <w:pStyle w:val="79C5A8B573B82B4A91BD4AD169BE1CB55"/>
          </w:pPr>
          <w:r w:rsidRPr="00295C22">
            <w:rPr>
              <w:lang w:val="de-DE" w:bidi="de-DE"/>
            </w:rPr>
            <w:t>Haben Sie andere Bilder, die Sie verwenden möchten? Alle Bilder in diesem Newsletter lassen sich leicht ersetzen. Klicken Sie zweimal auf das Bild, das Sie ändern möchten. Bei manchen Bildern ist möglicherweise ein zusätzlicher Klick erforderlich, da</w:t>
          </w:r>
          <w:r>
            <w:rPr>
              <w:lang w:val="de-DE" w:bidi="de-DE"/>
            </w:rPr>
            <w:t> </w:t>
          </w:r>
          <w:r w:rsidRPr="00295C22">
            <w:rPr>
              <w:lang w:val="de-DE" w:bidi="de-DE"/>
            </w:rPr>
            <w:t>sie Teil einer Gruppe von Bildern sind. Klicken Sie weiter, bis um das Bild, das Sie ersetzen möchten, Auswahlziehpunkte angezeigt werden.</w:t>
          </w:r>
        </w:p>
      </w:docPartBody>
    </w:docPart>
    <w:docPart>
      <w:docPartPr>
        <w:name w:val="4183B697D77F2C499ABE90CEE1C55B2C"/>
        <w:category>
          <w:name w:val="General"/>
          <w:gallery w:val="placeholder"/>
        </w:category>
        <w:types>
          <w:type w:val="bbPlcHdr"/>
        </w:types>
        <w:behaviors>
          <w:behavior w:val="content"/>
        </w:behaviors>
        <w:guid w:val="{C7C5FE8E-90A2-C54C-8448-7F4FF5D44B10}"/>
      </w:docPartPr>
      <w:docPartBody>
        <w:p w:rsidR="00403F22" w:rsidRDefault="00796795" w:rsidP="00796795">
          <w:pPr>
            <w:pStyle w:val="4183B697D77F2C499ABE90CEE1C55B2C4"/>
          </w:pPr>
          <w:r w:rsidRPr="00F04371">
            <w:rPr>
              <w:lang w:val="de-DE" w:bidi="de-DE"/>
            </w:rPr>
            <w:t>Sobald Sie das Bild ausgewählt haben, das Sie ersetzen möchten, wählen Sie entweder im Kontextmenü "Bild ändern" aus, oder Sie klicken auf die Option "Ausfüllen", und wählen Sie die Option für "Bild" aus.</w:t>
          </w:r>
        </w:p>
      </w:docPartBody>
    </w:docPart>
    <w:docPart>
      <w:docPartPr>
        <w:name w:val="210EBA0FAD26014A9EEB44DD10042F4F"/>
        <w:category>
          <w:name w:val="General"/>
          <w:gallery w:val="placeholder"/>
        </w:category>
        <w:types>
          <w:type w:val="bbPlcHdr"/>
        </w:types>
        <w:behaviors>
          <w:behavior w:val="content"/>
        </w:behaviors>
        <w:guid w:val="{4D154897-4A8D-F941-9640-DE70553FBB87}"/>
      </w:docPartPr>
      <w:docPartBody>
        <w:p w:rsidR="00403F22" w:rsidRDefault="00796795" w:rsidP="00796795">
          <w:pPr>
            <w:pStyle w:val="210EBA0FAD26014A9EEB44DD10042F4F5"/>
          </w:pPr>
          <w:r w:rsidRPr="0014614C">
            <w:rPr>
              <w:rStyle w:val="Lehrer-Eltern-AusschussNormal02Zeichen"/>
              <w:lang w:val="de-DE"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docPartBody>
    </w:docPart>
    <w:docPart>
      <w:docPartPr>
        <w:name w:val="E6822462B2EA144F8F64EBBA0B9FFA0A"/>
        <w:category>
          <w:name w:val="General"/>
          <w:gallery w:val="placeholder"/>
        </w:category>
        <w:types>
          <w:type w:val="bbPlcHdr"/>
        </w:types>
        <w:behaviors>
          <w:behavior w:val="content"/>
        </w:behaviors>
        <w:guid w:val="{C5ED9636-993A-CC41-B33A-DD9A87270CB6}"/>
      </w:docPartPr>
      <w:docPartBody>
        <w:p w:rsidR="00796795" w:rsidRPr="0014614C" w:rsidRDefault="00796795" w:rsidP="0014614C">
          <w:pPr>
            <w:pStyle w:val="Lehrer-Eltern-AusschussNormal02"/>
            <w:rPr>
              <w:rStyle w:val="Platzhaltertext"/>
            </w:rPr>
          </w:pPr>
          <w:r w:rsidRPr="0014614C">
            <w:rPr>
              <w:rStyle w:val="Platzhaltertext"/>
              <w:lang w:val="de-DE" w:bidi="de-DE"/>
            </w:rPr>
            <w:t>Auf die gleiche Weise wie die Farben können Sie bequem die Schriftarten des gesamten Dokuments ändern. Wählen Sie auf der Registerkarte "Entwurf" eine Schriftartenkombination nach Ihrem Geschmack aus.</w:t>
          </w:r>
        </w:p>
        <w:p w:rsidR="00403F22" w:rsidRDefault="00796795" w:rsidP="00796795">
          <w:pPr>
            <w:pStyle w:val="E6822462B2EA144F8F64EBBA0B9FFA0A5"/>
          </w:pPr>
          <w:r w:rsidRPr="0014614C">
            <w:rPr>
              <w:rStyle w:val="Platzhaltertext"/>
              <w:lang w:val="de-DE" w:bidi="de-DE"/>
            </w:rPr>
            <w:t>Setzen Sie das Design zurück, wenn Sie die Vorlage in ihrem ursprünglichen Zustand wiederherstellen möchten.</w:t>
          </w:r>
        </w:p>
      </w:docPartBody>
    </w:docPart>
    <w:docPart>
      <w:docPartPr>
        <w:name w:val="8FE84D029BC2254AA67F190AA745F9ED"/>
        <w:category>
          <w:name w:val="General"/>
          <w:gallery w:val="placeholder"/>
        </w:category>
        <w:types>
          <w:type w:val="bbPlcHdr"/>
        </w:types>
        <w:behaviors>
          <w:behavior w:val="content"/>
        </w:behaviors>
        <w:guid w:val="{A05CCB8F-A8CD-E64A-9649-9F7CA6BB38AB}"/>
      </w:docPartPr>
      <w:docPartBody>
        <w:p w:rsidR="00403F22" w:rsidRDefault="00796795" w:rsidP="00796795">
          <w:pPr>
            <w:pStyle w:val="8FE84D029BC2254AA67F190AA745F9ED5"/>
          </w:pPr>
          <w:r w:rsidRPr="0014614C">
            <w:rPr>
              <w:rStyle w:val="Platzhaltertext"/>
              <w:lang w:val="de-DE" w:bidi="de-DE"/>
            </w:rPr>
            <w:t>Haben Sie die Farbe oder Schriftart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docPartBody>
    </w:docPart>
    <w:docPart>
      <w:docPartPr>
        <w:name w:val="F75E0F54D555A8438EBF330B08EF746A"/>
        <w:category>
          <w:name w:val="General"/>
          <w:gallery w:val="placeholder"/>
        </w:category>
        <w:types>
          <w:type w:val="bbPlcHdr"/>
        </w:types>
        <w:behaviors>
          <w:behavior w:val="content"/>
        </w:behaviors>
        <w:guid w:val="{0C14E714-6F88-3540-838E-51F04CFE0A16}"/>
      </w:docPartPr>
      <w:docPartBody>
        <w:p w:rsidR="00403F22" w:rsidRDefault="00796795" w:rsidP="00796795">
          <w:pPr>
            <w:pStyle w:val="F75E0F54D555A8438EBF330B08EF746A5"/>
          </w:pPr>
          <w:r w:rsidRPr="007271E6">
            <w:rPr>
              <w:rStyle w:val="HervorhebungKursivZeichen"/>
              <w:lang w:val="de-DE" w:bidi="de-DE"/>
            </w:rPr>
            <w:t>"Fügen Sie ein hier ein weiteres Zitat ein, um den Text auf dieser Seite hervorzuheben.“</w:t>
          </w:r>
        </w:p>
      </w:docPartBody>
    </w:docPart>
    <w:docPart>
      <w:docPartPr>
        <w:name w:val="1691135860784441B7546AA46A1456F0"/>
        <w:category>
          <w:name w:val="General"/>
          <w:gallery w:val="placeholder"/>
        </w:category>
        <w:types>
          <w:type w:val="bbPlcHdr"/>
        </w:types>
        <w:behaviors>
          <w:behavior w:val="content"/>
        </w:behaviors>
        <w:guid w:val="{FD41B061-FE71-394E-8C5F-D5EE3BA79B51}"/>
      </w:docPartPr>
      <w:docPartBody>
        <w:p w:rsidR="00403F22" w:rsidRDefault="00796795" w:rsidP="00796795">
          <w:pPr>
            <w:pStyle w:val="1691135860784441B7546AA46A1456F05"/>
          </w:pPr>
          <w:r w:rsidRPr="007271E6">
            <w:rPr>
              <w:rStyle w:val="Platzhaltertext"/>
              <w:lang w:bidi="de-DE"/>
            </w:rPr>
            <w:t>www.bellowscollege.com</w:t>
          </w:r>
        </w:p>
      </w:docPartBody>
    </w:docPart>
    <w:docPart>
      <w:docPartPr>
        <w:name w:val="06DAFE6284411E49B0F997338CF17F6D"/>
        <w:category>
          <w:name w:val="General"/>
          <w:gallery w:val="placeholder"/>
        </w:category>
        <w:types>
          <w:type w:val="bbPlcHdr"/>
        </w:types>
        <w:behaviors>
          <w:behavior w:val="content"/>
        </w:behaviors>
        <w:guid w:val="{349C0057-DBE9-9A4C-813B-AEFA1FE1C4A8}"/>
      </w:docPartPr>
      <w:docPartBody>
        <w:p w:rsidR="00403F22" w:rsidRDefault="00796795" w:rsidP="00796795">
          <w:pPr>
            <w:pStyle w:val="06DAFE6284411E49B0F997338CF17F6D5"/>
          </w:pPr>
          <w:r w:rsidRPr="00C3664C">
            <w:rPr>
              <w:rStyle w:val="Platzhaltertext"/>
              <w:lang w:bidi="de-DE"/>
            </w:rPr>
            <w:t>215-555-0134</w:t>
          </w:r>
        </w:p>
      </w:docPartBody>
    </w:docPart>
    <w:docPart>
      <w:docPartPr>
        <w:name w:val="14B6FC68BAE55A438E69EC322928AEFB"/>
        <w:category>
          <w:name w:val="General"/>
          <w:gallery w:val="placeholder"/>
        </w:category>
        <w:types>
          <w:type w:val="bbPlcHdr"/>
        </w:types>
        <w:behaviors>
          <w:behavior w:val="content"/>
        </w:behaviors>
        <w:guid w:val="{6CA5103F-0A71-3944-B914-8041496C1F39}"/>
      </w:docPartPr>
      <w:docPartBody>
        <w:p w:rsidR="00403F22" w:rsidRDefault="00796795" w:rsidP="00796795">
          <w:pPr>
            <w:pStyle w:val="14B6FC68BAE55A438E69EC322928AEFB4"/>
          </w:pPr>
          <w:r w:rsidRPr="00C3664C">
            <w:rPr>
              <w:lang w:bidi="de-DE"/>
            </w:rPr>
            <w:t>jemand@example.com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A0"/>
    <w:rsid w:val="000835E7"/>
    <w:rsid w:val="00283D95"/>
    <w:rsid w:val="003B2BCF"/>
    <w:rsid w:val="00403F22"/>
    <w:rsid w:val="00425C31"/>
    <w:rsid w:val="0072275C"/>
    <w:rsid w:val="00757B3A"/>
    <w:rsid w:val="00796795"/>
    <w:rsid w:val="009B33A0"/>
    <w:rsid w:val="009F5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0F93537211EB7418510FB7E24E481D8">
    <w:name w:val="F0F93537211EB7418510FB7E24E481D8"/>
  </w:style>
  <w:style w:type="paragraph" w:customStyle="1" w:styleId="054376BFE519334A8C478DBD8A1245E6">
    <w:name w:val="054376BFE519334A8C478DBD8A1245E6"/>
  </w:style>
  <w:style w:type="paragraph" w:customStyle="1" w:styleId="6996CF8413FAD3488234C55D5012F1FA">
    <w:name w:val="6996CF8413FAD3488234C55D5012F1FA"/>
  </w:style>
  <w:style w:type="character" w:styleId="Platzhaltertext">
    <w:name w:val="Placeholder Text"/>
    <w:basedOn w:val="Absatz-Standardschriftart"/>
    <w:uiPriority w:val="99"/>
    <w:semiHidden/>
    <w:rsid w:val="00796795"/>
    <w:rPr>
      <w:color w:val="808080"/>
    </w:rPr>
  </w:style>
  <w:style w:type="paragraph" w:customStyle="1" w:styleId="81D34425A0B6D646A161FA141761D6D3">
    <w:name w:val="81D34425A0B6D646A161FA141761D6D3"/>
  </w:style>
  <w:style w:type="paragraph" w:customStyle="1" w:styleId="0D3D0BADAA1EDE49AB4107A6E8EF7C47">
    <w:name w:val="0D3D0BADAA1EDE49AB4107A6E8EF7C47"/>
  </w:style>
  <w:style w:type="paragraph" w:customStyle="1" w:styleId="E35C764643D5004CA6BE24B084E149EC">
    <w:name w:val="E35C764643D5004CA6BE24B084E149EC"/>
  </w:style>
  <w:style w:type="paragraph" w:customStyle="1" w:styleId="2DA4062EDD7C9F48BA24BB8F592BB689">
    <w:name w:val="2DA4062EDD7C9F48BA24BB8F592BB689"/>
  </w:style>
  <w:style w:type="paragraph" w:customStyle="1" w:styleId="CC0176FBAFEE2241BD8CBA95E074867F">
    <w:name w:val="CC0176FBAFEE2241BD8CBA95E074867F"/>
  </w:style>
  <w:style w:type="paragraph" w:customStyle="1" w:styleId="PTANormal">
    <w:name w:val="PTA_Normal"/>
    <w:basedOn w:val="Standard"/>
    <w:link w:val="PTANormalChar"/>
    <w:qFormat/>
    <w:rsid w:val="00757B3A"/>
    <w:pPr>
      <w:contextualSpacing/>
      <w:jc w:val="both"/>
    </w:pPr>
    <w:rPr>
      <w:rFonts w:eastAsiaTheme="minorHAnsi" w:cstheme="minorHAnsi"/>
      <w:noProof/>
      <w:color w:val="44546A" w:themeColor="text2"/>
      <w:sz w:val="22"/>
      <w:szCs w:val="22"/>
    </w:rPr>
  </w:style>
  <w:style w:type="character" w:customStyle="1" w:styleId="PTANormalChar">
    <w:name w:val="PTA_Normal Char"/>
    <w:basedOn w:val="Absatz-Standardschriftart"/>
    <w:link w:val="PTANormal"/>
    <w:rsid w:val="00757B3A"/>
    <w:rPr>
      <w:rFonts w:eastAsiaTheme="minorHAnsi" w:cstheme="minorHAnsi"/>
      <w:noProof/>
      <w:color w:val="44546A" w:themeColor="text2"/>
      <w:sz w:val="22"/>
      <w:szCs w:val="22"/>
    </w:rPr>
  </w:style>
  <w:style w:type="paragraph" w:customStyle="1" w:styleId="1A0F7E55A348DC4F9A269BEC538DD98F">
    <w:name w:val="1A0F7E55A348DC4F9A269BEC538DD98F"/>
  </w:style>
  <w:style w:type="paragraph" w:customStyle="1" w:styleId="PTANormal02">
    <w:name w:val="PTA_Normal02"/>
    <w:basedOn w:val="Standard"/>
    <w:link w:val="PTANormal02Char"/>
    <w:qFormat/>
    <w:rsid w:val="00757B3A"/>
    <w:pPr>
      <w:spacing w:after="160"/>
    </w:pPr>
    <w:rPr>
      <w:rFonts w:eastAsiaTheme="minorHAnsi" w:cstheme="minorHAnsi"/>
      <w:noProof/>
      <w:color w:val="44546A" w:themeColor="text2"/>
      <w:sz w:val="22"/>
      <w:szCs w:val="22"/>
    </w:rPr>
  </w:style>
  <w:style w:type="character" w:customStyle="1" w:styleId="PTANormal02Char">
    <w:name w:val="PTA_Normal02 Char"/>
    <w:basedOn w:val="Absatz-Standardschriftart"/>
    <w:link w:val="PTANormal02"/>
    <w:rsid w:val="00757B3A"/>
    <w:rPr>
      <w:rFonts w:eastAsiaTheme="minorHAnsi" w:cstheme="minorHAnsi"/>
      <w:noProof/>
      <w:color w:val="44546A" w:themeColor="text2"/>
      <w:sz w:val="22"/>
      <w:szCs w:val="22"/>
    </w:rPr>
  </w:style>
  <w:style w:type="paragraph" w:customStyle="1" w:styleId="194B2658681268488A7909AE6894A704">
    <w:name w:val="194B2658681268488A7909AE6894A704"/>
  </w:style>
  <w:style w:type="paragraph" w:customStyle="1" w:styleId="C9A14E2632FB9549AD60EA62F6C324D4">
    <w:name w:val="C9A14E2632FB9549AD60EA62F6C324D4"/>
  </w:style>
  <w:style w:type="paragraph" w:customStyle="1" w:styleId="1318DE7BEB96C040AE57535BDC33813B">
    <w:name w:val="1318DE7BEB96C040AE57535BDC33813B"/>
  </w:style>
  <w:style w:type="paragraph" w:customStyle="1" w:styleId="837E7347DD3CEA42A1F60194C4C036A6">
    <w:name w:val="837E7347DD3CEA42A1F60194C4C036A6"/>
  </w:style>
  <w:style w:type="paragraph" w:customStyle="1" w:styleId="CEA316674746094E9ECB5C99F6FAEA2F">
    <w:name w:val="CEA316674746094E9ECB5C99F6FAEA2F"/>
  </w:style>
  <w:style w:type="paragraph" w:customStyle="1" w:styleId="79C5A8B573B82B4A91BD4AD169BE1CB5">
    <w:name w:val="79C5A8B573B82B4A91BD4AD169BE1CB5"/>
  </w:style>
  <w:style w:type="paragraph" w:customStyle="1" w:styleId="4183B697D77F2C499ABE90CEE1C55B2C">
    <w:name w:val="4183B697D77F2C499ABE90CEE1C55B2C"/>
  </w:style>
  <w:style w:type="paragraph" w:customStyle="1" w:styleId="210EBA0FAD26014A9EEB44DD10042F4F">
    <w:name w:val="210EBA0FAD26014A9EEB44DD10042F4F"/>
  </w:style>
  <w:style w:type="paragraph" w:customStyle="1" w:styleId="E6822462B2EA144F8F64EBBA0B9FFA0A">
    <w:name w:val="E6822462B2EA144F8F64EBBA0B9FFA0A"/>
  </w:style>
  <w:style w:type="paragraph" w:customStyle="1" w:styleId="8FE84D029BC2254AA67F190AA745F9ED">
    <w:name w:val="8FE84D029BC2254AA67F190AA745F9ED"/>
  </w:style>
  <w:style w:type="paragraph" w:customStyle="1" w:styleId="EmphasisItalics">
    <w:name w:val="Emphasis_Italics"/>
    <w:basedOn w:val="Standard"/>
    <w:link w:val="EmphasisItalicsChar"/>
    <w:qFormat/>
    <w:rsid w:val="00757B3A"/>
    <w:pPr>
      <w:contextualSpacing/>
    </w:pPr>
    <w:rPr>
      <w:rFonts w:eastAsiaTheme="minorHAnsi" w:cs="Tahoma"/>
      <w:b/>
      <w:i/>
      <w:noProof/>
      <w:color w:val="538135" w:themeColor="accent6" w:themeShade="BF"/>
      <w:sz w:val="22"/>
    </w:rPr>
  </w:style>
  <w:style w:type="character" w:customStyle="1" w:styleId="EmphasisItalicsChar">
    <w:name w:val="Emphasis_Italics Char"/>
    <w:basedOn w:val="Absatz-Standardschriftart"/>
    <w:link w:val="EmphasisItalics"/>
    <w:rsid w:val="00757B3A"/>
    <w:rPr>
      <w:rFonts w:eastAsiaTheme="minorHAnsi" w:cs="Tahoma"/>
      <w:b/>
      <w:i/>
      <w:noProof/>
      <w:color w:val="538135" w:themeColor="accent6" w:themeShade="BF"/>
      <w:sz w:val="22"/>
    </w:rPr>
  </w:style>
  <w:style w:type="paragraph" w:customStyle="1" w:styleId="F75E0F54D555A8438EBF330B08EF746A">
    <w:name w:val="F75E0F54D555A8438EBF330B08EF746A"/>
  </w:style>
  <w:style w:type="paragraph" w:customStyle="1" w:styleId="1691135860784441B7546AA46A1456F0">
    <w:name w:val="1691135860784441B7546AA46A1456F0"/>
  </w:style>
  <w:style w:type="paragraph" w:customStyle="1" w:styleId="06DAFE6284411E49B0F997338CF17F6D">
    <w:name w:val="06DAFE6284411E49B0F997338CF17F6D"/>
  </w:style>
  <w:style w:type="paragraph" w:customStyle="1" w:styleId="14B6FC68BAE55A438E69EC322928AEFB">
    <w:name w:val="14B6FC68BAE55A438E69EC322928AEFB"/>
  </w:style>
  <w:style w:type="paragraph" w:customStyle="1" w:styleId="81D34425A0B6D646A161FA141761D6D31">
    <w:name w:val="81D34425A0B6D646A161FA141761D6D31"/>
    <w:rsid w:val="00757B3A"/>
    <w:pPr>
      <w:contextualSpacing/>
      <w:jc w:val="right"/>
    </w:pPr>
    <w:rPr>
      <w:rFonts w:eastAsiaTheme="minorHAnsi" w:cstheme="minorHAnsi"/>
      <w:caps/>
      <w:color w:val="44546A" w:themeColor="text2"/>
      <w:szCs w:val="22"/>
    </w:rPr>
  </w:style>
  <w:style w:type="paragraph" w:customStyle="1" w:styleId="0D3D0BADAA1EDE49AB4107A6E8EF7C471">
    <w:name w:val="0D3D0BADAA1EDE49AB4107A6E8EF7C471"/>
    <w:rsid w:val="00757B3A"/>
    <w:pPr>
      <w:contextualSpacing/>
      <w:jc w:val="right"/>
    </w:pPr>
    <w:rPr>
      <w:rFonts w:eastAsiaTheme="minorHAnsi" w:cstheme="minorHAnsi"/>
      <w:caps/>
      <w:color w:val="44546A" w:themeColor="text2"/>
      <w:szCs w:val="22"/>
    </w:rPr>
  </w:style>
  <w:style w:type="paragraph" w:customStyle="1" w:styleId="E35C764643D5004CA6BE24B084E149EC1">
    <w:name w:val="E35C764643D5004CA6BE24B084E149EC1"/>
    <w:rsid w:val="00757B3A"/>
    <w:pPr>
      <w:contextualSpacing/>
      <w:jc w:val="right"/>
    </w:pPr>
    <w:rPr>
      <w:rFonts w:eastAsiaTheme="minorHAnsi" w:cstheme="minorHAnsi"/>
      <w:caps/>
      <w:color w:val="44546A" w:themeColor="text2"/>
      <w:szCs w:val="22"/>
    </w:rPr>
  </w:style>
  <w:style w:type="paragraph" w:customStyle="1" w:styleId="2DA4062EDD7C9F48BA24BB8F592BB6891">
    <w:name w:val="2DA4062EDD7C9F48BA24BB8F592BB6891"/>
    <w:rsid w:val="00757B3A"/>
    <w:pPr>
      <w:contextualSpacing/>
      <w:jc w:val="right"/>
    </w:pPr>
    <w:rPr>
      <w:rFonts w:eastAsiaTheme="minorHAnsi" w:cstheme="minorHAnsi"/>
      <w:caps/>
      <w:color w:val="44546A" w:themeColor="text2"/>
      <w:szCs w:val="22"/>
    </w:rPr>
  </w:style>
  <w:style w:type="paragraph" w:customStyle="1" w:styleId="ContactSmalltext">
    <w:name w:val="Contact Small text"/>
    <w:basedOn w:val="Standard"/>
    <w:link w:val="ContactSmalltextChar"/>
    <w:qFormat/>
    <w:rsid w:val="00757B3A"/>
    <w:pPr>
      <w:spacing w:line="259" w:lineRule="auto"/>
    </w:pPr>
    <w:rPr>
      <w:rFonts w:eastAsiaTheme="minorHAnsi"/>
      <w:noProof/>
      <w:sz w:val="18"/>
      <w:szCs w:val="22"/>
      <w:lang w:val="en-GB"/>
    </w:rPr>
  </w:style>
  <w:style w:type="character" w:customStyle="1" w:styleId="ContactSmalltextChar">
    <w:name w:val="Contact Small text Char"/>
    <w:basedOn w:val="Absatz-Standardschriftart"/>
    <w:link w:val="ContactSmalltext"/>
    <w:rsid w:val="00757B3A"/>
    <w:rPr>
      <w:rFonts w:eastAsiaTheme="minorHAnsi"/>
      <w:noProof/>
      <w:sz w:val="18"/>
      <w:szCs w:val="22"/>
      <w:lang w:val="en-GB"/>
    </w:rPr>
  </w:style>
  <w:style w:type="paragraph" w:customStyle="1" w:styleId="194B2658681268488A7909AE6894A7041">
    <w:name w:val="194B2658681268488A7909AE6894A7041"/>
    <w:rsid w:val="00757B3A"/>
    <w:pPr>
      <w:spacing w:after="160"/>
    </w:pPr>
    <w:rPr>
      <w:rFonts w:eastAsiaTheme="minorHAnsi" w:cstheme="minorHAnsi"/>
      <w:noProof/>
      <w:color w:val="44546A" w:themeColor="text2"/>
      <w:sz w:val="22"/>
      <w:szCs w:val="22"/>
    </w:rPr>
  </w:style>
  <w:style w:type="paragraph" w:customStyle="1" w:styleId="C9A14E2632FB9549AD60EA62F6C324D41">
    <w:name w:val="C9A14E2632FB9549AD60EA62F6C324D41"/>
    <w:rsid w:val="00757B3A"/>
    <w:pPr>
      <w:spacing w:after="160"/>
    </w:pPr>
    <w:rPr>
      <w:rFonts w:eastAsiaTheme="minorHAnsi" w:cstheme="minorHAnsi"/>
      <w:noProof/>
      <w:color w:val="44546A" w:themeColor="text2"/>
      <w:sz w:val="22"/>
      <w:szCs w:val="22"/>
    </w:rPr>
  </w:style>
  <w:style w:type="paragraph" w:customStyle="1" w:styleId="837E7347DD3CEA42A1F60194C4C036A61">
    <w:name w:val="837E7347DD3CEA42A1F60194C4C036A61"/>
    <w:rsid w:val="00757B3A"/>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1">
    <w:name w:val="CEA316674746094E9ECB5C99F6FAEA2F1"/>
    <w:rsid w:val="00757B3A"/>
    <w:pPr>
      <w:spacing w:after="160"/>
    </w:pPr>
    <w:rPr>
      <w:rFonts w:eastAsiaTheme="minorHAnsi" w:cstheme="minorHAnsi"/>
      <w:noProof/>
      <w:color w:val="FFFFFF" w:themeColor="background1"/>
      <w:sz w:val="22"/>
      <w:szCs w:val="22"/>
    </w:rPr>
  </w:style>
  <w:style w:type="paragraph" w:customStyle="1" w:styleId="79C5A8B573B82B4A91BD4AD169BE1CB51">
    <w:name w:val="79C5A8B573B82B4A91BD4AD169BE1CB51"/>
    <w:rsid w:val="00757B3A"/>
    <w:pPr>
      <w:spacing w:after="160"/>
    </w:pPr>
    <w:rPr>
      <w:rFonts w:eastAsiaTheme="minorHAnsi" w:cstheme="minorHAnsi"/>
      <w:noProof/>
      <w:color w:val="FFFFFF" w:themeColor="background1"/>
      <w:sz w:val="22"/>
      <w:szCs w:val="22"/>
    </w:rPr>
  </w:style>
  <w:style w:type="paragraph" w:customStyle="1" w:styleId="210EBA0FAD26014A9EEB44DD10042F4F1">
    <w:name w:val="210EBA0FAD26014A9EEB44DD10042F4F1"/>
    <w:rsid w:val="00757B3A"/>
    <w:pPr>
      <w:spacing w:after="160"/>
    </w:pPr>
    <w:rPr>
      <w:rFonts w:eastAsiaTheme="minorHAnsi" w:cstheme="minorHAnsi"/>
      <w:noProof/>
      <w:color w:val="44546A" w:themeColor="text2"/>
      <w:sz w:val="22"/>
      <w:szCs w:val="22"/>
    </w:rPr>
  </w:style>
  <w:style w:type="paragraph" w:customStyle="1" w:styleId="E6822462B2EA144F8F64EBBA0B9FFA0A1">
    <w:name w:val="E6822462B2EA144F8F64EBBA0B9FFA0A1"/>
    <w:rsid w:val="00757B3A"/>
    <w:pPr>
      <w:spacing w:after="160"/>
    </w:pPr>
    <w:rPr>
      <w:rFonts w:eastAsiaTheme="minorHAnsi" w:cstheme="minorHAnsi"/>
      <w:noProof/>
      <w:color w:val="44546A" w:themeColor="text2"/>
      <w:sz w:val="22"/>
      <w:szCs w:val="22"/>
    </w:rPr>
  </w:style>
  <w:style w:type="paragraph" w:customStyle="1" w:styleId="8FE84D029BC2254AA67F190AA745F9ED1">
    <w:name w:val="8FE84D029BC2254AA67F190AA745F9ED1"/>
    <w:rsid w:val="00757B3A"/>
    <w:pPr>
      <w:spacing w:after="160"/>
    </w:pPr>
    <w:rPr>
      <w:rFonts w:eastAsiaTheme="minorHAnsi" w:cstheme="minorHAnsi"/>
      <w:noProof/>
      <w:color w:val="44546A" w:themeColor="text2"/>
      <w:sz w:val="22"/>
      <w:szCs w:val="22"/>
    </w:rPr>
  </w:style>
  <w:style w:type="paragraph" w:customStyle="1" w:styleId="F75E0F54D555A8438EBF330B08EF746A1">
    <w:name w:val="F75E0F54D555A8438EBF330B08EF746A1"/>
    <w:rsid w:val="00757B3A"/>
    <w:pPr>
      <w:contextualSpacing/>
    </w:pPr>
    <w:rPr>
      <w:rFonts w:eastAsiaTheme="minorHAnsi" w:cs="Tahoma"/>
      <w:b/>
      <w:i/>
      <w:noProof/>
      <w:color w:val="538135" w:themeColor="accent6" w:themeShade="BF"/>
      <w:sz w:val="22"/>
    </w:rPr>
  </w:style>
  <w:style w:type="paragraph" w:customStyle="1" w:styleId="1691135860784441B7546AA46A1456F01">
    <w:name w:val="1691135860784441B7546AA46A1456F01"/>
    <w:rsid w:val="00757B3A"/>
    <w:pPr>
      <w:spacing w:line="259" w:lineRule="auto"/>
    </w:pPr>
    <w:rPr>
      <w:rFonts w:eastAsiaTheme="minorHAnsi"/>
      <w:noProof/>
      <w:sz w:val="18"/>
      <w:szCs w:val="22"/>
      <w:lang w:val="en-GB"/>
    </w:rPr>
  </w:style>
  <w:style w:type="paragraph" w:customStyle="1" w:styleId="06DAFE6284411E49B0F997338CF17F6D1">
    <w:name w:val="06DAFE6284411E49B0F997338CF17F6D1"/>
    <w:rsid w:val="00757B3A"/>
    <w:pPr>
      <w:spacing w:line="259" w:lineRule="auto"/>
    </w:pPr>
    <w:rPr>
      <w:rFonts w:eastAsiaTheme="minorHAnsi"/>
      <w:noProof/>
      <w:sz w:val="18"/>
      <w:szCs w:val="22"/>
      <w:lang w:val="en-GB"/>
    </w:rPr>
  </w:style>
  <w:style w:type="paragraph" w:customStyle="1" w:styleId="F0F93537211EB7418510FB7E24E481D81">
    <w:name w:val="F0F93537211EB7418510FB7E24E481D81"/>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1">
    <w:name w:val="054376BFE519334A8C478DBD8A1245E61"/>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1">
    <w:name w:val="6996CF8413FAD3488234C55D5012F1FA1"/>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2">
    <w:name w:val="81D34425A0B6D646A161FA141761D6D32"/>
    <w:rsid w:val="00796795"/>
    <w:pPr>
      <w:contextualSpacing/>
      <w:jc w:val="right"/>
    </w:pPr>
    <w:rPr>
      <w:rFonts w:eastAsiaTheme="minorHAnsi" w:cstheme="minorHAnsi"/>
      <w:caps/>
      <w:color w:val="44546A" w:themeColor="text2"/>
      <w:szCs w:val="22"/>
      <w:lang w:val="en-US"/>
    </w:rPr>
  </w:style>
  <w:style w:type="paragraph" w:customStyle="1" w:styleId="0D3D0BADAA1EDE49AB4107A6E8EF7C472">
    <w:name w:val="0D3D0BADAA1EDE49AB4107A6E8EF7C472"/>
    <w:rsid w:val="00796795"/>
    <w:pPr>
      <w:contextualSpacing/>
      <w:jc w:val="right"/>
    </w:pPr>
    <w:rPr>
      <w:rFonts w:eastAsiaTheme="minorHAnsi" w:cstheme="minorHAnsi"/>
      <w:caps/>
      <w:color w:val="44546A" w:themeColor="text2"/>
      <w:szCs w:val="22"/>
      <w:lang w:val="en-US"/>
    </w:rPr>
  </w:style>
  <w:style w:type="paragraph" w:customStyle="1" w:styleId="E35C764643D5004CA6BE24B084E149EC2">
    <w:name w:val="E35C764643D5004CA6BE24B084E149EC2"/>
    <w:rsid w:val="00796795"/>
    <w:pPr>
      <w:contextualSpacing/>
      <w:jc w:val="right"/>
    </w:pPr>
    <w:rPr>
      <w:rFonts w:eastAsiaTheme="minorHAnsi" w:cstheme="minorHAnsi"/>
      <w:caps/>
      <w:color w:val="44546A" w:themeColor="text2"/>
      <w:szCs w:val="22"/>
      <w:lang w:val="en-US"/>
    </w:rPr>
  </w:style>
  <w:style w:type="paragraph" w:customStyle="1" w:styleId="2DA4062EDD7C9F48BA24BB8F592BB6892">
    <w:name w:val="2DA4062EDD7C9F48BA24BB8F592BB6892"/>
    <w:rsid w:val="00796795"/>
    <w:pPr>
      <w:contextualSpacing/>
      <w:jc w:val="right"/>
    </w:pPr>
    <w:rPr>
      <w:rFonts w:eastAsiaTheme="minorHAnsi" w:cstheme="minorHAnsi"/>
      <w:caps/>
      <w:color w:val="44546A" w:themeColor="text2"/>
      <w:szCs w:val="22"/>
      <w:lang w:val="en-US"/>
    </w:rPr>
  </w:style>
  <w:style w:type="paragraph" w:customStyle="1" w:styleId="CC0176FBAFEE2241BD8CBA95E074867F1">
    <w:name w:val="CC0176FBAFEE2241BD8CBA95E074867F1"/>
    <w:rsid w:val="00796795"/>
    <w:pPr>
      <w:contextualSpacing/>
      <w:outlineLvl w:val="1"/>
    </w:pPr>
    <w:rPr>
      <w:rFonts w:asciiTheme="majorHAnsi" w:eastAsiaTheme="minorHAnsi" w:hAnsiTheme="majorHAnsi" w:cstheme="majorHAnsi"/>
      <w:b/>
      <w:color w:val="002060"/>
      <w:sz w:val="44"/>
      <w:szCs w:val="44"/>
      <w:lang w:val="en-US"/>
    </w:rPr>
  </w:style>
  <w:style w:type="paragraph" w:customStyle="1" w:styleId="Lehrer-Eltern-AusschussNormal">
    <w:name w:val="Lehrer-Eltern-Ausschuss_Normal"/>
    <w:basedOn w:val="Standard"/>
    <w:link w:val="Lehrer-Eltern-AusschussNormalZeichen"/>
    <w:qFormat/>
    <w:rsid w:val="00796795"/>
    <w:pPr>
      <w:contextualSpacing/>
      <w:jc w:val="both"/>
    </w:pPr>
    <w:rPr>
      <w:rFonts w:eastAsiaTheme="minorHAnsi" w:cstheme="minorHAnsi"/>
      <w:noProof/>
      <w:color w:val="44546A" w:themeColor="text2"/>
      <w:sz w:val="22"/>
      <w:szCs w:val="22"/>
      <w:lang w:val="en-US"/>
    </w:rPr>
  </w:style>
  <w:style w:type="paragraph" w:customStyle="1" w:styleId="Lehrer-Eltern-AusschussNormal02">
    <w:name w:val="Lehrer-Eltern-Ausschuss_Normal02"/>
    <w:basedOn w:val="Standard"/>
    <w:link w:val="Lehrer-Eltern-AusschussNormal02Zeichen"/>
    <w:qFormat/>
    <w:rsid w:val="00796795"/>
    <w:pPr>
      <w:spacing w:after="160"/>
    </w:pPr>
    <w:rPr>
      <w:rFonts w:eastAsiaTheme="minorHAnsi" w:cstheme="minorHAnsi"/>
      <w:noProof/>
      <w:color w:val="44546A" w:themeColor="text2"/>
      <w:sz w:val="20"/>
      <w:szCs w:val="22"/>
      <w:lang w:val="en-US"/>
    </w:rPr>
  </w:style>
  <w:style w:type="character" w:customStyle="1" w:styleId="Lehrer-Eltern-AusschussNormalZeichen">
    <w:name w:val="Lehrer-Eltern-Ausschuss_Normal Zeichen"/>
    <w:basedOn w:val="Absatz-Standardschriftart"/>
    <w:link w:val="Lehrer-Eltern-AusschussNormal"/>
    <w:rsid w:val="00796795"/>
    <w:rPr>
      <w:rFonts w:eastAsiaTheme="minorHAnsi" w:cstheme="minorHAnsi"/>
      <w:noProof/>
      <w:color w:val="44546A" w:themeColor="text2"/>
      <w:sz w:val="22"/>
      <w:szCs w:val="22"/>
      <w:lang w:val="en-US"/>
    </w:rPr>
  </w:style>
  <w:style w:type="character" w:customStyle="1" w:styleId="Lehrer-Eltern-AusschussNormal02Zeichen">
    <w:name w:val="Lehrer-Eltern-Ausschuss_Normal02 Zeichen"/>
    <w:basedOn w:val="Absatz-Standardschriftart"/>
    <w:link w:val="Lehrer-Eltern-AusschussNormal02"/>
    <w:rsid w:val="00796795"/>
    <w:rPr>
      <w:rFonts w:eastAsiaTheme="minorHAnsi" w:cstheme="minorHAnsi"/>
      <w:noProof/>
      <w:color w:val="44546A" w:themeColor="text2"/>
      <w:sz w:val="20"/>
      <w:szCs w:val="22"/>
      <w:lang w:val="en-US"/>
    </w:rPr>
  </w:style>
  <w:style w:type="paragraph" w:customStyle="1" w:styleId="1A0F7E55A348DC4F9A269BEC538DD98F1">
    <w:name w:val="1A0F7E55A348DC4F9A269BEC538DD98F1"/>
    <w:rsid w:val="00796795"/>
    <w:pPr>
      <w:contextualSpacing/>
      <w:jc w:val="both"/>
    </w:pPr>
    <w:rPr>
      <w:rFonts w:eastAsiaTheme="minorHAnsi" w:cstheme="minorHAnsi"/>
      <w:noProof/>
      <w:color w:val="44546A" w:themeColor="text2"/>
      <w:sz w:val="22"/>
      <w:szCs w:val="22"/>
      <w:lang w:val="en-US"/>
    </w:rPr>
  </w:style>
  <w:style w:type="paragraph" w:customStyle="1" w:styleId="194B2658681268488A7909AE6894A7042">
    <w:name w:val="194B2658681268488A7909AE6894A7042"/>
    <w:rsid w:val="00796795"/>
    <w:pPr>
      <w:spacing w:after="160"/>
    </w:pPr>
    <w:rPr>
      <w:rFonts w:eastAsiaTheme="minorHAnsi" w:cstheme="minorHAnsi"/>
      <w:noProof/>
      <w:color w:val="44546A" w:themeColor="text2"/>
      <w:sz w:val="20"/>
      <w:szCs w:val="22"/>
      <w:lang w:val="en-US"/>
    </w:rPr>
  </w:style>
  <w:style w:type="paragraph" w:customStyle="1" w:styleId="C9A14E2632FB9549AD60EA62F6C324D42">
    <w:name w:val="C9A14E2632FB9549AD60EA62F6C324D42"/>
    <w:rsid w:val="00796795"/>
    <w:pPr>
      <w:spacing w:after="160"/>
    </w:pPr>
    <w:rPr>
      <w:rFonts w:eastAsiaTheme="minorHAnsi" w:cstheme="minorHAnsi"/>
      <w:noProof/>
      <w:color w:val="44546A" w:themeColor="text2"/>
      <w:sz w:val="20"/>
      <w:szCs w:val="22"/>
      <w:lang w:val="en-US"/>
    </w:rPr>
  </w:style>
  <w:style w:type="paragraph" w:customStyle="1" w:styleId="1318DE7BEB96C040AE57535BDC33813B1">
    <w:name w:val="1318DE7BEB96C040AE57535BDC33813B1"/>
    <w:rsid w:val="00796795"/>
    <w:pPr>
      <w:spacing w:after="160"/>
    </w:pPr>
    <w:rPr>
      <w:rFonts w:eastAsiaTheme="minorHAnsi" w:cstheme="minorHAnsi"/>
      <w:noProof/>
      <w:color w:val="44546A" w:themeColor="text2"/>
      <w:sz w:val="20"/>
      <w:szCs w:val="22"/>
      <w:lang w:val="en-US"/>
    </w:rPr>
  </w:style>
  <w:style w:type="paragraph" w:customStyle="1" w:styleId="837E7347DD3CEA42A1F60194C4C036A62">
    <w:name w:val="837E7347DD3CEA42A1F60194C4C036A62"/>
    <w:rsid w:val="00796795"/>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2">
    <w:name w:val="CEA316674746094E9ECB5C99F6FAEA2F2"/>
    <w:rsid w:val="00796795"/>
    <w:pPr>
      <w:spacing w:after="160"/>
    </w:pPr>
    <w:rPr>
      <w:rFonts w:eastAsiaTheme="minorHAnsi" w:cstheme="minorHAnsi"/>
      <w:noProof/>
      <w:color w:val="FFFFFF" w:themeColor="background1"/>
      <w:sz w:val="20"/>
      <w:szCs w:val="22"/>
      <w:lang w:val="en-US"/>
    </w:rPr>
  </w:style>
  <w:style w:type="paragraph" w:customStyle="1" w:styleId="79C5A8B573B82B4A91BD4AD169BE1CB52">
    <w:name w:val="79C5A8B573B82B4A91BD4AD169BE1CB52"/>
    <w:rsid w:val="00796795"/>
    <w:pPr>
      <w:spacing w:after="160"/>
    </w:pPr>
    <w:rPr>
      <w:rFonts w:eastAsiaTheme="minorHAnsi" w:cstheme="minorHAnsi"/>
      <w:noProof/>
      <w:color w:val="FFFFFF" w:themeColor="background1"/>
      <w:sz w:val="20"/>
      <w:szCs w:val="22"/>
      <w:lang w:val="en-US"/>
    </w:rPr>
  </w:style>
  <w:style w:type="paragraph" w:customStyle="1" w:styleId="4183B697D77F2C499ABE90CEE1C55B2C1">
    <w:name w:val="4183B697D77F2C499ABE90CEE1C55B2C1"/>
    <w:rsid w:val="00796795"/>
    <w:pPr>
      <w:spacing w:after="160"/>
    </w:pPr>
    <w:rPr>
      <w:rFonts w:eastAsiaTheme="minorHAnsi" w:cstheme="minorHAnsi"/>
      <w:noProof/>
      <w:color w:val="FFFFFF" w:themeColor="background1"/>
      <w:sz w:val="20"/>
      <w:szCs w:val="22"/>
      <w:lang w:val="en-US"/>
    </w:rPr>
  </w:style>
  <w:style w:type="paragraph" w:customStyle="1" w:styleId="210EBA0FAD26014A9EEB44DD10042F4F2">
    <w:name w:val="210EBA0FAD26014A9EEB44DD10042F4F2"/>
    <w:rsid w:val="00796795"/>
    <w:pPr>
      <w:spacing w:after="160"/>
    </w:pPr>
    <w:rPr>
      <w:rFonts w:eastAsiaTheme="minorHAnsi" w:cstheme="minorHAnsi"/>
      <w:noProof/>
      <w:color w:val="44546A" w:themeColor="text2"/>
      <w:sz w:val="20"/>
      <w:szCs w:val="22"/>
      <w:lang w:val="en-US"/>
    </w:rPr>
  </w:style>
  <w:style w:type="paragraph" w:customStyle="1" w:styleId="E6822462B2EA144F8F64EBBA0B9FFA0A2">
    <w:name w:val="E6822462B2EA144F8F64EBBA0B9FFA0A2"/>
    <w:rsid w:val="00796795"/>
    <w:pPr>
      <w:spacing w:after="160"/>
    </w:pPr>
    <w:rPr>
      <w:rFonts w:eastAsiaTheme="minorHAnsi" w:cstheme="minorHAnsi"/>
      <w:noProof/>
      <w:color w:val="44546A" w:themeColor="text2"/>
      <w:sz w:val="20"/>
      <w:szCs w:val="22"/>
      <w:lang w:val="en-US"/>
    </w:rPr>
  </w:style>
  <w:style w:type="paragraph" w:customStyle="1" w:styleId="8FE84D029BC2254AA67F190AA745F9ED2">
    <w:name w:val="8FE84D029BC2254AA67F190AA745F9ED2"/>
    <w:rsid w:val="00796795"/>
    <w:pPr>
      <w:spacing w:after="160"/>
    </w:pPr>
    <w:rPr>
      <w:rFonts w:eastAsiaTheme="minorHAnsi" w:cstheme="minorHAnsi"/>
      <w:noProof/>
      <w:color w:val="44546A" w:themeColor="text2"/>
      <w:sz w:val="20"/>
      <w:szCs w:val="22"/>
      <w:lang w:val="en-US"/>
    </w:rPr>
  </w:style>
  <w:style w:type="paragraph" w:customStyle="1" w:styleId="HervorhebungKursiv">
    <w:name w:val="Hervorhebung_Kursiv"/>
    <w:basedOn w:val="Standard"/>
    <w:link w:val="HervorhebungKursivZeichen"/>
    <w:qFormat/>
    <w:rsid w:val="00796795"/>
    <w:pPr>
      <w:contextualSpacing/>
    </w:pPr>
    <w:rPr>
      <w:rFonts w:eastAsiaTheme="minorHAnsi" w:cs="Tahoma"/>
      <w:b/>
      <w:i/>
      <w:noProof/>
      <w:color w:val="538135" w:themeColor="accent6" w:themeShade="BF"/>
      <w:sz w:val="22"/>
      <w:lang w:val="en-US"/>
    </w:rPr>
  </w:style>
  <w:style w:type="character" w:customStyle="1" w:styleId="HervorhebungKursivZeichen">
    <w:name w:val="Hervorhebung_Kursiv Zeichen"/>
    <w:basedOn w:val="Absatz-Standardschriftart"/>
    <w:link w:val="HervorhebungKursiv"/>
    <w:rsid w:val="00796795"/>
    <w:rPr>
      <w:rFonts w:eastAsiaTheme="minorHAnsi" w:cs="Tahoma"/>
      <w:b/>
      <w:i/>
      <w:noProof/>
      <w:color w:val="538135" w:themeColor="accent6" w:themeShade="BF"/>
      <w:sz w:val="22"/>
      <w:lang w:val="en-US"/>
    </w:rPr>
  </w:style>
  <w:style w:type="paragraph" w:customStyle="1" w:styleId="F75E0F54D555A8438EBF330B08EF746A2">
    <w:name w:val="F75E0F54D555A8438EBF330B08EF746A2"/>
    <w:rsid w:val="00796795"/>
    <w:pPr>
      <w:contextualSpacing/>
    </w:pPr>
    <w:rPr>
      <w:rFonts w:eastAsiaTheme="minorHAnsi" w:cs="Tahoma"/>
      <w:b/>
      <w:i/>
      <w:noProof/>
      <w:color w:val="538135" w:themeColor="accent6" w:themeShade="BF"/>
      <w:sz w:val="22"/>
      <w:lang w:val="en-US"/>
    </w:rPr>
  </w:style>
  <w:style w:type="paragraph" w:customStyle="1" w:styleId="1691135860784441B7546AA46A1456F02">
    <w:name w:val="1691135860784441B7546AA46A1456F02"/>
    <w:rsid w:val="00796795"/>
    <w:pPr>
      <w:spacing w:line="259" w:lineRule="auto"/>
    </w:pPr>
    <w:rPr>
      <w:rFonts w:eastAsiaTheme="minorHAnsi"/>
      <w:noProof/>
      <w:sz w:val="18"/>
      <w:szCs w:val="22"/>
    </w:rPr>
  </w:style>
  <w:style w:type="paragraph" w:customStyle="1" w:styleId="06DAFE6284411E49B0F997338CF17F6D2">
    <w:name w:val="06DAFE6284411E49B0F997338CF17F6D2"/>
    <w:rsid w:val="00796795"/>
    <w:pPr>
      <w:spacing w:line="259" w:lineRule="auto"/>
    </w:pPr>
    <w:rPr>
      <w:rFonts w:eastAsiaTheme="minorHAnsi"/>
      <w:noProof/>
      <w:sz w:val="18"/>
      <w:szCs w:val="22"/>
    </w:rPr>
  </w:style>
  <w:style w:type="paragraph" w:customStyle="1" w:styleId="14B6FC68BAE55A438E69EC322928AEFB1">
    <w:name w:val="14B6FC68BAE55A438E69EC322928AEFB1"/>
    <w:rsid w:val="00796795"/>
    <w:pPr>
      <w:spacing w:line="259" w:lineRule="auto"/>
    </w:pPr>
    <w:rPr>
      <w:rFonts w:eastAsiaTheme="minorHAnsi"/>
      <w:noProof/>
      <w:sz w:val="18"/>
      <w:szCs w:val="22"/>
    </w:rPr>
  </w:style>
  <w:style w:type="paragraph" w:customStyle="1" w:styleId="F0F93537211EB7418510FB7E24E481D82">
    <w:name w:val="F0F93537211EB7418510FB7E24E481D82"/>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2">
    <w:name w:val="054376BFE519334A8C478DBD8A1245E62"/>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2">
    <w:name w:val="6996CF8413FAD3488234C55D5012F1FA2"/>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3">
    <w:name w:val="81D34425A0B6D646A161FA141761D6D33"/>
    <w:rsid w:val="00796795"/>
    <w:pPr>
      <w:contextualSpacing/>
      <w:jc w:val="right"/>
    </w:pPr>
    <w:rPr>
      <w:rFonts w:eastAsiaTheme="minorHAnsi" w:cstheme="minorHAnsi"/>
      <w:caps/>
      <w:color w:val="44546A" w:themeColor="text2"/>
      <w:szCs w:val="22"/>
      <w:lang w:val="en-US"/>
    </w:rPr>
  </w:style>
  <w:style w:type="paragraph" w:customStyle="1" w:styleId="0D3D0BADAA1EDE49AB4107A6E8EF7C473">
    <w:name w:val="0D3D0BADAA1EDE49AB4107A6E8EF7C473"/>
    <w:rsid w:val="00796795"/>
    <w:pPr>
      <w:contextualSpacing/>
      <w:jc w:val="right"/>
    </w:pPr>
    <w:rPr>
      <w:rFonts w:eastAsiaTheme="minorHAnsi" w:cstheme="minorHAnsi"/>
      <w:caps/>
      <w:color w:val="44546A" w:themeColor="text2"/>
      <w:szCs w:val="22"/>
      <w:lang w:val="en-US"/>
    </w:rPr>
  </w:style>
  <w:style w:type="paragraph" w:customStyle="1" w:styleId="E35C764643D5004CA6BE24B084E149EC3">
    <w:name w:val="E35C764643D5004CA6BE24B084E149EC3"/>
    <w:rsid w:val="00796795"/>
    <w:pPr>
      <w:contextualSpacing/>
      <w:jc w:val="right"/>
    </w:pPr>
    <w:rPr>
      <w:rFonts w:eastAsiaTheme="minorHAnsi" w:cstheme="minorHAnsi"/>
      <w:caps/>
      <w:color w:val="44546A" w:themeColor="text2"/>
      <w:szCs w:val="22"/>
      <w:lang w:val="en-US"/>
    </w:rPr>
  </w:style>
  <w:style w:type="paragraph" w:customStyle="1" w:styleId="2DA4062EDD7C9F48BA24BB8F592BB6893">
    <w:name w:val="2DA4062EDD7C9F48BA24BB8F592BB6893"/>
    <w:rsid w:val="00796795"/>
    <w:pPr>
      <w:contextualSpacing/>
      <w:jc w:val="right"/>
    </w:pPr>
    <w:rPr>
      <w:rFonts w:eastAsiaTheme="minorHAnsi" w:cstheme="minorHAnsi"/>
      <w:caps/>
      <w:color w:val="44546A" w:themeColor="text2"/>
      <w:szCs w:val="22"/>
      <w:lang w:val="en-US"/>
    </w:rPr>
  </w:style>
  <w:style w:type="paragraph" w:customStyle="1" w:styleId="CC0176FBAFEE2241BD8CBA95E074867F2">
    <w:name w:val="CC0176FBAFEE2241BD8CBA95E074867F2"/>
    <w:rsid w:val="00796795"/>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2">
    <w:name w:val="1A0F7E55A348DC4F9A269BEC538DD98F2"/>
    <w:rsid w:val="00796795"/>
    <w:pPr>
      <w:contextualSpacing/>
      <w:jc w:val="both"/>
    </w:pPr>
    <w:rPr>
      <w:rFonts w:eastAsiaTheme="minorHAnsi" w:cstheme="minorHAnsi"/>
      <w:noProof/>
      <w:color w:val="44546A" w:themeColor="text2"/>
      <w:sz w:val="22"/>
      <w:szCs w:val="22"/>
      <w:lang w:val="en-US"/>
    </w:rPr>
  </w:style>
  <w:style w:type="paragraph" w:customStyle="1" w:styleId="194B2658681268488A7909AE6894A7043">
    <w:name w:val="194B2658681268488A7909AE6894A7043"/>
    <w:rsid w:val="00796795"/>
    <w:pPr>
      <w:spacing w:after="160"/>
    </w:pPr>
    <w:rPr>
      <w:rFonts w:eastAsiaTheme="minorHAnsi" w:cstheme="minorHAnsi"/>
      <w:noProof/>
      <w:color w:val="44546A" w:themeColor="text2"/>
      <w:sz w:val="20"/>
      <w:szCs w:val="22"/>
      <w:lang w:val="en-US"/>
    </w:rPr>
  </w:style>
  <w:style w:type="paragraph" w:customStyle="1" w:styleId="C9A14E2632FB9549AD60EA62F6C324D43">
    <w:name w:val="C9A14E2632FB9549AD60EA62F6C324D43"/>
    <w:rsid w:val="00796795"/>
    <w:pPr>
      <w:spacing w:after="160"/>
    </w:pPr>
    <w:rPr>
      <w:rFonts w:eastAsiaTheme="minorHAnsi" w:cstheme="minorHAnsi"/>
      <w:noProof/>
      <w:color w:val="44546A" w:themeColor="text2"/>
      <w:sz w:val="20"/>
      <w:szCs w:val="22"/>
      <w:lang w:val="en-US"/>
    </w:rPr>
  </w:style>
  <w:style w:type="paragraph" w:customStyle="1" w:styleId="1318DE7BEB96C040AE57535BDC33813B2">
    <w:name w:val="1318DE7BEB96C040AE57535BDC33813B2"/>
    <w:rsid w:val="00796795"/>
    <w:pPr>
      <w:spacing w:after="160"/>
    </w:pPr>
    <w:rPr>
      <w:rFonts w:eastAsiaTheme="minorHAnsi" w:cstheme="minorHAnsi"/>
      <w:noProof/>
      <w:color w:val="44546A" w:themeColor="text2"/>
      <w:sz w:val="20"/>
      <w:szCs w:val="22"/>
      <w:lang w:val="en-US"/>
    </w:rPr>
  </w:style>
  <w:style w:type="paragraph" w:customStyle="1" w:styleId="837E7347DD3CEA42A1F60194C4C036A63">
    <w:name w:val="837E7347DD3CEA42A1F60194C4C036A63"/>
    <w:rsid w:val="00796795"/>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3">
    <w:name w:val="CEA316674746094E9ECB5C99F6FAEA2F3"/>
    <w:rsid w:val="00796795"/>
    <w:pPr>
      <w:spacing w:after="160"/>
    </w:pPr>
    <w:rPr>
      <w:rFonts w:eastAsiaTheme="minorHAnsi" w:cstheme="minorHAnsi"/>
      <w:noProof/>
      <w:color w:val="FFFFFF" w:themeColor="background1"/>
      <w:sz w:val="20"/>
      <w:szCs w:val="22"/>
      <w:lang w:val="en-US"/>
    </w:rPr>
  </w:style>
  <w:style w:type="paragraph" w:customStyle="1" w:styleId="79C5A8B573B82B4A91BD4AD169BE1CB53">
    <w:name w:val="79C5A8B573B82B4A91BD4AD169BE1CB53"/>
    <w:rsid w:val="00796795"/>
    <w:pPr>
      <w:spacing w:after="160"/>
    </w:pPr>
    <w:rPr>
      <w:rFonts w:eastAsiaTheme="minorHAnsi" w:cstheme="minorHAnsi"/>
      <w:noProof/>
      <w:color w:val="FFFFFF" w:themeColor="background1"/>
      <w:sz w:val="20"/>
      <w:szCs w:val="22"/>
      <w:lang w:val="en-US"/>
    </w:rPr>
  </w:style>
  <w:style w:type="paragraph" w:customStyle="1" w:styleId="4183B697D77F2C499ABE90CEE1C55B2C2">
    <w:name w:val="4183B697D77F2C499ABE90CEE1C55B2C2"/>
    <w:rsid w:val="00796795"/>
    <w:pPr>
      <w:spacing w:after="160"/>
    </w:pPr>
    <w:rPr>
      <w:rFonts w:eastAsiaTheme="minorHAnsi" w:cstheme="minorHAnsi"/>
      <w:noProof/>
      <w:color w:val="FFFFFF" w:themeColor="background1"/>
      <w:sz w:val="20"/>
      <w:szCs w:val="22"/>
      <w:lang w:val="en-US"/>
    </w:rPr>
  </w:style>
  <w:style w:type="paragraph" w:customStyle="1" w:styleId="210EBA0FAD26014A9EEB44DD10042F4F3">
    <w:name w:val="210EBA0FAD26014A9EEB44DD10042F4F3"/>
    <w:rsid w:val="00796795"/>
    <w:pPr>
      <w:spacing w:after="160"/>
    </w:pPr>
    <w:rPr>
      <w:rFonts w:eastAsiaTheme="minorHAnsi" w:cstheme="minorHAnsi"/>
      <w:noProof/>
      <w:color w:val="44546A" w:themeColor="text2"/>
      <w:sz w:val="20"/>
      <w:szCs w:val="22"/>
      <w:lang w:val="en-US"/>
    </w:rPr>
  </w:style>
  <w:style w:type="paragraph" w:customStyle="1" w:styleId="E6822462B2EA144F8F64EBBA0B9FFA0A3">
    <w:name w:val="E6822462B2EA144F8F64EBBA0B9FFA0A3"/>
    <w:rsid w:val="00796795"/>
    <w:pPr>
      <w:spacing w:after="160"/>
    </w:pPr>
    <w:rPr>
      <w:rFonts w:eastAsiaTheme="minorHAnsi" w:cstheme="minorHAnsi"/>
      <w:noProof/>
      <w:color w:val="44546A" w:themeColor="text2"/>
      <w:sz w:val="20"/>
      <w:szCs w:val="22"/>
      <w:lang w:val="en-US"/>
    </w:rPr>
  </w:style>
  <w:style w:type="paragraph" w:customStyle="1" w:styleId="8FE84D029BC2254AA67F190AA745F9ED3">
    <w:name w:val="8FE84D029BC2254AA67F190AA745F9ED3"/>
    <w:rsid w:val="00796795"/>
    <w:pPr>
      <w:spacing w:after="160"/>
    </w:pPr>
    <w:rPr>
      <w:rFonts w:eastAsiaTheme="minorHAnsi" w:cstheme="minorHAnsi"/>
      <w:noProof/>
      <w:color w:val="44546A" w:themeColor="text2"/>
      <w:sz w:val="20"/>
      <w:szCs w:val="22"/>
      <w:lang w:val="en-US"/>
    </w:rPr>
  </w:style>
  <w:style w:type="paragraph" w:customStyle="1" w:styleId="F75E0F54D555A8438EBF330B08EF746A3">
    <w:name w:val="F75E0F54D555A8438EBF330B08EF746A3"/>
    <w:rsid w:val="00796795"/>
    <w:pPr>
      <w:contextualSpacing/>
    </w:pPr>
    <w:rPr>
      <w:rFonts w:eastAsiaTheme="minorHAnsi" w:cs="Tahoma"/>
      <w:b/>
      <w:i/>
      <w:noProof/>
      <w:color w:val="538135" w:themeColor="accent6" w:themeShade="BF"/>
      <w:sz w:val="22"/>
      <w:lang w:val="en-US"/>
    </w:rPr>
  </w:style>
  <w:style w:type="paragraph" w:customStyle="1" w:styleId="1691135860784441B7546AA46A1456F03">
    <w:name w:val="1691135860784441B7546AA46A1456F03"/>
    <w:rsid w:val="00796795"/>
    <w:pPr>
      <w:spacing w:line="259" w:lineRule="auto"/>
    </w:pPr>
    <w:rPr>
      <w:rFonts w:eastAsiaTheme="minorHAnsi"/>
      <w:noProof/>
      <w:sz w:val="18"/>
      <w:szCs w:val="22"/>
    </w:rPr>
  </w:style>
  <w:style w:type="paragraph" w:customStyle="1" w:styleId="06DAFE6284411E49B0F997338CF17F6D3">
    <w:name w:val="06DAFE6284411E49B0F997338CF17F6D3"/>
    <w:rsid w:val="00796795"/>
    <w:pPr>
      <w:spacing w:line="259" w:lineRule="auto"/>
    </w:pPr>
    <w:rPr>
      <w:rFonts w:eastAsiaTheme="minorHAnsi"/>
      <w:noProof/>
      <w:sz w:val="18"/>
      <w:szCs w:val="22"/>
    </w:rPr>
  </w:style>
  <w:style w:type="paragraph" w:customStyle="1" w:styleId="14B6FC68BAE55A438E69EC322928AEFB2">
    <w:name w:val="14B6FC68BAE55A438E69EC322928AEFB2"/>
    <w:rsid w:val="00796795"/>
    <w:pPr>
      <w:spacing w:line="259" w:lineRule="auto"/>
    </w:pPr>
    <w:rPr>
      <w:rFonts w:eastAsiaTheme="minorHAnsi"/>
      <w:noProof/>
      <w:sz w:val="18"/>
      <w:szCs w:val="22"/>
    </w:rPr>
  </w:style>
  <w:style w:type="paragraph" w:customStyle="1" w:styleId="F0F93537211EB7418510FB7E24E481D83">
    <w:name w:val="F0F93537211EB7418510FB7E24E481D83"/>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3">
    <w:name w:val="054376BFE519334A8C478DBD8A1245E63"/>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3">
    <w:name w:val="6996CF8413FAD3488234C55D5012F1FA3"/>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4">
    <w:name w:val="81D34425A0B6D646A161FA141761D6D34"/>
    <w:rsid w:val="00796795"/>
    <w:pPr>
      <w:contextualSpacing/>
      <w:jc w:val="right"/>
    </w:pPr>
    <w:rPr>
      <w:rFonts w:eastAsiaTheme="minorHAnsi" w:cstheme="minorHAnsi"/>
      <w:caps/>
      <w:color w:val="44546A" w:themeColor="text2"/>
      <w:szCs w:val="22"/>
      <w:lang w:val="en-US"/>
    </w:rPr>
  </w:style>
  <w:style w:type="paragraph" w:customStyle="1" w:styleId="0D3D0BADAA1EDE49AB4107A6E8EF7C474">
    <w:name w:val="0D3D0BADAA1EDE49AB4107A6E8EF7C474"/>
    <w:rsid w:val="00796795"/>
    <w:pPr>
      <w:contextualSpacing/>
      <w:jc w:val="right"/>
    </w:pPr>
    <w:rPr>
      <w:rFonts w:eastAsiaTheme="minorHAnsi" w:cstheme="minorHAnsi"/>
      <w:caps/>
      <w:color w:val="44546A" w:themeColor="text2"/>
      <w:szCs w:val="22"/>
      <w:lang w:val="en-US"/>
    </w:rPr>
  </w:style>
  <w:style w:type="paragraph" w:customStyle="1" w:styleId="E35C764643D5004CA6BE24B084E149EC4">
    <w:name w:val="E35C764643D5004CA6BE24B084E149EC4"/>
    <w:rsid w:val="00796795"/>
    <w:pPr>
      <w:contextualSpacing/>
      <w:jc w:val="right"/>
    </w:pPr>
    <w:rPr>
      <w:rFonts w:eastAsiaTheme="minorHAnsi" w:cstheme="minorHAnsi"/>
      <w:caps/>
      <w:color w:val="44546A" w:themeColor="text2"/>
      <w:szCs w:val="22"/>
      <w:lang w:val="en-US"/>
    </w:rPr>
  </w:style>
  <w:style w:type="paragraph" w:customStyle="1" w:styleId="2DA4062EDD7C9F48BA24BB8F592BB6894">
    <w:name w:val="2DA4062EDD7C9F48BA24BB8F592BB6894"/>
    <w:rsid w:val="00796795"/>
    <w:pPr>
      <w:contextualSpacing/>
      <w:jc w:val="right"/>
    </w:pPr>
    <w:rPr>
      <w:rFonts w:eastAsiaTheme="minorHAnsi" w:cstheme="minorHAnsi"/>
      <w:caps/>
      <w:color w:val="44546A" w:themeColor="text2"/>
      <w:szCs w:val="22"/>
      <w:lang w:val="en-US"/>
    </w:rPr>
  </w:style>
  <w:style w:type="paragraph" w:customStyle="1" w:styleId="CC0176FBAFEE2241BD8CBA95E074867F3">
    <w:name w:val="CC0176FBAFEE2241BD8CBA95E074867F3"/>
    <w:rsid w:val="00796795"/>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3">
    <w:name w:val="1A0F7E55A348DC4F9A269BEC538DD98F3"/>
    <w:rsid w:val="00796795"/>
    <w:pPr>
      <w:contextualSpacing/>
      <w:jc w:val="both"/>
    </w:pPr>
    <w:rPr>
      <w:rFonts w:eastAsiaTheme="minorHAnsi" w:cstheme="minorHAnsi"/>
      <w:noProof/>
      <w:color w:val="44546A" w:themeColor="text2"/>
      <w:sz w:val="22"/>
      <w:szCs w:val="22"/>
      <w:lang w:val="en-US"/>
    </w:rPr>
  </w:style>
  <w:style w:type="paragraph" w:customStyle="1" w:styleId="194B2658681268488A7909AE6894A7044">
    <w:name w:val="194B2658681268488A7909AE6894A7044"/>
    <w:rsid w:val="00796795"/>
    <w:pPr>
      <w:spacing w:after="160"/>
    </w:pPr>
    <w:rPr>
      <w:rFonts w:eastAsiaTheme="minorHAnsi" w:cstheme="minorHAnsi"/>
      <w:noProof/>
      <w:color w:val="44546A" w:themeColor="text2"/>
      <w:sz w:val="20"/>
      <w:szCs w:val="22"/>
      <w:lang w:val="en-US"/>
    </w:rPr>
  </w:style>
  <w:style w:type="paragraph" w:customStyle="1" w:styleId="C9A14E2632FB9549AD60EA62F6C324D44">
    <w:name w:val="C9A14E2632FB9549AD60EA62F6C324D44"/>
    <w:rsid w:val="00796795"/>
    <w:pPr>
      <w:spacing w:after="160"/>
    </w:pPr>
    <w:rPr>
      <w:rFonts w:eastAsiaTheme="minorHAnsi" w:cstheme="minorHAnsi"/>
      <w:noProof/>
      <w:color w:val="44546A" w:themeColor="text2"/>
      <w:sz w:val="20"/>
      <w:szCs w:val="22"/>
      <w:lang w:val="en-US"/>
    </w:rPr>
  </w:style>
  <w:style w:type="paragraph" w:customStyle="1" w:styleId="1318DE7BEB96C040AE57535BDC33813B3">
    <w:name w:val="1318DE7BEB96C040AE57535BDC33813B3"/>
    <w:rsid w:val="00796795"/>
    <w:pPr>
      <w:spacing w:after="160"/>
    </w:pPr>
    <w:rPr>
      <w:rFonts w:eastAsiaTheme="minorHAnsi" w:cstheme="minorHAnsi"/>
      <w:noProof/>
      <w:color w:val="44546A" w:themeColor="text2"/>
      <w:sz w:val="20"/>
      <w:szCs w:val="22"/>
      <w:lang w:val="en-US"/>
    </w:rPr>
  </w:style>
  <w:style w:type="paragraph" w:customStyle="1" w:styleId="837E7347DD3CEA42A1F60194C4C036A64">
    <w:name w:val="837E7347DD3CEA42A1F60194C4C036A64"/>
    <w:rsid w:val="00796795"/>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4">
    <w:name w:val="CEA316674746094E9ECB5C99F6FAEA2F4"/>
    <w:rsid w:val="00796795"/>
    <w:pPr>
      <w:spacing w:after="160"/>
    </w:pPr>
    <w:rPr>
      <w:rFonts w:eastAsiaTheme="minorHAnsi" w:cstheme="minorHAnsi"/>
      <w:noProof/>
      <w:color w:val="FFFFFF" w:themeColor="background1"/>
      <w:sz w:val="20"/>
      <w:szCs w:val="22"/>
      <w:lang w:val="en-US"/>
    </w:rPr>
  </w:style>
  <w:style w:type="paragraph" w:customStyle="1" w:styleId="79C5A8B573B82B4A91BD4AD169BE1CB54">
    <w:name w:val="79C5A8B573B82B4A91BD4AD169BE1CB54"/>
    <w:rsid w:val="00796795"/>
    <w:pPr>
      <w:spacing w:after="160"/>
    </w:pPr>
    <w:rPr>
      <w:rFonts w:eastAsiaTheme="minorHAnsi" w:cstheme="minorHAnsi"/>
      <w:noProof/>
      <w:color w:val="FFFFFF" w:themeColor="background1"/>
      <w:sz w:val="20"/>
      <w:szCs w:val="22"/>
      <w:lang w:val="en-US"/>
    </w:rPr>
  </w:style>
  <w:style w:type="paragraph" w:customStyle="1" w:styleId="4183B697D77F2C499ABE90CEE1C55B2C3">
    <w:name w:val="4183B697D77F2C499ABE90CEE1C55B2C3"/>
    <w:rsid w:val="00796795"/>
    <w:pPr>
      <w:spacing w:after="160"/>
    </w:pPr>
    <w:rPr>
      <w:rFonts w:eastAsiaTheme="minorHAnsi" w:cstheme="minorHAnsi"/>
      <w:noProof/>
      <w:color w:val="FFFFFF" w:themeColor="background1"/>
      <w:sz w:val="20"/>
      <w:szCs w:val="22"/>
      <w:lang w:val="en-US"/>
    </w:rPr>
  </w:style>
  <w:style w:type="paragraph" w:customStyle="1" w:styleId="210EBA0FAD26014A9EEB44DD10042F4F4">
    <w:name w:val="210EBA0FAD26014A9EEB44DD10042F4F4"/>
    <w:rsid w:val="00796795"/>
    <w:pPr>
      <w:spacing w:after="160"/>
    </w:pPr>
    <w:rPr>
      <w:rFonts w:eastAsiaTheme="minorHAnsi" w:cstheme="minorHAnsi"/>
      <w:noProof/>
      <w:color w:val="44546A" w:themeColor="text2"/>
      <w:sz w:val="20"/>
      <w:szCs w:val="22"/>
      <w:lang w:val="en-US"/>
    </w:rPr>
  </w:style>
  <w:style w:type="paragraph" w:customStyle="1" w:styleId="E6822462B2EA144F8F64EBBA0B9FFA0A4">
    <w:name w:val="E6822462B2EA144F8F64EBBA0B9FFA0A4"/>
    <w:rsid w:val="00796795"/>
    <w:pPr>
      <w:spacing w:after="160"/>
    </w:pPr>
    <w:rPr>
      <w:rFonts w:eastAsiaTheme="minorHAnsi" w:cstheme="minorHAnsi"/>
      <w:noProof/>
      <w:color w:val="44546A" w:themeColor="text2"/>
      <w:sz w:val="20"/>
      <w:szCs w:val="22"/>
      <w:lang w:val="en-US"/>
    </w:rPr>
  </w:style>
  <w:style w:type="paragraph" w:customStyle="1" w:styleId="8FE84D029BC2254AA67F190AA745F9ED4">
    <w:name w:val="8FE84D029BC2254AA67F190AA745F9ED4"/>
    <w:rsid w:val="00796795"/>
    <w:pPr>
      <w:spacing w:after="160"/>
    </w:pPr>
    <w:rPr>
      <w:rFonts w:eastAsiaTheme="minorHAnsi" w:cstheme="minorHAnsi"/>
      <w:noProof/>
      <w:color w:val="44546A" w:themeColor="text2"/>
      <w:sz w:val="20"/>
      <w:szCs w:val="22"/>
      <w:lang w:val="en-US"/>
    </w:rPr>
  </w:style>
  <w:style w:type="paragraph" w:customStyle="1" w:styleId="F75E0F54D555A8438EBF330B08EF746A4">
    <w:name w:val="F75E0F54D555A8438EBF330B08EF746A4"/>
    <w:rsid w:val="00796795"/>
    <w:pPr>
      <w:contextualSpacing/>
    </w:pPr>
    <w:rPr>
      <w:rFonts w:eastAsiaTheme="minorHAnsi" w:cs="Tahoma"/>
      <w:b/>
      <w:i/>
      <w:noProof/>
      <w:color w:val="538135" w:themeColor="accent6" w:themeShade="BF"/>
      <w:sz w:val="22"/>
      <w:lang w:val="en-US"/>
    </w:rPr>
  </w:style>
  <w:style w:type="paragraph" w:customStyle="1" w:styleId="1691135860784441B7546AA46A1456F04">
    <w:name w:val="1691135860784441B7546AA46A1456F04"/>
    <w:rsid w:val="00796795"/>
    <w:pPr>
      <w:spacing w:line="259" w:lineRule="auto"/>
    </w:pPr>
    <w:rPr>
      <w:rFonts w:eastAsiaTheme="minorHAnsi"/>
      <w:noProof/>
      <w:sz w:val="18"/>
      <w:szCs w:val="22"/>
    </w:rPr>
  </w:style>
  <w:style w:type="paragraph" w:customStyle="1" w:styleId="06DAFE6284411E49B0F997338CF17F6D4">
    <w:name w:val="06DAFE6284411E49B0F997338CF17F6D4"/>
    <w:rsid w:val="00796795"/>
    <w:pPr>
      <w:spacing w:line="259" w:lineRule="auto"/>
    </w:pPr>
    <w:rPr>
      <w:rFonts w:eastAsiaTheme="minorHAnsi"/>
      <w:noProof/>
      <w:sz w:val="18"/>
      <w:szCs w:val="22"/>
    </w:rPr>
  </w:style>
  <w:style w:type="paragraph" w:customStyle="1" w:styleId="14B6FC68BAE55A438E69EC322928AEFB3">
    <w:name w:val="14B6FC68BAE55A438E69EC322928AEFB3"/>
    <w:rsid w:val="00796795"/>
    <w:pPr>
      <w:spacing w:line="259" w:lineRule="auto"/>
    </w:pPr>
    <w:rPr>
      <w:rFonts w:eastAsiaTheme="minorHAnsi"/>
      <w:noProof/>
      <w:sz w:val="18"/>
      <w:szCs w:val="22"/>
    </w:rPr>
  </w:style>
  <w:style w:type="paragraph" w:customStyle="1" w:styleId="F0F93537211EB7418510FB7E24E481D84">
    <w:name w:val="F0F93537211EB7418510FB7E24E481D84"/>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4">
    <w:name w:val="054376BFE519334A8C478DBD8A1245E64"/>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4">
    <w:name w:val="6996CF8413FAD3488234C55D5012F1FA4"/>
    <w:rsid w:val="0079679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5">
    <w:name w:val="81D34425A0B6D646A161FA141761D6D35"/>
    <w:rsid w:val="00796795"/>
    <w:pPr>
      <w:contextualSpacing/>
      <w:jc w:val="right"/>
    </w:pPr>
    <w:rPr>
      <w:rFonts w:eastAsiaTheme="minorHAnsi" w:cstheme="minorHAnsi"/>
      <w:caps/>
      <w:color w:val="44546A" w:themeColor="text2"/>
      <w:szCs w:val="22"/>
      <w:lang w:val="en-US"/>
    </w:rPr>
  </w:style>
  <w:style w:type="paragraph" w:customStyle="1" w:styleId="0D3D0BADAA1EDE49AB4107A6E8EF7C475">
    <w:name w:val="0D3D0BADAA1EDE49AB4107A6E8EF7C475"/>
    <w:rsid w:val="00796795"/>
    <w:pPr>
      <w:contextualSpacing/>
      <w:jc w:val="right"/>
    </w:pPr>
    <w:rPr>
      <w:rFonts w:eastAsiaTheme="minorHAnsi" w:cstheme="minorHAnsi"/>
      <w:caps/>
      <w:color w:val="44546A" w:themeColor="text2"/>
      <w:szCs w:val="22"/>
      <w:lang w:val="en-US"/>
    </w:rPr>
  </w:style>
  <w:style w:type="paragraph" w:customStyle="1" w:styleId="E35C764643D5004CA6BE24B084E149EC5">
    <w:name w:val="E35C764643D5004CA6BE24B084E149EC5"/>
    <w:rsid w:val="00796795"/>
    <w:pPr>
      <w:contextualSpacing/>
      <w:jc w:val="right"/>
    </w:pPr>
    <w:rPr>
      <w:rFonts w:eastAsiaTheme="minorHAnsi" w:cstheme="minorHAnsi"/>
      <w:caps/>
      <w:color w:val="44546A" w:themeColor="text2"/>
      <w:szCs w:val="22"/>
      <w:lang w:val="en-US"/>
    </w:rPr>
  </w:style>
  <w:style w:type="paragraph" w:customStyle="1" w:styleId="2DA4062EDD7C9F48BA24BB8F592BB6895">
    <w:name w:val="2DA4062EDD7C9F48BA24BB8F592BB6895"/>
    <w:rsid w:val="00796795"/>
    <w:pPr>
      <w:contextualSpacing/>
      <w:jc w:val="right"/>
    </w:pPr>
    <w:rPr>
      <w:rFonts w:eastAsiaTheme="minorHAnsi" w:cstheme="minorHAnsi"/>
      <w:caps/>
      <w:color w:val="44546A" w:themeColor="text2"/>
      <w:szCs w:val="22"/>
      <w:lang w:val="en-US"/>
    </w:rPr>
  </w:style>
  <w:style w:type="paragraph" w:customStyle="1" w:styleId="CC0176FBAFEE2241BD8CBA95E074867F4">
    <w:name w:val="CC0176FBAFEE2241BD8CBA95E074867F4"/>
    <w:rsid w:val="00796795"/>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4">
    <w:name w:val="1A0F7E55A348DC4F9A269BEC538DD98F4"/>
    <w:rsid w:val="00796795"/>
    <w:pPr>
      <w:contextualSpacing/>
      <w:jc w:val="both"/>
    </w:pPr>
    <w:rPr>
      <w:rFonts w:eastAsiaTheme="minorHAnsi" w:cstheme="minorHAnsi"/>
      <w:noProof/>
      <w:color w:val="44546A" w:themeColor="text2"/>
      <w:sz w:val="22"/>
      <w:szCs w:val="22"/>
      <w:lang w:val="en-US"/>
    </w:rPr>
  </w:style>
  <w:style w:type="paragraph" w:customStyle="1" w:styleId="194B2658681268488A7909AE6894A7045">
    <w:name w:val="194B2658681268488A7909AE6894A7045"/>
    <w:rsid w:val="00796795"/>
    <w:pPr>
      <w:spacing w:after="160"/>
    </w:pPr>
    <w:rPr>
      <w:rFonts w:eastAsiaTheme="minorHAnsi" w:cstheme="minorHAnsi"/>
      <w:noProof/>
      <w:color w:val="44546A" w:themeColor="text2"/>
      <w:sz w:val="20"/>
      <w:szCs w:val="22"/>
      <w:lang w:val="en-US"/>
    </w:rPr>
  </w:style>
  <w:style w:type="paragraph" w:customStyle="1" w:styleId="C9A14E2632FB9549AD60EA62F6C324D45">
    <w:name w:val="C9A14E2632FB9549AD60EA62F6C324D45"/>
    <w:rsid w:val="00796795"/>
    <w:pPr>
      <w:spacing w:after="160"/>
    </w:pPr>
    <w:rPr>
      <w:rFonts w:eastAsiaTheme="minorHAnsi" w:cstheme="minorHAnsi"/>
      <w:noProof/>
      <w:color w:val="44546A" w:themeColor="text2"/>
      <w:sz w:val="20"/>
      <w:szCs w:val="22"/>
      <w:lang w:val="en-US"/>
    </w:rPr>
  </w:style>
  <w:style w:type="paragraph" w:customStyle="1" w:styleId="1318DE7BEB96C040AE57535BDC33813B4">
    <w:name w:val="1318DE7BEB96C040AE57535BDC33813B4"/>
    <w:rsid w:val="00796795"/>
    <w:pPr>
      <w:spacing w:after="160"/>
    </w:pPr>
    <w:rPr>
      <w:rFonts w:eastAsiaTheme="minorHAnsi" w:cstheme="minorHAnsi"/>
      <w:noProof/>
      <w:color w:val="44546A" w:themeColor="text2"/>
      <w:sz w:val="20"/>
      <w:szCs w:val="22"/>
      <w:lang w:val="en-US"/>
    </w:rPr>
  </w:style>
  <w:style w:type="paragraph" w:customStyle="1" w:styleId="837E7347DD3CEA42A1F60194C4C036A65">
    <w:name w:val="837E7347DD3CEA42A1F60194C4C036A65"/>
    <w:rsid w:val="00796795"/>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5">
    <w:name w:val="CEA316674746094E9ECB5C99F6FAEA2F5"/>
    <w:rsid w:val="00796795"/>
    <w:pPr>
      <w:spacing w:after="160"/>
    </w:pPr>
    <w:rPr>
      <w:rFonts w:eastAsiaTheme="minorHAnsi" w:cstheme="minorHAnsi"/>
      <w:noProof/>
      <w:color w:val="FFFFFF" w:themeColor="background1"/>
      <w:sz w:val="20"/>
      <w:szCs w:val="22"/>
      <w:lang w:val="en-US"/>
    </w:rPr>
  </w:style>
  <w:style w:type="paragraph" w:customStyle="1" w:styleId="79C5A8B573B82B4A91BD4AD169BE1CB55">
    <w:name w:val="79C5A8B573B82B4A91BD4AD169BE1CB55"/>
    <w:rsid w:val="00796795"/>
    <w:pPr>
      <w:spacing w:after="160"/>
    </w:pPr>
    <w:rPr>
      <w:rFonts w:eastAsiaTheme="minorHAnsi" w:cstheme="minorHAnsi"/>
      <w:noProof/>
      <w:color w:val="FFFFFF" w:themeColor="background1"/>
      <w:sz w:val="20"/>
      <w:szCs w:val="22"/>
      <w:lang w:val="en-US"/>
    </w:rPr>
  </w:style>
  <w:style w:type="paragraph" w:customStyle="1" w:styleId="4183B697D77F2C499ABE90CEE1C55B2C4">
    <w:name w:val="4183B697D77F2C499ABE90CEE1C55B2C4"/>
    <w:rsid w:val="00796795"/>
    <w:pPr>
      <w:spacing w:after="160"/>
    </w:pPr>
    <w:rPr>
      <w:rFonts w:eastAsiaTheme="minorHAnsi" w:cstheme="minorHAnsi"/>
      <w:noProof/>
      <w:color w:val="FFFFFF" w:themeColor="background1"/>
      <w:sz w:val="20"/>
      <w:szCs w:val="22"/>
      <w:lang w:val="en-US"/>
    </w:rPr>
  </w:style>
  <w:style w:type="paragraph" w:customStyle="1" w:styleId="210EBA0FAD26014A9EEB44DD10042F4F5">
    <w:name w:val="210EBA0FAD26014A9EEB44DD10042F4F5"/>
    <w:rsid w:val="00796795"/>
    <w:pPr>
      <w:spacing w:after="160"/>
    </w:pPr>
    <w:rPr>
      <w:rFonts w:eastAsiaTheme="minorHAnsi" w:cstheme="minorHAnsi"/>
      <w:noProof/>
      <w:color w:val="44546A" w:themeColor="text2"/>
      <w:sz w:val="20"/>
      <w:szCs w:val="22"/>
      <w:lang w:val="en-US"/>
    </w:rPr>
  </w:style>
  <w:style w:type="paragraph" w:customStyle="1" w:styleId="E6822462B2EA144F8F64EBBA0B9FFA0A5">
    <w:name w:val="E6822462B2EA144F8F64EBBA0B9FFA0A5"/>
    <w:rsid w:val="00796795"/>
    <w:pPr>
      <w:spacing w:after="160"/>
    </w:pPr>
    <w:rPr>
      <w:rFonts w:eastAsiaTheme="minorHAnsi" w:cstheme="minorHAnsi"/>
      <w:noProof/>
      <w:color w:val="44546A" w:themeColor="text2"/>
      <w:sz w:val="20"/>
      <w:szCs w:val="22"/>
      <w:lang w:val="en-US"/>
    </w:rPr>
  </w:style>
  <w:style w:type="paragraph" w:customStyle="1" w:styleId="8FE84D029BC2254AA67F190AA745F9ED5">
    <w:name w:val="8FE84D029BC2254AA67F190AA745F9ED5"/>
    <w:rsid w:val="00796795"/>
    <w:pPr>
      <w:spacing w:after="160"/>
    </w:pPr>
    <w:rPr>
      <w:rFonts w:eastAsiaTheme="minorHAnsi" w:cstheme="minorHAnsi"/>
      <w:noProof/>
      <w:color w:val="44546A" w:themeColor="text2"/>
      <w:sz w:val="20"/>
      <w:szCs w:val="22"/>
      <w:lang w:val="en-US"/>
    </w:rPr>
  </w:style>
  <w:style w:type="paragraph" w:customStyle="1" w:styleId="F75E0F54D555A8438EBF330B08EF746A5">
    <w:name w:val="F75E0F54D555A8438EBF330B08EF746A5"/>
    <w:rsid w:val="00796795"/>
    <w:pPr>
      <w:contextualSpacing/>
    </w:pPr>
    <w:rPr>
      <w:rFonts w:eastAsiaTheme="minorHAnsi" w:cs="Tahoma"/>
      <w:b/>
      <w:i/>
      <w:noProof/>
      <w:color w:val="538135" w:themeColor="accent6" w:themeShade="BF"/>
      <w:sz w:val="22"/>
      <w:lang w:val="en-US"/>
    </w:rPr>
  </w:style>
  <w:style w:type="paragraph" w:customStyle="1" w:styleId="1691135860784441B7546AA46A1456F05">
    <w:name w:val="1691135860784441B7546AA46A1456F05"/>
    <w:rsid w:val="00796795"/>
    <w:pPr>
      <w:spacing w:line="259" w:lineRule="auto"/>
    </w:pPr>
    <w:rPr>
      <w:rFonts w:eastAsiaTheme="minorHAnsi"/>
      <w:noProof/>
      <w:sz w:val="18"/>
      <w:szCs w:val="22"/>
    </w:rPr>
  </w:style>
  <w:style w:type="paragraph" w:customStyle="1" w:styleId="06DAFE6284411E49B0F997338CF17F6D5">
    <w:name w:val="06DAFE6284411E49B0F997338CF17F6D5"/>
    <w:rsid w:val="00796795"/>
    <w:pPr>
      <w:spacing w:line="259" w:lineRule="auto"/>
    </w:pPr>
    <w:rPr>
      <w:rFonts w:eastAsiaTheme="minorHAnsi"/>
      <w:noProof/>
      <w:sz w:val="18"/>
      <w:szCs w:val="22"/>
    </w:rPr>
  </w:style>
  <w:style w:type="paragraph" w:customStyle="1" w:styleId="14B6FC68BAE55A438E69EC322928AEFB4">
    <w:name w:val="14B6FC68BAE55A438E69EC322928AEFB4"/>
    <w:rsid w:val="00796795"/>
    <w:pPr>
      <w:spacing w:line="259" w:lineRule="auto"/>
    </w:pPr>
    <w:rPr>
      <w:rFonts w:eastAsiaTheme="minorHAnsi"/>
      <w:noProof/>
      <w:sz w:val="18"/>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2B23885-83F7-45B2-AF91-66BD5CAC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Office_30658825_TF89135288</Template>
  <TotalTime>0</TotalTime>
  <Pages>1</Pages>
  <Words>560</Words>
  <Characters>3532</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Allen</dc:creator>
  <cp:keywords/>
  <dc:description/>
  <cp:lastModifiedBy>Tester de-DE</cp:lastModifiedBy>
  <cp:revision>5</cp:revision>
  <dcterms:created xsi:type="dcterms:W3CDTF">2019-03-20T10:55:00Z</dcterms:created>
  <dcterms:modified xsi:type="dcterms:W3CDTF">2019-04-04T12:36:00Z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