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7031B" w14:textId="77777777" w:rsidR="00882856" w:rsidRPr="006032A9" w:rsidRDefault="002B6C02">
      <w:pPr>
        <w:rPr>
          <w:noProof/>
        </w:rPr>
      </w:pPr>
      <w:r w:rsidRPr="006032A9">
        <w:rPr>
          <w:noProof/>
          <w:lang w:bidi="de-DE"/>
        </w:rPr>
        <mc:AlternateContent>
          <mc:Choice Requires="wps">
            <w:drawing>
              <wp:anchor distT="0" distB="0" distL="114300" distR="114300" simplePos="0" relativeHeight="251661312" behindDoc="0" locked="0" layoutInCell="1" allowOverlap="1" wp14:anchorId="2AF3504C" wp14:editId="206A2066">
                <wp:simplePos x="0" y="0"/>
                <wp:positionH relativeFrom="page">
                  <wp:align>left</wp:align>
                </wp:positionH>
                <wp:positionV relativeFrom="paragraph">
                  <wp:posOffset>-466725</wp:posOffset>
                </wp:positionV>
                <wp:extent cx="1331843" cy="10687050"/>
                <wp:effectExtent l="0" t="0" r="1905" b="0"/>
                <wp:wrapNone/>
                <wp:docPr id="3" name="Rechteck 3" descr="farbiges Rechteck mit grafischem Text"/>
                <wp:cNvGraphicFramePr/>
                <a:graphic xmlns:a="http://schemas.openxmlformats.org/drawingml/2006/main">
                  <a:graphicData uri="http://schemas.microsoft.com/office/word/2010/wordprocessingShape">
                    <wps:wsp>
                      <wps:cNvSpPr/>
                      <wps:spPr>
                        <a:xfrm>
                          <a:off x="0" y="0"/>
                          <a:ext cx="1331843" cy="106870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95D7F" w14:textId="77777777" w:rsidR="00882856" w:rsidRPr="00882856" w:rsidRDefault="00882856" w:rsidP="00882856">
                            <w:pPr>
                              <w:pStyle w:val="Seitenrandtitel"/>
                              <w:rPr>
                                <w:noProof/>
                              </w:rPr>
                            </w:pPr>
                            <w:r w:rsidRPr="00882856">
                              <w:rPr>
                                <w:noProof/>
                                <w:lang w:bidi="de-DE"/>
                              </w:rPr>
                              <w:t>MITGLIEDSC</w:t>
                            </w:r>
                            <w:bookmarkStart w:id="0" w:name="_GoBack"/>
                            <w:bookmarkEnd w:id="0"/>
                            <w:r w:rsidRPr="00882856">
                              <w:rPr>
                                <w:noProof/>
                                <w:lang w:bidi="de-DE"/>
                              </w:rPr>
                              <w:t>HAFT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3504C" id="Rechteck 3" o:spid="_x0000_s1026" alt="farbiges Rechteck mit grafischem Text" style="position:absolute;margin-left:0;margin-top:-36.75pt;width:104.85pt;height:84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" fillcolor="#ef7629 [3206]" stroked="f" strokeweight="2pt">
                <v:textbox style="layout-flow:vertical;mso-layout-flow-alt:bottom-to-top" inset="0,0,0,0">
                  <w:txbxContent>
                    <w:p w14:paraId="07795D7F" w14:textId="77777777" w:rsidR="00882856" w:rsidRPr="00882856" w:rsidRDefault="00882856" w:rsidP="00882856">
                      <w:pPr>
                        <w:pStyle w:val="Seitenrandtitel"/>
                        <w:rPr>
                          <w:noProof/>
                        </w:rPr>
                      </w:pPr>
                      <w:r w:rsidRPr="00882856">
                        <w:rPr>
                          <w:noProof/>
                          <w:lang w:bidi="de-DE"/>
                        </w:rPr>
                        <w:t>MITGLIEDSC</w:t>
                      </w:r>
                      <w:bookmarkStart w:id="1" w:name="_GoBack"/>
                      <w:bookmarkEnd w:id="1"/>
                      <w:r w:rsidRPr="00882856">
                        <w:rPr>
                          <w:noProof/>
                          <w:lang w:bidi="de-DE"/>
                        </w:rPr>
                        <w:t>HAFT</w:t>
                      </w:r>
                    </w:p>
                  </w:txbxContent>
                </v:textbox>
                <w10:wrap anchorx="page"/>
              </v:rect>
            </w:pict>
          </mc:Fallback>
        </mc:AlternateContent>
      </w:r>
    </w:p>
    <w:tbl>
      <w:tblPr>
        <w:tblpPr w:leftFromText="180" w:rightFromText="180" w:vertAnchor="text" w:horzAnchor="margin" w:tblpXSpec="right" w:tblpY="9198"/>
        <w:tblW w:w="0" w:type="auto"/>
        <w:tblCellMar>
          <w:left w:w="0" w:type="dxa"/>
          <w:right w:w="0" w:type="dxa"/>
        </w:tblCellMar>
        <w:tblLook w:val="0000" w:firstRow="0" w:lastRow="0" w:firstColumn="0" w:lastColumn="0" w:noHBand="0" w:noVBand="0"/>
      </w:tblPr>
      <w:tblGrid>
        <w:gridCol w:w="6910"/>
      </w:tblGrid>
      <w:tr w:rsidR="00DE49BA" w:rsidRPr="006032A9" w14:paraId="15378CB9" w14:textId="77777777" w:rsidTr="003F6AEF">
        <w:trPr>
          <w:trHeight w:val="5638"/>
        </w:trPr>
        <w:tc>
          <w:tcPr>
            <w:tcW w:w="6105" w:type="dxa"/>
          </w:tcPr>
          <w:p w14:paraId="668EF41B" w14:textId="77777777" w:rsidR="00882856" w:rsidRPr="006032A9" w:rsidRDefault="002B6C02" w:rsidP="003F6AEF">
            <w:pPr>
              <w:jc w:val="right"/>
              <w:rPr>
                <w:noProof/>
              </w:rPr>
            </w:pPr>
            <w:r w:rsidRPr="006032A9">
              <w:rPr>
                <w:noProof/>
                <w:lang w:bidi="de-DE"/>
              </w:rPr>
              <mc:AlternateContent>
                <mc:Choice Requires="wps">
                  <w:drawing>
                    <wp:anchor distT="0" distB="0" distL="114300" distR="114300" simplePos="0" relativeHeight="251678720" behindDoc="0" locked="0" layoutInCell="1" allowOverlap="1" wp14:anchorId="133E629E" wp14:editId="0FF7F219">
                      <wp:simplePos x="0" y="0"/>
                      <wp:positionH relativeFrom="column">
                        <wp:posOffset>0</wp:posOffset>
                      </wp:positionH>
                      <wp:positionV relativeFrom="paragraph">
                        <wp:posOffset>2540</wp:posOffset>
                      </wp:positionV>
                      <wp:extent cx="4387850" cy="1519555"/>
                      <wp:effectExtent l="0" t="0" r="0" b="4445"/>
                      <wp:wrapSquare wrapText="bothSides"/>
                      <wp:docPr id="6" name="Textfeld 6"/>
                      <wp:cNvGraphicFramePr/>
                      <a:graphic xmlns:a="http://schemas.openxmlformats.org/drawingml/2006/main">
                        <a:graphicData uri="http://schemas.microsoft.com/office/word/2010/wordprocessingShape">
                          <wps:wsp>
                            <wps:cNvSpPr txBox="1"/>
                            <wps:spPr>
                              <a:xfrm>
                                <a:off x="0" y="0"/>
                                <a:ext cx="4387850" cy="1519555"/>
                              </a:xfrm>
                              <a:prstGeom prst="rect">
                                <a:avLst/>
                              </a:prstGeom>
                              <a:noFill/>
                              <a:ln w="6350">
                                <a:noFill/>
                              </a:ln>
                            </wps:spPr>
                            <wps:txbx>
                              <w:txbxContent>
                                <w:p w14:paraId="094E8AF5" w14:textId="77777777" w:rsidR="002B6C02" w:rsidRPr="002B6C02" w:rsidRDefault="002B6C02" w:rsidP="002B6C02">
                                  <w:pPr>
                                    <w:pStyle w:val="VerzeichnisTitel"/>
                                    <w:rPr>
                                      <w:noProof/>
                                    </w:rPr>
                                  </w:pPr>
                                  <w:r w:rsidRPr="002B6C02">
                                    <w:rPr>
                                      <w:noProof/>
                                      <w:lang w:bidi="de-DE"/>
                                    </w:rPr>
                                    <w:t xml:space="preserve">FIRMENNAME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33E629E" id="_x0000_t202" coordsize="21600,21600" o:spt="202" path="m,l,21600r21600,l21600,xe">
                      <v:stroke joinstyle="miter"/>
                      <v:path gradientshapeok="t" o:connecttype="rect"/>
                    </v:shapetype>
                    <v:shape id="Textfeld 6" o:spid="_x0000_s1027" type="#_x0000_t202" style="position:absolute;left:0;text-align:left;margin-left:0;margin-top:.2pt;width:345.5pt;height:119.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" filled="f" stroked="f" strokeweight=".5pt">
                      <v:textbox>
                        <w:txbxContent>
                          <w:p w14:paraId="094E8AF5" w14:textId="77777777" w:rsidR="002B6C02" w:rsidRPr="002B6C02" w:rsidRDefault="002B6C02" w:rsidP="002B6C02">
                            <w:pPr>
                              <w:pStyle w:val="VerzeichnisTitel"/>
                              <w:rPr>
                                <w:noProof/>
                              </w:rPr>
                            </w:pPr>
                            <w:r w:rsidRPr="002B6C02">
                              <w:rPr>
                                <w:noProof/>
                                <w:lang w:bidi="de-DE"/>
                              </w:rPr>
                              <w:t xml:space="preserve">FIRMENNAME </w:t>
                            </w:r>
                          </w:p>
                        </w:txbxContent>
                      </v:textbox>
                      <w10:wrap type="square"/>
                    </v:shape>
                  </w:pict>
                </mc:Fallback>
              </mc:AlternateContent>
            </w:r>
            <w:r w:rsidRPr="006032A9">
              <w:rPr>
                <w:noProof/>
                <w:lang w:bidi="de-DE"/>
              </w:rPr>
              <mc:AlternateContent>
                <mc:Choice Requires="wps">
                  <w:drawing>
                    <wp:inline distT="0" distB="0" distL="0" distR="0" wp14:anchorId="26FA098A" wp14:editId="7472ADE4">
                      <wp:extent cx="4319705" cy="1017431"/>
                      <wp:effectExtent l="0" t="0" r="0" b="0"/>
                      <wp:docPr id="4" name="Textfeld 4"/>
                      <wp:cNvGraphicFramePr/>
                      <a:graphic xmlns:a="http://schemas.openxmlformats.org/drawingml/2006/main">
                        <a:graphicData uri="http://schemas.microsoft.com/office/word/2010/wordprocessingShape">
                          <wps:wsp>
                            <wps:cNvSpPr txBox="1"/>
                            <wps:spPr>
                              <a:xfrm>
                                <a:off x="0" y="0"/>
                                <a:ext cx="4319705" cy="1017431"/>
                              </a:xfrm>
                              <a:prstGeom prst="rect">
                                <a:avLst/>
                              </a:prstGeom>
                              <a:noFill/>
                              <a:ln w="6350">
                                <a:noFill/>
                              </a:ln>
                            </wps:spPr>
                            <wps:txbx>
                              <w:txbxContent>
                                <w:p w14:paraId="12133F97" w14:textId="77777777" w:rsidR="002B6C02" w:rsidRPr="000E1657" w:rsidRDefault="002B6C02" w:rsidP="000E1657">
                                  <w:pPr>
                                    <w:pStyle w:val="SaisonJahr"/>
                                    <w:rPr>
                                      <w:noProof/>
                                    </w:rPr>
                                  </w:pPr>
                                  <w:r w:rsidRPr="000E1657">
                                    <w:rPr>
                                      <w:noProof/>
                                      <w:lang w:bidi="de-DE"/>
                                    </w:rPr>
                                    <w:t>Mitgliederverzeichnis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FA098A" id="Textfeld 4" o:spid="_x0000_s1028" type="#_x0000_t202" style="width:340.1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" filled="f" stroked="f" strokeweight=".5pt">
                      <v:textbox>
                        <w:txbxContent>
                          <w:p w14:paraId="12133F97" w14:textId="77777777" w:rsidR="002B6C02" w:rsidRPr="000E1657" w:rsidRDefault="002B6C02" w:rsidP="000E1657">
                            <w:pPr>
                              <w:pStyle w:val="SaisonJahr"/>
                              <w:rPr>
                                <w:noProof/>
                              </w:rPr>
                            </w:pPr>
                            <w:r w:rsidRPr="000E1657">
                              <w:rPr>
                                <w:noProof/>
                                <w:lang w:bidi="de-DE"/>
                              </w:rPr>
                              <w:t>Mitgliederverzeichnis</w:t>
                            </w:r>
                          </w:p>
                        </w:txbxContent>
                      </v:textbox>
                      <w10:anchorlock/>
                    </v:shape>
                  </w:pict>
                </mc:Fallback>
              </mc:AlternateContent>
            </w:r>
            <w:r w:rsidRPr="006032A9">
              <w:rPr>
                <w:noProof/>
                <w:lang w:bidi="de-DE"/>
              </w:rPr>
              <mc:AlternateContent>
                <mc:Choice Requires="wps">
                  <w:drawing>
                    <wp:inline distT="0" distB="0" distL="0" distR="0" wp14:anchorId="57160405" wp14:editId="02A51F6B">
                      <wp:extent cx="1995805" cy="0"/>
                      <wp:effectExtent l="0" t="19050" r="42545" b="38100"/>
                      <wp:docPr id="7" name="Gerader Verbinder 7" descr="Text Leertaste"/>
                      <wp:cNvGraphicFramePr/>
                      <a:graphic xmlns:a="http://schemas.openxmlformats.org/drawingml/2006/main">
                        <a:graphicData uri="http://schemas.microsoft.com/office/word/2010/wordprocessingShape">
                          <wps:wsp>
                            <wps:cNvCnPr/>
                            <wps:spPr>
                              <a:xfrm flipV="1">
                                <a:off x="0" y="0"/>
                                <a:ext cx="199580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A7ECDA" id="Gerader Verbinder 7" o:spid="_x0000_s1026" alt="Text Leertaste" style="flip:y;visibility:visible;mso-wrap-style:square;mso-left-percent:-10001;mso-top-percent:-10001;mso-position-horizontal:absolute;mso-position-horizontal-relative:char;mso-position-vertical:absolute;mso-position-vertical-relative:line;mso-left-percent:-10001;mso-top-percent:-10001" from="0,0" to="157.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" strokecolor="white [3212]" strokeweight="4.5pt">
                      <w10:anchorlock/>
                    </v:line>
                  </w:pict>
                </mc:Fallback>
              </mc:AlternateContent>
            </w:r>
            <w:r w:rsidRPr="006032A9">
              <w:rPr>
                <w:noProof/>
                <w:lang w:bidi="de-DE"/>
              </w:rPr>
              <mc:AlternateContent>
                <mc:Choice Requires="wps">
                  <w:drawing>
                    <wp:inline distT="0" distB="0" distL="0" distR="0" wp14:anchorId="13B2F90E" wp14:editId="540955DE">
                      <wp:extent cx="3373013" cy="1017431"/>
                      <wp:effectExtent l="0" t="0" r="0" b="0"/>
                      <wp:docPr id="9" name="Textfeld 9"/>
                      <wp:cNvGraphicFramePr/>
                      <a:graphic xmlns:a="http://schemas.openxmlformats.org/drawingml/2006/main">
                        <a:graphicData uri="http://schemas.microsoft.com/office/word/2010/wordprocessingShape">
                          <wps:wsp>
                            <wps:cNvSpPr txBox="1"/>
                            <wps:spPr>
                              <a:xfrm>
                                <a:off x="0" y="0"/>
                                <a:ext cx="3373013" cy="1017431"/>
                              </a:xfrm>
                              <a:prstGeom prst="rect">
                                <a:avLst/>
                              </a:prstGeom>
                              <a:noFill/>
                              <a:ln w="6350">
                                <a:noFill/>
                              </a:ln>
                            </wps:spPr>
                            <wps:txbx>
                              <w:txbxContent>
                                <w:p w14:paraId="20E63CEF" w14:textId="19357A48" w:rsidR="002B6C02" w:rsidRPr="000E1657" w:rsidRDefault="002B6C02" w:rsidP="000E1657">
                                  <w:pPr>
                                    <w:pStyle w:val="SaisonJahr"/>
                                    <w:rPr>
                                      <w:noProof/>
                                    </w:rPr>
                                  </w:pPr>
                                  <w:r w:rsidRPr="000E1657">
                                    <w:rPr>
                                      <w:noProof/>
                                      <w:lang w:bidi="de-DE"/>
                                    </w:rPr>
                                    <w:t xml:space="preserve">Februar </w:t>
                                  </w:r>
                                  <w:r w:rsidRPr="000E1657">
                                    <w:rPr>
                                      <w:b/>
                                      <w:noProof/>
                                      <w:lang w:bidi="de-D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B2F90E" id="Textfeld 9" o:spid="_x0000_s1029" type="#_x0000_t202" style="width:265.6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" filled="f" stroked="f" strokeweight=".5pt">
                      <v:textbox>
                        <w:txbxContent>
                          <w:p w14:paraId="20E63CEF" w14:textId="19357A48" w:rsidR="002B6C02" w:rsidRPr="000E1657" w:rsidRDefault="002B6C02" w:rsidP="000E1657">
                            <w:pPr>
                              <w:pStyle w:val="SaisonJahr"/>
                              <w:rPr>
                                <w:noProof/>
                              </w:rPr>
                            </w:pPr>
                            <w:r w:rsidRPr="000E1657">
                              <w:rPr>
                                <w:noProof/>
                                <w:lang w:bidi="de-DE"/>
                              </w:rPr>
                              <w:t xml:space="preserve">Februar </w:t>
                            </w:r>
                            <w:r w:rsidRPr="000E1657">
                              <w:rPr>
                                <w:b/>
                                <w:noProof/>
                                <w:lang w:bidi="de-DE"/>
                              </w:rPr>
                              <w:t>2020</w:t>
                            </w:r>
                          </w:p>
                        </w:txbxContent>
                      </v:textbox>
                      <w10:anchorlock/>
                    </v:shape>
                  </w:pict>
                </mc:Fallback>
              </mc:AlternateContent>
            </w:r>
          </w:p>
        </w:tc>
      </w:tr>
    </w:tbl>
    <w:p w14:paraId="0F1E51AD" w14:textId="77777777" w:rsidR="002B6C02" w:rsidRPr="006032A9" w:rsidRDefault="002B6C02" w:rsidP="00CC0D98">
      <w:pPr>
        <w:rPr>
          <w:noProof/>
        </w:rPr>
      </w:pPr>
    </w:p>
    <w:p w14:paraId="193023BB" w14:textId="77777777" w:rsidR="002B6C02" w:rsidRPr="006032A9" w:rsidRDefault="00E83ECC" w:rsidP="002B6C02">
      <w:pPr>
        <w:pStyle w:val="berschrift1"/>
        <w:rPr>
          <w:noProof/>
        </w:rPr>
      </w:pPr>
      <w:r w:rsidRPr="006032A9">
        <w:rPr>
          <w:noProof/>
          <w:lang w:bidi="de-DE"/>
        </w:rPr>
        <w:drawing>
          <wp:anchor distT="0" distB="0" distL="114300" distR="114300" simplePos="0" relativeHeight="251659264" behindDoc="1" locked="0" layoutInCell="1" allowOverlap="1" wp14:anchorId="053016F2" wp14:editId="2D374710">
            <wp:simplePos x="0" y="0"/>
            <wp:positionH relativeFrom="column">
              <wp:posOffset>-1476231</wp:posOffset>
            </wp:positionH>
            <wp:positionV relativeFrom="paragraph">
              <wp:posOffset>1531020</wp:posOffset>
            </wp:positionV>
            <wp:extent cx="11185314" cy="6493083"/>
            <wp:effectExtent l="2857" t="0" r="318" b="317"/>
            <wp:wrapNone/>
            <wp:docPr id="2" name="Bild 2" descr="abstrakt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gliederverzeichnis-02.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1185314" cy="6493083"/>
                    </a:xfrm>
                    <a:prstGeom prst="rect">
                      <a:avLst/>
                    </a:prstGeom>
                  </pic:spPr>
                </pic:pic>
              </a:graphicData>
            </a:graphic>
            <wp14:sizeRelH relativeFrom="margin">
              <wp14:pctWidth>0</wp14:pctWidth>
            </wp14:sizeRelH>
            <wp14:sizeRelV relativeFrom="margin">
              <wp14:pctHeight>0</wp14:pctHeight>
            </wp14:sizeRelV>
          </wp:anchor>
        </w:drawing>
      </w:r>
      <w:r w:rsidR="002B6C02" w:rsidRPr="006032A9">
        <w:rPr>
          <w:noProof/>
          <w:lang w:bidi="de-DE"/>
        </w:rPr>
        <w:br w:type="page"/>
      </w:r>
    </w:p>
    <w:tbl>
      <w:tblPr>
        <w:tblW w:w="10525" w:type="dxa"/>
        <w:tblInd w:w="-35" w:type="dxa"/>
        <w:tblCellMar>
          <w:left w:w="0" w:type="dxa"/>
          <w:right w:w="0" w:type="dxa"/>
        </w:tblCellMar>
        <w:tblLook w:val="0000" w:firstRow="0" w:lastRow="0" w:firstColumn="0" w:lastColumn="0" w:noHBand="0" w:noVBand="0"/>
      </w:tblPr>
      <w:tblGrid>
        <w:gridCol w:w="5314"/>
        <w:gridCol w:w="5211"/>
      </w:tblGrid>
      <w:tr w:rsidR="000E1657" w:rsidRPr="006032A9" w14:paraId="181102DA" w14:textId="77777777" w:rsidTr="002118F5">
        <w:trPr>
          <w:trHeight w:val="913"/>
        </w:trPr>
        <w:tc>
          <w:tcPr>
            <w:tcW w:w="5314" w:type="dxa"/>
          </w:tcPr>
          <w:p w14:paraId="66D77427" w14:textId="77777777" w:rsidR="000E1657" w:rsidRPr="006032A9" w:rsidRDefault="000E1657" w:rsidP="000E1657">
            <w:pPr>
              <w:pStyle w:val="MitgliedDetails"/>
              <w:rPr>
                <w:noProof/>
              </w:rPr>
            </w:pPr>
            <w:r w:rsidRPr="006032A9">
              <w:rPr>
                <w:noProof/>
                <w:lang w:bidi="de-DE"/>
              </w:rPr>
              <w:lastRenderedPageBreak/>
              <w:t>FIRMENNAME</w:t>
            </w:r>
          </w:p>
        </w:tc>
        <w:tc>
          <w:tcPr>
            <w:tcW w:w="5211" w:type="dxa"/>
          </w:tcPr>
          <w:p w14:paraId="728FF759" w14:textId="77777777" w:rsidR="000E1657" w:rsidRPr="006032A9" w:rsidRDefault="000E1657" w:rsidP="000E1657">
            <w:pPr>
              <w:pStyle w:val="MitgliedDetails"/>
              <w:jc w:val="right"/>
              <w:rPr>
                <w:noProof/>
              </w:rPr>
            </w:pPr>
            <w:r w:rsidRPr="006032A9">
              <w:rPr>
                <w:noProof/>
                <w:lang w:bidi="de-DE"/>
              </w:rPr>
              <w:t>Mitgliederverzeichnis</w:t>
            </w:r>
          </w:p>
        </w:tc>
      </w:tr>
    </w:tbl>
    <w:tbl>
      <w:tblPr>
        <w:tblpPr w:leftFromText="180" w:rightFromText="180" w:vertAnchor="text" w:tblpX="-40" w:tblpY="609"/>
        <w:tblW w:w="10545" w:type="dxa"/>
        <w:tblLayout w:type="fixed"/>
        <w:tblCellMar>
          <w:left w:w="0" w:type="dxa"/>
          <w:right w:w="0" w:type="dxa"/>
        </w:tblCellMar>
        <w:tblLook w:val="0000" w:firstRow="0" w:lastRow="0" w:firstColumn="0" w:lastColumn="0" w:noHBand="0" w:noVBand="0"/>
      </w:tblPr>
      <w:tblGrid>
        <w:gridCol w:w="10545"/>
      </w:tblGrid>
      <w:tr w:rsidR="000E1657" w:rsidRPr="006032A9" w14:paraId="386D3342" w14:textId="77777777" w:rsidTr="00DE49BA">
        <w:trPr>
          <w:trHeight w:val="3396"/>
        </w:trPr>
        <w:tc>
          <w:tcPr>
            <w:tcW w:w="10545" w:type="dxa"/>
          </w:tcPr>
          <w:p w14:paraId="6BF99D6C" w14:textId="77777777" w:rsidR="000E1657" w:rsidRPr="006032A9" w:rsidRDefault="007907BB" w:rsidP="00DE49BA">
            <w:pPr>
              <w:pStyle w:val="OrganisationName"/>
              <w:framePr w:hSpace="0" w:wrap="auto" w:vAnchor="margin" w:xAlign="left" w:yAlign="inline"/>
              <w:ind w:firstLine="0"/>
              <w:rPr>
                <w:noProof/>
              </w:rPr>
            </w:pPr>
            <w:r w:rsidRPr="006032A9">
              <w:rPr>
                <w:noProof/>
                <w:lang w:bidi="de-DE"/>
              </w:rPr>
              <w:drawing>
                <wp:anchor distT="0" distB="0" distL="114300" distR="114300" simplePos="0" relativeHeight="251665408" behindDoc="0" locked="0" layoutInCell="1" allowOverlap="1" wp14:anchorId="2D16813F" wp14:editId="327298A5">
                  <wp:simplePos x="0" y="0"/>
                  <wp:positionH relativeFrom="column">
                    <wp:posOffset>5370250</wp:posOffset>
                  </wp:positionH>
                  <wp:positionV relativeFrom="paragraph">
                    <wp:posOffset>12198</wp:posOffset>
                  </wp:positionV>
                  <wp:extent cx="1303309" cy="566144"/>
                  <wp:effectExtent l="0" t="0" r="0" b="5715"/>
                  <wp:wrapNone/>
                  <wp:docPr id="19" name="Grafik 19" descr="Logo-Platzhalter"/>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3309" cy="566144"/>
                          </a:xfrm>
                          <a:prstGeom prst="rect">
                            <a:avLst/>
                          </a:prstGeom>
                        </pic:spPr>
                      </pic:pic>
                    </a:graphicData>
                  </a:graphic>
                  <wp14:sizeRelH relativeFrom="margin">
                    <wp14:pctWidth>0</wp14:pctWidth>
                  </wp14:sizeRelH>
                  <wp14:sizeRelV relativeFrom="margin">
                    <wp14:pctHeight>0</wp14:pctHeight>
                  </wp14:sizeRelV>
                </wp:anchor>
              </w:drawing>
            </w:r>
            <w:sdt>
              <w:sdtPr>
                <w:rPr>
                  <w:rStyle w:val="OrganisationNamenszeichen"/>
                  <w:b/>
                  <w:noProof/>
                </w:rPr>
                <w:id w:val="309457818"/>
                <w:placeholder>
                  <w:docPart w:val="44B6560950CE4AA49F273DB02930064A"/>
                </w:placeholder>
                <w:showingPlcHdr/>
                <w15:appearance w15:val="hidden"/>
              </w:sdtPr>
              <w:sdtEndPr>
                <w:rPr>
                  <w:rStyle w:val="Absatz-Standardschriftart"/>
                </w:rPr>
              </w:sdtEndPr>
              <w:sdtContent>
                <w:r w:rsidR="000E1657" w:rsidRPr="006032A9">
                  <w:rPr>
                    <w:noProof/>
                    <w:lang w:bidi="de-DE"/>
                  </w:rPr>
                  <w:t>[FIRMENNAME]</w:t>
                </w:r>
              </w:sdtContent>
            </w:sdt>
            <w:r w:rsidR="00877125" w:rsidRPr="006032A9">
              <w:rPr>
                <w:noProof/>
                <w:lang w:bidi="de-DE"/>
              </w:rPr>
              <w:t xml:space="preserve"> </w:t>
            </w:r>
          </w:p>
          <w:p w14:paraId="62192A6C" w14:textId="77777777" w:rsidR="00877125" w:rsidRPr="006032A9" w:rsidRDefault="00877125" w:rsidP="00DE49BA">
            <w:pPr>
              <w:pStyle w:val="OrganisationName"/>
              <w:framePr w:hSpace="0" w:wrap="auto" w:vAnchor="margin" w:xAlign="left" w:yAlign="inline"/>
              <w:ind w:firstLine="0"/>
              <w:rPr>
                <w:noProof/>
              </w:rPr>
            </w:pPr>
          </w:p>
          <w:p w14:paraId="7A7D6A8A" w14:textId="77777777" w:rsidR="000E1657" w:rsidRPr="006032A9" w:rsidRDefault="00877125" w:rsidP="00DE49BA">
            <w:pPr>
              <w:pStyle w:val="Name"/>
              <w:framePr w:hSpace="0" w:wrap="auto" w:vAnchor="margin" w:xAlign="left" w:yAlign="inline"/>
              <w:suppressOverlap w:val="0"/>
              <w:rPr>
                <w:noProof/>
              </w:rPr>
            </w:pPr>
            <w:r w:rsidRPr="006032A9">
              <w:rPr>
                <w:noProof/>
                <w:lang w:bidi="de-DE"/>
              </w:rPr>
              <mc:AlternateContent>
                <mc:Choice Requires="wps">
                  <w:drawing>
                    <wp:inline distT="0" distB="0" distL="0" distR="0" wp14:anchorId="01687BCD" wp14:editId="7609F4D4">
                      <wp:extent cx="6645498" cy="1228298"/>
                      <wp:effectExtent l="0" t="0" r="0" b="4445"/>
                      <wp:docPr id="15" name="Textfeld 15"/>
                      <wp:cNvGraphicFramePr/>
                      <a:graphic xmlns:a="http://schemas.openxmlformats.org/drawingml/2006/main">
                        <a:graphicData uri="http://schemas.microsoft.com/office/word/2010/wordprocessingShape">
                          <wps:wsp>
                            <wps:cNvSpPr txBox="1"/>
                            <wps:spPr>
                              <a:xfrm>
                                <a:off x="0" y="0"/>
                                <a:ext cx="6645498" cy="1228298"/>
                              </a:xfrm>
                              <a:prstGeom prst="rect">
                                <a:avLst/>
                              </a:prstGeom>
                              <a:noFill/>
                              <a:ln w="6350">
                                <a:noFill/>
                              </a:ln>
                            </wps:spPr>
                            <wps:txbx>
                              <w:txbxContent>
                                <w:sdt>
                                  <w:sdtPr>
                                    <w:rPr>
                                      <w:rStyle w:val="Hervorhebung"/>
                                      <w:noProof/>
                                    </w:rPr>
                                    <w:id w:val="1125280284"/>
                                    <w:placeholder>
                                      <w:docPart w:val="046347BB8D334AF7986BABC03C082048"/>
                                    </w:placeholder>
                                    <w:showingPlcHdr/>
                                    <w15:appearance w15:val="hidden"/>
                                  </w:sdtPr>
                                  <w:sdtEndPr>
                                    <w:rPr>
                                      <w:rStyle w:val="Hervorhebung"/>
                                    </w:rPr>
                                  </w:sdtEndPr>
                                  <w:sdtContent>
                                    <w:p w14:paraId="47B6CE37" w14:textId="0D3654F2" w:rsidR="00877125" w:rsidRPr="0033610D" w:rsidRDefault="00B71347" w:rsidP="0033610D">
                                      <w:pPr>
                                        <w:pStyle w:val="Name"/>
                                        <w:rPr>
                                          <w:rStyle w:val="Hervorhebung"/>
                                          <w:noProof/>
                                        </w:rPr>
                                      </w:pPr>
                                      <w:r>
                                        <w:rPr>
                                          <w:rStyle w:val="Hervorhebung"/>
                                          <w:noProof/>
                                          <w:lang w:bidi="de-DE"/>
                                        </w:rPr>
                                        <w:t>So verwenden Sie diese Vorlage: Ein Mitgliederverzeichnis ist eine gute Möglichkeit, um Namen, Adressen, Telefonnummern und andere Informationen zu Personen in Ihrer Organisation nachzuverfolgen.</w:t>
                                      </w:r>
                                    </w:p>
                                  </w:sdtContent>
                                </w:sdt>
                                <w:p w14:paraId="4B11EC65" w14:textId="77777777" w:rsidR="00877125" w:rsidRDefault="0087712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687BCD" id="Textfeld 15" o:spid="_x0000_s1030" type="#_x0000_t202" style="width:523.2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" filled="f" stroked="f" strokeweight=".5pt">
                      <v:textbox>
                        <w:txbxContent>
                          <w:sdt>
                            <w:sdtPr>
                              <w:rPr>
                                <w:rStyle w:val="Hervorhebung"/>
                                <w:noProof/>
                              </w:rPr>
                              <w:id w:val="1125280284"/>
                              <w:placeholder>
                                <w:docPart w:val="046347BB8D334AF7986BABC03C082048"/>
                              </w:placeholder>
                              <w:showingPlcHdr/>
                              <w15:appearance w15:val="hidden"/>
                            </w:sdtPr>
                            <w:sdtEndPr>
                              <w:rPr>
                                <w:rStyle w:val="Hervorhebung"/>
                              </w:rPr>
                            </w:sdtEndPr>
                            <w:sdtContent>
                              <w:p w14:paraId="47B6CE37" w14:textId="0D3654F2" w:rsidR="00877125" w:rsidRPr="0033610D" w:rsidRDefault="00B71347" w:rsidP="0033610D">
                                <w:pPr>
                                  <w:pStyle w:val="Name"/>
                                  <w:rPr>
                                    <w:rStyle w:val="Hervorhebung"/>
                                    <w:noProof/>
                                  </w:rPr>
                                </w:pPr>
                                <w:r>
                                  <w:rPr>
                                    <w:rStyle w:val="Hervorhebung"/>
                                    <w:noProof/>
                                    <w:lang w:bidi="de-DE"/>
                                  </w:rPr>
                                  <w:t>So verwenden Sie diese Vorlage: Ein Mitgliederverzeichnis ist eine gute Möglichkeit, um Namen, Adressen, Telefonnummern und andere Informationen zu Personen in Ihrer Organisation nachzuverfolgen.</w:t>
                                </w:r>
                              </w:p>
                            </w:sdtContent>
                          </w:sdt>
                          <w:p w14:paraId="4B11EC65" w14:textId="77777777" w:rsidR="00877125" w:rsidRDefault="00877125">
                            <w:pPr>
                              <w:rPr>
                                <w:noProof/>
                              </w:rPr>
                            </w:pPr>
                          </w:p>
                        </w:txbxContent>
                      </v:textbox>
                      <w10:anchorlock/>
                    </v:shape>
                  </w:pict>
                </mc:Fallback>
              </mc:AlternateContent>
            </w:r>
          </w:p>
        </w:tc>
      </w:tr>
      <w:tr w:rsidR="00877125" w:rsidRPr="006032A9" w14:paraId="4B28DFE0" w14:textId="77777777" w:rsidTr="00DE49BA">
        <w:trPr>
          <w:trHeight w:val="3022"/>
        </w:trPr>
        <w:tc>
          <w:tcPr>
            <w:tcW w:w="10545" w:type="dxa"/>
            <w:shd w:val="clear" w:color="auto" w:fill="auto"/>
            <w:vAlign w:val="center"/>
          </w:tcPr>
          <w:p w14:paraId="50544005" w14:textId="77777777" w:rsidR="00877125" w:rsidRPr="006032A9" w:rsidRDefault="00877125" w:rsidP="00DE49BA">
            <w:pPr>
              <w:pStyle w:val="Name"/>
              <w:framePr w:hSpace="0" w:wrap="auto" w:vAnchor="margin" w:xAlign="left" w:yAlign="inline"/>
              <w:suppressOverlap w:val="0"/>
              <w:rPr>
                <w:rStyle w:val="OrganisationNamenszeichen"/>
                <w:rFonts w:asciiTheme="minorHAnsi" w:hAnsiTheme="minorHAnsi" w:cstheme="minorBidi"/>
                <w:b/>
                <w:noProof/>
                <w:color w:val="0D0D0D" w:themeColor="text1" w:themeTint="F2"/>
                <w:spacing w:val="0"/>
                <w:sz w:val="28"/>
                <w:szCs w:val="24"/>
                <w:lang w:bidi="en-US"/>
              </w:rPr>
            </w:pPr>
            <w:r w:rsidRPr="006032A9">
              <w:rPr>
                <w:noProof/>
                <w:lang w:bidi="de-DE"/>
              </w:rPr>
              <mc:AlternateContent>
                <mc:Choice Requires="wps">
                  <w:drawing>
                    <wp:inline distT="0" distB="0" distL="0" distR="0" wp14:anchorId="6FD5E0C2" wp14:editId="636A4F18">
                      <wp:extent cx="6686550" cy="1661375"/>
                      <wp:effectExtent l="0" t="0" r="0" b="0"/>
                      <wp:docPr id="14" name="Textfeld 14"/>
                      <wp:cNvGraphicFramePr/>
                      <a:graphic xmlns:a="http://schemas.openxmlformats.org/drawingml/2006/main">
                        <a:graphicData uri="http://schemas.microsoft.com/office/word/2010/wordprocessingShape">
                          <wps:wsp>
                            <wps:cNvSpPr txBox="1"/>
                            <wps:spPr>
                              <a:xfrm>
                                <a:off x="0" y="0"/>
                                <a:ext cx="6686550" cy="1661375"/>
                              </a:xfrm>
                              <a:prstGeom prst="rect">
                                <a:avLst/>
                              </a:prstGeom>
                              <a:solidFill>
                                <a:schemeClr val="accent4">
                                  <a:alpha val="66000"/>
                                </a:schemeClr>
                              </a:solidFill>
                              <a:ln w="6350">
                                <a:noFill/>
                              </a:ln>
                            </wps:spPr>
                            <wps:txbx>
                              <w:txbxContent>
                                <w:sdt>
                                  <w:sdtPr>
                                    <w:rPr>
                                      <w:rStyle w:val="Namenszeichen"/>
                                      <w:rFonts w:eastAsiaTheme="minorEastAsia" w:cstheme="minorBidi"/>
                                      <w:b w:val="0"/>
                                      <w:noProof/>
                                      <w:color w:val="FFFFFF" w:themeColor="background1"/>
                                      <w:sz w:val="28"/>
                                      <w:szCs w:val="24"/>
                                      <w:lang w:bidi="en-US"/>
                                    </w:rPr>
                                    <w:id w:val="-2091074002"/>
                                    <w:showingPlcHdr/>
                                    <w15:appearance w15:val="hidden"/>
                                  </w:sdtPr>
                                  <w:sdtEndPr>
                                    <w:rPr>
                                      <w:rStyle w:val="Absatz-Standardschriftart"/>
                                    </w:rPr>
                                  </w:sdtEndPr>
                                  <w:sdtContent>
                                    <w:p w14:paraId="5DF074D5" w14:textId="77777777" w:rsidR="00877125" w:rsidRPr="00A34E41" w:rsidRDefault="00877125" w:rsidP="00A34E41">
                                      <w:pPr>
                                        <w:pStyle w:val="Notizentext"/>
                                        <w:rPr>
                                          <w:noProof/>
                                          <w:color w:val="FFFFFF" w:themeColor="background1"/>
                                        </w:rPr>
                                      </w:pPr>
                                      <w:r w:rsidRPr="00A34E41">
                                        <w:rPr>
                                          <w:rStyle w:val="Platzhaltertext"/>
                                          <w:noProof/>
                                          <w:color w:val="FFFFFF" w:themeColor="background1"/>
                                          <w:lang w:bidi="de-DE"/>
                                        </w:rPr>
                                        <w:t>Dieses Mitgliederverzeichnis ist ein Booklet, das Sie ausdrucken und verteilen können. Wenn Sie ein Booklet erstellen möchten, müssen Sie über einen Drucker verfügen, der zu beidseitigem Drucken in der Lage ist, oder die Möglichkeit bietet, zunächst eine Seite zu drucken und dann die andere Seite. Sie können z. B. die Seiten 1 und 4 drucken und dann das Papier umdrehen und auf der Rückseite die Seiten 2 und 3 drucken.</w:t>
                                      </w:r>
                                    </w:p>
                                  </w:sdtContent>
                                </w:sdt>
                              </w:txbxContent>
                            </wps:txbx>
                            <wps:bodyPr rot="0" spcFirstLastPara="0" vertOverflow="overflow" horzOverflow="overflow" vert="horz" wrap="square" lIns="365760" tIns="45720" rIns="365760" bIns="45720" numCol="1" spcCol="0" rtlCol="0" fromWordArt="0" anchor="ctr" anchorCtr="0" forceAA="0" compatLnSpc="1">
                              <a:prstTxWarp prst="textNoShape">
                                <a:avLst/>
                              </a:prstTxWarp>
                              <a:noAutofit/>
                            </wps:bodyPr>
                          </wps:wsp>
                        </a:graphicData>
                      </a:graphic>
                    </wp:inline>
                  </w:drawing>
                </mc:Choice>
                <mc:Fallback>
                  <w:pict>
                    <v:shape w14:anchorId="6FD5E0C2" id="Textfeld 14" o:spid="_x0000_s1031" type="#_x0000_t202" style="width:526.5pt;height:13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" fillcolor="#333947 [3207]" stroked="f" strokeweight=".5pt">
                      <v:fill opacity="43176f"/>
                      <v:textbox inset="28.8pt,,28.8pt">
                        <w:txbxContent>
                          <w:sdt>
                            <w:sdtPr>
                              <w:rPr>
                                <w:rStyle w:val="Namenszeichen"/>
                                <w:rFonts w:eastAsiaTheme="minorEastAsia" w:cstheme="minorBidi"/>
                                <w:b w:val="0"/>
                                <w:noProof/>
                                <w:color w:val="FFFFFF" w:themeColor="background1"/>
                                <w:sz w:val="28"/>
                                <w:szCs w:val="24"/>
                                <w:lang w:bidi="en-US"/>
                              </w:rPr>
                              <w:id w:val="-2091074002"/>
                              <w:showingPlcHdr/>
                              <w15:appearance w15:val="hidden"/>
                            </w:sdtPr>
                            <w:sdtEndPr>
                              <w:rPr>
                                <w:rStyle w:val="Absatz-Standardschriftart"/>
                              </w:rPr>
                            </w:sdtEndPr>
                            <w:sdtContent>
                              <w:p w14:paraId="5DF074D5" w14:textId="77777777" w:rsidR="00877125" w:rsidRPr="00A34E41" w:rsidRDefault="00877125" w:rsidP="00A34E41">
                                <w:pPr>
                                  <w:pStyle w:val="Notizentext"/>
                                  <w:rPr>
                                    <w:noProof/>
                                    <w:color w:val="FFFFFF" w:themeColor="background1"/>
                                  </w:rPr>
                                </w:pPr>
                                <w:r w:rsidRPr="00A34E41">
                                  <w:rPr>
                                    <w:rStyle w:val="Platzhaltertext"/>
                                    <w:noProof/>
                                    <w:color w:val="FFFFFF" w:themeColor="background1"/>
                                    <w:lang w:bidi="de-DE"/>
                                  </w:rPr>
                                  <w:t>Dieses Mitgliederverzeichnis ist ein Booklet, das Sie ausdrucken und verteilen können. Wenn Sie ein Booklet erstellen möchten, müssen Sie über einen Drucker verfügen, der zu beidseitigem Drucken in der Lage ist, oder die Möglichkeit bietet, zunächst eine Seite zu drucken und dann die andere Seite. Sie können z. B. die Seiten 1 und 4 drucken und dann das Papier umdrehen und auf der Rückseite die Seiten 2 und 3 drucken.</w:t>
                                </w:r>
                              </w:p>
                            </w:sdtContent>
                          </w:sdt>
                        </w:txbxContent>
                      </v:textbox>
                      <w10:anchorlock/>
                    </v:shape>
                  </w:pict>
                </mc:Fallback>
              </mc:AlternateContent>
            </w:r>
          </w:p>
        </w:tc>
      </w:tr>
      <w:tr w:rsidR="00877125" w:rsidRPr="006032A9" w14:paraId="5B666C8E" w14:textId="77777777" w:rsidTr="00DE49BA">
        <w:trPr>
          <w:trHeight w:val="6463"/>
        </w:trPr>
        <w:tc>
          <w:tcPr>
            <w:tcW w:w="10545" w:type="dxa"/>
          </w:tcPr>
          <w:p w14:paraId="7A2168F7" w14:textId="77777777" w:rsidR="00877125" w:rsidRPr="006032A9" w:rsidRDefault="00877125" w:rsidP="00DE49BA">
            <w:pPr>
              <w:pStyle w:val="Name"/>
              <w:framePr w:hSpace="0" w:wrap="auto" w:vAnchor="margin" w:xAlign="left" w:yAlign="inline"/>
              <w:suppressOverlap w:val="0"/>
              <w:rPr>
                <w:rStyle w:val="Namenszeichen"/>
                <w:noProof/>
              </w:rPr>
            </w:pPr>
          </w:p>
          <w:sdt>
            <w:sdtPr>
              <w:rPr>
                <w:rStyle w:val="Namenszeichen"/>
                <w:rFonts w:eastAsiaTheme="minorEastAsia" w:cstheme="minorBidi"/>
                <w:b w:val="0"/>
                <w:noProof/>
                <w:color w:val="0D0D0D" w:themeColor="text1" w:themeTint="F2"/>
                <w:sz w:val="28"/>
                <w:szCs w:val="24"/>
                <w:lang w:bidi="en-US"/>
              </w:rPr>
              <w:id w:val="2119795926"/>
              <w:placeholder>
                <w:docPart w:val="22C3244D7989475B930E2D5F24D19FCA"/>
              </w:placeholder>
              <w:showingPlcHdr/>
              <w15:appearance w15:val="hidden"/>
            </w:sdtPr>
            <w:sdtEndPr>
              <w:rPr>
                <w:rStyle w:val="ZeichenNotizentext"/>
              </w:rPr>
            </w:sdtEndPr>
            <w:sdtContent>
              <w:p w14:paraId="6EC4CEB4" w14:textId="68CE965F" w:rsidR="00877125" w:rsidRPr="006032A9" w:rsidRDefault="00877125" w:rsidP="00DE49BA">
                <w:pPr>
                  <w:pStyle w:val="Notizentext"/>
                  <w:rPr>
                    <w:rStyle w:val="ZeichenNotizentext"/>
                    <w:noProof/>
                  </w:rPr>
                </w:pPr>
                <w:r w:rsidRPr="006032A9">
                  <w:rPr>
                    <w:rStyle w:val="ZeichenNotizentext"/>
                    <w:noProof/>
                    <w:lang w:bidi="de-DE"/>
                  </w:rPr>
                  <w:t>Wenn Sie die Verwendung dieser Anweisungen abgeschlossen haben, löschen Sie diesen Text, und ersetzen Sie ihn durch eine Notiz zu Ihrer Organisation.</w:t>
                </w:r>
              </w:p>
            </w:sdtContent>
          </w:sdt>
          <w:p w14:paraId="0F3ABCB7" w14:textId="77777777" w:rsidR="00877125" w:rsidRPr="006032A9" w:rsidRDefault="00877125" w:rsidP="00DE49BA">
            <w:pPr>
              <w:rPr>
                <w:rStyle w:val="Namenszeichen"/>
                <w:rFonts w:eastAsiaTheme="minorHAnsi"/>
                <w:noProof/>
              </w:rPr>
            </w:pPr>
          </w:p>
        </w:tc>
      </w:tr>
    </w:tbl>
    <w:p w14:paraId="035F66A5" w14:textId="77777777" w:rsidR="00877125" w:rsidRPr="006032A9" w:rsidRDefault="00877125" w:rsidP="000E1657">
      <w:pPr>
        <w:rPr>
          <w:noProof/>
        </w:rPr>
      </w:pPr>
      <w:r w:rsidRPr="006032A9">
        <w:rPr>
          <w:noProof/>
          <w:lang w:bidi="de-DE"/>
        </w:rPr>
        <w:drawing>
          <wp:anchor distT="0" distB="0" distL="114300" distR="114300" simplePos="0" relativeHeight="251664384" behindDoc="1" locked="0" layoutInCell="1" allowOverlap="1" wp14:anchorId="098FCB4B" wp14:editId="3562EC39">
            <wp:simplePos x="0" y="0"/>
            <wp:positionH relativeFrom="column">
              <wp:posOffset>-485775</wp:posOffset>
            </wp:positionH>
            <wp:positionV relativeFrom="paragraph">
              <wp:posOffset>-1047751</wp:posOffset>
            </wp:positionV>
            <wp:extent cx="7778683" cy="10677525"/>
            <wp:effectExtent l="0" t="0" r="0" b="0"/>
            <wp:wrapNone/>
            <wp:docPr id="12" name="Bild 12" descr="Hintergrund farbig, mit abstrakten F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tgliederverzeichnis-03.jpg"/>
                    <pic:cNvPicPr/>
                  </pic:nvPicPr>
                  <pic:blipFill>
                    <a:blip r:embed="rId9">
                      <a:extLst>
                        <a:ext uri="{28A0092B-C50C-407E-A947-70E740481C1C}">
                          <a14:useLocalDpi xmlns:a14="http://schemas.microsoft.com/office/drawing/2010/main" val="0"/>
                        </a:ext>
                      </a:extLst>
                    </a:blip>
                    <a:stretch>
                      <a:fillRect/>
                    </a:stretch>
                  </pic:blipFill>
                  <pic:spPr>
                    <a:xfrm>
                      <a:off x="0" y="0"/>
                      <a:ext cx="7778683" cy="1067752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Y="13398"/>
        <w:tblW w:w="10490" w:type="dxa"/>
        <w:tblLayout w:type="fixed"/>
        <w:tblCellMar>
          <w:left w:w="0" w:type="dxa"/>
          <w:right w:w="0" w:type="dxa"/>
        </w:tblCellMar>
        <w:tblLook w:val="0000" w:firstRow="0" w:lastRow="0" w:firstColumn="0" w:lastColumn="0" w:noHBand="0" w:noVBand="0"/>
      </w:tblPr>
      <w:tblGrid>
        <w:gridCol w:w="10490"/>
      </w:tblGrid>
      <w:tr w:rsidR="003F6AEF" w:rsidRPr="006032A9" w14:paraId="6E58F41A" w14:textId="77777777" w:rsidTr="003F6AEF">
        <w:trPr>
          <w:trHeight w:val="747"/>
        </w:trPr>
        <w:tc>
          <w:tcPr>
            <w:tcW w:w="10490" w:type="dxa"/>
            <w:vAlign w:val="bottom"/>
          </w:tcPr>
          <w:p w14:paraId="1BD25022" w14:textId="77777777" w:rsidR="003F6AEF" w:rsidRPr="006032A9" w:rsidRDefault="003F6AEF" w:rsidP="003F6AEF">
            <w:pPr>
              <w:pStyle w:val="MitgliedDetails"/>
              <w:rPr>
                <w:noProof/>
              </w:rPr>
            </w:pPr>
            <w:r w:rsidRPr="006032A9">
              <w:rPr>
                <w:noProof/>
                <w:lang w:bidi="de-DE"/>
              </w:rPr>
              <mc:AlternateContent>
                <mc:Choice Requires="wps">
                  <w:drawing>
                    <wp:inline distT="0" distB="0" distL="0" distR="0" wp14:anchorId="65997BC9" wp14:editId="4C2EAF0D">
                      <wp:extent cx="6877319" cy="0"/>
                      <wp:effectExtent l="0" t="19050" r="19050" b="19050"/>
                      <wp:docPr id="13" name="Gerader Verbinder 13" descr="Fußzeile"/>
                      <wp:cNvGraphicFramePr/>
                      <a:graphic xmlns:a="http://schemas.openxmlformats.org/drawingml/2006/main">
                        <a:graphicData uri="http://schemas.microsoft.com/office/word/2010/wordprocessingShape">
                          <wps:wsp>
                            <wps:cNvCnPr/>
                            <wps:spPr>
                              <a:xfrm>
                                <a:off x="0" y="0"/>
                                <a:ext cx="6877319"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ADC66D" id="Gerader Verbinder 13" o:spid="_x0000_s1026" alt="Fußzeile" style="visibility:visible;mso-wrap-style:square;mso-left-percent:-10001;mso-top-percent:-10001;mso-position-horizontal:absolute;mso-position-horizontal-relative:char;mso-position-vertical:absolute;mso-position-vertical-relative:line;mso-left-percent:-10001;mso-top-percent:-10001" from="0,0" to="5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" strokecolor="black [3213]" strokeweight="3pt">
                      <w10:anchorlock/>
                    </v:line>
                  </w:pict>
                </mc:Fallback>
              </mc:AlternateContent>
            </w:r>
          </w:p>
        </w:tc>
      </w:tr>
    </w:tbl>
    <w:p w14:paraId="7DF1805C" w14:textId="77777777" w:rsidR="00877125" w:rsidRPr="006032A9" w:rsidRDefault="00877125" w:rsidP="00877125">
      <w:pPr>
        <w:pStyle w:val="berschrift1"/>
        <w:rPr>
          <w:noProof/>
        </w:rPr>
      </w:pPr>
      <w:r w:rsidRPr="006032A9">
        <w:rPr>
          <w:noProof/>
          <w:lang w:bidi="de-DE"/>
        </w:rPr>
        <w:br w:type="page"/>
      </w:r>
    </w:p>
    <w:tbl>
      <w:tblPr>
        <w:tblpPr w:leftFromText="180" w:rightFromText="180" w:vertAnchor="text" w:horzAnchor="margin" w:tblpY="11"/>
        <w:tblW w:w="10490" w:type="dxa"/>
        <w:tblCellMar>
          <w:left w:w="0" w:type="dxa"/>
          <w:right w:w="0" w:type="dxa"/>
        </w:tblCellMar>
        <w:tblLook w:val="0000" w:firstRow="0" w:lastRow="0" w:firstColumn="0" w:lastColumn="0" w:noHBand="0" w:noVBand="0"/>
      </w:tblPr>
      <w:tblGrid>
        <w:gridCol w:w="5314"/>
        <w:gridCol w:w="5176"/>
      </w:tblGrid>
      <w:tr w:rsidR="00877125" w:rsidRPr="006032A9" w14:paraId="0B2DEA13" w14:textId="77777777" w:rsidTr="002118F5">
        <w:trPr>
          <w:trHeight w:val="913"/>
        </w:trPr>
        <w:tc>
          <w:tcPr>
            <w:tcW w:w="5314" w:type="dxa"/>
          </w:tcPr>
          <w:p w14:paraId="34D64102" w14:textId="77777777" w:rsidR="00877125" w:rsidRPr="006032A9" w:rsidRDefault="00877125" w:rsidP="00877125">
            <w:pPr>
              <w:pStyle w:val="MitgliedDetails"/>
              <w:rPr>
                <w:noProof/>
              </w:rPr>
            </w:pPr>
            <w:r w:rsidRPr="006032A9">
              <w:rPr>
                <w:noProof/>
                <w:lang w:bidi="de-DE"/>
              </w:rPr>
              <w:lastRenderedPageBreak/>
              <w:t>FIRMENNAME</w:t>
            </w:r>
          </w:p>
        </w:tc>
        <w:tc>
          <w:tcPr>
            <w:tcW w:w="5176" w:type="dxa"/>
          </w:tcPr>
          <w:p w14:paraId="1A88BFAC" w14:textId="77777777" w:rsidR="00877125" w:rsidRPr="006032A9" w:rsidRDefault="00877125" w:rsidP="00877125">
            <w:pPr>
              <w:pStyle w:val="MitgliedDetails"/>
              <w:jc w:val="right"/>
              <w:rPr>
                <w:noProof/>
              </w:rPr>
            </w:pPr>
            <w:r w:rsidRPr="006032A9">
              <w:rPr>
                <w:noProof/>
                <w:lang w:bidi="de-DE"/>
              </w:rPr>
              <w:t>Mitgliederverzeichnis</w:t>
            </w:r>
          </w:p>
        </w:tc>
      </w:tr>
    </w:tbl>
    <w:tbl>
      <w:tblPr>
        <w:tblStyle w:val="Tabellenraster"/>
        <w:tblpPr w:leftFromText="187" w:rightFromText="187" w:vertAnchor="page" w:horzAnchor="margin" w:tblpY="2272"/>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115" w:type="dxa"/>
        </w:tblCellMar>
        <w:tblLook w:val="04A0" w:firstRow="1" w:lastRow="0" w:firstColumn="1" w:lastColumn="0" w:noHBand="0" w:noVBand="1"/>
      </w:tblPr>
      <w:tblGrid>
        <w:gridCol w:w="5940"/>
        <w:gridCol w:w="4550"/>
      </w:tblGrid>
      <w:tr w:rsidR="0033610D" w:rsidRPr="006032A9" w14:paraId="0831E961" w14:textId="77777777" w:rsidTr="002118F5">
        <w:trPr>
          <w:trHeight w:val="266"/>
        </w:trPr>
        <w:tc>
          <w:tcPr>
            <w:tcW w:w="5940" w:type="dxa"/>
            <w:tcBorders>
              <w:top w:val="single" w:sz="36" w:space="0" w:color="A5300F"/>
            </w:tcBorders>
            <w:vAlign w:val="bottom"/>
          </w:tcPr>
          <w:p w14:paraId="4A9F8FE3" w14:textId="77777777" w:rsidR="0033610D" w:rsidRPr="006032A9" w:rsidRDefault="0033610D" w:rsidP="00443D77">
            <w:pPr>
              <w:pStyle w:val="MitgliedDetails"/>
              <w:rPr>
                <w:rStyle w:val="MitgliedDetailzeichen"/>
                <w:noProof/>
              </w:rPr>
            </w:pPr>
          </w:p>
        </w:tc>
        <w:tc>
          <w:tcPr>
            <w:tcW w:w="4550" w:type="dxa"/>
            <w:vAlign w:val="bottom"/>
          </w:tcPr>
          <w:p w14:paraId="665FE71B" w14:textId="77777777" w:rsidR="0033610D" w:rsidRPr="006032A9" w:rsidRDefault="0033610D" w:rsidP="00443D77">
            <w:pPr>
              <w:pStyle w:val="MitgliedDetails"/>
              <w:rPr>
                <w:rStyle w:val="MitgliedDetailzeichen"/>
                <w:noProof/>
              </w:rPr>
            </w:pPr>
          </w:p>
        </w:tc>
      </w:tr>
      <w:tr w:rsidR="0033610D" w:rsidRPr="006032A9" w14:paraId="6B5961D4" w14:textId="77777777" w:rsidTr="002118F5">
        <w:trPr>
          <w:trHeight w:val="432"/>
        </w:trPr>
        <w:tc>
          <w:tcPr>
            <w:tcW w:w="5940" w:type="dxa"/>
            <w:vAlign w:val="bottom"/>
          </w:tcPr>
          <w:p w14:paraId="7DD2D74C" w14:textId="77777777" w:rsidR="0033610D" w:rsidRPr="006032A9" w:rsidRDefault="000E78BD" w:rsidP="00443D77">
            <w:pPr>
              <w:pStyle w:val="Name"/>
              <w:framePr w:hSpace="0" w:wrap="auto" w:vAnchor="margin" w:xAlign="left" w:yAlign="inline"/>
              <w:suppressOverlap w:val="0"/>
              <w:rPr>
                <w:noProof/>
              </w:rPr>
            </w:pPr>
            <w:sdt>
              <w:sdtPr>
                <w:rPr>
                  <w:rStyle w:val="MitgliedDetailzeichen"/>
                  <w:b/>
                  <w:noProof/>
                  <w:sz w:val="32"/>
                  <w:szCs w:val="32"/>
                </w:rPr>
                <w:id w:val="29914898"/>
                <w:placeholder>
                  <w:docPart w:val="B6F2C383A6264AF8B5A7092BC9AD3F81"/>
                </w:placeholder>
                <w:showingPlcHdr/>
                <w15:appearance w15:val="hidden"/>
              </w:sdtPr>
              <w:sdtEndPr>
                <w:rPr>
                  <w:rStyle w:val="Absatz-Standardschriftart"/>
                </w:rPr>
              </w:sdtEndPr>
              <w:sdtContent>
                <w:r w:rsidR="0033610D" w:rsidRPr="006032A9">
                  <w:rPr>
                    <w:rStyle w:val="Namenszeichen"/>
                    <w:b/>
                    <w:noProof/>
                    <w:lang w:bidi="de-DE"/>
                  </w:rPr>
                  <w:t>Name des Mitglieds</w:t>
                </w:r>
              </w:sdtContent>
            </w:sdt>
          </w:p>
        </w:tc>
        <w:tc>
          <w:tcPr>
            <w:tcW w:w="4550" w:type="dxa"/>
            <w:vAlign w:val="bottom"/>
          </w:tcPr>
          <w:p w14:paraId="1C9A6D22" w14:textId="77777777" w:rsidR="0033610D" w:rsidRPr="006032A9" w:rsidRDefault="000E78BD" w:rsidP="00A34E41">
            <w:pPr>
              <w:pStyle w:val="MitgliedDetails"/>
              <w:rPr>
                <w:noProof/>
              </w:rPr>
            </w:pPr>
            <w:sdt>
              <w:sdtPr>
                <w:rPr>
                  <w:rStyle w:val="MitgliedDetailzeichen"/>
                  <w:b/>
                  <w:noProof/>
                </w:rPr>
                <w:id w:val="29914902"/>
                <w:placeholder>
                  <w:docPart w:val="B686063071F94B0CA6B1492A45C5B222"/>
                </w:placeholder>
                <w:showingPlcHdr/>
              </w:sdtPr>
              <w:sdtEndPr>
                <w:rPr>
                  <w:rStyle w:val="Absatz-Standardschriftart"/>
                </w:rPr>
              </w:sdtEndPr>
              <w:sdtContent>
                <w:r w:rsidR="0033610D" w:rsidRPr="006032A9">
                  <w:rPr>
                    <w:rStyle w:val="Platzhaltertext"/>
                    <w:noProof/>
                    <w:color w:val="000000" w:themeColor="text1"/>
                    <w:lang w:bidi="de-DE"/>
                  </w:rPr>
                  <w:t>555-0100 (Privat)</w:t>
                </w:r>
              </w:sdtContent>
            </w:sdt>
          </w:p>
        </w:tc>
      </w:tr>
      <w:tr w:rsidR="0033610D" w:rsidRPr="006032A9" w14:paraId="4C870B5F" w14:textId="77777777" w:rsidTr="002118F5">
        <w:trPr>
          <w:trHeight w:val="432"/>
        </w:trPr>
        <w:tc>
          <w:tcPr>
            <w:tcW w:w="5940" w:type="dxa"/>
            <w:vAlign w:val="bottom"/>
          </w:tcPr>
          <w:p w14:paraId="5F0AEFDC" w14:textId="77777777" w:rsidR="0033610D"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29914899"/>
                <w:placeholder>
                  <w:docPart w:val="52F4E361AF5044D985ABE328BC15FDB1"/>
                </w:placeholder>
                <w:showingPlcHdr/>
              </w:sdtPr>
              <w:sdtEndPr>
                <w:rPr>
                  <w:rStyle w:val="Absatz-Standardschriftart"/>
                </w:rPr>
              </w:sdtEndPr>
              <w:sdtContent>
                <w:r w:rsidR="0033610D" w:rsidRPr="006032A9">
                  <w:rPr>
                    <w:noProof/>
                    <w:lang w:bidi="de-DE"/>
                  </w:rPr>
                  <w:t>Straße und Hausnummer</w:t>
                </w:r>
              </w:sdtContent>
            </w:sdt>
          </w:p>
        </w:tc>
        <w:tc>
          <w:tcPr>
            <w:tcW w:w="4550" w:type="dxa"/>
            <w:vAlign w:val="bottom"/>
          </w:tcPr>
          <w:p w14:paraId="41A0AFDA" w14:textId="77777777" w:rsidR="0033610D" w:rsidRPr="006032A9" w:rsidRDefault="000E78BD" w:rsidP="00A34E41">
            <w:pPr>
              <w:pStyle w:val="MitgliedDetails"/>
              <w:rPr>
                <w:noProof/>
              </w:rPr>
            </w:pPr>
            <w:sdt>
              <w:sdtPr>
                <w:rPr>
                  <w:rStyle w:val="MitgliedDetailzeichen"/>
                  <w:b/>
                  <w:noProof/>
                </w:rPr>
                <w:id w:val="29914903"/>
                <w:placeholder>
                  <w:docPart w:val="9C09A44DE7994ED3883A76699F916441"/>
                </w:placeholder>
                <w:showingPlcHdr/>
              </w:sdtPr>
              <w:sdtEndPr>
                <w:rPr>
                  <w:rStyle w:val="Absatz-Standardschriftart"/>
                </w:rPr>
              </w:sdtEndPr>
              <w:sdtContent>
                <w:r w:rsidR="0033610D" w:rsidRPr="006032A9">
                  <w:rPr>
                    <w:rStyle w:val="Platzhaltertext"/>
                    <w:noProof/>
                    <w:color w:val="000000" w:themeColor="text1"/>
                    <w:lang w:bidi="de-DE"/>
                  </w:rPr>
                  <w:t>555-0101 (Arbeit)</w:t>
                </w:r>
              </w:sdtContent>
            </w:sdt>
          </w:p>
        </w:tc>
      </w:tr>
      <w:tr w:rsidR="0033610D" w:rsidRPr="006032A9" w14:paraId="6DA1C982" w14:textId="77777777" w:rsidTr="002118F5">
        <w:trPr>
          <w:trHeight w:val="432"/>
        </w:trPr>
        <w:tc>
          <w:tcPr>
            <w:tcW w:w="5940" w:type="dxa"/>
            <w:vAlign w:val="bottom"/>
          </w:tcPr>
          <w:p w14:paraId="73CC18CB" w14:textId="77777777" w:rsidR="0033610D"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29914900"/>
                <w:placeholder>
                  <w:docPart w:val="BB9C24D7B60A42EDA4EDF6CE43247BA5"/>
                </w:placeholder>
                <w:showingPlcHdr/>
              </w:sdtPr>
              <w:sdtEndPr>
                <w:rPr>
                  <w:rStyle w:val="Absatz-Standardschriftart"/>
                </w:rPr>
              </w:sdtEndPr>
              <w:sdtContent>
                <w:r w:rsidR="0033610D" w:rsidRPr="006032A9">
                  <w:rPr>
                    <w:noProof/>
                    <w:lang w:bidi="de-DE"/>
                  </w:rPr>
                  <w:t>Stadt, Bundesland, PLZ</w:t>
                </w:r>
              </w:sdtContent>
            </w:sdt>
          </w:p>
        </w:tc>
        <w:tc>
          <w:tcPr>
            <w:tcW w:w="4550" w:type="dxa"/>
            <w:vAlign w:val="bottom"/>
          </w:tcPr>
          <w:p w14:paraId="77E0296A" w14:textId="77777777" w:rsidR="0033610D" w:rsidRPr="006032A9" w:rsidRDefault="000E78BD" w:rsidP="00A34E41">
            <w:pPr>
              <w:pStyle w:val="MitgliedDetails"/>
              <w:rPr>
                <w:noProof/>
              </w:rPr>
            </w:pPr>
            <w:sdt>
              <w:sdtPr>
                <w:rPr>
                  <w:rStyle w:val="MitgliedDetailzeichen"/>
                  <w:b/>
                  <w:noProof/>
                </w:rPr>
                <w:id w:val="29914904"/>
                <w:placeholder>
                  <w:docPart w:val="153F3E3F246643EB86C6A313E0A421A9"/>
                </w:placeholder>
                <w:showingPlcHdr/>
              </w:sdtPr>
              <w:sdtEndPr>
                <w:rPr>
                  <w:rStyle w:val="Absatz-Standardschriftart"/>
                </w:rPr>
              </w:sdtEndPr>
              <w:sdtContent>
                <w:r w:rsidR="0033610D" w:rsidRPr="006032A9">
                  <w:rPr>
                    <w:rStyle w:val="Platzhaltertext"/>
                    <w:noProof/>
                    <w:color w:val="000000" w:themeColor="text1"/>
                    <w:lang w:bidi="de-DE"/>
                  </w:rPr>
                  <w:t>555-0102 (Mobil)</w:t>
                </w:r>
              </w:sdtContent>
            </w:sdt>
          </w:p>
        </w:tc>
      </w:tr>
      <w:tr w:rsidR="0033610D" w:rsidRPr="006032A9" w14:paraId="3ECF20DC" w14:textId="77777777" w:rsidTr="002118F5">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3266313"/>
              <w:placeholder>
                <w:docPart w:val="5FEA647F2AC8422095D118A9A9A9130E"/>
              </w:placeholder>
              <w:showingPlcHdr/>
            </w:sdtPr>
            <w:sdtEndPr>
              <w:rPr>
                <w:rStyle w:val="Absatz-Standardschriftart"/>
              </w:rPr>
            </w:sdtEndPr>
            <w:sdtContent>
              <w:p w14:paraId="72BC5FC2" w14:textId="77777777" w:rsidR="0033610D" w:rsidRPr="006032A9" w:rsidRDefault="0033610D" w:rsidP="00A34E41">
                <w:pPr>
                  <w:pStyle w:val="Notizentext"/>
                  <w:rPr>
                    <w:noProof/>
                  </w:rPr>
                </w:pPr>
                <w:r w:rsidRPr="006032A9">
                  <w:rPr>
                    <w:noProof/>
                    <w:lang w:bidi="de-DE"/>
                  </w:rPr>
                  <w:t>E-Mail-/Webadresse</w:t>
                </w:r>
              </w:p>
            </w:sdtContent>
          </w:sdt>
        </w:tc>
        <w:tc>
          <w:tcPr>
            <w:tcW w:w="4550" w:type="dxa"/>
            <w:vAlign w:val="bottom"/>
          </w:tcPr>
          <w:p w14:paraId="3FB28618" w14:textId="77777777" w:rsidR="0033610D" w:rsidRPr="006032A9" w:rsidRDefault="000E78BD" w:rsidP="00A34E41">
            <w:pPr>
              <w:pStyle w:val="MitgliedDetails"/>
              <w:rPr>
                <w:noProof/>
              </w:rPr>
            </w:pPr>
            <w:sdt>
              <w:sdtPr>
                <w:rPr>
                  <w:rStyle w:val="MitgliedDetailzeichen"/>
                  <w:b/>
                  <w:noProof/>
                </w:rPr>
                <w:id w:val="309458322"/>
                <w:placeholder>
                  <w:docPart w:val="FB180515D3444FA3959E5B4B137E11C6"/>
                </w:placeholder>
                <w:showingPlcHdr/>
              </w:sdtPr>
              <w:sdtEndPr>
                <w:rPr>
                  <w:rStyle w:val="Absatz-Standardschriftart"/>
                </w:rPr>
              </w:sdtEndPr>
              <w:sdtContent>
                <w:r w:rsidR="0033610D" w:rsidRPr="006032A9">
                  <w:rPr>
                    <w:rStyle w:val="Platzhaltertext"/>
                    <w:noProof/>
                    <w:color w:val="000000" w:themeColor="text1"/>
                    <w:lang w:bidi="de-DE"/>
                  </w:rPr>
                  <w:t>555-0103 (Fax)</w:t>
                </w:r>
              </w:sdtContent>
            </w:sdt>
          </w:p>
        </w:tc>
      </w:tr>
      <w:tr w:rsidR="0033610D" w:rsidRPr="006032A9" w14:paraId="78B6D733" w14:textId="77777777" w:rsidTr="002118F5">
        <w:trPr>
          <w:trHeight w:val="572"/>
        </w:trPr>
        <w:tc>
          <w:tcPr>
            <w:tcW w:w="5940" w:type="dxa"/>
            <w:tcBorders>
              <w:bottom w:val="single" w:sz="36" w:space="0" w:color="A5300F"/>
            </w:tcBorders>
            <w:vAlign w:val="bottom"/>
          </w:tcPr>
          <w:p w14:paraId="2B2C5F1B" w14:textId="77777777" w:rsidR="0033610D" w:rsidRPr="006032A9" w:rsidRDefault="0033610D" w:rsidP="00443D77">
            <w:pPr>
              <w:pStyle w:val="MitgliedDetails"/>
              <w:rPr>
                <w:noProof/>
              </w:rPr>
            </w:pPr>
          </w:p>
        </w:tc>
        <w:tc>
          <w:tcPr>
            <w:tcW w:w="4550" w:type="dxa"/>
            <w:vMerge w:val="restart"/>
            <w:vAlign w:val="bottom"/>
          </w:tcPr>
          <w:p w14:paraId="604957B6" w14:textId="77777777" w:rsidR="0033610D" w:rsidRPr="006032A9" w:rsidRDefault="0033610D" w:rsidP="00443D77">
            <w:pPr>
              <w:pStyle w:val="MitgliedDetails"/>
              <w:rPr>
                <w:noProof/>
              </w:rPr>
            </w:pPr>
          </w:p>
        </w:tc>
      </w:tr>
      <w:tr w:rsidR="0033610D" w:rsidRPr="006032A9" w14:paraId="632246B2" w14:textId="77777777" w:rsidTr="002118F5">
        <w:trPr>
          <w:trHeight w:val="140"/>
        </w:trPr>
        <w:tc>
          <w:tcPr>
            <w:tcW w:w="5940" w:type="dxa"/>
            <w:tcBorders>
              <w:top w:val="single" w:sz="36" w:space="0" w:color="A5300F"/>
            </w:tcBorders>
            <w:vAlign w:val="bottom"/>
          </w:tcPr>
          <w:p w14:paraId="196AC9EC" w14:textId="77777777" w:rsidR="0033610D" w:rsidRPr="006032A9" w:rsidRDefault="0033610D" w:rsidP="00443D77">
            <w:pPr>
              <w:pStyle w:val="MitgliedDetails"/>
              <w:rPr>
                <w:noProof/>
                <w:sz w:val="20"/>
                <w:szCs w:val="20"/>
              </w:rPr>
            </w:pPr>
          </w:p>
        </w:tc>
        <w:tc>
          <w:tcPr>
            <w:tcW w:w="4550" w:type="dxa"/>
            <w:vMerge/>
            <w:vAlign w:val="bottom"/>
          </w:tcPr>
          <w:p w14:paraId="30D12918" w14:textId="77777777" w:rsidR="0033610D" w:rsidRPr="006032A9" w:rsidRDefault="0033610D" w:rsidP="00443D77">
            <w:pPr>
              <w:pStyle w:val="MitgliedDetails"/>
              <w:rPr>
                <w:noProof/>
              </w:rPr>
            </w:pPr>
          </w:p>
        </w:tc>
      </w:tr>
      <w:tr w:rsidR="0033610D" w:rsidRPr="006032A9" w14:paraId="130B2BC6" w14:textId="77777777" w:rsidTr="002118F5">
        <w:trPr>
          <w:trHeight w:val="432"/>
        </w:trPr>
        <w:tc>
          <w:tcPr>
            <w:tcW w:w="5940" w:type="dxa"/>
            <w:vAlign w:val="bottom"/>
          </w:tcPr>
          <w:p w14:paraId="34FF17B8" w14:textId="77777777" w:rsidR="0033610D" w:rsidRPr="006032A9" w:rsidRDefault="000E78BD" w:rsidP="00443D77">
            <w:pPr>
              <w:pStyle w:val="Name"/>
              <w:framePr w:hSpace="0" w:wrap="auto" w:vAnchor="margin" w:xAlign="left" w:yAlign="inline"/>
              <w:suppressOverlap w:val="0"/>
              <w:rPr>
                <w:noProof/>
              </w:rPr>
            </w:pPr>
            <w:sdt>
              <w:sdtPr>
                <w:rPr>
                  <w:rStyle w:val="MitgliedDetailzeichen"/>
                  <w:b/>
                  <w:noProof/>
                  <w:sz w:val="32"/>
                  <w:szCs w:val="32"/>
                </w:rPr>
                <w:id w:val="309458341"/>
                <w:placeholder>
                  <w:docPart w:val="0266FAE56D1945D0917F1F3315C2ADEA"/>
                </w:placeholder>
                <w:showingPlcHdr/>
              </w:sdtPr>
              <w:sdtEndPr>
                <w:rPr>
                  <w:rStyle w:val="Absatz-Standardschriftart"/>
                </w:rPr>
              </w:sdtEndPr>
              <w:sdtContent>
                <w:r w:rsidR="0033610D" w:rsidRPr="006032A9">
                  <w:rPr>
                    <w:rStyle w:val="Namenszeichen"/>
                    <w:b/>
                    <w:noProof/>
                    <w:lang w:bidi="de-DE"/>
                  </w:rPr>
                  <w:t>Name des Mitglieds</w:t>
                </w:r>
              </w:sdtContent>
            </w:sdt>
          </w:p>
        </w:tc>
        <w:tc>
          <w:tcPr>
            <w:tcW w:w="4550" w:type="dxa"/>
            <w:vAlign w:val="bottom"/>
          </w:tcPr>
          <w:p w14:paraId="393DCDC1" w14:textId="77777777" w:rsidR="0033610D" w:rsidRPr="006032A9" w:rsidRDefault="000E78BD" w:rsidP="00A34E41">
            <w:pPr>
              <w:pStyle w:val="MitgliedDetails"/>
              <w:rPr>
                <w:noProof/>
              </w:rPr>
            </w:pPr>
            <w:sdt>
              <w:sdtPr>
                <w:rPr>
                  <w:rStyle w:val="MitgliedDetailzeichen"/>
                  <w:b/>
                  <w:noProof/>
                </w:rPr>
                <w:id w:val="309458342"/>
                <w:placeholder>
                  <w:docPart w:val="7564FC768E504D62B0E7081A9209A7B1"/>
                </w:placeholder>
                <w:showingPlcHdr/>
              </w:sdtPr>
              <w:sdtEndPr>
                <w:rPr>
                  <w:rStyle w:val="Absatz-Standardschriftart"/>
                </w:rPr>
              </w:sdtEndPr>
              <w:sdtContent>
                <w:r w:rsidR="0033610D" w:rsidRPr="006032A9">
                  <w:rPr>
                    <w:rStyle w:val="Platzhaltertext"/>
                    <w:noProof/>
                    <w:color w:val="000000" w:themeColor="text1"/>
                    <w:lang w:bidi="de-DE"/>
                  </w:rPr>
                  <w:t>555-0100 (Privat)</w:t>
                </w:r>
              </w:sdtContent>
            </w:sdt>
          </w:p>
        </w:tc>
      </w:tr>
      <w:tr w:rsidR="0033610D" w:rsidRPr="006032A9" w14:paraId="055FE276" w14:textId="77777777" w:rsidTr="002118F5">
        <w:trPr>
          <w:trHeight w:val="432"/>
        </w:trPr>
        <w:tc>
          <w:tcPr>
            <w:tcW w:w="5940" w:type="dxa"/>
            <w:vAlign w:val="bottom"/>
          </w:tcPr>
          <w:p w14:paraId="2E9B096C" w14:textId="77777777" w:rsidR="0033610D"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09458343"/>
                <w:placeholder>
                  <w:docPart w:val="9CF50B9711084974B8085AFD6352CBF2"/>
                </w:placeholder>
                <w:showingPlcHdr/>
              </w:sdtPr>
              <w:sdtEndPr>
                <w:rPr>
                  <w:rStyle w:val="Absatz-Standardschriftart"/>
                </w:rPr>
              </w:sdtEndPr>
              <w:sdtContent>
                <w:r w:rsidR="0033610D" w:rsidRPr="006032A9">
                  <w:rPr>
                    <w:noProof/>
                    <w:lang w:bidi="de-DE"/>
                  </w:rPr>
                  <w:t>Straße und Hausnummer</w:t>
                </w:r>
              </w:sdtContent>
            </w:sdt>
          </w:p>
        </w:tc>
        <w:tc>
          <w:tcPr>
            <w:tcW w:w="4550" w:type="dxa"/>
            <w:vAlign w:val="bottom"/>
          </w:tcPr>
          <w:p w14:paraId="0CC53A72" w14:textId="77777777" w:rsidR="0033610D" w:rsidRPr="006032A9" w:rsidRDefault="000E78BD" w:rsidP="00A34E41">
            <w:pPr>
              <w:pStyle w:val="MitgliedDetails"/>
              <w:rPr>
                <w:noProof/>
              </w:rPr>
            </w:pPr>
            <w:sdt>
              <w:sdtPr>
                <w:rPr>
                  <w:rStyle w:val="MitgliedDetailzeichen"/>
                  <w:b/>
                  <w:noProof/>
                </w:rPr>
                <w:id w:val="309458344"/>
                <w:placeholder>
                  <w:docPart w:val="993E724E3BBA402DB2F1760FCCA4E607"/>
                </w:placeholder>
                <w:showingPlcHdr/>
              </w:sdtPr>
              <w:sdtEndPr>
                <w:rPr>
                  <w:rStyle w:val="Absatz-Standardschriftart"/>
                </w:rPr>
              </w:sdtEndPr>
              <w:sdtContent>
                <w:r w:rsidR="0033610D" w:rsidRPr="006032A9">
                  <w:rPr>
                    <w:rStyle w:val="Platzhaltertext"/>
                    <w:noProof/>
                    <w:color w:val="000000" w:themeColor="text1"/>
                    <w:lang w:bidi="de-DE"/>
                  </w:rPr>
                  <w:t>555-0101 (Arbeit)</w:t>
                </w:r>
              </w:sdtContent>
            </w:sdt>
          </w:p>
        </w:tc>
      </w:tr>
      <w:tr w:rsidR="0033610D" w:rsidRPr="006032A9" w14:paraId="3B164689" w14:textId="77777777" w:rsidTr="002118F5">
        <w:trPr>
          <w:trHeight w:val="432"/>
        </w:trPr>
        <w:tc>
          <w:tcPr>
            <w:tcW w:w="5940" w:type="dxa"/>
            <w:vAlign w:val="bottom"/>
          </w:tcPr>
          <w:p w14:paraId="4A7F8170" w14:textId="77777777" w:rsidR="0033610D"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09458345"/>
                <w:placeholder>
                  <w:docPart w:val="4C64199630A34807A8AA8087D5F894BF"/>
                </w:placeholder>
                <w:showingPlcHdr/>
              </w:sdtPr>
              <w:sdtEndPr>
                <w:rPr>
                  <w:rStyle w:val="Absatz-Standardschriftart"/>
                </w:rPr>
              </w:sdtEndPr>
              <w:sdtContent>
                <w:r w:rsidR="0033610D" w:rsidRPr="006032A9">
                  <w:rPr>
                    <w:noProof/>
                    <w:lang w:bidi="de-DE"/>
                  </w:rPr>
                  <w:t>Stadt, Bundesland, PLZ</w:t>
                </w:r>
              </w:sdtContent>
            </w:sdt>
          </w:p>
        </w:tc>
        <w:tc>
          <w:tcPr>
            <w:tcW w:w="4550" w:type="dxa"/>
            <w:vAlign w:val="bottom"/>
          </w:tcPr>
          <w:p w14:paraId="189584D9" w14:textId="77777777" w:rsidR="0033610D" w:rsidRPr="006032A9" w:rsidRDefault="000E78BD" w:rsidP="00A34E41">
            <w:pPr>
              <w:pStyle w:val="MitgliedDetails"/>
              <w:rPr>
                <w:noProof/>
              </w:rPr>
            </w:pPr>
            <w:sdt>
              <w:sdtPr>
                <w:rPr>
                  <w:rStyle w:val="MitgliedDetailzeichen"/>
                  <w:b/>
                  <w:noProof/>
                </w:rPr>
                <w:id w:val="309458346"/>
                <w:placeholder>
                  <w:docPart w:val="9E62DD825E49422FA35464E5F8398ACB"/>
                </w:placeholder>
                <w:showingPlcHdr/>
              </w:sdtPr>
              <w:sdtEndPr>
                <w:rPr>
                  <w:rStyle w:val="Absatz-Standardschriftart"/>
                </w:rPr>
              </w:sdtEndPr>
              <w:sdtContent>
                <w:r w:rsidR="0033610D" w:rsidRPr="006032A9">
                  <w:rPr>
                    <w:rStyle w:val="Platzhaltertext"/>
                    <w:noProof/>
                    <w:color w:val="000000" w:themeColor="text1"/>
                    <w:lang w:bidi="de-DE"/>
                  </w:rPr>
                  <w:t>555-0102 (Mobil)</w:t>
                </w:r>
              </w:sdtContent>
            </w:sdt>
          </w:p>
        </w:tc>
      </w:tr>
      <w:tr w:rsidR="0033610D" w:rsidRPr="006032A9" w14:paraId="0BAC781D" w14:textId="77777777" w:rsidTr="002118F5">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309458347"/>
              <w:placeholder>
                <w:docPart w:val="2F720CB738534DEEB7D692346B57FE0F"/>
              </w:placeholder>
              <w:showingPlcHdr/>
            </w:sdtPr>
            <w:sdtEndPr>
              <w:rPr>
                <w:rStyle w:val="Absatz-Standardschriftart"/>
              </w:rPr>
            </w:sdtEndPr>
            <w:sdtContent>
              <w:p w14:paraId="609CB71B" w14:textId="77777777" w:rsidR="0033610D" w:rsidRPr="006032A9" w:rsidRDefault="0033610D" w:rsidP="00A34E41">
                <w:pPr>
                  <w:pStyle w:val="Notizentext"/>
                  <w:rPr>
                    <w:noProof/>
                  </w:rPr>
                </w:pPr>
                <w:r w:rsidRPr="006032A9">
                  <w:rPr>
                    <w:noProof/>
                    <w:lang w:bidi="de-DE"/>
                  </w:rPr>
                  <w:t>E-Mail-/Webadresse</w:t>
                </w:r>
              </w:p>
            </w:sdtContent>
          </w:sdt>
        </w:tc>
        <w:tc>
          <w:tcPr>
            <w:tcW w:w="4550" w:type="dxa"/>
            <w:vAlign w:val="bottom"/>
          </w:tcPr>
          <w:p w14:paraId="77296FA1" w14:textId="77777777" w:rsidR="0033610D" w:rsidRPr="006032A9" w:rsidRDefault="000E78BD" w:rsidP="00A34E41">
            <w:pPr>
              <w:pStyle w:val="MitgliedDetails"/>
              <w:rPr>
                <w:noProof/>
              </w:rPr>
            </w:pPr>
            <w:sdt>
              <w:sdtPr>
                <w:rPr>
                  <w:rStyle w:val="MitgliedDetailzeichen"/>
                  <w:b/>
                  <w:noProof/>
                </w:rPr>
                <w:id w:val="309458348"/>
                <w:placeholder>
                  <w:docPart w:val="79F311AE86374BEFA0A6D8956258E37A"/>
                </w:placeholder>
                <w:showingPlcHdr/>
              </w:sdtPr>
              <w:sdtEndPr>
                <w:rPr>
                  <w:rStyle w:val="Absatz-Standardschriftart"/>
                </w:rPr>
              </w:sdtEndPr>
              <w:sdtContent>
                <w:r w:rsidR="0033610D" w:rsidRPr="006032A9">
                  <w:rPr>
                    <w:rStyle w:val="Platzhaltertext"/>
                    <w:noProof/>
                    <w:color w:val="000000" w:themeColor="text1"/>
                    <w:lang w:bidi="de-DE"/>
                  </w:rPr>
                  <w:t>555-0103 (Fax)</w:t>
                </w:r>
              </w:sdtContent>
            </w:sdt>
          </w:p>
        </w:tc>
      </w:tr>
      <w:tr w:rsidR="0033610D" w:rsidRPr="006032A9" w14:paraId="10F415F4" w14:textId="77777777" w:rsidTr="002118F5">
        <w:trPr>
          <w:trHeight w:val="1055"/>
        </w:trPr>
        <w:tc>
          <w:tcPr>
            <w:tcW w:w="5940" w:type="dxa"/>
            <w:tcBorders>
              <w:bottom w:val="single" w:sz="36" w:space="0" w:color="A5300F"/>
            </w:tcBorders>
            <w:vAlign w:val="bottom"/>
          </w:tcPr>
          <w:p w14:paraId="7288B77D" w14:textId="77777777" w:rsidR="0033610D" w:rsidRPr="006032A9" w:rsidRDefault="0033610D" w:rsidP="00443D77">
            <w:pPr>
              <w:pStyle w:val="MitgliedDetails"/>
              <w:rPr>
                <w:rStyle w:val="MitgliedDetailzeichen"/>
                <w:noProof/>
              </w:rPr>
            </w:pPr>
          </w:p>
        </w:tc>
        <w:tc>
          <w:tcPr>
            <w:tcW w:w="4550" w:type="dxa"/>
            <w:vMerge w:val="restart"/>
            <w:vAlign w:val="bottom"/>
          </w:tcPr>
          <w:p w14:paraId="01F43724" w14:textId="77777777" w:rsidR="0033610D" w:rsidRPr="006032A9" w:rsidRDefault="0033610D" w:rsidP="00443D77">
            <w:pPr>
              <w:pStyle w:val="MitgliedDetails"/>
              <w:rPr>
                <w:rStyle w:val="MitgliedDetailzeichen"/>
                <w:noProof/>
              </w:rPr>
            </w:pPr>
          </w:p>
        </w:tc>
      </w:tr>
      <w:tr w:rsidR="0033610D" w:rsidRPr="006032A9" w14:paraId="0D3F0C2A" w14:textId="77777777" w:rsidTr="002118F5">
        <w:trPr>
          <w:trHeight w:val="266"/>
        </w:trPr>
        <w:tc>
          <w:tcPr>
            <w:tcW w:w="5940" w:type="dxa"/>
            <w:tcBorders>
              <w:top w:val="single" w:sz="36" w:space="0" w:color="A5300F"/>
            </w:tcBorders>
            <w:vAlign w:val="bottom"/>
          </w:tcPr>
          <w:p w14:paraId="7EFAFC1E" w14:textId="77777777" w:rsidR="0033610D" w:rsidRPr="006032A9" w:rsidRDefault="0033610D" w:rsidP="00443D77">
            <w:pPr>
              <w:pStyle w:val="MitgliedDetails"/>
              <w:rPr>
                <w:rStyle w:val="MitgliedDetailzeichen"/>
                <w:noProof/>
                <w:sz w:val="18"/>
                <w:szCs w:val="20"/>
              </w:rPr>
            </w:pPr>
          </w:p>
        </w:tc>
        <w:tc>
          <w:tcPr>
            <w:tcW w:w="4550" w:type="dxa"/>
            <w:vMerge/>
            <w:vAlign w:val="bottom"/>
          </w:tcPr>
          <w:p w14:paraId="7DA710DE" w14:textId="77777777" w:rsidR="0033610D" w:rsidRPr="006032A9" w:rsidRDefault="0033610D" w:rsidP="00443D77">
            <w:pPr>
              <w:pStyle w:val="MitgliedDetails"/>
              <w:rPr>
                <w:rStyle w:val="MitgliedDetailzeichen"/>
                <w:noProof/>
              </w:rPr>
            </w:pPr>
          </w:p>
        </w:tc>
      </w:tr>
      <w:tr w:rsidR="0033610D" w:rsidRPr="006032A9" w14:paraId="3813063B" w14:textId="77777777" w:rsidTr="002118F5">
        <w:trPr>
          <w:trHeight w:val="432"/>
        </w:trPr>
        <w:tc>
          <w:tcPr>
            <w:tcW w:w="5940" w:type="dxa"/>
            <w:vAlign w:val="bottom"/>
          </w:tcPr>
          <w:p w14:paraId="46C24FF2" w14:textId="77777777" w:rsidR="0033610D" w:rsidRPr="006032A9" w:rsidRDefault="000E78BD" w:rsidP="00443D77">
            <w:pPr>
              <w:pStyle w:val="Name"/>
              <w:framePr w:hSpace="0" w:wrap="auto" w:vAnchor="margin" w:xAlign="left" w:yAlign="inline"/>
              <w:suppressOverlap w:val="0"/>
              <w:rPr>
                <w:noProof/>
              </w:rPr>
            </w:pPr>
            <w:sdt>
              <w:sdtPr>
                <w:rPr>
                  <w:rStyle w:val="MitgliedDetailzeichen"/>
                  <w:noProof/>
                </w:rPr>
                <w:id w:val="309458349"/>
                <w:placeholder>
                  <w:docPart w:val="BBA603DF8AE84C138C1295E3EAA8AF44"/>
                </w:placeholder>
                <w:showingPlcHdr/>
              </w:sdtPr>
              <w:sdtEndPr>
                <w:rPr>
                  <w:rStyle w:val="Absatz-Standardschriftart"/>
                  <w:b/>
                  <w:sz w:val="32"/>
                  <w:szCs w:val="32"/>
                </w:rPr>
              </w:sdtEndPr>
              <w:sdtContent>
                <w:r w:rsidR="0033610D" w:rsidRPr="006032A9">
                  <w:rPr>
                    <w:noProof/>
                    <w:lang w:bidi="de-DE"/>
                  </w:rPr>
                  <w:t>Name des Mitglieds</w:t>
                </w:r>
              </w:sdtContent>
            </w:sdt>
          </w:p>
        </w:tc>
        <w:tc>
          <w:tcPr>
            <w:tcW w:w="4550" w:type="dxa"/>
            <w:vAlign w:val="bottom"/>
          </w:tcPr>
          <w:p w14:paraId="2781C298" w14:textId="77777777" w:rsidR="0033610D" w:rsidRPr="006032A9" w:rsidRDefault="000E78BD" w:rsidP="00A34E41">
            <w:pPr>
              <w:pStyle w:val="MitgliedDetails"/>
              <w:rPr>
                <w:noProof/>
              </w:rPr>
            </w:pPr>
            <w:sdt>
              <w:sdtPr>
                <w:rPr>
                  <w:rStyle w:val="MitgliedDetailzeichen"/>
                  <w:b/>
                  <w:noProof/>
                </w:rPr>
                <w:id w:val="309458350"/>
                <w:placeholder>
                  <w:docPart w:val="7C544A51375E4486A71E6549D05B36ED"/>
                </w:placeholder>
                <w:showingPlcHdr/>
              </w:sdtPr>
              <w:sdtEndPr>
                <w:rPr>
                  <w:rStyle w:val="Absatz-Standardschriftart"/>
                </w:rPr>
              </w:sdtEndPr>
              <w:sdtContent>
                <w:r w:rsidR="0033610D" w:rsidRPr="006032A9">
                  <w:rPr>
                    <w:rStyle w:val="Platzhaltertext"/>
                    <w:noProof/>
                    <w:color w:val="000000" w:themeColor="text1"/>
                    <w:lang w:bidi="de-DE"/>
                  </w:rPr>
                  <w:t>555-0100 (Privat)</w:t>
                </w:r>
              </w:sdtContent>
            </w:sdt>
          </w:p>
        </w:tc>
      </w:tr>
      <w:tr w:rsidR="0033610D" w:rsidRPr="006032A9" w14:paraId="482E6286" w14:textId="77777777" w:rsidTr="002118F5">
        <w:trPr>
          <w:trHeight w:val="432"/>
        </w:trPr>
        <w:tc>
          <w:tcPr>
            <w:tcW w:w="5940" w:type="dxa"/>
            <w:vAlign w:val="bottom"/>
          </w:tcPr>
          <w:p w14:paraId="4CE2C413" w14:textId="77777777" w:rsidR="0033610D"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09458351"/>
                <w:placeholder>
                  <w:docPart w:val="4D10CFD91B674328BD7F4883D7564767"/>
                </w:placeholder>
                <w:showingPlcHdr/>
              </w:sdtPr>
              <w:sdtEndPr>
                <w:rPr>
                  <w:rStyle w:val="Absatz-Standardschriftart"/>
                </w:rPr>
              </w:sdtEndPr>
              <w:sdtContent>
                <w:r w:rsidR="0033610D" w:rsidRPr="006032A9">
                  <w:rPr>
                    <w:noProof/>
                    <w:lang w:bidi="de-DE"/>
                  </w:rPr>
                  <w:t>Straße und Hausnummer</w:t>
                </w:r>
              </w:sdtContent>
            </w:sdt>
          </w:p>
        </w:tc>
        <w:tc>
          <w:tcPr>
            <w:tcW w:w="4550" w:type="dxa"/>
            <w:vAlign w:val="bottom"/>
          </w:tcPr>
          <w:p w14:paraId="3288E10C" w14:textId="77777777" w:rsidR="0033610D" w:rsidRPr="006032A9" w:rsidRDefault="000E78BD" w:rsidP="00A34E41">
            <w:pPr>
              <w:pStyle w:val="MitgliedDetails"/>
              <w:rPr>
                <w:noProof/>
              </w:rPr>
            </w:pPr>
            <w:sdt>
              <w:sdtPr>
                <w:rPr>
                  <w:rStyle w:val="MitgliedDetailzeichen"/>
                  <w:b/>
                  <w:noProof/>
                </w:rPr>
                <w:id w:val="309458352"/>
                <w:placeholder>
                  <w:docPart w:val="302856C8715B43A8A4A434E4FCADF04A"/>
                </w:placeholder>
                <w:showingPlcHdr/>
              </w:sdtPr>
              <w:sdtEndPr>
                <w:rPr>
                  <w:rStyle w:val="Absatz-Standardschriftart"/>
                </w:rPr>
              </w:sdtEndPr>
              <w:sdtContent>
                <w:r w:rsidR="0033610D" w:rsidRPr="006032A9">
                  <w:rPr>
                    <w:rStyle w:val="Platzhaltertext"/>
                    <w:noProof/>
                    <w:color w:val="000000" w:themeColor="text1"/>
                    <w:lang w:bidi="de-DE"/>
                  </w:rPr>
                  <w:t>555-0101 (Arbeit)</w:t>
                </w:r>
              </w:sdtContent>
            </w:sdt>
          </w:p>
        </w:tc>
      </w:tr>
      <w:tr w:rsidR="0033610D" w:rsidRPr="006032A9" w14:paraId="05EF31C6" w14:textId="77777777" w:rsidTr="002118F5">
        <w:trPr>
          <w:trHeight w:val="432"/>
        </w:trPr>
        <w:tc>
          <w:tcPr>
            <w:tcW w:w="5940" w:type="dxa"/>
            <w:vAlign w:val="bottom"/>
          </w:tcPr>
          <w:p w14:paraId="36868E5D" w14:textId="77777777" w:rsidR="0033610D"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09458353"/>
                <w:placeholder>
                  <w:docPart w:val="4F69B94B3BE5458DA206E80499769F46"/>
                </w:placeholder>
                <w:showingPlcHdr/>
              </w:sdtPr>
              <w:sdtEndPr>
                <w:rPr>
                  <w:rStyle w:val="Absatz-Standardschriftart"/>
                </w:rPr>
              </w:sdtEndPr>
              <w:sdtContent>
                <w:r w:rsidR="0033610D" w:rsidRPr="006032A9">
                  <w:rPr>
                    <w:noProof/>
                    <w:lang w:bidi="de-DE"/>
                  </w:rPr>
                  <w:t>Stadt, Bundesland, PLZ</w:t>
                </w:r>
              </w:sdtContent>
            </w:sdt>
          </w:p>
        </w:tc>
        <w:tc>
          <w:tcPr>
            <w:tcW w:w="4550" w:type="dxa"/>
            <w:vAlign w:val="bottom"/>
          </w:tcPr>
          <w:p w14:paraId="63105DE6" w14:textId="77777777" w:rsidR="0033610D" w:rsidRPr="006032A9" w:rsidRDefault="000E78BD" w:rsidP="00A34E41">
            <w:pPr>
              <w:pStyle w:val="MitgliedDetails"/>
              <w:rPr>
                <w:noProof/>
              </w:rPr>
            </w:pPr>
            <w:sdt>
              <w:sdtPr>
                <w:rPr>
                  <w:rStyle w:val="MitgliedDetailzeichen"/>
                  <w:b/>
                  <w:noProof/>
                </w:rPr>
                <w:id w:val="309458354"/>
                <w:placeholder>
                  <w:docPart w:val="D0E0D200DAE84332A1110594101BCFFC"/>
                </w:placeholder>
                <w:showingPlcHdr/>
              </w:sdtPr>
              <w:sdtEndPr>
                <w:rPr>
                  <w:rStyle w:val="Absatz-Standardschriftart"/>
                </w:rPr>
              </w:sdtEndPr>
              <w:sdtContent>
                <w:r w:rsidR="0033610D" w:rsidRPr="006032A9">
                  <w:rPr>
                    <w:rStyle w:val="Platzhaltertext"/>
                    <w:noProof/>
                    <w:color w:val="000000" w:themeColor="text1"/>
                    <w:lang w:bidi="de-DE"/>
                  </w:rPr>
                  <w:t>555-0102 (Mobil)</w:t>
                </w:r>
              </w:sdtContent>
            </w:sdt>
          </w:p>
        </w:tc>
      </w:tr>
      <w:tr w:rsidR="0033610D" w:rsidRPr="006032A9" w14:paraId="42B866D6" w14:textId="77777777" w:rsidTr="002118F5">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309458355"/>
              <w:placeholder>
                <w:docPart w:val="D8E8CCE2468049D9AD7ED91B6B472339"/>
              </w:placeholder>
              <w:showingPlcHdr/>
            </w:sdtPr>
            <w:sdtEndPr>
              <w:rPr>
                <w:rStyle w:val="Absatz-Standardschriftart"/>
              </w:rPr>
            </w:sdtEndPr>
            <w:sdtContent>
              <w:p w14:paraId="44553E03" w14:textId="77777777" w:rsidR="0033610D" w:rsidRPr="006032A9" w:rsidRDefault="0033610D" w:rsidP="00A34E41">
                <w:pPr>
                  <w:pStyle w:val="Notizentext"/>
                  <w:rPr>
                    <w:noProof/>
                  </w:rPr>
                </w:pPr>
                <w:r w:rsidRPr="006032A9">
                  <w:rPr>
                    <w:noProof/>
                    <w:lang w:bidi="de-DE"/>
                  </w:rPr>
                  <w:t>E-Mail-/Webadresse</w:t>
                </w:r>
              </w:p>
            </w:sdtContent>
          </w:sdt>
        </w:tc>
        <w:tc>
          <w:tcPr>
            <w:tcW w:w="4550" w:type="dxa"/>
            <w:vAlign w:val="bottom"/>
          </w:tcPr>
          <w:p w14:paraId="1538E510" w14:textId="77777777" w:rsidR="0033610D" w:rsidRPr="006032A9" w:rsidRDefault="000E78BD" w:rsidP="00A34E41">
            <w:pPr>
              <w:pStyle w:val="MitgliedDetails"/>
              <w:rPr>
                <w:noProof/>
              </w:rPr>
            </w:pPr>
            <w:sdt>
              <w:sdtPr>
                <w:rPr>
                  <w:rStyle w:val="MitgliedDetailzeichen"/>
                  <w:b/>
                  <w:noProof/>
                </w:rPr>
                <w:id w:val="309458356"/>
                <w:placeholder>
                  <w:docPart w:val="60A7D69746D5434BB187A3FDA50ED8E1"/>
                </w:placeholder>
                <w:showingPlcHdr/>
              </w:sdtPr>
              <w:sdtEndPr>
                <w:rPr>
                  <w:rStyle w:val="Absatz-Standardschriftart"/>
                </w:rPr>
              </w:sdtEndPr>
              <w:sdtContent>
                <w:r w:rsidR="0033610D" w:rsidRPr="006032A9">
                  <w:rPr>
                    <w:rStyle w:val="Platzhaltertext"/>
                    <w:noProof/>
                    <w:color w:val="000000" w:themeColor="text1"/>
                    <w:lang w:bidi="de-DE"/>
                  </w:rPr>
                  <w:t>555-0103 (Fax)</w:t>
                </w:r>
              </w:sdtContent>
            </w:sdt>
          </w:p>
        </w:tc>
      </w:tr>
      <w:tr w:rsidR="0033610D" w:rsidRPr="006032A9" w14:paraId="3961DC4D" w14:textId="77777777" w:rsidTr="002118F5">
        <w:trPr>
          <w:trHeight w:val="1337"/>
        </w:trPr>
        <w:tc>
          <w:tcPr>
            <w:tcW w:w="5940" w:type="dxa"/>
            <w:tcBorders>
              <w:bottom w:val="single" w:sz="36" w:space="0" w:color="A5300F"/>
            </w:tcBorders>
            <w:vAlign w:val="bottom"/>
          </w:tcPr>
          <w:p w14:paraId="374DF948" w14:textId="77777777" w:rsidR="0033610D" w:rsidRPr="006032A9" w:rsidRDefault="0033610D" w:rsidP="00443D77">
            <w:pPr>
              <w:pStyle w:val="MitgliedDetails"/>
              <w:rPr>
                <w:rStyle w:val="MitgliedDetailzeichen"/>
                <w:noProof/>
              </w:rPr>
            </w:pPr>
          </w:p>
        </w:tc>
        <w:tc>
          <w:tcPr>
            <w:tcW w:w="4550" w:type="dxa"/>
            <w:vMerge w:val="restart"/>
            <w:vAlign w:val="bottom"/>
          </w:tcPr>
          <w:p w14:paraId="45611B51" w14:textId="77777777" w:rsidR="0033610D" w:rsidRPr="006032A9" w:rsidRDefault="0033610D" w:rsidP="00443D77">
            <w:pPr>
              <w:pStyle w:val="MitgliedDetails"/>
              <w:rPr>
                <w:rStyle w:val="MitgliedDetailzeichen"/>
                <w:noProof/>
              </w:rPr>
            </w:pPr>
          </w:p>
        </w:tc>
      </w:tr>
      <w:tr w:rsidR="0033610D" w:rsidRPr="006032A9" w14:paraId="2A826466" w14:textId="77777777" w:rsidTr="002118F5">
        <w:trPr>
          <w:trHeight w:val="95"/>
        </w:trPr>
        <w:tc>
          <w:tcPr>
            <w:tcW w:w="5940" w:type="dxa"/>
            <w:tcBorders>
              <w:top w:val="single" w:sz="36" w:space="0" w:color="A5300F"/>
            </w:tcBorders>
            <w:vAlign w:val="bottom"/>
          </w:tcPr>
          <w:p w14:paraId="7A4D42B2" w14:textId="77777777" w:rsidR="0033610D" w:rsidRPr="006032A9" w:rsidRDefault="0033610D" w:rsidP="00443D77">
            <w:pPr>
              <w:pStyle w:val="MitgliedDetails"/>
              <w:rPr>
                <w:rStyle w:val="MitgliedDetailzeichen"/>
                <w:noProof/>
                <w:sz w:val="20"/>
                <w:szCs w:val="20"/>
              </w:rPr>
            </w:pPr>
          </w:p>
        </w:tc>
        <w:tc>
          <w:tcPr>
            <w:tcW w:w="4550" w:type="dxa"/>
            <w:vMerge/>
            <w:vAlign w:val="bottom"/>
          </w:tcPr>
          <w:p w14:paraId="0104A6DF" w14:textId="77777777" w:rsidR="0033610D" w:rsidRPr="006032A9" w:rsidRDefault="0033610D" w:rsidP="00443D77">
            <w:pPr>
              <w:pStyle w:val="MitgliedDetails"/>
              <w:rPr>
                <w:rStyle w:val="MitgliedDetailzeichen"/>
                <w:noProof/>
              </w:rPr>
            </w:pPr>
          </w:p>
        </w:tc>
      </w:tr>
      <w:tr w:rsidR="0033610D" w:rsidRPr="006032A9" w14:paraId="74096853" w14:textId="77777777" w:rsidTr="002118F5">
        <w:trPr>
          <w:trHeight w:val="432"/>
        </w:trPr>
        <w:tc>
          <w:tcPr>
            <w:tcW w:w="5940" w:type="dxa"/>
            <w:vAlign w:val="bottom"/>
          </w:tcPr>
          <w:p w14:paraId="6752570C" w14:textId="77777777" w:rsidR="0033610D" w:rsidRPr="006032A9" w:rsidRDefault="000E78BD" w:rsidP="00443D77">
            <w:pPr>
              <w:pStyle w:val="Name"/>
              <w:framePr w:hSpace="0" w:wrap="auto" w:vAnchor="margin" w:xAlign="left" w:yAlign="inline"/>
              <w:suppressOverlap w:val="0"/>
              <w:rPr>
                <w:noProof/>
              </w:rPr>
            </w:pPr>
            <w:sdt>
              <w:sdtPr>
                <w:rPr>
                  <w:rStyle w:val="MitgliedDetailzeichen"/>
                  <w:noProof/>
                </w:rPr>
                <w:id w:val="309458357"/>
                <w:placeholder>
                  <w:docPart w:val="3C6BA8B17B87471C88EF8695246916D5"/>
                </w:placeholder>
                <w:showingPlcHdr/>
              </w:sdtPr>
              <w:sdtEndPr>
                <w:rPr>
                  <w:rStyle w:val="Absatz-Standardschriftart"/>
                  <w:b/>
                  <w:sz w:val="32"/>
                  <w:szCs w:val="32"/>
                </w:rPr>
              </w:sdtEndPr>
              <w:sdtContent>
                <w:r w:rsidR="0033610D" w:rsidRPr="006032A9">
                  <w:rPr>
                    <w:noProof/>
                    <w:lang w:bidi="de-DE"/>
                  </w:rPr>
                  <w:t>Name des Mitglieds</w:t>
                </w:r>
              </w:sdtContent>
            </w:sdt>
          </w:p>
        </w:tc>
        <w:tc>
          <w:tcPr>
            <w:tcW w:w="4550" w:type="dxa"/>
            <w:vAlign w:val="bottom"/>
          </w:tcPr>
          <w:p w14:paraId="5CE26354" w14:textId="77777777" w:rsidR="0033610D" w:rsidRPr="006032A9" w:rsidRDefault="000E78BD" w:rsidP="00A34E41">
            <w:pPr>
              <w:pStyle w:val="MitgliedDetails"/>
              <w:rPr>
                <w:noProof/>
              </w:rPr>
            </w:pPr>
            <w:sdt>
              <w:sdtPr>
                <w:rPr>
                  <w:rStyle w:val="MitgliedDetailzeichen"/>
                  <w:b/>
                  <w:noProof/>
                </w:rPr>
                <w:id w:val="309458358"/>
                <w:placeholder>
                  <w:docPart w:val="0A3980F483E745A68E004D8648A3D550"/>
                </w:placeholder>
                <w:showingPlcHdr/>
              </w:sdtPr>
              <w:sdtEndPr>
                <w:rPr>
                  <w:rStyle w:val="Absatz-Standardschriftart"/>
                </w:rPr>
              </w:sdtEndPr>
              <w:sdtContent>
                <w:r w:rsidR="0033610D" w:rsidRPr="006032A9">
                  <w:rPr>
                    <w:rStyle w:val="Platzhaltertext"/>
                    <w:noProof/>
                    <w:color w:val="000000" w:themeColor="text1"/>
                    <w:lang w:bidi="de-DE"/>
                  </w:rPr>
                  <w:t>555-0100 (Privat)</w:t>
                </w:r>
              </w:sdtContent>
            </w:sdt>
          </w:p>
        </w:tc>
      </w:tr>
      <w:tr w:rsidR="0033610D" w:rsidRPr="006032A9" w14:paraId="11FF4AE3" w14:textId="77777777" w:rsidTr="002118F5">
        <w:trPr>
          <w:trHeight w:val="432"/>
        </w:trPr>
        <w:tc>
          <w:tcPr>
            <w:tcW w:w="5940" w:type="dxa"/>
            <w:vAlign w:val="bottom"/>
          </w:tcPr>
          <w:p w14:paraId="27F43E0D" w14:textId="77777777" w:rsidR="0033610D"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09458359"/>
                <w:placeholder>
                  <w:docPart w:val="C69897FC0A9143CD87D96051507DDA85"/>
                </w:placeholder>
                <w:showingPlcHdr/>
              </w:sdtPr>
              <w:sdtEndPr>
                <w:rPr>
                  <w:rStyle w:val="Absatz-Standardschriftart"/>
                </w:rPr>
              </w:sdtEndPr>
              <w:sdtContent>
                <w:r w:rsidR="0033610D" w:rsidRPr="006032A9">
                  <w:rPr>
                    <w:noProof/>
                    <w:lang w:bidi="de-DE"/>
                  </w:rPr>
                  <w:t>Straße und Hausnummer</w:t>
                </w:r>
              </w:sdtContent>
            </w:sdt>
          </w:p>
        </w:tc>
        <w:tc>
          <w:tcPr>
            <w:tcW w:w="4550" w:type="dxa"/>
            <w:vAlign w:val="bottom"/>
          </w:tcPr>
          <w:p w14:paraId="5FFD42FA" w14:textId="77777777" w:rsidR="0033610D" w:rsidRPr="006032A9" w:rsidRDefault="000E78BD" w:rsidP="00A34E41">
            <w:pPr>
              <w:pStyle w:val="MitgliedDetails"/>
              <w:rPr>
                <w:noProof/>
              </w:rPr>
            </w:pPr>
            <w:sdt>
              <w:sdtPr>
                <w:rPr>
                  <w:rStyle w:val="MitgliedDetailzeichen"/>
                  <w:b/>
                  <w:noProof/>
                </w:rPr>
                <w:id w:val="309458360"/>
                <w:placeholder>
                  <w:docPart w:val="17A74174E08D4C5B84A5B948D9A2323F"/>
                </w:placeholder>
                <w:showingPlcHdr/>
              </w:sdtPr>
              <w:sdtEndPr>
                <w:rPr>
                  <w:rStyle w:val="Absatz-Standardschriftart"/>
                </w:rPr>
              </w:sdtEndPr>
              <w:sdtContent>
                <w:r w:rsidR="0033610D" w:rsidRPr="006032A9">
                  <w:rPr>
                    <w:rStyle w:val="Platzhaltertext"/>
                    <w:noProof/>
                    <w:color w:val="000000" w:themeColor="text1"/>
                    <w:lang w:bidi="de-DE"/>
                  </w:rPr>
                  <w:t>555-0101 (Arbeit)</w:t>
                </w:r>
              </w:sdtContent>
            </w:sdt>
          </w:p>
        </w:tc>
      </w:tr>
      <w:tr w:rsidR="0033610D" w:rsidRPr="006032A9" w14:paraId="21ADA983" w14:textId="77777777" w:rsidTr="002118F5">
        <w:trPr>
          <w:trHeight w:val="432"/>
        </w:trPr>
        <w:tc>
          <w:tcPr>
            <w:tcW w:w="5940" w:type="dxa"/>
            <w:vAlign w:val="bottom"/>
          </w:tcPr>
          <w:p w14:paraId="09E8A6AF" w14:textId="77777777" w:rsidR="0033610D"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09458361"/>
                <w:placeholder>
                  <w:docPart w:val="A0FB29409DB84E138E897D1AA32C4C13"/>
                </w:placeholder>
                <w:showingPlcHdr/>
              </w:sdtPr>
              <w:sdtEndPr>
                <w:rPr>
                  <w:rStyle w:val="Absatz-Standardschriftart"/>
                </w:rPr>
              </w:sdtEndPr>
              <w:sdtContent>
                <w:r w:rsidR="0033610D" w:rsidRPr="006032A9">
                  <w:rPr>
                    <w:noProof/>
                    <w:lang w:bidi="de-DE"/>
                  </w:rPr>
                  <w:t>Stadt, Bundesland, PLZ</w:t>
                </w:r>
              </w:sdtContent>
            </w:sdt>
          </w:p>
        </w:tc>
        <w:tc>
          <w:tcPr>
            <w:tcW w:w="4550" w:type="dxa"/>
            <w:vAlign w:val="bottom"/>
          </w:tcPr>
          <w:p w14:paraId="3D4F2E3D" w14:textId="77777777" w:rsidR="0033610D" w:rsidRPr="006032A9" w:rsidRDefault="000E78BD" w:rsidP="00A34E41">
            <w:pPr>
              <w:pStyle w:val="MitgliedDetails"/>
              <w:rPr>
                <w:noProof/>
              </w:rPr>
            </w:pPr>
            <w:sdt>
              <w:sdtPr>
                <w:rPr>
                  <w:rStyle w:val="MitgliedDetailzeichen"/>
                  <w:b/>
                  <w:noProof/>
                </w:rPr>
                <w:id w:val="309458362"/>
                <w:placeholder>
                  <w:docPart w:val="C760B7099DF349F0BAFB641A41CA7CF3"/>
                </w:placeholder>
                <w:showingPlcHdr/>
              </w:sdtPr>
              <w:sdtEndPr>
                <w:rPr>
                  <w:rStyle w:val="Absatz-Standardschriftart"/>
                </w:rPr>
              </w:sdtEndPr>
              <w:sdtContent>
                <w:r w:rsidR="0033610D" w:rsidRPr="006032A9">
                  <w:rPr>
                    <w:rStyle w:val="Platzhaltertext"/>
                    <w:noProof/>
                    <w:color w:val="000000" w:themeColor="text1"/>
                    <w:lang w:bidi="de-DE"/>
                  </w:rPr>
                  <w:t>555-0102 (Mobil)</w:t>
                </w:r>
              </w:sdtContent>
            </w:sdt>
          </w:p>
        </w:tc>
      </w:tr>
      <w:tr w:rsidR="0033610D" w:rsidRPr="006032A9" w14:paraId="4175E337" w14:textId="77777777" w:rsidTr="002118F5">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309458363"/>
              <w:placeholder>
                <w:docPart w:val="895CDD2426484BE18F221235222B1A05"/>
              </w:placeholder>
              <w:showingPlcHdr/>
            </w:sdtPr>
            <w:sdtEndPr>
              <w:rPr>
                <w:rStyle w:val="Absatz-Standardschriftart"/>
              </w:rPr>
            </w:sdtEndPr>
            <w:sdtContent>
              <w:p w14:paraId="1E4CC7C8" w14:textId="77777777" w:rsidR="0033610D" w:rsidRPr="006032A9" w:rsidRDefault="0033610D" w:rsidP="00A34E41">
                <w:pPr>
                  <w:pStyle w:val="Notizentext"/>
                  <w:rPr>
                    <w:noProof/>
                  </w:rPr>
                </w:pPr>
                <w:r w:rsidRPr="006032A9">
                  <w:rPr>
                    <w:noProof/>
                    <w:lang w:bidi="de-DE"/>
                  </w:rPr>
                  <w:t>E-Mail-/Webadresse</w:t>
                </w:r>
              </w:p>
            </w:sdtContent>
          </w:sdt>
        </w:tc>
        <w:tc>
          <w:tcPr>
            <w:tcW w:w="4550" w:type="dxa"/>
            <w:vAlign w:val="bottom"/>
          </w:tcPr>
          <w:p w14:paraId="0298F82F" w14:textId="77777777" w:rsidR="0033610D" w:rsidRPr="006032A9" w:rsidRDefault="000E78BD" w:rsidP="00A34E41">
            <w:pPr>
              <w:pStyle w:val="MitgliedDetails"/>
              <w:rPr>
                <w:noProof/>
              </w:rPr>
            </w:pPr>
            <w:sdt>
              <w:sdtPr>
                <w:rPr>
                  <w:rStyle w:val="MitgliedDetailzeichen"/>
                  <w:b/>
                  <w:noProof/>
                </w:rPr>
                <w:id w:val="309458364"/>
                <w:placeholder>
                  <w:docPart w:val="47DBCEB8F6A24388819DD110D8CF5E95"/>
                </w:placeholder>
                <w:showingPlcHdr/>
              </w:sdtPr>
              <w:sdtEndPr>
                <w:rPr>
                  <w:rStyle w:val="Absatz-Standardschriftart"/>
                </w:rPr>
              </w:sdtEndPr>
              <w:sdtContent>
                <w:r w:rsidR="0033610D" w:rsidRPr="006032A9">
                  <w:rPr>
                    <w:rStyle w:val="Platzhaltertext"/>
                    <w:noProof/>
                    <w:color w:val="000000" w:themeColor="text1"/>
                    <w:lang w:bidi="de-DE"/>
                  </w:rPr>
                  <w:t>555-0103 (Fax)</w:t>
                </w:r>
              </w:sdtContent>
            </w:sdt>
          </w:p>
        </w:tc>
      </w:tr>
    </w:tbl>
    <w:p w14:paraId="629A7B0A" w14:textId="77777777" w:rsidR="0033610D" w:rsidRPr="006032A9" w:rsidRDefault="009B0223" w:rsidP="00877125">
      <w:pPr>
        <w:rPr>
          <w:noProof/>
        </w:rPr>
      </w:pPr>
      <w:r w:rsidRPr="006032A9">
        <w:rPr>
          <w:noProof/>
          <w:lang w:bidi="de-DE"/>
        </w:rPr>
        <w:drawing>
          <wp:anchor distT="0" distB="0" distL="114300" distR="114300" simplePos="0" relativeHeight="251668480" behindDoc="1" locked="0" layoutInCell="1" allowOverlap="1" wp14:anchorId="0BA0B7A3" wp14:editId="371BC90E">
            <wp:simplePos x="0" y="0"/>
            <wp:positionH relativeFrom="column">
              <wp:posOffset>-485775</wp:posOffset>
            </wp:positionH>
            <wp:positionV relativeFrom="paragraph">
              <wp:posOffset>-458470</wp:posOffset>
            </wp:positionV>
            <wp:extent cx="7773035" cy="10706100"/>
            <wp:effectExtent l="0" t="0" r="0" b="0"/>
            <wp:wrapNone/>
            <wp:docPr id="22" name="Bild 22" descr="Abstrakter, verblassend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tgliederverzeichnis-05.jpg"/>
                    <pic:cNvPicPr/>
                  </pic:nvPicPr>
                  <pic:blipFill>
                    <a:blip r:embed="rId10">
                      <a:extLst>
                        <a:ext uri="{28A0092B-C50C-407E-A947-70E740481C1C}">
                          <a14:useLocalDpi xmlns:a14="http://schemas.microsoft.com/office/drawing/2010/main" val="0"/>
                        </a:ext>
                      </a:extLst>
                    </a:blip>
                    <a:stretch>
                      <a:fillRect/>
                    </a:stretch>
                  </pic:blipFill>
                  <pic:spPr>
                    <a:xfrm>
                      <a:off x="0" y="0"/>
                      <a:ext cx="7773293" cy="1070645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3372"/>
        <w:tblW w:w="10488" w:type="dxa"/>
        <w:tblCellMar>
          <w:left w:w="0" w:type="dxa"/>
          <w:right w:w="0" w:type="dxa"/>
        </w:tblCellMar>
        <w:tblLook w:val="0000" w:firstRow="0" w:lastRow="0" w:firstColumn="0" w:lastColumn="0" w:noHBand="0" w:noVBand="0"/>
      </w:tblPr>
      <w:tblGrid>
        <w:gridCol w:w="10488"/>
      </w:tblGrid>
      <w:tr w:rsidR="00B71347" w:rsidRPr="006032A9" w14:paraId="46C05AA9" w14:textId="77777777" w:rsidTr="00B71347">
        <w:trPr>
          <w:trHeight w:val="743"/>
        </w:trPr>
        <w:tc>
          <w:tcPr>
            <w:tcW w:w="10488" w:type="dxa"/>
            <w:vAlign w:val="bottom"/>
          </w:tcPr>
          <w:p w14:paraId="2861B097" w14:textId="77777777" w:rsidR="00B71347" w:rsidRPr="006032A9" w:rsidRDefault="00B71347" w:rsidP="00B71347">
            <w:pPr>
              <w:pStyle w:val="MitgliedDetails"/>
              <w:rPr>
                <w:noProof/>
              </w:rPr>
            </w:pPr>
            <w:r w:rsidRPr="006032A9">
              <w:rPr>
                <w:noProof/>
                <w:lang w:bidi="de-DE"/>
              </w:rPr>
              <mc:AlternateContent>
                <mc:Choice Requires="wps">
                  <w:drawing>
                    <wp:inline distT="0" distB="0" distL="0" distR="0" wp14:anchorId="5C62DC03" wp14:editId="579F3807">
                      <wp:extent cx="6619875" cy="0"/>
                      <wp:effectExtent l="0" t="19050" r="28575" b="19050"/>
                      <wp:docPr id="16" name="Gerader Verbinder 16" descr="Fußzeile"/>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927350" id="Gerader Verbinder 16" o:spid="_x0000_s1026" alt="Fußzeile" style="visibility:visible;mso-wrap-style:square;mso-left-percent:-10001;mso-top-percent:-10001;mso-position-horizontal:absolute;mso-position-horizontal-relative:char;mso-position-vertical:absolute;mso-position-vertical-relative:line;mso-left-percent:-10001;mso-top-percent:-10001" from="0,0" to="52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" strokecolor="black [3213]" strokeweight="3pt">
                      <w10:anchorlock/>
                    </v:line>
                  </w:pict>
                </mc:Fallback>
              </mc:AlternateContent>
            </w:r>
          </w:p>
        </w:tc>
      </w:tr>
    </w:tbl>
    <w:p w14:paraId="5B6F191B" w14:textId="77777777" w:rsidR="0033610D" w:rsidRPr="006032A9" w:rsidRDefault="0033610D" w:rsidP="0033610D">
      <w:pPr>
        <w:pStyle w:val="berschrift1"/>
        <w:rPr>
          <w:noProof/>
        </w:rPr>
      </w:pPr>
      <w:r w:rsidRPr="006032A9">
        <w:rPr>
          <w:noProof/>
          <w:lang w:bidi="de-DE"/>
        </w:rPr>
        <w:br w:type="page"/>
      </w:r>
    </w:p>
    <w:tbl>
      <w:tblPr>
        <w:tblpPr w:leftFromText="180" w:rightFromText="180" w:vertAnchor="text" w:horzAnchor="margin" w:tblpY="11"/>
        <w:tblW w:w="10490" w:type="dxa"/>
        <w:tblCellMar>
          <w:left w:w="0" w:type="dxa"/>
          <w:right w:w="0" w:type="dxa"/>
        </w:tblCellMar>
        <w:tblLook w:val="0000" w:firstRow="0" w:lastRow="0" w:firstColumn="0" w:lastColumn="0" w:noHBand="0" w:noVBand="0"/>
      </w:tblPr>
      <w:tblGrid>
        <w:gridCol w:w="5314"/>
        <w:gridCol w:w="5176"/>
      </w:tblGrid>
      <w:tr w:rsidR="0033610D" w:rsidRPr="006032A9" w14:paraId="61DF7AFA" w14:textId="77777777" w:rsidTr="002118F5">
        <w:trPr>
          <w:trHeight w:val="913"/>
        </w:trPr>
        <w:tc>
          <w:tcPr>
            <w:tcW w:w="5314" w:type="dxa"/>
          </w:tcPr>
          <w:p w14:paraId="5022FEEB" w14:textId="77777777" w:rsidR="0033610D" w:rsidRPr="006032A9" w:rsidRDefault="0033610D" w:rsidP="0033610D">
            <w:pPr>
              <w:pStyle w:val="MitgliedDetails"/>
              <w:rPr>
                <w:noProof/>
              </w:rPr>
            </w:pPr>
            <w:r w:rsidRPr="006032A9">
              <w:rPr>
                <w:noProof/>
                <w:lang w:bidi="de-DE"/>
              </w:rPr>
              <w:lastRenderedPageBreak/>
              <w:t>FIRMENNAME</w:t>
            </w:r>
          </w:p>
        </w:tc>
        <w:tc>
          <w:tcPr>
            <w:tcW w:w="5176" w:type="dxa"/>
          </w:tcPr>
          <w:p w14:paraId="699A5C9A" w14:textId="77777777" w:rsidR="0033610D" w:rsidRPr="006032A9" w:rsidRDefault="0033610D" w:rsidP="0033610D">
            <w:pPr>
              <w:pStyle w:val="MitgliedDetails"/>
              <w:jc w:val="right"/>
              <w:rPr>
                <w:noProof/>
              </w:rPr>
            </w:pPr>
            <w:r w:rsidRPr="006032A9">
              <w:rPr>
                <w:noProof/>
                <w:lang w:bidi="de-DE"/>
              </w:rPr>
              <w:t>Mitgliederverzeichnis</w:t>
            </w:r>
          </w:p>
        </w:tc>
      </w:tr>
    </w:tbl>
    <w:tbl>
      <w:tblPr>
        <w:tblStyle w:val="Tabellenraster"/>
        <w:tblpPr w:leftFromText="187" w:rightFromText="187" w:vertAnchor="page" w:horzAnchor="margin" w:tblpY="2273"/>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115" w:type="dxa"/>
        </w:tblCellMar>
        <w:tblLook w:val="04A0" w:firstRow="1" w:lastRow="0" w:firstColumn="1" w:lastColumn="0" w:noHBand="0" w:noVBand="1"/>
      </w:tblPr>
      <w:tblGrid>
        <w:gridCol w:w="5940"/>
        <w:gridCol w:w="4550"/>
      </w:tblGrid>
      <w:tr w:rsidR="00443D77" w:rsidRPr="006032A9" w14:paraId="5F68CE5A" w14:textId="77777777" w:rsidTr="002118F5">
        <w:trPr>
          <w:trHeight w:val="266"/>
        </w:trPr>
        <w:tc>
          <w:tcPr>
            <w:tcW w:w="5940" w:type="dxa"/>
            <w:tcBorders>
              <w:top w:val="single" w:sz="36" w:space="0" w:color="A5300F"/>
            </w:tcBorders>
            <w:vAlign w:val="bottom"/>
          </w:tcPr>
          <w:p w14:paraId="557DAC66" w14:textId="77777777" w:rsidR="00443D77" w:rsidRPr="006032A9" w:rsidRDefault="00443D77" w:rsidP="00443D77">
            <w:pPr>
              <w:pStyle w:val="MitgliedDetails"/>
              <w:rPr>
                <w:rStyle w:val="MitgliedDetailzeichen"/>
                <w:noProof/>
              </w:rPr>
            </w:pPr>
          </w:p>
        </w:tc>
        <w:tc>
          <w:tcPr>
            <w:tcW w:w="4550" w:type="dxa"/>
            <w:vAlign w:val="bottom"/>
          </w:tcPr>
          <w:p w14:paraId="514BAE41" w14:textId="77777777" w:rsidR="00443D77" w:rsidRPr="006032A9" w:rsidRDefault="00443D77" w:rsidP="00443D77">
            <w:pPr>
              <w:pStyle w:val="MitgliedDetails"/>
              <w:rPr>
                <w:rStyle w:val="MitgliedDetailzeichen"/>
                <w:noProof/>
              </w:rPr>
            </w:pPr>
          </w:p>
        </w:tc>
      </w:tr>
      <w:tr w:rsidR="00443D77" w:rsidRPr="006032A9" w14:paraId="01EBA14E" w14:textId="77777777" w:rsidTr="002118F5">
        <w:trPr>
          <w:trHeight w:val="432"/>
        </w:trPr>
        <w:tc>
          <w:tcPr>
            <w:tcW w:w="5940" w:type="dxa"/>
            <w:vAlign w:val="bottom"/>
          </w:tcPr>
          <w:p w14:paraId="52C12B42" w14:textId="77777777" w:rsidR="00443D77" w:rsidRPr="006032A9" w:rsidRDefault="000E78BD" w:rsidP="00443D77">
            <w:pPr>
              <w:pStyle w:val="Name"/>
              <w:framePr w:hSpace="0" w:wrap="auto" w:vAnchor="margin" w:xAlign="left" w:yAlign="inline"/>
              <w:suppressOverlap w:val="0"/>
              <w:rPr>
                <w:noProof/>
              </w:rPr>
            </w:pPr>
            <w:sdt>
              <w:sdtPr>
                <w:rPr>
                  <w:rStyle w:val="MitgliedDetailzeichen"/>
                  <w:b/>
                  <w:noProof/>
                  <w:sz w:val="32"/>
                  <w:szCs w:val="32"/>
                </w:rPr>
                <w:id w:val="-499962368"/>
                <w:placeholder>
                  <w:docPart w:val="5C82DB2D6DA949B782C70BCA5ABFF81A"/>
                </w:placeholder>
                <w:showingPlcHdr/>
                <w15:appearance w15:val="hidden"/>
              </w:sdtPr>
              <w:sdtEndPr>
                <w:rPr>
                  <w:rStyle w:val="Absatz-Standardschriftart"/>
                </w:rPr>
              </w:sdtEndPr>
              <w:sdtContent>
                <w:r w:rsidR="00443D77" w:rsidRPr="006032A9">
                  <w:rPr>
                    <w:rStyle w:val="Namenszeichen"/>
                    <w:b/>
                    <w:noProof/>
                    <w:lang w:bidi="de-DE"/>
                  </w:rPr>
                  <w:t>Name des Mitglieds</w:t>
                </w:r>
              </w:sdtContent>
            </w:sdt>
          </w:p>
        </w:tc>
        <w:tc>
          <w:tcPr>
            <w:tcW w:w="4550" w:type="dxa"/>
            <w:vAlign w:val="bottom"/>
          </w:tcPr>
          <w:p w14:paraId="57A577A4" w14:textId="77777777" w:rsidR="00443D77" w:rsidRPr="006032A9" w:rsidRDefault="000E78BD" w:rsidP="00A34E41">
            <w:pPr>
              <w:pStyle w:val="MitgliedDetails"/>
              <w:rPr>
                <w:noProof/>
              </w:rPr>
            </w:pPr>
            <w:sdt>
              <w:sdtPr>
                <w:rPr>
                  <w:rStyle w:val="MitgliedDetailzeichen"/>
                  <w:b/>
                  <w:noProof/>
                </w:rPr>
                <w:id w:val="-100720305"/>
                <w:placeholder>
                  <w:docPart w:val="0D4FB978FF5C459D8B91BE6308A1983E"/>
                </w:placeholder>
                <w:showingPlcHdr/>
              </w:sdtPr>
              <w:sdtEndPr>
                <w:rPr>
                  <w:rStyle w:val="Absatz-Standardschriftart"/>
                </w:rPr>
              </w:sdtEndPr>
              <w:sdtContent>
                <w:r w:rsidR="00443D77" w:rsidRPr="006032A9">
                  <w:rPr>
                    <w:rStyle w:val="Platzhaltertext"/>
                    <w:noProof/>
                    <w:color w:val="000000" w:themeColor="text1"/>
                    <w:lang w:bidi="de-DE"/>
                  </w:rPr>
                  <w:t>555-0100 (Privat)</w:t>
                </w:r>
              </w:sdtContent>
            </w:sdt>
          </w:p>
        </w:tc>
      </w:tr>
      <w:tr w:rsidR="00443D77" w:rsidRPr="006032A9" w14:paraId="163A716F" w14:textId="77777777" w:rsidTr="002118F5">
        <w:trPr>
          <w:trHeight w:val="432"/>
        </w:trPr>
        <w:tc>
          <w:tcPr>
            <w:tcW w:w="5940" w:type="dxa"/>
            <w:vAlign w:val="bottom"/>
          </w:tcPr>
          <w:p w14:paraId="4797CED4"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808139355"/>
                <w:placeholder>
                  <w:docPart w:val="A4B1C147553048B1A8ED6D05DADF189D"/>
                </w:placeholder>
                <w:showingPlcHdr/>
              </w:sdtPr>
              <w:sdtEndPr>
                <w:rPr>
                  <w:rStyle w:val="Absatz-Standardschriftart"/>
                </w:rPr>
              </w:sdtEndPr>
              <w:sdtContent>
                <w:r w:rsidR="00443D77" w:rsidRPr="006032A9">
                  <w:rPr>
                    <w:noProof/>
                    <w:lang w:bidi="de-DE"/>
                  </w:rPr>
                  <w:t>Straße und Hausnummer</w:t>
                </w:r>
              </w:sdtContent>
            </w:sdt>
          </w:p>
        </w:tc>
        <w:tc>
          <w:tcPr>
            <w:tcW w:w="4550" w:type="dxa"/>
            <w:vAlign w:val="bottom"/>
          </w:tcPr>
          <w:p w14:paraId="25E67C47" w14:textId="77777777" w:rsidR="00443D77" w:rsidRPr="006032A9" w:rsidRDefault="000E78BD" w:rsidP="00A34E41">
            <w:pPr>
              <w:pStyle w:val="MitgliedDetails"/>
              <w:rPr>
                <w:noProof/>
              </w:rPr>
            </w:pPr>
            <w:sdt>
              <w:sdtPr>
                <w:rPr>
                  <w:rStyle w:val="MitgliedDetailzeichen"/>
                  <w:b/>
                  <w:noProof/>
                </w:rPr>
                <w:id w:val="256332712"/>
                <w:placeholder>
                  <w:docPart w:val="0C7DC8CA078B4D33B0B7C6B9004FF19F"/>
                </w:placeholder>
                <w:showingPlcHdr/>
              </w:sdtPr>
              <w:sdtEndPr>
                <w:rPr>
                  <w:rStyle w:val="Absatz-Standardschriftart"/>
                </w:rPr>
              </w:sdtEndPr>
              <w:sdtContent>
                <w:r w:rsidR="00443D77" w:rsidRPr="006032A9">
                  <w:rPr>
                    <w:rStyle w:val="Platzhaltertext"/>
                    <w:noProof/>
                    <w:color w:val="000000" w:themeColor="text1"/>
                    <w:lang w:bidi="de-DE"/>
                  </w:rPr>
                  <w:t>555-0101 (Arbeit)</w:t>
                </w:r>
              </w:sdtContent>
            </w:sdt>
          </w:p>
        </w:tc>
      </w:tr>
      <w:tr w:rsidR="00443D77" w:rsidRPr="006032A9" w14:paraId="60154A45" w14:textId="77777777" w:rsidTr="002118F5">
        <w:trPr>
          <w:trHeight w:val="432"/>
        </w:trPr>
        <w:tc>
          <w:tcPr>
            <w:tcW w:w="5940" w:type="dxa"/>
            <w:vAlign w:val="bottom"/>
          </w:tcPr>
          <w:p w14:paraId="5B1E674B"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418331273"/>
                <w:placeholder>
                  <w:docPart w:val="5204A3BF5CDB41D1B7F5C3967FEC67E4"/>
                </w:placeholder>
                <w:showingPlcHdr/>
              </w:sdtPr>
              <w:sdtEndPr>
                <w:rPr>
                  <w:rStyle w:val="Absatz-Standardschriftart"/>
                </w:rPr>
              </w:sdtEndPr>
              <w:sdtContent>
                <w:r w:rsidR="00443D77" w:rsidRPr="006032A9">
                  <w:rPr>
                    <w:noProof/>
                    <w:lang w:bidi="de-DE"/>
                  </w:rPr>
                  <w:t>Stadt, Bundesland, PLZ</w:t>
                </w:r>
              </w:sdtContent>
            </w:sdt>
          </w:p>
        </w:tc>
        <w:tc>
          <w:tcPr>
            <w:tcW w:w="4550" w:type="dxa"/>
            <w:vAlign w:val="bottom"/>
          </w:tcPr>
          <w:p w14:paraId="386D9C63" w14:textId="77777777" w:rsidR="00443D77" w:rsidRPr="006032A9" w:rsidRDefault="000E78BD" w:rsidP="00A34E41">
            <w:pPr>
              <w:pStyle w:val="MitgliedDetails"/>
              <w:rPr>
                <w:noProof/>
              </w:rPr>
            </w:pPr>
            <w:sdt>
              <w:sdtPr>
                <w:rPr>
                  <w:rStyle w:val="MitgliedDetailzeichen"/>
                  <w:b/>
                  <w:noProof/>
                </w:rPr>
                <w:id w:val="1890068278"/>
                <w:placeholder>
                  <w:docPart w:val="F30F7186ACDB44A5B816810F2590EF9F"/>
                </w:placeholder>
                <w:showingPlcHdr/>
              </w:sdtPr>
              <w:sdtEndPr>
                <w:rPr>
                  <w:rStyle w:val="Absatz-Standardschriftart"/>
                </w:rPr>
              </w:sdtEndPr>
              <w:sdtContent>
                <w:r w:rsidR="00443D77" w:rsidRPr="006032A9">
                  <w:rPr>
                    <w:rStyle w:val="Platzhaltertext"/>
                    <w:noProof/>
                    <w:color w:val="000000" w:themeColor="text1"/>
                    <w:lang w:bidi="de-DE"/>
                  </w:rPr>
                  <w:t>555-0102 (Mobil)</w:t>
                </w:r>
              </w:sdtContent>
            </w:sdt>
          </w:p>
        </w:tc>
      </w:tr>
      <w:tr w:rsidR="00443D77" w:rsidRPr="006032A9" w14:paraId="3559A72D" w14:textId="77777777" w:rsidTr="002118F5">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2008346267"/>
              <w:placeholder>
                <w:docPart w:val="D7A0F13B48A24D50B3EE84AE94A8FAD7"/>
              </w:placeholder>
              <w:showingPlcHdr/>
            </w:sdtPr>
            <w:sdtEndPr>
              <w:rPr>
                <w:rStyle w:val="Absatz-Standardschriftart"/>
              </w:rPr>
            </w:sdtEndPr>
            <w:sdtContent>
              <w:p w14:paraId="2BCF1DC6" w14:textId="77777777" w:rsidR="00443D77" w:rsidRPr="006032A9" w:rsidRDefault="00443D77" w:rsidP="00A34E41">
                <w:pPr>
                  <w:pStyle w:val="Notizentext"/>
                  <w:rPr>
                    <w:noProof/>
                  </w:rPr>
                </w:pPr>
                <w:r w:rsidRPr="006032A9">
                  <w:rPr>
                    <w:noProof/>
                    <w:lang w:bidi="de-DE"/>
                  </w:rPr>
                  <w:t>E-Mail-/Webadresse</w:t>
                </w:r>
              </w:p>
            </w:sdtContent>
          </w:sdt>
        </w:tc>
        <w:tc>
          <w:tcPr>
            <w:tcW w:w="4550" w:type="dxa"/>
            <w:vAlign w:val="bottom"/>
          </w:tcPr>
          <w:p w14:paraId="43B5ED33" w14:textId="77777777" w:rsidR="00443D77" w:rsidRPr="006032A9" w:rsidRDefault="000E78BD" w:rsidP="00A34E41">
            <w:pPr>
              <w:pStyle w:val="MitgliedDetails"/>
              <w:rPr>
                <w:noProof/>
              </w:rPr>
            </w:pPr>
            <w:sdt>
              <w:sdtPr>
                <w:rPr>
                  <w:rStyle w:val="MitgliedDetailzeichen"/>
                  <w:b/>
                  <w:noProof/>
                </w:rPr>
                <w:id w:val="-1406292255"/>
                <w:placeholder>
                  <w:docPart w:val="E1FEC7E0E8094E3480A55298B2B55AF3"/>
                </w:placeholder>
                <w:showingPlcHdr/>
              </w:sdtPr>
              <w:sdtEndPr>
                <w:rPr>
                  <w:rStyle w:val="Absatz-Standardschriftart"/>
                </w:rPr>
              </w:sdtEndPr>
              <w:sdtContent>
                <w:r w:rsidR="00443D77" w:rsidRPr="006032A9">
                  <w:rPr>
                    <w:rStyle w:val="Platzhaltertext"/>
                    <w:noProof/>
                    <w:color w:val="000000" w:themeColor="text1"/>
                    <w:lang w:bidi="de-DE"/>
                  </w:rPr>
                  <w:t>555-0103 (Fax)</w:t>
                </w:r>
              </w:sdtContent>
            </w:sdt>
          </w:p>
        </w:tc>
      </w:tr>
      <w:tr w:rsidR="00443D77" w:rsidRPr="006032A9" w14:paraId="418EBB38" w14:textId="77777777" w:rsidTr="002118F5">
        <w:trPr>
          <w:trHeight w:val="572"/>
        </w:trPr>
        <w:tc>
          <w:tcPr>
            <w:tcW w:w="5940" w:type="dxa"/>
            <w:tcBorders>
              <w:bottom w:val="single" w:sz="36" w:space="0" w:color="A5300F"/>
            </w:tcBorders>
            <w:vAlign w:val="bottom"/>
          </w:tcPr>
          <w:p w14:paraId="4B6F4788" w14:textId="77777777" w:rsidR="00443D77" w:rsidRPr="006032A9" w:rsidRDefault="00443D77" w:rsidP="00443D77">
            <w:pPr>
              <w:pStyle w:val="MitgliedDetails"/>
              <w:rPr>
                <w:noProof/>
              </w:rPr>
            </w:pPr>
          </w:p>
        </w:tc>
        <w:tc>
          <w:tcPr>
            <w:tcW w:w="4550" w:type="dxa"/>
            <w:vMerge w:val="restart"/>
            <w:vAlign w:val="bottom"/>
          </w:tcPr>
          <w:p w14:paraId="0718129D" w14:textId="77777777" w:rsidR="00443D77" w:rsidRPr="006032A9" w:rsidRDefault="00443D77" w:rsidP="00443D77">
            <w:pPr>
              <w:pStyle w:val="MitgliedDetails"/>
              <w:rPr>
                <w:noProof/>
              </w:rPr>
            </w:pPr>
          </w:p>
        </w:tc>
      </w:tr>
      <w:tr w:rsidR="00443D77" w:rsidRPr="006032A9" w14:paraId="2A7F9104" w14:textId="77777777" w:rsidTr="002118F5">
        <w:trPr>
          <w:trHeight w:val="140"/>
        </w:trPr>
        <w:tc>
          <w:tcPr>
            <w:tcW w:w="5940" w:type="dxa"/>
            <w:tcBorders>
              <w:top w:val="single" w:sz="36" w:space="0" w:color="A5300F"/>
            </w:tcBorders>
            <w:vAlign w:val="bottom"/>
          </w:tcPr>
          <w:p w14:paraId="1BB1374D" w14:textId="77777777" w:rsidR="00443D77" w:rsidRPr="006032A9" w:rsidRDefault="00443D77" w:rsidP="00443D77">
            <w:pPr>
              <w:pStyle w:val="MitgliedDetails"/>
              <w:rPr>
                <w:noProof/>
                <w:sz w:val="20"/>
                <w:szCs w:val="20"/>
              </w:rPr>
            </w:pPr>
          </w:p>
        </w:tc>
        <w:tc>
          <w:tcPr>
            <w:tcW w:w="4550" w:type="dxa"/>
            <w:vMerge/>
            <w:vAlign w:val="bottom"/>
          </w:tcPr>
          <w:p w14:paraId="78A34449" w14:textId="77777777" w:rsidR="00443D77" w:rsidRPr="006032A9" w:rsidRDefault="00443D77" w:rsidP="00443D77">
            <w:pPr>
              <w:pStyle w:val="MitgliedDetails"/>
              <w:rPr>
                <w:noProof/>
              </w:rPr>
            </w:pPr>
          </w:p>
        </w:tc>
      </w:tr>
      <w:tr w:rsidR="00443D77" w:rsidRPr="006032A9" w14:paraId="70709608" w14:textId="77777777" w:rsidTr="002118F5">
        <w:trPr>
          <w:trHeight w:val="432"/>
        </w:trPr>
        <w:tc>
          <w:tcPr>
            <w:tcW w:w="5940" w:type="dxa"/>
            <w:vAlign w:val="bottom"/>
          </w:tcPr>
          <w:p w14:paraId="7AEB20E3" w14:textId="77777777" w:rsidR="00443D77" w:rsidRPr="006032A9" w:rsidRDefault="000E78BD" w:rsidP="00443D77">
            <w:pPr>
              <w:pStyle w:val="Name"/>
              <w:framePr w:hSpace="0" w:wrap="auto" w:vAnchor="margin" w:xAlign="left" w:yAlign="inline"/>
              <w:suppressOverlap w:val="0"/>
              <w:rPr>
                <w:noProof/>
              </w:rPr>
            </w:pPr>
            <w:sdt>
              <w:sdtPr>
                <w:rPr>
                  <w:rStyle w:val="MitgliedDetailzeichen"/>
                  <w:b/>
                  <w:noProof/>
                  <w:sz w:val="32"/>
                  <w:szCs w:val="32"/>
                </w:rPr>
                <w:id w:val="1268589959"/>
                <w:placeholder>
                  <w:docPart w:val="AAC032C818774261883E7E2FA5B97F5E"/>
                </w:placeholder>
                <w:showingPlcHdr/>
              </w:sdtPr>
              <w:sdtEndPr>
                <w:rPr>
                  <w:rStyle w:val="Absatz-Standardschriftart"/>
                </w:rPr>
              </w:sdtEndPr>
              <w:sdtContent>
                <w:r w:rsidR="00443D77" w:rsidRPr="006032A9">
                  <w:rPr>
                    <w:rStyle w:val="Namenszeichen"/>
                    <w:b/>
                    <w:noProof/>
                    <w:lang w:bidi="de-DE"/>
                  </w:rPr>
                  <w:t>Name des Mitglieds</w:t>
                </w:r>
              </w:sdtContent>
            </w:sdt>
          </w:p>
        </w:tc>
        <w:tc>
          <w:tcPr>
            <w:tcW w:w="4550" w:type="dxa"/>
            <w:vAlign w:val="bottom"/>
          </w:tcPr>
          <w:p w14:paraId="2959ADE3" w14:textId="77777777" w:rsidR="00443D77" w:rsidRPr="006032A9" w:rsidRDefault="000E78BD" w:rsidP="00A34E41">
            <w:pPr>
              <w:pStyle w:val="MitgliedDetails"/>
              <w:rPr>
                <w:noProof/>
              </w:rPr>
            </w:pPr>
            <w:sdt>
              <w:sdtPr>
                <w:rPr>
                  <w:rStyle w:val="MitgliedDetailzeichen"/>
                  <w:b/>
                  <w:noProof/>
                </w:rPr>
                <w:id w:val="161443244"/>
                <w:placeholder>
                  <w:docPart w:val="D5B50B834D434939865C1C2B5F9EEA1C"/>
                </w:placeholder>
                <w:showingPlcHdr/>
              </w:sdtPr>
              <w:sdtEndPr>
                <w:rPr>
                  <w:rStyle w:val="Absatz-Standardschriftart"/>
                </w:rPr>
              </w:sdtEndPr>
              <w:sdtContent>
                <w:r w:rsidR="00443D77" w:rsidRPr="006032A9">
                  <w:rPr>
                    <w:rStyle w:val="Platzhaltertext"/>
                    <w:noProof/>
                    <w:color w:val="000000" w:themeColor="text1"/>
                    <w:lang w:bidi="de-DE"/>
                  </w:rPr>
                  <w:t>555-0100 (Privat)</w:t>
                </w:r>
              </w:sdtContent>
            </w:sdt>
          </w:p>
        </w:tc>
      </w:tr>
      <w:tr w:rsidR="00443D77" w:rsidRPr="006032A9" w14:paraId="1C8A65D7" w14:textId="77777777" w:rsidTr="002118F5">
        <w:trPr>
          <w:trHeight w:val="432"/>
        </w:trPr>
        <w:tc>
          <w:tcPr>
            <w:tcW w:w="5940" w:type="dxa"/>
            <w:vAlign w:val="bottom"/>
          </w:tcPr>
          <w:p w14:paraId="2A38B66E"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025332363"/>
                <w:placeholder>
                  <w:docPart w:val="419450CB330745C29E5AF8093BE71855"/>
                </w:placeholder>
                <w:showingPlcHdr/>
              </w:sdtPr>
              <w:sdtEndPr>
                <w:rPr>
                  <w:rStyle w:val="Absatz-Standardschriftart"/>
                </w:rPr>
              </w:sdtEndPr>
              <w:sdtContent>
                <w:r w:rsidR="00443D77" w:rsidRPr="006032A9">
                  <w:rPr>
                    <w:noProof/>
                    <w:lang w:bidi="de-DE"/>
                  </w:rPr>
                  <w:t>Straße und Hausnummer</w:t>
                </w:r>
              </w:sdtContent>
            </w:sdt>
          </w:p>
        </w:tc>
        <w:tc>
          <w:tcPr>
            <w:tcW w:w="4550" w:type="dxa"/>
            <w:vAlign w:val="bottom"/>
          </w:tcPr>
          <w:p w14:paraId="5CBB67CF" w14:textId="77777777" w:rsidR="00443D77" w:rsidRPr="006032A9" w:rsidRDefault="000E78BD" w:rsidP="00A34E41">
            <w:pPr>
              <w:pStyle w:val="MitgliedDetails"/>
              <w:rPr>
                <w:noProof/>
              </w:rPr>
            </w:pPr>
            <w:sdt>
              <w:sdtPr>
                <w:rPr>
                  <w:rStyle w:val="MitgliedDetailzeichen"/>
                  <w:b/>
                  <w:noProof/>
                </w:rPr>
                <w:id w:val="78028085"/>
                <w:placeholder>
                  <w:docPart w:val="4A0B05AFD53B4FE8974D47536A7FCA32"/>
                </w:placeholder>
                <w:showingPlcHdr/>
              </w:sdtPr>
              <w:sdtEndPr>
                <w:rPr>
                  <w:rStyle w:val="Absatz-Standardschriftart"/>
                </w:rPr>
              </w:sdtEndPr>
              <w:sdtContent>
                <w:r w:rsidR="00443D77" w:rsidRPr="006032A9">
                  <w:rPr>
                    <w:rStyle w:val="Platzhaltertext"/>
                    <w:noProof/>
                    <w:color w:val="000000" w:themeColor="text1"/>
                    <w:lang w:bidi="de-DE"/>
                  </w:rPr>
                  <w:t>555-0101 (Arbeit)</w:t>
                </w:r>
              </w:sdtContent>
            </w:sdt>
          </w:p>
        </w:tc>
      </w:tr>
      <w:tr w:rsidR="00443D77" w:rsidRPr="006032A9" w14:paraId="348EB906" w14:textId="77777777" w:rsidTr="002118F5">
        <w:trPr>
          <w:trHeight w:val="432"/>
        </w:trPr>
        <w:tc>
          <w:tcPr>
            <w:tcW w:w="5940" w:type="dxa"/>
            <w:vAlign w:val="bottom"/>
          </w:tcPr>
          <w:p w14:paraId="0471A354"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652105783"/>
                <w:placeholder>
                  <w:docPart w:val="ACABD4C3420942C59BE6B2C28B2C2E86"/>
                </w:placeholder>
                <w:showingPlcHdr/>
              </w:sdtPr>
              <w:sdtEndPr>
                <w:rPr>
                  <w:rStyle w:val="Absatz-Standardschriftart"/>
                </w:rPr>
              </w:sdtEndPr>
              <w:sdtContent>
                <w:r w:rsidR="00443D77" w:rsidRPr="006032A9">
                  <w:rPr>
                    <w:noProof/>
                    <w:lang w:bidi="de-DE"/>
                  </w:rPr>
                  <w:t>Stadt, Bundesland, PLZ</w:t>
                </w:r>
              </w:sdtContent>
            </w:sdt>
          </w:p>
        </w:tc>
        <w:tc>
          <w:tcPr>
            <w:tcW w:w="4550" w:type="dxa"/>
            <w:vAlign w:val="bottom"/>
          </w:tcPr>
          <w:p w14:paraId="1693862A" w14:textId="77777777" w:rsidR="00443D77" w:rsidRPr="006032A9" w:rsidRDefault="000E78BD" w:rsidP="00A34E41">
            <w:pPr>
              <w:pStyle w:val="MitgliedDetails"/>
              <w:rPr>
                <w:noProof/>
              </w:rPr>
            </w:pPr>
            <w:sdt>
              <w:sdtPr>
                <w:rPr>
                  <w:rStyle w:val="MitgliedDetailzeichen"/>
                  <w:b/>
                  <w:noProof/>
                </w:rPr>
                <w:id w:val="-535732350"/>
                <w:placeholder>
                  <w:docPart w:val="CF0F4FCDA8C74B8AB95D2AA96BABC4A4"/>
                </w:placeholder>
                <w:showingPlcHdr/>
              </w:sdtPr>
              <w:sdtEndPr>
                <w:rPr>
                  <w:rStyle w:val="Absatz-Standardschriftart"/>
                </w:rPr>
              </w:sdtEndPr>
              <w:sdtContent>
                <w:r w:rsidR="00443D77" w:rsidRPr="006032A9">
                  <w:rPr>
                    <w:rStyle w:val="Platzhaltertext"/>
                    <w:noProof/>
                    <w:color w:val="000000" w:themeColor="text1"/>
                    <w:lang w:bidi="de-DE"/>
                  </w:rPr>
                  <w:t>555-0102 (Mobil)</w:t>
                </w:r>
              </w:sdtContent>
            </w:sdt>
          </w:p>
        </w:tc>
      </w:tr>
      <w:tr w:rsidR="00443D77" w:rsidRPr="006032A9" w14:paraId="1FC0DC87" w14:textId="77777777" w:rsidTr="002118F5">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1192268611"/>
              <w:placeholder>
                <w:docPart w:val="97D7B6CAC9AD43AE8085EEE2482BB399"/>
              </w:placeholder>
              <w:showingPlcHdr/>
            </w:sdtPr>
            <w:sdtEndPr>
              <w:rPr>
                <w:rStyle w:val="Absatz-Standardschriftart"/>
              </w:rPr>
            </w:sdtEndPr>
            <w:sdtContent>
              <w:p w14:paraId="625CE4C2" w14:textId="77777777" w:rsidR="00443D77" w:rsidRPr="006032A9" w:rsidRDefault="00443D77" w:rsidP="00A34E41">
                <w:pPr>
                  <w:pStyle w:val="Notizentext"/>
                  <w:rPr>
                    <w:noProof/>
                  </w:rPr>
                </w:pPr>
                <w:r w:rsidRPr="006032A9">
                  <w:rPr>
                    <w:noProof/>
                    <w:lang w:bidi="de-DE"/>
                  </w:rPr>
                  <w:t>E-Mail-/Webadresse</w:t>
                </w:r>
              </w:p>
            </w:sdtContent>
          </w:sdt>
        </w:tc>
        <w:tc>
          <w:tcPr>
            <w:tcW w:w="4550" w:type="dxa"/>
            <w:vAlign w:val="bottom"/>
          </w:tcPr>
          <w:p w14:paraId="20C0CE8E" w14:textId="77777777" w:rsidR="00443D77" w:rsidRPr="006032A9" w:rsidRDefault="000E78BD" w:rsidP="00A34E41">
            <w:pPr>
              <w:pStyle w:val="MitgliedDetails"/>
              <w:rPr>
                <w:noProof/>
              </w:rPr>
            </w:pPr>
            <w:sdt>
              <w:sdtPr>
                <w:rPr>
                  <w:rStyle w:val="MitgliedDetailzeichen"/>
                  <w:b/>
                  <w:noProof/>
                </w:rPr>
                <w:id w:val="-612523165"/>
                <w:placeholder>
                  <w:docPart w:val="0AC0E1F1CF024A2F9C85652203FC5D0E"/>
                </w:placeholder>
                <w:showingPlcHdr/>
              </w:sdtPr>
              <w:sdtEndPr>
                <w:rPr>
                  <w:rStyle w:val="Absatz-Standardschriftart"/>
                </w:rPr>
              </w:sdtEndPr>
              <w:sdtContent>
                <w:r w:rsidR="00443D77" w:rsidRPr="006032A9">
                  <w:rPr>
                    <w:rStyle w:val="Platzhaltertext"/>
                    <w:noProof/>
                    <w:color w:val="000000" w:themeColor="text1"/>
                    <w:lang w:bidi="de-DE"/>
                  </w:rPr>
                  <w:t>555-0103 (Fax)</w:t>
                </w:r>
              </w:sdtContent>
            </w:sdt>
          </w:p>
        </w:tc>
      </w:tr>
      <w:tr w:rsidR="00443D77" w:rsidRPr="006032A9" w14:paraId="2111BFF0" w14:textId="77777777" w:rsidTr="002118F5">
        <w:trPr>
          <w:trHeight w:val="1055"/>
        </w:trPr>
        <w:tc>
          <w:tcPr>
            <w:tcW w:w="5940" w:type="dxa"/>
            <w:tcBorders>
              <w:bottom w:val="single" w:sz="36" w:space="0" w:color="A5300F"/>
            </w:tcBorders>
            <w:vAlign w:val="bottom"/>
          </w:tcPr>
          <w:p w14:paraId="44D8F0B3" w14:textId="77777777" w:rsidR="00443D77" w:rsidRPr="006032A9" w:rsidRDefault="00443D77" w:rsidP="00443D77">
            <w:pPr>
              <w:pStyle w:val="MitgliedDetails"/>
              <w:rPr>
                <w:rStyle w:val="MitgliedDetailzeichen"/>
                <w:noProof/>
              </w:rPr>
            </w:pPr>
          </w:p>
        </w:tc>
        <w:tc>
          <w:tcPr>
            <w:tcW w:w="4550" w:type="dxa"/>
            <w:vMerge w:val="restart"/>
            <w:vAlign w:val="bottom"/>
          </w:tcPr>
          <w:p w14:paraId="5196CBB5" w14:textId="77777777" w:rsidR="00443D77" w:rsidRPr="006032A9" w:rsidRDefault="00443D77" w:rsidP="00443D77">
            <w:pPr>
              <w:pStyle w:val="MitgliedDetails"/>
              <w:rPr>
                <w:rStyle w:val="MitgliedDetailzeichen"/>
                <w:noProof/>
              </w:rPr>
            </w:pPr>
          </w:p>
        </w:tc>
      </w:tr>
      <w:tr w:rsidR="00443D77" w:rsidRPr="006032A9" w14:paraId="5C3B4A70" w14:textId="77777777" w:rsidTr="002118F5">
        <w:trPr>
          <w:trHeight w:val="266"/>
        </w:trPr>
        <w:tc>
          <w:tcPr>
            <w:tcW w:w="5940" w:type="dxa"/>
            <w:tcBorders>
              <w:top w:val="single" w:sz="36" w:space="0" w:color="A5300F"/>
            </w:tcBorders>
            <w:vAlign w:val="bottom"/>
          </w:tcPr>
          <w:p w14:paraId="40FD2438" w14:textId="77777777" w:rsidR="00443D77" w:rsidRPr="006032A9" w:rsidRDefault="00443D77" w:rsidP="00443D77">
            <w:pPr>
              <w:pStyle w:val="MitgliedDetails"/>
              <w:rPr>
                <w:rStyle w:val="MitgliedDetailzeichen"/>
                <w:noProof/>
                <w:sz w:val="18"/>
                <w:szCs w:val="20"/>
              </w:rPr>
            </w:pPr>
          </w:p>
        </w:tc>
        <w:tc>
          <w:tcPr>
            <w:tcW w:w="4550" w:type="dxa"/>
            <w:vMerge/>
            <w:vAlign w:val="bottom"/>
          </w:tcPr>
          <w:p w14:paraId="4A633D81" w14:textId="77777777" w:rsidR="00443D77" w:rsidRPr="006032A9" w:rsidRDefault="00443D77" w:rsidP="00443D77">
            <w:pPr>
              <w:pStyle w:val="MitgliedDetails"/>
              <w:rPr>
                <w:rStyle w:val="MitgliedDetailzeichen"/>
                <w:noProof/>
              </w:rPr>
            </w:pPr>
          </w:p>
        </w:tc>
      </w:tr>
      <w:tr w:rsidR="00443D77" w:rsidRPr="006032A9" w14:paraId="71731E39" w14:textId="77777777" w:rsidTr="002118F5">
        <w:trPr>
          <w:trHeight w:val="432"/>
        </w:trPr>
        <w:tc>
          <w:tcPr>
            <w:tcW w:w="5940" w:type="dxa"/>
            <w:vAlign w:val="bottom"/>
          </w:tcPr>
          <w:p w14:paraId="69A39CF3" w14:textId="77777777" w:rsidR="00443D77" w:rsidRPr="006032A9" w:rsidRDefault="000E78BD" w:rsidP="00443D77">
            <w:pPr>
              <w:pStyle w:val="Name"/>
              <w:framePr w:hSpace="0" w:wrap="auto" w:vAnchor="margin" w:xAlign="left" w:yAlign="inline"/>
              <w:suppressOverlap w:val="0"/>
              <w:rPr>
                <w:noProof/>
              </w:rPr>
            </w:pPr>
            <w:sdt>
              <w:sdtPr>
                <w:rPr>
                  <w:rStyle w:val="MitgliedDetailzeichen"/>
                  <w:noProof/>
                </w:rPr>
                <w:id w:val="1765568218"/>
                <w:placeholder>
                  <w:docPart w:val="1537F9BEC08C4D0E850AA1BBBF6110DD"/>
                </w:placeholder>
                <w:showingPlcHdr/>
              </w:sdtPr>
              <w:sdtEndPr>
                <w:rPr>
                  <w:rStyle w:val="Absatz-Standardschriftart"/>
                  <w:b/>
                  <w:sz w:val="32"/>
                  <w:szCs w:val="32"/>
                </w:rPr>
              </w:sdtEndPr>
              <w:sdtContent>
                <w:r w:rsidR="00443D77" w:rsidRPr="006032A9">
                  <w:rPr>
                    <w:noProof/>
                    <w:lang w:bidi="de-DE"/>
                  </w:rPr>
                  <w:t>Name des Mitglieds</w:t>
                </w:r>
              </w:sdtContent>
            </w:sdt>
          </w:p>
        </w:tc>
        <w:tc>
          <w:tcPr>
            <w:tcW w:w="4550" w:type="dxa"/>
            <w:vAlign w:val="bottom"/>
          </w:tcPr>
          <w:p w14:paraId="44C9168E" w14:textId="77777777" w:rsidR="00443D77" w:rsidRPr="006032A9" w:rsidRDefault="000E78BD" w:rsidP="00A34E41">
            <w:pPr>
              <w:pStyle w:val="MitgliedDetails"/>
              <w:rPr>
                <w:noProof/>
              </w:rPr>
            </w:pPr>
            <w:sdt>
              <w:sdtPr>
                <w:rPr>
                  <w:rStyle w:val="MitgliedDetailzeichen"/>
                  <w:b/>
                  <w:noProof/>
                </w:rPr>
                <w:id w:val="-336844132"/>
                <w:placeholder>
                  <w:docPart w:val="A13EF39FBA104F929CD1AFCE18C198C1"/>
                </w:placeholder>
                <w:showingPlcHdr/>
              </w:sdtPr>
              <w:sdtEndPr>
                <w:rPr>
                  <w:rStyle w:val="Absatz-Standardschriftart"/>
                </w:rPr>
              </w:sdtEndPr>
              <w:sdtContent>
                <w:r w:rsidR="00443D77" w:rsidRPr="006032A9">
                  <w:rPr>
                    <w:rStyle w:val="Platzhaltertext"/>
                    <w:noProof/>
                    <w:color w:val="000000" w:themeColor="text1"/>
                    <w:lang w:bidi="de-DE"/>
                  </w:rPr>
                  <w:t>555-0100 (Privat)</w:t>
                </w:r>
              </w:sdtContent>
            </w:sdt>
          </w:p>
        </w:tc>
      </w:tr>
      <w:tr w:rsidR="00443D77" w:rsidRPr="006032A9" w14:paraId="4C11BD3A" w14:textId="77777777" w:rsidTr="002118F5">
        <w:trPr>
          <w:trHeight w:val="432"/>
        </w:trPr>
        <w:tc>
          <w:tcPr>
            <w:tcW w:w="5940" w:type="dxa"/>
            <w:vAlign w:val="bottom"/>
          </w:tcPr>
          <w:p w14:paraId="685B6C56"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9598080"/>
                <w:placeholder>
                  <w:docPart w:val="E0B727C244014515842553175B790BB3"/>
                </w:placeholder>
                <w:showingPlcHdr/>
              </w:sdtPr>
              <w:sdtEndPr>
                <w:rPr>
                  <w:rStyle w:val="Absatz-Standardschriftart"/>
                </w:rPr>
              </w:sdtEndPr>
              <w:sdtContent>
                <w:r w:rsidR="00443D77" w:rsidRPr="006032A9">
                  <w:rPr>
                    <w:noProof/>
                    <w:lang w:bidi="de-DE"/>
                  </w:rPr>
                  <w:t>Straße und Hausnummer</w:t>
                </w:r>
              </w:sdtContent>
            </w:sdt>
          </w:p>
        </w:tc>
        <w:tc>
          <w:tcPr>
            <w:tcW w:w="4550" w:type="dxa"/>
            <w:vAlign w:val="bottom"/>
          </w:tcPr>
          <w:p w14:paraId="1658145C" w14:textId="77777777" w:rsidR="00443D77" w:rsidRPr="006032A9" w:rsidRDefault="000E78BD" w:rsidP="00A34E41">
            <w:pPr>
              <w:pStyle w:val="MitgliedDetails"/>
              <w:rPr>
                <w:noProof/>
              </w:rPr>
            </w:pPr>
            <w:sdt>
              <w:sdtPr>
                <w:rPr>
                  <w:rStyle w:val="MitgliedDetailzeichen"/>
                  <w:b/>
                  <w:noProof/>
                </w:rPr>
                <w:id w:val="282473254"/>
                <w:placeholder>
                  <w:docPart w:val="0B6A1C5589744123BDA7AAB898933882"/>
                </w:placeholder>
                <w:showingPlcHdr/>
              </w:sdtPr>
              <w:sdtEndPr>
                <w:rPr>
                  <w:rStyle w:val="Absatz-Standardschriftart"/>
                </w:rPr>
              </w:sdtEndPr>
              <w:sdtContent>
                <w:r w:rsidR="00443D77" w:rsidRPr="006032A9">
                  <w:rPr>
                    <w:rStyle w:val="Platzhaltertext"/>
                    <w:noProof/>
                    <w:color w:val="000000" w:themeColor="text1"/>
                    <w:lang w:bidi="de-DE"/>
                  </w:rPr>
                  <w:t>555-0101 (Arbeit)</w:t>
                </w:r>
              </w:sdtContent>
            </w:sdt>
          </w:p>
        </w:tc>
      </w:tr>
      <w:tr w:rsidR="00443D77" w:rsidRPr="006032A9" w14:paraId="55305628" w14:textId="77777777" w:rsidTr="002118F5">
        <w:trPr>
          <w:trHeight w:val="432"/>
        </w:trPr>
        <w:tc>
          <w:tcPr>
            <w:tcW w:w="5940" w:type="dxa"/>
            <w:vAlign w:val="bottom"/>
          </w:tcPr>
          <w:p w14:paraId="5F952F90"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938737057"/>
                <w:placeholder>
                  <w:docPart w:val="4828CD1EF4B14DDB8E594E6815C62D20"/>
                </w:placeholder>
                <w:showingPlcHdr/>
              </w:sdtPr>
              <w:sdtEndPr>
                <w:rPr>
                  <w:rStyle w:val="Absatz-Standardschriftart"/>
                </w:rPr>
              </w:sdtEndPr>
              <w:sdtContent>
                <w:r w:rsidR="00443D77" w:rsidRPr="006032A9">
                  <w:rPr>
                    <w:noProof/>
                    <w:lang w:bidi="de-DE"/>
                  </w:rPr>
                  <w:t>Stadt, Bundesland, PLZ</w:t>
                </w:r>
              </w:sdtContent>
            </w:sdt>
          </w:p>
        </w:tc>
        <w:tc>
          <w:tcPr>
            <w:tcW w:w="4550" w:type="dxa"/>
            <w:vAlign w:val="bottom"/>
          </w:tcPr>
          <w:p w14:paraId="794E8AD0" w14:textId="77777777" w:rsidR="00443D77" w:rsidRPr="006032A9" w:rsidRDefault="000E78BD" w:rsidP="00A34E41">
            <w:pPr>
              <w:pStyle w:val="MitgliedDetails"/>
              <w:rPr>
                <w:noProof/>
              </w:rPr>
            </w:pPr>
            <w:sdt>
              <w:sdtPr>
                <w:rPr>
                  <w:rStyle w:val="MitgliedDetailzeichen"/>
                  <w:b/>
                  <w:noProof/>
                </w:rPr>
                <w:id w:val="-258135459"/>
                <w:placeholder>
                  <w:docPart w:val="F81EA1E4BEFE434986BC1A83A602EAD8"/>
                </w:placeholder>
                <w:showingPlcHdr/>
              </w:sdtPr>
              <w:sdtEndPr>
                <w:rPr>
                  <w:rStyle w:val="Absatz-Standardschriftart"/>
                </w:rPr>
              </w:sdtEndPr>
              <w:sdtContent>
                <w:r w:rsidR="00443D77" w:rsidRPr="006032A9">
                  <w:rPr>
                    <w:rStyle w:val="Platzhaltertext"/>
                    <w:noProof/>
                    <w:color w:val="000000" w:themeColor="text1"/>
                    <w:lang w:bidi="de-DE"/>
                  </w:rPr>
                  <w:t>555-0102 (Mobil)</w:t>
                </w:r>
              </w:sdtContent>
            </w:sdt>
          </w:p>
        </w:tc>
      </w:tr>
      <w:tr w:rsidR="00443D77" w:rsidRPr="006032A9" w14:paraId="65156107" w14:textId="77777777" w:rsidTr="002118F5">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1915844544"/>
              <w:placeholder>
                <w:docPart w:val="599704DEEB904EEDAAB2A8A6CD525006"/>
              </w:placeholder>
              <w:showingPlcHdr/>
            </w:sdtPr>
            <w:sdtEndPr>
              <w:rPr>
                <w:rStyle w:val="Absatz-Standardschriftart"/>
              </w:rPr>
            </w:sdtEndPr>
            <w:sdtContent>
              <w:p w14:paraId="3A661B77" w14:textId="77777777" w:rsidR="00443D77" w:rsidRPr="006032A9" w:rsidRDefault="00443D77" w:rsidP="00A34E41">
                <w:pPr>
                  <w:pStyle w:val="Notizentext"/>
                  <w:rPr>
                    <w:noProof/>
                  </w:rPr>
                </w:pPr>
                <w:r w:rsidRPr="006032A9">
                  <w:rPr>
                    <w:noProof/>
                    <w:lang w:bidi="de-DE"/>
                  </w:rPr>
                  <w:t>E-Mail-/Webadresse</w:t>
                </w:r>
              </w:p>
            </w:sdtContent>
          </w:sdt>
        </w:tc>
        <w:tc>
          <w:tcPr>
            <w:tcW w:w="4550" w:type="dxa"/>
            <w:vAlign w:val="bottom"/>
          </w:tcPr>
          <w:p w14:paraId="7A388363" w14:textId="77777777" w:rsidR="00443D77" w:rsidRPr="006032A9" w:rsidRDefault="000E78BD" w:rsidP="00A34E41">
            <w:pPr>
              <w:pStyle w:val="MitgliedDetails"/>
              <w:rPr>
                <w:noProof/>
              </w:rPr>
            </w:pPr>
            <w:sdt>
              <w:sdtPr>
                <w:rPr>
                  <w:rStyle w:val="MitgliedDetailzeichen"/>
                  <w:b/>
                  <w:noProof/>
                </w:rPr>
                <w:id w:val="1773967635"/>
                <w:placeholder>
                  <w:docPart w:val="57E1408396D44095AC4208E1B46E6E6D"/>
                </w:placeholder>
                <w:showingPlcHdr/>
              </w:sdtPr>
              <w:sdtEndPr>
                <w:rPr>
                  <w:rStyle w:val="Absatz-Standardschriftart"/>
                </w:rPr>
              </w:sdtEndPr>
              <w:sdtContent>
                <w:r w:rsidR="00443D77" w:rsidRPr="006032A9">
                  <w:rPr>
                    <w:rStyle w:val="Platzhaltertext"/>
                    <w:noProof/>
                    <w:color w:val="000000" w:themeColor="text1"/>
                    <w:lang w:bidi="de-DE"/>
                  </w:rPr>
                  <w:t>555-0103 (Fax)</w:t>
                </w:r>
              </w:sdtContent>
            </w:sdt>
          </w:p>
        </w:tc>
      </w:tr>
      <w:tr w:rsidR="00443D77" w:rsidRPr="006032A9" w14:paraId="634E9E7B" w14:textId="77777777" w:rsidTr="002118F5">
        <w:trPr>
          <w:trHeight w:val="1337"/>
        </w:trPr>
        <w:tc>
          <w:tcPr>
            <w:tcW w:w="5940" w:type="dxa"/>
            <w:tcBorders>
              <w:bottom w:val="single" w:sz="36" w:space="0" w:color="A5300F"/>
            </w:tcBorders>
            <w:vAlign w:val="bottom"/>
          </w:tcPr>
          <w:p w14:paraId="00383153" w14:textId="77777777" w:rsidR="00443D77" w:rsidRPr="006032A9" w:rsidRDefault="00443D77" w:rsidP="00443D77">
            <w:pPr>
              <w:pStyle w:val="MitgliedDetails"/>
              <w:rPr>
                <w:rStyle w:val="MitgliedDetailzeichen"/>
                <w:noProof/>
              </w:rPr>
            </w:pPr>
          </w:p>
        </w:tc>
        <w:tc>
          <w:tcPr>
            <w:tcW w:w="4550" w:type="dxa"/>
            <w:vMerge w:val="restart"/>
            <w:vAlign w:val="bottom"/>
          </w:tcPr>
          <w:p w14:paraId="06C8E039" w14:textId="77777777" w:rsidR="00443D77" w:rsidRPr="006032A9" w:rsidRDefault="00443D77" w:rsidP="00443D77">
            <w:pPr>
              <w:pStyle w:val="MitgliedDetails"/>
              <w:rPr>
                <w:rStyle w:val="MitgliedDetailzeichen"/>
                <w:noProof/>
              </w:rPr>
            </w:pPr>
          </w:p>
        </w:tc>
      </w:tr>
      <w:tr w:rsidR="00443D77" w:rsidRPr="006032A9" w14:paraId="7B3ED525" w14:textId="77777777" w:rsidTr="002118F5">
        <w:trPr>
          <w:trHeight w:val="95"/>
        </w:trPr>
        <w:tc>
          <w:tcPr>
            <w:tcW w:w="5940" w:type="dxa"/>
            <w:tcBorders>
              <w:top w:val="single" w:sz="36" w:space="0" w:color="A5300F"/>
            </w:tcBorders>
            <w:vAlign w:val="bottom"/>
          </w:tcPr>
          <w:p w14:paraId="5A22D09B" w14:textId="77777777" w:rsidR="00443D77" w:rsidRPr="006032A9" w:rsidRDefault="00443D77" w:rsidP="00443D77">
            <w:pPr>
              <w:pStyle w:val="MitgliedDetails"/>
              <w:rPr>
                <w:rStyle w:val="MitgliedDetailzeichen"/>
                <w:noProof/>
                <w:sz w:val="20"/>
                <w:szCs w:val="20"/>
              </w:rPr>
            </w:pPr>
          </w:p>
        </w:tc>
        <w:tc>
          <w:tcPr>
            <w:tcW w:w="4550" w:type="dxa"/>
            <w:vMerge/>
            <w:vAlign w:val="bottom"/>
          </w:tcPr>
          <w:p w14:paraId="04A9A580" w14:textId="77777777" w:rsidR="00443D77" w:rsidRPr="006032A9" w:rsidRDefault="00443D77" w:rsidP="00443D77">
            <w:pPr>
              <w:pStyle w:val="MitgliedDetails"/>
              <w:rPr>
                <w:rStyle w:val="MitgliedDetailzeichen"/>
                <w:noProof/>
              </w:rPr>
            </w:pPr>
          </w:p>
        </w:tc>
      </w:tr>
      <w:tr w:rsidR="00443D77" w:rsidRPr="006032A9" w14:paraId="4EF0A03C" w14:textId="77777777" w:rsidTr="002118F5">
        <w:trPr>
          <w:trHeight w:val="432"/>
        </w:trPr>
        <w:tc>
          <w:tcPr>
            <w:tcW w:w="5940" w:type="dxa"/>
            <w:vAlign w:val="bottom"/>
          </w:tcPr>
          <w:p w14:paraId="3483EEBE" w14:textId="77777777" w:rsidR="00443D77" w:rsidRPr="006032A9" w:rsidRDefault="000E78BD" w:rsidP="00443D77">
            <w:pPr>
              <w:pStyle w:val="Name"/>
              <w:framePr w:hSpace="0" w:wrap="auto" w:vAnchor="margin" w:xAlign="left" w:yAlign="inline"/>
              <w:suppressOverlap w:val="0"/>
              <w:rPr>
                <w:noProof/>
              </w:rPr>
            </w:pPr>
            <w:sdt>
              <w:sdtPr>
                <w:rPr>
                  <w:rStyle w:val="MitgliedDetailzeichen"/>
                  <w:noProof/>
                </w:rPr>
                <w:id w:val="-685444740"/>
                <w:placeholder>
                  <w:docPart w:val="9B2538544FAF4904ACEE87CAFD5505DF"/>
                </w:placeholder>
                <w:showingPlcHdr/>
              </w:sdtPr>
              <w:sdtEndPr>
                <w:rPr>
                  <w:rStyle w:val="Absatz-Standardschriftart"/>
                  <w:b/>
                  <w:sz w:val="32"/>
                  <w:szCs w:val="32"/>
                </w:rPr>
              </w:sdtEndPr>
              <w:sdtContent>
                <w:r w:rsidR="00443D77" w:rsidRPr="006032A9">
                  <w:rPr>
                    <w:noProof/>
                    <w:lang w:bidi="de-DE"/>
                  </w:rPr>
                  <w:t>Name des Mitglieds</w:t>
                </w:r>
              </w:sdtContent>
            </w:sdt>
          </w:p>
        </w:tc>
        <w:tc>
          <w:tcPr>
            <w:tcW w:w="4550" w:type="dxa"/>
            <w:vAlign w:val="bottom"/>
          </w:tcPr>
          <w:p w14:paraId="446AC411" w14:textId="77777777" w:rsidR="00443D77" w:rsidRPr="006032A9" w:rsidRDefault="000E78BD" w:rsidP="00A34E41">
            <w:pPr>
              <w:pStyle w:val="MitgliedDetails"/>
              <w:rPr>
                <w:noProof/>
              </w:rPr>
            </w:pPr>
            <w:sdt>
              <w:sdtPr>
                <w:rPr>
                  <w:rStyle w:val="MitgliedDetailzeichen"/>
                  <w:b/>
                  <w:noProof/>
                </w:rPr>
                <w:id w:val="-1816723596"/>
                <w:placeholder>
                  <w:docPart w:val="4874FCF3925B40709105A239891B9529"/>
                </w:placeholder>
                <w:showingPlcHdr/>
              </w:sdtPr>
              <w:sdtEndPr>
                <w:rPr>
                  <w:rStyle w:val="Absatz-Standardschriftart"/>
                </w:rPr>
              </w:sdtEndPr>
              <w:sdtContent>
                <w:r w:rsidR="00443D77" w:rsidRPr="006032A9">
                  <w:rPr>
                    <w:rStyle w:val="Platzhaltertext"/>
                    <w:noProof/>
                    <w:color w:val="000000" w:themeColor="text1"/>
                    <w:lang w:bidi="de-DE"/>
                  </w:rPr>
                  <w:t>555-0100 (Privat)</w:t>
                </w:r>
              </w:sdtContent>
            </w:sdt>
          </w:p>
        </w:tc>
      </w:tr>
      <w:tr w:rsidR="00443D77" w:rsidRPr="006032A9" w14:paraId="0C3D5E83" w14:textId="77777777" w:rsidTr="002118F5">
        <w:trPr>
          <w:trHeight w:val="432"/>
        </w:trPr>
        <w:tc>
          <w:tcPr>
            <w:tcW w:w="5940" w:type="dxa"/>
            <w:vAlign w:val="bottom"/>
          </w:tcPr>
          <w:p w14:paraId="003FF265"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2027241772"/>
                <w:placeholder>
                  <w:docPart w:val="7673EF2DB44241FF9EFB14C4CCBCCAF1"/>
                </w:placeholder>
                <w:showingPlcHdr/>
              </w:sdtPr>
              <w:sdtEndPr>
                <w:rPr>
                  <w:rStyle w:val="Absatz-Standardschriftart"/>
                </w:rPr>
              </w:sdtEndPr>
              <w:sdtContent>
                <w:r w:rsidR="00443D77" w:rsidRPr="006032A9">
                  <w:rPr>
                    <w:noProof/>
                    <w:lang w:bidi="de-DE"/>
                  </w:rPr>
                  <w:t>Straße und Hausnummer</w:t>
                </w:r>
              </w:sdtContent>
            </w:sdt>
          </w:p>
        </w:tc>
        <w:tc>
          <w:tcPr>
            <w:tcW w:w="4550" w:type="dxa"/>
            <w:vAlign w:val="bottom"/>
          </w:tcPr>
          <w:p w14:paraId="3042C2F1" w14:textId="77777777" w:rsidR="00443D77" w:rsidRPr="006032A9" w:rsidRDefault="000E78BD" w:rsidP="00A34E41">
            <w:pPr>
              <w:pStyle w:val="MitgliedDetails"/>
              <w:rPr>
                <w:noProof/>
              </w:rPr>
            </w:pPr>
            <w:sdt>
              <w:sdtPr>
                <w:rPr>
                  <w:rStyle w:val="MitgliedDetailzeichen"/>
                  <w:b/>
                  <w:noProof/>
                </w:rPr>
                <w:id w:val="508651494"/>
                <w:placeholder>
                  <w:docPart w:val="EAF96CBB0A0D428F8C16F1BFFCD9BC2A"/>
                </w:placeholder>
                <w:showingPlcHdr/>
              </w:sdtPr>
              <w:sdtEndPr>
                <w:rPr>
                  <w:rStyle w:val="Absatz-Standardschriftart"/>
                </w:rPr>
              </w:sdtEndPr>
              <w:sdtContent>
                <w:r w:rsidR="00443D77" w:rsidRPr="006032A9">
                  <w:rPr>
                    <w:rStyle w:val="Platzhaltertext"/>
                    <w:noProof/>
                    <w:color w:val="000000" w:themeColor="text1"/>
                    <w:lang w:bidi="de-DE"/>
                  </w:rPr>
                  <w:t>555-0101 (Arbeit)</w:t>
                </w:r>
              </w:sdtContent>
            </w:sdt>
          </w:p>
        </w:tc>
      </w:tr>
      <w:tr w:rsidR="00443D77" w:rsidRPr="006032A9" w14:paraId="2F130A77" w14:textId="77777777" w:rsidTr="002118F5">
        <w:trPr>
          <w:trHeight w:val="432"/>
        </w:trPr>
        <w:tc>
          <w:tcPr>
            <w:tcW w:w="5940" w:type="dxa"/>
            <w:vAlign w:val="bottom"/>
          </w:tcPr>
          <w:p w14:paraId="295F89FA"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957070223"/>
                <w:placeholder>
                  <w:docPart w:val="2BC3B550E3624E2392056C6CB2A3B9D5"/>
                </w:placeholder>
                <w:showingPlcHdr/>
              </w:sdtPr>
              <w:sdtEndPr>
                <w:rPr>
                  <w:rStyle w:val="Absatz-Standardschriftart"/>
                </w:rPr>
              </w:sdtEndPr>
              <w:sdtContent>
                <w:r w:rsidR="00443D77" w:rsidRPr="006032A9">
                  <w:rPr>
                    <w:noProof/>
                    <w:lang w:bidi="de-DE"/>
                  </w:rPr>
                  <w:t>Stadt, Bundesland, PLZ</w:t>
                </w:r>
              </w:sdtContent>
            </w:sdt>
          </w:p>
        </w:tc>
        <w:tc>
          <w:tcPr>
            <w:tcW w:w="4550" w:type="dxa"/>
            <w:vAlign w:val="bottom"/>
          </w:tcPr>
          <w:p w14:paraId="513D131C" w14:textId="77777777" w:rsidR="00443D77" w:rsidRPr="006032A9" w:rsidRDefault="000E78BD" w:rsidP="00A34E41">
            <w:pPr>
              <w:pStyle w:val="MitgliedDetails"/>
              <w:rPr>
                <w:noProof/>
              </w:rPr>
            </w:pPr>
            <w:sdt>
              <w:sdtPr>
                <w:rPr>
                  <w:rStyle w:val="MitgliedDetailzeichen"/>
                  <w:b/>
                  <w:noProof/>
                </w:rPr>
                <w:id w:val="-1288499187"/>
                <w:placeholder>
                  <w:docPart w:val="4D5F63E99A264CA2ACCEDCBA4B4602A4"/>
                </w:placeholder>
                <w:showingPlcHdr/>
              </w:sdtPr>
              <w:sdtEndPr>
                <w:rPr>
                  <w:rStyle w:val="Absatz-Standardschriftart"/>
                </w:rPr>
              </w:sdtEndPr>
              <w:sdtContent>
                <w:r w:rsidR="00443D77" w:rsidRPr="006032A9">
                  <w:rPr>
                    <w:rStyle w:val="Platzhaltertext"/>
                    <w:noProof/>
                    <w:color w:val="000000" w:themeColor="text1"/>
                    <w:lang w:bidi="de-DE"/>
                  </w:rPr>
                  <w:t>555-0102 (Mobil)</w:t>
                </w:r>
              </w:sdtContent>
            </w:sdt>
          </w:p>
        </w:tc>
      </w:tr>
      <w:tr w:rsidR="00443D77" w:rsidRPr="006032A9" w14:paraId="072D6221" w14:textId="77777777" w:rsidTr="002118F5">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166519190"/>
              <w:placeholder>
                <w:docPart w:val="4CC3235727924E0A94E39A6CB543300C"/>
              </w:placeholder>
              <w:showingPlcHdr/>
            </w:sdtPr>
            <w:sdtEndPr>
              <w:rPr>
                <w:rStyle w:val="Absatz-Standardschriftart"/>
              </w:rPr>
            </w:sdtEndPr>
            <w:sdtContent>
              <w:p w14:paraId="08854349" w14:textId="77777777" w:rsidR="00443D77" w:rsidRPr="006032A9" w:rsidRDefault="00443D77" w:rsidP="00A34E41">
                <w:pPr>
                  <w:pStyle w:val="Notizentext"/>
                  <w:rPr>
                    <w:noProof/>
                  </w:rPr>
                </w:pPr>
                <w:r w:rsidRPr="006032A9">
                  <w:rPr>
                    <w:noProof/>
                    <w:lang w:bidi="de-DE"/>
                  </w:rPr>
                  <w:t>E-Mail-/Webadresse</w:t>
                </w:r>
              </w:p>
            </w:sdtContent>
          </w:sdt>
        </w:tc>
        <w:tc>
          <w:tcPr>
            <w:tcW w:w="4550" w:type="dxa"/>
            <w:vAlign w:val="bottom"/>
          </w:tcPr>
          <w:p w14:paraId="7B730901" w14:textId="77777777" w:rsidR="00443D77" w:rsidRPr="006032A9" w:rsidRDefault="000E78BD" w:rsidP="00A34E41">
            <w:pPr>
              <w:pStyle w:val="MitgliedDetails"/>
              <w:rPr>
                <w:noProof/>
              </w:rPr>
            </w:pPr>
            <w:sdt>
              <w:sdtPr>
                <w:rPr>
                  <w:rStyle w:val="MitgliedDetailzeichen"/>
                  <w:b/>
                  <w:noProof/>
                </w:rPr>
                <w:id w:val="-1876765243"/>
                <w:placeholder>
                  <w:docPart w:val="2D8326B991AC49BF8FD4BA7EE93A5C3C"/>
                </w:placeholder>
                <w:showingPlcHdr/>
              </w:sdtPr>
              <w:sdtEndPr>
                <w:rPr>
                  <w:rStyle w:val="Absatz-Standardschriftart"/>
                </w:rPr>
              </w:sdtEndPr>
              <w:sdtContent>
                <w:r w:rsidR="00443D77" w:rsidRPr="006032A9">
                  <w:rPr>
                    <w:rStyle w:val="Platzhaltertext"/>
                    <w:noProof/>
                    <w:color w:val="000000" w:themeColor="text1"/>
                    <w:lang w:bidi="de-DE"/>
                  </w:rPr>
                  <w:t>555-0103 (Fax)</w:t>
                </w:r>
              </w:sdtContent>
            </w:sdt>
          </w:p>
        </w:tc>
      </w:tr>
    </w:tbl>
    <w:p w14:paraId="39538DC6" w14:textId="77777777" w:rsidR="00443D77" w:rsidRPr="006032A9" w:rsidRDefault="009B0223" w:rsidP="00877125">
      <w:pPr>
        <w:rPr>
          <w:noProof/>
        </w:rPr>
      </w:pPr>
      <w:r w:rsidRPr="006032A9">
        <w:rPr>
          <w:noProof/>
          <w:lang w:bidi="de-DE"/>
        </w:rPr>
        <w:drawing>
          <wp:anchor distT="0" distB="0" distL="114300" distR="114300" simplePos="0" relativeHeight="251670528" behindDoc="1" locked="0" layoutInCell="1" allowOverlap="1" wp14:anchorId="23EA1E3E" wp14:editId="55777EDD">
            <wp:simplePos x="0" y="0"/>
            <wp:positionH relativeFrom="column">
              <wp:posOffset>-485775</wp:posOffset>
            </wp:positionH>
            <wp:positionV relativeFrom="paragraph">
              <wp:posOffset>-458470</wp:posOffset>
            </wp:positionV>
            <wp:extent cx="7773035" cy="10668000"/>
            <wp:effectExtent l="0" t="0" r="0" b="0"/>
            <wp:wrapNone/>
            <wp:docPr id="23" name="Bild 23" descr="Abstrakter, verblassend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tgliederverzeichnis-05.jpg"/>
                    <pic:cNvPicPr/>
                  </pic:nvPicPr>
                  <pic:blipFill>
                    <a:blip r:embed="rId10">
                      <a:extLst>
                        <a:ext uri="{28A0092B-C50C-407E-A947-70E740481C1C}">
                          <a14:useLocalDpi xmlns:a14="http://schemas.microsoft.com/office/drawing/2010/main" val="0"/>
                        </a:ext>
                      </a:extLst>
                    </a:blip>
                    <a:stretch>
                      <a:fillRect/>
                    </a:stretch>
                  </pic:blipFill>
                  <pic:spPr>
                    <a:xfrm>
                      <a:off x="0" y="0"/>
                      <a:ext cx="7773294" cy="10668356"/>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3387"/>
        <w:tblW w:w="10488" w:type="dxa"/>
        <w:tblCellMar>
          <w:left w:w="0" w:type="dxa"/>
          <w:right w:w="0" w:type="dxa"/>
        </w:tblCellMar>
        <w:tblLook w:val="0000" w:firstRow="0" w:lastRow="0" w:firstColumn="0" w:lastColumn="0" w:noHBand="0" w:noVBand="0"/>
      </w:tblPr>
      <w:tblGrid>
        <w:gridCol w:w="10488"/>
      </w:tblGrid>
      <w:tr w:rsidR="003F6AEF" w:rsidRPr="006032A9" w14:paraId="4F5C9590" w14:textId="77777777" w:rsidTr="00B71347">
        <w:trPr>
          <w:trHeight w:val="743"/>
        </w:trPr>
        <w:tc>
          <w:tcPr>
            <w:tcW w:w="10488" w:type="dxa"/>
            <w:vAlign w:val="bottom"/>
          </w:tcPr>
          <w:p w14:paraId="30DAA79A" w14:textId="77777777" w:rsidR="003F6AEF" w:rsidRPr="006032A9" w:rsidRDefault="003F6AEF" w:rsidP="00B71347">
            <w:pPr>
              <w:pStyle w:val="MitgliedDetails"/>
              <w:rPr>
                <w:noProof/>
              </w:rPr>
            </w:pPr>
            <w:r w:rsidRPr="006032A9">
              <w:rPr>
                <w:noProof/>
                <w:lang w:bidi="de-DE"/>
              </w:rPr>
              <mc:AlternateContent>
                <mc:Choice Requires="wps">
                  <w:drawing>
                    <wp:inline distT="0" distB="0" distL="0" distR="0" wp14:anchorId="2DE28E41" wp14:editId="67781E64">
                      <wp:extent cx="6619875" cy="0"/>
                      <wp:effectExtent l="0" t="19050" r="28575" b="19050"/>
                      <wp:docPr id="24" name="Gerader Verbinder 24" descr="Fußzeile"/>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E0EBB4" id="Gerader Verbinder 24" o:spid="_x0000_s1026" alt="Fußzeile" style="visibility:visible;mso-wrap-style:square;mso-left-percent:-10001;mso-top-percent:-10001;mso-position-horizontal:absolute;mso-position-horizontal-relative:char;mso-position-vertical:absolute;mso-position-vertical-relative:line;mso-left-percent:-10001;mso-top-percent:-10001" from="0,0" to="52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" strokecolor="black [3213]" strokeweight="3pt">
                      <w10:anchorlock/>
                    </v:line>
                  </w:pict>
                </mc:Fallback>
              </mc:AlternateContent>
            </w:r>
          </w:p>
        </w:tc>
      </w:tr>
    </w:tbl>
    <w:p w14:paraId="5572C6C9" w14:textId="77777777" w:rsidR="00443D77" w:rsidRPr="006032A9" w:rsidRDefault="00443D77" w:rsidP="00443D77">
      <w:pPr>
        <w:pStyle w:val="berschrift1"/>
        <w:rPr>
          <w:noProof/>
        </w:rPr>
      </w:pPr>
      <w:r w:rsidRPr="006032A9">
        <w:rPr>
          <w:noProof/>
          <w:lang w:bidi="de-DE"/>
        </w:rPr>
        <w:br w:type="page"/>
      </w:r>
    </w:p>
    <w:tbl>
      <w:tblPr>
        <w:tblpPr w:leftFromText="180" w:rightFromText="180" w:vertAnchor="text" w:horzAnchor="margin" w:tblpY="11"/>
        <w:tblW w:w="10490" w:type="dxa"/>
        <w:tblCellMar>
          <w:left w:w="0" w:type="dxa"/>
          <w:right w:w="0" w:type="dxa"/>
        </w:tblCellMar>
        <w:tblLook w:val="0000" w:firstRow="0" w:lastRow="0" w:firstColumn="0" w:lastColumn="0" w:noHBand="0" w:noVBand="0"/>
      </w:tblPr>
      <w:tblGrid>
        <w:gridCol w:w="5314"/>
        <w:gridCol w:w="5176"/>
      </w:tblGrid>
      <w:tr w:rsidR="00443D77" w:rsidRPr="006032A9" w14:paraId="7FB96324" w14:textId="77777777" w:rsidTr="003F6AEF">
        <w:trPr>
          <w:trHeight w:val="913"/>
        </w:trPr>
        <w:tc>
          <w:tcPr>
            <w:tcW w:w="5314" w:type="dxa"/>
          </w:tcPr>
          <w:p w14:paraId="2F40EF67" w14:textId="77777777" w:rsidR="00443D77" w:rsidRPr="006032A9" w:rsidRDefault="00443D77" w:rsidP="009237F8">
            <w:pPr>
              <w:pStyle w:val="MitgliedDetails"/>
              <w:rPr>
                <w:noProof/>
              </w:rPr>
            </w:pPr>
            <w:r w:rsidRPr="006032A9">
              <w:rPr>
                <w:noProof/>
                <w:lang w:bidi="de-DE"/>
              </w:rPr>
              <w:lastRenderedPageBreak/>
              <w:t>FIRMENNAME</w:t>
            </w:r>
          </w:p>
        </w:tc>
        <w:tc>
          <w:tcPr>
            <w:tcW w:w="5176" w:type="dxa"/>
          </w:tcPr>
          <w:p w14:paraId="692D08D9" w14:textId="77777777" w:rsidR="00443D77" w:rsidRPr="006032A9" w:rsidRDefault="00443D77" w:rsidP="009237F8">
            <w:pPr>
              <w:pStyle w:val="MitgliedDetails"/>
              <w:jc w:val="right"/>
              <w:rPr>
                <w:noProof/>
              </w:rPr>
            </w:pPr>
            <w:r w:rsidRPr="006032A9">
              <w:rPr>
                <w:noProof/>
                <w:lang w:bidi="de-DE"/>
              </w:rPr>
              <w:t>Mitgliederverzeichnis</w:t>
            </w:r>
          </w:p>
        </w:tc>
      </w:tr>
    </w:tbl>
    <w:tbl>
      <w:tblPr>
        <w:tblStyle w:val="Tabellenraster"/>
        <w:tblpPr w:leftFromText="187" w:rightFromText="187" w:vertAnchor="page" w:horzAnchor="margin" w:tblpY="2273"/>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115" w:type="dxa"/>
        </w:tblCellMar>
        <w:tblLook w:val="04A0" w:firstRow="1" w:lastRow="0" w:firstColumn="1" w:lastColumn="0" w:noHBand="0" w:noVBand="1"/>
      </w:tblPr>
      <w:tblGrid>
        <w:gridCol w:w="5940"/>
        <w:gridCol w:w="4550"/>
      </w:tblGrid>
      <w:tr w:rsidR="00443D77" w:rsidRPr="006032A9" w14:paraId="5F14A317" w14:textId="77777777" w:rsidTr="003F6AEF">
        <w:trPr>
          <w:trHeight w:val="266"/>
        </w:trPr>
        <w:tc>
          <w:tcPr>
            <w:tcW w:w="5940" w:type="dxa"/>
            <w:tcBorders>
              <w:top w:val="single" w:sz="36" w:space="0" w:color="A5300F"/>
            </w:tcBorders>
            <w:vAlign w:val="bottom"/>
          </w:tcPr>
          <w:p w14:paraId="4912C9C0" w14:textId="77777777" w:rsidR="00443D77" w:rsidRPr="006032A9" w:rsidRDefault="00443D77" w:rsidP="009237F8">
            <w:pPr>
              <w:pStyle w:val="MitgliedDetails"/>
              <w:rPr>
                <w:rStyle w:val="MitgliedDetailzeichen"/>
                <w:noProof/>
              </w:rPr>
            </w:pPr>
          </w:p>
        </w:tc>
        <w:tc>
          <w:tcPr>
            <w:tcW w:w="4550" w:type="dxa"/>
            <w:vAlign w:val="bottom"/>
          </w:tcPr>
          <w:p w14:paraId="70D2B91E" w14:textId="77777777" w:rsidR="00443D77" w:rsidRPr="006032A9" w:rsidRDefault="00443D77" w:rsidP="009237F8">
            <w:pPr>
              <w:pStyle w:val="MitgliedDetails"/>
              <w:rPr>
                <w:rStyle w:val="MitgliedDetailzeichen"/>
                <w:noProof/>
              </w:rPr>
            </w:pPr>
          </w:p>
        </w:tc>
      </w:tr>
      <w:tr w:rsidR="00443D77" w:rsidRPr="006032A9" w14:paraId="1B0BF215" w14:textId="77777777" w:rsidTr="003F6AEF">
        <w:trPr>
          <w:trHeight w:val="432"/>
        </w:trPr>
        <w:tc>
          <w:tcPr>
            <w:tcW w:w="5940" w:type="dxa"/>
            <w:vAlign w:val="bottom"/>
          </w:tcPr>
          <w:p w14:paraId="35C1987A" w14:textId="77777777" w:rsidR="00443D77" w:rsidRPr="006032A9" w:rsidRDefault="000E78BD" w:rsidP="009237F8">
            <w:pPr>
              <w:pStyle w:val="Name"/>
              <w:framePr w:hSpace="0" w:wrap="auto" w:vAnchor="margin" w:xAlign="left" w:yAlign="inline"/>
              <w:suppressOverlap w:val="0"/>
              <w:rPr>
                <w:noProof/>
              </w:rPr>
            </w:pPr>
            <w:sdt>
              <w:sdtPr>
                <w:rPr>
                  <w:rStyle w:val="MitgliedDetailzeichen"/>
                  <w:b/>
                  <w:noProof/>
                  <w:sz w:val="32"/>
                  <w:szCs w:val="32"/>
                </w:rPr>
                <w:id w:val="661431088"/>
                <w:placeholder>
                  <w:docPart w:val="322C52009DEA4A85B9E436CF82084786"/>
                </w:placeholder>
                <w:showingPlcHdr/>
                <w15:appearance w15:val="hidden"/>
              </w:sdtPr>
              <w:sdtEndPr>
                <w:rPr>
                  <w:rStyle w:val="Absatz-Standardschriftart"/>
                </w:rPr>
              </w:sdtEndPr>
              <w:sdtContent>
                <w:r w:rsidR="00443D77" w:rsidRPr="006032A9">
                  <w:rPr>
                    <w:rStyle w:val="Namenszeichen"/>
                    <w:b/>
                    <w:noProof/>
                    <w:lang w:bidi="de-DE"/>
                  </w:rPr>
                  <w:t>Name des Mitglieds</w:t>
                </w:r>
              </w:sdtContent>
            </w:sdt>
          </w:p>
        </w:tc>
        <w:tc>
          <w:tcPr>
            <w:tcW w:w="4550" w:type="dxa"/>
            <w:vAlign w:val="bottom"/>
          </w:tcPr>
          <w:p w14:paraId="5F03421B" w14:textId="77777777" w:rsidR="00443D77" w:rsidRPr="006032A9" w:rsidRDefault="000E78BD" w:rsidP="00A34E41">
            <w:pPr>
              <w:pStyle w:val="MitgliedDetails"/>
              <w:rPr>
                <w:noProof/>
              </w:rPr>
            </w:pPr>
            <w:sdt>
              <w:sdtPr>
                <w:rPr>
                  <w:rStyle w:val="MitgliedDetailzeichen"/>
                  <w:b/>
                  <w:noProof/>
                </w:rPr>
                <w:id w:val="-602105498"/>
                <w:placeholder>
                  <w:docPart w:val="C50B6D20552B41E4BE3685F20D0CD65E"/>
                </w:placeholder>
                <w:showingPlcHdr/>
              </w:sdtPr>
              <w:sdtEndPr>
                <w:rPr>
                  <w:rStyle w:val="Absatz-Standardschriftart"/>
                </w:rPr>
              </w:sdtEndPr>
              <w:sdtContent>
                <w:r w:rsidR="00443D77" w:rsidRPr="006032A9">
                  <w:rPr>
                    <w:rStyle w:val="Platzhaltertext"/>
                    <w:noProof/>
                    <w:color w:val="000000" w:themeColor="text1"/>
                    <w:lang w:bidi="de-DE"/>
                  </w:rPr>
                  <w:t>555-0100 (Privat)</w:t>
                </w:r>
              </w:sdtContent>
            </w:sdt>
          </w:p>
        </w:tc>
      </w:tr>
      <w:tr w:rsidR="00443D77" w:rsidRPr="006032A9" w14:paraId="6D495BB8" w14:textId="77777777" w:rsidTr="003F6AEF">
        <w:trPr>
          <w:trHeight w:val="432"/>
        </w:trPr>
        <w:tc>
          <w:tcPr>
            <w:tcW w:w="5940" w:type="dxa"/>
            <w:vAlign w:val="bottom"/>
          </w:tcPr>
          <w:p w14:paraId="3452D52A"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128195779"/>
                <w:placeholder>
                  <w:docPart w:val="E58E8EFB017B48239BF1523976205AB6"/>
                </w:placeholder>
                <w:showingPlcHdr/>
              </w:sdtPr>
              <w:sdtEndPr>
                <w:rPr>
                  <w:rStyle w:val="Absatz-Standardschriftart"/>
                </w:rPr>
              </w:sdtEndPr>
              <w:sdtContent>
                <w:r w:rsidR="00443D77" w:rsidRPr="006032A9">
                  <w:rPr>
                    <w:noProof/>
                    <w:lang w:bidi="de-DE"/>
                  </w:rPr>
                  <w:t>Straße und Hausnummer</w:t>
                </w:r>
              </w:sdtContent>
            </w:sdt>
          </w:p>
        </w:tc>
        <w:tc>
          <w:tcPr>
            <w:tcW w:w="4550" w:type="dxa"/>
            <w:vAlign w:val="bottom"/>
          </w:tcPr>
          <w:p w14:paraId="68C87550" w14:textId="77777777" w:rsidR="00443D77" w:rsidRPr="006032A9" w:rsidRDefault="000E78BD" w:rsidP="00A34E41">
            <w:pPr>
              <w:pStyle w:val="MitgliedDetails"/>
              <w:rPr>
                <w:noProof/>
              </w:rPr>
            </w:pPr>
            <w:sdt>
              <w:sdtPr>
                <w:rPr>
                  <w:rStyle w:val="MitgliedDetailzeichen"/>
                  <w:b/>
                  <w:noProof/>
                </w:rPr>
                <w:id w:val="1169596222"/>
                <w:placeholder>
                  <w:docPart w:val="7BCBC938EC064185A1E49D97BCBA687A"/>
                </w:placeholder>
                <w:showingPlcHdr/>
              </w:sdtPr>
              <w:sdtEndPr>
                <w:rPr>
                  <w:rStyle w:val="Absatz-Standardschriftart"/>
                </w:rPr>
              </w:sdtEndPr>
              <w:sdtContent>
                <w:r w:rsidR="00443D77" w:rsidRPr="006032A9">
                  <w:rPr>
                    <w:rStyle w:val="Platzhaltertext"/>
                    <w:noProof/>
                    <w:color w:val="000000" w:themeColor="text1"/>
                    <w:lang w:bidi="de-DE"/>
                  </w:rPr>
                  <w:t>555-0101 (Arbeit)</w:t>
                </w:r>
              </w:sdtContent>
            </w:sdt>
          </w:p>
        </w:tc>
      </w:tr>
      <w:tr w:rsidR="00443D77" w:rsidRPr="006032A9" w14:paraId="34E44553" w14:textId="77777777" w:rsidTr="003F6AEF">
        <w:trPr>
          <w:trHeight w:val="432"/>
        </w:trPr>
        <w:tc>
          <w:tcPr>
            <w:tcW w:w="5940" w:type="dxa"/>
            <w:vAlign w:val="bottom"/>
          </w:tcPr>
          <w:p w14:paraId="3250A3FF"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680699271"/>
                <w:placeholder>
                  <w:docPart w:val="7117E94AC44B4F0189FDE5C5A0B72820"/>
                </w:placeholder>
                <w:showingPlcHdr/>
              </w:sdtPr>
              <w:sdtEndPr>
                <w:rPr>
                  <w:rStyle w:val="Absatz-Standardschriftart"/>
                </w:rPr>
              </w:sdtEndPr>
              <w:sdtContent>
                <w:r w:rsidR="00443D77" w:rsidRPr="006032A9">
                  <w:rPr>
                    <w:noProof/>
                    <w:lang w:bidi="de-DE"/>
                  </w:rPr>
                  <w:t>Stadt, Bundesland, PLZ</w:t>
                </w:r>
              </w:sdtContent>
            </w:sdt>
          </w:p>
        </w:tc>
        <w:tc>
          <w:tcPr>
            <w:tcW w:w="4550" w:type="dxa"/>
            <w:vAlign w:val="bottom"/>
          </w:tcPr>
          <w:p w14:paraId="5AB034BE" w14:textId="77777777" w:rsidR="00443D77" w:rsidRPr="006032A9" w:rsidRDefault="000E78BD" w:rsidP="00A34E41">
            <w:pPr>
              <w:pStyle w:val="MitgliedDetails"/>
              <w:rPr>
                <w:noProof/>
              </w:rPr>
            </w:pPr>
            <w:sdt>
              <w:sdtPr>
                <w:rPr>
                  <w:rStyle w:val="MitgliedDetailzeichen"/>
                  <w:b/>
                  <w:noProof/>
                </w:rPr>
                <w:id w:val="-361596557"/>
                <w:placeholder>
                  <w:docPart w:val="D8B5BDB16A784390A584F064C2F9153B"/>
                </w:placeholder>
                <w:showingPlcHdr/>
              </w:sdtPr>
              <w:sdtEndPr>
                <w:rPr>
                  <w:rStyle w:val="Absatz-Standardschriftart"/>
                </w:rPr>
              </w:sdtEndPr>
              <w:sdtContent>
                <w:r w:rsidR="00443D77" w:rsidRPr="006032A9">
                  <w:rPr>
                    <w:rStyle w:val="Platzhaltertext"/>
                    <w:noProof/>
                    <w:color w:val="000000" w:themeColor="text1"/>
                    <w:lang w:bidi="de-DE"/>
                  </w:rPr>
                  <w:t>555-0102 (Mobil)</w:t>
                </w:r>
              </w:sdtContent>
            </w:sdt>
          </w:p>
        </w:tc>
      </w:tr>
      <w:tr w:rsidR="00443D77" w:rsidRPr="006032A9" w14:paraId="3A2E6D0D" w14:textId="77777777" w:rsidTr="003F6AEF">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2121800205"/>
              <w:placeholder>
                <w:docPart w:val="62C19D014291460F86AB1C86C367C689"/>
              </w:placeholder>
              <w:showingPlcHdr/>
            </w:sdtPr>
            <w:sdtEndPr>
              <w:rPr>
                <w:rStyle w:val="Absatz-Standardschriftart"/>
              </w:rPr>
            </w:sdtEndPr>
            <w:sdtContent>
              <w:p w14:paraId="34445500" w14:textId="77777777" w:rsidR="00443D77" w:rsidRPr="006032A9" w:rsidRDefault="00443D77" w:rsidP="00A34E41">
                <w:pPr>
                  <w:pStyle w:val="Notizentext"/>
                  <w:rPr>
                    <w:noProof/>
                  </w:rPr>
                </w:pPr>
                <w:r w:rsidRPr="006032A9">
                  <w:rPr>
                    <w:noProof/>
                    <w:lang w:bidi="de-DE"/>
                  </w:rPr>
                  <w:t>E-Mail-/Webadresse</w:t>
                </w:r>
              </w:p>
            </w:sdtContent>
          </w:sdt>
        </w:tc>
        <w:tc>
          <w:tcPr>
            <w:tcW w:w="4550" w:type="dxa"/>
            <w:vAlign w:val="bottom"/>
          </w:tcPr>
          <w:p w14:paraId="3C7D9E4B" w14:textId="77777777" w:rsidR="00443D77" w:rsidRPr="006032A9" w:rsidRDefault="000E78BD" w:rsidP="00A34E41">
            <w:pPr>
              <w:pStyle w:val="MitgliedDetails"/>
              <w:rPr>
                <w:noProof/>
              </w:rPr>
            </w:pPr>
            <w:sdt>
              <w:sdtPr>
                <w:rPr>
                  <w:rStyle w:val="MitgliedDetailzeichen"/>
                  <w:b/>
                  <w:noProof/>
                </w:rPr>
                <w:id w:val="-1443684623"/>
                <w:placeholder>
                  <w:docPart w:val="ECE9D09B0BBF41E6B3EC08413AD143ED"/>
                </w:placeholder>
                <w:showingPlcHdr/>
              </w:sdtPr>
              <w:sdtEndPr>
                <w:rPr>
                  <w:rStyle w:val="Absatz-Standardschriftart"/>
                </w:rPr>
              </w:sdtEndPr>
              <w:sdtContent>
                <w:r w:rsidR="00443D77" w:rsidRPr="006032A9">
                  <w:rPr>
                    <w:rStyle w:val="Platzhaltertext"/>
                    <w:noProof/>
                    <w:color w:val="000000" w:themeColor="text1"/>
                    <w:lang w:bidi="de-DE"/>
                  </w:rPr>
                  <w:t>555-0103 (Fax)</w:t>
                </w:r>
              </w:sdtContent>
            </w:sdt>
          </w:p>
        </w:tc>
      </w:tr>
      <w:tr w:rsidR="00443D77" w:rsidRPr="006032A9" w14:paraId="2A25D1A4" w14:textId="77777777" w:rsidTr="003F6AEF">
        <w:trPr>
          <w:trHeight w:val="572"/>
        </w:trPr>
        <w:tc>
          <w:tcPr>
            <w:tcW w:w="5940" w:type="dxa"/>
            <w:tcBorders>
              <w:bottom w:val="single" w:sz="36" w:space="0" w:color="A5300F"/>
            </w:tcBorders>
            <w:vAlign w:val="bottom"/>
          </w:tcPr>
          <w:p w14:paraId="221A6258" w14:textId="77777777" w:rsidR="00443D77" w:rsidRPr="006032A9" w:rsidRDefault="00443D77" w:rsidP="009237F8">
            <w:pPr>
              <w:pStyle w:val="MitgliedDetails"/>
              <w:rPr>
                <w:noProof/>
              </w:rPr>
            </w:pPr>
          </w:p>
        </w:tc>
        <w:tc>
          <w:tcPr>
            <w:tcW w:w="4550" w:type="dxa"/>
            <w:vMerge w:val="restart"/>
            <w:vAlign w:val="bottom"/>
          </w:tcPr>
          <w:p w14:paraId="693B7C8B" w14:textId="77777777" w:rsidR="00443D77" w:rsidRPr="006032A9" w:rsidRDefault="00443D77" w:rsidP="009237F8">
            <w:pPr>
              <w:pStyle w:val="MitgliedDetails"/>
              <w:rPr>
                <w:noProof/>
              </w:rPr>
            </w:pPr>
          </w:p>
        </w:tc>
      </w:tr>
      <w:tr w:rsidR="00443D77" w:rsidRPr="006032A9" w14:paraId="41147E57" w14:textId="77777777" w:rsidTr="003F6AEF">
        <w:trPr>
          <w:trHeight w:val="140"/>
        </w:trPr>
        <w:tc>
          <w:tcPr>
            <w:tcW w:w="5940" w:type="dxa"/>
            <w:tcBorders>
              <w:top w:val="single" w:sz="36" w:space="0" w:color="A5300F"/>
            </w:tcBorders>
            <w:vAlign w:val="bottom"/>
          </w:tcPr>
          <w:p w14:paraId="07E83EB3" w14:textId="77777777" w:rsidR="00443D77" w:rsidRPr="006032A9" w:rsidRDefault="00443D77" w:rsidP="009237F8">
            <w:pPr>
              <w:pStyle w:val="MitgliedDetails"/>
              <w:rPr>
                <w:noProof/>
                <w:sz w:val="20"/>
                <w:szCs w:val="20"/>
              </w:rPr>
            </w:pPr>
          </w:p>
        </w:tc>
        <w:tc>
          <w:tcPr>
            <w:tcW w:w="4550" w:type="dxa"/>
            <w:vMerge/>
            <w:vAlign w:val="bottom"/>
          </w:tcPr>
          <w:p w14:paraId="73B9FC64" w14:textId="77777777" w:rsidR="00443D77" w:rsidRPr="006032A9" w:rsidRDefault="00443D77" w:rsidP="009237F8">
            <w:pPr>
              <w:pStyle w:val="MitgliedDetails"/>
              <w:rPr>
                <w:noProof/>
              </w:rPr>
            </w:pPr>
          </w:p>
        </w:tc>
      </w:tr>
      <w:tr w:rsidR="00443D77" w:rsidRPr="006032A9" w14:paraId="3C11F492" w14:textId="77777777" w:rsidTr="003F6AEF">
        <w:trPr>
          <w:trHeight w:val="432"/>
        </w:trPr>
        <w:tc>
          <w:tcPr>
            <w:tcW w:w="5940" w:type="dxa"/>
            <w:vAlign w:val="bottom"/>
          </w:tcPr>
          <w:p w14:paraId="4A3FACBE" w14:textId="77777777" w:rsidR="00443D77" w:rsidRPr="006032A9" w:rsidRDefault="000E78BD" w:rsidP="009237F8">
            <w:pPr>
              <w:pStyle w:val="Name"/>
              <w:framePr w:hSpace="0" w:wrap="auto" w:vAnchor="margin" w:xAlign="left" w:yAlign="inline"/>
              <w:suppressOverlap w:val="0"/>
              <w:rPr>
                <w:noProof/>
              </w:rPr>
            </w:pPr>
            <w:sdt>
              <w:sdtPr>
                <w:rPr>
                  <w:rStyle w:val="MitgliedDetailzeichen"/>
                  <w:b/>
                  <w:noProof/>
                  <w:sz w:val="32"/>
                  <w:szCs w:val="32"/>
                </w:rPr>
                <w:id w:val="1303041390"/>
                <w:placeholder>
                  <w:docPart w:val="A69B3D092B8244EBA074483D576BE169"/>
                </w:placeholder>
                <w:showingPlcHdr/>
              </w:sdtPr>
              <w:sdtEndPr>
                <w:rPr>
                  <w:rStyle w:val="Absatz-Standardschriftart"/>
                </w:rPr>
              </w:sdtEndPr>
              <w:sdtContent>
                <w:r w:rsidR="00443D77" w:rsidRPr="006032A9">
                  <w:rPr>
                    <w:rStyle w:val="Namenszeichen"/>
                    <w:b/>
                    <w:noProof/>
                    <w:lang w:bidi="de-DE"/>
                  </w:rPr>
                  <w:t>Name des Mitglieds</w:t>
                </w:r>
              </w:sdtContent>
            </w:sdt>
          </w:p>
        </w:tc>
        <w:tc>
          <w:tcPr>
            <w:tcW w:w="4550" w:type="dxa"/>
            <w:vAlign w:val="bottom"/>
          </w:tcPr>
          <w:p w14:paraId="07D2C666" w14:textId="77777777" w:rsidR="00443D77" w:rsidRPr="006032A9" w:rsidRDefault="000E78BD" w:rsidP="00A34E41">
            <w:pPr>
              <w:pStyle w:val="MitgliedDetails"/>
              <w:rPr>
                <w:noProof/>
              </w:rPr>
            </w:pPr>
            <w:sdt>
              <w:sdtPr>
                <w:rPr>
                  <w:rStyle w:val="MitgliedDetailzeichen"/>
                  <w:b/>
                  <w:noProof/>
                </w:rPr>
                <w:id w:val="928927819"/>
                <w:placeholder>
                  <w:docPart w:val="8694AEFF12B34CB3A465B0D40F27E311"/>
                </w:placeholder>
                <w:showingPlcHdr/>
              </w:sdtPr>
              <w:sdtEndPr>
                <w:rPr>
                  <w:rStyle w:val="Absatz-Standardschriftart"/>
                </w:rPr>
              </w:sdtEndPr>
              <w:sdtContent>
                <w:r w:rsidR="00443D77" w:rsidRPr="006032A9">
                  <w:rPr>
                    <w:rStyle w:val="Platzhaltertext"/>
                    <w:noProof/>
                    <w:color w:val="000000" w:themeColor="text1"/>
                    <w:lang w:bidi="de-DE"/>
                  </w:rPr>
                  <w:t>555-0100 (Privat)</w:t>
                </w:r>
              </w:sdtContent>
            </w:sdt>
          </w:p>
        </w:tc>
      </w:tr>
      <w:tr w:rsidR="00443D77" w:rsidRPr="006032A9" w14:paraId="69CB0B6D" w14:textId="77777777" w:rsidTr="003F6AEF">
        <w:trPr>
          <w:trHeight w:val="432"/>
        </w:trPr>
        <w:tc>
          <w:tcPr>
            <w:tcW w:w="5940" w:type="dxa"/>
            <w:vAlign w:val="bottom"/>
          </w:tcPr>
          <w:p w14:paraId="17E063C0"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500272947"/>
                <w:placeholder>
                  <w:docPart w:val="812C91C6E1A1402F8A300217EF5B498F"/>
                </w:placeholder>
                <w:showingPlcHdr/>
              </w:sdtPr>
              <w:sdtEndPr>
                <w:rPr>
                  <w:rStyle w:val="Absatz-Standardschriftart"/>
                </w:rPr>
              </w:sdtEndPr>
              <w:sdtContent>
                <w:r w:rsidR="00443D77" w:rsidRPr="006032A9">
                  <w:rPr>
                    <w:noProof/>
                    <w:lang w:bidi="de-DE"/>
                  </w:rPr>
                  <w:t>Straße und Hausnummer</w:t>
                </w:r>
              </w:sdtContent>
            </w:sdt>
          </w:p>
        </w:tc>
        <w:tc>
          <w:tcPr>
            <w:tcW w:w="4550" w:type="dxa"/>
            <w:vAlign w:val="bottom"/>
          </w:tcPr>
          <w:p w14:paraId="165F8702" w14:textId="77777777" w:rsidR="00443D77" w:rsidRPr="006032A9" w:rsidRDefault="000E78BD" w:rsidP="00A34E41">
            <w:pPr>
              <w:pStyle w:val="MitgliedDetails"/>
              <w:rPr>
                <w:noProof/>
              </w:rPr>
            </w:pPr>
            <w:sdt>
              <w:sdtPr>
                <w:rPr>
                  <w:rStyle w:val="MitgliedDetailzeichen"/>
                  <w:b/>
                  <w:noProof/>
                </w:rPr>
                <w:id w:val="1641689891"/>
                <w:placeholder>
                  <w:docPart w:val="F28AA88D0F2E4A79A1727CE2B47A50E9"/>
                </w:placeholder>
                <w:showingPlcHdr/>
              </w:sdtPr>
              <w:sdtEndPr>
                <w:rPr>
                  <w:rStyle w:val="Absatz-Standardschriftart"/>
                </w:rPr>
              </w:sdtEndPr>
              <w:sdtContent>
                <w:r w:rsidR="00443D77" w:rsidRPr="006032A9">
                  <w:rPr>
                    <w:rStyle w:val="Platzhaltertext"/>
                    <w:noProof/>
                    <w:color w:val="000000" w:themeColor="text1"/>
                    <w:lang w:bidi="de-DE"/>
                  </w:rPr>
                  <w:t>555-0101 (Arbeit)</w:t>
                </w:r>
              </w:sdtContent>
            </w:sdt>
          </w:p>
        </w:tc>
      </w:tr>
      <w:tr w:rsidR="00443D77" w:rsidRPr="006032A9" w14:paraId="3DA60439" w14:textId="77777777" w:rsidTr="003F6AEF">
        <w:trPr>
          <w:trHeight w:val="432"/>
        </w:trPr>
        <w:tc>
          <w:tcPr>
            <w:tcW w:w="5940" w:type="dxa"/>
            <w:vAlign w:val="bottom"/>
          </w:tcPr>
          <w:p w14:paraId="2D823B2D"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25485093"/>
                <w:placeholder>
                  <w:docPart w:val="529E3069EF2C47A3BF820F649675A9D1"/>
                </w:placeholder>
                <w:showingPlcHdr/>
              </w:sdtPr>
              <w:sdtEndPr>
                <w:rPr>
                  <w:rStyle w:val="Absatz-Standardschriftart"/>
                </w:rPr>
              </w:sdtEndPr>
              <w:sdtContent>
                <w:r w:rsidR="00443D77" w:rsidRPr="006032A9">
                  <w:rPr>
                    <w:noProof/>
                    <w:lang w:bidi="de-DE"/>
                  </w:rPr>
                  <w:t>Stadt, Bundesland, PLZ</w:t>
                </w:r>
              </w:sdtContent>
            </w:sdt>
          </w:p>
        </w:tc>
        <w:tc>
          <w:tcPr>
            <w:tcW w:w="4550" w:type="dxa"/>
            <w:vAlign w:val="bottom"/>
          </w:tcPr>
          <w:p w14:paraId="7824FA5F" w14:textId="77777777" w:rsidR="00443D77" w:rsidRPr="006032A9" w:rsidRDefault="000E78BD" w:rsidP="00A34E41">
            <w:pPr>
              <w:pStyle w:val="MitgliedDetails"/>
              <w:rPr>
                <w:noProof/>
              </w:rPr>
            </w:pPr>
            <w:sdt>
              <w:sdtPr>
                <w:rPr>
                  <w:rStyle w:val="MitgliedDetailzeichen"/>
                  <w:b/>
                  <w:noProof/>
                </w:rPr>
                <w:id w:val="654193074"/>
                <w:placeholder>
                  <w:docPart w:val="A747DBA642F64E2C9284042BCC40D3CB"/>
                </w:placeholder>
                <w:showingPlcHdr/>
              </w:sdtPr>
              <w:sdtEndPr>
                <w:rPr>
                  <w:rStyle w:val="Absatz-Standardschriftart"/>
                </w:rPr>
              </w:sdtEndPr>
              <w:sdtContent>
                <w:r w:rsidR="00443D77" w:rsidRPr="006032A9">
                  <w:rPr>
                    <w:rStyle w:val="Platzhaltertext"/>
                    <w:noProof/>
                    <w:color w:val="000000" w:themeColor="text1"/>
                    <w:lang w:bidi="de-DE"/>
                  </w:rPr>
                  <w:t>555-0102 (Mobil)</w:t>
                </w:r>
              </w:sdtContent>
            </w:sdt>
          </w:p>
        </w:tc>
      </w:tr>
      <w:tr w:rsidR="00443D77" w:rsidRPr="006032A9" w14:paraId="1B4A0AAE" w14:textId="77777777" w:rsidTr="003F6AEF">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599250016"/>
              <w:placeholder>
                <w:docPart w:val="D0AD05E7AB684D789360468B72086302"/>
              </w:placeholder>
              <w:showingPlcHdr/>
            </w:sdtPr>
            <w:sdtEndPr>
              <w:rPr>
                <w:rStyle w:val="Absatz-Standardschriftart"/>
              </w:rPr>
            </w:sdtEndPr>
            <w:sdtContent>
              <w:p w14:paraId="24FCE656" w14:textId="77777777" w:rsidR="00443D77" w:rsidRPr="006032A9" w:rsidRDefault="00443D77" w:rsidP="00A34E41">
                <w:pPr>
                  <w:pStyle w:val="Notizentext"/>
                  <w:rPr>
                    <w:noProof/>
                  </w:rPr>
                </w:pPr>
                <w:r w:rsidRPr="006032A9">
                  <w:rPr>
                    <w:noProof/>
                    <w:lang w:bidi="de-DE"/>
                  </w:rPr>
                  <w:t>E-Mail-/Webadresse</w:t>
                </w:r>
              </w:p>
            </w:sdtContent>
          </w:sdt>
        </w:tc>
        <w:tc>
          <w:tcPr>
            <w:tcW w:w="4550" w:type="dxa"/>
            <w:vAlign w:val="bottom"/>
          </w:tcPr>
          <w:p w14:paraId="151D2CBD" w14:textId="77777777" w:rsidR="00443D77" w:rsidRPr="006032A9" w:rsidRDefault="000E78BD" w:rsidP="00A34E41">
            <w:pPr>
              <w:pStyle w:val="MitgliedDetails"/>
              <w:rPr>
                <w:noProof/>
              </w:rPr>
            </w:pPr>
            <w:sdt>
              <w:sdtPr>
                <w:rPr>
                  <w:rStyle w:val="MitgliedDetailzeichen"/>
                  <w:b/>
                  <w:noProof/>
                </w:rPr>
                <w:id w:val="-218440984"/>
                <w:placeholder>
                  <w:docPart w:val="45DED119298B48509663AAA8EE81FD9C"/>
                </w:placeholder>
                <w:showingPlcHdr/>
              </w:sdtPr>
              <w:sdtEndPr>
                <w:rPr>
                  <w:rStyle w:val="Absatz-Standardschriftart"/>
                </w:rPr>
              </w:sdtEndPr>
              <w:sdtContent>
                <w:r w:rsidR="00443D77" w:rsidRPr="006032A9">
                  <w:rPr>
                    <w:rStyle w:val="Platzhaltertext"/>
                    <w:noProof/>
                    <w:color w:val="000000" w:themeColor="text1"/>
                    <w:lang w:bidi="de-DE"/>
                  </w:rPr>
                  <w:t>555-0103 (Fax)</w:t>
                </w:r>
              </w:sdtContent>
            </w:sdt>
          </w:p>
        </w:tc>
      </w:tr>
      <w:tr w:rsidR="00443D77" w:rsidRPr="006032A9" w14:paraId="0F1F5568" w14:textId="77777777" w:rsidTr="003F6AEF">
        <w:trPr>
          <w:trHeight w:val="1055"/>
        </w:trPr>
        <w:tc>
          <w:tcPr>
            <w:tcW w:w="5940" w:type="dxa"/>
            <w:tcBorders>
              <w:bottom w:val="single" w:sz="36" w:space="0" w:color="A5300F"/>
            </w:tcBorders>
            <w:vAlign w:val="bottom"/>
          </w:tcPr>
          <w:p w14:paraId="02887BA6" w14:textId="77777777" w:rsidR="00443D77" w:rsidRPr="006032A9" w:rsidRDefault="00443D77" w:rsidP="009237F8">
            <w:pPr>
              <w:pStyle w:val="MitgliedDetails"/>
              <w:rPr>
                <w:rStyle w:val="MitgliedDetailzeichen"/>
                <w:noProof/>
              </w:rPr>
            </w:pPr>
          </w:p>
        </w:tc>
        <w:tc>
          <w:tcPr>
            <w:tcW w:w="4550" w:type="dxa"/>
            <w:vMerge w:val="restart"/>
            <w:vAlign w:val="bottom"/>
          </w:tcPr>
          <w:p w14:paraId="48FC38E4" w14:textId="77777777" w:rsidR="00443D77" w:rsidRPr="006032A9" w:rsidRDefault="00443D77" w:rsidP="009237F8">
            <w:pPr>
              <w:pStyle w:val="MitgliedDetails"/>
              <w:rPr>
                <w:rStyle w:val="MitgliedDetailzeichen"/>
                <w:noProof/>
              </w:rPr>
            </w:pPr>
          </w:p>
        </w:tc>
      </w:tr>
      <w:tr w:rsidR="00443D77" w:rsidRPr="006032A9" w14:paraId="05A73BB6" w14:textId="77777777" w:rsidTr="003F6AEF">
        <w:trPr>
          <w:trHeight w:val="266"/>
        </w:trPr>
        <w:tc>
          <w:tcPr>
            <w:tcW w:w="5940" w:type="dxa"/>
            <w:tcBorders>
              <w:top w:val="single" w:sz="36" w:space="0" w:color="A5300F"/>
            </w:tcBorders>
            <w:vAlign w:val="bottom"/>
          </w:tcPr>
          <w:p w14:paraId="401C2157" w14:textId="77777777" w:rsidR="00443D77" w:rsidRPr="006032A9" w:rsidRDefault="00443D77" w:rsidP="009237F8">
            <w:pPr>
              <w:pStyle w:val="MitgliedDetails"/>
              <w:rPr>
                <w:rStyle w:val="MitgliedDetailzeichen"/>
                <w:noProof/>
                <w:sz w:val="18"/>
                <w:szCs w:val="20"/>
              </w:rPr>
            </w:pPr>
          </w:p>
        </w:tc>
        <w:tc>
          <w:tcPr>
            <w:tcW w:w="4550" w:type="dxa"/>
            <w:vMerge/>
            <w:vAlign w:val="bottom"/>
          </w:tcPr>
          <w:p w14:paraId="1237E70B" w14:textId="77777777" w:rsidR="00443D77" w:rsidRPr="006032A9" w:rsidRDefault="00443D77" w:rsidP="009237F8">
            <w:pPr>
              <w:pStyle w:val="MitgliedDetails"/>
              <w:rPr>
                <w:rStyle w:val="MitgliedDetailzeichen"/>
                <w:noProof/>
              </w:rPr>
            </w:pPr>
          </w:p>
        </w:tc>
      </w:tr>
      <w:tr w:rsidR="00443D77" w:rsidRPr="006032A9" w14:paraId="39CA723E" w14:textId="77777777" w:rsidTr="003F6AEF">
        <w:trPr>
          <w:trHeight w:val="432"/>
        </w:trPr>
        <w:tc>
          <w:tcPr>
            <w:tcW w:w="5940" w:type="dxa"/>
            <w:vAlign w:val="bottom"/>
          </w:tcPr>
          <w:p w14:paraId="7BAA56C2" w14:textId="77777777" w:rsidR="00443D77" w:rsidRPr="006032A9" w:rsidRDefault="000E78BD" w:rsidP="009237F8">
            <w:pPr>
              <w:pStyle w:val="Name"/>
              <w:framePr w:hSpace="0" w:wrap="auto" w:vAnchor="margin" w:xAlign="left" w:yAlign="inline"/>
              <w:suppressOverlap w:val="0"/>
              <w:rPr>
                <w:noProof/>
              </w:rPr>
            </w:pPr>
            <w:sdt>
              <w:sdtPr>
                <w:rPr>
                  <w:rStyle w:val="MitgliedDetailzeichen"/>
                  <w:noProof/>
                </w:rPr>
                <w:id w:val="1296720811"/>
                <w:placeholder>
                  <w:docPart w:val="A2D9D0FC414C45D98C7F514607421373"/>
                </w:placeholder>
                <w:showingPlcHdr/>
              </w:sdtPr>
              <w:sdtEndPr>
                <w:rPr>
                  <w:rStyle w:val="Absatz-Standardschriftart"/>
                  <w:b/>
                  <w:sz w:val="32"/>
                  <w:szCs w:val="32"/>
                </w:rPr>
              </w:sdtEndPr>
              <w:sdtContent>
                <w:r w:rsidR="00443D77" w:rsidRPr="006032A9">
                  <w:rPr>
                    <w:noProof/>
                    <w:lang w:bidi="de-DE"/>
                  </w:rPr>
                  <w:t>Name des Mitglieds</w:t>
                </w:r>
              </w:sdtContent>
            </w:sdt>
          </w:p>
        </w:tc>
        <w:tc>
          <w:tcPr>
            <w:tcW w:w="4550" w:type="dxa"/>
            <w:vAlign w:val="bottom"/>
          </w:tcPr>
          <w:p w14:paraId="50CF3FAB" w14:textId="77777777" w:rsidR="00443D77" w:rsidRPr="006032A9" w:rsidRDefault="000E78BD" w:rsidP="00A34E41">
            <w:pPr>
              <w:pStyle w:val="MitgliedDetails"/>
              <w:rPr>
                <w:noProof/>
              </w:rPr>
            </w:pPr>
            <w:sdt>
              <w:sdtPr>
                <w:rPr>
                  <w:rStyle w:val="MitgliedDetailzeichen"/>
                  <w:b/>
                  <w:noProof/>
                </w:rPr>
                <w:id w:val="-140038023"/>
                <w:placeholder>
                  <w:docPart w:val="661B542D99A544C0A681C00353EE80C6"/>
                </w:placeholder>
                <w:showingPlcHdr/>
              </w:sdtPr>
              <w:sdtEndPr>
                <w:rPr>
                  <w:rStyle w:val="Absatz-Standardschriftart"/>
                </w:rPr>
              </w:sdtEndPr>
              <w:sdtContent>
                <w:r w:rsidR="00443D77" w:rsidRPr="006032A9">
                  <w:rPr>
                    <w:rStyle w:val="Platzhaltertext"/>
                    <w:noProof/>
                    <w:color w:val="000000" w:themeColor="text1"/>
                    <w:lang w:bidi="de-DE"/>
                  </w:rPr>
                  <w:t>555-0100 (Privat)</w:t>
                </w:r>
              </w:sdtContent>
            </w:sdt>
          </w:p>
        </w:tc>
      </w:tr>
      <w:tr w:rsidR="00443D77" w:rsidRPr="006032A9" w14:paraId="5F2C35FD" w14:textId="77777777" w:rsidTr="003F6AEF">
        <w:trPr>
          <w:trHeight w:val="432"/>
        </w:trPr>
        <w:tc>
          <w:tcPr>
            <w:tcW w:w="5940" w:type="dxa"/>
            <w:vAlign w:val="bottom"/>
          </w:tcPr>
          <w:p w14:paraId="268D7650"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89841261"/>
                <w:placeholder>
                  <w:docPart w:val="6B7EC073307F4FB597536199F4836E38"/>
                </w:placeholder>
                <w:showingPlcHdr/>
              </w:sdtPr>
              <w:sdtEndPr>
                <w:rPr>
                  <w:rStyle w:val="Absatz-Standardschriftart"/>
                </w:rPr>
              </w:sdtEndPr>
              <w:sdtContent>
                <w:r w:rsidR="00443D77" w:rsidRPr="006032A9">
                  <w:rPr>
                    <w:noProof/>
                    <w:lang w:bidi="de-DE"/>
                  </w:rPr>
                  <w:t>Straße und Hausnummer</w:t>
                </w:r>
              </w:sdtContent>
            </w:sdt>
          </w:p>
        </w:tc>
        <w:tc>
          <w:tcPr>
            <w:tcW w:w="4550" w:type="dxa"/>
            <w:vAlign w:val="bottom"/>
          </w:tcPr>
          <w:p w14:paraId="1C00A0F9" w14:textId="77777777" w:rsidR="00443D77" w:rsidRPr="006032A9" w:rsidRDefault="000E78BD" w:rsidP="00A34E41">
            <w:pPr>
              <w:pStyle w:val="MitgliedDetails"/>
              <w:rPr>
                <w:noProof/>
              </w:rPr>
            </w:pPr>
            <w:sdt>
              <w:sdtPr>
                <w:rPr>
                  <w:rStyle w:val="MitgliedDetailzeichen"/>
                  <w:b/>
                  <w:noProof/>
                </w:rPr>
                <w:id w:val="-1587530861"/>
                <w:placeholder>
                  <w:docPart w:val="6AAC33E9E49846F2B581CFFC5EC6889D"/>
                </w:placeholder>
                <w:showingPlcHdr/>
              </w:sdtPr>
              <w:sdtEndPr>
                <w:rPr>
                  <w:rStyle w:val="Absatz-Standardschriftart"/>
                </w:rPr>
              </w:sdtEndPr>
              <w:sdtContent>
                <w:r w:rsidR="00443D77" w:rsidRPr="006032A9">
                  <w:rPr>
                    <w:rStyle w:val="Platzhaltertext"/>
                    <w:noProof/>
                    <w:color w:val="000000" w:themeColor="text1"/>
                    <w:lang w:bidi="de-DE"/>
                  </w:rPr>
                  <w:t>555-0101 (Arbeit)</w:t>
                </w:r>
              </w:sdtContent>
            </w:sdt>
          </w:p>
        </w:tc>
      </w:tr>
      <w:tr w:rsidR="00443D77" w:rsidRPr="006032A9" w14:paraId="1AF12823" w14:textId="77777777" w:rsidTr="003F6AEF">
        <w:trPr>
          <w:trHeight w:val="432"/>
        </w:trPr>
        <w:tc>
          <w:tcPr>
            <w:tcW w:w="5940" w:type="dxa"/>
            <w:vAlign w:val="bottom"/>
          </w:tcPr>
          <w:p w14:paraId="3E201A54"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303776526"/>
                <w:placeholder>
                  <w:docPart w:val="615CC40E461A4AC69115A28E99263E43"/>
                </w:placeholder>
                <w:showingPlcHdr/>
              </w:sdtPr>
              <w:sdtEndPr>
                <w:rPr>
                  <w:rStyle w:val="Absatz-Standardschriftart"/>
                </w:rPr>
              </w:sdtEndPr>
              <w:sdtContent>
                <w:r w:rsidR="00443D77" w:rsidRPr="006032A9">
                  <w:rPr>
                    <w:noProof/>
                    <w:lang w:bidi="de-DE"/>
                  </w:rPr>
                  <w:t>Stadt, Bundesland, PLZ</w:t>
                </w:r>
              </w:sdtContent>
            </w:sdt>
          </w:p>
        </w:tc>
        <w:tc>
          <w:tcPr>
            <w:tcW w:w="4550" w:type="dxa"/>
            <w:vAlign w:val="bottom"/>
          </w:tcPr>
          <w:p w14:paraId="709EE62C" w14:textId="77777777" w:rsidR="00443D77" w:rsidRPr="006032A9" w:rsidRDefault="000E78BD" w:rsidP="00A34E41">
            <w:pPr>
              <w:pStyle w:val="MitgliedDetails"/>
              <w:rPr>
                <w:noProof/>
              </w:rPr>
            </w:pPr>
            <w:sdt>
              <w:sdtPr>
                <w:rPr>
                  <w:rStyle w:val="MitgliedDetailzeichen"/>
                  <w:b/>
                  <w:noProof/>
                </w:rPr>
                <w:id w:val="-464277158"/>
                <w:placeholder>
                  <w:docPart w:val="809FD7B8E6B440BBBAB7CC81BBF80103"/>
                </w:placeholder>
                <w:showingPlcHdr/>
              </w:sdtPr>
              <w:sdtEndPr>
                <w:rPr>
                  <w:rStyle w:val="Absatz-Standardschriftart"/>
                </w:rPr>
              </w:sdtEndPr>
              <w:sdtContent>
                <w:r w:rsidR="00443D77" w:rsidRPr="006032A9">
                  <w:rPr>
                    <w:rStyle w:val="Platzhaltertext"/>
                    <w:noProof/>
                    <w:color w:val="000000" w:themeColor="text1"/>
                    <w:lang w:bidi="de-DE"/>
                  </w:rPr>
                  <w:t>555-0102 (Mobil)</w:t>
                </w:r>
              </w:sdtContent>
            </w:sdt>
          </w:p>
        </w:tc>
      </w:tr>
      <w:tr w:rsidR="00443D77" w:rsidRPr="006032A9" w14:paraId="404F09B3" w14:textId="77777777" w:rsidTr="003F6AEF">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478735011"/>
              <w:placeholder>
                <w:docPart w:val="AE492E854649414CA7FD3B1661D19B44"/>
              </w:placeholder>
              <w:showingPlcHdr/>
            </w:sdtPr>
            <w:sdtEndPr>
              <w:rPr>
                <w:rStyle w:val="Absatz-Standardschriftart"/>
              </w:rPr>
            </w:sdtEndPr>
            <w:sdtContent>
              <w:p w14:paraId="309D8DD3" w14:textId="77777777" w:rsidR="00443D77" w:rsidRPr="006032A9" w:rsidRDefault="00443D77" w:rsidP="00A34E41">
                <w:pPr>
                  <w:pStyle w:val="Notizentext"/>
                  <w:rPr>
                    <w:noProof/>
                  </w:rPr>
                </w:pPr>
                <w:r w:rsidRPr="006032A9">
                  <w:rPr>
                    <w:noProof/>
                    <w:lang w:bidi="de-DE"/>
                  </w:rPr>
                  <w:t>E-Mail-/Webadresse</w:t>
                </w:r>
              </w:p>
            </w:sdtContent>
          </w:sdt>
        </w:tc>
        <w:tc>
          <w:tcPr>
            <w:tcW w:w="4550" w:type="dxa"/>
            <w:vAlign w:val="bottom"/>
          </w:tcPr>
          <w:p w14:paraId="27569997" w14:textId="77777777" w:rsidR="00443D77" w:rsidRPr="006032A9" w:rsidRDefault="000E78BD" w:rsidP="00A34E41">
            <w:pPr>
              <w:pStyle w:val="MitgliedDetails"/>
              <w:rPr>
                <w:noProof/>
              </w:rPr>
            </w:pPr>
            <w:sdt>
              <w:sdtPr>
                <w:rPr>
                  <w:rStyle w:val="MitgliedDetailzeichen"/>
                  <w:b/>
                  <w:noProof/>
                </w:rPr>
                <w:id w:val="-1162390836"/>
                <w:placeholder>
                  <w:docPart w:val="B51E4C37DC594DC49464BBCE87EA6418"/>
                </w:placeholder>
                <w:showingPlcHdr/>
              </w:sdtPr>
              <w:sdtEndPr>
                <w:rPr>
                  <w:rStyle w:val="Absatz-Standardschriftart"/>
                </w:rPr>
              </w:sdtEndPr>
              <w:sdtContent>
                <w:r w:rsidR="00443D77" w:rsidRPr="006032A9">
                  <w:rPr>
                    <w:rStyle w:val="Platzhaltertext"/>
                    <w:noProof/>
                    <w:color w:val="000000" w:themeColor="text1"/>
                    <w:lang w:bidi="de-DE"/>
                  </w:rPr>
                  <w:t>555-0103 (Fax)</w:t>
                </w:r>
              </w:sdtContent>
            </w:sdt>
          </w:p>
        </w:tc>
      </w:tr>
      <w:tr w:rsidR="00443D77" w:rsidRPr="006032A9" w14:paraId="1BD889DC" w14:textId="77777777" w:rsidTr="003F6AEF">
        <w:trPr>
          <w:trHeight w:val="1337"/>
        </w:trPr>
        <w:tc>
          <w:tcPr>
            <w:tcW w:w="5940" w:type="dxa"/>
            <w:tcBorders>
              <w:bottom w:val="single" w:sz="36" w:space="0" w:color="A5300F"/>
            </w:tcBorders>
            <w:vAlign w:val="bottom"/>
          </w:tcPr>
          <w:p w14:paraId="3333FBAF" w14:textId="77777777" w:rsidR="00443D77" w:rsidRPr="006032A9" w:rsidRDefault="00443D77" w:rsidP="009237F8">
            <w:pPr>
              <w:pStyle w:val="MitgliedDetails"/>
              <w:rPr>
                <w:rStyle w:val="MitgliedDetailzeichen"/>
                <w:noProof/>
              </w:rPr>
            </w:pPr>
          </w:p>
        </w:tc>
        <w:tc>
          <w:tcPr>
            <w:tcW w:w="4550" w:type="dxa"/>
            <w:vMerge w:val="restart"/>
            <w:vAlign w:val="bottom"/>
          </w:tcPr>
          <w:p w14:paraId="6C4B3260" w14:textId="77777777" w:rsidR="00443D77" w:rsidRPr="006032A9" w:rsidRDefault="00443D77" w:rsidP="009237F8">
            <w:pPr>
              <w:pStyle w:val="MitgliedDetails"/>
              <w:rPr>
                <w:rStyle w:val="MitgliedDetailzeichen"/>
                <w:noProof/>
              </w:rPr>
            </w:pPr>
          </w:p>
        </w:tc>
      </w:tr>
      <w:tr w:rsidR="00443D77" w:rsidRPr="006032A9" w14:paraId="394A2446" w14:textId="77777777" w:rsidTr="003F6AEF">
        <w:trPr>
          <w:trHeight w:val="95"/>
        </w:trPr>
        <w:tc>
          <w:tcPr>
            <w:tcW w:w="5940" w:type="dxa"/>
            <w:tcBorders>
              <w:top w:val="single" w:sz="36" w:space="0" w:color="A5300F"/>
            </w:tcBorders>
            <w:vAlign w:val="bottom"/>
          </w:tcPr>
          <w:p w14:paraId="5D2D6F7F" w14:textId="77777777" w:rsidR="00443D77" w:rsidRPr="006032A9" w:rsidRDefault="00443D77" w:rsidP="009237F8">
            <w:pPr>
              <w:pStyle w:val="MitgliedDetails"/>
              <w:rPr>
                <w:rStyle w:val="MitgliedDetailzeichen"/>
                <w:noProof/>
                <w:sz w:val="20"/>
                <w:szCs w:val="20"/>
              </w:rPr>
            </w:pPr>
          </w:p>
        </w:tc>
        <w:tc>
          <w:tcPr>
            <w:tcW w:w="4550" w:type="dxa"/>
            <w:vMerge/>
            <w:vAlign w:val="bottom"/>
          </w:tcPr>
          <w:p w14:paraId="331B4C48" w14:textId="77777777" w:rsidR="00443D77" w:rsidRPr="006032A9" w:rsidRDefault="00443D77" w:rsidP="009237F8">
            <w:pPr>
              <w:pStyle w:val="MitgliedDetails"/>
              <w:rPr>
                <w:rStyle w:val="MitgliedDetailzeichen"/>
                <w:noProof/>
              </w:rPr>
            </w:pPr>
          </w:p>
        </w:tc>
      </w:tr>
      <w:tr w:rsidR="00443D77" w:rsidRPr="006032A9" w14:paraId="6580C8A1" w14:textId="77777777" w:rsidTr="003F6AEF">
        <w:trPr>
          <w:trHeight w:val="432"/>
        </w:trPr>
        <w:tc>
          <w:tcPr>
            <w:tcW w:w="5940" w:type="dxa"/>
            <w:vAlign w:val="bottom"/>
          </w:tcPr>
          <w:p w14:paraId="6C5E5B28" w14:textId="77777777" w:rsidR="00443D77" w:rsidRPr="006032A9" w:rsidRDefault="000E78BD" w:rsidP="009237F8">
            <w:pPr>
              <w:pStyle w:val="Name"/>
              <w:framePr w:hSpace="0" w:wrap="auto" w:vAnchor="margin" w:xAlign="left" w:yAlign="inline"/>
              <w:suppressOverlap w:val="0"/>
              <w:rPr>
                <w:noProof/>
              </w:rPr>
            </w:pPr>
            <w:sdt>
              <w:sdtPr>
                <w:rPr>
                  <w:rStyle w:val="MitgliedDetailzeichen"/>
                  <w:noProof/>
                </w:rPr>
                <w:id w:val="-1303688268"/>
                <w:placeholder>
                  <w:docPart w:val="B89CA3D7402E49DDB65C548C46AF96EE"/>
                </w:placeholder>
                <w:showingPlcHdr/>
              </w:sdtPr>
              <w:sdtEndPr>
                <w:rPr>
                  <w:rStyle w:val="Absatz-Standardschriftart"/>
                  <w:b/>
                  <w:sz w:val="32"/>
                  <w:szCs w:val="32"/>
                </w:rPr>
              </w:sdtEndPr>
              <w:sdtContent>
                <w:r w:rsidR="00443D77" w:rsidRPr="006032A9">
                  <w:rPr>
                    <w:noProof/>
                    <w:lang w:bidi="de-DE"/>
                  </w:rPr>
                  <w:t>Name des Mitglieds</w:t>
                </w:r>
              </w:sdtContent>
            </w:sdt>
          </w:p>
        </w:tc>
        <w:tc>
          <w:tcPr>
            <w:tcW w:w="4550" w:type="dxa"/>
            <w:vAlign w:val="bottom"/>
          </w:tcPr>
          <w:p w14:paraId="7ADC038A" w14:textId="77777777" w:rsidR="00443D77" w:rsidRPr="006032A9" w:rsidRDefault="000E78BD" w:rsidP="00A34E41">
            <w:pPr>
              <w:pStyle w:val="MitgliedDetails"/>
              <w:rPr>
                <w:noProof/>
              </w:rPr>
            </w:pPr>
            <w:sdt>
              <w:sdtPr>
                <w:rPr>
                  <w:rStyle w:val="MitgliedDetailzeichen"/>
                  <w:b/>
                  <w:noProof/>
                </w:rPr>
                <w:id w:val="-1932424852"/>
                <w:placeholder>
                  <w:docPart w:val="FB8618AF25494088ADB273E33E6A0387"/>
                </w:placeholder>
                <w:showingPlcHdr/>
              </w:sdtPr>
              <w:sdtEndPr>
                <w:rPr>
                  <w:rStyle w:val="Absatz-Standardschriftart"/>
                </w:rPr>
              </w:sdtEndPr>
              <w:sdtContent>
                <w:r w:rsidR="00443D77" w:rsidRPr="006032A9">
                  <w:rPr>
                    <w:rStyle w:val="Platzhaltertext"/>
                    <w:noProof/>
                    <w:color w:val="000000" w:themeColor="text1"/>
                    <w:lang w:bidi="de-DE"/>
                  </w:rPr>
                  <w:t>555-0100 (Privat)</w:t>
                </w:r>
              </w:sdtContent>
            </w:sdt>
          </w:p>
        </w:tc>
      </w:tr>
      <w:tr w:rsidR="00443D77" w:rsidRPr="006032A9" w14:paraId="19227918" w14:textId="77777777" w:rsidTr="003F6AEF">
        <w:trPr>
          <w:trHeight w:val="432"/>
        </w:trPr>
        <w:tc>
          <w:tcPr>
            <w:tcW w:w="5940" w:type="dxa"/>
            <w:vAlign w:val="bottom"/>
          </w:tcPr>
          <w:p w14:paraId="189DC04D"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1605846781"/>
                <w:placeholder>
                  <w:docPart w:val="737D3E0537CF4D9686A29B1E0D0640A3"/>
                </w:placeholder>
                <w:showingPlcHdr/>
              </w:sdtPr>
              <w:sdtEndPr>
                <w:rPr>
                  <w:rStyle w:val="Absatz-Standardschriftart"/>
                </w:rPr>
              </w:sdtEndPr>
              <w:sdtContent>
                <w:r w:rsidR="00443D77" w:rsidRPr="006032A9">
                  <w:rPr>
                    <w:noProof/>
                    <w:lang w:bidi="de-DE"/>
                  </w:rPr>
                  <w:t>Straße und Hausnummer</w:t>
                </w:r>
              </w:sdtContent>
            </w:sdt>
          </w:p>
        </w:tc>
        <w:tc>
          <w:tcPr>
            <w:tcW w:w="4550" w:type="dxa"/>
            <w:vAlign w:val="bottom"/>
          </w:tcPr>
          <w:p w14:paraId="76E70E74" w14:textId="77777777" w:rsidR="00443D77" w:rsidRPr="006032A9" w:rsidRDefault="000E78BD" w:rsidP="00A34E41">
            <w:pPr>
              <w:pStyle w:val="MitgliedDetails"/>
              <w:rPr>
                <w:noProof/>
              </w:rPr>
            </w:pPr>
            <w:sdt>
              <w:sdtPr>
                <w:rPr>
                  <w:rStyle w:val="MitgliedDetailzeichen"/>
                  <w:b/>
                  <w:noProof/>
                </w:rPr>
                <w:id w:val="-1110054003"/>
                <w:placeholder>
                  <w:docPart w:val="C90A79AEE198458BA82B8098A14691B2"/>
                </w:placeholder>
                <w:showingPlcHdr/>
              </w:sdtPr>
              <w:sdtEndPr>
                <w:rPr>
                  <w:rStyle w:val="Absatz-Standardschriftart"/>
                </w:rPr>
              </w:sdtEndPr>
              <w:sdtContent>
                <w:r w:rsidR="00443D77" w:rsidRPr="006032A9">
                  <w:rPr>
                    <w:rStyle w:val="Platzhaltertext"/>
                    <w:noProof/>
                    <w:color w:val="000000" w:themeColor="text1"/>
                    <w:lang w:bidi="de-DE"/>
                  </w:rPr>
                  <w:t>555-0101 (Arbeit)</w:t>
                </w:r>
              </w:sdtContent>
            </w:sdt>
          </w:p>
        </w:tc>
      </w:tr>
      <w:tr w:rsidR="00443D77" w:rsidRPr="006032A9" w14:paraId="21A7E13D" w14:textId="77777777" w:rsidTr="003F6AEF">
        <w:trPr>
          <w:trHeight w:val="432"/>
        </w:trPr>
        <w:tc>
          <w:tcPr>
            <w:tcW w:w="5940" w:type="dxa"/>
            <w:vAlign w:val="bottom"/>
          </w:tcPr>
          <w:p w14:paraId="5A8C586C" w14:textId="77777777" w:rsidR="00443D77" w:rsidRPr="006032A9" w:rsidRDefault="000E78BD" w:rsidP="00A34E41">
            <w:pPr>
              <w:pStyle w:val="Notizentext"/>
              <w:rPr>
                <w:noProof/>
              </w:rPr>
            </w:pPr>
            <w:sdt>
              <w:sdtPr>
                <w:rPr>
                  <w:rStyle w:val="MitgliedDetailzeichen"/>
                  <w:rFonts w:eastAsiaTheme="minorEastAsia" w:cstheme="minorBidi"/>
                  <w:b w:val="0"/>
                  <w:noProof/>
                  <w:color w:val="0D0D0D" w:themeColor="text1" w:themeTint="F2"/>
                  <w:szCs w:val="24"/>
                  <w:lang w:bidi="en-US"/>
                </w:rPr>
                <w:id w:val="-43527757"/>
                <w:placeholder>
                  <w:docPart w:val="61930D49E0054E14AE7C6BF1BC84901A"/>
                </w:placeholder>
                <w:showingPlcHdr/>
              </w:sdtPr>
              <w:sdtEndPr>
                <w:rPr>
                  <w:rStyle w:val="Absatz-Standardschriftart"/>
                </w:rPr>
              </w:sdtEndPr>
              <w:sdtContent>
                <w:r w:rsidR="00443D77" w:rsidRPr="006032A9">
                  <w:rPr>
                    <w:noProof/>
                    <w:lang w:bidi="de-DE"/>
                  </w:rPr>
                  <w:t>Stadt, Bundesland, PLZ</w:t>
                </w:r>
              </w:sdtContent>
            </w:sdt>
          </w:p>
        </w:tc>
        <w:tc>
          <w:tcPr>
            <w:tcW w:w="4550" w:type="dxa"/>
            <w:vAlign w:val="bottom"/>
          </w:tcPr>
          <w:p w14:paraId="552904BE" w14:textId="77777777" w:rsidR="00443D77" w:rsidRPr="006032A9" w:rsidRDefault="000E78BD" w:rsidP="00A34E41">
            <w:pPr>
              <w:pStyle w:val="MitgliedDetails"/>
              <w:rPr>
                <w:noProof/>
              </w:rPr>
            </w:pPr>
            <w:sdt>
              <w:sdtPr>
                <w:rPr>
                  <w:rStyle w:val="MitgliedDetailzeichen"/>
                  <w:b/>
                  <w:noProof/>
                </w:rPr>
                <w:id w:val="634757711"/>
                <w:placeholder>
                  <w:docPart w:val="98BAC1DB009541F19E2359B53E9BD5B1"/>
                </w:placeholder>
                <w:showingPlcHdr/>
              </w:sdtPr>
              <w:sdtEndPr>
                <w:rPr>
                  <w:rStyle w:val="Absatz-Standardschriftart"/>
                </w:rPr>
              </w:sdtEndPr>
              <w:sdtContent>
                <w:r w:rsidR="00443D77" w:rsidRPr="006032A9">
                  <w:rPr>
                    <w:rStyle w:val="Platzhaltertext"/>
                    <w:noProof/>
                    <w:color w:val="000000" w:themeColor="text1"/>
                    <w:lang w:bidi="de-DE"/>
                  </w:rPr>
                  <w:t>555-0102 (Mobil)</w:t>
                </w:r>
              </w:sdtContent>
            </w:sdt>
          </w:p>
        </w:tc>
      </w:tr>
      <w:tr w:rsidR="00443D77" w:rsidRPr="006032A9" w14:paraId="5EE60D4A" w14:textId="77777777" w:rsidTr="003F6AEF">
        <w:trPr>
          <w:trHeight w:val="432"/>
        </w:trPr>
        <w:tc>
          <w:tcPr>
            <w:tcW w:w="5940" w:type="dxa"/>
            <w:vAlign w:val="bottom"/>
          </w:tcPr>
          <w:sdt>
            <w:sdtPr>
              <w:rPr>
                <w:rStyle w:val="MitgliedDetailzeichen"/>
                <w:rFonts w:eastAsiaTheme="minorEastAsia" w:cstheme="minorBidi"/>
                <w:b w:val="0"/>
                <w:noProof/>
                <w:color w:val="0D0D0D" w:themeColor="text1" w:themeTint="F2"/>
                <w:szCs w:val="24"/>
                <w:lang w:bidi="en-US"/>
              </w:rPr>
              <w:id w:val="1245152"/>
              <w:placeholder>
                <w:docPart w:val="827C920476CD4C7CBD4E10DB9A37A953"/>
              </w:placeholder>
              <w:showingPlcHdr/>
            </w:sdtPr>
            <w:sdtEndPr>
              <w:rPr>
                <w:rStyle w:val="Absatz-Standardschriftart"/>
              </w:rPr>
            </w:sdtEndPr>
            <w:sdtContent>
              <w:p w14:paraId="4078B06F" w14:textId="77777777" w:rsidR="00443D77" w:rsidRPr="006032A9" w:rsidRDefault="00443D77" w:rsidP="00A34E41">
                <w:pPr>
                  <w:pStyle w:val="Notizentext"/>
                  <w:rPr>
                    <w:noProof/>
                  </w:rPr>
                </w:pPr>
                <w:r w:rsidRPr="006032A9">
                  <w:rPr>
                    <w:noProof/>
                    <w:lang w:bidi="de-DE"/>
                  </w:rPr>
                  <w:t>E-Mail-/Webadresse</w:t>
                </w:r>
              </w:p>
            </w:sdtContent>
          </w:sdt>
        </w:tc>
        <w:tc>
          <w:tcPr>
            <w:tcW w:w="4550" w:type="dxa"/>
            <w:vAlign w:val="bottom"/>
          </w:tcPr>
          <w:p w14:paraId="711572E7" w14:textId="77777777" w:rsidR="00443D77" w:rsidRPr="006032A9" w:rsidRDefault="000E78BD" w:rsidP="00A34E41">
            <w:pPr>
              <w:pStyle w:val="MitgliedDetails"/>
              <w:rPr>
                <w:noProof/>
              </w:rPr>
            </w:pPr>
            <w:sdt>
              <w:sdtPr>
                <w:rPr>
                  <w:rStyle w:val="MitgliedDetailzeichen"/>
                  <w:b/>
                  <w:noProof/>
                </w:rPr>
                <w:id w:val="-1725599820"/>
                <w:placeholder>
                  <w:docPart w:val="28E52562F6CE4725AD295B7BAC0E5B9D"/>
                </w:placeholder>
                <w:showingPlcHdr/>
              </w:sdtPr>
              <w:sdtEndPr>
                <w:rPr>
                  <w:rStyle w:val="Absatz-Standardschriftart"/>
                </w:rPr>
              </w:sdtEndPr>
              <w:sdtContent>
                <w:r w:rsidR="00443D77" w:rsidRPr="006032A9">
                  <w:rPr>
                    <w:rStyle w:val="Platzhaltertext"/>
                    <w:noProof/>
                    <w:color w:val="000000" w:themeColor="text1"/>
                    <w:lang w:bidi="de-DE"/>
                  </w:rPr>
                  <w:t>555-0103 (Fax)</w:t>
                </w:r>
              </w:sdtContent>
            </w:sdt>
          </w:p>
        </w:tc>
      </w:tr>
    </w:tbl>
    <w:p w14:paraId="3A98B603" w14:textId="77777777" w:rsidR="00443D77" w:rsidRPr="006032A9" w:rsidRDefault="009B0223" w:rsidP="00877125">
      <w:pPr>
        <w:rPr>
          <w:noProof/>
        </w:rPr>
      </w:pPr>
      <w:r w:rsidRPr="006032A9">
        <w:rPr>
          <w:noProof/>
          <w:lang w:bidi="de-DE"/>
        </w:rPr>
        <w:drawing>
          <wp:anchor distT="0" distB="0" distL="114300" distR="114300" simplePos="0" relativeHeight="251672576" behindDoc="1" locked="0" layoutInCell="1" allowOverlap="1" wp14:anchorId="6BDF8254" wp14:editId="70367FB2">
            <wp:simplePos x="0" y="0"/>
            <wp:positionH relativeFrom="column">
              <wp:posOffset>-485775</wp:posOffset>
            </wp:positionH>
            <wp:positionV relativeFrom="paragraph">
              <wp:posOffset>-458470</wp:posOffset>
            </wp:positionV>
            <wp:extent cx="7773035" cy="10668000"/>
            <wp:effectExtent l="0" t="0" r="0" b="0"/>
            <wp:wrapNone/>
            <wp:docPr id="25" name="Bild 25" descr="Abstrakter, verblassend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tgliederverzeichnis-05.jpg"/>
                    <pic:cNvPicPr/>
                  </pic:nvPicPr>
                  <pic:blipFill>
                    <a:blip r:embed="rId10">
                      <a:extLst>
                        <a:ext uri="{28A0092B-C50C-407E-A947-70E740481C1C}">
                          <a14:useLocalDpi xmlns:a14="http://schemas.microsoft.com/office/drawing/2010/main" val="0"/>
                        </a:ext>
                      </a:extLst>
                    </a:blip>
                    <a:stretch>
                      <a:fillRect/>
                    </a:stretch>
                  </pic:blipFill>
                  <pic:spPr>
                    <a:xfrm>
                      <a:off x="0" y="0"/>
                      <a:ext cx="7773293" cy="1066835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13387"/>
        <w:tblW w:w="10488" w:type="dxa"/>
        <w:tblCellMar>
          <w:left w:w="0" w:type="dxa"/>
          <w:right w:w="0" w:type="dxa"/>
        </w:tblCellMar>
        <w:tblLook w:val="0000" w:firstRow="0" w:lastRow="0" w:firstColumn="0" w:lastColumn="0" w:noHBand="0" w:noVBand="0"/>
      </w:tblPr>
      <w:tblGrid>
        <w:gridCol w:w="10488"/>
      </w:tblGrid>
      <w:tr w:rsidR="00B71347" w:rsidRPr="006032A9" w14:paraId="27034D81" w14:textId="77777777" w:rsidTr="00B71347">
        <w:trPr>
          <w:trHeight w:val="743"/>
        </w:trPr>
        <w:tc>
          <w:tcPr>
            <w:tcW w:w="10488" w:type="dxa"/>
            <w:vAlign w:val="bottom"/>
          </w:tcPr>
          <w:p w14:paraId="05299344" w14:textId="77777777" w:rsidR="00B71347" w:rsidRPr="006032A9" w:rsidRDefault="00B71347" w:rsidP="00B71347">
            <w:pPr>
              <w:pStyle w:val="MitgliedDetails"/>
              <w:rPr>
                <w:noProof/>
              </w:rPr>
            </w:pPr>
            <w:r w:rsidRPr="006032A9">
              <w:rPr>
                <w:noProof/>
                <w:lang w:bidi="de-DE"/>
              </w:rPr>
              <mc:AlternateContent>
                <mc:Choice Requires="wps">
                  <w:drawing>
                    <wp:inline distT="0" distB="0" distL="0" distR="0" wp14:anchorId="44C11160" wp14:editId="3DC45C9A">
                      <wp:extent cx="6610350" cy="0"/>
                      <wp:effectExtent l="0" t="19050" r="19050" b="19050"/>
                      <wp:docPr id="26" name="Gerader Verbinder 26" descr="Fußzeile"/>
                      <wp:cNvGraphicFramePr/>
                      <a:graphic xmlns:a="http://schemas.openxmlformats.org/drawingml/2006/main">
                        <a:graphicData uri="http://schemas.microsoft.com/office/word/2010/wordprocessingShape">
                          <wps:wsp>
                            <wps:cNvCnPr/>
                            <wps:spPr>
                              <a:xfrm>
                                <a:off x="0" y="0"/>
                                <a:ext cx="66103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4989FA" id="Gerader Verbinder 26" o:spid="_x0000_s1026" alt="Fußzeile" style="visibility:visible;mso-wrap-style:square;mso-left-percent:-10001;mso-top-percent:-10001;mso-position-horizontal:absolute;mso-position-horizontal-relative:char;mso-position-vertical:absolute;mso-position-vertical-relative:line;mso-left-percent:-10001;mso-top-percent:-10001" from="0,0" to="52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" strokecolor="black [3213]" strokeweight="3pt">
                      <w10:anchorlock/>
                    </v:line>
                  </w:pict>
                </mc:Fallback>
              </mc:AlternateContent>
            </w:r>
          </w:p>
        </w:tc>
      </w:tr>
    </w:tbl>
    <w:p w14:paraId="0F8B5AAC" w14:textId="77777777" w:rsidR="00443D77" w:rsidRPr="006032A9" w:rsidRDefault="00443D77" w:rsidP="00443D77">
      <w:pPr>
        <w:pStyle w:val="berschrift1"/>
        <w:rPr>
          <w:noProof/>
        </w:rPr>
      </w:pPr>
      <w:r w:rsidRPr="006032A9">
        <w:rPr>
          <w:noProof/>
          <w:lang w:bidi="de-DE"/>
        </w:rPr>
        <w:br w:type="page"/>
      </w:r>
    </w:p>
    <w:tbl>
      <w:tblPr>
        <w:tblpPr w:leftFromText="180" w:rightFromText="180" w:vertAnchor="text" w:horzAnchor="margin" w:tblpY="11"/>
        <w:tblW w:w="10490" w:type="dxa"/>
        <w:tblCellMar>
          <w:left w:w="0" w:type="dxa"/>
          <w:right w:w="0" w:type="dxa"/>
        </w:tblCellMar>
        <w:tblLook w:val="0000" w:firstRow="0" w:lastRow="0" w:firstColumn="0" w:lastColumn="0" w:noHBand="0" w:noVBand="0"/>
      </w:tblPr>
      <w:tblGrid>
        <w:gridCol w:w="5314"/>
        <w:gridCol w:w="5176"/>
      </w:tblGrid>
      <w:tr w:rsidR="00443D77" w:rsidRPr="006032A9" w14:paraId="0DEA4640" w14:textId="77777777" w:rsidTr="003F6AEF">
        <w:trPr>
          <w:trHeight w:val="913"/>
        </w:trPr>
        <w:tc>
          <w:tcPr>
            <w:tcW w:w="5314" w:type="dxa"/>
          </w:tcPr>
          <w:p w14:paraId="70223A32" w14:textId="77777777" w:rsidR="00443D77" w:rsidRPr="006032A9" w:rsidRDefault="00443D77" w:rsidP="009237F8">
            <w:pPr>
              <w:pStyle w:val="MitgliedDetails"/>
              <w:rPr>
                <w:noProof/>
              </w:rPr>
            </w:pPr>
            <w:r w:rsidRPr="006032A9">
              <w:rPr>
                <w:noProof/>
                <w:lang w:bidi="de-DE"/>
              </w:rPr>
              <w:lastRenderedPageBreak/>
              <w:t>FIRMENNAME</w:t>
            </w:r>
          </w:p>
        </w:tc>
        <w:tc>
          <w:tcPr>
            <w:tcW w:w="5176" w:type="dxa"/>
          </w:tcPr>
          <w:p w14:paraId="6C1F7577" w14:textId="77777777" w:rsidR="00443D77" w:rsidRPr="006032A9" w:rsidRDefault="00443D77" w:rsidP="009237F8">
            <w:pPr>
              <w:pStyle w:val="MitgliedDetails"/>
              <w:jc w:val="right"/>
              <w:rPr>
                <w:noProof/>
              </w:rPr>
            </w:pPr>
            <w:r w:rsidRPr="006032A9">
              <w:rPr>
                <w:noProof/>
                <w:lang w:bidi="de-DE"/>
              </w:rPr>
              <w:t>Mitgliederverzeichnis</w:t>
            </w:r>
          </w:p>
        </w:tc>
      </w:tr>
    </w:tbl>
    <w:tbl>
      <w:tblPr>
        <w:tblpPr w:leftFromText="180" w:rightFromText="180" w:vertAnchor="text" w:tblpX="-40" w:tblpY="1623"/>
        <w:tblW w:w="10490" w:type="dxa"/>
        <w:tblLayout w:type="fixed"/>
        <w:tblCellMar>
          <w:left w:w="0" w:type="dxa"/>
          <w:right w:w="0" w:type="dxa"/>
        </w:tblCellMar>
        <w:tblLook w:val="0000" w:firstRow="0" w:lastRow="0" w:firstColumn="0" w:lastColumn="0" w:noHBand="0" w:noVBand="0"/>
      </w:tblPr>
      <w:tblGrid>
        <w:gridCol w:w="10490"/>
      </w:tblGrid>
      <w:tr w:rsidR="00C53E50" w:rsidRPr="006032A9" w14:paraId="121EB521" w14:textId="77777777" w:rsidTr="003F6AEF">
        <w:trPr>
          <w:trHeight w:val="1526"/>
        </w:trPr>
        <w:tc>
          <w:tcPr>
            <w:tcW w:w="10490" w:type="dxa"/>
          </w:tcPr>
          <w:p w14:paraId="46A76203" w14:textId="77777777" w:rsidR="00C53E50" w:rsidRPr="006032A9" w:rsidRDefault="00C53E50" w:rsidP="00C53E50">
            <w:pPr>
              <w:pStyle w:val="Name"/>
              <w:framePr w:hSpace="0" w:wrap="auto" w:vAnchor="margin" w:xAlign="left" w:yAlign="inline"/>
              <w:suppressOverlap w:val="0"/>
              <w:rPr>
                <w:noProof/>
              </w:rPr>
            </w:pPr>
            <w:r w:rsidRPr="006032A9">
              <w:rPr>
                <w:noProof/>
                <w:lang w:bidi="de-DE"/>
              </w:rPr>
              <mc:AlternateContent>
                <mc:Choice Requires="wps">
                  <w:drawing>
                    <wp:inline distT="0" distB="0" distL="0" distR="0" wp14:anchorId="78F1C3DD" wp14:editId="6DF3FFFA">
                      <wp:extent cx="2781836" cy="540913"/>
                      <wp:effectExtent l="0" t="0" r="0" b="12065"/>
                      <wp:docPr id="33" name="Textfeld 33"/>
                      <wp:cNvGraphicFramePr/>
                      <a:graphic xmlns:a="http://schemas.openxmlformats.org/drawingml/2006/main">
                        <a:graphicData uri="http://schemas.microsoft.com/office/word/2010/wordprocessingShape">
                          <wps:wsp>
                            <wps:cNvSpPr txBox="1"/>
                            <wps:spPr>
                              <a:xfrm>
                                <a:off x="0" y="0"/>
                                <a:ext cx="2781836" cy="540913"/>
                              </a:xfrm>
                              <a:prstGeom prst="rect">
                                <a:avLst/>
                              </a:prstGeom>
                              <a:noFill/>
                              <a:ln w="6350">
                                <a:noFill/>
                              </a:ln>
                            </wps:spPr>
                            <wps:txbx>
                              <w:txbxContent>
                                <w:sdt>
                                  <w:sdtPr>
                                    <w:rPr>
                                      <w:rStyle w:val="Hervorhebung"/>
                                      <w:noProof/>
                                    </w:rPr>
                                    <w:id w:val="-1105642880"/>
                                    <w:showingPlcHdr/>
                                    <w15:appearance w15:val="hidden"/>
                                  </w:sdtPr>
                                  <w:sdtEndPr>
                                    <w:rPr>
                                      <w:rStyle w:val="Hervorhebung"/>
                                    </w:rPr>
                                  </w:sdtEndPr>
                                  <w:sdtContent>
                                    <w:p w14:paraId="75F6F921" w14:textId="77777777" w:rsidR="00C53E50" w:rsidRPr="0033610D" w:rsidRDefault="00C53E50" w:rsidP="00443D77">
                                      <w:pPr>
                                        <w:pStyle w:val="Name"/>
                                        <w:rPr>
                                          <w:rStyle w:val="Hervorhebung"/>
                                          <w:noProof/>
                                        </w:rPr>
                                      </w:pPr>
                                      <w:r w:rsidRPr="00443D77">
                                        <w:rPr>
                                          <w:rStyle w:val="Hervorhebung"/>
                                          <w:noProof/>
                                          <w:sz w:val="44"/>
                                          <w:szCs w:val="44"/>
                                          <w:lang w:bidi="de-DE"/>
                                        </w:rPr>
                                        <w:t>Einige Notizen</w:t>
                                      </w:r>
                                    </w:p>
                                  </w:sdtContent>
                                </w:sdt>
                                <w:p w14:paraId="1EC06133" w14:textId="77777777" w:rsidR="00C53E50" w:rsidRDefault="00C53E50" w:rsidP="00443D77">
                                  <w:pPr>
                                    <w:rPr>
                                      <w:noProof/>
                                    </w:rPr>
                                  </w:pP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78F1C3DD" id="Textfeld 33" o:spid="_x0000_s1032" type="#_x0000_t202" style="width:219.05pt;height: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" filled="f" stroked="f" strokeweight=".5pt">
                      <v:textbox inset=",14.4pt,,0">
                        <w:txbxContent>
                          <w:sdt>
                            <w:sdtPr>
                              <w:rPr>
                                <w:rStyle w:val="Hervorhebung"/>
                                <w:noProof/>
                              </w:rPr>
                              <w:id w:val="-1105642880"/>
                              <w:showingPlcHdr/>
                              <w15:appearance w15:val="hidden"/>
                            </w:sdtPr>
                            <w:sdtEndPr>
                              <w:rPr>
                                <w:rStyle w:val="Hervorhebung"/>
                              </w:rPr>
                            </w:sdtEndPr>
                            <w:sdtContent>
                              <w:p w14:paraId="75F6F921" w14:textId="77777777" w:rsidR="00C53E50" w:rsidRPr="0033610D" w:rsidRDefault="00C53E50" w:rsidP="00443D77">
                                <w:pPr>
                                  <w:pStyle w:val="Name"/>
                                  <w:rPr>
                                    <w:rStyle w:val="Hervorhebung"/>
                                    <w:noProof/>
                                  </w:rPr>
                                </w:pPr>
                                <w:r w:rsidRPr="00443D77">
                                  <w:rPr>
                                    <w:rStyle w:val="Hervorhebung"/>
                                    <w:noProof/>
                                    <w:sz w:val="44"/>
                                    <w:szCs w:val="44"/>
                                    <w:lang w:bidi="de-DE"/>
                                  </w:rPr>
                                  <w:t>Einige Notizen</w:t>
                                </w:r>
                              </w:p>
                            </w:sdtContent>
                          </w:sdt>
                          <w:p w14:paraId="1EC06133" w14:textId="77777777" w:rsidR="00C53E50" w:rsidRDefault="00C53E50" w:rsidP="00443D77">
                            <w:pPr>
                              <w:rPr>
                                <w:noProof/>
                              </w:rPr>
                            </w:pPr>
                          </w:p>
                        </w:txbxContent>
                      </v:textbox>
                      <w10:anchorlock/>
                    </v:shape>
                  </w:pict>
                </mc:Fallback>
              </mc:AlternateContent>
            </w:r>
          </w:p>
          <w:p w14:paraId="1E67E090" w14:textId="77777777" w:rsidR="00C53E50" w:rsidRPr="006032A9" w:rsidRDefault="00C53E50" w:rsidP="00C53E50">
            <w:pPr>
              <w:pStyle w:val="Name"/>
              <w:framePr w:hSpace="0" w:wrap="auto" w:vAnchor="margin" w:xAlign="left" w:yAlign="inline"/>
              <w:spacing w:line="240" w:lineRule="exact"/>
              <w:suppressOverlap w:val="0"/>
              <w:rPr>
                <w:noProof/>
                <w:sz w:val="10"/>
                <w:szCs w:val="10"/>
              </w:rPr>
            </w:pPr>
            <w:r w:rsidRPr="006032A9">
              <w:rPr>
                <w:noProof/>
                <w:lang w:bidi="de-DE"/>
              </w:rPr>
              <mc:AlternateContent>
                <mc:Choice Requires="wps">
                  <w:drawing>
                    <wp:inline distT="0" distB="0" distL="0" distR="0" wp14:anchorId="44AFFC0D" wp14:editId="2E655DA8">
                      <wp:extent cx="1995805" cy="0"/>
                      <wp:effectExtent l="0" t="19050" r="42545" b="38100"/>
                      <wp:docPr id="37" name="Gerader Verbinder 37" descr="Text Leertaste"/>
                      <wp:cNvGraphicFramePr/>
                      <a:graphic xmlns:a="http://schemas.openxmlformats.org/drawingml/2006/main">
                        <a:graphicData uri="http://schemas.microsoft.com/office/word/2010/wordprocessingShape">
                          <wps:wsp>
                            <wps:cNvCnPr/>
                            <wps:spPr>
                              <a:xfrm flipV="1">
                                <a:off x="0" y="0"/>
                                <a:ext cx="1995805"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2003E7" id="Gerader Verbinder 37" o:spid="_x0000_s1026" alt="Text Leertaste" style="flip:y;visibility:visible;mso-wrap-style:square;mso-left-percent:-10001;mso-top-percent:-10001;mso-position-horizontal:absolute;mso-position-horizontal-relative:char;mso-position-vertical:absolute;mso-position-vertical-relative:line;mso-left-percent:-10001;mso-top-percent:-10001" from="0,0" to="157.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" strokecolor="#ef7629 [3206]" strokeweight="4.5pt">
                      <w10:anchorlock/>
                    </v:line>
                  </w:pict>
                </mc:Fallback>
              </mc:AlternateContent>
            </w:r>
          </w:p>
        </w:tc>
      </w:tr>
      <w:tr w:rsidR="00443D77" w:rsidRPr="006032A9" w14:paraId="00720D05" w14:textId="77777777" w:rsidTr="003F6AEF">
        <w:trPr>
          <w:trHeight w:val="5476"/>
        </w:trPr>
        <w:tc>
          <w:tcPr>
            <w:tcW w:w="10490" w:type="dxa"/>
          </w:tcPr>
          <w:p w14:paraId="3F176B09" w14:textId="77777777" w:rsidR="00C53E50" w:rsidRPr="006032A9" w:rsidRDefault="00C53E50" w:rsidP="00C53E50">
            <w:pPr>
              <w:pStyle w:val="Notizentext"/>
              <w:jc w:val="center"/>
              <w:rPr>
                <w:rStyle w:val="Namenszeichen"/>
                <w:rFonts w:eastAsiaTheme="minorHAnsi"/>
                <w:noProof/>
              </w:rPr>
            </w:pPr>
            <w:r w:rsidRPr="006032A9">
              <w:rPr>
                <w:noProof/>
                <w:lang w:bidi="de-DE"/>
              </w:rPr>
              <w:drawing>
                <wp:anchor distT="0" distB="0" distL="114300" distR="114300" simplePos="0" relativeHeight="251677696" behindDoc="1" locked="0" layoutInCell="1" allowOverlap="1" wp14:anchorId="01C6D532" wp14:editId="266F8EE0">
                  <wp:simplePos x="0" y="0"/>
                  <wp:positionH relativeFrom="column">
                    <wp:posOffset>-440690</wp:posOffset>
                  </wp:positionH>
                  <wp:positionV relativeFrom="paragraph">
                    <wp:posOffset>-2496185</wp:posOffset>
                  </wp:positionV>
                  <wp:extent cx="7797165" cy="10706100"/>
                  <wp:effectExtent l="0" t="0" r="0" b="0"/>
                  <wp:wrapNone/>
                  <wp:docPr id="40" name="Bild 40" descr="grauer Hintergrund mit abstrakten F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itgliederverzeichnis-06.jpg"/>
                          <pic:cNvPicPr/>
                        </pic:nvPicPr>
                        <pic:blipFill>
                          <a:blip r:embed="rId11">
                            <a:extLst>
                              <a:ext uri="{28A0092B-C50C-407E-A947-70E740481C1C}">
                                <a14:useLocalDpi xmlns:a14="http://schemas.microsoft.com/office/drawing/2010/main" val="0"/>
                              </a:ext>
                            </a:extLst>
                          </a:blip>
                          <a:stretch>
                            <a:fillRect/>
                          </a:stretch>
                        </pic:blipFill>
                        <pic:spPr>
                          <a:xfrm>
                            <a:off x="0" y="0"/>
                            <a:ext cx="7797623" cy="10706729"/>
                          </a:xfrm>
                          <a:prstGeom prst="rect">
                            <a:avLst/>
                          </a:prstGeom>
                        </pic:spPr>
                      </pic:pic>
                    </a:graphicData>
                  </a:graphic>
                  <wp14:sizeRelH relativeFrom="margin">
                    <wp14:pctWidth>0</wp14:pctWidth>
                  </wp14:sizeRelH>
                  <wp14:sizeRelV relativeFrom="margin">
                    <wp14:pctHeight>0</wp14:pctHeight>
                  </wp14:sizeRelV>
                </wp:anchor>
              </w:drawing>
            </w:r>
            <w:r w:rsidRPr="006032A9">
              <w:rPr>
                <w:noProof/>
                <w:lang w:bidi="de-DE"/>
              </w:rPr>
              <mc:AlternateContent>
                <mc:Choice Requires="wps">
                  <w:drawing>
                    <wp:inline distT="0" distB="0" distL="0" distR="0" wp14:anchorId="0A4DC435" wp14:editId="646CD85A">
                      <wp:extent cx="6902173" cy="1223493"/>
                      <wp:effectExtent l="0" t="0" r="0" b="0"/>
                      <wp:docPr id="38" name="Textfeld 38"/>
                      <wp:cNvGraphicFramePr/>
                      <a:graphic xmlns:a="http://schemas.openxmlformats.org/drawingml/2006/main">
                        <a:graphicData uri="http://schemas.microsoft.com/office/word/2010/wordprocessingShape">
                          <wps:wsp>
                            <wps:cNvSpPr txBox="1"/>
                            <wps:spPr>
                              <a:xfrm>
                                <a:off x="0" y="0"/>
                                <a:ext cx="6902173" cy="1223493"/>
                              </a:xfrm>
                              <a:prstGeom prst="rect">
                                <a:avLst/>
                              </a:prstGeom>
                              <a:solidFill>
                                <a:schemeClr val="accent4">
                                  <a:alpha val="66000"/>
                                </a:schemeClr>
                              </a:solidFill>
                              <a:ln w="6350">
                                <a:noFill/>
                              </a:ln>
                            </wps:spPr>
                            <wps:txbx>
                              <w:txbxContent>
                                <w:sdt>
                                  <w:sdtPr>
                                    <w:rPr>
                                      <w:rStyle w:val="Namenszeichen"/>
                                      <w:rFonts w:eastAsiaTheme="minorEastAsia" w:cstheme="minorBidi"/>
                                      <w:b w:val="0"/>
                                      <w:noProof/>
                                      <w:color w:val="FFFFFF" w:themeColor="background1"/>
                                      <w:sz w:val="28"/>
                                      <w:szCs w:val="24"/>
                                      <w:lang w:bidi="en-US"/>
                                    </w:rPr>
                                    <w:id w:val="-1809699124"/>
                                    <w:showingPlcHdr/>
                                    <w15:appearance w15:val="hidden"/>
                                  </w:sdtPr>
                                  <w:sdtEndPr>
                                    <w:rPr>
                                      <w:rStyle w:val="Absatz-Standardschriftart"/>
                                    </w:rPr>
                                  </w:sdtEndPr>
                                  <w:sdtContent>
                                    <w:p w14:paraId="03A587F8" w14:textId="77777777" w:rsidR="00C53E50" w:rsidRPr="00A34E41" w:rsidRDefault="00C53E50" w:rsidP="00A34E41">
                                      <w:pPr>
                                        <w:pStyle w:val="Notizentext"/>
                                        <w:rPr>
                                          <w:noProof/>
                                          <w:color w:val="FFFFFF" w:themeColor="background1"/>
                                        </w:rPr>
                                      </w:pPr>
                                      <w:r w:rsidRPr="00A34E41">
                                        <w:rPr>
                                          <w:rStyle w:val="Platzhaltertext"/>
                                          <w:noProof/>
                                          <w:color w:val="FFFFFF" w:themeColor="background1"/>
                                          <w:lang w:bidi="de-DE"/>
                                        </w:rPr>
                                        <w:t>[Fügen Sie weitere Notizen zum Mitgliederverzeichnis oder Adressbuch hinzu, beispielsweise Kontaktinformationen und wie Updates übermittelt werden sollen.]</w:t>
                                      </w:r>
                                    </w:p>
                                  </w:sdtContent>
                                </w:sdt>
                              </w:txbxContent>
                            </wps:txbx>
                            <wps:bodyPr rot="0" spcFirstLastPara="0" vertOverflow="overflow" horzOverflow="overflow" vert="horz" wrap="square" lIns="365760" tIns="45720" rIns="365760" bIns="45720" numCol="1" spcCol="0" rtlCol="0" fromWordArt="0" anchor="ctr" anchorCtr="0" forceAA="0" compatLnSpc="1">
                              <a:prstTxWarp prst="textNoShape">
                                <a:avLst/>
                              </a:prstTxWarp>
                              <a:noAutofit/>
                            </wps:bodyPr>
                          </wps:wsp>
                        </a:graphicData>
                      </a:graphic>
                    </wp:inline>
                  </w:drawing>
                </mc:Choice>
                <mc:Fallback>
                  <w:pict>
                    <v:shape w14:anchorId="0A4DC435" id="Textfeld 38" o:spid="_x0000_s1033" type="#_x0000_t202" style="width:543.5pt;height:9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" fillcolor="#333947 [3207]" stroked="f" strokeweight=".5pt">
                      <v:fill opacity="43176f"/>
                      <v:textbox inset="28.8pt,,28.8pt">
                        <w:txbxContent>
                          <w:sdt>
                            <w:sdtPr>
                              <w:rPr>
                                <w:rStyle w:val="Namenszeichen"/>
                                <w:rFonts w:eastAsiaTheme="minorEastAsia" w:cstheme="minorBidi"/>
                                <w:b w:val="0"/>
                                <w:noProof/>
                                <w:color w:val="FFFFFF" w:themeColor="background1"/>
                                <w:sz w:val="28"/>
                                <w:szCs w:val="24"/>
                                <w:lang w:bidi="en-US"/>
                              </w:rPr>
                              <w:id w:val="-1809699124"/>
                              <w:showingPlcHdr/>
                              <w15:appearance w15:val="hidden"/>
                            </w:sdtPr>
                            <w:sdtEndPr>
                              <w:rPr>
                                <w:rStyle w:val="Absatz-Standardschriftart"/>
                              </w:rPr>
                            </w:sdtEndPr>
                            <w:sdtContent>
                              <w:p w14:paraId="03A587F8" w14:textId="77777777" w:rsidR="00C53E50" w:rsidRPr="00A34E41" w:rsidRDefault="00C53E50" w:rsidP="00A34E41">
                                <w:pPr>
                                  <w:pStyle w:val="Notizentext"/>
                                  <w:rPr>
                                    <w:noProof/>
                                    <w:color w:val="FFFFFF" w:themeColor="background1"/>
                                  </w:rPr>
                                </w:pPr>
                                <w:r w:rsidRPr="00A34E41">
                                  <w:rPr>
                                    <w:rStyle w:val="Platzhaltertext"/>
                                    <w:noProof/>
                                    <w:color w:val="FFFFFF" w:themeColor="background1"/>
                                    <w:lang w:bidi="de-DE"/>
                                  </w:rPr>
                                  <w:t>[Fügen Sie weitere Notizen zum Mitgliederverzeichnis oder Adressbuch hinzu, beispielsweise Kontaktinformationen und wie Updates übermittelt werden sollen.]</w:t>
                                </w:r>
                              </w:p>
                            </w:sdtContent>
                          </w:sdt>
                        </w:txbxContent>
                      </v:textbox>
                      <w10:anchorlock/>
                    </v:shape>
                  </w:pict>
                </mc:Fallback>
              </mc:AlternateContent>
            </w:r>
          </w:p>
        </w:tc>
      </w:tr>
    </w:tbl>
    <w:tbl>
      <w:tblPr>
        <w:tblpPr w:leftFromText="180" w:rightFromText="180" w:vertAnchor="text" w:horzAnchor="margin" w:tblpY="14570"/>
        <w:tblW w:w="10466" w:type="dxa"/>
        <w:tblCellMar>
          <w:left w:w="0" w:type="dxa"/>
          <w:right w:w="0" w:type="dxa"/>
        </w:tblCellMar>
        <w:tblLook w:val="0000" w:firstRow="0" w:lastRow="0" w:firstColumn="0" w:lastColumn="0" w:noHBand="0" w:noVBand="0"/>
      </w:tblPr>
      <w:tblGrid>
        <w:gridCol w:w="10466"/>
      </w:tblGrid>
      <w:tr w:rsidR="00B71347" w:rsidRPr="006032A9" w14:paraId="47F8CEF1" w14:textId="77777777" w:rsidTr="00B71347">
        <w:trPr>
          <w:trHeight w:val="743"/>
        </w:trPr>
        <w:tc>
          <w:tcPr>
            <w:tcW w:w="10466" w:type="dxa"/>
            <w:vAlign w:val="bottom"/>
          </w:tcPr>
          <w:p w14:paraId="267740AC" w14:textId="77777777" w:rsidR="00B71347" w:rsidRPr="006032A9" w:rsidRDefault="00B71347" w:rsidP="00B71347">
            <w:pPr>
              <w:pStyle w:val="MitgliedDetails"/>
              <w:rPr>
                <w:noProof/>
              </w:rPr>
            </w:pPr>
            <w:r w:rsidRPr="006032A9">
              <w:rPr>
                <w:noProof/>
                <w:lang w:bidi="de-DE"/>
              </w:rPr>
              <mc:AlternateContent>
                <mc:Choice Requires="wps">
                  <w:drawing>
                    <wp:inline distT="0" distB="0" distL="0" distR="0" wp14:anchorId="2F27BFD4" wp14:editId="22F6FE69">
                      <wp:extent cx="6619875" cy="0"/>
                      <wp:effectExtent l="0" t="19050" r="28575" b="19050"/>
                      <wp:docPr id="32" name="Gerader Verbinder 32" descr="Fußzeile"/>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BACA91" id="Gerader Verbinder 32" o:spid="_x0000_s1026" alt="Fußzeile" style="visibility:visible;mso-wrap-style:square;mso-left-percent:-10001;mso-top-percent:-10001;mso-position-horizontal:absolute;mso-position-horizontal-relative:char;mso-position-vertical:absolute;mso-position-vertical-relative:line;mso-left-percent:-10001;mso-top-percent:-10001" from="0,0" to="52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" strokecolor="black [3213]" strokeweight="3pt">
                      <w10:anchorlock/>
                    </v:line>
                  </w:pict>
                </mc:Fallback>
              </mc:AlternateContent>
            </w:r>
          </w:p>
        </w:tc>
      </w:tr>
    </w:tbl>
    <w:p w14:paraId="326A16A4" w14:textId="77777777" w:rsidR="00060B61" w:rsidRPr="006032A9" w:rsidRDefault="00C53E50" w:rsidP="00877125">
      <w:pPr>
        <w:rPr>
          <w:noProof/>
        </w:rPr>
      </w:pPr>
      <w:r w:rsidRPr="006032A9">
        <w:rPr>
          <w:noProof/>
          <w:lang w:bidi="de-DE"/>
        </w:rPr>
        <w:drawing>
          <wp:anchor distT="0" distB="0" distL="114300" distR="114300" simplePos="0" relativeHeight="251676672" behindDoc="0" locked="0" layoutInCell="1" allowOverlap="1" wp14:anchorId="3EB4F041" wp14:editId="31EB73B9">
            <wp:simplePos x="0" y="0"/>
            <wp:positionH relativeFrom="column">
              <wp:posOffset>5139649</wp:posOffset>
            </wp:positionH>
            <wp:positionV relativeFrom="paragraph">
              <wp:posOffset>8307515</wp:posOffset>
            </wp:positionV>
            <wp:extent cx="1480372" cy="643058"/>
            <wp:effectExtent l="0" t="0" r="5715" b="5080"/>
            <wp:wrapNone/>
            <wp:docPr id="39" name="Grafik 39" descr="Logoplatzhalter"/>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0372" cy="643058"/>
                    </a:xfrm>
                    <a:prstGeom prst="rect">
                      <a:avLst/>
                    </a:prstGeom>
                  </pic:spPr>
                </pic:pic>
              </a:graphicData>
            </a:graphic>
            <wp14:sizeRelH relativeFrom="margin">
              <wp14:pctWidth>0</wp14:pctWidth>
            </wp14:sizeRelH>
            <wp14:sizeRelV relativeFrom="margin">
              <wp14:pctHeight>0</wp14:pctHeight>
            </wp14:sizeRelV>
          </wp:anchor>
        </w:drawing>
      </w:r>
    </w:p>
    <w:sectPr w:rsidR="00060B61" w:rsidRPr="006032A9" w:rsidSect="002118F5">
      <w:footerReference w:type="default" r:id="rId13"/>
      <w:pgSz w:w="11906" w:h="16838" w:code="9"/>
      <w:pgMar w:top="737" w:right="720" w:bottom="737"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4433D" w14:textId="77777777" w:rsidR="000E78BD" w:rsidRDefault="000E78BD">
      <w:r>
        <w:separator/>
      </w:r>
    </w:p>
  </w:endnote>
  <w:endnote w:type="continuationSeparator" w:id="0">
    <w:p w14:paraId="3B2FEEFB" w14:textId="77777777" w:rsidR="000E78BD" w:rsidRDefault="000E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560AA" w14:textId="77777777" w:rsidR="00C36E1D" w:rsidRDefault="00C36E1D" w:rsidP="00882856">
    <w:pPr>
      <w:pStyle w:val="Fuzeil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69181" w14:textId="77777777" w:rsidR="000E78BD" w:rsidRDefault="000E78BD">
      <w:r>
        <w:separator/>
      </w:r>
    </w:p>
  </w:footnote>
  <w:footnote w:type="continuationSeparator" w:id="0">
    <w:p w14:paraId="0322F050" w14:textId="77777777" w:rsidR="000E78BD" w:rsidRDefault="000E7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2C5E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8A546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BAA3F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3412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75A4F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863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3E40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DDA49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014B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A89CB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ECC"/>
    <w:rsid w:val="00004F67"/>
    <w:rsid w:val="00031674"/>
    <w:rsid w:val="00060B61"/>
    <w:rsid w:val="00065070"/>
    <w:rsid w:val="000E1657"/>
    <w:rsid w:val="000E78BD"/>
    <w:rsid w:val="00110E69"/>
    <w:rsid w:val="001D3DAB"/>
    <w:rsid w:val="002118F5"/>
    <w:rsid w:val="002B6C02"/>
    <w:rsid w:val="002C5352"/>
    <w:rsid w:val="00335E5E"/>
    <w:rsid w:val="0033610D"/>
    <w:rsid w:val="00353202"/>
    <w:rsid w:val="00370BF9"/>
    <w:rsid w:val="003F6AEF"/>
    <w:rsid w:val="00443D77"/>
    <w:rsid w:val="00467437"/>
    <w:rsid w:val="00467B2C"/>
    <w:rsid w:val="00563D76"/>
    <w:rsid w:val="005956B8"/>
    <w:rsid w:val="006032A9"/>
    <w:rsid w:val="00625D6D"/>
    <w:rsid w:val="0066324E"/>
    <w:rsid w:val="0073706B"/>
    <w:rsid w:val="007907BB"/>
    <w:rsid w:val="007A4250"/>
    <w:rsid w:val="007B54BA"/>
    <w:rsid w:val="008071AD"/>
    <w:rsid w:val="00877125"/>
    <w:rsid w:val="00882856"/>
    <w:rsid w:val="008A2B4F"/>
    <w:rsid w:val="009B0223"/>
    <w:rsid w:val="009B61D3"/>
    <w:rsid w:val="00A0698E"/>
    <w:rsid w:val="00A34E41"/>
    <w:rsid w:val="00A42139"/>
    <w:rsid w:val="00A63907"/>
    <w:rsid w:val="00A773D6"/>
    <w:rsid w:val="00B65607"/>
    <w:rsid w:val="00B71347"/>
    <w:rsid w:val="00B82D9D"/>
    <w:rsid w:val="00BE24A0"/>
    <w:rsid w:val="00C36E1D"/>
    <w:rsid w:val="00C53E50"/>
    <w:rsid w:val="00C668EA"/>
    <w:rsid w:val="00CC0D98"/>
    <w:rsid w:val="00CC7A39"/>
    <w:rsid w:val="00D839F5"/>
    <w:rsid w:val="00DE49BA"/>
    <w:rsid w:val="00E31726"/>
    <w:rsid w:val="00E53070"/>
    <w:rsid w:val="00E66331"/>
    <w:rsid w:val="00E83ECC"/>
    <w:rsid w:val="00E85B2C"/>
    <w:rsid w:val="00EB40AD"/>
    <w:rsid w:val="00EB53D9"/>
    <w:rsid w:val="00EE63C1"/>
    <w:rsid w:val="00F04109"/>
    <w:rsid w:val="00FB5898"/>
    <w:rsid w:val="00FC5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AD4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en-US"/>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berschrift1"/>
    <w:rsid w:val="00877125"/>
    <w:rPr>
      <w:rFonts w:ascii="Candara" w:hAnsi="Candara"/>
      <w:szCs w:val="24"/>
    </w:rPr>
  </w:style>
  <w:style w:type="paragraph" w:styleId="berschrift1">
    <w:name w:val="heading 1"/>
    <w:basedOn w:val="Standard"/>
    <w:next w:val="Standard"/>
    <w:link w:val="berschrift1Zchn"/>
    <w:uiPriority w:val="9"/>
    <w:rsid w:val="00060B61"/>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berschrift2">
    <w:name w:val="heading 2"/>
    <w:basedOn w:val="Standard"/>
    <w:next w:val="Standard"/>
    <w:link w:val="berschrift2Zchn"/>
    <w:uiPriority w:val="9"/>
    <w:unhideWhenUsed/>
    <w:rsid w:val="00060B61"/>
    <w:pPr>
      <w:keepNext/>
      <w:keepLines/>
      <w:spacing w:before="200"/>
      <w:outlineLvl w:val="1"/>
    </w:pPr>
    <w:rPr>
      <w:rFonts w:asciiTheme="majorHAnsi" w:eastAsiaTheme="majorEastAsia" w:hAnsiTheme="majorHAnsi" w:cstheme="majorBidi"/>
      <w:b/>
      <w:bCs/>
      <w:color w:val="A5300F" w:themeColor="accent1"/>
      <w:sz w:val="26"/>
      <w:szCs w:val="26"/>
    </w:rPr>
  </w:style>
  <w:style w:type="paragraph" w:styleId="berschrift3">
    <w:name w:val="heading 3"/>
    <w:basedOn w:val="Standard"/>
    <w:next w:val="Standard"/>
    <w:link w:val="berschrift3Zchn"/>
    <w:uiPriority w:val="9"/>
    <w:semiHidden/>
    <w:unhideWhenUsed/>
    <w:rsid w:val="00060B61"/>
    <w:pPr>
      <w:keepNext/>
      <w:keepLines/>
      <w:spacing w:before="200"/>
      <w:outlineLvl w:val="2"/>
    </w:pPr>
    <w:rPr>
      <w:rFonts w:asciiTheme="majorHAnsi" w:eastAsiaTheme="majorEastAsia" w:hAnsiTheme="majorHAnsi" w:cstheme="majorBidi"/>
      <w:b/>
      <w:bCs/>
      <w:color w:val="A5300F" w:themeColor="accent1"/>
      <w:szCs w:val="22"/>
    </w:rPr>
  </w:style>
  <w:style w:type="paragraph" w:styleId="berschrift4">
    <w:name w:val="heading 4"/>
    <w:basedOn w:val="Standard"/>
    <w:next w:val="Standard"/>
    <w:link w:val="berschrift4Zchn"/>
    <w:uiPriority w:val="9"/>
    <w:semiHidden/>
    <w:unhideWhenUsed/>
    <w:qFormat/>
    <w:rsid w:val="00060B61"/>
    <w:pPr>
      <w:keepNext/>
      <w:keepLines/>
      <w:spacing w:before="200"/>
      <w:outlineLvl w:val="3"/>
    </w:pPr>
    <w:rPr>
      <w:rFonts w:asciiTheme="majorHAnsi" w:eastAsiaTheme="majorEastAsia" w:hAnsiTheme="majorHAnsi" w:cstheme="majorBidi"/>
      <w:b/>
      <w:bCs/>
      <w:i/>
      <w:iCs/>
      <w:color w:val="A5300F" w:themeColor="accent1"/>
      <w:szCs w:val="22"/>
    </w:rPr>
  </w:style>
  <w:style w:type="paragraph" w:styleId="berschrift5">
    <w:name w:val="heading 5"/>
    <w:basedOn w:val="Standard"/>
    <w:next w:val="Standard"/>
    <w:link w:val="berschrift5Zchn"/>
    <w:uiPriority w:val="9"/>
    <w:semiHidden/>
    <w:unhideWhenUsed/>
    <w:qFormat/>
    <w:rsid w:val="00060B61"/>
    <w:pPr>
      <w:keepNext/>
      <w:keepLines/>
      <w:spacing w:before="200"/>
      <w:outlineLvl w:val="4"/>
    </w:pPr>
    <w:rPr>
      <w:rFonts w:asciiTheme="majorHAnsi" w:eastAsiaTheme="majorEastAsia" w:hAnsiTheme="majorHAnsi" w:cstheme="majorBidi"/>
      <w:color w:val="511707" w:themeColor="accent1" w:themeShade="7F"/>
      <w:szCs w:val="22"/>
    </w:rPr>
  </w:style>
  <w:style w:type="paragraph" w:styleId="berschrift6">
    <w:name w:val="heading 6"/>
    <w:basedOn w:val="Standard"/>
    <w:next w:val="Standard"/>
    <w:link w:val="berschrift6Zchn"/>
    <w:uiPriority w:val="9"/>
    <w:semiHidden/>
    <w:unhideWhenUsed/>
    <w:qFormat/>
    <w:rsid w:val="00060B61"/>
    <w:pPr>
      <w:keepNext/>
      <w:keepLines/>
      <w:spacing w:before="200"/>
      <w:outlineLvl w:val="5"/>
    </w:pPr>
    <w:rPr>
      <w:rFonts w:asciiTheme="majorHAnsi" w:eastAsiaTheme="majorEastAsia" w:hAnsiTheme="majorHAnsi" w:cstheme="majorBidi"/>
      <w:i/>
      <w:iCs/>
      <w:color w:val="511707" w:themeColor="accent1" w:themeShade="7F"/>
      <w:szCs w:val="22"/>
    </w:rPr>
  </w:style>
  <w:style w:type="paragraph" w:styleId="berschrift7">
    <w:name w:val="heading 7"/>
    <w:basedOn w:val="Standard"/>
    <w:next w:val="Standard"/>
    <w:link w:val="berschrift7Zchn"/>
    <w:uiPriority w:val="9"/>
    <w:semiHidden/>
    <w:unhideWhenUsed/>
    <w:qFormat/>
    <w:rsid w:val="00060B61"/>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berschrift8">
    <w:name w:val="heading 8"/>
    <w:basedOn w:val="Standard"/>
    <w:next w:val="Standard"/>
    <w:link w:val="berschrift8Zchn"/>
    <w:uiPriority w:val="9"/>
    <w:semiHidden/>
    <w:unhideWhenUsed/>
    <w:qFormat/>
    <w:rsid w:val="00060B61"/>
    <w:pPr>
      <w:keepNext/>
      <w:keepLines/>
      <w:spacing w:before="200"/>
      <w:outlineLvl w:val="7"/>
    </w:pPr>
    <w:rPr>
      <w:rFonts w:asciiTheme="majorHAnsi" w:eastAsiaTheme="majorEastAsia" w:hAnsiTheme="majorHAnsi" w:cstheme="majorBidi"/>
      <w:color w:val="A5300F" w:themeColor="accent1"/>
      <w:sz w:val="20"/>
      <w:szCs w:val="20"/>
    </w:rPr>
  </w:style>
  <w:style w:type="paragraph" w:styleId="berschrift9">
    <w:name w:val="heading 9"/>
    <w:basedOn w:val="Standard"/>
    <w:next w:val="Standard"/>
    <w:link w:val="berschrift9Zchn"/>
    <w:uiPriority w:val="9"/>
    <w:semiHidden/>
    <w:unhideWhenUsed/>
    <w:qFormat/>
    <w:rsid w:val="00060B6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0B61"/>
    <w:rPr>
      <w:rFonts w:asciiTheme="majorHAnsi" w:eastAsiaTheme="majorEastAsia" w:hAnsiTheme="majorHAnsi" w:cstheme="majorBidi"/>
      <w:b/>
      <w:bCs/>
      <w:color w:val="7B230B" w:themeColor="accent1" w:themeShade="BF"/>
      <w:sz w:val="28"/>
      <w:szCs w:val="28"/>
    </w:rPr>
  </w:style>
  <w:style w:type="character" w:customStyle="1" w:styleId="berschrift2Zchn">
    <w:name w:val="Überschrift 2 Zchn"/>
    <w:basedOn w:val="Absatz-Standardschriftart"/>
    <w:link w:val="berschrift2"/>
    <w:uiPriority w:val="9"/>
    <w:rsid w:val="00060B61"/>
    <w:rPr>
      <w:rFonts w:asciiTheme="majorHAnsi" w:eastAsiaTheme="majorEastAsia" w:hAnsiTheme="majorHAnsi" w:cstheme="majorBidi"/>
      <w:b/>
      <w:bCs/>
      <w:color w:val="A5300F" w:themeColor="accent1"/>
      <w:sz w:val="26"/>
      <w:szCs w:val="26"/>
    </w:rPr>
  </w:style>
  <w:style w:type="character" w:customStyle="1" w:styleId="berschrift3Zchn">
    <w:name w:val="Überschrift 3 Zchn"/>
    <w:basedOn w:val="Absatz-Standardschriftart"/>
    <w:link w:val="berschrift3"/>
    <w:uiPriority w:val="9"/>
    <w:rsid w:val="00060B61"/>
    <w:rPr>
      <w:rFonts w:asciiTheme="majorHAnsi" w:eastAsiaTheme="majorEastAsia" w:hAnsiTheme="majorHAnsi" w:cstheme="majorBidi"/>
      <w:b/>
      <w:bCs/>
      <w:color w:val="A5300F" w:themeColor="accent1"/>
    </w:rPr>
  </w:style>
  <w:style w:type="character" w:customStyle="1" w:styleId="berschrift4Zchn">
    <w:name w:val="Überschrift 4 Zchn"/>
    <w:basedOn w:val="Absatz-Standardschriftart"/>
    <w:link w:val="berschrift4"/>
    <w:uiPriority w:val="9"/>
    <w:rsid w:val="00060B61"/>
    <w:rPr>
      <w:rFonts w:asciiTheme="majorHAnsi" w:eastAsiaTheme="majorEastAsia" w:hAnsiTheme="majorHAnsi" w:cstheme="majorBidi"/>
      <w:b/>
      <w:bCs/>
      <w:i/>
      <w:iCs/>
      <w:color w:val="A5300F" w:themeColor="accent1"/>
    </w:rPr>
  </w:style>
  <w:style w:type="character" w:customStyle="1" w:styleId="berschrift5Zchn">
    <w:name w:val="Überschrift 5 Zchn"/>
    <w:basedOn w:val="Absatz-Standardschriftart"/>
    <w:link w:val="berschrift5"/>
    <w:uiPriority w:val="9"/>
    <w:rsid w:val="00060B61"/>
    <w:rPr>
      <w:rFonts w:asciiTheme="majorHAnsi" w:eastAsiaTheme="majorEastAsia" w:hAnsiTheme="majorHAnsi" w:cstheme="majorBidi"/>
      <w:color w:val="511707" w:themeColor="accent1" w:themeShade="7F"/>
    </w:rPr>
  </w:style>
  <w:style w:type="character" w:customStyle="1" w:styleId="berschrift6Zchn">
    <w:name w:val="Überschrift 6 Zchn"/>
    <w:basedOn w:val="Absatz-Standardschriftart"/>
    <w:link w:val="berschrift6"/>
    <w:uiPriority w:val="9"/>
    <w:rsid w:val="00060B61"/>
    <w:rPr>
      <w:rFonts w:asciiTheme="majorHAnsi" w:eastAsiaTheme="majorEastAsia" w:hAnsiTheme="majorHAnsi" w:cstheme="majorBidi"/>
      <w:i/>
      <w:iCs/>
      <w:color w:val="511707" w:themeColor="accent1" w:themeShade="7F"/>
    </w:rPr>
  </w:style>
  <w:style w:type="character" w:customStyle="1" w:styleId="berschrift7Zchn">
    <w:name w:val="Überschrift 7 Zchn"/>
    <w:basedOn w:val="Absatz-Standardschriftart"/>
    <w:link w:val="berschrift7"/>
    <w:uiPriority w:val="9"/>
    <w:rsid w:val="00060B6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060B61"/>
    <w:rPr>
      <w:rFonts w:asciiTheme="majorHAnsi" w:eastAsiaTheme="majorEastAsia" w:hAnsiTheme="majorHAnsi" w:cstheme="majorBidi"/>
      <w:color w:val="A5300F" w:themeColor="accent1"/>
      <w:sz w:val="20"/>
      <w:szCs w:val="20"/>
    </w:rPr>
  </w:style>
  <w:style w:type="character" w:customStyle="1" w:styleId="berschrift9Zchn">
    <w:name w:val="Überschrift 9 Zchn"/>
    <w:basedOn w:val="Absatz-Standardschriftart"/>
    <w:link w:val="berschrift9"/>
    <w:uiPriority w:val="9"/>
    <w:rsid w:val="00060B6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060B61"/>
    <w:rPr>
      <w:b/>
      <w:bCs/>
      <w:color w:val="A5300F" w:themeColor="accent1"/>
      <w:sz w:val="18"/>
      <w:szCs w:val="18"/>
    </w:rPr>
  </w:style>
  <w:style w:type="paragraph" w:customStyle="1" w:styleId="VerzeichnisTitel">
    <w:name w:val="Verzeichnis_Titel"/>
    <w:link w:val="VerzeichnisTitelzeichen"/>
    <w:qFormat/>
    <w:rsid w:val="00882856"/>
    <w:pPr>
      <w:jc w:val="right"/>
    </w:pPr>
    <w:rPr>
      <w:rFonts w:asciiTheme="majorHAnsi" w:hAnsiTheme="majorHAnsi"/>
      <w:b/>
      <w:color w:val="FFFFFF" w:themeColor="background1"/>
      <w:spacing w:val="20"/>
      <w:sz w:val="80"/>
      <w:szCs w:val="80"/>
    </w:rPr>
  </w:style>
  <w:style w:type="character" w:customStyle="1" w:styleId="VerzeichnisTitelzeichen">
    <w:name w:val="Verzeichnis_Titelzeichen"/>
    <w:basedOn w:val="Absatz-Standardschriftart"/>
    <w:link w:val="VerzeichnisTitel"/>
    <w:rsid w:val="00882856"/>
    <w:rPr>
      <w:rFonts w:asciiTheme="majorHAnsi" w:hAnsiTheme="majorHAnsi"/>
      <w:b/>
      <w:color w:val="FFFFFF" w:themeColor="background1"/>
      <w:spacing w:val="20"/>
      <w:sz w:val="80"/>
      <w:szCs w:val="80"/>
    </w:rPr>
  </w:style>
  <w:style w:type="character" w:styleId="Platzhaltertext">
    <w:name w:val="Placeholder Text"/>
    <w:basedOn w:val="Absatz-Standardschriftart"/>
    <w:uiPriority w:val="99"/>
    <w:semiHidden/>
    <w:rsid w:val="00060B61"/>
    <w:rPr>
      <w:color w:val="808080"/>
    </w:rPr>
  </w:style>
  <w:style w:type="paragraph" w:customStyle="1" w:styleId="SaisonJahr">
    <w:name w:val="Saison_Jahr"/>
    <w:basedOn w:val="OrganisationName"/>
    <w:link w:val="SaisonJahrzeichen"/>
    <w:qFormat/>
    <w:rsid w:val="000E1657"/>
    <w:pPr>
      <w:framePr w:wrap="around"/>
      <w:jc w:val="right"/>
    </w:pPr>
    <w:rPr>
      <w:b w:val="0"/>
      <w:color w:val="FFFFFF" w:themeColor="background1"/>
    </w:rPr>
  </w:style>
  <w:style w:type="character" w:customStyle="1" w:styleId="SaisonJahrzeichen">
    <w:name w:val="Saison_Jahrzeichen"/>
    <w:basedOn w:val="Absatz-Standardschriftart"/>
    <w:link w:val="SaisonJahr"/>
    <w:rsid w:val="000E1657"/>
    <w:rPr>
      <w:rFonts w:asciiTheme="majorHAnsi" w:eastAsia="Times New Roman" w:hAnsiTheme="majorHAnsi" w:cs="Arial"/>
      <w:color w:val="FFFFFF" w:themeColor="background1"/>
      <w:spacing w:val="20"/>
      <w:sz w:val="52"/>
      <w:szCs w:val="16"/>
      <w:lang w:bidi="ar-SA"/>
    </w:rPr>
  </w:style>
  <w:style w:type="paragraph" w:styleId="Inhaltsverzeichnisberschrift">
    <w:name w:val="TOC Heading"/>
    <w:basedOn w:val="berschrift1"/>
    <w:next w:val="Standard"/>
    <w:uiPriority w:val="39"/>
    <w:semiHidden/>
    <w:unhideWhenUsed/>
    <w:qFormat/>
    <w:rsid w:val="00060B61"/>
    <w:pPr>
      <w:outlineLvl w:val="9"/>
    </w:pPr>
  </w:style>
  <w:style w:type="paragraph" w:styleId="Kopfzeile">
    <w:name w:val="header"/>
    <w:basedOn w:val="Standard"/>
    <w:link w:val="KopfzeileZchn"/>
    <w:uiPriority w:val="99"/>
    <w:unhideWhenUsed/>
    <w:qFormat/>
    <w:rsid w:val="00060B61"/>
    <w:pPr>
      <w:tabs>
        <w:tab w:val="center" w:pos="4680"/>
        <w:tab w:val="right" w:pos="9360"/>
      </w:tabs>
      <w:jc w:val="right"/>
    </w:pPr>
    <w:rPr>
      <w:rFonts w:asciiTheme="minorHAnsi" w:hAnsiTheme="minorHAnsi"/>
      <w:color w:val="171B25" w:themeColor="text2" w:themeShade="BF"/>
    </w:rPr>
  </w:style>
  <w:style w:type="character" w:customStyle="1" w:styleId="KopfzeileZchn">
    <w:name w:val="Kopfzeile Zchn"/>
    <w:basedOn w:val="Absatz-Standardschriftart"/>
    <w:link w:val="Kopfzeile"/>
    <w:uiPriority w:val="99"/>
    <w:rsid w:val="00060B61"/>
    <w:rPr>
      <w:color w:val="171B25" w:themeColor="text2" w:themeShade="BF"/>
      <w:szCs w:val="24"/>
    </w:rPr>
  </w:style>
  <w:style w:type="paragraph" w:styleId="Fuzeile">
    <w:name w:val="footer"/>
    <w:basedOn w:val="Standard"/>
    <w:link w:val="FuzeileZchn"/>
    <w:uiPriority w:val="99"/>
    <w:unhideWhenUsed/>
    <w:qFormat/>
    <w:rsid w:val="00060B61"/>
    <w:pPr>
      <w:tabs>
        <w:tab w:val="center" w:pos="4680"/>
        <w:tab w:val="right" w:pos="9360"/>
      </w:tabs>
      <w:jc w:val="right"/>
    </w:pPr>
    <w:rPr>
      <w:rFonts w:asciiTheme="minorHAnsi" w:hAnsiTheme="minorHAnsi"/>
      <w:color w:val="171B25" w:themeColor="text2" w:themeShade="BF"/>
    </w:rPr>
  </w:style>
  <w:style w:type="character" w:customStyle="1" w:styleId="FuzeileZchn">
    <w:name w:val="Fußzeile Zchn"/>
    <w:basedOn w:val="Absatz-Standardschriftart"/>
    <w:link w:val="Fuzeile"/>
    <w:uiPriority w:val="99"/>
    <w:rsid w:val="00060B61"/>
    <w:rPr>
      <w:color w:val="171B25" w:themeColor="text2" w:themeShade="BF"/>
      <w:szCs w:val="24"/>
    </w:rPr>
  </w:style>
  <w:style w:type="paragraph" w:styleId="Sprechblasentext">
    <w:name w:val="Balloon Text"/>
    <w:basedOn w:val="Standard"/>
    <w:link w:val="SprechblasentextZchn"/>
    <w:uiPriority w:val="99"/>
    <w:semiHidden/>
    <w:unhideWhenUsed/>
    <w:rsid w:val="00060B6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0B61"/>
    <w:rPr>
      <w:rFonts w:ascii="Tahoma" w:hAnsi="Tahoma" w:cs="Tahoma"/>
      <w:sz w:val="16"/>
      <w:szCs w:val="16"/>
    </w:rPr>
  </w:style>
  <w:style w:type="paragraph" w:customStyle="1" w:styleId="Name">
    <w:name w:val="Name"/>
    <w:basedOn w:val="MitgliedDetails"/>
    <w:link w:val="Namenszeichen"/>
    <w:qFormat/>
    <w:rsid w:val="0033610D"/>
    <w:pPr>
      <w:framePr w:hSpace="187" w:wrap="around" w:vAnchor="page" w:hAnchor="text" w:x="90" w:y="2272"/>
      <w:suppressOverlap/>
    </w:pPr>
    <w:rPr>
      <w:sz w:val="32"/>
      <w:szCs w:val="32"/>
    </w:rPr>
  </w:style>
  <w:style w:type="paragraph" w:customStyle="1" w:styleId="OrganisationName">
    <w:name w:val="Organisation_Name"/>
    <w:basedOn w:val="Standard"/>
    <w:link w:val="OrganisationNamenszeichen"/>
    <w:qFormat/>
    <w:rsid w:val="000E1657"/>
    <w:pPr>
      <w:framePr w:hSpace="180" w:wrap="around" w:vAnchor="text" w:hAnchor="text" w:x="-40" w:y="609"/>
      <w:ind w:firstLine="288"/>
    </w:pPr>
    <w:rPr>
      <w:rFonts w:asciiTheme="majorHAnsi" w:eastAsia="Times New Roman" w:hAnsiTheme="majorHAnsi" w:cs="Arial"/>
      <w:b/>
      <w:color w:val="000000" w:themeColor="text1"/>
      <w:spacing w:val="20"/>
      <w:sz w:val="52"/>
      <w:szCs w:val="16"/>
      <w:lang w:bidi="ar-SA"/>
    </w:rPr>
  </w:style>
  <w:style w:type="character" w:customStyle="1" w:styleId="Namenszeichen">
    <w:name w:val="Namenszeichen"/>
    <w:basedOn w:val="Absatz-Standardschriftart"/>
    <w:link w:val="Name"/>
    <w:rsid w:val="0033610D"/>
    <w:rPr>
      <w:rFonts w:eastAsia="Times New Roman" w:cs="Arial"/>
      <w:b/>
      <w:color w:val="000000" w:themeColor="text1"/>
      <w:sz w:val="32"/>
      <w:szCs w:val="32"/>
      <w:lang w:bidi="ar-SA"/>
    </w:rPr>
  </w:style>
  <w:style w:type="character" w:customStyle="1" w:styleId="OrganisationNamenszeichen">
    <w:name w:val="Organisation_Namenszeichen"/>
    <w:basedOn w:val="Absatz-Standardschriftart"/>
    <w:link w:val="OrganisationName"/>
    <w:rsid w:val="000E1657"/>
    <w:rPr>
      <w:rFonts w:asciiTheme="majorHAnsi" w:eastAsia="Times New Roman" w:hAnsiTheme="majorHAnsi" w:cs="Arial"/>
      <w:b/>
      <w:color w:val="000000" w:themeColor="text1"/>
      <w:spacing w:val="20"/>
      <w:sz w:val="52"/>
      <w:szCs w:val="16"/>
      <w:lang w:bidi="ar-SA"/>
    </w:rPr>
  </w:style>
  <w:style w:type="table" w:styleId="Tabellenraster">
    <w:name w:val="Table Grid"/>
    <w:basedOn w:val="NormaleTabelle"/>
    <w:uiPriority w:val="59"/>
    <w:rsid w:val="00060B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itgliedDetails">
    <w:name w:val="Mitglied_Details"/>
    <w:link w:val="MitgliedDetailzeichen"/>
    <w:qFormat/>
    <w:rsid w:val="000E1657"/>
    <w:rPr>
      <w:rFonts w:eastAsia="Times New Roman" w:cs="Arial"/>
      <w:b/>
      <w:color w:val="000000" w:themeColor="text1"/>
      <w:sz w:val="28"/>
      <w:szCs w:val="48"/>
      <w:lang w:bidi="ar-SA"/>
    </w:rPr>
  </w:style>
  <w:style w:type="paragraph" w:customStyle="1" w:styleId="Notizentitel">
    <w:name w:val="Notizentitel"/>
    <w:basedOn w:val="Name"/>
    <w:link w:val="ZeichenNotizentitel"/>
    <w:qFormat/>
    <w:rsid w:val="00370BF9"/>
    <w:pPr>
      <w:framePr w:wrap="around"/>
      <w:spacing w:before="120"/>
    </w:pPr>
    <w:rPr>
      <w:b w:val="0"/>
      <w:color w:val="171B25" w:themeColor="text2" w:themeShade="BF"/>
    </w:rPr>
  </w:style>
  <w:style w:type="character" w:customStyle="1" w:styleId="MitgliedDetailzeichen">
    <w:name w:val="Mitglied_Detailzeichen"/>
    <w:basedOn w:val="Absatz-Standardschriftart"/>
    <w:link w:val="MitgliedDetails"/>
    <w:rsid w:val="000E1657"/>
    <w:rPr>
      <w:rFonts w:eastAsia="Times New Roman" w:cs="Arial"/>
      <w:b/>
      <w:color w:val="000000" w:themeColor="text1"/>
      <w:sz w:val="28"/>
      <w:szCs w:val="48"/>
      <w:lang w:bidi="ar-SA"/>
    </w:rPr>
  </w:style>
  <w:style w:type="character" w:customStyle="1" w:styleId="ZeichenNotizentitel">
    <w:name w:val="Zeichen Notizentitel"/>
    <w:basedOn w:val="Namenszeichen"/>
    <w:link w:val="Notizentitel"/>
    <w:rsid w:val="00370BF9"/>
    <w:rPr>
      <w:rFonts w:eastAsia="Times New Roman" w:cs="Arial"/>
      <w:b w:val="0"/>
      <w:color w:val="171B25" w:themeColor="text2" w:themeShade="BF"/>
      <w:sz w:val="32"/>
      <w:szCs w:val="24"/>
      <w:lang w:bidi="ar-SA"/>
    </w:rPr>
  </w:style>
  <w:style w:type="paragraph" w:customStyle="1" w:styleId="Notizentext">
    <w:name w:val="Notizentext"/>
    <w:link w:val="ZeichenNotizentext"/>
    <w:qFormat/>
    <w:rsid w:val="00A34E41"/>
    <w:rPr>
      <w:color w:val="0D0D0D" w:themeColor="text1" w:themeTint="F2"/>
      <w:sz w:val="28"/>
      <w:szCs w:val="24"/>
    </w:rPr>
  </w:style>
  <w:style w:type="character" w:customStyle="1" w:styleId="ZeichenNotizentext">
    <w:name w:val="Zeichen Notizentext"/>
    <w:basedOn w:val="Absatz-Standardschriftart"/>
    <w:link w:val="Notizentext"/>
    <w:rsid w:val="00A34E41"/>
    <w:rPr>
      <w:color w:val="0D0D0D" w:themeColor="text1" w:themeTint="F2"/>
      <w:sz w:val="28"/>
      <w:szCs w:val="24"/>
    </w:rPr>
  </w:style>
  <w:style w:type="paragraph" w:customStyle="1" w:styleId="Seitenrandtitel">
    <w:name w:val="Seitenrandtitel"/>
    <w:basedOn w:val="Standard"/>
    <w:link w:val="Seitenrandtitelzeichen"/>
    <w:qFormat/>
    <w:rsid w:val="00563D76"/>
    <w:pPr>
      <w:jc w:val="center"/>
    </w:pPr>
    <w:rPr>
      <w:rFonts w:asciiTheme="majorHAnsi" w:hAnsiTheme="majorHAnsi"/>
      <w:color w:val="C3540E" w:themeColor="accent3" w:themeShade="BF"/>
      <w:spacing w:val="200"/>
      <w:sz w:val="144"/>
      <w:szCs w:val="180"/>
    </w:rPr>
  </w:style>
  <w:style w:type="paragraph" w:styleId="IntensivesZitat">
    <w:name w:val="Intense Quote"/>
    <w:basedOn w:val="Standard"/>
    <w:next w:val="Standard"/>
    <w:link w:val="IntensivesZitatZchn"/>
    <w:uiPriority w:val="30"/>
    <w:rsid w:val="00877125"/>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Seitenrandtitelzeichen">
    <w:name w:val="Seitenrandtitelzeichen"/>
    <w:basedOn w:val="Absatz-Standardschriftart"/>
    <w:link w:val="Seitenrandtitel"/>
    <w:rsid w:val="00563D76"/>
    <w:rPr>
      <w:rFonts w:asciiTheme="majorHAnsi" w:hAnsiTheme="majorHAnsi"/>
      <w:color w:val="C3540E" w:themeColor="accent3" w:themeShade="BF"/>
      <w:spacing w:val="200"/>
      <w:sz w:val="144"/>
      <w:szCs w:val="180"/>
    </w:rPr>
  </w:style>
  <w:style w:type="character" w:customStyle="1" w:styleId="IntensivesZitatZchn">
    <w:name w:val="Intensives Zitat Zchn"/>
    <w:basedOn w:val="Absatz-Standardschriftart"/>
    <w:link w:val="IntensivesZitat"/>
    <w:uiPriority w:val="30"/>
    <w:rsid w:val="00877125"/>
    <w:rPr>
      <w:rFonts w:ascii="Candara" w:hAnsi="Candara"/>
      <w:i/>
      <w:iCs/>
      <w:color w:val="A5300F" w:themeColor="accent1"/>
      <w:szCs w:val="24"/>
    </w:rPr>
  </w:style>
  <w:style w:type="character" w:styleId="IntensiveHervorhebung">
    <w:name w:val="Intense Emphasis"/>
    <w:basedOn w:val="Absatz-Standardschriftart"/>
    <w:uiPriority w:val="21"/>
    <w:rsid w:val="00877125"/>
    <w:rPr>
      <w:i/>
      <w:iCs/>
      <w:color w:val="A5300F" w:themeColor="accent1"/>
    </w:rPr>
  </w:style>
  <w:style w:type="character" w:styleId="IntensiverVerweis">
    <w:name w:val="Intense Reference"/>
    <w:basedOn w:val="Absatz-Standardschriftart"/>
    <w:uiPriority w:val="32"/>
    <w:rsid w:val="00877125"/>
    <w:rPr>
      <w:b/>
      <w:bCs/>
      <w:smallCaps/>
      <w:color w:val="A5300F" w:themeColor="accent1"/>
      <w:spacing w:val="5"/>
    </w:rPr>
  </w:style>
  <w:style w:type="character" w:styleId="Hervorhebung">
    <w:name w:val="Emphasis"/>
    <w:basedOn w:val="Absatz-Standardschriftart"/>
    <w:uiPriority w:val="20"/>
    <w:qFormat/>
    <w:rsid w:val="0033610D"/>
    <w:rPr>
      <w:i/>
      <w:i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4B6560950CE4AA49F273DB02930064A"/>
        <w:category>
          <w:name w:val="General"/>
          <w:gallery w:val="placeholder"/>
        </w:category>
        <w:types>
          <w:type w:val="bbPlcHdr"/>
        </w:types>
        <w:behaviors>
          <w:behavior w:val="content"/>
        </w:behaviors>
        <w:guid w:val="{0C72C2B9-2C85-421F-A6EE-558B482D4A01}"/>
      </w:docPartPr>
      <w:docPartBody>
        <w:p w:rsidR="00644BE2" w:rsidRDefault="00F550BB">
          <w:pPr>
            <w:pStyle w:val="44B6560950CE4AA49F273DB02930064A"/>
          </w:pPr>
          <w:r w:rsidRPr="00B71347">
            <w:rPr>
              <w:lang w:bidi="de-DE"/>
            </w:rPr>
            <w:t>[FIRMENNAME]</w:t>
          </w:r>
        </w:p>
      </w:docPartBody>
    </w:docPart>
    <w:docPart>
      <w:docPartPr>
        <w:name w:val="22C3244D7989475B930E2D5F24D19FCA"/>
        <w:category>
          <w:name w:val="General"/>
          <w:gallery w:val="placeholder"/>
        </w:category>
        <w:types>
          <w:type w:val="bbPlcHdr"/>
        </w:types>
        <w:behaviors>
          <w:behavior w:val="content"/>
        </w:behaviors>
        <w:guid w:val="{9CBF0934-2494-4E6B-A1C1-589F220ABEAC}"/>
      </w:docPartPr>
      <w:docPartBody>
        <w:p w:rsidR="00644BE2" w:rsidRDefault="00F550BB" w:rsidP="00F550BB">
          <w:pPr>
            <w:pStyle w:val="22C3244D7989475B930E2D5F24D19FCA19"/>
          </w:pPr>
          <w:r w:rsidRPr="00A34E41">
            <w:rPr>
              <w:rStyle w:val="NotesTextChar"/>
              <w:lang w:bidi="de-DE"/>
            </w:rPr>
            <w:t>Wenn Sie die Verwendung dieser Anweisungen abgeschlossen haben, löschen Sie diesen Text, und ersetzen Sie ihn durch eine Notiz zu Ihrer Organisation.</w:t>
          </w:r>
        </w:p>
      </w:docPartBody>
    </w:docPart>
    <w:docPart>
      <w:docPartPr>
        <w:name w:val="B6F2C383A6264AF8B5A7092BC9AD3F81"/>
        <w:category>
          <w:name w:val="General"/>
          <w:gallery w:val="placeholder"/>
        </w:category>
        <w:types>
          <w:type w:val="bbPlcHdr"/>
        </w:types>
        <w:behaviors>
          <w:behavior w:val="content"/>
        </w:behaviors>
        <w:guid w:val="{B6C89CBF-5E1E-4053-AABF-1639DD276506}"/>
      </w:docPartPr>
      <w:docPartBody>
        <w:p w:rsidR="00644BE2" w:rsidRDefault="00F550BB" w:rsidP="00F550BB">
          <w:pPr>
            <w:pStyle w:val="B6F2C383A6264AF8B5A7092BC9AD3F8119"/>
            <w:framePr w:wrap="around"/>
          </w:pPr>
          <w:r w:rsidRPr="00B71347">
            <w:rPr>
              <w:rStyle w:val="NameChar"/>
              <w:lang w:bidi="de-DE"/>
            </w:rPr>
            <w:t>Name des Mitglieds</w:t>
          </w:r>
        </w:p>
      </w:docPartBody>
    </w:docPart>
    <w:docPart>
      <w:docPartPr>
        <w:name w:val="B686063071F94B0CA6B1492A45C5B222"/>
        <w:category>
          <w:name w:val="General"/>
          <w:gallery w:val="placeholder"/>
        </w:category>
        <w:types>
          <w:type w:val="bbPlcHdr"/>
        </w:types>
        <w:behaviors>
          <w:behavior w:val="content"/>
        </w:behaviors>
        <w:guid w:val="{73659399-840E-4D5E-8D5E-2E9013DA2A4C}"/>
      </w:docPartPr>
      <w:docPartBody>
        <w:p w:rsidR="00644BE2" w:rsidRDefault="00F550BB" w:rsidP="00F550BB">
          <w:pPr>
            <w:pStyle w:val="B686063071F94B0CA6B1492A45C5B22219"/>
          </w:pPr>
          <w:r w:rsidRPr="00A34E41">
            <w:rPr>
              <w:rStyle w:val="Platzhaltertext"/>
              <w:lang w:bidi="de-DE"/>
            </w:rPr>
            <w:t>555-0100 (Privat)</w:t>
          </w:r>
        </w:p>
      </w:docPartBody>
    </w:docPart>
    <w:docPart>
      <w:docPartPr>
        <w:name w:val="52F4E361AF5044D985ABE328BC15FDB1"/>
        <w:category>
          <w:name w:val="General"/>
          <w:gallery w:val="placeholder"/>
        </w:category>
        <w:types>
          <w:type w:val="bbPlcHdr"/>
        </w:types>
        <w:behaviors>
          <w:behavior w:val="content"/>
        </w:behaviors>
        <w:guid w:val="{AECF5362-A824-4D3E-87B3-B01CA86A87FF}"/>
      </w:docPartPr>
      <w:docPartBody>
        <w:p w:rsidR="00644BE2" w:rsidRDefault="00F550BB">
          <w:pPr>
            <w:pStyle w:val="52F4E361AF5044D985ABE328BC15FDB1"/>
          </w:pPr>
          <w:r w:rsidRPr="00A34E41">
            <w:rPr>
              <w:lang w:bidi="de-DE"/>
            </w:rPr>
            <w:t>Straße und Hausnummer</w:t>
          </w:r>
        </w:p>
      </w:docPartBody>
    </w:docPart>
    <w:docPart>
      <w:docPartPr>
        <w:name w:val="9C09A44DE7994ED3883A76699F916441"/>
        <w:category>
          <w:name w:val="General"/>
          <w:gallery w:val="placeholder"/>
        </w:category>
        <w:types>
          <w:type w:val="bbPlcHdr"/>
        </w:types>
        <w:behaviors>
          <w:behavior w:val="content"/>
        </w:behaviors>
        <w:guid w:val="{2BFA936E-4E51-4C89-9EFD-3A37E85213A2}"/>
      </w:docPartPr>
      <w:docPartBody>
        <w:p w:rsidR="00644BE2" w:rsidRDefault="00F550BB" w:rsidP="00F550BB">
          <w:pPr>
            <w:pStyle w:val="9C09A44DE7994ED3883A76699F91644119"/>
          </w:pPr>
          <w:r w:rsidRPr="00A34E41">
            <w:rPr>
              <w:rStyle w:val="Platzhaltertext"/>
              <w:lang w:bidi="de-DE"/>
            </w:rPr>
            <w:t>555-0101 (Arbeit)</w:t>
          </w:r>
        </w:p>
      </w:docPartBody>
    </w:docPart>
    <w:docPart>
      <w:docPartPr>
        <w:name w:val="BB9C24D7B60A42EDA4EDF6CE43247BA5"/>
        <w:category>
          <w:name w:val="General"/>
          <w:gallery w:val="placeholder"/>
        </w:category>
        <w:types>
          <w:type w:val="bbPlcHdr"/>
        </w:types>
        <w:behaviors>
          <w:behavior w:val="content"/>
        </w:behaviors>
        <w:guid w:val="{7C25BA63-4CBA-4AC5-9FA4-5C3DA83E6B36}"/>
      </w:docPartPr>
      <w:docPartBody>
        <w:p w:rsidR="00644BE2" w:rsidRDefault="00F550BB">
          <w:pPr>
            <w:pStyle w:val="BB9C24D7B60A42EDA4EDF6CE43247BA5"/>
          </w:pPr>
          <w:r w:rsidRPr="00A34E41">
            <w:rPr>
              <w:lang w:bidi="de-DE"/>
            </w:rPr>
            <w:t>Stadt, Bundesland, PLZ</w:t>
          </w:r>
        </w:p>
      </w:docPartBody>
    </w:docPart>
    <w:docPart>
      <w:docPartPr>
        <w:name w:val="153F3E3F246643EB86C6A313E0A421A9"/>
        <w:category>
          <w:name w:val="General"/>
          <w:gallery w:val="placeholder"/>
        </w:category>
        <w:types>
          <w:type w:val="bbPlcHdr"/>
        </w:types>
        <w:behaviors>
          <w:behavior w:val="content"/>
        </w:behaviors>
        <w:guid w:val="{336FB62B-12B6-474A-B1E4-B6C23ADDF993}"/>
      </w:docPartPr>
      <w:docPartBody>
        <w:p w:rsidR="00644BE2" w:rsidRDefault="00F550BB" w:rsidP="00F550BB">
          <w:pPr>
            <w:pStyle w:val="153F3E3F246643EB86C6A313E0A421A919"/>
          </w:pPr>
          <w:r w:rsidRPr="00A34E41">
            <w:rPr>
              <w:rStyle w:val="Platzhaltertext"/>
              <w:lang w:bidi="de-DE"/>
            </w:rPr>
            <w:t>555-0102 (Mobil)</w:t>
          </w:r>
        </w:p>
      </w:docPartBody>
    </w:docPart>
    <w:docPart>
      <w:docPartPr>
        <w:name w:val="5FEA647F2AC8422095D118A9A9A9130E"/>
        <w:category>
          <w:name w:val="General"/>
          <w:gallery w:val="placeholder"/>
        </w:category>
        <w:types>
          <w:type w:val="bbPlcHdr"/>
        </w:types>
        <w:behaviors>
          <w:behavior w:val="content"/>
        </w:behaviors>
        <w:guid w:val="{49DB8C17-E121-4AC2-A5BB-A573BE3AC179}"/>
      </w:docPartPr>
      <w:docPartBody>
        <w:p w:rsidR="00644BE2" w:rsidRDefault="00F550BB">
          <w:pPr>
            <w:pStyle w:val="5FEA647F2AC8422095D118A9A9A9130E"/>
          </w:pPr>
          <w:r w:rsidRPr="00A34E41">
            <w:rPr>
              <w:lang w:bidi="de-DE"/>
            </w:rPr>
            <w:t>E-Mail-/Webadresse</w:t>
          </w:r>
        </w:p>
      </w:docPartBody>
    </w:docPart>
    <w:docPart>
      <w:docPartPr>
        <w:name w:val="FB180515D3444FA3959E5B4B137E11C6"/>
        <w:category>
          <w:name w:val="General"/>
          <w:gallery w:val="placeholder"/>
        </w:category>
        <w:types>
          <w:type w:val="bbPlcHdr"/>
        </w:types>
        <w:behaviors>
          <w:behavior w:val="content"/>
        </w:behaviors>
        <w:guid w:val="{99D5FEB1-791C-43D3-977F-EFBC3A800BA6}"/>
      </w:docPartPr>
      <w:docPartBody>
        <w:p w:rsidR="00644BE2" w:rsidRDefault="00F550BB" w:rsidP="00F550BB">
          <w:pPr>
            <w:pStyle w:val="FB180515D3444FA3959E5B4B137E11C619"/>
          </w:pPr>
          <w:r w:rsidRPr="00A34E41">
            <w:rPr>
              <w:rStyle w:val="Platzhaltertext"/>
              <w:lang w:bidi="de-DE"/>
            </w:rPr>
            <w:t>555-0103 (Fax)</w:t>
          </w:r>
        </w:p>
      </w:docPartBody>
    </w:docPart>
    <w:docPart>
      <w:docPartPr>
        <w:name w:val="0266FAE56D1945D0917F1F3315C2ADEA"/>
        <w:category>
          <w:name w:val="General"/>
          <w:gallery w:val="placeholder"/>
        </w:category>
        <w:types>
          <w:type w:val="bbPlcHdr"/>
        </w:types>
        <w:behaviors>
          <w:behavior w:val="content"/>
        </w:behaviors>
        <w:guid w:val="{9BE03F47-1E21-4B7D-A8B7-FEA2528FC98A}"/>
      </w:docPartPr>
      <w:docPartBody>
        <w:p w:rsidR="00644BE2" w:rsidRDefault="00F550BB" w:rsidP="00F550BB">
          <w:pPr>
            <w:pStyle w:val="0266FAE56D1945D0917F1F3315C2ADEA19"/>
            <w:framePr w:wrap="around"/>
          </w:pPr>
          <w:r w:rsidRPr="00B71347">
            <w:rPr>
              <w:rStyle w:val="NameChar"/>
              <w:lang w:bidi="de-DE"/>
            </w:rPr>
            <w:t>Name des Mitglieds</w:t>
          </w:r>
        </w:p>
      </w:docPartBody>
    </w:docPart>
    <w:docPart>
      <w:docPartPr>
        <w:name w:val="7564FC768E504D62B0E7081A9209A7B1"/>
        <w:category>
          <w:name w:val="General"/>
          <w:gallery w:val="placeholder"/>
        </w:category>
        <w:types>
          <w:type w:val="bbPlcHdr"/>
        </w:types>
        <w:behaviors>
          <w:behavior w:val="content"/>
        </w:behaviors>
        <w:guid w:val="{52B80A18-9573-4AE9-A449-FE1909DBB870}"/>
      </w:docPartPr>
      <w:docPartBody>
        <w:p w:rsidR="00644BE2" w:rsidRDefault="00F550BB" w:rsidP="00F550BB">
          <w:pPr>
            <w:pStyle w:val="7564FC768E504D62B0E7081A9209A7B119"/>
          </w:pPr>
          <w:r w:rsidRPr="00A34E41">
            <w:rPr>
              <w:rStyle w:val="Platzhaltertext"/>
              <w:lang w:bidi="de-DE"/>
            </w:rPr>
            <w:t>555-0100 (Privat)</w:t>
          </w:r>
        </w:p>
      </w:docPartBody>
    </w:docPart>
    <w:docPart>
      <w:docPartPr>
        <w:name w:val="9CF50B9711084974B8085AFD6352CBF2"/>
        <w:category>
          <w:name w:val="General"/>
          <w:gallery w:val="placeholder"/>
        </w:category>
        <w:types>
          <w:type w:val="bbPlcHdr"/>
        </w:types>
        <w:behaviors>
          <w:behavior w:val="content"/>
        </w:behaviors>
        <w:guid w:val="{6163EBAF-F112-4C37-B7C1-A6212FA3EA12}"/>
      </w:docPartPr>
      <w:docPartBody>
        <w:p w:rsidR="00644BE2" w:rsidRDefault="00F550BB">
          <w:pPr>
            <w:pStyle w:val="9CF50B9711084974B8085AFD6352CBF2"/>
          </w:pPr>
          <w:r w:rsidRPr="00A34E41">
            <w:rPr>
              <w:lang w:bidi="de-DE"/>
            </w:rPr>
            <w:t>Straße und Hausnummer</w:t>
          </w:r>
        </w:p>
      </w:docPartBody>
    </w:docPart>
    <w:docPart>
      <w:docPartPr>
        <w:name w:val="993E724E3BBA402DB2F1760FCCA4E607"/>
        <w:category>
          <w:name w:val="General"/>
          <w:gallery w:val="placeholder"/>
        </w:category>
        <w:types>
          <w:type w:val="bbPlcHdr"/>
        </w:types>
        <w:behaviors>
          <w:behavior w:val="content"/>
        </w:behaviors>
        <w:guid w:val="{E34A315B-E754-4041-9C30-1886F39D0372}"/>
      </w:docPartPr>
      <w:docPartBody>
        <w:p w:rsidR="00644BE2" w:rsidRDefault="00F550BB" w:rsidP="00F550BB">
          <w:pPr>
            <w:pStyle w:val="993E724E3BBA402DB2F1760FCCA4E60719"/>
          </w:pPr>
          <w:r w:rsidRPr="00A34E41">
            <w:rPr>
              <w:rStyle w:val="Platzhaltertext"/>
              <w:lang w:bidi="de-DE"/>
            </w:rPr>
            <w:t>555-0101 (Arbeit)</w:t>
          </w:r>
        </w:p>
      </w:docPartBody>
    </w:docPart>
    <w:docPart>
      <w:docPartPr>
        <w:name w:val="4C64199630A34807A8AA8087D5F894BF"/>
        <w:category>
          <w:name w:val="General"/>
          <w:gallery w:val="placeholder"/>
        </w:category>
        <w:types>
          <w:type w:val="bbPlcHdr"/>
        </w:types>
        <w:behaviors>
          <w:behavior w:val="content"/>
        </w:behaviors>
        <w:guid w:val="{2A0BA0BC-4E1C-47F4-9BB9-0BF8BB1E2C3A}"/>
      </w:docPartPr>
      <w:docPartBody>
        <w:p w:rsidR="00644BE2" w:rsidRDefault="00F550BB">
          <w:pPr>
            <w:pStyle w:val="4C64199630A34807A8AA8087D5F894BF"/>
          </w:pPr>
          <w:r w:rsidRPr="00A34E41">
            <w:rPr>
              <w:lang w:bidi="de-DE"/>
            </w:rPr>
            <w:t>Stadt, Bundesland, PLZ</w:t>
          </w:r>
        </w:p>
      </w:docPartBody>
    </w:docPart>
    <w:docPart>
      <w:docPartPr>
        <w:name w:val="9E62DD825E49422FA35464E5F8398ACB"/>
        <w:category>
          <w:name w:val="General"/>
          <w:gallery w:val="placeholder"/>
        </w:category>
        <w:types>
          <w:type w:val="bbPlcHdr"/>
        </w:types>
        <w:behaviors>
          <w:behavior w:val="content"/>
        </w:behaviors>
        <w:guid w:val="{1ABAE1B7-4FF7-4D5A-8314-17FE60C4D284}"/>
      </w:docPartPr>
      <w:docPartBody>
        <w:p w:rsidR="00644BE2" w:rsidRDefault="00F550BB" w:rsidP="00F550BB">
          <w:pPr>
            <w:pStyle w:val="9E62DD825E49422FA35464E5F8398ACB19"/>
          </w:pPr>
          <w:r w:rsidRPr="00A34E41">
            <w:rPr>
              <w:rStyle w:val="Platzhaltertext"/>
              <w:lang w:bidi="de-DE"/>
            </w:rPr>
            <w:t>555-0102 (Mobil)</w:t>
          </w:r>
        </w:p>
      </w:docPartBody>
    </w:docPart>
    <w:docPart>
      <w:docPartPr>
        <w:name w:val="2F720CB738534DEEB7D692346B57FE0F"/>
        <w:category>
          <w:name w:val="General"/>
          <w:gallery w:val="placeholder"/>
        </w:category>
        <w:types>
          <w:type w:val="bbPlcHdr"/>
        </w:types>
        <w:behaviors>
          <w:behavior w:val="content"/>
        </w:behaviors>
        <w:guid w:val="{22C3CBE8-9147-44D0-8521-DC6C10A04049}"/>
      </w:docPartPr>
      <w:docPartBody>
        <w:p w:rsidR="00644BE2" w:rsidRDefault="00F550BB">
          <w:pPr>
            <w:pStyle w:val="2F720CB738534DEEB7D692346B57FE0F"/>
          </w:pPr>
          <w:r w:rsidRPr="00A34E41">
            <w:rPr>
              <w:lang w:bidi="de-DE"/>
            </w:rPr>
            <w:t>E-Mail-/Webadresse</w:t>
          </w:r>
        </w:p>
      </w:docPartBody>
    </w:docPart>
    <w:docPart>
      <w:docPartPr>
        <w:name w:val="79F311AE86374BEFA0A6D8956258E37A"/>
        <w:category>
          <w:name w:val="General"/>
          <w:gallery w:val="placeholder"/>
        </w:category>
        <w:types>
          <w:type w:val="bbPlcHdr"/>
        </w:types>
        <w:behaviors>
          <w:behavior w:val="content"/>
        </w:behaviors>
        <w:guid w:val="{3C4DEC72-DBFA-4730-A3C4-245F9820F75F}"/>
      </w:docPartPr>
      <w:docPartBody>
        <w:p w:rsidR="00644BE2" w:rsidRDefault="00F550BB" w:rsidP="00F550BB">
          <w:pPr>
            <w:pStyle w:val="79F311AE86374BEFA0A6D8956258E37A19"/>
          </w:pPr>
          <w:r w:rsidRPr="00A34E41">
            <w:rPr>
              <w:rStyle w:val="Platzhaltertext"/>
              <w:lang w:bidi="de-DE"/>
            </w:rPr>
            <w:t>555-0103 (Fax)</w:t>
          </w:r>
        </w:p>
      </w:docPartBody>
    </w:docPart>
    <w:docPart>
      <w:docPartPr>
        <w:name w:val="BBA603DF8AE84C138C1295E3EAA8AF44"/>
        <w:category>
          <w:name w:val="General"/>
          <w:gallery w:val="placeholder"/>
        </w:category>
        <w:types>
          <w:type w:val="bbPlcHdr"/>
        </w:types>
        <w:behaviors>
          <w:behavior w:val="content"/>
        </w:behaviors>
        <w:guid w:val="{9F658FB5-93E6-45B4-8802-040885A352BA}"/>
      </w:docPartPr>
      <w:docPartBody>
        <w:p w:rsidR="00644BE2" w:rsidRDefault="00F550BB">
          <w:pPr>
            <w:pStyle w:val="BBA603DF8AE84C138C1295E3EAA8AF44"/>
          </w:pPr>
          <w:r w:rsidRPr="00B71347">
            <w:rPr>
              <w:lang w:bidi="de-DE"/>
            </w:rPr>
            <w:t>Name des Mitglieds</w:t>
          </w:r>
        </w:p>
      </w:docPartBody>
    </w:docPart>
    <w:docPart>
      <w:docPartPr>
        <w:name w:val="7C544A51375E4486A71E6549D05B36ED"/>
        <w:category>
          <w:name w:val="General"/>
          <w:gallery w:val="placeholder"/>
        </w:category>
        <w:types>
          <w:type w:val="bbPlcHdr"/>
        </w:types>
        <w:behaviors>
          <w:behavior w:val="content"/>
        </w:behaviors>
        <w:guid w:val="{7B6C68B7-FFD4-45AF-8006-97FC99EBFB18}"/>
      </w:docPartPr>
      <w:docPartBody>
        <w:p w:rsidR="00644BE2" w:rsidRDefault="00F550BB" w:rsidP="00F550BB">
          <w:pPr>
            <w:pStyle w:val="7C544A51375E4486A71E6549D05B36ED19"/>
          </w:pPr>
          <w:r w:rsidRPr="00A34E41">
            <w:rPr>
              <w:rStyle w:val="Platzhaltertext"/>
              <w:lang w:bidi="de-DE"/>
            </w:rPr>
            <w:t>555-0100 (Privat)</w:t>
          </w:r>
        </w:p>
      </w:docPartBody>
    </w:docPart>
    <w:docPart>
      <w:docPartPr>
        <w:name w:val="4D10CFD91B674328BD7F4883D7564767"/>
        <w:category>
          <w:name w:val="General"/>
          <w:gallery w:val="placeholder"/>
        </w:category>
        <w:types>
          <w:type w:val="bbPlcHdr"/>
        </w:types>
        <w:behaviors>
          <w:behavior w:val="content"/>
        </w:behaviors>
        <w:guid w:val="{EDE179BE-AB0F-4E6B-8022-0DEA4D457ACC}"/>
      </w:docPartPr>
      <w:docPartBody>
        <w:p w:rsidR="00644BE2" w:rsidRDefault="00F550BB">
          <w:pPr>
            <w:pStyle w:val="4D10CFD91B674328BD7F4883D7564767"/>
          </w:pPr>
          <w:r w:rsidRPr="00A34E41">
            <w:rPr>
              <w:lang w:bidi="de-DE"/>
            </w:rPr>
            <w:t>Straße und Hausnummer</w:t>
          </w:r>
        </w:p>
      </w:docPartBody>
    </w:docPart>
    <w:docPart>
      <w:docPartPr>
        <w:name w:val="302856C8715B43A8A4A434E4FCADF04A"/>
        <w:category>
          <w:name w:val="General"/>
          <w:gallery w:val="placeholder"/>
        </w:category>
        <w:types>
          <w:type w:val="bbPlcHdr"/>
        </w:types>
        <w:behaviors>
          <w:behavior w:val="content"/>
        </w:behaviors>
        <w:guid w:val="{A315D5BB-CE95-4CAF-A713-D8C68E2C87B1}"/>
      </w:docPartPr>
      <w:docPartBody>
        <w:p w:rsidR="00644BE2" w:rsidRDefault="00F550BB" w:rsidP="00F550BB">
          <w:pPr>
            <w:pStyle w:val="302856C8715B43A8A4A434E4FCADF04A19"/>
          </w:pPr>
          <w:r w:rsidRPr="00A34E41">
            <w:rPr>
              <w:rStyle w:val="Platzhaltertext"/>
              <w:lang w:bidi="de-DE"/>
            </w:rPr>
            <w:t>555-0101 (Arbeit)</w:t>
          </w:r>
        </w:p>
      </w:docPartBody>
    </w:docPart>
    <w:docPart>
      <w:docPartPr>
        <w:name w:val="4F69B94B3BE5458DA206E80499769F46"/>
        <w:category>
          <w:name w:val="General"/>
          <w:gallery w:val="placeholder"/>
        </w:category>
        <w:types>
          <w:type w:val="bbPlcHdr"/>
        </w:types>
        <w:behaviors>
          <w:behavior w:val="content"/>
        </w:behaviors>
        <w:guid w:val="{64829B6E-30EB-4DB0-B39D-A3415F796898}"/>
      </w:docPartPr>
      <w:docPartBody>
        <w:p w:rsidR="00644BE2" w:rsidRDefault="00F550BB">
          <w:pPr>
            <w:pStyle w:val="4F69B94B3BE5458DA206E80499769F46"/>
          </w:pPr>
          <w:r w:rsidRPr="00A34E41">
            <w:rPr>
              <w:lang w:bidi="de-DE"/>
            </w:rPr>
            <w:t>Stadt, Bundesland, PLZ</w:t>
          </w:r>
        </w:p>
      </w:docPartBody>
    </w:docPart>
    <w:docPart>
      <w:docPartPr>
        <w:name w:val="D0E0D200DAE84332A1110594101BCFFC"/>
        <w:category>
          <w:name w:val="General"/>
          <w:gallery w:val="placeholder"/>
        </w:category>
        <w:types>
          <w:type w:val="bbPlcHdr"/>
        </w:types>
        <w:behaviors>
          <w:behavior w:val="content"/>
        </w:behaviors>
        <w:guid w:val="{1D941A7D-EBA4-45AC-AF62-483F597F5C81}"/>
      </w:docPartPr>
      <w:docPartBody>
        <w:p w:rsidR="00644BE2" w:rsidRDefault="00F550BB" w:rsidP="00F550BB">
          <w:pPr>
            <w:pStyle w:val="D0E0D200DAE84332A1110594101BCFFC19"/>
          </w:pPr>
          <w:r w:rsidRPr="00A34E41">
            <w:rPr>
              <w:rStyle w:val="Platzhaltertext"/>
              <w:lang w:bidi="de-DE"/>
            </w:rPr>
            <w:t>555-0102 (Mobil)</w:t>
          </w:r>
        </w:p>
      </w:docPartBody>
    </w:docPart>
    <w:docPart>
      <w:docPartPr>
        <w:name w:val="D8E8CCE2468049D9AD7ED91B6B472339"/>
        <w:category>
          <w:name w:val="General"/>
          <w:gallery w:val="placeholder"/>
        </w:category>
        <w:types>
          <w:type w:val="bbPlcHdr"/>
        </w:types>
        <w:behaviors>
          <w:behavior w:val="content"/>
        </w:behaviors>
        <w:guid w:val="{E03293C2-B839-4540-9521-8A0F308D69C0}"/>
      </w:docPartPr>
      <w:docPartBody>
        <w:p w:rsidR="00644BE2" w:rsidRDefault="00F550BB">
          <w:pPr>
            <w:pStyle w:val="D8E8CCE2468049D9AD7ED91B6B472339"/>
          </w:pPr>
          <w:r w:rsidRPr="00A34E41">
            <w:rPr>
              <w:lang w:bidi="de-DE"/>
            </w:rPr>
            <w:t>E-Mail-/Webadresse</w:t>
          </w:r>
        </w:p>
      </w:docPartBody>
    </w:docPart>
    <w:docPart>
      <w:docPartPr>
        <w:name w:val="60A7D69746D5434BB187A3FDA50ED8E1"/>
        <w:category>
          <w:name w:val="General"/>
          <w:gallery w:val="placeholder"/>
        </w:category>
        <w:types>
          <w:type w:val="bbPlcHdr"/>
        </w:types>
        <w:behaviors>
          <w:behavior w:val="content"/>
        </w:behaviors>
        <w:guid w:val="{6CD6EB5C-4D88-48B2-A530-148987C603BD}"/>
      </w:docPartPr>
      <w:docPartBody>
        <w:p w:rsidR="00644BE2" w:rsidRDefault="00F550BB" w:rsidP="00F550BB">
          <w:pPr>
            <w:pStyle w:val="60A7D69746D5434BB187A3FDA50ED8E119"/>
          </w:pPr>
          <w:r w:rsidRPr="00A34E41">
            <w:rPr>
              <w:rStyle w:val="Platzhaltertext"/>
              <w:lang w:bidi="de-DE"/>
            </w:rPr>
            <w:t>555-0103 (Fax)</w:t>
          </w:r>
        </w:p>
      </w:docPartBody>
    </w:docPart>
    <w:docPart>
      <w:docPartPr>
        <w:name w:val="3C6BA8B17B87471C88EF8695246916D5"/>
        <w:category>
          <w:name w:val="General"/>
          <w:gallery w:val="placeholder"/>
        </w:category>
        <w:types>
          <w:type w:val="bbPlcHdr"/>
        </w:types>
        <w:behaviors>
          <w:behavior w:val="content"/>
        </w:behaviors>
        <w:guid w:val="{EC38A906-E562-4BE3-8F75-20D46C9E32A8}"/>
      </w:docPartPr>
      <w:docPartBody>
        <w:p w:rsidR="00644BE2" w:rsidRDefault="00F550BB">
          <w:pPr>
            <w:pStyle w:val="3C6BA8B17B87471C88EF8695246916D5"/>
          </w:pPr>
          <w:r w:rsidRPr="00B71347">
            <w:rPr>
              <w:lang w:bidi="de-DE"/>
            </w:rPr>
            <w:t>Name des Mitglieds</w:t>
          </w:r>
        </w:p>
      </w:docPartBody>
    </w:docPart>
    <w:docPart>
      <w:docPartPr>
        <w:name w:val="0A3980F483E745A68E004D8648A3D550"/>
        <w:category>
          <w:name w:val="General"/>
          <w:gallery w:val="placeholder"/>
        </w:category>
        <w:types>
          <w:type w:val="bbPlcHdr"/>
        </w:types>
        <w:behaviors>
          <w:behavior w:val="content"/>
        </w:behaviors>
        <w:guid w:val="{7E7DCC9E-ED22-4AD9-A263-E3E7C0662689}"/>
      </w:docPartPr>
      <w:docPartBody>
        <w:p w:rsidR="00644BE2" w:rsidRDefault="00F550BB" w:rsidP="00F550BB">
          <w:pPr>
            <w:pStyle w:val="0A3980F483E745A68E004D8648A3D55019"/>
          </w:pPr>
          <w:r w:rsidRPr="00A34E41">
            <w:rPr>
              <w:rStyle w:val="Platzhaltertext"/>
              <w:lang w:bidi="de-DE"/>
            </w:rPr>
            <w:t>555-0100 (Privat)</w:t>
          </w:r>
        </w:p>
      </w:docPartBody>
    </w:docPart>
    <w:docPart>
      <w:docPartPr>
        <w:name w:val="C69897FC0A9143CD87D96051507DDA85"/>
        <w:category>
          <w:name w:val="General"/>
          <w:gallery w:val="placeholder"/>
        </w:category>
        <w:types>
          <w:type w:val="bbPlcHdr"/>
        </w:types>
        <w:behaviors>
          <w:behavior w:val="content"/>
        </w:behaviors>
        <w:guid w:val="{15CE3690-31DD-46F1-BAF3-A133A8626E55}"/>
      </w:docPartPr>
      <w:docPartBody>
        <w:p w:rsidR="00644BE2" w:rsidRDefault="00F550BB">
          <w:pPr>
            <w:pStyle w:val="C69897FC0A9143CD87D96051507DDA85"/>
          </w:pPr>
          <w:r w:rsidRPr="00A34E41">
            <w:rPr>
              <w:lang w:bidi="de-DE"/>
            </w:rPr>
            <w:t>Straße und Hausnummer</w:t>
          </w:r>
        </w:p>
      </w:docPartBody>
    </w:docPart>
    <w:docPart>
      <w:docPartPr>
        <w:name w:val="17A74174E08D4C5B84A5B948D9A2323F"/>
        <w:category>
          <w:name w:val="General"/>
          <w:gallery w:val="placeholder"/>
        </w:category>
        <w:types>
          <w:type w:val="bbPlcHdr"/>
        </w:types>
        <w:behaviors>
          <w:behavior w:val="content"/>
        </w:behaviors>
        <w:guid w:val="{624AC7AA-E75A-4FFB-9972-7693A8692593}"/>
      </w:docPartPr>
      <w:docPartBody>
        <w:p w:rsidR="00644BE2" w:rsidRDefault="00F550BB" w:rsidP="00F550BB">
          <w:pPr>
            <w:pStyle w:val="17A74174E08D4C5B84A5B948D9A2323F19"/>
          </w:pPr>
          <w:r w:rsidRPr="00A34E41">
            <w:rPr>
              <w:rStyle w:val="Platzhaltertext"/>
              <w:lang w:bidi="de-DE"/>
            </w:rPr>
            <w:t>555-0101 (Arbeit)</w:t>
          </w:r>
        </w:p>
      </w:docPartBody>
    </w:docPart>
    <w:docPart>
      <w:docPartPr>
        <w:name w:val="A0FB29409DB84E138E897D1AA32C4C13"/>
        <w:category>
          <w:name w:val="General"/>
          <w:gallery w:val="placeholder"/>
        </w:category>
        <w:types>
          <w:type w:val="bbPlcHdr"/>
        </w:types>
        <w:behaviors>
          <w:behavior w:val="content"/>
        </w:behaviors>
        <w:guid w:val="{5D2BF944-2A64-48C4-9CCB-4B8FB9CB696A}"/>
      </w:docPartPr>
      <w:docPartBody>
        <w:p w:rsidR="00644BE2" w:rsidRDefault="00F550BB">
          <w:pPr>
            <w:pStyle w:val="A0FB29409DB84E138E897D1AA32C4C13"/>
          </w:pPr>
          <w:r w:rsidRPr="00A34E41">
            <w:rPr>
              <w:lang w:bidi="de-DE"/>
            </w:rPr>
            <w:t>Stadt, Bundesland, PLZ</w:t>
          </w:r>
        </w:p>
      </w:docPartBody>
    </w:docPart>
    <w:docPart>
      <w:docPartPr>
        <w:name w:val="C760B7099DF349F0BAFB641A41CA7CF3"/>
        <w:category>
          <w:name w:val="General"/>
          <w:gallery w:val="placeholder"/>
        </w:category>
        <w:types>
          <w:type w:val="bbPlcHdr"/>
        </w:types>
        <w:behaviors>
          <w:behavior w:val="content"/>
        </w:behaviors>
        <w:guid w:val="{19DAC535-5085-49FD-BB44-B3931E51E499}"/>
      </w:docPartPr>
      <w:docPartBody>
        <w:p w:rsidR="00644BE2" w:rsidRDefault="00F550BB" w:rsidP="00F550BB">
          <w:pPr>
            <w:pStyle w:val="C760B7099DF349F0BAFB641A41CA7CF319"/>
          </w:pPr>
          <w:r w:rsidRPr="00A34E41">
            <w:rPr>
              <w:rStyle w:val="Platzhaltertext"/>
              <w:lang w:bidi="de-DE"/>
            </w:rPr>
            <w:t>555-0102 (Mobil)</w:t>
          </w:r>
        </w:p>
      </w:docPartBody>
    </w:docPart>
    <w:docPart>
      <w:docPartPr>
        <w:name w:val="895CDD2426484BE18F221235222B1A05"/>
        <w:category>
          <w:name w:val="General"/>
          <w:gallery w:val="placeholder"/>
        </w:category>
        <w:types>
          <w:type w:val="bbPlcHdr"/>
        </w:types>
        <w:behaviors>
          <w:behavior w:val="content"/>
        </w:behaviors>
        <w:guid w:val="{460D57B8-2595-45A7-AAB5-66F8A7C50DA4}"/>
      </w:docPartPr>
      <w:docPartBody>
        <w:p w:rsidR="00644BE2" w:rsidRDefault="00F550BB">
          <w:pPr>
            <w:pStyle w:val="895CDD2426484BE18F221235222B1A05"/>
          </w:pPr>
          <w:r w:rsidRPr="00A34E41">
            <w:rPr>
              <w:lang w:bidi="de-DE"/>
            </w:rPr>
            <w:t>E-Mail-/Webadresse</w:t>
          </w:r>
        </w:p>
      </w:docPartBody>
    </w:docPart>
    <w:docPart>
      <w:docPartPr>
        <w:name w:val="47DBCEB8F6A24388819DD110D8CF5E95"/>
        <w:category>
          <w:name w:val="General"/>
          <w:gallery w:val="placeholder"/>
        </w:category>
        <w:types>
          <w:type w:val="bbPlcHdr"/>
        </w:types>
        <w:behaviors>
          <w:behavior w:val="content"/>
        </w:behaviors>
        <w:guid w:val="{D41CCA8D-CBF5-43B5-9198-54E516A14030}"/>
      </w:docPartPr>
      <w:docPartBody>
        <w:p w:rsidR="00644BE2" w:rsidRDefault="00F550BB" w:rsidP="00F550BB">
          <w:pPr>
            <w:pStyle w:val="47DBCEB8F6A24388819DD110D8CF5E9519"/>
          </w:pPr>
          <w:r w:rsidRPr="00A34E41">
            <w:rPr>
              <w:rStyle w:val="Platzhaltertext"/>
              <w:lang w:bidi="de-DE"/>
            </w:rPr>
            <w:t>555-0103 (Fax)</w:t>
          </w:r>
        </w:p>
      </w:docPartBody>
    </w:docPart>
    <w:docPart>
      <w:docPartPr>
        <w:name w:val="5C82DB2D6DA949B782C70BCA5ABFF81A"/>
        <w:category>
          <w:name w:val="General"/>
          <w:gallery w:val="placeholder"/>
        </w:category>
        <w:types>
          <w:type w:val="bbPlcHdr"/>
        </w:types>
        <w:behaviors>
          <w:behavior w:val="content"/>
        </w:behaviors>
        <w:guid w:val="{E2268F59-5687-4111-BEA1-3A5768CEFF10}"/>
      </w:docPartPr>
      <w:docPartBody>
        <w:p w:rsidR="00644BE2" w:rsidRDefault="00F550BB" w:rsidP="00F550BB">
          <w:pPr>
            <w:pStyle w:val="5C82DB2D6DA949B782C70BCA5ABFF81A19"/>
            <w:framePr w:wrap="around"/>
          </w:pPr>
          <w:r w:rsidRPr="00B71347">
            <w:rPr>
              <w:rStyle w:val="NameChar"/>
              <w:lang w:bidi="de-DE"/>
            </w:rPr>
            <w:t>Name des Mitglieds</w:t>
          </w:r>
        </w:p>
      </w:docPartBody>
    </w:docPart>
    <w:docPart>
      <w:docPartPr>
        <w:name w:val="0D4FB978FF5C459D8B91BE6308A1983E"/>
        <w:category>
          <w:name w:val="General"/>
          <w:gallery w:val="placeholder"/>
        </w:category>
        <w:types>
          <w:type w:val="bbPlcHdr"/>
        </w:types>
        <w:behaviors>
          <w:behavior w:val="content"/>
        </w:behaviors>
        <w:guid w:val="{0F7EF6DE-9DD2-4AAC-AF00-1A0F709805A2}"/>
      </w:docPartPr>
      <w:docPartBody>
        <w:p w:rsidR="00644BE2" w:rsidRDefault="00F550BB" w:rsidP="00F550BB">
          <w:pPr>
            <w:pStyle w:val="0D4FB978FF5C459D8B91BE6308A1983E19"/>
          </w:pPr>
          <w:r w:rsidRPr="00A34E41">
            <w:rPr>
              <w:rStyle w:val="Platzhaltertext"/>
              <w:lang w:bidi="de-DE"/>
            </w:rPr>
            <w:t>555-0100 (Privat)</w:t>
          </w:r>
        </w:p>
      </w:docPartBody>
    </w:docPart>
    <w:docPart>
      <w:docPartPr>
        <w:name w:val="A4B1C147553048B1A8ED6D05DADF189D"/>
        <w:category>
          <w:name w:val="General"/>
          <w:gallery w:val="placeholder"/>
        </w:category>
        <w:types>
          <w:type w:val="bbPlcHdr"/>
        </w:types>
        <w:behaviors>
          <w:behavior w:val="content"/>
        </w:behaviors>
        <w:guid w:val="{FE8DE6D1-CEC7-4B0C-967B-A6921D5CEEEE}"/>
      </w:docPartPr>
      <w:docPartBody>
        <w:p w:rsidR="00644BE2" w:rsidRDefault="00F550BB">
          <w:pPr>
            <w:pStyle w:val="A4B1C147553048B1A8ED6D05DADF189D"/>
          </w:pPr>
          <w:r w:rsidRPr="00A34E41">
            <w:rPr>
              <w:lang w:bidi="de-DE"/>
            </w:rPr>
            <w:t>Straße und Hausnummer</w:t>
          </w:r>
        </w:p>
      </w:docPartBody>
    </w:docPart>
    <w:docPart>
      <w:docPartPr>
        <w:name w:val="0C7DC8CA078B4D33B0B7C6B9004FF19F"/>
        <w:category>
          <w:name w:val="General"/>
          <w:gallery w:val="placeholder"/>
        </w:category>
        <w:types>
          <w:type w:val="bbPlcHdr"/>
        </w:types>
        <w:behaviors>
          <w:behavior w:val="content"/>
        </w:behaviors>
        <w:guid w:val="{C82C250B-8FC1-46CA-AB61-66A30D113ED4}"/>
      </w:docPartPr>
      <w:docPartBody>
        <w:p w:rsidR="00644BE2" w:rsidRDefault="00F550BB" w:rsidP="00F550BB">
          <w:pPr>
            <w:pStyle w:val="0C7DC8CA078B4D33B0B7C6B9004FF19F19"/>
          </w:pPr>
          <w:r w:rsidRPr="00A34E41">
            <w:rPr>
              <w:rStyle w:val="Platzhaltertext"/>
              <w:lang w:bidi="de-DE"/>
            </w:rPr>
            <w:t>555-0101 (Arbeit)</w:t>
          </w:r>
        </w:p>
      </w:docPartBody>
    </w:docPart>
    <w:docPart>
      <w:docPartPr>
        <w:name w:val="5204A3BF5CDB41D1B7F5C3967FEC67E4"/>
        <w:category>
          <w:name w:val="General"/>
          <w:gallery w:val="placeholder"/>
        </w:category>
        <w:types>
          <w:type w:val="bbPlcHdr"/>
        </w:types>
        <w:behaviors>
          <w:behavior w:val="content"/>
        </w:behaviors>
        <w:guid w:val="{39327766-7B1E-415F-952C-BF2527C7016A}"/>
      </w:docPartPr>
      <w:docPartBody>
        <w:p w:rsidR="00644BE2" w:rsidRDefault="00F550BB">
          <w:pPr>
            <w:pStyle w:val="5204A3BF5CDB41D1B7F5C3967FEC67E4"/>
          </w:pPr>
          <w:r w:rsidRPr="00A34E41">
            <w:rPr>
              <w:lang w:bidi="de-DE"/>
            </w:rPr>
            <w:t>Stadt, Bundesland, PLZ</w:t>
          </w:r>
        </w:p>
      </w:docPartBody>
    </w:docPart>
    <w:docPart>
      <w:docPartPr>
        <w:name w:val="F30F7186ACDB44A5B816810F2590EF9F"/>
        <w:category>
          <w:name w:val="General"/>
          <w:gallery w:val="placeholder"/>
        </w:category>
        <w:types>
          <w:type w:val="bbPlcHdr"/>
        </w:types>
        <w:behaviors>
          <w:behavior w:val="content"/>
        </w:behaviors>
        <w:guid w:val="{2705E41B-D212-4559-884B-2F129431C183}"/>
      </w:docPartPr>
      <w:docPartBody>
        <w:p w:rsidR="00644BE2" w:rsidRDefault="00F550BB" w:rsidP="00F550BB">
          <w:pPr>
            <w:pStyle w:val="F30F7186ACDB44A5B816810F2590EF9F19"/>
          </w:pPr>
          <w:r w:rsidRPr="00A34E41">
            <w:rPr>
              <w:rStyle w:val="Platzhaltertext"/>
              <w:lang w:bidi="de-DE"/>
            </w:rPr>
            <w:t>555-0102 (Mobil)</w:t>
          </w:r>
        </w:p>
      </w:docPartBody>
    </w:docPart>
    <w:docPart>
      <w:docPartPr>
        <w:name w:val="D7A0F13B48A24D50B3EE84AE94A8FAD7"/>
        <w:category>
          <w:name w:val="General"/>
          <w:gallery w:val="placeholder"/>
        </w:category>
        <w:types>
          <w:type w:val="bbPlcHdr"/>
        </w:types>
        <w:behaviors>
          <w:behavior w:val="content"/>
        </w:behaviors>
        <w:guid w:val="{3F904652-80ED-46E5-8D5F-C9A0E7DD44A8}"/>
      </w:docPartPr>
      <w:docPartBody>
        <w:p w:rsidR="00644BE2" w:rsidRDefault="00F550BB">
          <w:pPr>
            <w:pStyle w:val="D7A0F13B48A24D50B3EE84AE94A8FAD7"/>
          </w:pPr>
          <w:r w:rsidRPr="00A34E41">
            <w:rPr>
              <w:lang w:bidi="de-DE"/>
            </w:rPr>
            <w:t>E-Mail-/Webadresse</w:t>
          </w:r>
        </w:p>
      </w:docPartBody>
    </w:docPart>
    <w:docPart>
      <w:docPartPr>
        <w:name w:val="E1FEC7E0E8094E3480A55298B2B55AF3"/>
        <w:category>
          <w:name w:val="General"/>
          <w:gallery w:val="placeholder"/>
        </w:category>
        <w:types>
          <w:type w:val="bbPlcHdr"/>
        </w:types>
        <w:behaviors>
          <w:behavior w:val="content"/>
        </w:behaviors>
        <w:guid w:val="{0CF352AF-5976-4C3F-A01E-2D017BE28238}"/>
      </w:docPartPr>
      <w:docPartBody>
        <w:p w:rsidR="00644BE2" w:rsidRDefault="00F550BB" w:rsidP="00F550BB">
          <w:pPr>
            <w:pStyle w:val="E1FEC7E0E8094E3480A55298B2B55AF319"/>
          </w:pPr>
          <w:r w:rsidRPr="00A34E41">
            <w:rPr>
              <w:rStyle w:val="Platzhaltertext"/>
              <w:lang w:bidi="de-DE"/>
            </w:rPr>
            <w:t>555-0103 (Fax)</w:t>
          </w:r>
        </w:p>
      </w:docPartBody>
    </w:docPart>
    <w:docPart>
      <w:docPartPr>
        <w:name w:val="AAC032C818774261883E7E2FA5B97F5E"/>
        <w:category>
          <w:name w:val="General"/>
          <w:gallery w:val="placeholder"/>
        </w:category>
        <w:types>
          <w:type w:val="bbPlcHdr"/>
        </w:types>
        <w:behaviors>
          <w:behavior w:val="content"/>
        </w:behaviors>
        <w:guid w:val="{21C003A0-B52F-41E1-8A42-14B0E3708B14}"/>
      </w:docPartPr>
      <w:docPartBody>
        <w:p w:rsidR="00644BE2" w:rsidRDefault="00F550BB" w:rsidP="00F550BB">
          <w:pPr>
            <w:pStyle w:val="AAC032C818774261883E7E2FA5B97F5E19"/>
            <w:framePr w:wrap="around"/>
          </w:pPr>
          <w:r w:rsidRPr="00B71347">
            <w:rPr>
              <w:rStyle w:val="NameChar"/>
              <w:lang w:bidi="de-DE"/>
            </w:rPr>
            <w:t>Name des Mitglieds</w:t>
          </w:r>
        </w:p>
      </w:docPartBody>
    </w:docPart>
    <w:docPart>
      <w:docPartPr>
        <w:name w:val="D5B50B834D434939865C1C2B5F9EEA1C"/>
        <w:category>
          <w:name w:val="General"/>
          <w:gallery w:val="placeholder"/>
        </w:category>
        <w:types>
          <w:type w:val="bbPlcHdr"/>
        </w:types>
        <w:behaviors>
          <w:behavior w:val="content"/>
        </w:behaviors>
        <w:guid w:val="{8F62CCC7-3EC6-4655-BFAF-F57E25F4D2BD}"/>
      </w:docPartPr>
      <w:docPartBody>
        <w:p w:rsidR="00644BE2" w:rsidRDefault="00F550BB" w:rsidP="00F550BB">
          <w:pPr>
            <w:pStyle w:val="D5B50B834D434939865C1C2B5F9EEA1C19"/>
          </w:pPr>
          <w:r w:rsidRPr="00A34E41">
            <w:rPr>
              <w:rStyle w:val="Platzhaltertext"/>
              <w:lang w:bidi="de-DE"/>
            </w:rPr>
            <w:t>555-0100 (Privat)</w:t>
          </w:r>
        </w:p>
      </w:docPartBody>
    </w:docPart>
    <w:docPart>
      <w:docPartPr>
        <w:name w:val="419450CB330745C29E5AF8093BE71855"/>
        <w:category>
          <w:name w:val="General"/>
          <w:gallery w:val="placeholder"/>
        </w:category>
        <w:types>
          <w:type w:val="bbPlcHdr"/>
        </w:types>
        <w:behaviors>
          <w:behavior w:val="content"/>
        </w:behaviors>
        <w:guid w:val="{24FD9A4C-B6FD-493E-B508-7B89C35488C2}"/>
      </w:docPartPr>
      <w:docPartBody>
        <w:p w:rsidR="00644BE2" w:rsidRDefault="00F550BB">
          <w:pPr>
            <w:pStyle w:val="419450CB330745C29E5AF8093BE71855"/>
          </w:pPr>
          <w:r w:rsidRPr="00A34E41">
            <w:rPr>
              <w:lang w:bidi="de-DE"/>
            </w:rPr>
            <w:t>Straße und Hausnummer</w:t>
          </w:r>
        </w:p>
      </w:docPartBody>
    </w:docPart>
    <w:docPart>
      <w:docPartPr>
        <w:name w:val="4A0B05AFD53B4FE8974D47536A7FCA32"/>
        <w:category>
          <w:name w:val="General"/>
          <w:gallery w:val="placeholder"/>
        </w:category>
        <w:types>
          <w:type w:val="bbPlcHdr"/>
        </w:types>
        <w:behaviors>
          <w:behavior w:val="content"/>
        </w:behaviors>
        <w:guid w:val="{601FBD25-4638-4CEA-9372-750D933B12F0}"/>
      </w:docPartPr>
      <w:docPartBody>
        <w:p w:rsidR="00644BE2" w:rsidRDefault="00F550BB" w:rsidP="00F550BB">
          <w:pPr>
            <w:pStyle w:val="4A0B05AFD53B4FE8974D47536A7FCA3219"/>
          </w:pPr>
          <w:r w:rsidRPr="00A34E41">
            <w:rPr>
              <w:rStyle w:val="Platzhaltertext"/>
              <w:lang w:bidi="de-DE"/>
            </w:rPr>
            <w:t>555-0101 (Arbeit)</w:t>
          </w:r>
        </w:p>
      </w:docPartBody>
    </w:docPart>
    <w:docPart>
      <w:docPartPr>
        <w:name w:val="ACABD4C3420942C59BE6B2C28B2C2E86"/>
        <w:category>
          <w:name w:val="General"/>
          <w:gallery w:val="placeholder"/>
        </w:category>
        <w:types>
          <w:type w:val="bbPlcHdr"/>
        </w:types>
        <w:behaviors>
          <w:behavior w:val="content"/>
        </w:behaviors>
        <w:guid w:val="{B6ED8D22-9E94-4853-AB9A-EC2E257BA1DA}"/>
      </w:docPartPr>
      <w:docPartBody>
        <w:p w:rsidR="00644BE2" w:rsidRDefault="00F550BB">
          <w:pPr>
            <w:pStyle w:val="ACABD4C3420942C59BE6B2C28B2C2E86"/>
          </w:pPr>
          <w:r w:rsidRPr="00A34E41">
            <w:rPr>
              <w:lang w:bidi="de-DE"/>
            </w:rPr>
            <w:t>Stadt, Bundesland, PLZ</w:t>
          </w:r>
        </w:p>
      </w:docPartBody>
    </w:docPart>
    <w:docPart>
      <w:docPartPr>
        <w:name w:val="CF0F4FCDA8C74B8AB95D2AA96BABC4A4"/>
        <w:category>
          <w:name w:val="General"/>
          <w:gallery w:val="placeholder"/>
        </w:category>
        <w:types>
          <w:type w:val="bbPlcHdr"/>
        </w:types>
        <w:behaviors>
          <w:behavior w:val="content"/>
        </w:behaviors>
        <w:guid w:val="{44F15A23-B9F2-4C14-9515-A70F72F5CC49}"/>
      </w:docPartPr>
      <w:docPartBody>
        <w:p w:rsidR="00644BE2" w:rsidRDefault="00F550BB" w:rsidP="00F550BB">
          <w:pPr>
            <w:pStyle w:val="CF0F4FCDA8C74B8AB95D2AA96BABC4A419"/>
          </w:pPr>
          <w:r w:rsidRPr="00A34E41">
            <w:rPr>
              <w:rStyle w:val="Platzhaltertext"/>
              <w:lang w:bidi="de-DE"/>
            </w:rPr>
            <w:t>555-0102 (Mobil)</w:t>
          </w:r>
        </w:p>
      </w:docPartBody>
    </w:docPart>
    <w:docPart>
      <w:docPartPr>
        <w:name w:val="97D7B6CAC9AD43AE8085EEE2482BB399"/>
        <w:category>
          <w:name w:val="General"/>
          <w:gallery w:val="placeholder"/>
        </w:category>
        <w:types>
          <w:type w:val="bbPlcHdr"/>
        </w:types>
        <w:behaviors>
          <w:behavior w:val="content"/>
        </w:behaviors>
        <w:guid w:val="{15F36D43-7254-4270-89D2-E2903787E65F}"/>
      </w:docPartPr>
      <w:docPartBody>
        <w:p w:rsidR="00644BE2" w:rsidRDefault="00F550BB">
          <w:pPr>
            <w:pStyle w:val="97D7B6CAC9AD43AE8085EEE2482BB399"/>
          </w:pPr>
          <w:r w:rsidRPr="00A34E41">
            <w:rPr>
              <w:lang w:bidi="de-DE"/>
            </w:rPr>
            <w:t>E-Mail-/Webadresse</w:t>
          </w:r>
        </w:p>
      </w:docPartBody>
    </w:docPart>
    <w:docPart>
      <w:docPartPr>
        <w:name w:val="0AC0E1F1CF024A2F9C85652203FC5D0E"/>
        <w:category>
          <w:name w:val="General"/>
          <w:gallery w:val="placeholder"/>
        </w:category>
        <w:types>
          <w:type w:val="bbPlcHdr"/>
        </w:types>
        <w:behaviors>
          <w:behavior w:val="content"/>
        </w:behaviors>
        <w:guid w:val="{501DB7C6-74F8-4087-AD16-516560000C04}"/>
      </w:docPartPr>
      <w:docPartBody>
        <w:p w:rsidR="00644BE2" w:rsidRDefault="00F550BB" w:rsidP="00F550BB">
          <w:pPr>
            <w:pStyle w:val="0AC0E1F1CF024A2F9C85652203FC5D0E19"/>
          </w:pPr>
          <w:r w:rsidRPr="00A34E41">
            <w:rPr>
              <w:rStyle w:val="Platzhaltertext"/>
              <w:lang w:bidi="de-DE"/>
            </w:rPr>
            <w:t>555-0103 (Fax)</w:t>
          </w:r>
        </w:p>
      </w:docPartBody>
    </w:docPart>
    <w:docPart>
      <w:docPartPr>
        <w:name w:val="1537F9BEC08C4D0E850AA1BBBF6110DD"/>
        <w:category>
          <w:name w:val="General"/>
          <w:gallery w:val="placeholder"/>
        </w:category>
        <w:types>
          <w:type w:val="bbPlcHdr"/>
        </w:types>
        <w:behaviors>
          <w:behavior w:val="content"/>
        </w:behaviors>
        <w:guid w:val="{607AC658-DBC8-47ED-A1D9-1B43223914F8}"/>
      </w:docPartPr>
      <w:docPartBody>
        <w:p w:rsidR="00644BE2" w:rsidRDefault="00F550BB">
          <w:pPr>
            <w:pStyle w:val="1537F9BEC08C4D0E850AA1BBBF6110DD"/>
          </w:pPr>
          <w:r w:rsidRPr="00B71347">
            <w:rPr>
              <w:lang w:bidi="de-DE"/>
            </w:rPr>
            <w:t>Name des Mitglieds</w:t>
          </w:r>
        </w:p>
      </w:docPartBody>
    </w:docPart>
    <w:docPart>
      <w:docPartPr>
        <w:name w:val="A13EF39FBA104F929CD1AFCE18C198C1"/>
        <w:category>
          <w:name w:val="General"/>
          <w:gallery w:val="placeholder"/>
        </w:category>
        <w:types>
          <w:type w:val="bbPlcHdr"/>
        </w:types>
        <w:behaviors>
          <w:behavior w:val="content"/>
        </w:behaviors>
        <w:guid w:val="{794CD142-6044-4049-B8AE-DC4BB42703C2}"/>
      </w:docPartPr>
      <w:docPartBody>
        <w:p w:rsidR="00644BE2" w:rsidRDefault="00F550BB" w:rsidP="00F550BB">
          <w:pPr>
            <w:pStyle w:val="A13EF39FBA104F929CD1AFCE18C198C119"/>
          </w:pPr>
          <w:r w:rsidRPr="00A34E41">
            <w:rPr>
              <w:rStyle w:val="Platzhaltertext"/>
              <w:lang w:bidi="de-DE"/>
            </w:rPr>
            <w:t>555-0100 (Privat)</w:t>
          </w:r>
        </w:p>
      </w:docPartBody>
    </w:docPart>
    <w:docPart>
      <w:docPartPr>
        <w:name w:val="E0B727C244014515842553175B790BB3"/>
        <w:category>
          <w:name w:val="General"/>
          <w:gallery w:val="placeholder"/>
        </w:category>
        <w:types>
          <w:type w:val="bbPlcHdr"/>
        </w:types>
        <w:behaviors>
          <w:behavior w:val="content"/>
        </w:behaviors>
        <w:guid w:val="{BB26EA3E-C6D2-4EC9-BA0E-1ADF94DAFC71}"/>
      </w:docPartPr>
      <w:docPartBody>
        <w:p w:rsidR="00644BE2" w:rsidRDefault="00F550BB">
          <w:pPr>
            <w:pStyle w:val="E0B727C244014515842553175B790BB3"/>
          </w:pPr>
          <w:r w:rsidRPr="00A34E41">
            <w:rPr>
              <w:lang w:bidi="de-DE"/>
            </w:rPr>
            <w:t>Straße und Hausnummer</w:t>
          </w:r>
        </w:p>
      </w:docPartBody>
    </w:docPart>
    <w:docPart>
      <w:docPartPr>
        <w:name w:val="0B6A1C5589744123BDA7AAB898933882"/>
        <w:category>
          <w:name w:val="General"/>
          <w:gallery w:val="placeholder"/>
        </w:category>
        <w:types>
          <w:type w:val="bbPlcHdr"/>
        </w:types>
        <w:behaviors>
          <w:behavior w:val="content"/>
        </w:behaviors>
        <w:guid w:val="{482C0CF3-5FE0-4CDA-990F-C27DADC508E6}"/>
      </w:docPartPr>
      <w:docPartBody>
        <w:p w:rsidR="00644BE2" w:rsidRDefault="00F550BB" w:rsidP="00F550BB">
          <w:pPr>
            <w:pStyle w:val="0B6A1C5589744123BDA7AAB89893388219"/>
          </w:pPr>
          <w:r w:rsidRPr="00A34E41">
            <w:rPr>
              <w:rStyle w:val="Platzhaltertext"/>
              <w:lang w:bidi="de-DE"/>
            </w:rPr>
            <w:t>555-0101 (Arbeit)</w:t>
          </w:r>
        </w:p>
      </w:docPartBody>
    </w:docPart>
    <w:docPart>
      <w:docPartPr>
        <w:name w:val="4828CD1EF4B14DDB8E594E6815C62D20"/>
        <w:category>
          <w:name w:val="General"/>
          <w:gallery w:val="placeholder"/>
        </w:category>
        <w:types>
          <w:type w:val="bbPlcHdr"/>
        </w:types>
        <w:behaviors>
          <w:behavior w:val="content"/>
        </w:behaviors>
        <w:guid w:val="{BD7DEB77-6C2A-4B90-8A4B-57E11A3E01EB}"/>
      </w:docPartPr>
      <w:docPartBody>
        <w:p w:rsidR="00644BE2" w:rsidRDefault="00F550BB">
          <w:pPr>
            <w:pStyle w:val="4828CD1EF4B14DDB8E594E6815C62D20"/>
          </w:pPr>
          <w:r w:rsidRPr="00A34E41">
            <w:rPr>
              <w:lang w:bidi="de-DE"/>
            </w:rPr>
            <w:t>Stadt, Bundesland, PLZ</w:t>
          </w:r>
        </w:p>
      </w:docPartBody>
    </w:docPart>
    <w:docPart>
      <w:docPartPr>
        <w:name w:val="F81EA1E4BEFE434986BC1A83A602EAD8"/>
        <w:category>
          <w:name w:val="General"/>
          <w:gallery w:val="placeholder"/>
        </w:category>
        <w:types>
          <w:type w:val="bbPlcHdr"/>
        </w:types>
        <w:behaviors>
          <w:behavior w:val="content"/>
        </w:behaviors>
        <w:guid w:val="{9DB3E0A6-D613-4891-900A-32FA2039FA48}"/>
      </w:docPartPr>
      <w:docPartBody>
        <w:p w:rsidR="00644BE2" w:rsidRDefault="00F550BB" w:rsidP="00F550BB">
          <w:pPr>
            <w:pStyle w:val="F81EA1E4BEFE434986BC1A83A602EAD819"/>
          </w:pPr>
          <w:r w:rsidRPr="00A34E41">
            <w:rPr>
              <w:rStyle w:val="Platzhaltertext"/>
              <w:lang w:bidi="de-DE"/>
            </w:rPr>
            <w:t>555-0102 (Mobil)</w:t>
          </w:r>
        </w:p>
      </w:docPartBody>
    </w:docPart>
    <w:docPart>
      <w:docPartPr>
        <w:name w:val="599704DEEB904EEDAAB2A8A6CD525006"/>
        <w:category>
          <w:name w:val="General"/>
          <w:gallery w:val="placeholder"/>
        </w:category>
        <w:types>
          <w:type w:val="bbPlcHdr"/>
        </w:types>
        <w:behaviors>
          <w:behavior w:val="content"/>
        </w:behaviors>
        <w:guid w:val="{F39BA9F2-01A6-4B0A-87A0-110E38006614}"/>
      </w:docPartPr>
      <w:docPartBody>
        <w:p w:rsidR="00644BE2" w:rsidRDefault="00F550BB">
          <w:pPr>
            <w:pStyle w:val="599704DEEB904EEDAAB2A8A6CD525006"/>
          </w:pPr>
          <w:r w:rsidRPr="00A34E41">
            <w:rPr>
              <w:lang w:bidi="de-DE"/>
            </w:rPr>
            <w:t>E-Mail-/Webadresse</w:t>
          </w:r>
        </w:p>
      </w:docPartBody>
    </w:docPart>
    <w:docPart>
      <w:docPartPr>
        <w:name w:val="57E1408396D44095AC4208E1B46E6E6D"/>
        <w:category>
          <w:name w:val="General"/>
          <w:gallery w:val="placeholder"/>
        </w:category>
        <w:types>
          <w:type w:val="bbPlcHdr"/>
        </w:types>
        <w:behaviors>
          <w:behavior w:val="content"/>
        </w:behaviors>
        <w:guid w:val="{9B268FC1-22EF-4AF3-BC2E-54DFC6C036B1}"/>
      </w:docPartPr>
      <w:docPartBody>
        <w:p w:rsidR="00644BE2" w:rsidRDefault="00F550BB" w:rsidP="00F550BB">
          <w:pPr>
            <w:pStyle w:val="57E1408396D44095AC4208E1B46E6E6D19"/>
          </w:pPr>
          <w:r w:rsidRPr="00A34E41">
            <w:rPr>
              <w:rStyle w:val="Platzhaltertext"/>
              <w:lang w:bidi="de-DE"/>
            </w:rPr>
            <w:t>555-0103 (Fax)</w:t>
          </w:r>
        </w:p>
      </w:docPartBody>
    </w:docPart>
    <w:docPart>
      <w:docPartPr>
        <w:name w:val="9B2538544FAF4904ACEE87CAFD5505DF"/>
        <w:category>
          <w:name w:val="General"/>
          <w:gallery w:val="placeholder"/>
        </w:category>
        <w:types>
          <w:type w:val="bbPlcHdr"/>
        </w:types>
        <w:behaviors>
          <w:behavior w:val="content"/>
        </w:behaviors>
        <w:guid w:val="{F5692DF1-3CD1-41F4-8197-00D993B21BDF}"/>
      </w:docPartPr>
      <w:docPartBody>
        <w:p w:rsidR="00644BE2" w:rsidRDefault="00F550BB">
          <w:pPr>
            <w:pStyle w:val="9B2538544FAF4904ACEE87CAFD5505DF"/>
          </w:pPr>
          <w:r w:rsidRPr="00B71347">
            <w:rPr>
              <w:lang w:bidi="de-DE"/>
            </w:rPr>
            <w:t>Name des Mitglieds</w:t>
          </w:r>
        </w:p>
      </w:docPartBody>
    </w:docPart>
    <w:docPart>
      <w:docPartPr>
        <w:name w:val="4874FCF3925B40709105A239891B9529"/>
        <w:category>
          <w:name w:val="General"/>
          <w:gallery w:val="placeholder"/>
        </w:category>
        <w:types>
          <w:type w:val="bbPlcHdr"/>
        </w:types>
        <w:behaviors>
          <w:behavior w:val="content"/>
        </w:behaviors>
        <w:guid w:val="{4A779E6A-A395-425C-A61D-1D229AA1ACF5}"/>
      </w:docPartPr>
      <w:docPartBody>
        <w:p w:rsidR="00644BE2" w:rsidRDefault="00F550BB" w:rsidP="00F550BB">
          <w:pPr>
            <w:pStyle w:val="4874FCF3925B40709105A239891B952919"/>
          </w:pPr>
          <w:r w:rsidRPr="00A34E41">
            <w:rPr>
              <w:rStyle w:val="Platzhaltertext"/>
              <w:lang w:bidi="de-DE"/>
            </w:rPr>
            <w:t>555-0100 (Privat)</w:t>
          </w:r>
        </w:p>
      </w:docPartBody>
    </w:docPart>
    <w:docPart>
      <w:docPartPr>
        <w:name w:val="7673EF2DB44241FF9EFB14C4CCBCCAF1"/>
        <w:category>
          <w:name w:val="General"/>
          <w:gallery w:val="placeholder"/>
        </w:category>
        <w:types>
          <w:type w:val="bbPlcHdr"/>
        </w:types>
        <w:behaviors>
          <w:behavior w:val="content"/>
        </w:behaviors>
        <w:guid w:val="{063AA7F2-E47B-45DB-89FF-2959A8A21485}"/>
      </w:docPartPr>
      <w:docPartBody>
        <w:p w:rsidR="00644BE2" w:rsidRDefault="00F550BB">
          <w:pPr>
            <w:pStyle w:val="7673EF2DB44241FF9EFB14C4CCBCCAF1"/>
          </w:pPr>
          <w:r w:rsidRPr="00A34E41">
            <w:rPr>
              <w:lang w:bidi="de-DE"/>
            </w:rPr>
            <w:t>Straße und Hausnummer</w:t>
          </w:r>
        </w:p>
      </w:docPartBody>
    </w:docPart>
    <w:docPart>
      <w:docPartPr>
        <w:name w:val="EAF96CBB0A0D428F8C16F1BFFCD9BC2A"/>
        <w:category>
          <w:name w:val="General"/>
          <w:gallery w:val="placeholder"/>
        </w:category>
        <w:types>
          <w:type w:val="bbPlcHdr"/>
        </w:types>
        <w:behaviors>
          <w:behavior w:val="content"/>
        </w:behaviors>
        <w:guid w:val="{84EFDF64-2A81-446A-AAC4-915021B1FF04}"/>
      </w:docPartPr>
      <w:docPartBody>
        <w:p w:rsidR="00644BE2" w:rsidRDefault="00F550BB" w:rsidP="00F550BB">
          <w:pPr>
            <w:pStyle w:val="EAF96CBB0A0D428F8C16F1BFFCD9BC2A19"/>
          </w:pPr>
          <w:r w:rsidRPr="00A34E41">
            <w:rPr>
              <w:rStyle w:val="Platzhaltertext"/>
              <w:lang w:bidi="de-DE"/>
            </w:rPr>
            <w:t>555-0101 (Arbeit)</w:t>
          </w:r>
        </w:p>
      </w:docPartBody>
    </w:docPart>
    <w:docPart>
      <w:docPartPr>
        <w:name w:val="2BC3B550E3624E2392056C6CB2A3B9D5"/>
        <w:category>
          <w:name w:val="General"/>
          <w:gallery w:val="placeholder"/>
        </w:category>
        <w:types>
          <w:type w:val="bbPlcHdr"/>
        </w:types>
        <w:behaviors>
          <w:behavior w:val="content"/>
        </w:behaviors>
        <w:guid w:val="{44630BFA-3B78-40CE-958B-C4B7917A71FA}"/>
      </w:docPartPr>
      <w:docPartBody>
        <w:p w:rsidR="00644BE2" w:rsidRDefault="00F550BB">
          <w:pPr>
            <w:pStyle w:val="2BC3B550E3624E2392056C6CB2A3B9D5"/>
          </w:pPr>
          <w:r w:rsidRPr="00A34E41">
            <w:rPr>
              <w:lang w:bidi="de-DE"/>
            </w:rPr>
            <w:t>Stadt, Bundesland, PLZ</w:t>
          </w:r>
        </w:p>
      </w:docPartBody>
    </w:docPart>
    <w:docPart>
      <w:docPartPr>
        <w:name w:val="4D5F63E99A264CA2ACCEDCBA4B4602A4"/>
        <w:category>
          <w:name w:val="General"/>
          <w:gallery w:val="placeholder"/>
        </w:category>
        <w:types>
          <w:type w:val="bbPlcHdr"/>
        </w:types>
        <w:behaviors>
          <w:behavior w:val="content"/>
        </w:behaviors>
        <w:guid w:val="{BF26D965-4E72-4A5F-8144-A63A9BFDBC65}"/>
      </w:docPartPr>
      <w:docPartBody>
        <w:p w:rsidR="00644BE2" w:rsidRDefault="00F550BB" w:rsidP="00F550BB">
          <w:pPr>
            <w:pStyle w:val="4D5F63E99A264CA2ACCEDCBA4B4602A419"/>
          </w:pPr>
          <w:r w:rsidRPr="00A34E41">
            <w:rPr>
              <w:rStyle w:val="Platzhaltertext"/>
              <w:lang w:bidi="de-DE"/>
            </w:rPr>
            <w:t>555-0102 (Mobil)</w:t>
          </w:r>
        </w:p>
      </w:docPartBody>
    </w:docPart>
    <w:docPart>
      <w:docPartPr>
        <w:name w:val="4CC3235727924E0A94E39A6CB543300C"/>
        <w:category>
          <w:name w:val="General"/>
          <w:gallery w:val="placeholder"/>
        </w:category>
        <w:types>
          <w:type w:val="bbPlcHdr"/>
        </w:types>
        <w:behaviors>
          <w:behavior w:val="content"/>
        </w:behaviors>
        <w:guid w:val="{6CA3D54B-E42F-4148-BD6E-9087C24CA649}"/>
      </w:docPartPr>
      <w:docPartBody>
        <w:p w:rsidR="00644BE2" w:rsidRDefault="00F550BB">
          <w:pPr>
            <w:pStyle w:val="4CC3235727924E0A94E39A6CB543300C"/>
          </w:pPr>
          <w:r w:rsidRPr="00A34E41">
            <w:rPr>
              <w:lang w:bidi="de-DE"/>
            </w:rPr>
            <w:t>E-Mail-/Webadresse</w:t>
          </w:r>
        </w:p>
      </w:docPartBody>
    </w:docPart>
    <w:docPart>
      <w:docPartPr>
        <w:name w:val="2D8326B991AC49BF8FD4BA7EE93A5C3C"/>
        <w:category>
          <w:name w:val="General"/>
          <w:gallery w:val="placeholder"/>
        </w:category>
        <w:types>
          <w:type w:val="bbPlcHdr"/>
        </w:types>
        <w:behaviors>
          <w:behavior w:val="content"/>
        </w:behaviors>
        <w:guid w:val="{85D3FDF5-6828-4520-A050-CCC15D2C003D}"/>
      </w:docPartPr>
      <w:docPartBody>
        <w:p w:rsidR="00644BE2" w:rsidRDefault="00F550BB" w:rsidP="00F550BB">
          <w:pPr>
            <w:pStyle w:val="2D8326B991AC49BF8FD4BA7EE93A5C3C19"/>
          </w:pPr>
          <w:r w:rsidRPr="00A34E41">
            <w:rPr>
              <w:rStyle w:val="Platzhaltertext"/>
              <w:lang w:bidi="de-DE"/>
            </w:rPr>
            <w:t>555-0103 (Fax)</w:t>
          </w:r>
        </w:p>
      </w:docPartBody>
    </w:docPart>
    <w:docPart>
      <w:docPartPr>
        <w:name w:val="322C52009DEA4A85B9E436CF82084786"/>
        <w:category>
          <w:name w:val="General"/>
          <w:gallery w:val="placeholder"/>
        </w:category>
        <w:types>
          <w:type w:val="bbPlcHdr"/>
        </w:types>
        <w:behaviors>
          <w:behavior w:val="content"/>
        </w:behaviors>
        <w:guid w:val="{1F8A6C29-560A-4609-B26A-A012B9725832}"/>
      </w:docPartPr>
      <w:docPartBody>
        <w:p w:rsidR="00644BE2" w:rsidRDefault="00F550BB" w:rsidP="00F550BB">
          <w:pPr>
            <w:pStyle w:val="322C52009DEA4A85B9E436CF8208478619"/>
            <w:framePr w:wrap="around"/>
          </w:pPr>
          <w:r w:rsidRPr="00B71347">
            <w:rPr>
              <w:rStyle w:val="NameChar"/>
              <w:lang w:bidi="de-DE"/>
            </w:rPr>
            <w:t>Name des Mitglieds</w:t>
          </w:r>
        </w:p>
      </w:docPartBody>
    </w:docPart>
    <w:docPart>
      <w:docPartPr>
        <w:name w:val="C50B6D20552B41E4BE3685F20D0CD65E"/>
        <w:category>
          <w:name w:val="General"/>
          <w:gallery w:val="placeholder"/>
        </w:category>
        <w:types>
          <w:type w:val="bbPlcHdr"/>
        </w:types>
        <w:behaviors>
          <w:behavior w:val="content"/>
        </w:behaviors>
        <w:guid w:val="{87C9F2D9-EF1A-409B-A562-02E330329981}"/>
      </w:docPartPr>
      <w:docPartBody>
        <w:p w:rsidR="00644BE2" w:rsidRDefault="00F550BB" w:rsidP="00F550BB">
          <w:pPr>
            <w:pStyle w:val="C50B6D20552B41E4BE3685F20D0CD65E19"/>
          </w:pPr>
          <w:r w:rsidRPr="00A34E41">
            <w:rPr>
              <w:rStyle w:val="Platzhaltertext"/>
              <w:lang w:bidi="de-DE"/>
            </w:rPr>
            <w:t>555-0100 (Privat)</w:t>
          </w:r>
        </w:p>
      </w:docPartBody>
    </w:docPart>
    <w:docPart>
      <w:docPartPr>
        <w:name w:val="E58E8EFB017B48239BF1523976205AB6"/>
        <w:category>
          <w:name w:val="General"/>
          <w:gallery w:val="placeholder"/>
        </w:category>
        <w:types>
          <w:type w:val="bbPlcHdr"/>
        </w:types>
        <w:behaviors>
          <w:behavior w:val="content"/>
        </w:behaviors>
        <w:guid w:val="{74272EB4-2A4B-4458-885D-B50FA8D02D11}"/>
      </w:docPartPr>
      <w:docPartBody>
        <w:p w:rsidR="00644BE2" w:rsidRDefault="00F550BB">
          <w:pPr>
            <w:pStyle w:val="E58E8EFB017B48239BF1523976205AB6"/>
          </w:pPr>
          <w:r w:rsidRPr="00A34E41">
            <w:rPr>
              <w:lang w:bidi="de-DE"/>
            </w:rPr>
            <w:t>Straße und Hausnummer</w:t>
          </w:r>
        </w:p>
      </w:docPartBody>
    </w:docPart>
    <w:docPart>
      <w:docPartPr>
        <w:name w:val="7BCBC938EC064185A1E49D97BCBA687A"/>
        <w:category>
          <w:name w:val="General"/>
          <w:gallery w:val="placeholder"/>
        </w:category>
        <w:types>
          <w:type w:val="bbPlcHdr"/>
        </w:types>
        <w:behaviors>
          <w:behavior w:val="content"/>
        </w:behaviors>
        <w:guid w:val="{456DB9BC-B910-4EEB-B2C0-416FBC913130}"/>
      </w:docPartPr>
      <w:docPartBody>
        <w:p w:rsidR="00644BE2" w:rsidRDefault="00F550BB" w:rsidP="00F550BB">
          <w:pPr>
            <w:pStyle w:val="7BCBC938EC064185A1E49D97BCBA687A19"/>
          </w:pPr>
          <w:r w:rsidRPr="00A34E41">
            <w:rPr>
              <w:rStyle w:val="Platzhaltertext"/>
              <w:lang w:bidi="de-DE"/>
            </w:rPr>
            <w:t>555-0101 (Arbeit)</w:t>
          </w:r>
        </w:p>
      </w:docPartBody>
    </w:docPart>
    <w:docPart>
      <w:docPartPr>
        <w:name w:val="7117E94AC44B4F0189FDE5C5A0B72820"/>
        <w:category>
          <w:name w:val="General"/>
          <w:gallery w:val="placeholder"/>
        </w:category>
        <w:types>
          <w:type w:val="bbPlcHdr"/>
        </w:types>
        <w:behaviors>
          <w:behavior w:val="content"/>
        </w:behaviors>
        <w:guid w:val="{5D8F230F-B286-4EB2-B047-0F3F1360342C}"/>
      </w:docPartPr>
      <w:docPartBody>
        <w:p w:rsidR="00644BE2" w:rsidRDefault="00F550BB">
          <w:pPr>
            <w:pStyle w:val="7117E94AC44B4F0189FDE5C5A0B72820"/>
          </w:pPr>
          <w:r w:rsidRPr="00A34E41">
            <w:rPr>
              <w:lang w:bidi="de-DE"/>
            </w:rPr>
            <w:t>Stadt, Bundesland, PLZ</w:t>
          </w:r>
        </w:p>
      </w:docPartBody>
    </w:docPart>
    <w:docPart>
      <w:docPartPr>
        <w:name w:val="D8B5BDB16A784390A584F064C2F9153B"/>
        <w:category>
          <w:name w:val="General"/>
          <w:gallery w:val="placeholder"/>
        </w:category>
        <w:types>
          <w:type w:val="bbPlcHdr"/>
        </w:types>
        <w:behaviors>
          <w:behavior w:val="content"/>
        </w:behaviors>
        <w:guid w:val="{F5F30589-9482-4E79-B4F7-5E4FCC225253}"/>
      </w:docPartPr>
      <w:docPartBody>
        <w:p w:rsidR="00644BE2" w:rsidRDefault="00F550BB" w:rsidP="00F550BB">
          <w:pPr>
            <w:pStyle w:val="D8B5BDB16A784390A584F064C2F9153B19"/>
          </w:pPr>
          <w:r w:rsidRPr="00A34E41">
            <w:rPr>
              <w:rStyle w:val="Platzhaltertext"/>
              <w:lang w:bidi="de-DE"/>
            </w:rPr>
            <w:t>555-0102 (Mobil)</w:t>
          </w:r>
        </w:p>
      </w:docPartBody>
    </w:docPart>
    <w:docPart>
      <w:docPartPr>
        <w:name w:val="62C19D014291460F86AB1C86C367C689"/>
        <w:category>
          <w:name w:val="General"/>
          <w:gallery w:val="placeholder"/>
        </w:category>
        <w:types>
          <w:type w:val="bbPlcHdr"/>
        </w:types>
        <w:behaviors>
          <w:behavior w:val="content"/>
        </w:behaviors>
        <w:guid w:val="{EA6273C7-CF07-4DB8-BA2E-04474A9C53BB}"/>
      </w:docPartPr>
      <w:docPartBody>
        <w:p w:rsidR="00644BE2" w:rsidRDefault="00F550BB">
          <w:pPr>
            <w:pStyle w:val="62C19D014291460F86AB1C86C367C689"/>
          </w:pPr>
          <w:r w:rsidRPr="00A34E41">
            <w:rPr>
              <w:lang w:bidi="de-DE"/>
            </w:rPr>
            <w:t>E-Mail-/Webadresse</w:t>
          </w:r>
        </w:p>
      </w:docPartBody>
    </w:docPart>
    <w:docPart>
      <w:docPartPr>
        <w:name w:val="ECE9D09B0BBF41E6B3EC08413AD143ED"/>
        <w:category>
          <w:name w:val="General"/>
          <w:gallery w:val="placeholder"/>
        </w:category>
        <w:types>
          <w:type w:val="bbPlcHdr"/>
        </w:types>
        <w:behaviors>
          <w:behavior w:val="content"/>
        </w:behaviors>
        <w:guid w:val="{C0BC0F3B-0C51-4884-8546-50BE065B3439}"/>
      </w:docPartPr>
      <w:docPartBody>
        <w:p w:rsidR="00644BE2" w:rsidRDefault="00F550BB" w:rsidP="00F550BB">
          <w:pPr>
            <w:pStyle w:val="ECE9D09B0BBF41E6B3EC08413AD143ED19"/>
          </w:pPr>
          <w:r w:rsidRPr="00A34E41">
            <w:rPr>
              <w:rStyle w:val="Platzhaltertext"/>
              <w:lang w:bidi="de-DE"/>
            </w:rPr>
            <w:t>555-0103 (Fax)</w:t>
          </w:r>
        </w:p>
      </w:docPartBody>
    </w:docPart>
    <w:docPart>
      <w:docPartPr>
        <w:name w:val="A69B3D092B8244EBA074483D576BE169"/>
        <w:category>
          <w:name w:val="General"/>
          <w:gallery w:val="placeholder"/>
        </w:category>
        <w:types>
          <w:type w:val="bbPlcHdr"/>
        </w:types>
        <w:behaviors>
          <w:behavior w:val="content"/>
        </w:behaviors>
        <w:guid w:val="{AE638500-09A0-4E6C-A901-A4E32319AF5E}"/>
      </w:docPartPr>
      <w:docPartBody>
        <w:p w:rsidR="00644BE2" w:rsidRDefault="00F550BB" w:rsidP="00F550BB">
          <w:pPr>
            <w:pStyle w:val="A69B3D092B8244EBA074483D576BE16919"/>
            <w:framePr w:wrap="around"/>
          </w:pPr>
          <w:r w:rsidRPr="00B71347">
            <w:rPr>
              <w:rStyle w:val="NameChar"/>
              <w:lang w:bidi="de-DE"/>
            </w:rPr>
            <w:t>Name des Mitglieds</w:t>
          </w:r>
        </w:p>
      </w:docPartBody>
    </w:docPart>
    <w:docPart>
      <w:docPartPr>
        <w:name w:val="8694AEFF12B34CB3A465B0D40F27E311"/>
        <w:category>
          <w:name w:val="General"/>
          <w:gallery w:val="placeholder"/>
        </w:category>
        <w:types>
          <w:type w:val="bbPlcHdr"/>
        </w:types>
        <w:behaviors>
          <w:behavior w:val="content"/>
        </w:behaviors>
        <w:guid w:val="{904D9BE0-7FA5-47F2-B05F-C3C6E6DF5EEA}"/>
      </w:docPartPr>
      <w:docPartBody>
        <w:p w:rsidR="00644BE2" w:rsidRDefault="00F550BB" w:rsidP="00F550BB">
          <w:pPr>
            <w:pStyle w:val="8694AEFF12B34CB3A465B0D40F27E31119"/>
          </w:pPr>
          <w:r w:rsidRPr="00A34E41">
            <w:rPr>
              <w:rStyle w:val="Platzhaltertext"/>
              <w:lang w:bidi="de-DE"/>
            </w:rPr>
            <w:t>555-0100 (Privat)</w:t>
          </w:r>
        </w:p>
      </w:docPartBody>
    </w:docPart>
    <w:docPart>
      <w:docPartPr>
        <w:name w:val="812C91C6E1A1402F8A300217EF5B498F"/>
        <w:category>
          <w:name w:val="General"/>
          <w:gallery w:val="placeholder"/>
        </w:category>
        <w:types>
          <w:type w:val="bbPlcHdr"/>
        </w:types>
        <w:behaviors>
          <w:behavior w:val="content"/>
        </w:behaviors>
        <w:guid w:val="{BBE66C55-3A2E-43CE-91C5-BB2EEBF77498}"/>
      </w:docPartPr>
      <w:docPartBody>
        <w:p w:rsidR="00644BE2" w:rsidRDefault="00F550BB">
          <w:pPr>
            <w:pStyle w:val="812C91C6E1A1402F8A300217EF5B498F"/>
          </w:pPr>
          <w:r w:rsidRPr="00A34E41">
            <w:rPr>
              <w:lang w:bidi="de-DE"/>
            </w:rPr>
            <w:t>Straße und Hausnummer</w:t>
          </w:r>
        </w:p>
      </w:docPartBody>
    </w:docPart>
    <w:docPart>
      <w:docPartPr>
        <w:name w:val="F28AA88D0F2E4A79A1727CE2B47A50E9"/>
        <w:category>
          <w:name w:val="General"/>
          <w:gallery w:val="placeholder"/>
        </w:category>
        <w:types>
          <w:type w:val="bbPlcHdr"/>
        </w:types>
        <w:behaviors>
          <w:behavior w:val="content"/>
        </w:behaviors>
        <w:guid w:val="{1EA43490-644E-480E-9919-584DAEBF9B15}"/>
      </w:docPartPr>
      <w:docPartBody>
        <w:p w:rsidR="00644BE2" w:rsidRDefault="00F550BB" w:rsidP="00F550BB">
          <w:pPr>
            <w:pStyle w:val="F28AA88D0F2E4A79A1727CE2B47A50E919"/>
          </w:pPr>
          <w:r w:rsidRPr="00A34E41">
            <w:rPr>
              <w:rStyle w:val="Platzhaltertext"/>
              <w:lang w:bidi="de-DE"/>
            </w:rPr>
            <w:t>555-0101 (Arbeit)</w:t>
          </w:r>
        </w:p>
      </w:docPartBody>
    </w:docPart>
    <w:docPart>
      <w:docPartPr>
        <w:name w:val="529E3069EF2C47A3BF820F649675A9D1"/>
        <w:category>
          <w:name w:val="General"/>
          <w:gallery w:val="placeholder"/>
        </w:category>
        <w:types>
          <w:type w:val="bbPlcHdr"/>
        </w:types>
        <w:behaviors>
          <w:behavior w:val="content"/>
        </w:behaviors>
        <w:guid w:val="{B4AA458B-B1CC-4842-8977-2DC2E0A59C75}"/>
      </w:docPartPr>
      <w:docPartBody>
        <w:p w:rsidR="00644BE2" w:rsidRDefault="00F550BB">
          <w:pPr>
            <w:pStyle w:val="529E3069EF2C47A3BF820F649675A9D1"/>
          </w:pPr>
          <w:r w:rsidRPr="00A34E41">
            <w:rPr>
              <w:lang w:bidi="de-DE"/>
            </w:rPr>
            <w:t>Stadt, Bundesland, PLZ</w:t>
          </w:r>
        </w:p>
      </w:docPartBody>
    </w:docPart>
    <w:docPart>
      <w:docPartPr>
        <w:name w:val="A747DBA642F64E2C9284042BCC40D3CB"/>
        <w:category>
          <w:name w:val="General"/>
          <w:gallery w:val="placeholder"/>
        </w:category>
        <w:types>
          <w:type w:val="bbPlcHdr"/>
        </w:types>
        <w:behaviors>
          <w:behavior w:val="content"/>
        </w:behaviors>
        <w:guid w:val="{124A2CB7-7877-45AB-9B2F-35DCE9F71722}"/>
      </w:docPartPr>
      <w:docPartBody>
        <w:p w:rsidR="00644BE2" w:rsidRDefault="00F550BB" w:rsidP="00F550BB">
          <w:pPr>
            <w:pStyle w:val="A747DBA642F64E2C9284042BCC40D3CB19"/>
          </w:pPr>
          <w:r w:rsidRPr="00A34E41">
            <w:rPr>
              <w:rStyle w:val="Platzhaltertext"/>
              <w:lang w:bidi="de-DE"/>
            </w:rPr>
            <w:t>555-0102 (Mobil)</w:t>
          </w:r>
        </w:p>
      </w:docPartBody>
    </w:docPart>
    <w:docPart>
      <w:docPartPr>
        <w:name w:val="D0AD05E7AB684D789360468B72086302"/>
        <w:category>
          <w:name w:val="General"/>
          <w:gallery w:val="placeholder"/>
        </w:category>
        <w:types>
          <w:type w:val="bbPlcHdr"/>
        </w:types>
        <w:behaviors>
          <w:behavior w:val="content"/>
        </w:behaviors>
        <w:guid w:val="{662F2C10-94BD-4219-B2F4-12A872112115}"/>
      </w:docPartPr>
      <w:docPartBody>
        <w:p w:rsidR="00644BE2" w:rsidRDefault="00F550BB">
          <w:pPr>
            <w:pStyle w:val="D0AD05E7AB684D789360468B72086302"/>
          </w:pPr>
          <w:r w:rsidRPr="00A34E41">
            <w:rPr>
              <w:lang w:bidi="de-DE"/>
            </w:rPr>
            <w:t>E-Mail-/Webadresse</w:t>
          </w:r>
        </w:p>
      </w:docPartBody>
    </w:docPart>
    <w:docPart>
      <w:docPartPr>
        <w:name w:val="45DED119298B48509663AAA8EE81FD9C"/>
        <w:category>
          <w:name w:val="General"/>
          <w:gallery w:val="placeholder"/>
        </w:category>
        <w:types>
          <w:type w:val="bbPlcHdr"/>
        </w:types>
        <w:behaviors>
          <w:behavior w:val="content"/>
        </w:behaviors>
        <w:guid w:val="{56F59BD8-2FBA-40F2-A66F-96BE366C9AE8}"/>
      </w:docPartPr>
      <w:docPartBody>
        <w:p w:rsidR="00644BE2" w:rsidRDefault="00F550BB" w:rsidP="00F550BB">
          <w:pPr>
            <w:pStyle w:val="45DED119298B48509663AAA8EE81FD9C19"/>
          </w:pPr>
          <w:r w:rsidRPr="00A34E41">
            <w:rPr>
              <w:rStyle w:val="Platzhaltertext"/>
              <w:lang w:bidi="de-DE"/>
            </w:rPr>
            <w:t>555-0103 (Fax)</w:t>
          </w:r>
        </w:p>
      </w:docPartBody>
    </w:docPart>
    <w:docPart>
      <w:docPartPr>
        <w:name w:val="A2D9D0FC414C45D98C7F514607421373"/>
        <w:category>
          <w:name w:val="General"/>
          <w:gallery w:val="placeholder"/>
        </w:category>
        <w:types>
          <w:type w:val="bbPlcHdr"/>
        </w:types>
        <w:behaviors>
          <w:behavior w:val="content"/>
        </w:behaviors>
        <w:guid w:val="{0F9DAC74-DE12-4F17-96A0-52C51EEEBFE7}"/>
      </w:docPartPr>
      <w:docPartBody>
        <w:p w:rsidR="00644BE2" w:rsidRDefault="00F550BB">
          <w:pPr>
            <w:pStyle w:val="A2D9D0FC414C45D98C7F514607421373"/>
          </w:pPr>
          <w:r w:rsidRPr="00B71347">
            <w:rPr>
              <w:lang w:bidi="de-DE"/>
            </w:rPr>
            <w:t>Name des Mitglieds</w:t>
          </w:r>
        </w:p>
      </w:docPartBody>
    </w:docPart>
    <w:docPart>
      <w:docPartPr>
        <w:name w:val="661B542D99A544C0A681C00353EE80C6"/>
        <w:category>
          <w:name w:val="General"/>
          <w:gallery w:val="placeholder"/>
        </w:category>
        <w:types>
          <w:type w:val="bbPlcHdr"/>
        </w:types>
        <w:behaviors>
          <w:behavior w:val="content"/>
        </w:behaviors>
        <w:guid w:val="{151F0F53-C990-4D0E-9106-57506EEF8EC6}"/>
      </w:docPartPr>
      <w:docPartBody>
        <w:p w:rsidR="00644BE2" w:rsidRDefault="00F550BB" w:rsidP="00F550BB">
          <w:pPr>
            <w:pStyle w:val="661B542D99A544C0A681C00353EE80C619"/>
          </w:pPr>
          <w:r w:rsidRPr="00A34E41">
            <w:rPr>
              <w:rStyle w:val="Platzhaltertext"/>
              <w:lang w:bidi="de-DE"/>
            </w:rPr>
            <w:t>555-0100 (Privat)</w:t>
          </w:r>
        </w:p>
      </w:docPartBody>
    </w:docPart>
    <w:docPart>
      <w:docPartPr>
        <w:name w:val="6B7EC073307F4FB597536199F4836E38"/>
        <w:category>
          <w:name w:val="General"/>
          <w:gallery w:val="placeholder"/>
        </w:category>
        <w:types>
          <w:type w:val="bbPlcHdr"/>
        </w:types>
        <w:behaviors>
          <w:behavior w:val="content"/>
        </w:behaviors>
        <w:guid w:val="{2067654F-FC33-4300-A998-112A670C295C}"/>
      </w:docPartPr>
      <w:docPartBody>
        <w:p w:rsidR="00644BE2" w:rsidRDefault="00F550BB">
          <w:pPr>
            <w:pStyle w:val="6B7EC073307F4FB597536199F4836E38"/>
          </w:pPr>
          <w:r w:rsidRPr="00A34E41">
            <w:rPr>
              <w:lang w:bidi="de-DE"/>
            </w:rPr>
            <w:t>Straße und Hausnummer</w:t>
          </w:r>
        </w:p>
      </w:docPartBody>
    </w:docPart>
    <w:docPart>
      <w:docPartPr>
        <w:name w:val="6AAC33E9E49846F2B581CFFC5EC6889D"/>
        <w:category>
          <w:name w:val="General"/>
          <w:gallery w:val="placeholder"/>
        </w:category>
        <w:types>
          <w:type w:val="bbPlcHdr"/>
        </w:types>
        <w:behaviors>
          <w:behavior w:val="content"/>
        </w:behaviors>
        <w:guid w:val="{8D1ED295-7273-4FB3-80DD-B910F206C571}"/>
      </w:docPartPr>
      <w:docPartBody>
        <w:p w:rsidR="00644BE2" w:rsidRDefault="00F550BB" w:rsidP="00F550BB">
          <w:pPr>
            <w:pStyle w:val="6AAC33E9E49846F2B581CFFC5EC6889D19"/>
          </w:pPr>
          <w:r w:rsidRPr="00A34E41">
            <w:rPr>
              <w:rStyle w:val="Platzhaltertext"/>
              <w:lang w:bidi="de-DE"/>
            </w:rPr>
            <w:t>555-0101 (Arbeit)</w:t>
          </w:r>
        </w:p>
      </w:docPartBody>
    </w:docPart>
    <w:docPart>
      <w:docPartPr>
        <w:name w:val="615CC40E461A4AC69115A28E99263E43"/>
        <w:category>
          <w:name w:val="General"/>
          <w:gallery w:val="placeholder"/>
        </w:category>
        <w:types>
          <w:type w:val="bbPlcHdr"/>
        </w:types>
        <w:behaviors>
          <w:behavior w:val="content"/>
        </w:behaviors>
        <w:guid w:val="{348F23DA-6868-4F66-90C9-FCFE1D6EE728}"/>
      </w:docPartPr>
      <w:docPartBody>
        <w:p w:rsidR="00644BE2" w:rsidRDefault="00F550BB">
          <w:pPr>
            <w:pStyle w:val="615CC40E461A4AC69115A28E99263E43"/>
          </w:pPr>
          <w:r w:rsidRPr="00A34E41">
            <w:rPr>
              <w:lang w:bidi="de-DE"/>
            </w:rPr>
            <w:t>Stadt, Bundesland, PLZ</w:t>
          </w:r>
        </w:p>
      </w:docPartBody>
    </w:docPart>
    <w:docPart>
      <w:docPartPr>
        <w:name w:val="809FD7B8E6B440BBBAB7CC81BBF80103"/>
        <w:category>
          <w:name w:val="General"/>
          <w:gallery w:val="placeholder"/>
        </w:category>
        <w:types>
          <w:type w:val="bbPlcHdr"/>
        </w:types>
        <w:behaviors>
          <w:behavior w:val="content"/>
        </w:behaviors>
        <w:guid w:val="{66644B97-80F4-4D90-A1DF-853F1AA8ACBA}"/>
      </w:docPartPr>
      <w:docPartBody>
        <w:p w:rsidR="00644BE2" w:rsidRDefault="00F550BB" w:rsidP="00F550BB">
          <w:pPr>
            <w:pStyle w:val="809FD7B8E6B440BBBAB7CC81BBF8010319"/>
          </w:pPr>
          <w:r w:rsidRPr="00A34E41">
            <w:rPr>
              <w:rStyle w:val="Platzhaltertext"/>
              <w:lang w:bidi="de-DE"/>
            </w:rPr>
            <w:t>555-0102 (Mobil)</w:t>
          </w:r>
        </w:p>
      </w:docPartBody>
    </w:docPart>
    <w:docPart>
      <w:docPartPr>
        <w:name w:val="AE492E854649414CA7FD3B1661D19B44"/>
        <w:category>
          <w:name w:val="General"/>
          <w:gallery w:val="placeholder"/>
        </w:category>
        <w:types>
          <w:type w:val="bbPlcHdr"/>
        </w:types>
        <w:behaviors>
          <w:behavior w:val="content"/>
        </w:behaviors>
        <w:guid w:val="{96D25323-2696-4F61-92BF-8B4FC70A0886}"/>
      </w:docPartPr>
      <w:docPartBody>
        <w:p w:rsidR="00644BE2" w:rsidRDefault="00F550BB">
          <w:pPr>
            <w:pStyle w:val="AE492E854649414CA7FD3B1661D19B44"/>
          </w:pPr>
          <w:r w:rsidRPr="00A34E41">
            <w:rPr>
              <w:lang w:bidi="de-DE"/>
            </w:rPr>
            <w:t>E-Mail-/Webadresse</w:t>
          </w:r>
        </w:p>
      </w:docPartBody>
    </w:docPart>
    <w:docPart>
      <w:docPartPr>
        <w:name w:val="B51E4C37DC594DC49464BBCE87EA6418"/>
        <w:category>
          <w:name w:val="General"/>
          <w:gallery w:val="placeholder"/>
        </w:category>
        <w:types>
          <w:type w:val="bbPlcHdr"/>
        </w:types>
        <w:behaviors>
          <w:behavior w:val="content"/>
        </w:behaviors>
        <w:guid w:val="{CF244E38-CED1-4B17-9AF8-D657997F7340}"/>
      </w:docPartPr>
      <w:docPartBody>
        <w:p w:rsidR="00644BE2" w:rsidRDefault="00F550BB" w:rsidP="00F550BB">
          <w:pPr>
            <w:pStyle w:val="B51E4C37DC594DC49464BBCE87EA641819"/>
          </w:pPr>
          <w:r w:rsidRPr="00A34E41">
            <w:rPr>
              <w:rStyle w:val="Platzhaltertext"/>
              <w:lang w:bidi="de-DE"/>
            </w:rPr>
            <w:t>555-0103 (Fax)</w:t>
          </w:r>
        </w:p>
      </w:docPartBody>
    </w:docPart>
    <w:docPart>
      <w:docPartPr>
        <w:name w:val="B89CA3D7402E49DDB65C548C46AF96EE"/>
        <w:category>
          <w:name w:val="General"/>
          <w:gallery w:val="placeholder"/>
        </w:category>
        <w:types>
          <w:type w:val="bbPlcHdr"/>
        </w:types>
        <w:behaviors>
          <w:behavior w:val="content"/>
        </w:behaviors>
        <w:guid w:val="{01909B5D-DCD0-4327-B817-0E494780EE43}"/>
      </w:docPartPr>
      <w:docPartBody>
        <w:p w:rsidR="00644BE2" w:rsidRDefault="00F550BB">
          <w:pPr>
            <w:pStyle w:val="B89CA3D7402E49DDB65C548C46AF96EE"/>
          </w:pPr>
          <w:r w:rsidRPr="00B71347">
            <w:rPr>
              <w:lang w:bidi="de-DE"/>
            </w:rPr>
            <w:t>Name des Mitglieds</w:t>
          </w:r>
        </w:p>
      </w:docPartBody>
    </w:docPart>
    <w:docPart>
      <w:docPartPr>
        <w:name w:val="FB8618AF25494088ADB273E33E6A0387"/>
        <w:category>
          <w:name w:val="General"/>
          <w:gallery w:val="placeholder"/>
        </w:category>
        <w:types>
          <w:type w:val="bbPlcHdr"/>
        </w:types>
        <w:behaviors>
          <w:behavior w:val="content"/>
        </w:behaviors>
        <w:guid w:val="{737DB0F4-584C-40AF-94C6-A8069CCAE38D}"/>
      </w:docPartPr>
      <w:docPartBody>
        <w:p w:rsidR="00644BE2" w:rsidRDefault="00F550BB" w:rsidP="00F550BB">
          <w:pPr>
            <w:pStyle w:val="FB8618AF25494088ADB273E33E6A038719"/>
          </w:pPr>
          <w:r w:rsidRPr="00A34E41">
            <w:rPr>
              <w:rStyle w:val="Platzhaltertext"/>
              <w:lang w:bidi="de-DE"/>
            </w:rPr>
            <w:t>555-0100 (Privat)</w:t>
          </w:r>
        </w:p>
      </w:docPartBody>
    </w:docPart>
    <w:docPart>
      <w:docPartPr>
        <w:name w:val="737D3E0537CF4D9686A29B1E0D0640A3"/>
        <w:category>
          <w:name w:val="General"/>
          <w:gallery w:val="placeholder"/>
        </w:category>
        <w:types>
          <w:type w:val="bbPlcHdr"/>
        </w:types>
        <w:behaviors>
          <w:behavior w:val="content"/>
        </w:behaviors>
        <w:guid w:val="{D040D86C-6D3D-42B9-AFC7-A6F10F6099C5}"/>
      </w:docPartPr>
      <w:docPartBody>
        <w:p w:rsidR="00644BE2" w:rsidRDefault="00F550BB">
          <w:pPr>
            <w:pStyle w:val="737D3E0537CF4D9686A29B1E0D0640A3"/>
          </w:pPr>
          <w:r w:rsidRPr="00A34E41">
            <w:rPr>
              <w:lang w:bidi="de-DE"/>
            </w:rPr>
            <w:t>Straße und Hausnummer</w:t>
          </w:r>
        </w:p>
      </w:docPartBody>
    </w:docPart>
    <w:docPart>
      <w:docPartPr>
        <w:name w:val="C90A79AEE198458BA82B8098A14691B2"/>
        <w:category>
          <w:name w:val="General"/>
          <w:gallery w:val="placeholder"/>
        </w:category>
        <w:types>
          <w:type w:val="bbPlcHdr"/>
        </w:types>
        <w:behaviors>
          <w:behavior w:val="content"/>
        </w:behaviors>
        <w:guid w:val="{B8F9E442-F846-44C9-AC49-0F9C354BC3B0}"/>
      </w:docPartPr>
      <w:docPartBody>
        <w:p w:rsidR="00644BE2" w:rsidRDefault="00F550BB" w:rsidP="00F550BB">
          <w:pPr>
            <w:pStyle w:val="C90A79AEE198458BA82B8098A14691B219"/>
          </w:pPr>
          <w:r w:rsidRPr="00A34E41">
            <w:rPr>
              <w:rStyle w:val="Platzhaltertext"/>
              <w:lang w:bidi="de-DE"/>
            </w:rPr>
            <w:t>555-0101 (Arbeit)</w:t>
          </w:r>
        </w:p>
      </w:docPartBody>
    </w:docPart>
    <w:docPart>
      <w:docPartPr>
        <w:name w:val="61930D49E0054E14AE7C6BF1BC84901A"/>
        <w:category>
          <w:name w:val="General"/>
          <w:gallery w:val="placeholder"/>
        </w:category>
        <w:types>
          <w:type w:val="bbPlcHdr"/>
        </w:types>
        <w:behaviors>
          <w:behavior w:val="content"/>
        </w:behaviors>
        <w:guid w:val="{01F0424A-B3B2-4FE5-941D-51724B4C3FB5}"/>
      </w:docPartPr>
      <w:docPartBody>
        <w:p w:rsidR="00644BE2" w:rsidRDefault="00F550BB">
          <w:pPr>
            <w:pStyle w:val="61930D49E0054E14AE7C6BF1BC84901A"/>
          </w:pPr>
          <w:r w:rsidRPr="00A34E41">
            <w:rPr>
              <w:lang w:bidi="de-DE"/>
            </w:rPr>
            <w:t>Stadt, Bundesland, PLZ</w:t>
          </w:r>
        </w:p>
      </w:docPartBody>
    </w:docPart>
    <w:docPart>
      <w:docPartPr>
        <w:name w:val="98BAC1DB009541F19E2359B53E9BD5B1"/>
        <w:category>
          <w:name w:val="General"/>
          <w:gallery w:val="placeholder"/>
        </w:category>
        <w:types>
          <w:type w:val="bbPlcHdr"/>
        </w:types>
        <w:behaviors>
          <w:behavior w:val="content"/>
        </w:behaviors>
        <w:guid w:val="{EA8CF5F5-DB78-49AC-BE48-934EB2EBD8D9}"/>
      </w:docPartPr>
      <w:docPartBody>
        <w:p w:rsidR="00644BE2" w:rsidRDefault="00F550BB" w:rsidP="00F550BB">
          <w:pPr>
            <w:pStyle w:val="98BAC1DB009541F19E2359B53E9BD5B119"/>
          </w:pPr>
          <w:r w:rsidRPr="00A34E41">
            <w:rPr>
              <w:rStyle w:val="Platzhaltertext"/>
              <w:lang w:bidi="de-DE"/>
            </w:rPr>
            <w:t>555-0102 (Mobil)</w:t>
          </w:r>
        </w:p>
      </w:docPartBody>
    </w:docPart>
    <w:docPart>
      <w:docPartPr>
        <w:name w:val="827C920476CD4C7CBD4E10DB9A37A953"/>
        <w:category>
          <w:name w:val="General"/>
          <w:gallery w:val="placeholder"/>
        </w:category>
        <w:types>
          <w:type w:val="bbPlcHdr"/>
        </w:types>
        <w:behaviors>
          <w:behavior w:val="content"/>
        </w:behaviors>
        <w:guid w:val="{8810F5A9-749A-4A50-BAFD-712F45956BD7}"/>
      </w:docPartPr>
      <w:docPartBody>
        <w:p w:rsidR="00644BE2" w:rsidRDefault="00F550BB">
          <w:pPr>
            <w:pStyle w:val="827C920476CD4C7CBD4E10DB9A37A953"/>
          </w:pPr>
          <w:r w:rsidRPr="00A34E41">
            <w:rPr>
              <w:lang w:bidi="de-DE"/>
            </w:rPr>
            <w:t>E-Mail-/Webadresse</w:t>
          </w:r>
        </w:p>
      </w:docPartBody>
    </w:docPart>
    <w:docPart>
      <w:docPartPr>
        <w:name w:val="28E52562F6CE4725AD295B7BAC0E5B9D"/>
        <w:category>
          <w:name w:val="General"/>
          <w:gallery w:val="placeholder"/>
        </w:category>
        <w:types>
          <w:type w:val="bbPlcHdr"/>
        </w:types>
        <w:behaviors>
          <w:behavior w:val="content"/>
        </w:behaviors>
        <w:guid w:val="{D3AD66C1-0983-40DE-81D4-439AA455FE90}"/>
      </w:docPartPr>
      <w:docPartBody>
        <w:p w:rsidR="00644BE2" w:rsidRDefault="00F550BB" w:rsidP="00F550BB">
          <w:pPr>
            <w:pStyle w:val="28E52562F6CE4725AD295B7BAC0E5B9D19"/>
          </w:pPr>
          <w:r w:rsidRPr="00A34E41">
            <w:rPr>
              <w:rStyle w:val="Platzhaltertext"/>
              <w:lang w:bidi="de-DE"/>
            </w:rPr>
            <w:t>555-0103 (Fax)</w:t>
          </w:r>
        </w:p>
      </w:docPartBody>
    </w:docPart>
    <w:docPart>
      <w:docPartPr>
        <w:name w:val="046347BB8D334AF7986BABC03C082048"/>
        <w:category>
          <w:name w:val="General"/>
          <w:gallery w:val="placeholder"/>
        </w:category>
        <w:types>
          <w:type w:val="bbPlcHdr"/>
        </w:types>
        <w:behaviors>
          <w:behavior w:val="content"/>
        </w:behaviors>
        <w:guid w:val="{B276D6C1-E616-4F5B-A5D9-775DD45208B4}"/>
      </w:docPartPr>
      <w:docPartBody>
        <w:p w:rsidR="00644BE2" w:rsidRDefault="00F550BB" w:rsidP="00F550BB">
          <w:pPr>
            <w:pStyle w:val="046347BB8D334AF7986BABC03C08204819"/>
            <w:framePr w:wrap="around"/>
          </w:pPr>
          <w:r>
            <w:rPr>
              <w:rStyle w:val="Hervorhebung"/>
              <w:lang w:bidi="de-DE"/>
            </w:rPr>
            <w:t>So verwenden Sie diese Vorlage: Ein Mitgliederverzeichnis ist eine gute Möglichkeit, um Namen, Adressen, Telefonnummern und andere Informationen zu Personen in Ihrer Organisation nachzuverfolgen.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BE2"/>
    <w:rsid w:val="00095F8F"/>
    <w:rsid w:val="003E7A2B"/>
    <w:rsid w:val="0047335E"/>
    <w:rsid w:val="00644BE2"/>
    <w:rsid w:val="00B45AE5"/>
    <w:rsid w:val="00ED6087"/>
    <w:rsid w:val="00F55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4B6560950CE4AA49F273DB02930064A">
    <w:name w:val="44B6560950CE4AA49F273DB02930064A"/>
  </w:style>
  <w:style w:type="character" w:styleId="Platzhaltertext">
    <w:name w:val="Placeholder Text"/>
    <w:basedOn w:val="Absatz-Standardschriftart"/>
    <w:uiPriority w:val="99"/>
    <w:semiHidden/>
    <w:rsid w:val="00F550BB"/>
    <w:rPr>
      <w:color w:val="808080"/>
    </w:rPr>
  </w:style>
  <w:style w:type="paragraph" w:customStyle="1" w:styleId="NotesText">
    <w:name w:val="Notes Text"/>
    <w:link w:val="NotesTextChar"/>
    <w:qFormat/>
    <w:rsid w:val="00F550BB"/>
    <w:pPr>
      <w:spacing w:after="0" w:line="240" w:lineRule="auto"/>
    </w:pPr>
    <w:rPr>
      <w:color w:val="0D0D0D" w:themeColor="text1" w:themeTint="F2"/>
      <w:sz w:val="28"/>
      <w:szCs w:val="24"/>
      <w:lang w:bidi="en-US"/>
    </w:rPr>
  </w:style>
  <w:style w:type="character" w:customStyle="1" w:styleId="NotesTextChar">
    <w:name w:val="Notes Text Char"/>
    <w:basedOn w:val="Absatz-Standardschriftart"/>
    <w:link w:val="NotesText"/>
    <w:rsid w:val="00F550BB"/>
    <w:rPr>
      <w:color w:val="0D0D0D" w:themeColor="text1" w:themeTint="F2"/>
      <w:sz w:val="28"/>
      <w:szCs w:val="24"/>
      <w:lang w:bidi="en-US"/>
    </w:rPr>
  </w:style>
  <w:style w:type="paragraph" w:customStyle="1" w:styleId="22C3244D7989475B930E2D5F24D19FCA">
    <w:name w:val="22C3244D7989475B930E2D5F24D19FCA"/>
  </w:style>
  <w:style w:type="paragraph" w:customStyle="1" w:styleId="Name">
    <w:name w:val="Name"/>
    <w:basedOn w:val="Standard"/>
    <w:link w:val="NameChar"/>
    <w:qFormat/>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character" w:customStyle="1" w:styleId="NameChar">
    <w:name w:val="Name Char"/>
    <w:basedOn w:val="Absatz-Standardschriftart"/>
    <w:link w:val="Name"/>
    <w:rsid w:val="00F550BB"/>
    <w:rPr>
      <w:rFonts w:eastAsia="Times New Roman" w:cs="Arial"/>
      <w:b/>
      <w:color w:val="000000" w:themeColor="text1"/>
      <w:sz w:val="32"/>
      <w:szCs w:val="32"/>
    </w:rPr>
  </w:style>
  <w:style w:type="paragraph" w:customStyle="1" w:styleId="B6F2C383A6264AF8B5A7092BC9AD3F81">
    <w:name w:val="B6F2C383A6264AF8B5A7092BC9AD3F81"/>
  </w:style>
  <w:style w:type="paragraph" w:customStyle="1" w:styleId="B686063071F94B0CA6B1492A45C5B222">
    <w:name w:val="B686063071F94B0CA6B1492A45C5B222"/>
  </w:style>
  <w:style w:type="paragraph" w:customStyle="1" w:styleId="52F4E361AF5044D985ABE328BC15FDB1">
    <w:name w:val="52F4E361AF5044D985ABE328BC15FDB1"/>
  </w:style>
  <w:style w:type="paragraph" w:customStyle="1" w:styleId="9C09A44DE7994ED3883A76699F916441">
    <w:name w:val="9C09A44DE7994ED3883A76699F916441"/>
  </w:style>
  <w:style w:type="paragraph" w:customStyle="1" w:styleId="BB9C24D7B60A42EDA4EDF6CE43247BA5">
    <w:name w:val="BB9C24D7B60A42EDA4EDF6CE43247BA5"/>
  </w:style>
  <w:style w:type="paragraph" w:customStyle="1" w:styleId="153F3E3F246643EB86C6A313E0A421A9">
    <w:name w:val="153F3E3F246643EB86C6A313E0A421A9"/>
  </w:style>
  <w:style w:type="paragraph" w:customStyle="1" w:styleId="5FEA647F2AC8422095D118A9A9A9130E">
    <w:name w:val="5FEA647F2AC8422095D118A9A9A9130E"/>
  </w:style>
  <w:style w:type="paragraph" w:customStyle="1" w:styleId="FB180515D3444FA3959E5B4B137E11C6">
    <w:name w:val="FB180515D3444FA3959E5B4B137E11C6"/>
  </w:style>
  <w:style w:type="paragraph" w:customStyle="1" w:styleId="0266FAE56D1945D0917F1F3315C2ADEA">
    <w:name w:val="0266FAE56D1945D0917F1F3315C2ADEA"/>
  </w:style>
  <w:style w:type="paragraph" w:customStyle="1" w:styleId="7564FC768E504D62B0E7081A9209A7B1">
    <w:name w:val="7564FC768E504D62B0E7081A9209A7B1"/>
  </w:style>
  <w:style w:type="paragraph" w:customStyle="1" w:styleId="9CF50B9711084974B8085AFD6352CBF2">
    <w:name w:val="9CF50B9711084974B8085AFD6352CBF2"/>
  </w:style>
  <w:style w:type="paragraph" w:customStyle="1" w:styleId="993E724E3BBA402DB2F1760FCCA4E607">
    <w:name w:val="993E724E3BBA402DB2F1760FCCA4E607"/>
  </w:style>
  <w:style w:type="paragraph" w:customStyle="1" w:styleId="4C64199630A34807A8AA8087D5F894BF">
    <w:name w:val="4C64199630A34807A8AA8087D5F894BF"/>
  </w:style>
  <w:style w:type="paragraph" w:customStyle="1" w:styleId="9E62DD825E49422FA35464E5F8398ACB">
    <w:name w:val="9E62DD825E49422FA35464E5F8398ACB"/>
  </w:style>
  <w:style w:type="paragraph" w:customStyle="1" w:styleId="2F720CB738534DEEB7D692346B57FE0F">
    <w:name w:val="2F720CB738534DEEB7D692346B57FE0F"/>
  </w:style>
  <w:style w:type="paragraph" w:customStyle="1" w:styleId="79F311AE86374BEFA0A6D8956258E37A">
    <w:name w:val="79F311AE86374BEFA0A6D8956258E37A"/>
  </w:style>
  <w:style w:type="paragraph" w:customStyle="1" w:styleId="BBA603DF8AE84C138C1295E3EAA8AF44">
    <w:name w:val="BBA603DF8AE84C138C1295E3EAA8AF44"/>
  </w:style>
  <w:style w:type="paragraph" w:customStyle="1" w:styleId="7C544A51375E4486A71E6549D05B36ED">
    <w:name w:val="7C544A51375E4486A71E6549D05B36ED"/>
  </w:style>
  <w:style w:type="paragraph" w:customStyle="1" w:styleId="4D10CFD91B674328BD7F4883D7564767">
    <w:name w:val="4D10CFD91B674328BD7F4883D7564767"/>
  </w:style>
  <w:style w:type="paragraph" w:customStyle="1" w:styleId="302856C8715B43A8A4A434E4FCADF04A">
    <w:name w:val="302856C8715B43A8A4A434E4FCADF04A"/>
  </w:style>
  <w:style w:type="paragraph" w:customStyle="1" w:styleId="4F69B94B3BE5458DA206E80499769F46">
    <w:name w:val="4F69B94B3BE5458DA206E80499769F46"/>
  </w:style>
  <w:style w:type="paragraph" w:customStyle="1" w:styleId="D0E0D200DAE84332A1110594101BCFFC">
    <w:name w:val="D0E0D200DAE84332A1110594101BCFFC"/>
  </w:style>
  <w:style w:type="paragraph" w:customStyle="1" w:styleId="D8E8CCE2468049D9AD7ED91B6B472339">
    <w:name w:val="D8E8CCE2468049D9AD7ED91B6B472339"/>
  </w:style>
  <w:style w:type="paragraph" w:customStyle="1" w:styleId="60A7D69746D5434BB187A3FDA50ED8E1">
    <w:name w:val="60A7D69746D5434BB187A3FDA50ED8E1"/>
  </w:style>
  <w:style w:type="paragraph" w:customStyle="1" w:styleId="3C6BA8B17B87471C88EF8695246916D5">
    <w:name w:val="3C6BA8B17B87471C88EF8695246916D5"/>
  </w:style>
  <w:style w:type="paragraph" w:customStyle="1" w:styleId="0A3980F483E745A68E004D8648A3D550">
    <w:name w:val="0A3980F483E745A68E004D8648A3D550"/>
  </w:style>
  <w:style w:type="paragraph" w:customStyle="1" w:styleId="C69897FC0A9143CD87D96051507DDA85">
    <w:name w:val="C69897FC0A9143CD87D96051507DDA85"/>
  </w:style>
  <w:style w:type="paragraph" w:customStyle="1" w:styleId="17A74174E08D4C5B84A5B948D9A2323F">
    <w:name w:val="17A74174E08D4C5B84A5B948D9A2323F"/>
  </w:style>
  <w:style w:type="paragraph" w:customStyle="1" w:styleId="A0FB29409DB84E138E897D1AA32C4C13">
    <w:name w:val="A0FB29409DB84E138E897D1AA32C4C13"/>
  </w:style>
  <w:style w:type="paragraph" w:customStyle="1" w:styleId="C760B7099DF349F0BAFB641A41CA7CF3">
    <w:name w:val="C760B7099DF349F0BAFB641A41CA7CF3"/>
  </w:style>
  <w:style w:type="paragraph" w:customStyle="1" w:styleId="895CDD2426484BE18F221235222B1A05">
    <w:name w:val="895CDD2426484BE18F221235222B1A05"/>
  </w:style>
  <w:style w:type="paragraph" w:customStyle="1" w:styleId="47DBCEB8F6A24388819DD110D8CF5E95">
    <w:name w:val="47DBCEB8F6A24388819DD110D8CF5E95"/>
  </w:style>
  <w:style w:type="paragraph" w:customStyle="1" w:styleId="5C82DB2D6DA949B782C70BCA5ABFF81A">
    <w:name w:val="5C82DB2D6DA949B782C70BCA5ABFF81A"/>
  </w:style>
  <w:style w:type="paragraph" w:customStyle="1" w:styleId="0D4FB978FF5C459D8B91BE6308A1983E">
    <w:name w:val="0D4FB978FF5C459D8B91BE6308A1983E"/>
  </w:style>
  <w:style w:type="paragraph" w:customStyle="1" w:styleId="A4B1C147553048B1A8ED6D05DADF189D">
    <w:name w:val="A4B1C147553048B1A8ED6D05DADF189D"/>
  </w:style>
  <w:style w:type="paragraph" w:customStyle="1" w:styleId="0C7DC8CA078B4D33B0B7C6B9004FF19F">
    <w:name w:val="0C7DC8CA078B4D33B0B7C6B9004FF19F"/>
  </w:style>
  <w:style w:type="paragraph" w:customStyle="1" w:styleId="5204A3BF5CDB41D1B7F5C3967FEC67E4">
    <w:name w:val="5204A3BF5CDB41D1B7F5C3967FEC67E4"/>
  </w:style>
  <w:style w:type="paragraph" w:customStyle="1" w:styleId="F30F7186ACDB44A5B816810F2590EF9F">
    <w:name w:val="F30F7186ACDB44A5B816810F2590EF9F"/>
  </w:style>
  <w:style w:type="paragraph" w:customStyle="1" w:styleId="D7A0F13B48A24D50B3EE84AE94A8FAD7">
    <w:name w:val="D7A0F13B48A24D50B3EE84AE94A8FAD7"/>
  </w:style>
  <w:style w:type="paragraph" w:customStyle="1" w:styleId="E1FEC7E0E8094E3480A55298B2B55AF3">
    <w:name w:val="E1FEC7E0E8094E3480A55298B2B55AF3"/>
  </w:style>
  <w:style w:type="paragraph" w:customStyle="1" w:styleId="AAC032C818774261883E7E2FA5B97F5E">
    <w:name w:val="AAC032C818774261883E7E2FA5B97F5E"/>
  </w:style>
  <w:style w:type="paragraph" w:customStyle="1" w:styleId="D5B50B834D434939865C1C2B5F9EEA1C">
    <w:name w:val="D5B50B834D434939865C1C2B5F9EEA1C"/>
  </w:style>
  <w:style w:type="paragraph" w:customStyle="1" w:styleId="419450CB330745C29E5AF8093BE71855">
    <w:name w:val="419450CB330745C29E5AF8093BE71855"/>
  </w:style>
  <w:style w:type="paragraph" w:customStyle="1" w:styleId="4A0B05AFD53B4FE8974D47536A7FCA32">
    <w:name w:val="4A0B05AFD53B4FE8974D47536A7FCA32"/>
  </w:style>
  <w:style w:type="paragraph" w:customStyle="1" w:styleId="ACABD4C3420942C59BE6B2C28B2C2E86">
    <w:name w:val="ACABD4C3420942C59BE6B2C28B2C2E86"/>
  </w:style>
  <w:style w:type="paragraph" w:customStyle="1" w:styleId="CF0F4FCDA8C74B8AB95D2AA96BABC4A4">
    <w:name w:val="CF0F4FCDA8C74B8AB95D2AA96BABC4A4"/>
  </w:style>
  <w:style w:type="paragraph" w:customStyle="1" w:styleId="97D7B6CAC9AD43AE8085EEE2482BB399">
    <w:name w:val="97D7B6CAC9AD43AE8085EEE2482BB399"/>
  </w:style>
  <w:style w:type="paragraph" w:customStyle="1" w:styleId="0AC0E1F1CF024A2F9C85652203FC5D0E">
    <w:name w:val="0AC0E1F1CF024A2F9C85652203FC5D0E"/>
  </w:style>
  <w:style w:type="paragraph" w:customStyle="1" w:styleId="1537F9BEC08C4D0E850AA1BBBF6110DD">
    <w:name w:val="1537F9BEC08C4D0E850AA1BBBF6110DD"/>
  </w:style>
  <w:style w:type="paragraph" w:customStyle="1" w:styleId="A13EF39FBA104F929CD1AFCE18C198C1">
    <w:name w:val="A13EF39FBA104F929CD1AFCE18C198C1"/>
  </w:style>
  <w:style w:type="paragraph" w:customStyle="1" w:styleId="E0B727C244014515842553175B790BB3">
    <w:name w:val="E0B727C244014515842553175B790BB3"/>
  </w:style>
  <w:style w:type="paragraph" w:customStyle="1" w:styleId="0B6A1C5589744123BDA7AAB898933882">
    <w:name w:val="0B6A1C5589744123BDA7AAB898933882"/>
  </w:style>
  <w:style w:type="paragraph" w:customStyle="1" w:styleId="4828CD1EF4B14DDB8E594E6815C62D20">
    <w:name w:val="4828CD1EF4B14DDB8E594E6815C62D20"/>
  </w:style>
  <w:style w:type="paragraph" w:customStyle="1" w:styleId="F81EA1E4BEFE434986BC1A83A602EAD8">
    <w:name w:val="F81EA1E4BEFE434986BC1A83A602EAD8"/>
  </w:style>
  <w:style w:type="paragraph" w:customStyle="1" w:styleId="599704DEEB904EEDAAB2A8A6CD525006">
    <w:name w:val="599704DEEB904EEDAAB2A8A6CD525006"/>
  </w:style>
  <w:style w:type="paragraph" w:customStyle="1" w:styleId="57E1408396D44095AC4208E1B46E6E6D">
    <w:name w:val="57E1408396D44095AC4208E1B46E6E6D"/>
  </w:style>
  <w:style w:type="paragraph" w:customStyle="1" w:styleId="9B2538544FAF4904ACEE87CAFD5505DF">
    <w:name w:val="9B2538544FAF4904ACEE87CAFD5505DF"/>
  </w:style>
  <w:style w:type="paragraph" w:customStyle="1" w:styleId="4874FCF3925B40709105A239891B9529">
    <w:name w:val="4874FCF3925B40709105A239891B9529"/>
  </w:style>
  <w:style w:type="paragraph" w:customStyle="1" w:styleId="7673EF2DB44241FF9EFB14C4CCBCCAF1">
    <w:name w:val="7673EF2DB44241FF9EFB14C4CCBCCAF1"/>
  </w:style>
  <w:style w:type="paragraph" w:customStyle="1" w:styleId="EAF96CBB0A0D428F8C16F1BFFCD9BC2A">
    <w:name w:val="EAF96CBB0A0D428F8C16F1BFFCD9BC2A"/>
  </w:style>
  <w:style w:type="paragraph" w:customStyle="1" w:styleId="2BC3B550E3624E2392056C6CB2A3B9D5">
    <w:name w:val="2BC3B550E3624E2392056C6CB2A3B9D5"/>
  </w:style>
  <w:style w:type="paragraph" w:customStyle="1" w:styleId="4D5F63E99A264CA2ACCEDCBA4B4602A4">
    <w:name w:val="4D5F63E99A264CA2ACCEDCBA4B4602A4"/>
  </w:style>
  <w:style w:type="paragraph" w:customStyle="1" w:styleId="4CC3235727924E0A94E39A6CB543300C">
    <w:name w:val="4CC3235727924E0A94E39A6CB543300C"/>
  </w:style>
  <w:style w:type="paragraph" w:customStyle="1" w:styleId="2D8326B991AC49BF8FD4BA7EE93A5C3C">
    <w:name w:val="2D8326B991AC49BF8FD4BA7EE93A5C3C"/>
  </w:style>
  <w:style w:type="paragraph" w:customStyle="1" w:styleId="322C52009DEA4A85B9E436CF82084786">
    <w:name w:val="322C52009DEA4A85B9E436CF82084786"/>
  </w:style>
  <w:style w:type="paragraph" w:customStyle="1" w:styleId="C50B6D20552B41E4BE3685F20D0CD65E">
    <w:name w:val="C50B6D20552B41E4BE3685F20D0CD65E"/>
  </w:style>
  <w:style w:type="paragraph" w:customStyle="1" w:styleId="E58E8EFB017B48239BF1523976205AB6">
    <w:name w:val="E58E8EFB017B48239BF1523976205AB6"/>
  </w:style>
  <w:style w:type="paragraph" w:customStyle="1" w:styleId="7BCBC938EC064185A1E49D97BCBA687A">
    <w:name w:val="7BCBC938EC064185A1E49D97BCBA687A"/>
  </w:style>
  <w:style w:type="paragraph" w:customStyle="1" w:styleId="7117E94AC44B4F0189FDE5C5A0B72820">
    <w:name w:val="7117E94AC44B4F0189FDE5C5A0B72820"/>
  </w:style>
  <w:style w:type="paragraph" w:customStyle="1" w:styleId="D8B5BDB16A784390A584F064C2F9153B">
    <w:name w:val="D8B5BDB16A784390A584F064C2F9153B"/>
  </w:style>
  <w:style w:type="paragraph" w:customStyle="1" w:styleId="62C19D014291460F86AB1C86C367C689">
    <w:name w:val="62C19D014291460F86AB1C86C367C689"/>
  </w:style>
  <w:style w:type="paragraph" w:customStyle="1" w:styleId="ECE9D09B0BBF41E6B3EC08413AD143ED">
    <w:name w:val="ECE9D09B0BBF41E6B3EC08413AD143ED"/>
  </w:style>
  <w:style w:type="paragraph" w:customStyle="1" w:styleId="A69B3D092B8244EBA074483D576BE169">
    <w:name w:val="A69B3D092B8244EBA074483D576BE169"/>
  </w:style>
  <w:style w:type="paragraph" w:customStyle="1" w:styleId="8694AEFF12B34CB3A465B0D40F27E311">
    <w:name w:val="8694AEFF12B34CB3A465B0D40F27E311"/>
  </w:style>
  <w:style w:type="paragraph" w:customStyle="1" w:styleId="812C91C6E1A1402F8A300217EF5B498F">
    <w:name w:val="812C91C6E1A1402F8A300217EF5B498F"/>
  </w:style>
  <w:style w:type="paragraph" w:customStyle="1" w:styleId="F28AA88D0F2E4A79A1727CE2B47A50E9">
    <w:name w:val="F28AA88D0F2E4A79A1727CE2B47A50E9"/>
  </w:style>
  <w:style w:type="paragraph" w:customStyle="1" w:styleId="529E3069EF2C47A3BF820F649675A9D1">
    <w:name w:val="529E3069EF2C47A3BF820F649675A9D1"/>
  </w:style>
  <w:style w:type="paragraph" w:customStyle="1" w:styleId="A747DBA642F64E2C9284042BCC40D3CB">
    <w:name w:val="A747DBA642F64E2C9284042BCC40D3CB"/>
  </w:style>
  <w:style w:type="paragraph" w:customStyle="1" w:styleId="D0AD05E7AB684D789360468B72086302">
    <w:name w:val="D0AD05E7AB684D789360468B72086302"/>
  </w:style>
  <w:style w:type="paragraph" w:customStyle="1" w:styleId="45DED119298B48509663AAA8EE81FD9C">
    <w:name w:val="45DED119298B48509663AAA8EE81FD9C"/>
  </w:style>
  <w:style w:type="paragraph" w:customStyle="1" w:styleId="A2D9D0FC414C45D98C7F514607421373">
    <w:name w:val="A2D9D0FC414C45D98C7F514607421373"/>
  </w:style>
  <w:style w:type="paragraph" w:customStyle="1" w:styleId="661B542D99A544C0A681C00353EE80C6">
    <w:name w:val="661B542D99A544C0A681C00353EE80C6"/>
  </w:style>
  <w:style w:type="paragraph" w:customStyle="1" w:styleId="6B7EC073307F4FB597536199F4836E38">
    <w:name w:val="6B7EC073307F4FB597536199F4836E38"/>
  </w:style>
  <w:style w:type="paragraph" w:customStyle="1" w:styleId="6AAC33E9E49846F2B581CFFC5EC6889D">
    <w:name w:val="6AAC33E9E49846F2B581CFFC5EC6889D"/>
  </w:style>
  <w:style w:type="paragraph" w:customStyle="1" w:styleId="615CC40E461A4AC69115A28E99263E43">
    <w:name w:val="615CC40E461A4AC69115A28E99263E43"/>
  </w:style>
  <w:style w:type="paragraph" w:customStyle="1" w:styleId="809FD7B8E6B440BBBAB7CC81BBF80103">
    <w:name w:val="809FD7B8E6B440BBBAB7CC81BBF80103"/>
  </w:style>
  <w:style w:type="paragraph" w:customStyle="1" w:styleId="AE492E854649414CA7FD3B1661D19B44">
    <w:name w:val="AE492E854649414CA7FD3B1661D19B44"/>
  </w:style>
  <w:style w:type="paragraph" w:customStyle="1" w:styleId="B51E4C37DC594DC49464BBCE87EA6418">
    <w:name w:val="B51E4C37DC594DC49464BBCE87EA6418"/>
  </w:style>
  <w:style w:type="paragraph" w:customStyle="1" w:styleId="B89CA3D7402E49DDB65C548C46AF96EE">
    <w:name w:val="B89CA3D7402E49DDB65C548C46AF96EE"/>
  </w:style>
  <w:style w:type="paragraph" w:customStyle="1" w:styleId="FB8618AF25494088ADB273E33E6A0387">
    <w:name w:val="FB8618AF25494088ADB273E33E6A0387"/>
  </w:style>
  <w:style w:type="paragraph" w:customStyle="1" w:styleId="737D3E0537CF4D9686A29B1E0D0640A3">
    <w:name w:val="737D3E0537CF4D9686A29B1E0D0640A3"/>
  </w:style>
  <w:style w:type="paragraph" w:customStyle="1" w:styleId="C90A79AEE198458BA82B8098A14691B2">
    <w:name w:val="C90A79AEE198458BA82B8098A14691B2"/>
  </w:style>
  <w:style w:type="paragraph" w:customStyle="1" w:styleId="61930D49E0054E14AE7C6BF1BC84901A">
    <w:name w:val="61930D49E0054E14AE7C6BF1BC84901A"/>
  </w:style>
  <w:style w:type="paragraph" w:customStyle="1" w:styleId="98BAC1DB009541F19E2359B53E9BD5B1">
    <w:name w:val="98BAC1DB009541F19E2359B53E9BD5B1"/>
  </w:style>
  <w:style w:type="paragraph" w:customStyle="1" w:styleId="827C920476CD4C7CBD4E10DB9A37A953">
    <w:name w:val="827C920476CD4C7CBD4E10DB9A37A953"/>
  </w:style>
  <w:style w:type="paragraph" w:customStyle="1" w:styleId="28E52562F6CE4725AD295B7BAC0E5B9D">
    <w:name w:val="28E52562F6CE4725AD295B7BAC0E5B9D"/>
  </w:style>
  <w:style w:type="character" w:styleId="Hervorhebung">
    <w:name w:val="Emphasis"/>
    <w:basedOn w:val="Absatz-Standardschriftart"/>
    <w:uiPriority w:val="20"/>
    <w:qFormat/>
    <w:rsid w:val="00F550BB"/>
    <w:rPr>
      <w:i/>
      <w:iCs/>
      <w:sz w:val="36"/>
      <w:szCs w:val="32"/>
    </w:rPr>
  </w:style>
  <w:style w:type="paragraph" w:customStyle="1" w:styleId="046347BB8D334AF7986BABC03C082048">
    <w:name w:val="046347BB8D334AF7986BABC03C082048"/>
  </w:style>
  <w:style w:type="paragraph" w:customStyle="1" w:styleId="22C3244D7989475B930E2D5F24D19FCA1">
    <w:name w:val="22C3244D7989475B930E2D5F24D19FCA1"/>
    <w:rsid w:val="00095F8F"/>
    <w:pPr>
      <w:spacing w:after="0" w:line="240" w:lineRule="auto"/>
    </w:pPr>
    <w:rPr>
      <w:color w:val="0D0D0D" w:themeColor="text1" w:themeTint="F2"/>
      <w:sz w:val="28"/>
      <w:szCs w:val="24"/>
      <w:lang w:bidi="en-US"/>
    </w:rPr>
  </w:style>
  <w:style w:type="paragraph" w:customStyle="1" w:styleId="B6F2C383A6264AF8B5A7092BC9AD3F811">
    <w:name w:val="B6F2C383A6264AF8B5A7092BC9AD3F81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
    <w:name w:val="B686063071F94B0CA6B1492A45C5B2221"/>
    <w:rsid w:val="00095F8F"/>
    <w:pPr>
      <w:spacing w:after="0" w:line="240" w:lineRule="auto"/>
    </w:pPr>
    <w:rPr>
      <w:rFonts w:eastAsia="Times New Roman" w:cs="Arial"/>
      <w:b/>
      <w:color w:val="000000" w:themeColor="text1"/>
      <w:sz w:val="28"/>
      <w:szCs w:val="48"/>
    </w:rPr>
  </w:style>
  <w:style w:type="paragraph" w:customStyle="1" w:styleId="9C09A44DE7994ED3883A76699F9164411">
    <w:name w:val="9C09A44DE7994ED3883A76699F9164411"/>
    <w:rsid w:val="00095F8F"/>
    <w:pPr>
      <w:spacing w:after="0" w:line="240" w:lineRule="auto"/>
    </w:pPr>
    <w:rPr>
      <w:rFonts w:eastAsia="Times New Roman" w:cs="Arial"/>
      <w:b/>
      <w:color w:val="000000" w:themeColor="text1"/>
      <w:sz w:val="28"/>
      <w:szCs w:val="48"/>
    </w:rPr>
  </w:style>
  <w:style w:type="paragraph" w:customStyle="1" w:styleId="153F3E3F246643EB86C6A313E0A421A91">
    <w:name w:val="153F3E3F246643EB86C6A313E0A421A91"/>
    <w:rsid w:val="00095F8F"/>
    <w:pPr>
      <w:spacing w:after="0" w:line="240" w:lineRule="auto"/>
    </w:pPr>
    <w:rPr>
      <w:rFonts w:eastAsia="Times New Roman" w:cs="Arial"/>
      <w:b/>
      <w:color w:val="000000" w:themeColor="text1"/>
      <w:sz w:val="28"/>
      <w:szCs w:val="48"/>
    </w:rPr>
  </w:style>
  <w:style w:type="paragraph" w:customStyle="1" w:styleId="FB180515D3444FA3959E5B4B137E11C61">
    <w:name w:val="FB180515D3444FA3959E5B4B137E11C61"/>
    <w:rsid w:val="00095F8F"/>
    <w:pPr>
      <w:spacing w:after="0" w:line="240" w:lineRule="auto"/>
    </w:pPr>
    <w:rPr>
      <w:rFonts w:eastAsia="Times New Roman" w:cs="Arial"/>
      <w:b/>
      <w:color w:val="000000" w:themeColor="text1"/>
      <w:sz w:val="28"/>
      <w:szCs w:val="48"/>
    </w:rPr>
  </w:style>
  <w:style w:type="paragraph" w:customStyle="1" w:styleId="0266FAE56D1945D0917F1F3315C2ADEA1">
    <w:name w:val="0266FAE56D1945D0917F1F3315C2ADEA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
    <w:name w:val="7564FC768E504D62B0E7081A9209A7B11"/>
    <w:rsid w:val="00095F8F"/>
    <w:pPr>
      <w:spacing w:after="0" w:line="240" w:lineRule="auto"/>
    </w:pPr>
    <w:rPr>
      <w:rFonts w:eastAsia="Times New Roman" w:cs="Arial"/>
      <w:b/>
      <w:color w:val="000000" w:themeColor="text1"/>
      <w:sz w:val="28"/>
      <w:szCs w:val="48"/>
    </w:rPr>
  </w:style>
  <w:style w:type="paragraph" w:customStyle="1" w:styleId="993E724E3BBA402DB2F1760FCCA4E6071">
    <w:name w:val="993E724E3BBA402DB2F1760FCCA4E6071"/>
    <w:rsid w:val="00095F8F"/>
    <w:pPr>
      <w:spacing w:after="0" w:line="240" w:lineRule="auto"/>
    </w:pPr>
    <w:rPr>
      <w:rFonts w:eastAsia="Times New Roman" w:cs="Arial"/>
      <w:b/>
      <w:color w:val="000000" w:themeColor="text1"/>
      <w:sz w:val="28"/>
      <w:szCs w:val="48"/>
    </w:rPr>
  </w:style>
  <w:style w:type="paragraph" w:customStyle="1" w:styleId="9E62DD825E49422FA35464E5F8398ACB1">
    <w:name w:val="9E62DD825E49422FA35464E5F8398ACB1"/>
    <w:rsid w:val="00095F8F"/>
    <w:pPr>
      <w:spacing w:after="0" w:line="240" w:lineRule="auto"/>
    </w:pPr>
    <w:rPr>
      <w:rFonts w:eastAsia="Times New Roman" w:cs="Arial"/>
      <w:b/>
      <w:color w:val="000000" w:themeColor="text1"/>
      <w:sz w:val="28"/>
      <w:szCs w:val="48"/>
    </w:rPr>
  </w:style>
  <w:style w:type="paragraph" w:customStyle="1" w:styleId="79F311AE86374BEFA0A6D8956258E37A1">
    <w:name w:val="79F311AE86374BEFA0A6D8956258E37A1"/>
    <w:rsid w:val="00095F8F"/>
    <w:pPr>
      <w:spacing w:after="0" w:line="240" w:lineRule="auto"/>
    </w:pPr>
    <w:rPr>
      <w:rFonts w:eastAsia="Times New Roman" w:cs="Arial"/>
      <w:b/>
      <w:color w:val="000000" w:themeColor="text1"/>
      <w:sz w:val="28"/>
      <w:szCs w:val="48"/>
    </w:rPr>
  </w:style>
  <w:style w:type="paragraph" w:customStyle="1" w:styleId="7C544A51375E4486A71E6549D05B36ED1">
    <w:name w:val="7C544A51375E4486A71E6549D05B36ED1"/>
    <w:rsid w:val="00095F8F"/>
    <w:pPr>
      <w:spacing w:after="0" w:line="240" w:lineRule="auto"/>
    </w:pPr>
    <w:rPr>
      <w:rFonts w:eastAsia="Times New Roman" w:cs="Arial"/>
      <w:b/>
      <w:color w:val="000000" w:themeColor="text1"/>
      <w:sz w:val="28"/>
      <w:szCs w:val="48"/>
    </w:rPr>
  </w:style>
  <w:style w:type="paragraph" w:customStyle="1" w:styleId="302856C8715B43A8A4A434E4FCADF04A1">
    <w:name w:val="302856C8715B43A8A4A434E4FCADF04A1"/>
    <w:rsid w:val="00095F8F"/>
    <w:pPr>
      <w:spacing w:after="0" w:line="240" w:lineRule="auto"/>
    </w:pPr>
    <w:rPr>
      <w:rFonts w:eastAsia="Times New Roman" w:cs="Arial"/>
      <w:b/>
      <w:color w:val="000000" w:themeColor="text1"/>
      <w:sz w:val="28"/>
      <w:szCs w:val="48"/>
    </w:rPr>
  </w:style>
  <w:style w:type="paragraph" w:customStyle="1" w:styleId="D0E0D200DAE84332A1110594101BCFFC1">
    <w:name w:val="D0E0D200DAE84332A1110594101BCFFC1"/>
    <w:rsid w:val="00095F8F"/>
    <w:pPr>
      <w:spacing w:after="0" w:line="240" w:lineRule="auto"/>
    </w:pPr>
    <w:rPr>
      <w:rFonts w:eastAsia="Times New Roman" w:cs="Arial"/>
      <w:b/>
      <w:color w:val="000000" w:themeColor="text1"/>
      <w:sz w:val="28"/>
      <w:szCs w:val="48"/>
    </w:rPr>
  </w:style>
  <w:style w:type="paragraph" w:customStyle="1" w:styleId="60A7D69746D5434BB187A3FDA50ED8E11">
    <w:name w:val="60A7D69746D5434BB187A3FDA50ED8E11"/>
    <w:rsid w:val="00095F8F"/>
    <w:pPr>
      <w:spacing w:after="0" w:line="240" w:lineRule="auto"/>
    </w:pPr>
    <w:rPr>
      <w:rFonts w:eastAsia="Times New Roman" w:cs="Arial"/>
      <w:b/>
      <w:color w:val="000000" w:themeColor="text1"/>
      <w:sz w:val="28"/>
      <w:szCs w:val="48"/>
    </w:rPr>
  </w:style>
  <w:style w:type="paragraph" w:customStyle="1" w:styleId="0A3980F483E745A68E004D8648A3D5501">
    <w:name w:val="0A3980F483E745A68E004D8648A3D5501"/>
    <w:rsid w:val="00095F8F"/>
    <w:pPr>
      <w:spacing w:after="0" w:line="240" w:lineRule="auto"/>
    </w:pPr>
    <w:rPr>
      <w:rFonts w:eastAsia="Times New Roman" w:cs="Arial"/>
      <w:b/>
      <w:color w:val="000000" w:themeColor="text1"/>
      <w:sz w:val="28"/>
      <w:szCs w:val="48"/>
    </w:rPr>
  </w:style>
  <w:style w:type="paragraph" w:customStyle="1" w:styleId="17A74174E08D4C5B84A5B948D9A2323F1">
    <w:name w:val="17A74174E08D4C5B84A5B948D9A2323F1"/>
    <w:rsid w:val="00095F8F"/>
    <w:pPr>
      <w:spacing w:after="0" w:line="240" w:lineRule="auto"/>
    </w:pPr>
    <w:rPr>
      <w:rFonts w:eastAsia="Times New Roman" w:cs="Arial"/>
      <w:b/>
      <w:color w:val="000000" w:themeColor="text1"/>
      <w:sz w:val="28"/>
      <w:szCs w:val="48"/>
    </w:rPr>
  </w:style>
  <w:style w:type="paragraph" w:customStyle="1" w:styleId="C760B7099DF349F0BAFB641A41CA7CF31">
    <w:name w:val="C760B7099DF349F0BAFB641A41CA7CF31"/>
    <w:rsid w:val="00095F8F"/>
    <w:pPr>
      <w:spacing w:after="0" w:line="240" w:lineRule="auto"/>
    </w:pPr>
    <w:rPr>
      <w:rFonts w:eastAsia="Times New Roman" w:cs="Arial"/>
      <w:b/>
      <w:color w:val="000000" w:themeColor="text1"/>
      <w:sz w:val="28"/>
      <w:szCs w:val="48"/>
    </w:rPr>
  </w:style>
  <w:style w:type="paragraph" w:customStyle="1" w:styleId="47DBCEB8F6A24388819DD110D8CF5E951">
    <w:name w:val="47DBCEB8F6A24388819DD110D8CF5E951"/>
    <w:rsid w:val="00095F8F"/>
    <w:pPr>
      <w:spacing w:after="0" w:line="240" w:lineRule="auto"/>
    </w:pPr>
    <w:rPr>
      <w:rFonts w:eastAsia="Times New Roman" w:cs="Arial"/>
      <w:b/>
      <w:color w:val="000000" w:themeColor="text1"/>
      <w:sz w:val="28"/>
      <w:szCs w:val="48"/>
    </w:rPr>
  </w:style>
  <w:style w:type="paragraph" w:customStyle="1" w:styleId="5C82DB2D6DA949B782C70BCA5ABFF81A1">
    <w:name w:val="5C82DB2D6DA949B782C70BCA5ABFF81A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
    <w:name w:val="0D4FB978FF5C459D8B91BE6308A1983E1"/>
    <w:rsid w:val="00095F8F"/>
    <w:pPr>
      <w:spacing w:after="0" w:line="240" w:lineRule="auto"/>
    </w:pPr>
    <w:rPr>
      <w:rFonts w:eastAsia="Times New Roman" w:cs="Arial"/>
      <w:b/>
      <w:color w:val="000000" w:themeColor="text1"/>
      <w:sz w:val="28"/>
      <w:szCs w:val="48"/>
    </w:rPr>
  </w:style>
  <w:style w:type="paragraph" w:customStyle="1" w:styleId="0C7DC8CA078B4D33B0B7C6B9004FF19F1">
    <w:name w:val="0C7DC8CA078B4D33B0B7C6B9004FF19F1"/>
    <w:rsid w:val="00095F8F"/>
    <w:pPr>
      <w:spacing w:after="0" w:line="240" w:lineRule="auto"/>
    </w:pPr>
    <w:rPr>
      <w:rFonts w:eastAsia="Times New Roman" w:cs="Arial"/>
      <w:b/>
      <w:color w:val="000000" w:themeColor="text1"/>
      <w:sz w:val="28"/>
      <w:szCs w:val="48"/>
    </w:rPr>
  </w:style>
  <w:style w:type="paragraph" w:customStyle="1" w:styleId="F30F7186ACDB44A5B816810F2590EF9F1">
    <w:name w:val="F30F7186ACDB44A5B816810F2590EF9F1"/>
    <w:rsid w:val="00095F8F"/>
    <w:pPr>
      <w:spacing w:after="0" w:line="240" w:lineRule="auto"/>
    </w:pPr>
    <w:rPr>
      <w:rFonts w:eastAsia="Times New Roman" w:cs="Arial"/>
      <w:b/>
      <w:color w:val="000000" w:themeColor="text1"/>
      <w:sz w:val="28"/>
      <w:szCs w:val="48"/>
    </w:rPr>
  </w:style>
  <w:style w:type="paragraph" w:customStyle="1" w:styleId="E1FEC7E0E8094E3480A55298B2B55AF31">
    <w:name w:val="E1FEC7E0E8094E3480A55298B2B55AF31"/>
    <w:rsid w:val="00095F8F"/>
    <w:pPr>
      <w:spacing w:after="0" w:line="240" w:lineRule="auto"/>
    </w:pPr>
    <w:rPr>
      <w:rFonts w:eastAsia="Times New Roman" w:cs="Arial"/>
      <w:b/>
      <w:color w:val="000000" w:themeColor="text1"/>
      <w:sz w:val="28"/>
      <w:szCs w:val="48"/>
    </w:rPr>
  </w:style>
  <w:style w:type="paragraph" w:customStyle="1" w:styleId="AAC032C818774261883E7E2FA5B97F5E1">
    <w:name w:val="AAC032C818774261883E7E2FA5B97F5E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
    <w:name w:val="D5B50B834D434939865C1C2B5F9EEA1C1"/>
    <w:rsid w:val="00095F8F"/>
    <w:pPr>
      <w:spacing w:after="0" w:line="240" w:lineRule="auto"/>
    </w:pPr>
    <w:rPr>
      <w:rFonts w:eastAsia="Times New Roman" w:cs="Arial"/>
      <w:b/>
      <w:color w:val="000000" w:themeColor="text1"/>
      <w:sz w:val="28"/>
      <w:szCs w:val="48"/>
    </w:rPr>
  </w:style>
  <w:style w:type="paragraph" w:customStyle="1" w:styleId="4A0B05AFD53B4FE8974D47536A7FCA321">
    <w:name w:val="4A0B05AFD53B4FE8974D47536A7FCA321"/>
    <w:rsid w:val="00095F8F"/>
    <w:pPr>
      <w:spacing w:after="0" w:line="240" w:lineRule="auto"/>
    </w:pPr>
    <w:rPr>
      <w:rFonts w:eastAsia="Times New Roman" w:cs="Arial"/>
      <w:b/>
      <w:color w:val="000000" w:themeColor="text1"/>
      <w:sz w:val="28"/>
      <w:szCs w:val="48"/>
    </w:rPr>
  </w:style>
  <w:style w:type="paragraph" w:customStyle="1" w:styleId="CF0F4FCDA8C74B8AB95D2AA96BABC4A41">
    <w:name w:val="CF0F4FCDA8C74B8AB95D2AA96BABC4A41"/>
    <w:rsid w:val="00095F8F"/>
    <w:pPr>
      <w:spacing w:after="0" w:line="240" w:lineRule="auto"/>
    </w:pPr>
    <w:rPr>
      <w:rFonts w:eastAsia="Times New Roman" w:cs="Arial"/>
      <w:b/>
      <w:color w:val="000000" w:themeColor="text1"/>
      <w:sz w:val="28"/>
      <w:szCs w:val="48"/>
    </w:rPr>
  </w:style>
  <w:style w:type="paragraph" w:customStyle="1" w:styleId="0AC0E1F1CF024A2F9C85652203FC5D0E1">
    <w:name w:val="0AC0E1F1CF024A2F9C85652203FC5D0E1"/>
    <w:rsid w:val="00095F8F"/>
    <w:pPr>
      <w:spacing w:after="0" w:line="240" w:lineRule="auto"/>
    </w:pPr>
    <w:rPr>
      <w:rFonts w:eastAsia="Times New Roman" w:cs="Arial"/>
      <w:b/>
      <w:color w:val="000000" w:themeColor="text1"/>
      <w:sz w:val="28"/>
      <w:szCs w:val="48"/>
    </w:rPr>
  </w:style>
  <w:style w:type="paragraph" w:customStyle="1" w:styleId="A13EF39FBA104F929CD1AFCE18C198C11">
    <w:name w:val="A13EF39FBA104F929CD1AFCE18C198C11"/>
    <w:rsid w:val="00095F8F"/>
    <w:pPr>
      <w:spacing w:after="0" w:line="240" w:lineRule="auto"/>
    </w:pPr>
    <w:rPr>
      <w:rFonts w:eastAsia="Times New Roman" w:cs="Arial"/>
      <w:b/>
      <w:color w:val="000000" w:themeColor="text1"/>
      <w:sz w:val="28"/>
      <w:szCs w:val="48"/>
    </w:rPr>
  </w:style>
  <w:style w:type="paragraph" w:customStyle="1" w:styleId="0B6A1C5589744123BDA7AAB8989338821">
    <w:name w:val="0B6A1C5589744123BDA7AAB8989338821"/>
    <w:rsid w:val="00095F8F"/>
    <w:pPr>
      <w:spacing w:after="0" w:line="240" w:lineRule="auto"/>
    </w:pPr>
    <w:rPr>
      <w:rFonts w:eastAsia="Times New Roman" w:cs="Arial"/>
      <w:b/>
      <w:color w:val="000000" w:themeColor="text1"/>
      <w:sz w:val="28"/>
      <w:szCs w:val="48"/>
    </w:rPr>
  </w:style>
  <w:style w:type="paragraph" w:customStyle="1" w:styleId="F81EA1E4BEFE434986BC1A83A602EAD81">
    <w:name w:val="F81EA1E4BEFE434986BC1A83A602EAD81"/>
    <w:rsid w:val="00095F8F"/>
    <w:pPr>
      <w:spacing w:after="0" w:line="240" w:lineRule="auto"/>
    </w:pPr>
    <w:rPr>
      <w:rFonts w:eastAsia="Times New Roman" w:cs="Arial"/>
      <w:b/>
      <w:color w:val="000000" w:themeColor="text1"/>
      <w:sz w:val="28"/>
      <w:szCs w:val="48"/>
    </w:rPr>
  </w:style>
  <w:style w:type="paragraph" w:customStyle="1" w:styleId="57E1408396D44095AC4208E1B46E6E6D1">
    <w:name w:val="57E1408396D44095AC4208E1B46E6E6D1"/>
    <w:rsid w:val="00095F8F"/>
    <w:pPr>
      <w:spacing w:after="0" w:line="240" w:lineRule="auto"/>
    </w:pPr>
    <w:rPr>
      <w:rFonts w:eastAsia="Times New Roman" w:cs="Arial"/>
      <w:b/>
      <w:color w:val="000000" w:themeColor="text1"/>
      <w:sz w:val="28"/>
      <w:szCs w:val="48"/>
    </w:rPr>
  </w:style>
  <w:style w:type="paragraph" w:customStyle="1" w:styleId="4874FCF3925B40709105A239891B95291">
    <w:name w:val="4874FCF3925B40709105A239891B95291"/>
    <w:rsid w:val="00095F8F"/>
    <w:pPr>
      <w:spacing w:after="0" w:line="240" w:lineRule="auto"/>
    </w:pPr>
    <w:rPr>
      <w:rFonts w:eastAsia="Times New Roman" w:cs="Arial"/>
      <w:b/>
      <w:color w:val="000000" w:themeColor="text1"/>
      <w:sz w:val="28"/>
      <w:szCs w:val="48"/>
    </w:rPr>
  </w:style>
  <w:style w:type="paragraph" w:customStyle="1" w:styleId="EAF96CBB0A0D428F8C16F1BFFCD9BC2A1">
    <w:name w:val="EAF96CBB0A0D428F8C16F1BFFCD9BC2A1"/>
    <w:rsid w:val="00095F8F"/>
    <w:pPr>
      <w:spacing w:after="0" w:line="240" w:lineRule="auto"/>
    </w:pPr>
    <w:rPr>
      <w:rFonts w:eastAsia="Times New Roman" w:cs="Arial"/>
      <w:b/>
      <w:color w:val="000000" w:themeColor="text1"/>
      <w:sz w:val="28"/>
      <w:szCs w:val="48"/>
    </w:rPr>
  </w:style>
  <w:style w:type="paragraph" w:customStyle="1" w:styleId="4D5F63E99A264CA2ACCEDCBA4B4602A41">
    <w:name w:val="4D5F63E99A264CA2ACCEDCBA4B4602A41"/>
    <w:rsid w:val="00095F8F"/>
    <w:pPr>
      <w:spacing w:after="0" w:line="240" w:lineRule="auto"/>
    </w:pPr>
    <w:rPr>
      <w:rFonts w:eastAsia="Times New Roman" w:cs="Arial"/>
      <w:b/>
      <w:color w:val="000000" w:themeColor="text1"/>
      <w:sz w:val="28"/>
      <w:szCs w:val="48"/>
    </w:rPr>
  </w:style>
  <w:style w:type="paragraph" w:customStyle="1" w:styleId="2D8326B991AC49BF8FD4BA7EE93A5C3C1">
    <w:name w:val="2D8326B991AC49BF8FD4BA7EE93A5C3C1"/>
    <w:rsid w:val="00095F8F"/>
    <w:pPr>
      <w:spacing w:after="0" w:line="240" w:lineRule="auto"/>
    </w:pPr>
    <w:rPr>
      <w:rFonts w:eastAsia="Times New Roman" w:cs="Arial"/>
      <w:b/>
      <w:color w:val="000000" w:themeColor="text1"/>
      <w:sz w:val="28"/>
      <w:szCs w:val="48"/>
    </w:rPr>
  </w:style>
  <w:style w:type="paragraph" w:customStyle="1" w:styleId="322C52009DEA4A85B9E436CF820847861">
    <w:name w:val="322C52009DEA4A85B9E436CF82084786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
    <w:name w:val="C50B6D20552B41E4BE3685F20D0CD65E1"/>
    <w:rsid w:val="00095F8F"/>
    <w:pPr>
      <w:spacing w:after="0" w:line="240" w:lineRule="auto"/>
    </w:pPr>
    <w:rPr>
      <w:rFonts w:eastAsia="Times New Roman" w:cs="Arial"/>
      <w:b/>
      <w:color w:val="000000" w:themeColor="text1"/>
      <w:sz w:val="28"/>
      <w:szCs w:val="48"/>
    </w:rPr>
  </w:style>
  <w:style w:type="paragraph" w:customStyle="1" w:styleId="7BCBC938EC064185A1E49D97BCBA687A1">
    <w:name w:val="7BCBC938EC064185A1E49D97BCBA687A1"/>
    <w:rsid w:val="00095F8F"/>
    <w:pPr>
      <w:spacing w:after="0" w:line="240" w:lineRule="auto"/>
    </w:pPr>
    <w:rPr>
      <w:rFonts w:eastAsia="Times New Roman" w:cs="Arial"/>
      <w:b/>
      <w:color w:val="000000" w:themeColor="text1"/>
      <w:sz w:val="28"/>
      <w:szCs w:val="48"/>
    </w:rPr>
  </w:style>
  <w:style w:type="paragraph" w:customStyle="1" w:styleId="D8B5BDB16A784390A584F064C2F9153B1">
    <w:name w:val="D8B5BDB16A784390A584F064C2F9153B1"/>
    <w:rsid w:val="00095F8F"/>
    <w:pPr>
      <w:spacing w:after="0" w:line="240" w:lineRule="auto"/>
    </w:pPr>
    <w:rPr>
      <w:rFonts w:eastAsia="Times New Roman" w:cs="Arial"/>
      <w:b/>
      <w:color w:val="000000" w:themeColor="text1"/>
      <w:sz w:val="28"/>
      <w:szCs w:val="48"/>
    </w:rPr>
  </w:style>
  <w:style w:type="paragraph" w:customStyle="1" w:styleId="ECE9D09B0BBF41E6B3EC08413AD143ED1">
    <w:name w:val="ECE9D09B0BBF41E6B3EC08413AD143ED1"/>
    <w:rsid w:val="00095F8F"/>
    <w:pPr>
      <w:spacing w:after="0" w:line="240" w:lineRule="auto"/>
    </w:pPr>
    <w:rPr>
      <w:rFonts w:eastAsia="Times New Roman" w:cs="Arial"/>
      <w:b/>
      <w:color w:val="000000" w:themeColor="text1"/>
      <w:sz w:val="28"/>
      <w:szCs w:val="48"/>
    </w:rPr>
  </w:style>
  <w:style w:type="paragraph" w:customStyle="1" w:styleId="A69B3D092B8244EBA074483D576BE1691">
    <w:name w:val="A69B3D092B8244EBA074483D576BE169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
    <w:name w:val="8694AEFF12B34CB3A465B0D40F27E3111"/>
    <w:rsid w:val="00095F8F"/>
    <w:pPr>
      <w:spacing w:after="0" w:line="240" w:lineRule="auto"/>
    </w:pPr>
    <w:rPr>
      <w:rFonts w:eastAsia="Times New Roman" w:cs="Arial"/>
      <w:b/>
      <w:color w:val="000000" w:themeColor="text1"/>
      <w:sz w:val="28"/>
      <w:szCs w:val="48"/>
    </w:rPr>
  </w:style>
  <w:style w:type="paragraph" w:customStyle="1" w:styleId="F28AA88D0F2E4A79A1727CE2B47A50E91">
    <w:name w:val="F28AA88D0F2E4A79A1727CE2B47A50E91"/>
    <w:rsid w:val="00095F8F"/>
    <w:pPr>
      <w:spacing w:after="0" w:line="240" w:lineRule="auto"/>
    </w:pPr>
    <w:rPr>
      <w:rFonts w:eastAsia="Times New Roman" w:cs="Arial"/>
      <w:b/>
      <w:color w:val="000000" w:themeColor="text1"/>
      <w:sz w:val="28"/>
      <w:szCs w:val="48"/>
    </w:rPr>
  </w:style>
  <w:style w:type="paragraph" w:customStyle="1" w:styleId="A747DBA642F64E2C9284042BCC40D3CB1">
    <w:name w:val="A747DBA642F64E2C9284042BCC40D3CB1"/>
    <w:rsid w:val="00095F8F"/>
    <w:pPr>
      <w:spacing w:after="0" w:line="240" w:lineRule="auto"/>
    </w:pPr>
    <w:rPr>
      <w:rFonts w:eastAsia="Times New Roman" w:cs="Arial"/>
      <w:b/>
      <w:color w:val="000000" w:themeColor="text1"/>
      <w:sz w:val="28"/>
      <w:szCs w:val="48"/>
    </w:rPr>
  </w:style>
  <w:style w:type="paragraph" w:customStyle="1" w:styleId="45DED119298B48509663AAA8EE81FD9C1">
    <w:name w:val="45DED119298B48509663AAA8EE81FD9C1"/>
    <w:rsid w:val="00095F8F"/>
    <w:pPr>
      <w:spacing w:after="0" w:line="240" w:lineRule="auto"/>
    </w:pPr>
    <w:rPr>
      <w:rFonts w:eastAsia="Times New Roman" w:cs="Arial"/>
      <w:b/>
      <w:color w:val="000000" w:themeColor="text1"/>
      <w:sz w:val="28"/>
      <w:szCs w:val="48"/>
    </w:rPr>
  </w:style>
  <w:style w:type="paragraph" w:customStyle="1" w:styleId="661B542D99A544C0A681C00353EE80C61">
    <w:name w:val="661B542D99A544C0A681C00353EE80C61"/>
    <w:rsid w:val="00095F8F"/>
    <w:pPr>
      <w:spacing w:after="0" w:line="240" w:lineRule="auto"/>
    </w:pPr>
    <w:rPr>
      <w:rFonts w:eastAsia="Times New Roman" w:cs="Arial"/>
      <w:b/>
      <w:color w:val="000000" w:themeColor="text1"/>
      <w:sz w:val="28"/>
      <w:szCs w:val="48"/>
    </w:rPr>
  </w:style>
  <w:style w:type="paragraph" w:customStyle="1" w:styleId="6AAC33E9E49846F2B581CFFC5EC6889D1">
    <w:name w:val="6AAC33E9E49846F2B581CFFC5EC6889D1"/>
    <w:rsid w:val="00095F8F"/>
    <w:pPr>
      <w:spacing w:after="0" w:line="240" w:lineRule="auto"/>
    </w:pPr>
    <w:rPr>
      <w:rFonts w:eastAsia="Times New Roman" w:cs="Arial"/>
      <w:b/>
      <w:color w:val="000000" w:themeColor="text1"/>
      <w:sz w:val="28"/>
      <w:szCs w:val="48"/>
    </w:rPr>
  </w:style>
  <w:style w:type="paragraph" w:customStyle="1" w:styleId="809FD7B8E6B440BBBAB7CC81BBF801031">
    <w:name w:val="809FD7B8E6B440BBBAB7CC81BBF801031"/>
    <w:rsid w:val="00095F8F"/>
    <w:pPr>
      <w:spacing w:after="0" w:line="240" w:lineRule="auto"/>
    </w:pPr>
    <w:rPr>
      <w:rFonts w:eastAsia="Times New Roman" w:cs="Arial"/>
      <w:b/>
      <w:color w:val="000000" w:themeColor="text1"/>
      <w:sz w:val="28"/>
      <w:szCs w:val="48"/>
    </w:rPr>
  </w:style>
  <w:style w:type="paragraph" w:customStyle="1" w:styleId="B51E4C37DC594DC49464BBCE87EA64181">
    <w:name w:val="B51E4C37DC594DC49464BBCE87EA64181"/>
    <w:rsid w:val="00095F8F"/>
    <w:pPr>
      <w:spacing w:after="0" w:line="240" w:lineRule="auto"/>
    </w:pPr>
    <w:rPr>
      <w:rFonts w:eastAsia="Times New Roman" w:cs="Arial"/>
      <w:b/>
      <w:color w:val="000000" w:themeColor="text1"/>
      <w:sz w:val="28"/>
      <w:szCs w:val="48"/>
    </w:rPr>
  </w:style>
  <w:style w:type="paragraph" w:customStyle="1" w:styleId="FB8618AF25494088ADB273E33E6A03871">
    <w:name w:val="FB8618AF25494088ADB273E33E6A03871"/>
    <w:rsid w:val="00095F8F"/>
    <w:pPr>
      <w:spacing w:after="0" w:line="240" w:lineRule="auto"/>
    </w:pPr>
    <w:rPr>
      <w:rFonts w:eastAsia="Times New Roman" w:cs="Arial"/>
      <w:b/>
      <w:color w:val="000000" w:themeColor="text1"/>
      <w:sz w:val="28"/>
      <w:szCs w:val="48"/>
    </w:rPr>
  </w:style>
  <w:style w:type="paragraph" w:customStyle="1" w:styleId="C90A79AEE198458BA82B8098A14691B21">
    <w:name w:val="C90A79AEE198458BA82B8098A14691B21"/>
    <w:rsid w:val="00095F8F"/>
    <w:pPr>
      <w:spacing w:after="0" w:line="240" w:lineRule="auto"/>
    </w:pPr>
    <w:rPr>
      <w:rFonts w:eastAsia="Times New Roman" w:cs="Arial"/>
      <w:b/>
      <w:color w:val="000000" w:themeColor="text1"/>
      <w:sz w:val="28"/>
      <w:szCs w:val="48"/>
    </w:rPr>
  </w:style>
  <w:style w:type="paragraph" w:customStyle="1" w:styleId="98BAC1DB009541F19E2359B53E9BD5B11">
    <w:name w:val="98BAC1DB009541F19E2359B53E9BD5B11"/>
    <w:rsid w:val="00095F8F"/>
    <w:pPr>
      <w:spacing w:after="0" w:line="240" w:lineRule="auto"/>
    </w:pPr>
    <w:rPr>
      <w:rFonts w:eastAsia="Times New Roman" w:cs="Arial"/>
      <w:b/>
      <w:color w:val="000000" w:themeColor="text1"/>
      <w:sz w:val="28"/>
      <w:szCs w:val="48"/>
    </w:rPr>
  </w:style>
  <w:style w:type="paragraph" w:customStyle="1" w:styleId="28E52562F6CE4725AD295B7BAC0E5B9D1">
    <w:name w:val="28E52562F6CE4725AD295B7BAC0E5B9D1"/>
    <w:rsid w:val="00095F8F"/>
    <w:pPr>
      <w:spacing w:after="0" w:line="240" w:lineRule="auto"/>
    </w:pPr>
    <w:rPr>
      <w:rFonts w:eastAsia="Times New Roman" w:cs="Arial"/>
      <w:b/>
      <w:color w:val="000000" w:themeColor="text1"/>
      <w:sz w:val="28"/>
      <w:szCs w:val="48"/>
    </w:rPr>
  </w:style>
  <w:style w:type="paragraph" w:customStyle="1" w:styleId="046347BB8D334AF7986BABC03C0820481">
    <w:name w:val="046347BB8D334AF7986BABC03C082048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228AC36F3CC04B6FBF4589E71991C44D">
    <w:name w:val="228AC36F3CC04B6FBF4589E71991C44D"/>
    <w:rsid w:val="00095F8F"/>
    <w:pPr>
      <w:spacing w:after="0" w:line="240" w:lineRule="auto"/>
    </w:pPr>
    <w:rPr>
      <w:color w:val="0D0D0D" w:themeColor="text1" w:themeTint="F2"/>
      <w:sz w:val="28"/>
      <w:szCs w:val="24"/>
      <w:lang w:bidi="en-US"/>
    </w:rPr>
  </w:style>
  <w:style w:type="paragraph" w:customStyle="1" w:styleId="C399C63E92CA4D448D3C970685AA6B81">
    <w:name w:val="C399C63E92CA4D448D3C970685AA6B8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3C19DAAD1F1B46AAABEE987C0140B43F">
    <w:name w:val="3C19DAAD1F1B46AAABEE987C0140B43F"/>
    <w:rsid w:val="00095F8F"/>
    <w:pPr>
      <w:spacing w:after="0" w:line="240" w:lineRule="auto"/>
    </w:pPr>
    <w:rPr>
      <w:color w:val="0D0D0D" w:themeColor="text1" w:themeTint="F2"/>
      <w:sz w:val="28"/>
      <w:szCs w:val="24"/>
      <w:lang w:bidi="en-US"/>
    </w:rPr>
  </w:style>
  <w:style w:type="paragraph" w:customStyle="1" w:styleId="22C3244D7989475B930E2D5F24D19FCA2">
    <w:name w:val="22C3244D7989475B930E2D5F24D19FCA2"/>
    <w:rsid w:val="00095F8F"/>
    <w:pPr>
      <w:spacing w:after="0" w:line="240" w:lineRule="auto"/>
    </w:pPr>
    <w:rPr>
      <w:color w:val="0D0D0D" w:themeColor="text1" w:themeTint="F2"/>
      <w:sz w:val="28"/>
      <w:szCs w:val="24"/>
      <w:lang w:bidi="en-US"/>
    </w:rPr>
  </w:style>
  <w:style w:type="paragraph" w:customStyle="1" w:styleId="B6F2C383A6264AF8B5A7092BC9AD3F812">
    <w:name w:val="B6F2C383A6264AF8B5A7092BC9AD3F81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2">
    <w:name w:val="B686063071F94B0CA6B1492A45C5B2222"/>
    <w:rsid w:val="00095F8F"/>
    <w:pPr>
      <w:spacing w:after="0" w:line="240" w:lineRule="auto"/>
    </w:pPr>
    <w:rPr>
      <w:rFonts w:eastAsia="Times New Roman" w:cs="Arial"/>
      <w:b/>
      <w:color w:val="000000" w:themeColor="text1"/>
      <w:sz w:val="28"/>
      <w:szCs w:val="48"/>
    </w:rPr>
  </w:style>
  <w:style w:type="paragraph" w:customStyle="1" w:styleId="9C09A44DE7994ED3883A76699F9164412">
    <w:name w:val="9C09A44DE7994ED3883A76699F9164412"/>
    <w:rsid w:val="00095F8F"/>
    <w:pPr>
      <w:spacing w:after="0" w:line="240" w:lineRule="auto"/>
    </w:pPr>
    <w:rPr>
      <w:rFonts w:eastAsia="Times New Roman" w:cs="Arial"/>
      <w:b/>
      <w:color w:val="000000" w:themeColor="text1"/>
      <w:sz w:val="28"/>
      <w:szCs w:val="48"/>
    </w:rPr>
  </w:style>
  <w:style w:type="paragraph" w:customStyle="1" w:styleId="153F3E3F246643EB86C6A313E0A421A92">
    <w:name w:val="153F3E3F246643EB86C6A313E0A421A92"/>
    <w:rsid w:val="00095F8F"/>
    <w:pPr>
      <w:spacing w:after="0" w:line="240" w:lineRule="auto"/>
    </w:pPr>
    <w:rPr>
      <w:rFonts w:eastAsia="Times New Roman" w:cs="Arial"/>
      <w:b/>
      <w:color w:val="000000" w:themeColor="text1"/>
      <w:sz w:val="28"/>
      <w:szCs w:val="48"/>
    </w:rPr>
  </w:style>
  <w:style w:type="paragraph" w:customStyle="1" w:styleId="FB180515D3444FA3959E5B4B137E11C62">
    <w:name w:val="FB180515D3444FA3959E5B4B137E11C62"/>
    <w:rsid w:val="00095F8F"/>
    <w:pPr>
      <w:spacing w:after="0" w:line="240" w:lineRule="auto"/>
    </w:pPr>
    <w:rPr>
      <w:rFonts w:eastAsia="Times New Roman" w:cs="Arial"/>
      <w:b/>
      <w:color w:val="000000" w:themeColor="text1"/>
      <w:sz w:val="28"/>
      <w:szCs w:val="48"/>
    </w:rPr>
  </w:style>
  <w:style w:type="paragraph" w:customStyle="1" w:styleId="0266FAE56D1945D0917F1F3315C2ADEA2">
    <w:name w:val="0266FAE56D1945D0917F1F3315C2ADEA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2">
    <w:name w:val="7564FC768E504D62B0E7081A9209A7B12"/>
    <w:rsid w:val="00095F8F"/>
    <w:pPr>
      <w:spacing w:after="0" w:line="240" w:lineRule="auto"/>
    </w:pPr>
    <w:rPr>
      <w:rFonts w:eastAsia="Times New Roman" w:cs="Arial"/>
      <w:b/>
      <w:color w:val="000000" w:themeColor="text1"/>
      <w:sz w:val="28"/>
      <w:szCs w:val="48"/>
    </w:rPr>
  </w:style>
  <w:style w:type="paragraph" w:customStyle="1" w:styleId="993E724E3BBA402DB2F1760FCCA4E6072">
    <w:name w:val="993E724E3BBA402DB2F1760FCCA4E6072"/>
    <w:rsid w:val="00095F8F"/>
    <w:pPr>
      <w:spacing w:after="0" w:line="240" w:lineRule="auto"/>
    </w:pPr>
    <w:rPr>
      <w:rFonts w:eastAsia="Times New Roman" w:cs="Arial"/>
      <w:b/>
      <w:color w:val="000000" w:themeColor="text1"/>
      <w:sz w:val="28"/>
      <w:szCs w:val="48"/>
    </w:rPr>
  </w:style>
  <w:style w:type="paragraph" w:customStyle="1" w:styleId="9E62DD825E49422FA35464E5F8398ACB2">
    <w:name w:val="9E62DD825E49422FA35464E5F8398ACB2"/>
    <w:rsid w:val="00095F8F"/>
    <w:pPr>
      <w:spacing w:after="0" w:line="240" w:lineRule="auto"/>
    </w:pPr>
    <w:rPr>
      <w:rFonts w:eastAsia="Times New Roman" w:cs="Arial"/>
      <w:b/>
      <w:color w:val="000000" w:themeColor="text1"/>
      <w:sz w:val="28"/>
      <w:szCs w:val="48"/>
    </w:rPr>
  </w:style>
  <w:style w:type="paragraph" w:customStyle="1" w:styleId="79F311AE86374BEFA0A6D8956258E37A2">
    <w:name w:val="79F311AE86374BEFA0A6D8956258E37A2"/>
    <w:rsid w:val="00095F8F"/>
    <w:pPr>
      <w:spacing w:after="0" w:line="240" w:lineRule="auto"/>
    </w:pPr>
    <w:rPr>
      <w:rFonts w:eastAsia="Times New Roman" w:cs="Arial"/>
      <w:b/>
      <w:color w:val="000000" w:themeColor="text1"/>
      <w:sz w:val="28"/>
      <w:szCs w:val="48"/>
    </w:rPr>
  </w:style>
  <w:style w:type="paragraph" w:customStyle="1" w:styleId="7C544A51375E4486A71E6549D05B36ED2">
    <w:name w:val="7C544A51375E4486A71E6549D05B36ED2"/>
    <w:rsid w:val="00095F8F"/>
    <w:pPr>
      <w:spacing w:after="0" w:line="240" w:lineRule="auto"/>
    </w:pPr>
    <w:rPr>
      <w:rFonts w:eastAsia="Times New Roman" w:cs="Arial"/>
      <w:b/>
      <w:color w:val="000000" w:themeColor="text1"/>
      <w:sz w:val="28"/>
      <w:szCs w:val="48"/>
    </w:rPr>
  </w:style>
  <w:style w:type="paragraph" w:customStyle="1" w:styleId="302856C8715B43A8A4A434E4FCADF04A2">
    <w:name w:val="302856C8715B43A8A4A434E4FCADF04A2"/>
    <w:rsid w:val="00095F8F"/>
    <w:pPr>
      <w:spacing w:after="0" w:line="240" w:lineRule="auto"/>
    </w:pPr>
    <w:rPr>
      <w:rFonts w:eastAsia="Times New Roman" w:cs="Arial"/>
      <w:b/>
      <w:color w:val="000000" w:themeColor="text1"/>
      <w:sz w:val="28"/>
      <w:szCs w:val="48"/>
    </w:rPr>
  </w:style>
  <w:style w:type="paragraph" w:customStyle="1" w:styleId="D0E0D200DAE84332A1110594101BCFFC2">
    <w:name w:val="D0E0D200DAE84332A1110594101BCFFC2"/>
    <w:rsid w:val="00095F8F"/>
    <w:pPr>
      <w:spacing w:after="0" w:line="240" w:lineRule="auto"/>
    </w:pPr>
    <w:rPr>
      <w:rFonts w:eastAsia="Times New Roman" w:cs="Arial"/>
      <w:b/>
      <w:color w:val="000000" w:themeColor="text1"/>
      <w:sz w:val="28"/>
      <w:szCs w:val="48"/>
    </w:rPr>
  </w:style>
  <w:style w:type="paragraph" w:customStyle="1" w:styleId="60A7D69746D5434BB187A3FDA50ED8E12">
    <w:name w:val="60A7D69746D5434BB187A3FDA50ED8E12"/>
    <w:rsid w:val="00095F8F"/>
    <w:pPr>
      <w:spacing w:after="0" w:line="240" w:lineRule="auto"/>
    </w:pPr>
    <w:rPr>
      <w:rFonts w:eastAsia="Times New Roman" w:cs="Arial"/>
      <w:b/>
      <w:color w:val="000000" w:themeColor="text1"/>
      <w:sz w:val="28"/>
      <w:szCs w:val="48"/>
    </w:rPr>
  </w:style>
  <w:style w:type="paragraph" w:customStyle="1" w:styleId="0A3980F483E745A68E004D8648A3D5502">
    <w:name w:val="0A3980F483E745A68E004D8648A3D5502"/>
    <w:rsid w:val="00095F8F"/>
    <w:pPr>
      <w:spacing w:after="0" w:line="240" w:lineRule="auto"/>
    </w:pPr>
    <w:rPr>
      <w:rFonts w:eastAsia="Times New Roman" w:cs="Arial"/>
      <w:b/>
      <w:color w:val="000000" w:themeColor="text1"/>
      <w:sz w:val="28"/>
      <w:szCs w:val="48"/>
    </w:rPr>
  </w:style>
  <w:style w:type="paragraph" w:customStyle="1" w:styleId="17A74174E08D4C5B84A5B948D9A2323F2">
    <w:name w:val="17A74174E08D4C5B84A5B948D9A2323F2"/>
    <w:rsid w:val="00095F8F"/>
    <w:pPr>
      <w:spacing w:after="0" w:line="240" w:lineRule="auto"/>
    </w:pPr>
    <w:rPr>
      <w:rFonts w:eastAsia="Times New Roman" w:cs="Arial"/>
      <w:b/>
      <w:color w:val="000000" w:themeColor="text1"/>
      <w:sz w:val="28"/>
      <w:szCs w:val="48"/>
    </w:rPr>
  </w:style>
  <w:style w:type="paragraph" w:customStyle="1" w:styleId="C760B7099DF349F0BAFB641A41CA7CF32">
    <w:name w:val="C760B7099DF349F0BAFB641A41CA7CF32"/>
    <w:rsid w:val="00095F8F"/>
    <w:pPr>
      <w:spacing w:after="0" w:line="240" w:lineRule="auto"/>
    </w:pPr>
    <w:rPr>
      <w:rFonts w:eastAsia="Times New Roman" w:cs="Arial"/>
      <w:b/>
      <w:color w:val="000000" w:themeColor="text1"/>
      <w:sz w:val="28"/>
      <w:szCs w:val="48"/>
    </w:rPr>
  </w:style>
  <w:style w:type="paragraph" w:customStyle="1" w:styleId="47DBCEB8F6A24388819DD110D8CF5E952">
    <w:name w:val="47DBCEB8F6A24388819DD110D8CF5E952"/>
    <w:rsid w:val="00095F8F"/>
    <w:pPr>
      <w:spacing w:after="0" w:line="240" w:lineRule="auto"/>
    </w:pPr>
    <w:rPr>
      <w:rFonts w:eastAsia="Times New Roman" w:cs="Arial"/>
      <w:b/>
      <w:color w:val="000000" w:themeColor="text1"/>
      <w:sz w:val="28"/>
      <w:szCs w:val="48"/>
    </w:rPr>
  </w:style>
  <w:style w:type="paragraph" w:customStyle="1" w:styleId="5C82DB2D6DA949B782C70BCA5ABFF81A2">
    <w:name w:val="5C82DB2D6DA949B782C70BCA5ABFF81A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2">
    <w:name w:val="0D4FB978FF5C459D8B91BE6308A1983E2"/>
    <w:rsid w:val="00095F8F"/>
    <w:pPr>
      <w:spacing w:after="0" w:line="240" w:lineRule="auto"/>
    </w:pPr>
    <w:rPr>
      <w:rFonts w:eastAsia="Times New Roman" w:cs="Arial"/>
      <w:b/>
      <w:color w:val="000000" w:themeColor="text1"/>
      <w:sz w:val="28"/>
      <w:szCs w:val="48"/>
    </w:rPr>
  </w:style>
  <w:style w:type="paragraph" w:customStyle="1" w:styleId="0C7DC8CA078B4D33B0B7C6B9004FF19F2">
    <w:name w:val="0C7DC8CA078B4D33B0B7C6B9004FF19F2"/>
    <w:rsid w:val="00095F8F"/>
    <w:pPr>
      <w:spacing w:after="0" w:line="240" w:lineRule="auto"/>
    </w:pPr>
    <w:rPr>
      <w:rFonts w:eastAsia="Times New Roman" w:cs="Arial"/>
      <w:b/>
      <w:color w:val="000000" w:themeColor="text1"/>
      <w:sz w:val="28"/>
      <w:szCs w:val="48"/>
    </w:rPr>
  </w:style>
  <w:style w:type="paragraph" w:customStyle="1" w:styleId="F30F7186ACDB44A5B816810F2590EF9F2">
    <w:name w:val="F30F7186ACDB44A5B816810F2590EF9F2"/>
    <w:rsid w:val="00095F8F"/>
    <w:pPr>
      <w:spacing w:after="0" w:line="240" w:lineRule="auto"/>
    </w:pPr>
    <w:rPr>
      <w:rFonts w:eastAsia="Times New Roman" w:cs="Arial"/>
      <w:b/>
      <w:color w:val="000000" w:themeColor="text1"/>
      <w:sz w:val="28"/>
      <w:szCs w:val="48"/>
    </w:rPr>
  </w:style>
  <w:style w:type="paragraph" w:customStyle="1" w:styleId="E1FEC7E0E8094E3480A55298B2B55AF32">
    <w:name w:val="E1FEC7E0E8094E3480A55298B2B55AF32"/>
    <w:rsid w:val="00095F8F"/>
    <w:pPr>
      <w:spacing w:after="0" w:line="240" w:lineRule="auto"/>
    </w:pPr>
    <w:rPr>
      <w:rFonts w:eastAsia="Times New Roman" w:cs="Arial"/>
      <w:b/>
      <w:color w:val="000000" w:themeColor="text1"/>
      <w:sz w:val="28"/>
      <w:szCs w:val="48"/>
    </w:rPr>
  </w:style>
  <w:style w:type="paragraph" w:customStyle="1" w:styleId="AAC032C818774261883E7E2FA5B97F5E2">
    <w:name w:val="AAC032C818774261883E7E2FA5B97F5E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2">
    <w:name w:val="D5B50B834D434939865C1C2B5F9EEA1C2"/>
    <w:rsid w:val="00095F8F"/>
    <w:pPr>
      <w:spacing w:after="0" w:line="240" w:lineRule="auto"/>
    </w:pPr>
    <w:rPr>
      <w:rFonts w:eastAsia="Times New Roman" w:cs="Arial"/>
      <w:b/>
      <w:color w:val="000000" w:themeColor="text1"/>
      <w:sz w:val="28"/>
      <w:szCs w:val="48"/>
    </w:rPr>
  </w:style>
  <w:style w:type="paragraph" w:customStyle="1" w:styleId="4A0B05AFD53B4FE8974D47536A7FCA322">
    <w:name w:val="4A0B05AFD53B4FE8974D47536A7FCA322"/>
    <w:rsid w:val="00095F8F"/>
    <w:pPr>
      <w:spacing w:after="0" w:line="240" w:lineRule="auto"/>
    </w:pPr>
    <w:rPr>
      <w:rFonts w:eastAsia="Times New Roman" w:cs="Arial"/>
      <w:b/>
      <w:color w:val="000000" w:themeColor="text1"/>
      <w:sz w:val="28"/>
      <w:szCs w:val="48"/>
    </w:rPr>
  </w:style>
  <w:style w:type="paragraph" w:customStyle="1" w:styleId="CF0F4FCDA8C74B8AB95D2AA96BABC4A42">
    <w:name w:val="CF0F4FCDA8C74B8AB95D2AA96BABC4A42"/>
    <w:rsid w:val="00095F8F"/>
    <w:pPr>
      <w:spacing w:after="0" w:line="240" w:lineRule="auto"/>
    </w:pPr>
    <w:rPr>
      <w:rFonts w:eastAsia="Times New Roman" w:cs="Arial"/>
      <w:b/>
      <w:color w:val="000000" w:themeColor="text1"/>
      <w:sz w:val="28"/>
      <w:szCs w:val="48"/>
    </w:rPr>
  </w:style>
  <w:style w:type="paragraph" w:customStyle="1" w:styleId="0AC0E1F1CF024A2F9C85652203FC5D0E2">
    <w:name w:val="0AC0E1F1CF024A2F9C85652203FC5D0E2"/>
    <w:rsid w:val="00095F8F"/>
    <w:pPr>
      <w:spacing w:after="0" w:line="240" w:lineRule="auto"/>
    </w:pPr>
    <w:rPr>
      <w:rFonts w:eastAsia="Times New Roman" w:cs="Arial"/>
      <w:b/>
      <w:color w:val="000000" w:themeColor="text1"/>
      <w:sz w:val="28"/>
      <w:szCs w:val="48"/>
    </w:rPr>
  </w:style>
  <w:style w:type="paragraph" w:customStyle="1" w:styleId="A13EF39FBA104F929CD1AFCE18C198C12">
    <w:name w:val="A13EF39FBA104F929CD1AFCE18C198C12"/>
    <w:rsid w:val="00095F8F"/>
    <w:pPr>
      <w:spacing w:after="0" w:line="240" w:lineRule="auto"/>
    </w:pPr>
    <w:rPr>
      <w:rFonts w:eastAsia="Times New Roman" w:cs="Arial"/>
      <w:b/>
      <w:color w:val="000000" w:themeColor="text1"/>
      <w:sz w:val="28"/>
      <w:szCs w:val="48"/>
    </w:rPr>
  </w:style>
  <w:style w:type="paragraph" w:customStyle="1" w:styleId="0B6A1C5589744123BDA7AAB8989338822">
    <w:name w:val="0B6A1C5589744123BDA7AAB8989338822"/>
    <w:rsid w:val="00095F8F"/>
    <w:pPr>
      <w:spacing w:after="0" w:line="240" w:lineRule="auto"/>
    </w:pPr>
    <w:rPr>
      <w:rFonts w:eastAsia="Times New Roman" w:cs="Arial"/>
      <w:b/>
      <w:color w:val="000000" w:themeColor="text1"/>
      <w:sz w:val="28"/>
      <w:szCs w:val="48"/>
    </w:rPr>
  </w:style>
  <w:style w:type="paragraph" w:customStyle="1" w:styleId="F81EA1E4BEFE434986BC1A83A602EAD82">
    <w:name w:val="F81EA1E4BEFE434986BC1A83A602EAD82"/>
    <w:rsid w:val="00095F8F"/>
    <w:pPr>
      <w:spacing w:after="0" w:line="240" w:lineRule="auto"/>
    </w:pPr>
    <w:rPr>
      <w:rFonts w:eastAsia="Times New Roman" w:cs="Arial"/>
      <w:b/>
      <w:color w:val="000000" w:themeColor="text1"/>
      <w:sz w:val="28"/>
      <w:szCs w:val="48"/>
    </w:rPr>
  </w:style>
  <w:style w:type="paragraph" w:customStyle="1" w:styleId="57E1408396D44095AC4208E1B46E6E6D2">
    <w:name w:val="57E1408396D44095AC4208E1B46E6E6D2"/>
    <w:rsid w:val="00095F8F"/>
    <w:pPr>
      <w:spacing w:after="0" w:line="240" w:lineRule="auto"/>
    </w:pPr>
    <w:rPr>
      <w:rFonts w:eastAsia="Times New Roman" w:cs="Arial"/>
      <w:b/>
      <w:color w:val="000000" w:themeColor="text1"/>
      <w:sz w:val="28"/>
      <w:szCs w:val="48"/>
    </w:rPr>
  </w:style>
  <w:style w:type="paragraph" w:customStyle="1" w:styleId="4874FCF3925B40709105A239891B95292">
    <w:name w:val="4874FCF3925B40709105A239891B95292"/>
    <w:rsid w:val="00095F8F"/>
    <w:pPr>
      <w:spacing w:after="0" w:line="240" w:lineRule="auto"/>
    </w:pPr>
    <w:rPr>
      <w:rFonts w:eastAsia="Times New Roman" w:cs="Arial"/>
      <w:b/>
      <w:color w:val="000000" w:themeColor="text1"/>
      <w:sz w:val="28"/>
      <w:szCs w:val="48"/>
    </w:rPr>
  </w:style>
  <w:style w:type="paragraph" w:customStyle="1" w:styleId="EAF96CBB0A0D428F8C16F1BFFCD9BC2A2">
    <w:name w:val="EAF96CBB0A0D428F8C16F1BFFCD9BC2A2"/>
    <w:rsid w:val="00095F8F"/>
    <w:pPr>
      <w:spacing w:after="0" w:line="240" w:lineRule="auto"/>
    </w:pPr>
    <w:rPr>
      <w:rFonts w:eastAsia="Times New Roman" w:cs="Arial"/>
      <w:b/>
      <w:color w:val="000000" w:themeColor="text1"/>
      <w:sz w:val="28"/>
      <w:szCs w:val="48"/>
    </w:rPr>
  </w:style>
  <w:style w:type="paragraph" w:customStyle="1" w:styleId="4D5F63E99A264CA2ACCEDCBA4B4602A42">
    <w:name w:val="4D5F63E99A264CA2ACCEDCBA4B4602A42"/>
    <w:rsid w:val="00095F8F"/>
    <w:pPr>
      <w:spacing w:after="0" w:line="240" w:lineRule="auto"/>
    </w:pPr>
    <w:rPr>
      <w:rFonts w:eastAsia="Times New Roman" w:cs="Arial"/>
      <w:b/>
      <w:color w:val="000000" w:themeColor="text1"/>
      <w:sz w:val="28"/>
      <w:szCs w:val="48"/>
    </w:rPr>
  </w:style>
  <w:style w:type="paragraph" w:customStyle="1" w:styleId="2D8326B991AC49BF8FD4BA7EE93A5C3C2">
    <w:name w:val="2D8326B991AC49BF8FD4BA7EE93A5C3C2"/>
    <w:rsid w:val="00095F8F"/>
    <w:pPr>
      <w:spacing w:after="0" w:line="240" w:lineRule="auto"/>
    </w:pPr>
    <w:rPr>
      <w:rFonts w:eastAsia="Times New Roman" w:cs="Arial"/>
      <w:b/>
      <w:color w:val="000000" w:themeColor="text1"/>
      <w:sz w:val="28"/>
      <w:szCs w:val="48"/>
    </w:rPr>
  </w:style>
  <w:style w:type="paragraph" w:customStyle="1" w:styleId="322C52009DEA4A85B9E436CF820847862">
    <w:name w:val="322C52009DEA4A85B9E436CF82084786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2">
    <w:name w:val="C50B6D20552B41E4BE3685F20D0CD65E2"/>
    <w:rsid w:val="00095F8F"/>
    <w:pPr>
      <w:spacing w:after="0" w:line="240" w:lineRule="auto"/>
    </w:pPr>
    <w:rPr>
      <w:rFonts w:eastAsia="Times New Roman" w:cs="Arial"/>
      <w:b/>
      <w:color w:val="000000" w:themeColor="text1"/>
      <w:sz w:val="28"/>
      <w:szCs w:val="48"/>
    </w:rPr>
  </w:style>
  <w:style w:type="paragraph" w:customStyle="1" w:styleId="7BCBC938EC064185A1E49D97BCBA687A2">
    <w:name w:val="7BCBC938EC064185A1E49D97BCBA687A2"/>
    <w:rsid w:val="00095F8F"/>
    <w:pPr>
      <w:spacing w:after="0" w:line="240" w:lineRule="auto"/>
    </w:pPr>
    <w:rPr>
      <w:rFonts w:eastAsia="Times New Roman" w:cs="Arial"/>
      <w:b/>
      <w:color w:val="000000" w:themeColor="text1"/>
      <w:sz w:val="28"/>
      <w:szCs w:val="48"/>
    </w:rPr>
  </w:style>
  <w:style w:type="paragraph" w:customStyle="1" w:styleId="D8B5BDB16A784390A584F064C2F9153B2">
    <w:name w:val="D8B5BDB16A784390A584F064C2F9153B2"/>
    <w:rsid w:val="00095F8F"/>
    <w:pPr>
      <w:spacing w:after="0" w:line="240" w:lineRule="auto"/>
    </w:pPr>
    <w:rPr>
      <w:rFonts w:eastAsia="Times New Roman" w:cs="Arial"/>
      <w:b/>
      <w:color w:val="000000" w:themeColor="text1"/>
      <w:sz w:val="28"/>
      <w:szCs w:val="48"/>
    </w:rPr>
  </w:style>
  <w:style w:type="paragraph" w:customStyle="1" w:styleId="ECE9D09B0BBF41E6B3EC08413AD143ED2">
    <w:name w:val="ECE9D09B0BBF41E6B3EC08413AD143ED2"/>
    <w:rsid w:val="00095F8F"/>
    <w:pPr>
      <w:spacing w:after="0" w:line="240" w:lineRule="auto"/>
    </w:pPr>
    <w:rPr>
      <w:rFonts w:eastAsia="Times New Roman" w:cs="Arial"/>
      <w:b/>
      <w:color w:val="000000" w:themeColor="text1"/>
      <w:sz w:val="28"/>
      <w:szCs w:val="48"/>
    </w:rPr>
  </w:style>
  <w:style w:type="paragraph" w:customStyle="1" w:styleId="A69B3D092B8244EBA074483D576BE1692">
    <w:name w:val="A69B3D092B8244EBA074483D576BE169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2">
    <w:name w:val="8694AEFF12B34CB3A465B0D40F27E3112"/>
    <w:rsid w:val="00095F8F"/>
    <w:pPr>
      <w:spacing w:after="0" w:line="240" w:lineRule="auto"/>
    </w:pPr>
    <w:rPr>
      <w:rFonts w:eastAsia="Times New Roman" w:cs="Arial"/>
      <w:b/>
      <w:color w:val="000000" w:themeColor="text1"/>
      <w:sz w:val="28"/>
      <w:szCs w:val="48"/>
    </w:rPr>
  </w:style>
  <w:style w:type="paragraph" w:customStyle="1" w:styleId="F28AA88D0F2E4A79A1727CE2B47A50E92">
    <w:name w:val="F28AA88D0F2E4A79A1727CE2B47A50E92"/>
    <w:rsid w:val="00095F8F"/>
    <w:pPr>
      <w:spacing w:after="0" w:line="240" w:lineRule="auto"/>
    </w:pPr>
    <w:rPr>
      <w:rFonts w:eastAsia="Times New Roman" w:cs="Arial"/>
      <w:b/>
      <w:color w:val="000000" w:themeColor="text1"/>
      <w:sz w:val="28"/>
      <w:szCs w:val="48"/>
    </w:rPr>
  </w:style>
  <w:style w:type="paragraph" w:customStyle="1" w:styleId="A747DBA642F64E2C9284042BCC40D3CB2">
    <w:name w:val="A747DBA642F64E2C9284042BCC40D3CB2"/>
    <w:rsid w:val="00095F8F"/>
    <w:pPr>
      <w:spacing w:after="0" w:line="240" w:lineRule="auto"/>
    </w:pPr>
    <w:rPr>
      <w:rFonts w:eastAsia="Times New Roman" w:cs="Arial"/>
      <w:b/>
      <w:color w:val="000000" w:themeColor="text1"/>
      <w:sz w:val="28"/>
      <w:szCs w:val="48"/>
    </w:rPr>
  </w:style>
  <w:style w:type="paragraph" w:customStyle="1" w:styleId="45DED119298B48509663AAA8EE81FD9C2">
    <w:name w:val="45DED119298B48509663AAA8EE81FD9C2"/>
    <w:rsid w:val="00095F8F"/>
    <w:pPr>
      <w:spacing w:after="0" w:line="240" w:lineRule="auto"/>
    </w:pPr>
    <w:rPr>
      <w:rFonts w:eastAsia="Times New Roman" w:cs="Arial"/>
      <w:b/>
      <w:color w:val="000000" w:themeColor="text1"/>
      <w:sz w:val="28"/>
      <w:szCs w:val="48"/>
    </w:rPr>
  </w:style>
  <w:style w:type="paragraph" w:customStyle="1" w:styleId="661B542D99A544C0A681C00353EE80C62">
    <w:name w:val="661B542D99A544C0A681C00353EE80C62"/>
    <w:rsid w:val="00095F8F"/>
    <w:pPr>
      <w:spacing w:after="0" w:line="240" w:lineRule="auto"/>
    </w:pPr>
    <w:rPr>
      <w:rFonts w:eastAsia="Times New Roman" w:cs="Arial"/>
      <w:b/>
      <w:color w:val="000000" w:themeColor="text1"/>
      <w:sz w:val="28"/>
      <w:szCs w:val="48"/>
    </w:rPr>
  </w:style>
  <w:style w:type="paragraph" w:customStyle="1" w:styleId="6AAC33E9E49846F2B581CFFC5EC6889D2">
    <w:name w:val="6AAC33E9E49846F2B581CFFC5EC6889D2"/>
    <w:rsid w:val="00095F8F"/>
    <w:pPr>
      <w:spacing w:after="0" w:line="240" w:lineRule="auto"/>
    </w:pPr>
    <w:rPr>
      <w:rFonts w:eastAsia="Times New Roman" w:cs="Arial"/>
      <w:b/>
      <w:color w:val="000000" w:themeColor="text1"/>
      <w:sz w:val="28"/>
      <w:szCs w:val="48"/>
    </w:rPr>
  </w:style>
  <w:style w:type="paragraph" w:customStyle="1" w:styleId="809FD7B8E6B440BBBAB7CC81BBF801032">
    <w:name w:val="809FD7B8E6B440BBBAB7CC81BBF801032"/>
    <w:rsid w:val="00095F8F"/>
    <w:pPr>
      <w:spacing w:after="0" w:line="240" w:lineRule="auto"/>
    </w:pPr>
    <w:rPr>
      <w:rFonts w:eastAsia="Times New Roman" w:cs="Arial"/>
      <w:b/>
      <w:color w:val="000000" w:themeColor="text1"/>
      <w:sz w:val="28"/>
      <w:szCs w:val="48"/>
    </w:rPr>
  </w:style>
  <w:style w:type="paragraph" w:customStyle="1" w:styleId="B51E4C37DC594DC49464BBCE87EA64182">
    <w:name w:val="B51E4C37DC594DC49464BBCE87EA64182"/>
    <w:rsid w:val="00095F8F"/>
    <w:pPr>
      <w:spacing w:after="0" w:line="240" w:lineRule="auto"/>
    </w:pPr>
    <w:rPr>
      <w:rFonts w:eastAsia="Times New Roman" w:cs="Arial"/>
      <w:b/>
      <w:color w:val="000000" w:themeColor="text1"/>
      <w:sz w:val="28"/>
      <w:szCs w:val="48"/>
    </w:rPr>
  </w:style>
  <w:style w:type="paragraph" w:customStyle="1" w:styleId="FB8618AF25494088ADB273E33E6A03872">
    <w:name w:val="FB8618AF25494088ADB273E33E6A03872"/>
    <w:rsid w:val="00095F8F"/>
    <w:pPr>
      <w:spacing w:after="0" w:line="240" w:lineRule="auto"/>
    </w:pPr>
    <w:rPr>
      <w:rFonts w:eastAsia="Times New Roman" w:cs="Arial"/>
      <w:b/>
      <w:color w:val="000000" w:themeColor="text1"/>
      <w:sz w:val="28"/>
      <w:szCs w:val="48"/>
    </w:rPr>
  </w:style>
  <w:style w:type="paragraph" w:customStyle="1" w:styleId="C90A79AEE198458BA82B8098A14691B22">
    <w:name w:val="C90A79AEE198458BA82B8098A14691B22"/>
    <w:rsid w:val="00095F8F"/>
    <w:pPr>
      <w:spacing w:after="0" w:line="240" w:lineRule="auto"/>
    </w:pPr>
    <w:rPr>
      <w:rFonts w:eastAsia="Times New Roman" w:cs="Arial"/>
      <w:b/>
      <w:color w:val="000000" w:themeColor="text1"/>
      <w:sz w:val="28"/>
      <w:szCs w:val="48"/>
    </w:rPr>
  </w:style>
  <w:style w:type="paragraph" w:customStyle="1" w:styleId="98BAC1DB009541F19E2359B53E9BD5B12">
    <w:name w:val="98BAC1DB009541F19E2359B53E9BD5B12"/>
    <w:rsid w:val="00095F8F"/>
    <w:pPr>
      <w:spacing w:after="0" w:line="240" w:lineRule="auto"/>
    </w:pPr>
    <w:rPr>
      <w:rFonts w:eastAsia="Times New Roman" w:cs="Arial"/>
      <w:b/>
      <w:color w:val="000000" w:themeColor="text1"/>
      <w:sz w:val="28"/>
      <w:szCs w:val="48"/>
    </w:rPr>
  </w:style>
  <w:style w:type="paragraph" w:customStyle="1" w:styleId="28E52562F6CE4725AD295B7BAC0E5B9D2">
    <w:name w:val="28E52562F6CE4725AD295B7BAC0E5B9D2"/>
    <w:rsid w:val="00095F8F"/>
    <w:pPr>
      <w:spacing w:after="0" w:line="240" w:lineRule="auto"/>
    </w:pPr>
    <w:rPr>
      <w:rFonts w:eastAsia="Times New Roman" w:cs="Arial"/>
      <w:b/>
      <w:color w:val="000000" w:themeColor="text1"/>
      <w:sz w:val="28"/>
      <w:szCs w:val="48"/>
    </w:rPr>
  </w:style>
  <w:style w:type="paragraph" w:customStyle="1" w:styleId="046347BB8D334AF7986BABC03C0820482">
    <w:name w:val="046347BB8D334AF7986BABC03C0820482"/>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228AC36F3CC04B6FBF4589E71991C44D1">
    <w:name w:val="228AC36F3CC04B6FBF4589E71991C44D1"/>
    <w:rsid w:val="00095F8F"/>
    <w:pPr>
      <w:spacing w:after="0" w:line="240" w:lineRule="auto"/>
    </w:pPr>
    <w:rPr>
      <w:color w:val="0D0D0D" w:themeColor="text1" w:themeTint="F2"/>
      <w:sz w:val="28"/>
      <w:szCs w:val="24"/>
      <w:lang w:bidi="en-US"/>
    </w:rPr>
  </w:style>
  <w:style w:type="paragraph" w:customStyle="1" w:styleId="C399C63E92CA4D448D3C970685AA6B811">
    <w:name w:val="C399C63E92CA4D448D3C970685AA6B811"/>
    <w:rsid w:val="00095F8F"/>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3C19DAAD1F1B46AAABEE987C0140B43F1">
    <w:name w:val="3C19DAAD1F1B46AAABEE987C0140B43F1"/>
    <w:rsid w:val="00095F8F"/>
    <w:pPr>
      <w:spacing w:after="0" w:line="240" w:lineRule="auto"/>
    </w:pPr>
    <w:rPr>
      <w:color w:val="0D0D0D" w:themeColor="text1" w:themeTint="F2"/>
      <w:sz w:val="28"/>
      <w:szCs w:val="24"/>
      <w:lang w:bidi="en-US"/>
    </w:rPr>
  </w:style>
  <w:style w:type="paragraph" w:customStyle="1" w:styleId="22C3244D7989475B930E2D5F24D19FCA3">
    <w:name w:val="22C3244D7989475B930E2D5F24D19FCA3"/>
    <w:rsid w:val="00ED6087"/>
    <w:pPr>
      <w:spacing w:after="0" w:line="240" w:lineRule="auto"/>
    </w:pPr>
    <w:rPr>
      <w:color w:val="0D0D0D" w:themeColor="text1" w:themeTint="F2"/>
      <w:sz w:val="28"/>
      <w:szCs w:val="24"/>
      <w:lang w:bidi="en-US"/>
    </w:rPr>
  </w:style>
  <w:style w:type="paragraph" w:customStyle="1" w:styleId="B6F2C383A6264AF8B5A7092BC9AD3F813">
    <w:name w:val="B6F2C383A6264AF8B5A7092BC9AD3F8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3">
    <w:name w:val="B686063071F94B0CA6B1492A45C5B2223"/>
    <w:rsid w:val="00ED6087"/>
    <w:pPr>
      <w:spacing w:after="0" w:line="240" w:lineRule="auto"/>
    </w:pPr>
    <w:rPr>
      <w:rFonts w:eastAsia="Times New Roman" w:cs="Arial"/>
      <w:b/>
      <w:color w:val="000000" w:themeColor="text1"/>
      <w:sz w:val="28"/>
      <w:szCs w:val="48"/>
    </w:rPr>
  </w:style>
  <w:style w:type="paragraph" w:customStyle="1" w:styleId="9C09A44DE7994ED3883A76699F9164413">
    <w:name w:val="9C09A44DE7994ED3883A76699F9164413"/>
    <w:rsid w:val="00ED6087"/>
    <w:pPr>
      <w:spacing w:after="0" w:line="240" w:lineRule="auto"/>
    </w:pPr>
    <w:rPr>
      <w:rFonts w:eastAsia="Times New Roman" w:cs="Arial"/>
      <w:b/>
      <w:color w:val="000000" w:themeColor="text1"/>
      <w:sz w:val="28"/>
      <w:szCs w:val="48"/>
    </w:rPr>
  </w:style>
  <w:style w:type="paragraph" w:customStyle="1" w:styleId="153F3E3F246643EB86C6A313E0A421A93">
    <w:name w:val="153F3E3F246643EB86C6A313E0A421A93"/>
    <w:rsid w:val="00ED6087"/>
    <w:pPr>
      <w:spacing w:after="0" w:line="240" w:lineRule="auto"/>
    </w:pPr>
    <w:rPr>
      <w:rFonts w:eastAsia="Times New Roman" w:cs="Arial"/>
      <w:b/>
      <w:color w:val="000000" w:themeColor="text1"/>
      <w:sz w:val="28"/>
      <w:szCs w:val="48"/>
    </w:rPr>
  </w:style>
  <w:style w:type="paragraph" w:customStyle="1" w:styleId="FB180515D3444FA3959E5B4B137E11C63">
    <w:name w:val="FB180515D3444FA3959E5B4B137E11C63"/>
    <w:rsid w:val="00ED6087"/>
    <w:pPr>
      <w:spacing w:after="0" w:line="240" w:lineRule="auto"/>
    </w:pPr>
    <w:rPr>
      <w:rFonts w:eastAsia="Times New Roman" w:cs="Arial"/>
      <w:b/>
      <w:color w:val="000000" w:themeColor="text1"/>
      <w:sz w:val="28"/>
      <w:szCs w:val="48"/>
    </w:rPr>
  </w:style>
  <w:style w:type="paragraph" w:customStyle="1" w:styleId="0266FAE56D1945D0917F1F3315C2ADEA3">
    <w:name w:val="0266FAE56D1945D0917F1F3315C2ADEA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3">
    <w:name w:val="7564FC768E504D62B0E7081A9209A7B13"/>
    <w:rsid w:val="00ED6087"/>
    <w:pPr>
      <w:spacing w:after="0" w:line="240" w:lineRule="auto"/>
    </w:pPr>
    <w:rPr>
      <w:rFonts w:eastAsia="Times New Roman" w:cs="Arial"/>
      <w:b/>
      <w:color w:val="000000" w:themeColor="text1"/>
      <w:sz w:val="28"/>
      <w:szCs w:val="48"/>
    </w:rPr>
  </w:style>
  <w:style w:type="paragraph" w:customStyle="1" w:styleId="993E724E3BBA402DB2F1760FCCA4E6073">
    <w:name w:val="993E724E3BBA402DB2F1760FCCA4E6073"/>
    <w:rsid w:val="00ED6087"/>
    <w:pPr>
      <w:spacing w:after="0" w:line="240" w:lineRule="auto"/>
    </w:pPr>
    <w:rPr>
      <w:rFonts w:eastAsia="Times New Roman" w:cs="Arial"/>
      <w:b/>
      <w:color w:val="000000" w:themeColor="text1"/>
      <w:sz w:val="28"/>
      <w:szCs w:val="48"/>
    </w:rPr>
  </w:style>
  <w:style w:type="paragraph" w:customStyle="1" w:styleId="9E62DD825E49422FA35464E5F8398ACB3">
    <w:name w:val="9E62DD825E49422FA35464E5F8398ACB3"/>
    <w:rsid w:val="00ED6087"/>
    <w:pPr>
      <w:spacing w:after="0" w:line="240" w:lineRule="auto"/>
    </w:pPr>
    <w:rPr>
      <w:rFonts w:eastAsia="Times New Roman" w:cs="Arial"/>
      <w:b/>
      <w:color w:val="000000" w:themeColor="text1"/>
      <w:sz w:val="28"/>
      <w:szCs w:val="48"/>
    </w:rPr>
  </w:style>
  <w:style w:type="paragraph" w:customStyle="1" w:styleId="79F311AE86374BEFA0A6D8956258E37A3">
    <w:name w:val="79F311AE86374BEFA0A6D8956258E37A3"/>
    <w:rsid w:val="00ED6087"/>
    <w:pPr>
      <w:spacing w:after="0" w:line="240" w:lineRule="auto"/>
    </w:pPr>
    <w:rPr>
      <w:rFonts w:eastAsia="Times New Roman" w:cs="Arial"/>
      <w:b/>
      <w:color w:val="000000" w:themeColor="text1"/>
      <w:sz w:val="28"/>
      <w:szCs w:val="48"/>
    </w:rPr>
  </w:style>
  <w:style w:type="paragraph" w:customStyle="1" w:styleId="7C544A51375E4486A71E6549D05B36ED3">
    <w:name w:val="7C544A51375E4486A71E6549D05B36ED3"/>
    <w:rsid w:val="00ED6087"/>
    <w:pPr>
      <w:spacing w:after="0" w:line="240" w:lineRule="auto"/>
    </w:pPr>
    <w:rPr>
      <w:rFonts w:eastAsia="Times New Roman" w:cs="Arial"/>
      <w:b/>
      <w:color w:val="000000" w:themeColor="text1"/>
      <w:sz w:val="28"/>
      <w:szCs w:val="48"/>
    </w:rPr>
  </w:style>
  <w:style w:type="paragraph" w:customStyle="1" w:styleId="302856C8715B43A8A4A434E4FCADF04A3">
    <w:name w:val="302856C8715B43A8A4A434E4FCADF04A3"/>
    <w:rsid w:val="00ED6087"/>
    <w:pPr>
      <w:spacing w:after="0" w:line="240" w:lineRule="auto"/>
    </w:pPr>
    <w:rPr>
      <w:rFonts w:eastAsia="Times New Roman" w:cs="Arial"/>
      <w:b/>
      <w:color w:val="000000" w:themeColor="text1"/>
      <w:sz w:val="28"/>
      <w:szCs w:val="48"/>
    </w:rPr>
  </w:style>
  <w:style w:type="paragraph" w:customStyle="1" w:styleId="D0E0D200DAE84332A1110594101BCFFC3">
    <w:name w:val="D0E0D200DAE84332A1110594101BCFFC3"/>
    <w:rsid w:val="00ED6087"/>
    <w:pPr>
      <w:spacing w:after="0" w:line="240" w:lineRule="auto"/>
    </w:pPr>
    <w:rPr>
      <w:rFonts w:eastAsia="Times New Roman" w:cs="Arial"/>
      <w:b/>
      <w:color w:val="000000" w:themeColor="text1"/>
      <w:sz w:val="28"/>
      <w:szCs w:val="48"/>
    </w:rPr>
  </w:style>
  <w:style w:type="paragraph" w:customStyle="1" w:styleId="60A7D69746D5434BB187A3FDA50ED8E13">
    <w:name w:val="60A7D69746D5434BB187A3FDA50ED8E13"/>
    <w:rsid w:val="00ED6087"/>
    <w:pPr>
      <w:spacing w:after="0" w:line="240" w:lineRule="auto"/>
    </w:pPr>
    <w:rPr>
      <w:rFonts w:eastAsia="Times New Roman" w:cs="Arial"/>
      <w:b/>
      <w:color w:val="000000" w:themeColor="text1"/>
      <w:sz w:val="28"/>
      <w:szCs w:val="48"/>
    </w:rPr>
  </w:style>
  <w:style w:type="paragraph" w:customStyle="1" w:styleId="0A3980F483E745A68E004D8648A3D5503">
    <w:name w:val="0A3980F483E745A68E004D8648A3D5503"/>
    <w:rsid w:val="00ED6087"/>
    <w:pPr>
      <w:spacing w:after="0" w:line="240" w:lineRule="auto"/>
    </w:pPr>
    <w:rPr>
      <w:rFonts w:eastAsia="Times New Roman" w:cs="Arial"/>
      <w:b/>
      <w:color w:val="000000" w:themeColor="text1"/>
      <w:sz w:val="28"/>
      <w:szCs w:val="48"/>
    </w:rPr>
  </w:style>
  <w:style w:type="paragraph" w:customStyle="1" w:styleId="17A74174E08D4C5B84A5B948D9A2323F3">
    <w:name w:val="17A74174E08D4C5B84A5B948D9A2323F3"/>
    <w:rsid w:val="00ED6087"/>
    <w:pPr>
      <w:spacing w:after="0" w:line="240" w:lineRule="auto"/>
    </w:pPr>
    <w:rPr>
      <w:rFonts w:eastAsia="Times New Roman" w:cs="Arial"/>
      <w:b/>
      <w:color w:val="000000" w:themeColor="text1"/>
      <w:sz w:val="28"/>
      <w:szCs w:val="48"/>
    </w:rPr>
  </w:style>
  <w:style w:type="paragraph" w:customStyle="1" w:styleId="C760B7099DF349F0BAFB641A41CA7CF33">
    <w:name w:val="C760B7099DF349F0BAFB641A41CA7CF33"/>
    <w:rsid w:val="00ED6087"/>
    <w:pPr>
      <w:spacing w:after="0" w:line="240" w:lineRule="auto"/>
    </w:pPr>
    <w:rPr>
      <w:rFonts w:eastAsia="Times New Roman" w:cs="Arial"/>
      <w:b/>
      <w:color w:val="000000" w:themeColor="text1"/>
      <w:sz w:val="28"/>
      <w:szCs w:val="48"/>
    </w:rPr>
  </w:style>
  <w:style w:type="paragraph" w:customStyle="1" w:styleId="47DBCEB8F6A24388819DD110D8CF5E953">
    <w:name w:val="47DBCEB8F6A24388819DD110D8CF5E953"/>
    <w:rsid w:val="00ED6087"/>
    <w:pPr>
      <w:spacing w:after="0" w:line="240" w:lineRule="auto"/>
    </w:pPr>
    <w:rPr>
      <w:rFonts w:eastAsia="Times New Roman" w:cs="Arial"/>
      <w:b/>
      <w:color w:val="000000" w:themeColor="text1"/>
      <w:sz w:val="28"/>
      <w:szCs w:val="48"/>
    </w:rPr>
  </w:style>
  <w:style w:type="paragraph" w:customStyle="1" w:styleId="5C82DB2D6DA949B782C70BCA5ABFF81A3">
    <w:name w:val="5C82DB2D6DA949B782C70BCA5ABFF81A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3">
    <w:name w:val="0D4FB978FF5C459D8B91BE6308A1983E3"/>
    <w:rsid w:val="00ED6087"/>
    <w:pPr>
      <w:spacing w:after="0" w:line="240" w:lineRule="auto"/>
    </w:pPr>
    <w:rPr>
      <w:rFonts w:eastAsia="Times New Roman" w:cs="Arial"/>
      <w:b/>
      <w:color w:val="000000" w:themeColor="text1"/>
      <w:sz w:val="28"/>
      <w:szCs w:val="48"/>
    </w:rPr>
  </w:style>
  <w:style w:type="paragraph" w:customStyle="1" w:styleId="0C7DC8CA078B4D33B0B7C6B9004FF19F3">
    <w:name w:val="0C7DC8CA078B4D33B0B7C6B9004FF19F3"/>
    <w:rsid w:val="00ED6087"/>
    <w:pPr>
      <w:spacing w:after="0" w:line="240" w:lineRule="auto"/>
    </w:pPr>
    <w:rPr>
      <w:rFonts w:eastAsia="Times New Roman" w:cs="Arial"/>
      <w:b/>
      <w:color w:val="000000" w:themeColor="text1"/>
      <w:sz w:val="28"/>
      <w:szCs w:val="48"/>
    </w:rPr>
  </w:style>
  <w:style w:type="paragraph" w:customStyle="1" w:styleId="F30F7186ACDB44A5B816810F2590EF9F3">
    <w:name w:val="F30F7186ACDB44A5B816810F2590EF9F3"/>
    <w:rsid w:val="00ED6087"/>
    <w:pPr>
      <w:spacing w:after="0" w:line="240" w:lineRule="auto"/>
    </w:pPr>
    <w:rPr>
      <w:rFonts w:eastAsia="Times New Roman" w:cs="Arial"/>
      <w:b/>
      <w:color w:val="000000" w:themeColor="text1"/>
      <w:sz w:val="28"/>
      <w:szCs w:val="48"/>
    </w:rPr>
  </w:style>
  <w:style w:type="paragraph" w:customStyle="1" w:styleId="E1FEC7E0E8094E3480A55298B2B55AF33">
    <w:name w:val="E1FEC7E0E8094E3480A55298B2B55AF33"/>
    <w:rsid w:val="00ED6087"/>
    <w:pPr>
      <w:spacing w:after="0" w:line="240" w:lineRule="auto"/>
    </w:pPr>
    <w:rPr>
      <w:rFonts w:eastAsia="Times New Roman" w:cs="Arial"/>
      <w:b/>
      <w:color w:val="000000" w:themeColor="text1"/>
      <w:sz w:val="28"/>
      <w:szCs w:val="48"/>
    </w:rPr>
  </w:style>
  <w:style w:type="paragraph" w:customStyle="1" w:styleId="AAC032C818774261883E7E2FA5B97F5E3">
    <w:name w:val="AAC032C818774261883E7E2FA5B97F5E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3">
    <w:name w:val="D5B50B834D434939865C1C2B5F9EEA1C3"/>
    <w:rsid w:val="00ED6087"/>
    <w:pPr>
      <w:spacing w:after="0" w:line="240" w:lineRule="auto"/>
    </w:pPr>
    <w:rPr>
      <w:rFonts w:eastAsia="Times New Roman" w:cs="Arial"/>
      <w:b/>
      <w:color w:val="000000" w:themeColor="text1"/>
      <w:sz w:val="28"/>
      <w:szCs w:val="48"/>
    </w:rPr>
  </w:style>
  <w:style w:type="paragraph" w:customStyle="1" w:styleId="4A0B05AFD53B4FE8974D47536A7FCA323">
    <w:name w:val="4A0B05AFD53B4FE8974D47536A7FCA323"/>
    <w:rsid w:val="00ED6087"/>
    <w:pPr>
      <w:spacing w:after="0" w:line="240" w:lineRule="auto"/>
    </w:pPr>
    <w:rPr>
      <w:rFonts w:eastAsia="Times New Roman" w:cs="Arial"/>
      <w:b/>
      <w:color w:val="000000" w:themeColor="text1"/>
      <w:sz w:val="28"/>
      <w:szCs w:val="48"/>
    </w:rPr>
  </w:style>
  <w:style w:type="paragraph" w:customStyle="1" w:styleId="CF0F4FCDA8C74B8AB95D2AA96BABC4A43">
    <w:name w:val="CF0F4FCDA8C74B8AB95D2AA96BABC4A43"/>
    <w:rsid w:val="00ED6087"/>
    <w:pPr>
      <w:spacing w:after="0" w:line="240" w:lineRule="auto"/>
    </w:pPr>
    <w:rPr>
      <w:rFonts w:eastAsia="Times New Roman" w:cs="Arial"/>
      <w:b/>
      <w:color w:val="000000" w:themeColor="text1"/>
      <w:sz w:val="28"/>
      <w:szCs w:val="48"/>
    </w:rPr>
  </w:style>
  <w:style w:type="paragraph" w:customStyle="1" w:styleId="0AC0E1F1CF024A2F9C85652203FC5D0E3">
    <w:name w:val="0AC0E1F1CF024A2F9C85652203FC5D0E3"/>
    <w:rsid w:val="00ED6087"/>
    <w:pPr>
      <w:spacing w:after="0" w:line="240" w:lineRule="auto"/>
    </w:pPr>
    <w:rPr>
      <w:rFonts w:eastAsia="Times New Roman" w:cs="Arial"/>
      <w:b/>
      <w:color w:val="000000" w:themeColor="text1"/>
      <w:sz w:val="28"/>
      <w:szCs w:val="48"/>
    </w:rPr>
  </w:style>
  <w:style w:type="paragraph" w:customStyle="1" w:styleId="A13EF39FBA104F929CD1AFCE18C198C13">
    <w:name w:val="A13EF39FBA104F929CD1AFCE18C198C13"/>
    <w:rsid w:val="00ED6087"/>
    <w:pPr>
      <w:spacing w:after="0" w:line="240" w:lineRule="auto"/>
    </w:pPr>
    <w:rPr>
      <w:rFonts w:eastAsia="Times New Roman" w:cs="Arial"/>
      <w:b/>
      <w:color w:val="000000" w:themeColor="text1"/>
      <w:sz w:val="28"/>
      <w:szCs w:val="48"/>
    </w:rPr>
  </w:style>
  <w:style w:type="paragraph" w:customStyle="1" w:styleId="0B6A1C5589744123BDA7AAB8989338823">
    <w:name w:val="0B6A1C5589744123BDA7AAB8989338823"/>
    <w:rsid w:val="00ED6087"/>
    <w:pPr>
      <w:spacing w:after="0" w:line="240" w:lineRule="auto"/>
    </w:pPr>
    <w:rPr>
      <w:rFonts w:eastAsia="Times New Roman" w:cs="Arial"/>
      <w:b/>
      <w:color w:val="000000" w:themeColor="text1"/>
      <w:sz w:val="28"/>
      <w:szCs w:val="48"/>
    </w:rPr>
  </w:style>
  <w:style w:type="paragraph" w:customStyle="1" w:styleId="F81EA1E4BEFE434986BC1A83A602EAD83">
    <w:name w:val="F81EA1E4BEFE434986BC1A83A602EAD83"/>
    <w:rsid w:val="00ED6087"/>
    <w:pPr>
      <w:spacing w:after="0" w:line="240" w:lineRule="auto"/>
    </w:pPr>
    <w:rPr>
      <w:rFonts w:eastAsia="Times New Roman" w:cs="Arial"/>
      <w:b/>
      <w:color w:val="000000" w:themeColor="text1"/>
      <w:sz w:val="28"/>
      <w:szCs w:val="48"/>
    </w:rPr>
  </w:style>
  <w:style w:type="paragraph" w:customStyle="1" w:styleId="57E1408396D44095AC4208E1B46E6E6D3">
    <w:name w:val="57E1408396D44095AC4208E1B46E6E6D3"/>
    <w:rsid w:val="00ED6087"/>
    <w:pPr>
      <w:spacing w:after="0" w:line="240" w:lineRule="auto"/>
    </w:pPr>
    <w:rPr>
      <w:rFonts w:eastAsia="Times New Roman" w:cs="Arial"/>
      <w:b/>
      <w:color w:val="000000" w:themeColor="text1"/>
      <w:sz w:val="28"/>
      <w:szCs w:val="48"/>
    </w:rPr>
  </w:style>
  <w:style w:type="paragraph" w:customStyle="1" w:styleId="4874FCF3925B40709105A239891B95293">
    <w:name w:val="4874FCF3925B40709105A239891B95293"/>
    <w:rsid w:val="00ED6087"/>
    <w:pPr>
      <w:spacing w:after="0" w:line="240" w:lineRule="auto"/>
    </w:pPr>
    <w:rPr>
      <w:rFonts w:eastAsia="Times New Roman" w:cs="Arial"/>
      <w:b/>
      <w:color w:val="000000" w:themeColor="text1"/>
      <w:sz w:val="28"/>
      <w:szCs w:val="48"/>
    </w:rPr>
  </w:style>
  <w:style w:type="paragraph" w:customStyle="1" w:styleId="EAF96CBB0A0D428F8C16F1BFFCD9BC2A3">
    <w:name w:val="EAF96CBB0A0D428F8C16F1BFFCD9BC2A3"/>
    <w:rsid w:val="00ED6087"/>
    <w:pPr>
      <w:spacing w:after="0" w:line="240" w:lineRule="auto"/>
    </w:pPr>
    <w:rPr>
      <w:rFonts w:eastAsia="Times New Roman" w:cs="Arial"/>
      <w:b/>
      <w:color w:val="000000" w:themeColor="text1"/>
      <w:sz w:val="28"/>
      <w:szCs w:val="48"/>
    </w:rPr>
  </w:style>
  <w:style w:type="paragraph" w:customStyle="1" w:styleId="4D5F63E99A264CA2ACCEDCBA4B4602A43">
    <w:name w:val="4D5F63E99A264CA2ACCEDCBA4B4602A43"/>
    <w:rsid w:val="00ED6087"/>
    <w:pPr>
      <w:spacing w:after="0" w:line="240" w:lineRule="auto"/>
    </w:pPr>
    <w:rPr>
      <w:rFonts w:eastAsia="Times New Roman" w:cs="Arial"/>
      <w:b/>
      <w:color w:val="000000" w:themeColor="text1"/>
      <w:sz w:val="28"/>
      <w:szCs w:val="48"/>
    </w:rPr>
  </w:style>
  <w:style w:type="paragraph" w:customStyle="1" w:styleId="2D8326B991AC49BF8FD4BA7EE93A5C3C3">
    <w:name w:val="2D8326B991AC49BF8FD4BA7EE93A5C3C3"/>
    <w:rsid w:val="00ED6087"/>
    <w:pPr>
      <w:spacing w:after="0" w:line="240" w:lineRule="auto"/>
    </w:pPr>
    <w:rPr>
      <w:rFonts w:eastAsia="Times New Roman" w:cs="Arial"/>
      <w:b/>
      <w:color w:val="000000" w:themeColor="text1"/>
      <w:sz w:val="28"/>
      <w:szCs w:val="48"/>
    </w:rPr>
  </w:style>
  <w:style w:type="paragraph" w:customStyle="1" w:styleId="322C52009DEA4A85B9E436CF820847863">
    <w:name w:val="322C52009DEA4A85B9E436CF82084786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3">
    <w:name w:val="C50B6D20552B41E4BE3685F20D0CD65E3"/>
    <w:rsid w:val="00ED6087"/>
    <w:pPr>
      <w:spacing w:after="0" w:line="240" w:lineRule="auto"/>
    </w:pPr>
    <w:rPr>
      <w:rFonts w:eastAsia="Times New Roman" w:cs="Arial"/>
      <w:b/>
      <w:color w:val="000000" w:themeColor="text1"/>
      <w:sz w:val="28"/>
      <w:szCs w:val="48"/>
    </w:rPr>
  </w:style>
  <w:style w:type="paragraph" w:customStyle="1" w:styleId="7BCBC938EC064185A1E49D97BCBA687A3">
    <w:name w:val="7BCBC938EC064185A1E49D97BCBA687A3"/>
    <w:rsid w:val="00ED6087"/>
    <w:pPr>
      <w:spacing w:after="0" w:line="240" w:lineRule="auto"/>
    </w:pPr>
    <w:rPr>
      <w:rFonts w:eastAsia="Times New Roman" w:cs="Arial"/>
      <w:b/>
      <w:color w:val="000000" w:themeColor="text1"/>
      <w:sz w:val="28"/>
      <w:szCs w:val="48"/>
    </w:rPr>
  </w:style>
  <w:style w:type="paragraph" w:customStyle="1" w:styleId="D8B5BDB16A784390A584F064C2F9153B3">
    <w:name w:val="D8B5BDB16A784390A584F064C2F9153B3"/>
    <w:rsid w:val="00ED6087"/>
    <w:pPr>
      <w:spacing w:after="0" w:line="240" w:lineRule="auto"/>
    </w:pPr>
    <w:rPr>
      <w:rFonts w:eastAsia="Times New Roman" w:cs="Arial"/>
      <w:b/>
      <w:color w:val="000000" w:themeColor="text1"/>
      <w:sz w:val="28"/>
      <w:szCs w:val="48"/>
    </w:rPr>
  </w:style>
  <w:style w:type="paragraph" w:customStyle="1" w:styleId="ECE9D09B0BBF41E6B3EC08413AD143ED3">
    <w:name w:val="ECE9D09B0BBF41E6B3EC08413AD143ED3"/>
    <w:rsid w:val="00ED6087"/>
    <w:pPr>
      <w:spacing w:after="0" w:line="240" w:lineRule="auto"/>
    </w:pPr>
    <w:rPr>
      <w:rFonts w:eastAsia="Times New Roman" w:cs="Arial"/>
      <w:b/>
      <w:color w:val="000000" w:themeColor="text1"/>
      <w:sz w:val="28"/>
      <w:szCs w:val="48"/>
    </w:rPr>
  </w:style>
  <w:style w:type="paragraph" w:customStyle="1" w:styleId="A69B3D092B8244EBA074483D576BE1693">
    <w:name w:val="A69B3D092B8244EBA074483D576BE169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3">
    <w:name w:val="8694AEFF12B34CB3A465B0D40F27E3113"/>
    <w:rsid w:val="00ED6087"/>
    <w:pPr>
      <w:spacing w:after="0" w:line="240" w:lineRule="auto"/>
    </w:pPr>
    <w:rPr>
      <w:rFonts w:eastAsia="Times New Roman" w:cs="Arial"/>
      <w:b/>
      <w:color w:val="000000" w:themeColor="text1"/>
      <w:sz w:val="28"/>
      <w:szCs w:val="48"/>
    </w:rPr>
  </w:style>
  <w:style w:type="paragraph" w:customStyle="1" w:styleId="F28AA88D0F2E4A79A1727CE2B47A50E93">
    <w:name w:val="F28AA88D0F2E4A79A1727CE2B47A50E93"/>
    <w:rsid w:val="00ED6087"/>
    <w:pPr>
      <w:spacing w:after="0" w:line="240" w:lineRule="auto"/>
    </w:pPr>
    <w:rPr>
      <w:rFonts w:eastAsia="Times New Roman" w:cs="Arial"/>
      <w:b/>
      <w:color w:val="000000" w:themeColor="text1"/>
      <w:sz w:val="28"/>
      <w:szCs w:val="48"/>
    </w:rPr>
  </w:style>
  <w:style w:type="paragraph" w:customStyle="1" w:styleId="A747DBA642F64E2C9284042BCC40D3CB3">
    <w:name w:val="A747DBA642F64E2C9284042BCC40D3CB3"/>
    <w:rsid w:val="00ED6087"/>
    <w:pPr>
      <w:spacing w:after="0" w:line="240" w:lineRule="auto"/>
    </w:pPr>
    <w:rPr>
      <w:rFonts w:eastAsia="Times New Roman" w:cs="Arial"/>
      <w:b/>
      <w:color w:val="000000" w:themeColor="text1"/>
      <w:sz w:val="28"/>
      <w:szCs w:val="48"/>
    </w:rPr>
  </w:style>
  <w:style w:type="paragraph" w:customStyle="1" w:styleId="45DED119298B48509663AAA8EE81FD9C3">
    <w:name w:val="45DED119298B48509663AAA8EE81FD9C3"/>
    <w:rsid w:val="00ED6087"/>
    <w:pPr>
      <w:spacing w:after="0" w:line="240" w:lineRule="auto"/>
    </w:pPr>
    <w:rPr>
      <w:rFonts w:eastAsia="Times New Roman" w:cs="Arial"/>
      <w:b/>
      <w:color w:val="000000" w:themeColor="text1"/>
      <w:sz w:val="28"/>
      <w:szCs w:val="48"/>
    </w:rPr>
  </w:style>
  <w:style w:type="paragraph" w:customStyle="1" w:styleId="661B542D99A544C0A681C00353EE80C63">
    <w:name w:val="661B542D99A544C0A681C00353EE80C63"/>
    <w:rsid w:val="00ED6087"/>
    <w:pPr>
      <w:spacing w:after="0" w:line="240" w:lineRule="auto"/>
    </w:pPr>
    <w:rPr>
      <w:rFonts w:eastAsia="Times New Roman" w:cs="Arial"/>
      <w:b/>
      <w:color w:val="000000" w:themeColor="text1"/>
      <w:sz w:val="28"/>
      <w:szCs w:val="48"/>
    </w:rPr>
  </w:style>
  <w:style w:type="paragraph" w:customStyle="1" w:styleId="6AAC33E9E49846F2B581CFFC5EC6889D3">
    <w:name w:val="6AAC33E9E49846F2B581CFFC5EC6889D3"/>
    <w:rsid w:val="00ED6087"/>
    <w:pPr>
      <w:spacing w:after="0" w:line="240" w:lineRule="auto"/>
    </w:pPr>
    <w:rPr>
      <w:rFonts w:eastAsia="Times New Roman" w:cs="Arial"/>
      <w:b/>
      <w:color w:val="000000" w:themeColor="text1"/>
      <w:sz w:val="28"/>
      <w:szCs w:val="48"/>
    </w:rPr>
  </w:style>
  <w:style w:type="paragraph" w:customStyle="1" w:styleId="809FD7B8E6B440BBBAB7CC81BBF801033">
    <w:name w:val="809FD7B8E6B440BBBAB7CC81BBF801033"/>
    <w:rsid w:val="00ED6087"/>
    <w:pPr>
      <w:spacing w:after="0" w:line="240" w:lineRule="auto"/>
    </w:pPr>
    <w:rPr>
      <w:rFonts w:eastAsia="Times New Roman" w:cs="Arial"/>
      <w:b/>
      <w:color w:val="000000" w:themeColor="text1"/>
      <w:sz w:val="28"/>
      <w:szCs w:val="48"/>
    </w:rPr>
  </w:style>
  <w:style w:type="paragraph" w:customStyle="1" w:styleId="B51E4C37DC594DC49464BBCE87EA64183">
    <w:name w:val="B51E4C37DC594DC49464BBCE87EA64183"/>
    <w:rsid w:val="00ED6087"/>
    <w:pPr>
      <w:spacing w:after="0" w:line="240" w:lineRule="auto"/>
    </w:pPr>
    <w:rPr>
      <w:rFonts w:eastAsia="Times New Roman" w:cs="Arial"/>
      <w:b/>
      <w:color w:val="000000" w:themeColor="text1"/>
      <w:sz w:val="28"/>
      <w:szCs w:val="48"/>
    </w:rPr>
  </w:style>
  <w:style w:type="paragraph" w:customStyle="1" w:styleId="FB8618AF25494088ADB273E33E6A03873">
    <w:name w:val="FB8618AF25494088ADB273E33E6A03873"/>
    <w:rsid w:val="00ED6087"/>
    <w:pPr>
      <w:spacing w:after="0" w:line="240" w:lineRule="auto"/>
    </w:pPr>
    <w:rPr>
      <w:rFonts w:eastAsia="Times New Roman" w:cs="Arial"/>
      <w:b/>
      <w:color w:val="000000" w:themeColor="text1"/>
      <w:sz w:val="28"/>
      <w:szCs w:val="48"/>
    </w:rPr>
  </w:style>
  <w:style w:type="paragraph" w:customStyle="1" w:styleId="C90A79AEE198458BA82B8098A14691B23">
    <w:name w:val="C90A79AEE198458BA82B8098A14691B23"/>
    <w:rsid w:val="00ED6087"/>
    <w:pPr>
      <w:spacing w:after="0" w:line="240" w:lineRule="auto"/>
    </w:pPr>
    <w:rPr>
      <w:rFonts w:eastAsia="Times New Roman" w:cs="Arial"/>
      <w:b/>
      <w:color w:val="000000" w:themeColor="text1"/>
      <w:sz w:val="28"/>
      <w:szCs w:val="48"/>
    </w:rPr>
  </w:style>
  <w:style w:type="paragraph" w:customStyle="1" w:styleId="98BAC1DB009541F19E2359B53E9BD5B13">
    <w:name w:val="98BAC1DB009541F19E2359B53E9BD5B13"/>
    <w:rsid w:val="00ED6087"/>
    <w:pPr>
      <w:spacing w:after="0" w:line="240" w:lineRule="auto"/>
    </w:pPr>
    <w:rPr>
      <w:rFonts w:eastAsia="Times New Roman" w:cs="Arial"/>
      <w:b/>
      <w:color w:val="000000" w:themeColor="text1"/>
      <w:sz w:val="28"/>
      <w:szCs w:val="48"/>
    </w:rPr>
  </w:style>
  <w:style w:type="paragraph" w:customStyle="1" w:styleId="28E52562F6CE4725AD295B7BAC0E5B9D3">
    <w:name w:val="28E52562F6CE4725AD295B7BAC0E5B9D3"/>
    <w:rsid w:val="00ED6087"/>
    <w:pPr>
      <w:spacing w:after="0" w:line="240" w:lineRule="auto"/>
    </w:pPr>
    <w:rPr>
      <w:rFonts w:eastAsia="Times New Roman" w:cs="Arial"/>
      <w:b/>
      <w:color w:val="000000" w:themeColor="text1"/>
      <w:sz w:val="28"/>
      <w:szCs w:val="48"/>
    </w:rPr>
  </w:style>
  <w:style w:type="paragraph" w:customStyle="1" w:styleId="046347BB8D334AF7986BABC03C0820483">
    <w:name w:val="046347BB8D334AF7986BABC03C082048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
    <w:name w:val="EFE625F00D1442DC855883C4AFD167EB"/>
    <w:rsid w:val="00ED6087"/>
    <w:pPr>
      <w:spacing w:after="0" w:line="240" w:lineRule="auto"/>
    </w:pPr>
    <w:rPr>
      <w:color w:val="0D0D0D" w:themeColor="text1" w:themeTint="F2"/>
      <w:sz w:val="28"/>
      <w:szCs w:val="24"/>
      <w:lang w:bidi="en-US"/>
    </w:rPr>
  </w:style>
  <w:style w:type="paragraph" w:customStyle="1" w:styleId="29C36073041B47A887CFAE79A05136A1">
    <w:name w:val="29C36073041B47A887CFAE79A05136A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
    <w:name w:val="A21CB0C1CD3040FE96B4137A9B614B92"/>
    <w:rsid w:val="00ED6087"/>
    <w:pPr>
      <w:spacing w:after="0" w:line="240" w:lineRule="auto"/>
    </w:pPr>
    <w:rPr>
      <w:color w:val="0D0D0D" w:themeColor="text1" w:themeTint="F2"/>
      <w:sz w:val="28"/>
      <w:szCs w:val="24"/>
      <w:lang w:bidi="en-US"/>
    </w:rPr>
  </w:style>
  <w:style w:type="paragraph" w:customStyle="1" w:styleId="22C3244D7989475B930E2D5F24D19FCA4">
    <w:name w:val="22C3244D7989475B930E2D5F24D19FCA4"/>
    <w:rsid w:val="00ED6087"/>
    <w:pPr>
      <w:spacing w:after="0" w:line="240" w:lineRule="auto"/>
    </w:pPr>
    <w:rPr>
      <w:color w:val="0D0D0D" w:themeColor="text1" w:themeTint="F2"/>
      <w:sz w:val="28"/>
      <w:szCs w:val="24"/>
      <w:lang w:bidi="en-US"/>
    </w:rPr>
  </w:style>
  <w:style w:type="paragraph" w:customStyle="1" w:styleId="B6F2C383A6264AF8B5A7092BC9AD3F814">
    <w:name w:val="B6F2C383A6264AF8B5A7092BC9AD3F8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4">
    <w:name w:val="B686063071F94B0CA6B1492A45C5B2224"/>
    <w:rsid w:val="00ED6087"/>
    <w:pPr>
      <w:spacing w:after="0" w:line="240" w:lineRule="auto"/>
    </w:pPr>
    <w:rPr>
      <w:rFonts w:eastAsia="Times New Roman" w:cs="Arial"/>
      <w:b/>
      <w:color w:val="000000" w:themeColor="text1"/>
      <w:sz w:val="28"/>
      <w:szCs w:val="48"/>
    </w:rPr>
  </w:style>
  <w:style w:type="paragraph" w:customStyle="1" w:styleId="9C09A44DE7994ED3883A76699F9164414">
    <w:name w:val="9C09A44DE7994ED3883A76699F9164414"/>
    <w:rsid w:val="00ED6087"/>
    <w:pPr>
      <w:spacing w:after="0" w:line="240" w:lineRule="auto"/>
    </w:pPr>
    <w:rPr>
      <w:rFonts w:eastAsia="Times New Roman" w:cs="Arial"/>
      <w:b/>
      <w:color w:val="000000" w:themeColor="text1"/>
      <w:sz w:val="28"/>
      <w:szCs w:val="48"/>
    </w:rPr>
  </w:style>
  <w:style w:type="paragraph" w:customStyle="1" w:styleId="153F3E3F246643EB86C6A313E0A421A94">
    <w:name w:val="153F3E3F246643EB86C6A313E0A421A94"/>
    <w:rsid w:val="00ED6087"/>
    <w:pPr>
      <w:spacing w:after="0" w:line="240" w:lineRule="auto"/>
    </w:pPr>
    <w:rPr>
      <w:rFonts w:eastAsia="Times New Roman" w:cs="Arial"/>
      <w:b/>
      <w:color w:val="000000" w:themeColor="text1"/>
      <w:sz w:val="28"/>
      <w:szCs w:val="48"/>
    </w:rPr>
  </w:style>
  <w:style w:type="paragraph" w:customStyle="1" w:styleId="FB180515D3444FA3959E5B4B137E11C64">
    <w:name w:val="FB180515D3444FA3959E5B4B137E11C64"/>
    <w:rsid w:val="00ED6087"/>
    <w:pPr>
      <w:spacing w:after="0" w:line="240" w:lineRule="auto"/>
    </w:pPr>
    <w:rPr>
      <w:rFonts w:eastAsia="Times New Roman" w:cs="Arial"/>
      <w:b/>
      <w:color w:val="000000" w:themeColor="text1"/>
      <w:sz w:val="28"/>
      <w:szCs w:val="48"/>
    </w:rPr>
  </w:style>
  <w:style w:type="paragraph" w:customStyle="1" w:styleId="0266FAE56D1945D0917F1F3315C2ADEA4">
    <w:name w:val="0266FAE56D1945D0917F1F3315C2ADEA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4">
    <w:name w:val="7564FC768E504D62B0E7081A9209A7B14"/>
    <w:rsid w:val="00ED6087"/>
    <w:pPr>
      <w:spacing w:after="0" w:line="240" w:lineRule="auto"/>
    </w:pPr>
    <w:rPr>
      <w:rFonts w:eastAsia="Times New Roman" w:cs="Arial"/>
      <w:b/>
      <w:color w:val="000000" w:themeColor="text1"/>
      <w:sz w:val="28"/>
      <w:szCs w:val="48"/>
    </w:rPr>
  </w:style>
  <w:style w:type="paragraph" w:customStyle="1" w:styleId="993E724E3BBA402DB2F1760FCCA4E6074">
    <w:name w:val="993E724E3BBA402DB2F1760FCCA4E6074"/>
    <w:rsid w:val="00ED6087"/>
    <w:pPr>
      <w:spacing w:after="0" w:line="240" w:lineRule="auto"/>
    </w:pPr>
    <w:rPr>
      <w:rFonts w:eastAsia="Times New Roman" w:cs="Arial"/>
      <w:b/>
      <w:color w:val="000000" w:themeColor="text1"/>
      <w:sz w:val="28"/>
      <w:szCs w:val="48"/>
    </w:rPr>
  </w:style>
  <w:style w:type="paragraph" w:customStyle="1" w:styleId="9E62DD825E49422FA35464E5F8398ACB4">
    <w:name w:val="9E62DD825E49422FA35464E5F8398ACB4"/>
    <w:rsid w:val="00ED6087"/>
    <w:pPr>
      <w:spacing w:after="0" w:line="240" w:lineRule="auto"/>
    </w:pPr>
    <w:rPr>
      <w:rFonts w:eastAsia="Times New Roman" w:cs="Arial"/>
      <w:b/>
      <w:color w:val="000000" w:themeColor="text1"/>
      <w:sz w:val="28"/>
      <w:szCs w:val="48"/>
    </w:rPr>
  </w:style>
  <w:style w:type="paragraph" w:customStyle="1" w:styleId="79F311AE86374BEFA0A6D8956258E37A4">
    <w:name w:val="79F311AE86374BEFA0A6D8956258E37A4"/>
    <w:rsid w:val="00ED6087"/>
    <w:pPr>
      <w:spacing w:after="0" w:line="240" w:lineRule="auto"/>
    </w:pPr>
    <w:rPr>
      <w:rFonts w:eastAsia="Times New Roman" w:cs="Arial"/>
      <w:b/>
      <w:color w:val="000000" w:themeColor="text1"/>
      <w:sz w:val="28"/>
      <w:szCs w:val="48"/>
    </w:rPr>
  </w:style>
  <w:style w:type="paragraph" w:customStyle="1" w:styleId="7C544A51375E4486A71E6549D05B36ED4">
    <w:name w:val="7C544A51375E4486A71E6549D05B36ED4"/>
    <w:rsid w:val="00ED6087"/>
    <w:pPr>
      <w:spacing w:after="0" w:line="240" w:lineRule="auto"/>
    </w:pPr>
    <w:rPr>
      <w:rFonts w:eastAsia="Times New Roman" w:cs="Arial"/>
      <w:b/>
      <w:color w:val="000000" w:themeColor="text1"/>
      <w:sz w:val="28"/>
      <w:szCs w:val="48"/>
    </w:rPr>
  </w:style>
  <w:style w:type="paragraph" w:customStyle="1" w:styleId="302856C8715B43A8A4A434E4FCADF04A4">
    <w:name w:val="302856C8715B43A8A4A434E4FCADF04A4"/>
    <w:rsid w:val="00ED6087"/>
    <w:pPr>
      <w:spacing w:after="0" w:line="240" w:lineRule="auto"/>
    </w:pPr>
    <w:rPr>
      <w:rFonts w:eastAsia="Times New Roman" w:cs="Arial"/>
      <w:b/>
      <w:color w:val="000000" w:themeColor="text1"/>
      <w:sz w:val="28"/>
      <w:szCs w:val="48"/>
    </w:rPr>
  </w:style>
  <w:style w:type="paragraph" w:customStyle="1" w:styleId="D0E0D200DAE84332A1110594101BCFFC4">
    <w:name w:val="D0E0D200DAE84332A1110594101BCFFC4"/>
    <w:rsid w:val="00ED6087"/>
    <w:pPr>
      <w:spacing w:after="0" w:line="240" w:lineRule="auto"/>
    </w:pPr>
    <w:rPr>
      <w:rFonts w:eastAsia="Times New Roman" w:cs="Arial"/>
      <w:b/>
      <w:color w:val="000000" w:themeColor="text1"/>
      <w:sz w:val="28"/>
      <w:szCs w:val="48"/>
    </w:rPr>
  </w:style>
  <w:style w:type="paragraph" w:customStyle="1" w:styleId="60A7D69746D5434BB187A3FDA50ED8E14">
    <w:name w:val="60A7D69746D5434BB187A3FDA50ED8E14"/>
    <w:rsid w:val="00ED6087"/>
    <w:pPr>
      <w:spacing w:after="0" w:line="240" w:lineRule="auto"/>
    </w:pPr>
    <w:rPr>
      <w:rFonts w:eastAsia="Times New Roman" w:cs="Arial"/>
      <w:b/>
      <w:color w:val="000000" w:themeColor="text1"/>
      <w:sz w:val="28"/>
      <w:szCs w:val="48"/>
    </w:rPr>
  </w:style>
  <w:style w:type="paragraph" w:customStyle="1" w:styleId="0A3980F483E745A68E004D8648A3D5504">
    <w:name w:val="0A3980F483E745A68E004D8648A3D5504"/>
    <w:rsid w:val="00ED6087"/>
    <w:pPr>
      <w:spacing w:after="0" w:line="240" w:lineRule="auto"/>
    </w:pPr>
    <w:rPr>
      <w:rFonts w:eastAsia="Times New Roman" w:cs="Arial"/>
      <w:b/>
      <w:color w:val="000000" w:themeColor="text1"/>
      <w:sz w:val="28"/>
      <w:szCs w:val="48"/>
    </w:rPr>
  </w:style>
  <w:style w:type="paragraph" w:customStyle="1" w:styleId="17A74174E08D4C5B84A5B948D9A2323F4">
    <w:name w:val="17A74174E08D4C5B84A5B948D9A2323F4"/>
    <w:rsid w:val="00ED6087"/>
    <w:pPr>
      <w:spacing w:after="0" w:line="240" w:lineRule="auto"/>
    </w:pPr>
    <w:rPr>
      <w:rFonts w:eastAsia="Times New Roman" w:cs="Arial"/>
      <w:b/>
      <w:color w:val="000000" w:themeColor="text1"/>
      <w:sz w:val="28"/>
      <w:szCs w:val="48"/>
    </w:rPr>
  </w:style>
  <w:style w:type="paragraph" w:customStyle="1" w:styleId="C760B7099DF349F0BAFB641A41CA7CF34">
    <w:name w:val="C760B7099DF349F0BAFB641A41CA7CF34"/>
    <w:rsid w:val="00ED6087"/>
    <w:pPr>
      <w:spacing w:after="0" w:line="240" w:lineRule="auto"/>
    </w:pPr>
    <w:rPr>
      <w:rFonts w:eastAsia="Times New Roman" w:cs="Arial"/>
      <w:b/>
      <w:color w:val="000000" w:themeColor="text1"/>
      <w:sz w:val="28"/>
      <w:szCs w:val="48"/>
    </w:rPr>
  </w:style>
  <w:style w:type="paragraph" w:customStyle="1" w:styleId="47DBCEB8F6A24388819DD110D8CF5E954">
    <w:name w:val="47DBCEB8F6A24388819DD110D8CF5E954"/>
    <w:rsid w:val="00ED6087"/>
    <w:pPr>
      <w:spacing w:after="0" w:line="240" w:lineRule="auto"/>
    </w:pPr>
    <w:rPr>
      <w:rFonts w:eastAsia="Times New Roman" w:cs="Arial"/>
      <w:b/>
      <w:color w:val="000000" w:themeColor="text1"/>
      <w:sz w:val="28"/>
      <w:szCs w:val="48"/>
    </w:rPr>
  </w:style>
  <w:style w:type="paragraph" w:customStyle="1" w:styleId="5C82DB2D6DA949B782C70BCA5ABFF81A4">
    <w:name w:val="5C82DB2D6DA949B782C70BCA5ABFF81A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4">
    <w:name w:val="0D4FB978FF5C459D8B91BE6308A1983E4"/>
    <w:rsid w:val="00ED6087"/>
    <w:pPr>
      <w:spacing w:after="0" w:line="240" w:lineRule="auto"/>
    </w:pPr>
    <w:rPr>
      <w:rFonts w:eastAsia="Times New Roman" w:cs="Arial"/>
      <w:b/>
      <w:color w:val="000000" w:themeColor="text1"/>
      <w:sz w:val="28"/>
      <w:szCs w:val="48"/>
    </w:rPr>
  </w:style>
  <w:style w:type="paragraph" w:customStyle="1" w:styleId="0C7DC8CA078B4D33B0B7C6B9004FF19F4">
    <w:name w:val="0C7DC8CA078B4D33B0B7C6B9004FF19F4"/>
    <w:rsid w:val="00ED6087"/>
    <w:pPr>
      <w:spacing w:after="0" w:line="240" w:lineRule="auto"/>
    </w:pPr>
    <w:rPr>
      <w:rFonts w:eastAsia="Times New Roman" w:cs="Arial"/>
      <w:b/>
      <w:color w:val="000000" w:themeColor="text1"/>
      <w:sz w:val="28"/>
      <w:szCs w:val="48"/>
    </w:rPr>
  </w:style>
  <w:style w:type="paragraph" w:customStyle="1" w:styleId="F30F7186ACDB44A5B816810F2590EF9F4">
    <w:name w:val="F30F7186ACDB44A5B816810F2590EF9F4"/>
    <w:rsid w:val="00ED6087"/>
    <w:pPr>
      <w:spacing w:after="0" w:line="240" w:lineRule="auto"/>
    </w:pPr>
    <w:rPr>
      <w:rFonts w:eastAsia="Times New Roman" w:cs="Arial"/>
      <w:b/>
      <w:color w:val="000000" w:themeColor="text1"/>
      <w:sz w:val="28"/>
      <w:szCs w:val="48"/>
    </w:rPr>
  </w:style>
  <w:style w:type="paragraph" w:customStyle="1" w:styleId="E1FEC7E0E8094E3480A55298B2B55AF34">
    <w:name w:val="E1FEC7E0E8094E3480A55298B2B55AF34"/>
    <w:rsid w:val="00ED6087"/>
    <w:pPr>
      <w:spacing w:after="0" w:line="240" w:lineRule="auto"/>
    </w:pPr>
    <w:rPr>
      <w:rFonts w:eastAsia="Times New Roman" w:cs="Arial"/>
      <w:b/>
      <w:color w:val="000000" w:themeColor="text1"/>
      <w:sz w:val="28"/>
      <w:szCs w:val="48"/>
    </w:rPr>
  </w:style>
  <w:style w:type="paragraph" w:customStyle="1" w:styleId="AAC032C818774261883E7E2FA5B97F5E4">
    <w:name w:val="AAC032C818774261883E7E2FA5B97F5E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4">
    <w:name w:val="D5B50B834D434939865C1C2B5F9EEA1C4"/>
    <w:rsid w:val="00ED6087"/>
    <w:pPr>
      <w:spacing w:after="0" w:line="240" w:lineRule="auto"/>
    </w:pPr>
    <w:rPr>
      <w:rFonts w:eastAsia="Times New Roman" w:cs="Arial"/>
      <w:b/>
      <w:color w:val="000000" w:themeColor="text1"/>
      <w:sz w:val="28"/>
      <w:szCs w:val="48"/>
    </w:rPr>
  </w:style>
  <w:style w:type="paragraph" w:customStyle="1" w:styleId="4A0B05AFD53B4FE8974D47536A7FCA324">
    <w:name w:val="4A0B05AFD53B4FE8974D47536A7FCA324"/>
    <w:rsid w:val="00ED6087"/>
    <w:pPr>
      <w:spacing w:after="0" w:line="240" w:lineRule="auto"/>
    </w:pPr>
    <w:rPr>
      <w:rFonts w:eastAsia="Times New Roman" w:cs="Arial"/>
      <w:b/>
      <w:color w:val="000000" w:themeColor="text1"/>
      <w:sz w:val="28"/>
      <w:szCs w:val="48"/>
    </w:rPr>
  </w:style>
  <w:style w:type="paragraph" w:customStyle="1" w:styleId="CF0F4FCDA8C74B8AB95D2AA96BABC4A44">
    <w:name w:val="CF0F4FCDA8C74B8AB95D2AA96BABC4A44"/>
    <w:rsid w:val="00ED6087"/>
    <w:pPr>
      <w:spacing w:after="0" w:line="240" w:lineRule="auto"/>
    </w:pPr>
    <w:rPr>
      <w:rFonts w:eastAsia="Times New Roman" w:cs="Arial"/>
      <w:b/>
      <w:color w:val="000000" w:themeColor="text1"/>
      <w:sz w:val="28"/>
      <w:szCs w:val="48"/>
    </w:rPr>
  </w:style>
  <w:style w:type="paragraph" w:customStyle="1" w:styleId="0AC0E1F1CF024A2F9C85652203FC5D0E4">
    <w:name w:val="0AC0E1F1CF024A2F9C85652203FC5D0E4"/>
    <w:rsid w:val="00ED6087"/>
    <w:pPr>
      <w:spacing w:after="0" w:line="240" w:lineRule="auto"/>
    </w:pPr>
    <w:rPr>
      <w:rFonts w:eastAsia="Times New Roman" w:cs="Arial"/>
      <w:b/>
      <w:color w:val="000000" w:themeColor="text1"/>
      <w:sz w:val="28"/>
      <w:szCs w:val="48"/>
    </w:rPr>
  </w:style>
  <w:style w:type="paragraph" w:customStyle="1" w:styleId="A13EF39FBA104F929CD1AFCE18C198C14">
    <w:name w:val="A13EF39FBA104F929CD1AFCE18C198C14"/>
    <w:rsid w:val="00ED6087"/>
    <w:pPr>
      <w:spacing w:after="0" w:line="240" w:lineRule="auto"/>
    </w:pPr>
    <w:rPr>
      <w:rFonts w:eastAsia="Times New Roman" w:cs="Arial"/>
      <w:b/>
      <w:color w:val="000000" w:themeColor="text1"/>
      <w:sz w:val="28"/>
      <w:szCs w:val="48"/>
    </w:rPr>
  </w:style>
  <w:style w:type="paragraph" w:customStyle="1" w:styleId="0B6A1C5589744123BDA7AAB8989338824">
    <w:name w:val="0B6A1C5589744123BDA7AAB8989338824"/>
    <w:rsid w:val="00ED6087"/>
    <w:pPr>
      <w:spacing w:after="0" w:line="240" w:lineRule="auto"/>
    </w:pPr>
    <w:rPr>
      <w:rFonts w:eastAsia="Times New Roman" w:cs="Arial"/>
      <w:b/>
      <w:color w:val="000000" w:themeColor="text1"/>
      <w:sz w:val="28"/>
      <w:szCs w:val="48"/>
    </w:rPr>
  </w:style>
  <w:style w:type="paragraph" w:customStyle="1" w:styleId="F81EA1E4BEFE434986BC1A83A602EAD84">
    <w:name w:val="F81EA1E4BEFE434986BC1A83A602EAD84"/>
    <w:rsid w:val="00ED6087"/>
    <w:pPr>
      <w:spacing w:after="0" w:line="240" w:lineRule="auto"/>
    </w:pPr>
    <w:rPr>
      <w:rFonts w:eastAsia="Times New Roman" w:cs="Arial"/>
      <w:b/>
      <w:color w:val="000000" w:themeColor="text1"/>
      <w:sz w:val="28"/>
      <w:szCs w:val="48"/>
    </w:rPr>
  </w:style>
  <w:style w:type="paragraph" w:customStyle="1" w:styleId="57E1408396D44095AC4208E1B46E6E6D4">
    <w:name w:val="57E1408396D44095AC4208E1B46E6E6D4"/>
    <w:rsid w:val="00ED6087"/>
    <w:pPr>
      <w:spacing w:after="0" w:line="240" w:lineRule="auto"/>
    </w:pPr>
    <w:rPr>
      <w:rFonts w:eastAsia="Times New Roman" w:cs="Arial"/>
      <w:b/>
      <w:color w:val="000000" w:themeColor="text1"/>
      <w:sz w:val="28"/>
      <w:szCs w:val="48"/>
    </w:rPr>
  </w:style>
  <w:style w:type="paragraph" w:customStyle="1" w:styleId="4874FCF3925B40709105A239891B95294">
    <w:name w:val="4874FCF3925B40709105A239891B95294"/>
    <w:rsid w:val="00ED6087"/>
    <w:pPr>
      <w:spacing w:after="0" w:line="240" w:lineRule="auto"/>
    </w:pPr>
    <w:rPr>
      <w:rFonts w:eastAsia="Times New Roman" w:cs="Arial"/>
      <w:b/>
      <w:color w:val="000000" w:themeColor="text1"/>
      <w:sz w:val="28"/>
      <w:szCs w:val="48"/>
    </w:rPr>
  </w:style>
  <w:style w:type="paragraph" w:customStyle="1" w:styleId="EAF96CBB0A0D428F8C16F1BFFCD9BC2A4">
    <w:name w:val="EAF96CBB0A0D428F8C16F1BFFCD9BC2A4"/>
    <w:rsid w:val="00ED6087"/>
    <w:pPr>
      <w:spacing w:after="0" w:line="240" w:lineRule="auto"/>
    </w:pPr>
    <w:rPr>
      <w:rFonts w:eastAsia="Times New Roman" w:cs="Arial"/>
      <w:b/>
      <w:color w:val="000000" w:themeColor="text1"/>
      <w:sz w:val="28"/>
      <w:szCs w:val="48"/>
    </w:rPr>
  </w:style>
  <w:style w:type="paragraph" w:customStyle="1" w:styleId="4D5F63E99A264CA2ACCEDCBA4B4602A44">
    <w:name w:val="4D5F63E99A264CA2ACCEDCBA4B4602A44"/>
    <w:rsid w:val="00ED6087"/>
    <w:pPr>
      <w:spacing w:after="0" w:line="240" w:lineRule="auto"/>
    </w:pPr>
    <w:rPr>
      <w:rFonts w:eastAsia="Times New Roman" w:cs="Arial"/>
      <w:b/>
      <w:color w:val="000000" w:themeColor="text1"/>
      <w:sz w:val="28"/>
      <w:szCs w:val="48"/>
    </w:rPr>
  </w:style>
  <w:style w:type="paragraph" w:customStyle="1" w:styleId="2D8326B991AC49BF8FD4BA7EE93A5C3C4">
    <w:name w:val="2D8326B991AC49BF8FD4BA7EE93A5C3C4"/>
    <w:rsid w:val="00ED6087"/>
    <w:pPr>
      <w:spacing w:after="0" w:line="240" w:lineRule="auto"/>
    </w:pPr>
    <w:rPr>
      <w:rFonts w:eastAsia="Times New Roman" w:cs="Arial"/>
      <w:b/>
      <w:color w:val="000000" w:themeColor="text1"/>
      <w:sz w:val="28"/>
      <w:szCs w:val="48"/>
    </w:rPr>
  </w:style>
  <w:style w:type="paragraph" w:customStyle="1" w:styleId="322C52009DEA4A85B9E436CF820847864">
    <w:name w:val="322C52009DEA4A85B9E436CF82084786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4">
    <w:name w:val="C50B6D20552B41E4BE3685F20D0CD65E4"/>
    <w:rsid w:val="00ED6087"/>
    <w:pPr>
      <w:spacing w:after="0" w:line="240" w:lineRule="auto"/>
    </w:pPr>
    <w:rPr>
      <w:rFonts w:eastAsia="Times New Roman" w:cs="Arial"/>
      <w:b/>
      <w:color w:val="000000" w:themeColor="text1"/>
      <w:sz w:val="28"/>
      <w:szCs w:val="48"/>
    </w:rPr>
  </w:style>
  <w:style w:type="paragraph" w:customStyle="1" w:styleId="7BCBC938EC064185A1E49D97BCBA687A4">
    <w:name w:val="7BCBC938EC064185A1E49D97BCBA687A4"/>
    <w:rsid w:val="00ED6087"/>
    <w:pPr>
      <w:spacing w:after="0" w:line="240" w:lineRule="auto"/>
    </w:pPr>
    <w:rPr>
      <w:rFonts w:eastAsia="Times New Roman" w:cs="Arial"/>
      <w:b/>
      <w:color w:val="000000" w:themeColor="text1"/>
      <w:sz w:val="28"/>
      <w:szCs w:val="48"/>
    </w:rPr>
  </w:style>
  <w:style w:type="paragraph" w:customStyle="1" w:styleId="D8B5BDB16A784390A584F064C2F9153B4">
    <w:name w:val="D8B5BDB16A784390A584F064C2F9153B4"/>
    <w:rsid w:val="00ED6087"/>
    <w:pPr>
      <w:spacing w:after="0" w:line="240" w:lineRule="auto"/>
    </w:pPr>
    <w:rPr>
      <w:rFonts w:eastAsia="Times New Roman" w:cs="Arial"/>
      <w:b/>
      <w:color w:val="000000" w:themeColor="text1"/>
      <w:sz w:val="28"/>
      <w:szCs w:val="48"/>
    </w:rPr>
  </w:style>
  <w:style w:type="paragraph" w:customStyle="1" w:styleId="ECE9D09B0BBF41E6B3EC08413AD143ED4">
    <w:name w:val="ECE9D09B0BBF41E6B3EC08413AD143ED4"/>
    <w:rsid w:val="00ED6087"/>
    <w:pPr>
      <w:spacing w:after="0" w:line="240" w:lineRule="auto"/>
    </w:pPr>
    <w:rPr>
      <w:rFonts w:eastAsia="Times New Roman" w:cs="Arial"/>
      <w:b/>
      <w:color w:val="000000" w:themeColor="text1"/>
      <w:sz w:val="28"/>
      <w:szCs w:val="48"/>
    </w:rPr>
  </w:style>
  <w:style w:type="paragraph" w:customStyle="1" w:styleId="A69B3D092B8244EBA074483D576BE1694">
    <w:name w:val="A69B3D092B8244EBA074483D576BE169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4">
    <w:name w:val="8694AEFF12B34CB3A465B0D40F27E3114"/>
    <w:rsid w:val="00ED6087"/>
    <w:pPr>
      <w:spacing w:after="0" w:line="240" w:lineRule="auto"/>
    </w:pPr>
    <w:rPr>
      <w:rFonts w:eastAsia="Times New Roman" w:cs="Arial"/>
      <w:b/>
      <w:color w:val="000000" w:themeColor="text1"/>
      <w:sz w:val="28"/>
      <w:szCs w:val="48"/>
    </w:rPr>
  </w:style>
  <w:style w:type="paragraph" w:customStyle="1" w:styleId="F28AA88D0F2E4A79A1727CE2B47A50E94">
    <w:name w:val="F28AA88D0F2E4A79A1727CE2B47A50E94"/>
    <w:rsid w:val="00ED6087"/>
    <w:pPr>
      <w:spacing w:after="0" w:line="240" w:lineRule="auto"/>
    </w:pPr>
    <w:rPr>
      <w:rFonts w:eastAsia="Times New Roman" w:cs="Arial"/>
      <w:b/>
      <w:color w:val="000000" w:themeColor="text1"/>
      <w:sz w:val="28"/>
      <w:szCs w:val="48"/>
    </w:rPr>
  </w:style>
  <w:style w:type="paragraph" w:customStyle="1" w:styleId="A747DBA642F64E2C9284042BCC40D3CB4">
    <w:name w:val="A747DBA642F64E2C9284042BCC40D3CB4"/>
    <w:rsid w:val="00ED6087"/>
    <w:pPr>
      <w:spacing w:after="0" w:line="240" w:lineRule="auto"/>
    </w:pPr>
    <w:rPr>
      <w:rFonts w:eastAsia="Times New Roman" w:cs="Arial"/>
      <w:b/>
      <w:color w:val="000000" w:themeColor="text1"/>
      <w:sz w:val="28"/>
      <w:szCs w:val="48"/>
    </w:rPr>
  </w:style>
  <w:style w:type="paragraph" w:customStyle="1" w:styleId="45DED119298B48509663AAA8EE81FD9C4">
    <w:name w:val="45DED119298B48509663AAA8EE81FD9C4"/>
    <w:rsid w:val="00ED6087"/>
    <w:pPr>
      <w:spacing w:after="0" w:line="240" w:lineRule="auto"/>
    </w:pPr>
    <w:rPr>
      <w:rFonts w:eastAsia="Times New Roman" w:cs="Arial"/>
      <w:b/>
      <w:color w:val="000000" w:themeColor="text1"/>
      <w:sz w:val="28"/>
      <w:szCs w:val="48"/>
    </w:rPr>
  </w:style>
  <w:style w:type="paragraph" w:customStyle="1" w:styleId="661B542D99A544C0A681C00353EE80C64">
    <w:name w:val="661B542D99A544C0A681C00353EE80C64"/>
    <w:rsid w:val="00ED6087"/>
    <w:pPr>
      <w:spacing w:after="0" w:line="240" w:lineRule="auto"/>
    </w:pPr>
    <w:rPr>
      <w:rFonts w:eastAsia="Times New Roman" w:cs="Arial"/>
      <w:b/>
      <w:color w:val="000000" w:themeColor="text1"/>
      <w:sz w:val="28"/>
      <w:szCs w:val="48"/>
    </w:rPr>
  </w:style>
  <w:style w:type="paragraph" w:customStyle="1" w:styleId="6AAC33E9E49846F2B581CFFC5EC6889D4">
    <w:name w:val="6AAC33E9E49846F2B581CFFC5EC6889D4"/>
    <w:rsid w:val="00ED6087"/>
    <w:pPr>
      <w:spacing w:after="0" w:line="240" w:lineRule="auto"/>
    </w:pPr>
    <w:rPr>
      <w:rFonts w:eastAsia="Times New Roman" w:cs="Arial"/>
      <w:b/>
      <w:color w:val="000000" w:themeColor="text1"/>
      <w:sz w:val="28"/>
      <w:szCs w:val="48"/>
    </w:rPr>
  </w:style>
  <w:style w:type="paragraph" w:customStyle="1" w:styleId="809FD7B8E6B440BBBAB7CC81BBF801034">
    <w:name w:val="809FD7B8E6B440BBBAB7CC81BBF801034"/>
    <w:rsid w:val="00ED6087"/>
    <w:pPr>
      <w:spacing w:after="0" w:line="240" w:lineRule="auto"/>
    </w:pPr>
    <w:rPr>
      <w:rFonts w:eastAsia="Times New Roman" w:cs="Arial"/>
      <w:b/>
      <w:color w:val="000000" w:themeColor="text1"/>
      <w:sz w:val="28"/>
      <w:szCs w:val="48"/>
    </w:rPr>
  </w:style>
  <w:style w:type="paragraph" w:customStyle="1" w:styleId="B51E4C37DC594DC49464BBCE87EA64184">
    <w:name w:val="B51E4C37DC594DC49464BBCE87EA64184"/>
    <w:rsid w:val="00ED6087"/>
    <w:pPr>
      <w:spacing w:after="0" w:line="240" w:lineRule="auto"/>
    </w:pPr>
    <w:rPr>
      <w:rFonts w:eastAsia="Times New Roman" w:cs="Arial"/>
      <w:b/>
      <w:color w:val="000000" w:themeColor="text1"/>
      <w:sz w:val="28"/>
      <w:szCs w:val="48"/>
    </w:rPr>
  </w:style>
  <w:style w:type="paragraph" w:customStyle="1" w:styleId="FB8618AF25494088ADB273E33E6A03874">
    <w:name w:val="FB8618AF25494088ADB273E33E6A03874"/>
    <w:rsid w:val="00ED6087"/>
    <w:pPr>
      <w:spacing w:after="0" w:line="240" w:lineRule="auto"/>
    </w:pPr>
    <w:rPr>
      <w:rFonts w:eastAsia="Times New Roman" w:cs="Arial"/>
      <w:b/>
      <w:color w:val="000000" w:themeColor="text1"/>
      <w:sz w:val="28"/>
      <w:szCs w:val="48"/>
    </w:rPr>
  </w:style>
  <w:style w:type="paragraph" w:customStyle="1" w:styleId="C90A79AEE198458BA82B8098A14691B24">
    <w:name w:val="C90A79AEE198458BA82B8098A14691B24"/>
    <w:rsid w:val="00ED6087"/>
    <w:pPr>
      <w:spacing w:after="0" w:line="240" w:lineRule="auto"/>
    </w:pPr>
    <w:rPr>
      <w:rFonts w:eastAsia="Times New Roman" w:cs="Arial"/>
      <w:b/>
      <w:color w:val="000000" w:themeColor="text1"/>
      <w:sz w:val="28"/>
      <w:szCs w:val="48"/>
    </w:rPr>
  </w:style>
  <w:style w:type="paragraph" w:customStyle="1" w:styleId="98BAC1DB009541F19E2359B53E9BD5B14">
    <w:name w:val="98BAC1DB009541F19E2359B53E9BD5B14"/>
    <w:rsid w:val="00ED6087"/>
    <w:pPr>
      <w:spacing w:after="0" w:line="240" w:lineRule="auto"/>
    </w:pPr>
    <w:rPr>
      <w:rFonts w:eastAsia="Times New Roman" w:cs="Arial"/>
      <w:b/>
      <w:color w:val="000000" w:themeColor="text1"/>
      <w:sz w:val="28"/>
      <w:szCs w:val="48"/>
    </w:rPr>
  </w:style>
  <w:style w:type="paragraph" w:customStyle="1" w:styleId="28E52562F6CE4725AD295B7BAC0E5B9D4">
    <w:name w:val="28E52562F6CE4725AD295B7BAC0E5B9D4"/>
    <w:rsid w:val="00ED6087"/>
    <w:pPr>
      <w:spacing w:after="0" w:line="240" w:lineRule="auto"/>
    </w:pPr>
    <w:rPr>
      <w:rFonts w:eastAsia="Times New Roman" w:cs="Arial"/>
      <w:b/>
      <w:color w:val="000000" w:themeColor="text1"/>
      <w:sz w:val="28"/>
      <w:szCs w:val="48"/>
    </w:rPr>
  </w:style>
  <w:style w:type="paragraph" w:customStyle="1" w:styleId="046347BB8D334AF7986BABC03C0820484">
    <w:name w:val="046347BB8D334AF7986BABC03C082048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
    <w:name w:val="EFE625F00D1442DC855883C4AFD167EB1"/>
    <w:rsid w:val="00ED6087"/>
    <w:pPr>
      <w:spacing w:after="0" w:line="240" w:lineRule="auto"/>
    </w:pPr>
    <w:rPr>
      <w:color w:val="0D0D0D" w:themeColor="text1" w:themeTint="F2"/>
      <w:sz w:val="28"/>
      <w:szCs w:val="24"/>
      <w:lang w:bidi="en-US"/>
    </w:rPr>
  </w:style>
  <w:style w:type="paragraph" w:customStyle="1" w:styleId="29C36073041B47A887CFAE79A05136A11">
    <w:name w:val="29C36073041B47A887CFAE79A05136A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
    <w:name w:val="A21CB0C1CD3040FE96B4137A9B614B921"/>
    <w:rsid w:val="00ED6087"/>
    <w:pPr>
      <w:spacing w:after="0" w:line="240" w:lineRule="auto"/>
    </w:pPr>
    <w:rPr>
      <w:color w:val="0D0D0D" w:themeColor="text1" w:themeTint="F2"/>
      <w:sz w:val="28"/>
      <w:szCs w:val="24"/>
      <w:lang w:bidi="en-US"/>
    </w:rPr>
  </w:style>
  <w:style w:type="paragraph" w:customStyle="1" w:styleId="22C3244D7989475B930E2D5F24D19FCA5">
    <w:name w:val="22C3244D7989475B930E2D5F24D19FCA5"/>
    <w:rsid w:val="00ED6087"/>
    <w:pPr>
      <w:spacing w:after="0" w:line="240" w:lineRule="auto"/>
    </w:pPr>
    <w:rPr>
      <w:color w:val="0D0D0D" w:themeColor="text1" w:themeTint="F2"/>
      <w:sz w:val="28"/>
      <w:szCs w:val="24"/>
      <w:lang w:bidi="en-US"/>
    </w:rPr>
  </w:style>
  <w:style w:type="paragraph" w:customStyle="1" w:styleId="B6F2C383A6264AF8B5A7092BC9AD3F815">
    <w:name w:val="B6F2C383A6264AF8B5A7092BC9AD3F8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5">
    <w:name w:val="B686063071F94B0CA6B1492A45C5B2225"/>
    <w:rsid w:val="00ED6087"/>
    <w:pPr>
      <w:spacing w:after="0" w:line="240" w:lineRule="auto"/>
    </w:pPr>
    <w:rPr>
      <w:rFonts w:eastAsia="Times New Roman" w:cs="Arial"/>
      <w:b/>
      <w:color w:val="000000" w:themeColor="text1"/>
      <w:sz w:val="28"/>
      <w:szCs w:val="48"/>
    </w:rPr>
  </w:style>
  <w:style w:type="paragraph" w:customStyle="1" w:styleId="9C09A44DE7994ED3883A76699F9164415">
    <w:name w:val="9C09A44DE7994ED3883A76699F9164415"/>
    <w:rsid w:val="00ED6087"/>
    <w:pPr>
      <w:spacing w:after="0" w:line="240" w:lineRule="auto"/>
    </w:pPr>
    <w:rPr>
      <w:rFonts w:eastAsia="Times New Roman" w:cs="Arial"/>
      <w:b/>
      <w:color w:val="000000" w:themeColor="text1"/>
      <w:sz w:val="28"/>
      <w:szCs w:val="48"/>
    </w:rPr>
  </w:style>
  <w:style w:type="paragraph" w:customStyle="1" w:styleId="153F3E3F246643EB86C6A313E0A421A95">
    <w:name w:val="153F3E3F246643EB86C6A313E0A421A95"/>
    <w:rsid w:val="00ED6087"/>
    <w:pPr>
      <w:spacing w:after="0" w:line="240" w:lineRule="auto"/>
    </w:pPr>
    <w:rPr>
      <w:rFonts w:eastAsia="Times New Roman" w:cs="Arial"/>
      <w:b/>
      <w:color w:val="000000" w:themeColor="text1"/>
      <w:sz w:val="28"/>
      <w:szCs w:val="48"/>
    </w:rPr>
  </w:style>
  <w:style w:type="paragraph" w:customStyle="1" w:styleId="FB180515D3444FA3959E5B4B137E11C65">
    <w:name w:val="FB180515D3444FA3959E5B4B137E11C65"/>
    <w:rsid w:val="00ED6087"/>
    <w:pPr>
      <w:spacing w:after="0" w:line="240" w:lineRule="auto"/>
    </w:pPr>
    <w:rPr>
      <w:rFonts w:eastAsia="Times New Roman" w:cs="Arial"/>
      <w:b/>
      <w:color w:val="000000" w:themeColor="text1"/>
      <w:sz w:val="28"/>
      <w:szCs w:val="48"/>
    </w:rPr>
  </w:style>
  <w:style w:type="paragraph" w:customStyle="1" w:styleId="0266FAE56D1945D0917F1F3315C2ADEA5">
    <w:name w:val="0266FAE56D1945D0917F1F3315C2ADEA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5">
    <w:name w:val="7564FC768E504D62B0E7081A9209A7B15"/>
    <w:rsid w:val="00ED6087"/>
    <w:pPr>
      <w:spacing w:after="0" w:line="240" w:lineRule="auto"/>
    </w:pPr>
    <w:rPr>
      <w:rFonts w:eastAsia="Times New Roman" w:cs="Arial"/>
      <w:b/>
      <w:color w:val="000000" w:themeColor="text1"/>
      <w:sz w:val="28"/>
      <w:szCs w:val="48"/>
    </w:rPr>
  </w:style>
  <w:style w:type="paragraph" w:customStyle="1" w:styleId="993E724E3BBA402DB2F1760FCCA4E6075">
    <w:name w:val="993E724E3BBA402DB2F1760FCCA4E6075"/>
    <w:rsid w:val="00ED6087"/>
    <w:pPr>
      <w:spacing w:after="0" w:line="240" w:lineRule="auto"/>
    </w:pPr>
    <w:rPr>
      <w:rFonts w:eastAsia="Times New Roman" w:cs="Arial"/>
      <w:b/>
      <w:color w:val="000000" w:themeColor="text1"/>
      <w:sz w:val="28"/>
      <w:szCs w:val="48"/>
    </w:rPr>
  </w:style>
  <w:style w:type="paragraph" w:customStyle="1" w:styleId="9E62DD825E49422FA35464E5F8398ACB5">
    <w:name w:val="9E62DD825E49422FA35464E5F8398ACB5"/>
    <w:rsid w:val="00ED6087"/>
    <w:pPr>
      <w:spacing w:after="0" w:line="240" w:lineRule="auto"/>
    </w:pPr>
    <w:rPr>
      <w:rFonts w:eastAsia="Times New Roman" w:cs="Arial"/>
      <w:b/>
      <w:color w:val="000000" w:themeColor="text1"/>
      <w:sz w:val="28"/>
      <w:szCs w:val="48"/>
    </w:rPr>
  </w:style>
  <w:style w:type="paragraph" w:customStyle="1" w:styleId="79F311AE86374BEFA0A6D8956258E37A5">
    <w:name w:val="79F311AE86374BEFA0A6D8956258E37A5"/>
    <w:rsid w:val="00ED6087"/>
    <w:pPr>
      <w:spacing w:after="0" w:line="240" w:lineRule="auto"/>
    </w:pPr>
    <w:rPr>
      <w:rFonts w:eastAsia="Times New Roman" w:cs="Arial"/>
      <w:b/>
      <w:color w:val="000000" w:themeColor="text1"/>
      <w:sz w:val="28"/>
      <w:szCs w:val="48"/>
    </w:rPr>
  </w:style>
  <w:style w:type="paragraph" w:customStyle="1" w:styleId="7C544A51375E4486A71E6549D05B36ED5">
    <w:name w:val="7C544A51375E4486A71E6549D05B36ED5"/>
    <w:rsid w:val="00ED6087"/>
    <w:pPr>
      <w:spacing w:after="0" w:line="240" w:lineRule="auto"/>
    </w:pPr>
    <w:rPr>
      <w:rFonts w:eastAsia="Times New Roman" w:cs="Arial"/>
      <w:b/>
      <w:color w:val="000000" w:themeColor="text1"/>
      <w:sz w:val="28"/>
      <w:szCs w:val="48"/>
    </w:rPr>
  </w:style>
  <w:style w:type="paragraph" w:customStyle="1" w:styleId="302856C8715B43A8A4A434E4FCADF04A5">
    <w:name w:val="302856C8715B43A8A4A434E4FCADF04A5"/>
    <w:rsid w:val="00ED6087"/>
    <w:pPr>
      <w:spacing w:after="0" w:line="240" w:lineRule="auto"/>
    </w:pPr>
    <w:rPr>
      <w:rFonts w:eastAsia="Times New Roman" w:cs="Arial"/>
      <w:b/>
      <w:color w:val="000000" w:themeColor="text1"/>
      <w:sz w:val="28"/>
      <w:szCs w:val="48"/>
    </w:rPr>
  </w:style>
  <w:style w:type="paragraph" w:customStyle="1" w:styleId="D0E0D200DAE84332A1110594101BCFFC5">
    <w:name w:val="D0E0D200DAE84332A1110594101BCFFC5"/>
    <w:rsid w:val="00ED6087"/>
    <w:pPr>
      <w:spacing w:after="0" w:line="240" w:lineRule="auto"/>
    </w:pPr>
    <w:rPr>
      <w:rFonts w:eastAsia="Times New Roman" w:cs="Arial"/>
      <w:b/>
      <w:color w:val="000000" w:themeColor="text1"/>
      <w:sz w:val="28"/>
      <w:szCs w:val="48"/>
    </w:rPr>
  </w:style>
  <w:style w:type="paragraph" w:customStyle="1" w:styleId="60A7D69746D5434BB187A3FDA50ED8E15">
    <w:name w:val="60A7D69746D5434BB187A3FDA50ED8E15"/>
    <w:rsid w:val="00ED6087"/>
    <w:pPr>
      <w:spacing w:after="0" w:line="240" w:lineRule="auto"/>
    </w:pPr>
    <w:rPr>
      <w:rFonts w:eastAsia="Times New Roman" w:cs="Arial"/>
      <w:b/>
      <w:color w:val="000000" w:themeColor="text1"/>
      <w:sz w:val="28"/>
      <w:szCs w:val="48"/>
    </w:rPr>
  </w:style>
  <w:style w:type="paragraph" w:customStyle="1" w:styleId="0A3980F483E745A68E004D8648A3D5505">
    <w:name w:val="0A3980F483E745A68E004D8648A3D5505"/>
    <w:rsid w:val="00ED6087"/>
    <w:pPr>
      <w:spacing w:after="0" w:line="240" w:lineRule="auto"/>
    </w:pPr>
    <w:rPr>
      <w:rFonts w:eastAsia="Times New Roman" w:cs="Arial"/>
      <w:b/>
      <w:color w:val="000000" w:themeColor="text1"/>
      <w:sz w:val="28"/>
      <w:szCs w:val="48"/>
    </w:rPr>
  </w:style>
  <w:style w:type="paragraph" w:customStyle="1" w:styleId="17A74174E08D4C5B84A5B948D9A2323F5">
    <w:name w:val="17A74174E08D4C5B84A5B948D9A2323F5"/>
    <w:rsid w:val="00ED6087"/>
    <w:pPr>
      <w:spacing w:after="0" w:line="240" w:lineRule="auto"/>
    </w:pPr>
    <w:rPr>
      <w:rFonts w:eastAsia="Times New Roman" w:cs="Arial"/>
      <w:b/>
      <w:color w:val="000000" w:themeColor="text1"/>
      <w:sz w:val="28"/>
      <w:szCs w:val="48"/>
    </w:rPr>
  </w:style>
  <w:style w:type="paragraph" w:customStyle="1" w:styleId="C760B7099DF349F0BAFB641A41CA7CF35">
    <w:name w:val="C760B7099DF349F0BAFB641A41CA7CF35"/>
    <w:rsid w:val="00ED6087"/>
    <w:pPr>
      <w:spacing w:after="0" w:line="240" w:lineRule="auto"/>
    </w:pPr>
    <w:rPr>
      <w:rFonts w:eastAsia="Times New Roman" w:cs="Arial"/>
      <w:b/>
      <w:color w:val="000000" w:themeColor="text1"/>
      <w:sz w:val="28"/>
      <w:szCs w:val="48"/>
    </w:rPr>
  </w:style>
  <w:style w:type="paragraph" w:customStyle="1" w:styleId="47DBCEB8F6A24388819DD110D8CF5E955">
    <w:name w:val="47DBCEB8F6A24388819DD110D8CF5E955"/>
    <w:rsid w:val="00ED6087"/>
    <w:pPr>
      <w:spacing w:after="0" w:line="240" w:lineRule="auto"/>
    </w:pPr>
    <w:rPr>
      <w:rFonts w:eastAsia="Times New Roman" w:cs="Arial"/>
      <w:b/>
      <w:color w:val="000000" w:themeColor="text1"/>
      <w:sz w:val="28"/>
      <w:szCs w:val="48"/>
    </w:rPr>
  </w:style>
  <w:style w:type="paragraph" w:customStyle="1" w:styleId="5C82DB2D6DA949B782C70BCA5ABFF81A5">
    <w:name w:val="5C82DB2D6DA949B782C70BCA5ABFF81A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5">
    <w:name w:val="0D4FB978FF5C459D8B91BE6308A1983E5"/>
    <w:rsid w:val="00ED6087"/>
    <w:pPr>
      <w:spacing w:after="0" w:line="240" w:lineRule="auto"/>
    </w:pPr>
    <w:rPr>
      <w:rFonts w:eastAsia="Times New Roman" w:cs="Arial"/>
      <w:b/>
      <w:color w:val="000000" w:themeColor="text1"/>
      <w:sz w:val="28"/>
      <w:szCs w:val="48"/>
    </w:rPr>
  </w:style>
  <w:style w:type="paragraph" w:customStyle="1" w:styleId="0C7DC8CA078B4D33B0B7C6B9004FF19F5">
    <w:name w:val="0C7DC8CA078B4D33B0B7C6B9004FF19F5"/>
    <w:rsid w:val="00ED6087"/>
    <w:pPr>
      <w:spacing w:after="0" w:line="240" w:lineRule="auto"/>
    </w:pPr>
    <w:rPr>
      <w:rFonts w:eastAsia="Times New Roman" w:cs="Arial"/>
      <w:b/>
      <w:color w:val="000000" w:themeColor="text1"/>
      <w:sz w:val="28"/>
      <w:szCs w:val="48"/>
    </w:rPr>
  </w:style>
  <w:style w:type="paragraph" w:customStyle="1" w:styleId="F30F7186ACDB44A5B816810F2590EF9F5">
    <w:name w:val="F30F7186ACDB44A5B816810F2590EF9F5"/>
    <w:rsid w:val="00ED6087"/>
    <w:pPr>
      <w:spacing w:after="0" w:line="240" w:lineRule="auto"/>
    </w:pPr>
    <w:rPr>
      <w:rFonts w:eastAsia="Times New Roman" w:cs="Arial"/>
      <w:b/>
      <w:color w:val="000000" w:themeColor="text1"/>
      <w:sz w:val="28"/>
      <w:szCs w:val="48"/>
    </w:rPr>
  </w:style>
  <w:style w:type="paragraph" w:customStyle="1" w:styleId="E1FEC7E0E8094E3480A55298B2B55AF35">
    <w:name w:val="E1FEC7E0E8094E3480A55298B2B55AF35"/>
    <w:rsid w:val="00ED6087"/>
    <w:pPr>
      <w:spacing w:after="0" w:line="240" w:lineRule="auto"/>
    </w:pPr>
    <w:rPr>
      <w:rFonts w:eastAsia="Times New Roman" w:cs="Arial"/>
      <w:b/>
      <w:color w:val="000000" w:themeColor="text1"/>
      <w:sz w:val="28"/>
      <w:szCs w:val="48"/>
    </w:rPr>
  </w:style>
  <w:style w:type="paragraph" w:customStyle="1" w:styleId="AAC032C818774261883E7E2FA5B97F5E5">
    <w:name w:val="AAC032C818774261883E7E2FA5B97F5E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5">
    <w:name w:val="D5B50B834D434939865C1C2B5F9EEA1C5"/>
    <w:rsid w:val="00ED6087"/>
    <w:pPr>
      <w:spacing w:after="0" w:line="240" w:lineRule="auto"/>
    </w:pPr>
    <w:rPr>
      <w:rFonts w:eastAsia="Times New Roman" w:cs="Arial"/>
      <w:b/>
      <w:color w:val="000000" w:themeColor="text1"/>
      <w:sz w:val="28"/>
      <w:szCs w:val="48"/>
    </w:rPr>
  </w:style>
  <w:style w:type="paragraph" w:customStyle="1" w:styleId="4A0B05AFD53B4FE8974D47536A7FCA325">
    <w:name w:val="4A0B05AFD53B4FE8974D47536A7FCA325"/>
    <w:rsid w:val="00ED6087"/>
    <w:pPr>
      <w:spacing w:after="0" w:line="240" w:lineRule="auto"/>
    </w:pPr>
    <w:rPr>
      <w:rFonts w:eastAsia="Times New Roman" w:cs="Arial"/>
      <w:b/>
      <w:color w:val="000000" w:themeColor="text1"/>
      <w:sz w:val="28"/>
      <w:szCs w:val="48"/>
    </w:rPr>
  </w:style>
  <w:style w:type="paragraph" w:customStyle="1" w:styleId="CF0F4FCDA8C74B8AB95D2AA96BABC4A45">
    <w:name w:val="CF0F4FCDA8C74B8AB95D2AA96BABC4A45"/>
    <w:rsid w:val="00ED6087"/>
    <w:pPr>
      <w:spacing w:after="0" w:line="240" w:lineRule="auto"/>
    </w:pPr>
    <w:rPr>
      <w:rFonts w:eastAsia="Times New Roman" w:cs="Arial"/>
      <w:b/>
      <w:color w:val="000000" w:themeColor="text1"/>
      <w:sz w:val="28"/>
      <w:szCs w:val="48"/>
    </w:rPr>
  </w:style>
  <w:style w:type="paragraph" w:customStyle="1" w:styleId="0AC0E1F1CF024A2F9C85652203FC5D0E5">
    <w:name w:val="0AC0E1F1CF024A2F9C85652203FC5D0E5"/>
    <w:rsid w:val="00ED6087"/>
    <w:pPr>
      <w:spacing w:after="0" w:line="240" w:lineRule="auto"/>
    </w:pPr>
    <w:rPr>
      <w:rFonts w:eastAsia="Times New Roman" w:cs="Arial"/>
      <w:b/>
      <w:color w:val="000000" w:themeColor="text1"/>
      <w:sz w:val="28"/>
      <w:szCs w:val="48"/>
    </w:rPr>
  </w:style>
  <w:style w:type="paragraph" w:customStyle="1" w:styleId="A13EF39FBA104F929CD1AFCE18C198C15">
    <w:name w:val="A13EF39FBA104F929CD1AFCE18C198C15"/>
    <w:rsid w:val="00ED6087"/>
    <w:pPr>
      <w:spacing w:after="0" w:line="240" w:lineRule="auto"/>
    </w:pPr>
    <w:rPr>
      <w:rFonts w:eastAsia="Times New Roman" w:cs="Arial"/>
      <w:b/>
      <w:color w:val="000000" w:themeColor="text1"/>
      <w:sz w:val="28"/>
      <w:szCs w:val="48"/>
    </w:rPr>
  </w:style>
  <w:style w:type="paragraph" w:customStyle="1" w:styleId="0B6A1C5589744123BDA7AAB8989338825">
    <w:name w:val="0B6A1C5589744123BDA7AAB8989338825"/>
    <w:rsid w:val="00ED6087"/>
    <w:pPr>
      <w:spacing w:after="0" w:line="240" w:lineRule="auto"/>
    </w:pPr>
    <w:rPr>
      <w:rFonts w:eastAsia="Times New Roman" w:cs="Arial"/>
      <w:b/>
      <w:color w:val="000000" w:themeColor="text1"/>
      <w:sz w:val="28"/>
      <w:szCs w:val="48"/>
    </w:rPr>
  </w:style>
  <w:style w:type="paragraph" w:customStyle="1" w:styleId="F81EA1E4BEFE434986BC1A83A602EAD85">
    <w:name w:val="F81EA1E4BEFE434986BC1A83A602EAD85"/>
    <w:rsid w:val="00ED6087"/>
    <w:pPr>
      <w:spacing w:after="0" w:line="240" w:lineRule="auto"/>
    </w:pPr>
    <w:rPr>
      <w:rFonts w:eastAsia="Times New Roman" w:cs="Arial"/>
      <w:b/>
      <w:color w:val="000000" w:themeColor="text1"/>
      <w:sz w:val="28"/>
      <w:szCs w:val="48"/>
    </w:rPr>
  </w:style>
  <w:style w:type="paragraph" w:customStyle="1" w:styleId="57E1408396D44095AC4208E1B46E6E6D5">
    <w:name w:val="57E1408396D44095AC4208E1B46E6E6D5"/>
    <w:rsid w:val="00ED6087"/>
    <w:pPr>
      <w:spacing w:after="0" w:line="240" w:lineRule="auto"/>
    </w:pPr>
    <w:rPr>
      <w:rFonts w:eastAsia="Times New Roman" w:cs="Arial"/>
      <w:b/>
      <w:color w:val="000000" w:themeColor="text1"/>
      <w:sz w:val="28"/>
      <w:szCs w:val="48"/>
    </w:rPr>
  </w:style>
  <w:style w:type="paragraph" w:customStyle="1" w:styleId="4874FCF3925B40709105A239891B95295">
    <w:name w:val="4874FCF3925B40709105A239891B95295"/>
    <w:rsid w:val="00ED6087"/>
    <w:pPr>
      <w:spacing w:after="0" w:line="240" w:lineRule="auto"/>
    </w:pPr>
    <w:rPr>
      <w:rFonts w:eastAsia="Times New Roman" w:cs="Arial"/>
      <w:b/>
      <w:color w:val="000000" w:themeColor="text1"/>
      <w:sz w:val="28"/>
      <w:szCs w:val="48"/>
    </w:rPr>
  </w:style>
  <w:style w:type="paragraph" w:customStyle="1" w:styleId="EAF96CBB0A0D428F8C16F1BFFCD9BC2A5">
    <w:name w:val="EAF96CBB0A0D428F8C16F1BFFCD9BC2A5"/>
    <w:rsid w:val="00ED6087"/>
    <w:pPr>
      <w:spacing w:after="0" w:line="240" w:lineRule="auto"/>
    </w:pPr>
    <w:rPr>
      <w:rFonts w:eastAsia="Times New Roman" w:cs="Arial"/>
      <w:b/>
      <w:color w:val="000000" w:themeColor="text1"/>
      <w:sz w:val="28"/>
      <w:szCs w:val="48"/>
    </w:rPr>
  </w:style>
  <w:style w:type="paragraph" w:customStyle="1" w:styleId="4D5F63E99A264CA2ACCEDCBA4B4602A45">
    <w:name w:val="4D5F63E99A264CA2ACCEDCBA4B4602A45"/>
    <w:rsid w:val="00ED6087"/>
    <w:pPr>
      <w:spacing w:after="0" w:line="240" w:lineRule="auto"/>
    </w:pPr>
    <w:rPr>
      <w:rFonts w:eastAsia="Times New Roman" w:cs="Arial"/>
      <w:b/>
      <w:color w:val="000000" w:themeColor="text1"/>
      <w:sz w:val="28"/>
      <w:szCs w:val="48"/>
    </w:rPr>
  </w:style>
  <w:style w:type="paragraph" w:customStyle="1" w:styleId="2D8326B991AC49BF8FD4BA7EE93A5C3C5">
    <w:name w:val="2D8326B991AC49BF8FD4BA7EE93A5C3C5"/>
    <w:rsid w:val="00ED6087"/>
    <w:pPr>
      <w:spacing w:after="0" w:line="240" w:lineRule="auto"/>
    </w:pPr>
    <w:rPr>
      <w:rFonts w:eastAsia="Times New Roman" w:cs="Arial"/>
      <w:b/>
      <w:color w:val="000000" w:themeColor="text1"/>
      <w:sz w:val="28"/>
      <w:szCs w:val="48"/>
    </w:rPr>
  </w:style>
  <w:style w:type="paragraph" w:customStyle="1" w:styleId="322C52009DEA4A85B9E436CF820847865">
    <w:name w:val="322C52009DEA4A85B9E436CF82084786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5">
    <w:name w:val="C50B6D20552B41E4BE3685F20D0CD65E5"/>
    <w:rsid w:val="00ED6087"/>
    <w:pPr>
      <w:spacing w:after="0" w:line="240" w:lineRule="auto"/>
    </w:pPr>
    <w:rPr>
      <w:rFonts w:eastAsia="Times New Roman" w:cs="Arial"/>
      <w:b/>
      <w:color w:val="000000" w:themeColor="text1"/>
      <w:sz w:val="28"/>
      <w:szCs w:val="48"/>
    </w:rPr>
  </w:style>
  <w:style w:type="paragraph" w:customStyle="1" w:styleId="7BCBC938EC064185A1E49D97BCBA687A5">
    <w:name w:val="7BCBC938EC064185A1E49D97BCBA687A5"/>
    <w:rsid w:val="00ED6087"/>
    <w:pPr>
      <w:spacing w:after="0" w:line="240" w:lineRule="auto"/>
    </w:pPr>
    <w:rPr>
      <w:rFonts w:eastAsia="Times New Roman" w:cs="Arial"/>
      <w:b/>
      <w:color w:val="000000" w:themeColor="text1"/>
      <w:sz w:val="28"/>
      <w:szCs w:val="48"/>
    </w:rPr>
  </w:style>
  <w:style w:type="paragraph" w:customStyle="1" w:styleId="D8B5BDB16A784390A584F064C2F9153B5">
    <w:name w:val="D8B5BDB16A784390A584F064C2F9153B5"/>
    <w:rsid w:val="00ED6087"/>
    <w:pPr>
      <w:spacing w:after="0" w:line="240" w:lineRule="auto"/>
    </w:pPr>
    <w:rPr>
      <w:rFonts w:eastAsia="Times New Roman" w:cs="Arial"/>
      <w:b/>
      <w:color w:val="000000" w:themeColor="text1"/>
      <w:sz w:val="28"/>
      <w:szCs w:val="48"/>
    </w:rPr>
  </w:style>
  <w:style w:type="paragraph" w:customStyle="1" w:styleId="ECE9D09B0BBF41E6B3EC08413AD143ED5">
    <w:name w:val="ECE9D09B0BBF41E6B3EC08413AD143ED5"/>
    <w:rsid w:val="00ED6087"/>
    <w:pPr>
      <w:spacing w:after="0" w:line="240" w:lineRule="auto"/>
    </w:pPr>
    <w:rPr>
      <w:rFonts w:eastAsia="Times New Roman" w:cs="Arial"/>
      <w:b/>
      <w:color w:val="000000" w:themeColor="text1"/>
      <w:sz w:val="28"/>
      <w:szCs w:val="48"/>
    </w:rPr>
  </w:style>
  <w:style w:type="paragraph" w:customStyle="1" w:styleId="A69B3D092B8244EBA074483D576BE1695">
    <w:name w:val="A69B3D092B8244EBA074483D576BE169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5">
    <w:name w:val="8694AEFF12B34CB3A465B0D40F27E3115"/>
    <w:rsid w:val="00ED6087"/>
    <w:pPr>
      <w:spacing w:after="0" w:line="240" w:lineRule="auto"/>
    </w:pPr>
    <w:rPr>
      <w:rFonts w:eastAsia="Times New Roman" w:cs="Arial"/>
      <w:b/>
      <w:color w:val="000000" w:themeColor="text1"/>
      <w:sz w:val="28"/>
      <w:szCs w:val="48"/>
    </w:rPr>
  </w:style>
  <w:style w:type="paragraph" w:customStyle="1" w:styleId="F28AA88D0F2E4A79A1727CE2B47A50E95">
    <w:name w:val="F28AA88D0F2E4A79A1727CE2B47A50E95"/>
    <w:rsid w:val="00ED6087"/>
    <w:pPr>
      <w:spacing w:after="0" w:line="240" w:lineRule="auto"/>
    </w:pPr>
    <w:rPr>
      <w:rFonts w:eastAsia="Times New Roman" w:cs="Arial"/>
      <w:b/>
      <w:color w:val="000000" w:themeColor="text1"/>
      <w:sz w:val="28"/>
      <w:szCs w:val="48"/>
    </w:rPr>
  </w:style>
  <w:style w:type="paragraph" w:customStyle="1" w:styleId="A747DBA642F64E2C9284042BCC40D3CB5">
    <w:name w:val="A747DBA642F64E2C9284042BCC40D3CB5"/>
    <w:rsid w:val="00ED6087"/>
    <w:pPr>
      <w:spacing w:after="0" w:line="240" w:lineRule="auto"/>
    </w:pPr>
    <w:rPr>
      <w:rFonts w:eastAsia="Times New Roman" w:cs="Arial"/>
      <w:b/>
      <w:color w:val="000000" w:themeColor="text1"/>
      <w:sz w:val="28"/>
      <w:szCs w:val="48"/>
    </w:rPr>
  </w:style>
  <w:style w:type="paragraph" w:customStyle="1" w:styleId="45DED119298B48509663AAA8EE81FD9C5">
    <w:name w:val="45DED119298B48509663AAA8EE81FD9C5"/>
    <w:rsid w:val="00ED6087"/>
    <w:pPr>
      <w:spacing w:after="0" w:line="240" w:lineRule="auto"/>
    </w:pPr>
    <w:rPr>
      <w:rFonts w:eastAsia="Times New Roman" w:cs="Arial"/>
      <w:b/>
      <w:color w:val="000000" w:themeColor="text1"/>
      <w:sz w:val="28"/>
      <w:szCs w:val="48"/>
    </w:rPr>
  </w:style>
  <w:style w:type="paragraph" w:customStyle="1" w:styleId="661B542D99A544C0A681C00353EE80C65">
    <w:name w:val="661B542D99A544C0A681C00353EE80C65"/>
    <w:rsid w:val="00ED6087"/>
    <w:pPr>
      <w:spacing w:after="0" w:line="240" w:lineRule="auto"/>
    </w:pPr>
    <w:rPr>
      <w:rFonts w:eastAsia="Times New Roman" w:cs="Arial"/>
      <w:b/>
      <w:color w:val="000000" w:themeColor="text1"/>
      <w:sz w:val="28"/>
      <w:szCs w:val="48"/>
    </w:rPr>
  </w:style>
  <w:style w:type="paragraph" w:customStyle="1" w:styleId="6AAC33E9E49846F2B581CFFC5EC6889D5">
    <w:name w:val="6AAC33E9E49846F2B581CFFC5EC6889D5"/>
    <w:rsid w:val="00ED6087"/>
    <w:pPr>
      <w:spacing w:after="0" w:line="240" w:lineRule="auto"/>
    </w:pPr>
    <w:rPr>
      <w:rFonts w:eastAsia="Times New Roman" w:cs="Arial"/>
      <w:b/>
      <w:color w:val="000000" w:themeColor="text1"/>
      <w:sz w:val="28"/>
      <w:szCs w:val="48"/>
    </w:rPr>
  </w:style>
  <w:style w:type="paragraph" w:customStyle="1" w:styleId="809FD7B8E6B440BBBAB7CC81BBF801035">
    <w:name w:val="809FD7B8E6B440BBBAB7CC81BBF801035"/>
    <w:rsid w:val="00ED6087"/>
    <w:pPr>
      <w:spacing w:after="0" w:line="240" w:lineRule="auto"/>
    </w:pPr>
    <w:rPr>
      <w:rFonts w:eastAsia="Times New Roman" w:cs="Arial"/>
      <w:b/>
      <w:color w:val="000000" w:themeColor="text1"/>
      <w:sz w:val="28"/>
      <w:szCs w:val="48"/>
    </w:rPr>
  </w:style>
  <w:style w:type="paragraph" w:customStyle="1" w:styleId="B51E4C37DC594DC49464BBCE87EA64185">
    <w:name w:val="B51E4C37DC594DC49464BBCE87EA64185"/>
    <w:rsid w:val="00ED6087"/>
    <w:pPr>
      <w:spacing w:after="0" w:line="240" w:lineRule="auto"/>
    </w:pPr>
    <w:rPr>
      <w:rFonts w:eastAsia="Times New Roman" w:cs="Arial"/>
      <w:b/>
      <w:color w:val="000000" w:themeColor="text1"/>
      <w:sz w:val="28"/>
      <w:szCs w:val="48"/>
    </w:rPr>
  </w:style>
  <w:style w:type="paragraph" w:customStyle="1" w:styleId="FB8618AF25494088ADB273E33E6A03875">
    <w:name w:val="FB8618AF25494088ADB273E33E6A03875"/>
    <w:rsid w:val="00ED6087"/>
    <w:pPr>
      <w:spacing w:after="0" w:line="240" w:lineRule="auto"/>
    </w:pPr>
    <w:rPr>
      <w:rFonts w:eastAsia="Times New Roman" w:cs="Arial"/>
      <w:b/>
      <w:color w:val="000000" w:themeColor="text1"/>
      <w:sz w:val="28"/>
      <w:szCs w:val="48"/>
    </w:rPr>
  </w:style>
  <w:style w:type="paragraph" w:customStyle="1" w:styleId="C90A79AEE198458BA82B8098A14691B25">
    <w:name w:val="C90A79AEE198458BA82B8098A14691B25"/>
    <w:rsid w:val="00ED6087"/>
    <w:pPr>
      <w:spacing w:after="0" w:line="240" w:lineRule="auto"/>
    </w:pPr>
    <w:rPr>
      <w:rFonts w:eastAsia="Times New Roman" w:cs="Arial"/>
      <w:b/>
      <w:color w:val="000000" w:themeColor="text1"/>
      <w:sz w:val="28"/>
      <w:szCs w:val="48"/>
    </w:rPr>
  </w:style>
  <w:style w:type="paragraph" w:customStyle="1" w:styleId="98BAC1DB009541F19E2359B53E9BD5B15">
    <w:name w:val="98BAC1DB009541F19E2359B53E9BD5B15"/>
    <w:rsid w:val="00ED6087"/>
    <w:pPr>
      <w:spacing w:after="0" w:line="240" w:lineRule="auto"/>
    </w:pPr>
    <w:rPr>
      <w:rFonts w:eastAsia="Times New Roman" w:cs="Arial"/>
      <w:b/>
      <w:color w:val="000000" w:themeColor="text1"/>
      <w:sz w:val="28"/>
      <w:szCs w:val="48"/>
    </w:rPr>
  </w:style>
  <w:style w:type="paragraph" w:customStyle="1" w:styleId="28E52562F6CE4725AD295B7BAC0E5B9D5">
    <w:name w:val="28E52562F6CE4725AD295B7BAC0E5B9D5"/>
    <w:rsid w:val="00ED6087"/>
    <w:pPr>
      <w:spacing w:after="0" w:line="240" w:lineRule="auto"/>
    </w:pPr>
    <w:rPr>
      <w:rFonts w:eastAsia="Times New Roman" w:cs="Arial"/>
      <w:b/>
      <w:color w:val="000000" w:themeColor="text1"/>
      <w:sz w:val="28"/>
      <w:szCs w:val="48"/>
    </w:rPr>
  </w:style>
  <w:style w:type="paragraph" w:customStyle="1" w:styleId="046347BB8D334AF7986BABC03C0820485">
    <w:name w:val="046347BB8D334AF7986BABC03C082048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2">
    <w:name w:val="EFE625F00D1442DC855883C4AFD167EB2"/>
    <w:rsid w:val="00ED6087"/>
    <w:pPr>
      <w:spacing w:after="0" w:line="240" w:lineRule="auto"/>
    </w:pPr>
    <w:rPr>
      <w:color w:val="0D0D0D" w:themeColor="text1" w:themeTint="F2"/>
      <w:sz w:val="28"/>
      <w:szCs w:val="24"/>
      <w:lang w:bidi="en-US"/>
    </w:rPr>
  </w:style>
  <w:style w:type="paragraph" w:customStyle="1" w:styleId="29C36073041B47A887CFAE79A05136A12">
    <w:name w:val="29C36073041B47A887CFAE79A05136A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2">
    <w:name w:val="A21CB0C1CD3040FE96B4137A9B614B922"/>
    <w:rsid w:val="00ED6087"/>
    <w:pPr>
      <w:spacing w:after="0" w:line="240" w:lineRule="auto"/>
    </w:pPr>
    <w:rPr>
      <w:color w:val="0D0D0D" w:themeColor="text1" w:themeTint="F2"/>
      <w:sz w:val="28"/>
      <w:szCs w:val="24"/>
      <w:lang w:bidi="en-US"/>
    </w:rPr>
  </w:style>
  <w:style w:type="paragraph" w:customStyle="1" w:styleId="22C3244D7989475B930E2D5F24D19FCA6">
    <w:name w:val="22C3244D7989475B930E2D5F24D19FCA6"/>
    <w:rsid w:val="00ED6087"/>
    <w:pPr>
      <w:spacing w:after="0" w:line="240" w:lineRule="auto"/>
    </w:pPr>
    <w:rPr>
      <w:color w:val="0D0D0D" w:themeColor="text1" w:themeTint="F2"/>
      <w:sz w:val="28"/>
      <w:szCs w:val="24"/>
      <w:lang w:bidi="en-US"/>
    </w:rPr>
  </w:style>
  <w:style w:type="paragraph" w:customStyle="1" w:styleId="B6F2C383A6264AF8B5A7092BC9AD3F816">
    <w:name w:val="B6F2C383A6264AF8B5A7092BC9AD3F8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6">
    <w:name w:val="B686063071F94B0CA6B1492A45C5B2226"/>
    <w:rsid w:val="00ED6087"/>
    <w:pPr>
      <w:spacing w:after="0" w:line="240" w:lineRule="auto"/>
    </w:pPr>
    <w:rPr>
      <w:rFonts w:eastAsia="Times New Roman" w:cs="Arial"/>
      <w:b/>
      <w:color w:val="000000" w:themeColor="text1"/>
      <w:sz w:val="28"/>
      <w:szCs w:val="48"/>
    </w:rPr>
  </w:style>
  <w:style w:type="paragraph" w:customStyle="1" w:styleId="9C09A44DE7994ED3883A76699F9164416">
    <w:name w:val="9C09A44DE7994ED3883A76699F9164416"/>
    <w:rsid w:val="00ED6087"/>
    <w:pPr>
      <w:spacing w:after="0" w:line="240" w:lineRule="auto"/>
    </w:pPr>
    <w:rPr>
      <w:rFonts w:eastAsia="Times New Roman" w:cs="Arial"/>
      <w:b/>
      <w:color w:val="000000" w:themeColor="text1"/>
      <w:sz w:val="28"/>
      <w:szCs w:val="48"/>
    </w:rPr>
  </w:style>
  <w:style w:type="paragraph" w:customStyle="1" w:styleId="153F3E3F246643EB86C6A313E0A421A96">
    <w:name w:val="153F3E3F246643EB86C6A313E0A421A96"/>
    <w:rsid w:val="00ED6087"/>
    <w:pPr>
      <w:spacing w:after="0" w:line="240" w:lineRule="auto"/>
    </w:pPr>
    <w:rPr>
      <w:rFonts w:eastAsia="Times New Roman" w:cs="Arial"/>
      <w:b/>
      <w:color w:val="000000" w:themeColor="text1"/>
      <w:sz w:val="28"/>
      <w:szCs w:val="48"/>
    </w:rPr>
  </w:style>
  <w:style w:type="paragraph" w:customStyle="1" w:styleId="FB180515D3444FA3959E5B4B137E11C66">
    <w:name w:val="FB180515D3444FA3959E5B4B137E11C66"/>
    <w:rsid w:val="00ED6087"/>
    <w:pPr>
      <w:spacing w:after="0" w:line="240" w:lineRule="auto"/>
    </w:pPr>
    <w:rPr>
      <w:rFonts w:eastAsia="Times New Roman" w:cs="Arial"/>
      <w:b/>
      <w:color w:val="000000" w:themeColor="text1"/>
      <w:sz w:val="28"/>
      <w:szCs w:val="48"/>
    </w:rPr>
  </w:style>
  <w:style w:type="paragraph" w:customStyle="1" w:styleId="0266FAE56D1945D0917F1F3315C2ADEA6">
    <w:name w:val="0266FAE56D1945D0917F1F3315C2ADEA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6">
    <w:name w:val="7564FC768E504D62B0E7081A9209A7B16"/>
    <w:rsid w:val="00ED6087"/>
    <w:pPr>
      <w:spacing w:after="0" w:line="240" w:lineRule="auto"/>
    </w:pPr>
    <w:rPr>
      <w:rFonts w:eastAsia="Times New Roman" w:cs="Arial"/>
      <w:b/>
      <w:color w:val="000000" w:themeColor="text1"/>
      <w:sz w:val="28"/>
      <w:szCs w:val="48"/>
    </w:rPr>
  </w:style>
  <w:style w:type="paragraph" w:customStyle="1" w:styleId="993E724E3BBA402DB2F1760FCCA4E6076">
    <w:name w:val="993E724E3BBA402DB2F1760FCCA4E6076"/>
    <w:rsid w:val="00ED6087"/>
    <w:pPr>
      <w:spacing w:after="0" w:line="240" w:lineRule="auto"/>
    </w:pPr>
    <w:rPr>
      <w:rFonts w:eastAsia="Times New Roman" w:cs="Arial"/>
      <w:b/>
      <w:color w:val="000000" w:themeColor="text1"/>
      <w:sz w:val="28"/>
      <w:szCs w:val="48"/>
    </w:rPr>
  </w:style>
  <w:style w:type="paragraph" w:customStyle="1" w:styleId="9E62DD825E49422FA35464E5F8398ACB6">
    <w:name w:val="9E62DD825E49422FA35464E5F8398ACB6"/>
    <w:rsid w:val="00ED6087"/>
    <w:pPr>
      <w:spacing w:after="0" w:line="240" w:lineRule="auto"/>
    </w:pPr>
    <w:rPr>
      <w:rFonts w:eastAsia="Times New Roman" w:cs="Arial"/>
      <w:b/>
      <w:color w:val="000000" w:themeColor="text1"/>
      <w:sz w:val="28"/>
      <w:szCs w:val="48"/>
    </w:rPr>
  </w:style>
  <w:style w:type="paragraph" w:customStyle="1" w:styleId="79F311AE86374BEFA0A6D8956258E37A6">
    <w:name w:val="79F311AE86374BEFA0A6D8956258E37A6"/>
    <w:rsid w:val="00ED6087"/>
    <w:pPr>
      <w:spacing w:after="0" w:line="240" w:lineRule="auto"/>
    </w:pPr>
    <w:rPr>
      <w:rFonts w:eastAsia="Times New Roman" w:cs="Arial"/>
      <w:b/>
      <w:color w:val="000000" w:themeColor="text1"/>
      <w:sz w:val="28"/>
      <w:szCs w:val="48"/>
    </w:rPr>
  </w:style>
  <w:style w:type="paragraph" w:customStyle="1" w:styleId="7C544A51375E4486A71E6549D05B36ED6">
    <w:name w:val="7C544A51375E4486A71E6549D05B36ED6"/>
    <w:rsid w:val="00ED6087"/>
    <w:pPr>
      <w:spacing w:after="0" w:line="240" w:lineRule="auto"/>
    </w:pPr>
    <w:rPr>
      <w:rFonts w:eastAsia="Times New Roman" w:cs="Arial"/>
      <w:b/>
      <w:color w:val="000000" w:themeColor="text1"/>
      <w:sz w:val="28"/>
      <w:szCs w:val="48"/>
    </w:rPr>
  </w:style>
  <w:style w:type="paragraph" w:customStyle="1" w:styleId="302856C8715B43A8A4A434E4FCADF04A6">
    <w:name w:val="302856C8715B43A8A4A434E4FCADF04A6"/>
    <w:rsid w:val="00ED6087"/>
    <w:pPr>
      <w:spacing w:after="0" w:line="240" w:lineRule="auto"/>
    </w:pPr>
    <w:rPr>
      <w:rFonts w:eastAsia="Times New Roman" w:cs="Arial"/>
      <w:b/>
      <w:color w:val="000000" w:themeColor="text1"/>
      <w:sz w:val="28"/>
      <w:szCs w:val="48"/>
    </w:rPr>
  </w:style>
  <w:style w:type="paragraph" w:customStyle="1" w:styleId="D0E0D200DAE84332A1110594101BCFFC6">
    <w:name w:val="D0E0D200DAE84332A1110594101BCFFC6"/>
    <w:rsid w:val="00ED6087"/>
    <w:pPr>
      <w:spacing w:after="0" w:line="240" w:lineRule="auto"/>
    </w:pPr>
    <w:rPr>
      <w:rFonts w:eastAsia="Times New Roman" w:cs="Arial"/>
      <w:b/>
      <w:color w:val="000000" w:themeColor="text1"/>
      <w:sz w:val="28"/>
      <w:szCs w:val="48"/>
    </w:rPr>
  </w:style>
  <w:style w:type="paragraph" w:customStyle="1" w:styleId="60A7D69746D5434BB187A3FDA50ED8E16">
    <w:name w:val="60A7D69746D5434BB187A3FDA50ED8E16"/>
    <w:rsid w:val="00ED6087"/>
    <w:pPr>
      <w:spacing w:after="0" w:line="240" w:lineRule="auto"/>
    </w:pPr>
    <w:rPr>
      <w:rFonts w:eastAsia="Times New Roman" w:cs="Arial"/>
      <w:b/>
      <w:color w:val="000000" w:themeColor="text1"/>
      <w:sz w:val="28"/>
      <w:szCs w:val="48"/>
    </w:rPr>
  </w:style>
  <w:style w:type="paragraph" w:customStyle="1" w:styleId="0A3980F483E745A68E004D8648A3D5506">
    <w:name w:val="0A3980F483E745A68E004D8648A3D5506"/>
    <w:rsid w:val="00ED6087"/>
    <w:pPr>
      <w:spacing w:after="0" w:line="240" w:lineRule="auto"/>
    </w:pPr>
    <w:rPr>
      <w:rFonts w:eastAsia="Times New Roman" w:cs="Arial"/>
      <w:b/>
      <w:color w:val="000000" w:themeColor="text1"/>
      <w:sz w:val="28"/>
      <w:szCs w:val="48"/>
    </w:rPr>
  </w:style>
  <w:style w:type="paragraph" w:customStyle="1" w:styleId="17A74174E08D4C5B84A5B948D9A2323F6">
    <w:name w:val="17A74174E08D4C5B84A5B948D9A2323F6"/>
    <w:rsid w:val="00ED6087"/>
    <w:pPr>
      <w:spacing w:after="0" w:line="240" w:lineRule="auto"/>
    </w:pPr>
    <w:rPr>
      <w:rFonts w:eastAsia="Times New Roman" w:cs="Arial"/>
      <w:b/>
      <w:color w:val="000000" w:themeColor="text1"/>
      <w:sz w:val="28"/>
      <w:szCs w:val="48"/>
    </w:rPr>
  </w:style>
  <w:style w:type="paragraph" w:customStyle="1" w:styleId="C760B7099DF349F0BAFB641A41CA7CF36">
    <w:name w:val="C760B7099DF349F0BAFB641A41CA7CF36"/>
    <w:rsid w:val="00ED6087"/>
    <w:pPr>
      <w:spacing w:after="0" w:line="240" w:lineRule="auto"/>
    </w:pPr>
    <w:rPr>
      <w:rFonts w:eastAsia="Times New Roman" w:cs="Arial"/>
      <w:b/>
      <w:color w:val="000000" w:themeColor="text1"/>
      <w:sz w:val="28"/>
      <w:szCs w:val="48"/>
    </w:rPr>
  </w:style>
  <w:style w:type="paragraph" w:customStyle="1" w:styleId="47DBCEB8F6A24388819DD110D8CF5E956">
    <w:name w:val="47DBCEB8F6A24388819DD110D8CF5E956"/>
    <w:rsid w:val="00ED6087"/>
    <w:pPr>
      <w:spacing w:after="0" w:line="240" w:lineRule="auto"/>
    </w:pPr>
    <w:rPr>
      <w:rFonts w:eastAsia="Times New Roman" w:cs="Arial"/>
      <w:b/>
      <w:color w:val="000000" w:themeColor="text1"/>
      <w:sz w:val="28"/>
      <w:szCs w:val="48"/>
    </w:rPr>
  </w:style>
  <w:style w:type="paragraph" w:customStyle="1" w:styleId="5C82DB2D6DA949B782C70BCA5ABFF81A6">
    <w:name w:val="5C82DB2D6DA949B782C70BCA5ABFF81A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6">
    <w:name w:val="0D4FB978FF5C459D8B91BE6308A1983E6"/>
    <w:rsid w:val="00ED6087"/>
    <w:pPr>
      <w:spacing w:after="0" w:line="240" w:lineRule="auto"/>
    </w:pPr>
    <w:rPr>
      <w:rFonts w:eastAsia="Times New Roman" w:cs="Arial"/>
      <w:b/>
      <w:color w:val="000000" w:themeColor="text1"/>
      <w:sz w:val="28"/>
      <w:szCs w:val="48"/>
    </w:rPr>
  </w:style>
  <w:style w:type="paragraph" w:customStyle="1" w:styleId="0C7DC8CA078B4D33B0B7C6B9004FF19F6">
    <w:name w:val="0C7DC8CA078B4D33B0B7C6B9004FF19F6"/>
    <w:rsid w:val="00ED6087"/>
    <w:pPr>
      <w:spacing w:after="0" w:line="240" w:lineRule="auto"/>
    </w:pPr>
    <w:rPr>
      <w:rFonts w:eastAsia="Times New Roman" w:cs="Arial"/>
      <w:b/>
      <w:color w:val="000000" w:themeColor="text1"/>
      <w:sz w:val="28"/>
      <w:szCs w:val="48"/>
    </w:rPr>
  </w:style>
  <w:style w:type="paragraph" w:customStyle="1" w:styleId="F30F7186ACDB44A5B816810F2590EF9F6">
    <w:name w:val="F30F7186ACDB44A5B816810F2590EF9F6"/>
    <w:rsid w:val="00ED6087"/>
    <w:pPr>
      <w:spacing w:after="0" w:line="240" w:lineRule="auto"/>
    </w:pPr>
    <w:rPr>
      <w:rFonts w:eastAsia="Times New Roman" w:cs="Arial"/>
      <w:b/>
      <w:color w:val="000000" w:themeColor="text1"/>
      <w:sz w:val="28"/>
      <w:szCs w:val="48"/>
    </w:rPr>
  </w:style>
  <w:style w:type="paragraph" w:customStyle="1" w:styleId="E1FEC7E0E8094E3480A55298B2B55AF36">
    <w:name w:val="E1FEC7E0E8094E3480A55298B2B55AF36"/>
    <w:rsid w:val="00ED6087"/>
    <w:pPr>
      <w:spacing w:after="0" w:line="240" w:lineRule="auto"/>
    </w:pPr>
    <w:rPr>
      <w:rFonts w:eastAsia="Times New Roman" w:cs="Arial"/>
      <w:b/>
      <w:color w:val="000000" w:themeColor="text1"/>
      <w:sz w:val="28"/>
      <w:szCs w:val="48"/>
    </w:rPr>
  </w:style>
  <w:style w:type="paragraph" w:customStyle="1" w:styleId="AAC032C818774261883E7E2FA5B97F5E6">
    <w:name w:val="AAC032C818774261883E7E2FA5B97F5E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6">
    <w:name w:val="D5B50B834D434939865C1C2B5F9EEA1C6"/>
    <w:rsid w:val="00ED6087"/>
    <w:pPr>
      <w:spacing w:after="0" w:line="240" w:lineRule="auto"/>
    </w:pPr>
    <w:rPr>
      <w:rFonts w:eastAsia="Times New Roman" w:cs="Arial"/>
      <w:b/>
      <w:color w:val="000000" w:themeColor="text1"/>
      <w:sz w:val="28"/>
      <w:szCs w:val="48"/>
    </w:rPr>
  </w:style>
  <w:style w:type="paragraph" w:customStyle="1" w:styleId="4A0B05AFD53B4FE8974D47536A7FCA326">
    <w:name w:val="4A0B05AFD53B4FE8974D47536A7FCA326"/>
    <w:rsid w:val="00ED6087"/>
    <w:pPr>
      <w:spacing w:after="0" w:line="240" w:lineRule="auto"/>
    </w:pPr>
    <w:rPr>
      <w:rFonts w:eastAsia="Times New Roman" w:cs="Arial"/>
      <w:b/>
      <w:color w:val="000000" w:themeColor="text1"/>
      <w:sz w:val="28"/>
      <w:szCs w:val="48"/>
    </w:rPr>
  </w:style>
  <w:style w:type="paragraph" w:customStyle="1" w:styleId="CF0F4FCDA8C74B8AB95D2AA96BABC4A46">
    <w:name w:val="CF0F4FCDA8C74B8AB95D2AA96BABC4A46"/>
    <w:rsid w:val="00ED6087"/>
    <w:pPr>
      <w:spacing w:after="0" w:line="240" w:lineRule="auto"/>
    </w:pPr>
    <w:rPr>
      <w:rFonts w:eastAsia="Times New Roman" w:cs="Arial"/>
      <w:b/>
      <w:color w:val="000000" w:themeColor="text1"/>
      <w:sz w:val="28"/>
      <w:szCs w:val="48"/>
    </w:rPr>
  </w:style>
  <w:style w:type="paragraph" w:customStyle="1" w:styleId="0AC0E1F1CF024A2F9C85652203FC5D0E6">
    <w:name w:val="0AC0E1F1CF024A2F9C85652203FC5D0E6"/>
    <w:rsid w:val="00ED6087"/>
    <w:pPr>
      <w:spacing w:after="0" w:line="240" w:lineRule="auto"/>
    </w:pPr>
    <w:rPr>
      <w:rFonts w:eastAsia="Times New Roman" w:cs="Arial"/>
      <w:b/>
      <w:color w:val="000000" w:themeColor="text1"/>
      <w:sz w:val="28"/>
      <w:szCs w:val="48"/>
    </w:rPr>
  </w:style>
  <w:style w:type="paragraph" w:customStyle="1" w:styleId="A13EF39FBA104F929CD1AFCE18C198C16">
    <w:name w:val="A13EF39FBA104F929CD1AFCE18C198C16"/>
    <w:rsid w:val="00ED6087"/>
    <w:pPr>
      <w:spacing w:after="0" w:line="240" w:lineRule="auto"/>
    </w:pPr>
    <w:rPr>
      <w:rFonts w:eastAsia="Times New Roman" w:cs="Arial"/>
      <w:b/>
      <w:color w:val="000000" w:themeColor="text1"/>
      <w:sz w:val="28"/>
      <w:szCs w:val="48"/>
    </w:rPr>
  </w:style>
  <w:style w:type="paragraph" w:customStyle="1" w:styleId="0B6A1C5589744123BDA7AAB8989338826">
    <w:name w:val="0B6A1C5589744123BDA7AAB8989338826"/>
    <w:rsid w:val="00ED6087"/>
    <w:pPr>
      <w:spacing w:after="0" w:line="240" w:lineRule="auto"/>
    </w:pPr>
    <w:rPr>
      <w:rFonts w:eastAsia="Times New Roman" w:cs="Arial"/>
      <w:b/>
      <w:color w:val="000000" w:themeColor="text1"/>
      <w:sz w:val="28"/>
      <w:szCs w:val="48"/>
    </w:rPr>
  </w:style>
  <w:style w:type="paragraph" w:customStyle="1" w:styleId="F81EA1E4BEFE434986BC1A83A602EAD86">
    <w:name w:val="F81EA1E4BEFE434986BC1A83A602EAD86"/>
    <w:rsid w:val="00ED6087"/>
    <w:pPr>
      <w:spacing w:after="0" w:line="240" w:lineRule="auto"/>
    </w:pPr>
    <w:rPr>
      <w:rFonts w:eastAsia="Times New Roman" w:cs="Arial"/>
      <w:b/>
      <w:color w:val="000000" w:themeColor="text1"/>
      <w:sz w:val="28"/>
      <w:szCs w:val="48"/>
    </w:rPr>
  </w:style>
  <w:style w:type="paragraph" w:customStyle="1" w:styleId="57E1408396D44095AC4208E1B46E6E6D6">
    <w:name w:val="57E1408396D44095AC4208E1B46E6E6D6"/>
    <w:rsid w:val="00ED6087"/>
    <w:pPr>
      <w:spacing w:after="0" w:line="240" w:lineRule="auto"/>
    </w:pPr>
    <w:rPr>
      <w:rFonts w:eastAsia="Times New Roman" w:cs="Arial"/>
      <w:b/>
      <w:color w:val="000000" w:themeColor="text1"/>
      <w:sz w:val="28"/>
      <w:szCs w:val="48"/>
    </w:rPr>
  </w:style>
  <w:style w:type="paragraph" w:customStyle="1" w:styleId="4874FCF3925B40709105A239891B95296">
    <w:name w:val="4874FCF3925B40709105A239891B95296"/>
    <w:rsid w:val="00ED6087"/>
    <w:pPr>
      <w:spacing w:after="0" w:line="240" w:lineRule="auto"/>
    </w:pPr>
    <w:rPr>
      <w:rFonts w:eastAsia="Times New Roman" w:cs="Arial"/>
      <w:b/>
      <w:color w:val="000000" w:themeColor="text1"/>
      <w:sz w:val="28"/>
      <w:szCs w:val="48"/>
    </w:rPr>
  </w:style>
  <w:style w:type="paragraph" w:customStyle="1" w:styleId="EAF96CBB0A0D428F8C16F1BFFCD9BC2A6">
    <w:name w:val="EAF96CBB0A0D428F8C16F1BFFCD9BC2A6"/>
    <w:rsid w:val="00ED6087"/>
    <w:pPr>
      <w:spacing w:after="0" w:line="240" w:lineRule="auto"/>
    </w:pPr>
    <w:rPr>
      <w:rFonts w:eastAsia="Times New Roman" w:cs="Arial"/>
      <w:b/>
      <w:color w:val="000000" w:themeColor="text1"/>
      <w:sz w:val="28"/>
      <w:szCs w:val="48"/>
    </w:rPr>
  </w:style>
  <w:style w:type="paragraph" w:customStyle="1" w:styleId="4D5F63E99A264CA2ACCEDCBA4B4602A46">
    <w:name w:val="4D5F63E99A264CA2ACCEDCBA4B4602A46"/>
    <w:rsid w:val="00ED6087"/>
    <w:pPr>
      <w:spacing w:after="0" w:line="240" w:lineRule="auto"/>
    </w:pPr>
    <w:rPr>
      <w:rFonts w:eastAsia="Times New Roman" w:cs="Arial"/>
      <w:b/>
      <w:color w:val="000000" w:themeColor="text1"/>
      <w:sz w:val="28"/>
      <w:szCs w:val="48"/>
    </w:rPr>
  </w:style>
  <w:style w:type="paragraph" w:customStyle="1" w:styleId="2D8326B991AC49BF8FD4BA7EE93A5C3C6">
    <w:name w:val="2D8326B991AC49BF8FD4BA7EE93A5C3C6"/>
    <w:rsid w:val="00ED6087"/>
    <w:pPr>
      <w:spacing w:after="0" w:line="240" w:lineRule="auto"/>
    </w:pPr>
    <w:rPr>
      <w:rFonts w:eastAsia="Times New Roman" w:cs="Arial"/>
      <w:b/>
      <w:color w:val="000000" w:themeColor="text1"/>
      <w:sz w:val="28"/>
      <w:szCs w:val="48"/>
    </w:rPr>
  </w:style>
  <w:style w:type="paragraph" w:customStyle="1" w:styleId="322C52009DEA4A85B9E436CF820847866">
    <w:name w:val="322C52009DEA4A85B9E436CF82084786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6">
    <w:name w:val="C50B6D20552B41E4BE3685F20D0CD65E6"/>
    <w:rsid w:val="00ED6087"/>
    <w:pPr>
      <w:spacing w:after="0" w:line="240" w:lineRule="auto"/>
    </w:pPr>
    <w:rPr>
      <w:rFonts w:eastAsia="Times New Roman" w:cs="Arial"/>
      <w:b/>
      <w:color w:val="000000" w:themeColor="text1"/>
      <w:sz w:val="28"/>
      <w:szCs w:val="48"/>
    </w:rPr>
  </w:style>
  <w:style w:type="paragraph" w:customStyle="1" w:styleId="7BCBC938EC064185A1E49D97BCBA687A6">
    <w:name w:val="7BCBC938EC064185A1E49D97BCBA687A6"/>
    <w:rsid w:val="00ED6087"/>
    <w:pPr>
      <w:spacing w:after="0" w:line="240" w:lineRule="auto"/>
    </w:pPr>
    <w:rPr>
      <w:rFonts w:eastAsia="Times New Roman" w:cs="Arial"/>
      <w:b/>
      <w:color w:val="000000" w:themeColor="text1"/>
      <w:sz w:val="28"/>
      <w:szCs w:val="48"/>
    </w:rPr>
  </w:style>
  <w:style w:type="paragraph" w:customStyle="1" w:styleId="D8B5BDB16A784390A584F064C2F9153B6">
    <w:name w:val="D8B5BDB16A784390A584F064C2F9153B6"/>
    <w:rsid w:val="00ED6087"/>
    <w:pPr>
      <w:spacing w:after="0" w:line="240" w:lineRule="auto"/>
    </w:pPr>
    <w:rPr>
      <w:rFonts w:eastAsia="Times New Roman" w:cs="Arial"/>
      <w:b/>
      <w:color w:val="000000" w:themeColor="text1"/>
      <w:sz w:val="28"/>
      <w:szCs w:val="48"/>
    </w:rPr>
  </w:style>
  <w:style w:type="paragraph" w:customStyle="1" w:styleId="ECE9D09B0BBF41E6B3EC08413AD143ED6">
    <w:name w:val="ECE9D09B0BBF41E6B3EC08413AD143ED6"/>
    <w:rsid w:val="00ED6087"/>
    <w:pPr>
      <w:spacing w:after="0" w:line="240" w:lineRule="auto"/>
    </w:pPr>
    <w:rPr>
      <w:rFonts w:eastAsia="Times New Roman" w:cs="Arial"/>
      <w:b/>
      <w:color w:val="000000" w:themeColor="text1"/>
      <w:sz w:val="28"/>
      <w:szCs w:val="48"/>
    </w:rPr>
  </w:style>
  <w:style w:type="paragraph" w:customStyle="1" w:styleId="A69B3D092B8244EBA074483D576BE1696">
    <w:name w:val="A69B3D092B8244EBA074483D576BE169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6">
    <w:name w:val="8694AEFF12B34CB3A465B0D40F27E3116"/>
    <w:rsid w:val="00ED6087"/>
    <w:pPr>
      <w:spacing w:after="0" w:line="240" w:lineRule="auto"/>
    </w:pPr>
    <w:rPr>
      <w:rFonts w:eastAsia="Times New Roman" w:cs="Arial"/>
      <w:b/>
      <w:color w:val="000000" w:themeColor="text1"/>
      <w:sz w:val="28"/>
      <w:szCs w:val="48"/>
    </w:rPr>
  </w:style>
  <w:style w:type="paragraph" w:customStyle="1" w:styleId="F28AA88D0F2E4A79A1727CE2B47A50E96">
    <w:name w:val="F28AA88D0F2E4A79A1727CE2B47A50E96"/>
    <w:rsid w:val="00ED6087"/>
    <w:pPr>
      <w:spacing w:after="0" w:line="240" w:lineRule="auto"/>
    </w:pPr>
    <w:rPr>
      <w:rFonts w:eastAsia="Times New Roman" w:cs="Arial"/>
      <w:b/>
      <w:color w:val="000000" w:themeColor="text1"/>
      <w:sz w:val="28"/>
      <w:szCs w:val="48"/>
    </w:rPr>
  </w:style>
  <w:style w:type="paragraph" w:customStyle="1" w:styleId="A747DBA642F64E2C9284042BCC40D3CB6">
    <w:name w:val="A747DBA642F64E2C9284042BCC40D3CB6"/>
    <w:rsid w:val="00ED6087"/>
    <w:pPr>
      <w:spacing w:after="0" w:line="240" w:lineRule="auto"/>
    </w:pPr>
    <w:rPr>
      <w:rFonts w:eastAsia="Times New Roman" w:cs="Arial"/>
      <w:b/>
      <w:color w:val="000000" w:themeColor="text1"/>
      <w:sz w:val="28"/>
      <w:szCs w:val="48"/>
    </w:rPr>
  </w:style>
  <w:style w:type="paragraph" w:customStyle="1" w:styleId="45DED119298B48509663AAA8EE81FD9C6">
    <w:name w:val="45DED119298B48509663AAA8EE81FD9C6"/>
    <w:rsid w:val="00ED6087"/>
    <w:pPr>
      <w:spacing w:after="0" w:line="240" w:lineRule="auto"/>
    </w:pPr>
    <w:rPr>
      <w:rFonts w:eastAsia="Times New Roman" w:cs="Arial"/>
      <w:b/>
      <w:color w:val="000000" w:themeColor="text1"/>
      <w:sz w:val="28"/>
      <w:szCs w:val="48"/>
    </w:rPr>
  </w:style>
  <w:style w:type="paragraph" w:customStyle="1" w:styleId="661B542D99A544C0A681C00353EE80C66">
    <w:name w:val="661B542D99A544C0A681C00353EE80C66"/>
    <w:rsid w:val="00ED6087"/>
    <w:pPr>
      <w:spacing w:after="0" w:line="240" w:lineRule="auto"/>
    </w:pPr>
    <w:rPr>
      <w:rFonts w:eastAsia="Times New Roman" w:cs="Arial"/>
      <w:b/>
      <w:color w:val="000000" w:themeColor="text1"/>
      <w:sz w:val="28"/>
      <w:szCs w:val="48"/>
    </w:rPr>
  </w:style>
  <w:style w:type="paragraph" w:customStyle="1" w:styleId="6AAC33E9E49846F2B581CFFC5EC6889D6">
    <w:name w:val="6AAC33E9E49846F2B581CFFC5EC6889D6"/>
    <w:rsid w:val="00ED6087"/>
    <w:pPr>
      <w:spacing w:after="0" w:line="240" w:lineRule="auto"/>
    </w:pPr>
    <w:rPr>
      <w:rFonts w:eastAsia="Times New Roman" w:cs="Arial"/>
      <w:b/>
      <w:color w:val="000000" w:themeColor="text1"/>
      <w:sz w:val="28"/>
      <w:szCs w:val="48"/>
    </w:rPr>
  </w:style>
  <w:style w:type="paragraph" w:customStyle="1" w:styleId="809FD7B8E6B440BBBAB7CC81BBF801036">
    <w:name w:val="809FD7B8E6B440BBBAB7CC81BBF801036"/>
    <w:rsid w:val="00ED6087"/>
    <w:pPr>
      <w:spacing w:after="0" w:line="240" w:lineRule="auto"/>
    </w:pPr>
    <w:rPr>
      <w:rFonts w:eastAsia="Times New Roman" w:cs="Arial"/>
      <w:b/>
      <w:color w:val="000000" w:themeColor="text1"/>
      <w:sz w:val="28"/>
      <w:szCs w:val="48"/>
    </w:rPr>
  </w:style>
  <w:style w:type="paragraph" w:customStyle="1" w:styleId="B51E4C37DC594DC49464BBCE87EA64186">
    <w:name w:val="B51E4C37DC594DC49464BBCE87EA64186"/>
    <w:rsid w:val="00ED6087"/>
    <w:pPr>
      <w:spacing w:after="0" w:line="240" w:lineRule="auto"/>
    </w:pPr>
    <w:rPr>
      <w:rFonts w:eastAsia="Times New Roman" w:cs="Arial"/>
      <w:b/>
      <w:color w:val="000000" w:themeColor="text1"/>
      <w:sz w:val="28"/>
      <w:szCs w:val="48"/>
    </w:rPr>
  </w:style>
  <w:style w:type="paragraph" w:customStyle="1" w:styleId="FB8618AF25494088ADB273E33E6A03876">
    <w:name w:val="FB8618AF25494088ADB273E33E6A03876"/>
    <w:rsid w:val="00ED6087"/>
    <w:pPr>
      <w:spacing w:after="0" w:line="240" w:lineRule="auto"/>
    </w:pPr>
    <w:rPr>
      <w:rFonts w:eastAsia="Times New Roman" w:cs="Arial"/>
      <w:b/>
      <w:color w:val="000000" w:themeColor="text1"/>
      <w:sz w:val="28"/>
      <w:szCs w:val="48"/>
    </w:rPr>
  </w:style>
  <w:style w:type="paragraph" w:customStyle="1" w:styleId="C90A79AEE198458BA82B8098A14691B26">
    <w:name w:val="C90A79AEE198458BA82B8098A14691B26"/>
    <w:rsid w:val="00ED6087"/>
    <w:pPr>
      <w:spacing w:after="0" w:line="240" w:lineRule="auto"/>
    </w:pPr>
    <w:rPr>
      <w:rFonts w:eastAsia="Times New Roman" w:cs="Arial"/>
      <w:b/>
      <w:color w:val="000000" w:themeColor="text1"/>
      <w:sz w:val="28"/>
      <w:szCs w:val="48"/>
    </w:rPr>
  </w:style>
  <w:style w:type="paragraph" w:customStyle="1" w:styleId="98BAC1DB009541F19E2359B53E9BD5B16">
    <w:name w:val="98BAC1DB009541F19E2359B53E9BD5B16"/>
    <w:rsid w:val="00ED6087"/>
    <w:pPr>
      <w:spacing w:after="0" w:line="240" w:lineRule="auto"/>
    </w:pPr>
    <w:rPr>
      <w:rFonts w:eastAsia="Times New Roman" w:cs="Arial"/>
      <w:b/>
      <w:color w:val="000000" w:themeColor="text1"/>
      <w:sz w:val="28"/>
      <w:szCs w:val="48"/>
    </w:rPr>
  </w:style>
  <w:style w:type="paragraph" w:customStyle="1" w:styleId="28E52562F6CE4725AD295B7BAC0E5B9D6">
    <w:name w:val="28E52562F6CE4725AD295B7BAC0E5B9D6"/>
    <w:rsid w:val="00ED6087"/>
    <w:pPr>
      <w:spacing w:after="0" w:line="240" w:lineRule="auto"/>
    </w:pPr>
    <w:rPr>
      <w:rFonts w:eastAsia="Times New Roman" w:cs="Arial"/>
      <w:b/>
      <w:color w:val="000000" w:themeColor="text1"/>
      <w:sz w:val="28"/>
      <w:szCs w:val="48"/>
    </w:rPr>
  </w:style>
  <w:style w:type="paragraph" w:customStyle="1" w:styleId="046347BB8D334AF7986BABC03C0820486">
    <w:name w:val="046347BB8D334AF7986BABC03C082048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3">
    <w:name w:val="EFE625F00D1442DC855883C4AFD167EB3"/>
    <w:rsid w:val="00ED6087"/>
    <w:pPr>
      <w:spacing w:after="0" w:line="240" w:lineRule="auto"/>
    </w:pPr>
    <w:rPr>
      <w:color w:val="0D0D0D" w:themeColor="text1" w:themeTint="F2"/>
      <w:sz w:val="28"/>
      <w:szCs w:val="24"/>
      <w:lang w:bidi="en-US"/>
    </w:rPr>
  </w:style>
  <w:style w:type="paragraph" w:customStyle="1" w:styleId="29C36073041B47A887CFAE79A05136A13">
    <w:name w:val="29C36073041B47A887CFAE79A05136A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3">
    <w:name w:val="A21CB0C1CD3040FE96B4137A9B614B923"/>
    <w:rsid w:val="00ED6087"/>
    <w:pPr>
      <w:spacing w:after="0" w:line="240" w:lineRule="auto"/>
    </w:pPr>
    <w:rPr>
      <w:color w:val="0D0D0D" w:themeColor="text1" w:themeTint="F2"/>
      <w:sz w:val="28"/>
      <w:szCs w:val="24"/>
      <w:lang w:bidi="en-US"/>
    </w:rPr>
  </w:style>
  <w:style w:type="paragraph" w:customStyle="1" w:styleId="22C3244D7989475B930E2D5F24D19FCA7">
    <w:name w:val="22C3244D7989475B930E2D5F24D19FCA7"/>
    <w:rsid w:val="00ED6087"/>
    <w:pPr>
      <w:spacing w:after="0" w:line="240" w:lineRule="auto"/>
    </w:pPr>
    <w:rPr>
      <w:color w:val="0D0D0D" w:themeColor="text1" w:themeTint="F2"/>
      <w:sz w:val="28"/>
      <w:szCs w:val="24"/>
      <w:lang w:bidi="en-US"/>
    </w:rPr>
  </w:style>
  <w:style w:type="paragraph" w:customStyle="1" w:styleId="B6F2C383A6264AF8B5A7092BC9AD3F817">
    <w:name w:val="B6F2C383A6264AF8B5A7092BC9AD3F8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7">
    <w:name w:val="B686063071F94B0CA6B1492A45C5B2227"/>
    <w:rsid w:val="00ED6087"/>
    <w:pPr>
      <w:spacing w:after="0" w:line="240" w:lineRule="auto"/>
    </w:pPr>
    <w:rPr>
      <w:rFonts w:eastAsia="Times New Roman" w:cs="Arial"/>
      <w:b/>
      <w:color w:val="000000" w:themeColor="text1"/>
      <w:sz w:val="28"/>
      <w:szCs w:val="48"/>
    </w:rPr>
  </w:style>
  <w:style w:type="paragraph" w:customStyle="1" w:styleId="9C09A44DE7994ED3883A76699F9164417">
    <w:name w:val="9C09A44DE7994ED3883A76699F9164417"/>
    <w:rsid w:val="00ED6087"/>
    <w:pPr>
      <w:spacing w:after="0" w:line="240" w:lineRule="auto"/>
    </w:pPr>
    <w:rPr>
      <w:rFonts w:eastAsia="Times New Roman" w:cs="Arial"/>
      <w:b/>
      <w:color w:val="000000" w:themeColor="text1"/>
      <w:sz w:val="28"/>
      <w:szCs w:val="48"/>
    </w:rPr>
  </w:style>
  <w:style w:type="paragraph" w:customStyle="1" w:styleId="153F3E3F246643EB86C6A313E0A421A97">
    <w:name w:val="153F3E3F246643EB86C6A313E0A421A97"/>
    <w:rsid w:val="00ED6087"/>
    <w:pPr>
      <w:spacing w:after="0" w:line="240" w:lineRule="auto"/>
    </w:pPr>
    <w:rPr>
      <w:rFonts w:eastAsia="Times New Roman" w:cs="Arial"/>
      <w:b/>
      <w:color w:val="000000" w:themeColor="text1"/>
      <w:sz w:val="28"/>
      <w:szCs w:val="48"/>
    </w:rPr>
  </w:style>
  <w:style w:type="paragraph" w:customStyle="1" w:styleId="FB180515D3444FA3959E5B4B137E11C67">
    <w:name w:val="FB180515D3444FA3959E5B4B137E11C67"/>
    <w:rsid w:val="00ED6087"/>
    <w:pPr>
      <w:spacing w:after="0" w:line="240" w:lineRule="auto"/>
    </w:pPr>
    <w:rPr>
      <w:rFonts w:eastAsia="Times New Roman" w:cs="Arial"/>
      <w:b/>
      <w:color w:val="000000" w:themeColor="text1"/>
      <w:sz w:val="28"/>
      <w:szCs w:val="48"/>
    </w:rPr>
  </w:style>
  <w:style w:type="paragraph" w:customStyle="1" w:styleId="0266FAE56D1945D0917F1F3315C2ADEA7">
    <w:name w:val="0266FAE56D1945D0917F1F3315C2ADEA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7">
    <w:name w:val="7564FC768E504D62B0E7081A9209A7B17"/>
    <w:rsid w:val="00ED6087"/>
    <w:pPr>
      <w:spacing w:after="0" w:line="240" w:lineRule="auto"/>
    </w:pPr>
    <w:rPr>
      <w:rFonts w:eastAsia="Times New Roman" w:cs="Arial"/>
      <w:b/>
      <w:color w:val="000000" w:themeColor="text1"/>
      <w:sz w:val="28"/>
      <w:szCs w:val="48"/>
    </w:rPr>
  </w:style>
  <w:style w:type="paragraph" w:customStyle="1" w:styleId="993E724E3BBA402DB2F1760FCCA4E6077">
    <w:name w:val="993E724E3BBA402DB2F1760FCCA4E6077"/>
    <w:rsid w:val="00ED6087"/>
    <w:pPr>
      <w:spacing w:after="0" w:line="240" w:lineRule="auto"/>
    </w:pPr>
    <w:rPr>
      <w:rFonts w:eastAsia="Times New Roman" w:cs="Arial"/>
      <w:b/>
      <w:color w:val="000000" w:themeColor="text1"/>
      <w:sz w:val="28"/>
      <w:szCs w:val="48"/>
    </w:rPr>
  </w:style>
  <w:style w:type="paragraph" w:customStyle="1" w:styleId="9E62DD825E49422FA35464E5F8398ACB7">
    <w:name w:val="9E62DD825E49422FA35464E5F8398ACB7"/>
    <w:rsid w:val="00ED6087"/>
    <w:pPr>
      <w:spacing w:after="0" w:line="240" w:lineRule="auto"/>
    </w:pPr>
    <w:rPr>
      <w:rFonts w:eastAsia="Times New Roman" w:cs="Arial"/>
      <w:b/>
      <w:color w:val="000000" w:themeColor="text1"/>
      <w:sz w:val="28"/>
      <w:szCs w:val="48"/>
    </w:rPr>
  </w:style>
  <w:style w:type="paragraph" w:customStyle="1" w:styleId="79F311AE86374BEFA0A6D8956258E37A7">
    <w:name w:val="79F311AE86374BEFA0A6D8956258E37A7"/>
    <w:rsid w:val="00ED6087"/>
    <w:pPr>
      <w:spacing w:after="0" w:line="240" w:lineRule="auto"/>
    </w:pPr>
    <w:rPr>
      <w:rFonts w:eastAsia="Times New Roman" w:cs="Arial"/>
      <w:b/>
      <w:color w:val="000000" w:themeColor="text1"/>
      <w:sz w:val="28"/>
      <w:szCs w:val="48"/>
    </w:rPr>
  </w:style>
  <w:style w:type="paragraph" w:customStyle="1" w:styleId="7C544A51375E4486A71E6549D05B36ED7">
    <w:name w:val="7C544A51375E4486A71E6549D05B36ED7"/>
    <w:rsid w:val="00ED6087"/>
    <w:pPr>
      <w:spacing w:after="0" w:line="240" w:lineRule="auto"/>
    </w:pPr>
    <w:rPr>
      <w:rFonts w:eastAsia="Times New Roman" w:cs="Arial"/>
      <w:b/>
      <w:color w:val="000000" w:themeColor="text1"/>
      <w:sz w:val="28"/>
      <w:szCs w:val="48"/>
    </w:rPr>
  </w:style>
  <w:style w:type="paragraph" w:customStyle="1" w:styleId="302856C8715B43A8A4A434E4FCADF04A7">
    <w:name w:val="302856C8715B43A8A4A434E4FCADF04A7"/>
    <w:rsid w:val="00ED6087"/>
    <w:pPr>
      <w:spacing w:after="0" w:line="240" w:lineRule="auto"/>
    </w:pPr>
    <w:rPr>
      <w:rFonts w:eastAsia="Times New Roman" w:cs="Arial"/>
      <w:b/>
      <w:color w:val="000000" w:themeColor="text1"/>
      <w:sz w:val="28"/>
      <w:szCs w:val="48"/>
    </w:rPr>
  </w:style>
  <w:style w:type="paragraph" w:customStyle="1" w:styleId="D0E0D200DAE84332A1110594101BCFFC7">
    <w:name w:val="D0E0D200DAE84332A1110594101BCFFC7"/>
    <w:rsid w:val="00ED6087"/>
    <w:pPr>
      <w:spacing w:after="0" w:line="240" w:lineRule="auto"/>
    </w:pPr>
    <w:rPr>
      <w:rFonts w:eastAsia="Times New Roman" w:cs="Arial"/>
      <w:b/>
      <w:color w:val="000000" w:themeColor="text1"/>
      <w:sz w:val="28"/>
      <w:szCs w:val="48"/>
    </w:rPr>
  </w:style>
  <w:style w:type="paragraph" w:customStyle="1" w:styleId="60A7D69746D5434BB187A3FDA50ED8E17">
    <w:name w:val="60A7D69746D5434BB187A3FDA50ED8E17"/>
    <w:rsid w:val="00ED6087"/>
    <w:pPr>
      <w:spacing w:after="0" w:line="240" w:lineRule="auto"/>
    </w:pPr>
    <w:rPr>
      <w:rFonts w:eastAsia="Times New Roman" w:cs="Arial"/>
      <w:b/>
      <w:color w:val="000000" w:themeColor="text1"/>
      <w:sz w:val="28"/>
      <w:szCs w:val="48"/>
    </w:rPr>
  </w:style>
  <w:style w:type="paragraph" w:customStyle="1" w:styleId="0A3980F483E745A68E004D8648A3D5507">
    <w:name w:val="0A3980F483E745A68E004D8648A3D5507"/>
    <w:rsid w:val="00ED6087"/>
    <w:pPr>
      <w:spacing w:after="0" w:line="240" w:lineRule="auto"/>
    </w:pPr>
    <w:rPr>
      <w:rFonts w:eastAsia="Times New Roman" w:cs="Arial"/>
      <w:b/>
      <w:color w:val="000000" w:themeColor="text1"/>
      <w:sz w:val="28"/>
      <w:szCs w:val="48"/>
    </w:rPr>
  </w:style>
  <w:style w:type="paragraph" w:customStyle="1" w:styleId="17A74174E08D4C5B84A5B948D9A2323F7">
    <w:name w:val="17A74174E08D4C5B84A5B948D9A2323F7"/>
    <w:rsid w:val="00ED6087"/>
    <w:pPr>
      <w:spacing w:after="0" w:line="240" w:lineRule="auto"/>
    </w:pPr>
    <w:rPr>
      <w:rFonts w:eastAsia="Times New Roman" w:cs="Arial"/>
      <w:b/>
      <w:color w:val="000000" w:themeColor="text1"/>
      <w:sz w:val="28"/>
      <w:szCs w:val="48"/>
    </w:rPr>
  </w:style>
  <w:style w:type="paragraph" w:customStyle="1" w:styleId="C760B7099DF349F0BAFB641A41CA7CF37">
    <w:name w:val="C760B7099DF349F0BAFB641A41CA7CF37"/>
    <w:rsid w:val="00ED6087"/>
    <w:pPr>
      <w:spacing w:after="0" w:line="240" w:lineRule="auto"/>
    </w:pPr>
    <w:rPr>
      <w:rFonts w:eastAsia="Times New Roman" w:cs="Arial"/>
      <w:b/>
      <w:color w:val="000000" w:themeColor="text1"/>
      <w:sz w:val="28"/>
      <w:szCs w:val="48"/>
    </w:rPr>
  </w:style>
  <w:style w:type="paragraph" w:customStyle="1" w:styleId="47DBCEB8F6A24388819DD110D8CF5E957">
    <w:name w:val="47DBCEB8F6A24388819DD110D8CF5E957"/>
    <w:rsid w:val="00ED6087"/>
    <w:pPr>
      <w:spacing w:after="0" w:line="240" w:lineRule="auto"/>
    </w:pPr>
    <w:rPr>
      <w:rFonts w:eastAsia="Times New Roman" w:cs="Arial"/>
      <w:b/>
      <w:color w:val="000000" w:themeColor="text1"/>
      <w:sz w:val="28"/>
      <w:szCs w:val="48"/>
    </w:rPr>
  </w:style>
  <w:style w:type="paragraph" w:customStyle="1" w:styleId="5C82DB2D6DA949B782C70BCA5ABFF81A7">
    <w:name w:val="5C82DB2D6DA949B782C70BCA5ABFF81A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7">
    <w:name w:val="0D4FB978FF5C459D8B91BE6308A1983E7"/>
    <w:rsid w:val="00ED6087"/>
    <w:pPr>
      <w:spacing w:after="0" w:line="240" w:lineRule="auto"/>
    </w:pPr>
    <w:rPr>
      <w:rFonts w:eastAsia="Times New Roman" w:cs="Arial"/>
      <w:b/>
      <w:color w:val="000000" w:themeColor="text1"/>
      <w:sz w:val="28"/>
      <w:szCs w:val="48"/>
    </w:rPr>
  </w:style>
  <w:style w:type="paragraph" w:customStyle="1" w:styleId="0C7DC8CA078B4D33B0B7C6B9004FF19F7">
    <w:name w:val="0C7DC8CA078B4D33B0B7C6B9004FF19F7"/>
    <w:rsid w:val="00ED6087"/>
    <w:pPr>
      <w:spacing w:after="0" w:line="240" w:lineRule="auto"/>
    </w:pPr>
    <w:rPr>
      <w:rFonts w:eastAsia="Times New Roman" w:cs="Arial"/>
      <w:b/>
      <w:color w:val="000000" w:themeColor="text1"/>
      <w:sz w:val="28"/>
      <w:szCs w:val="48"/>
    </w:rPr>
  </w:style>
  <w:style w:type="paragraph" w:customStyle="1" w:styleId="F30F7186ACDB44A5B816810F2590EF9F7">
    <w:name w:val="F30F7186ACDB44A5B816810F2590EF9F7"/>
    <w:rsid w:val="00ED6087"/>
    <w:pPr>
      <w:spacing w:after="0" w:line="240" w:lineRule="auto"/>
    </w:pPr>
    <w:rPr>
      <w:rFonts w:eastAsia="Times New Roman" w:cs="Arial"/>
      <w:b/>
      <w:color w:val="000000" w:themeColor="text1"/>
      <w:sz w:val="28"/>
      <w:szCs w:val="48"/>
    </w:rPr>
  </w:style>
  <w:style w:type="paragraph" w:customStyle="1" w:styleId="E1FEC7E0E8094E3480A55298B2B55AF37">
    <w:name w:val="E1FEC7E0E8094E3480A55298B2B55AF37"/>
    <w:rsid w:val="00ED6087"/>
    <w:pPr>
      <w:spacing w:after="0" w:line="240" w:lineRule="auto"/>
    </w:pPr>
    <w:rPr>
      <w:rFonts w:eastAsia="Times New Roman" w:cs="Arial"/>
      <w:b/>
      <w:color w:val="000000" w:themeColor="text1"/>
      <w:sz w:val="28"/>
      <w:szCs w:val="48"/>
    </w:rPr>
  </w:style>
  <w:style w:type="paragraph" w:customStyle="1" w:styleId="AAC032C818774261883E7E2FA5B97F5E7">
    <w:name w:val="AAC032C818774261883E7E2FA5B97F5E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7">
    <w:name w:val="D5B50B834D434939865C1C2B5F9EEA1C7"/>
    <w:rsid w:val="00ED6087"/>
    <w:pPr>
      <w:spacing w:after="0" w:line="240" w:lineRule="auto"/>
    </w:pPr>
    <w:rPr>
      <w:rFonts w:eastAsia="Times New Roman" w:cs="Arial"/>
      <w:b/>
      <w:color w:val="000000" w:themeColor="text1"/>
      <w:sz w:val="28"/>
      <w:szCs w:val="48"/>
    </w:rPr>
  </w:style>
  <w:style w:type="paragraph" w:customStyle="1" w:styleId="4A0B05AFD53B4FE8974D47536A7FCA327">
    <w:name w:val="4A0B05AFD53B4FE8974D47536A7FCA327"/>
    <w:rsid w:val="00ED6087"/>
    <w:pPr>
      <w:spacing w:after="0" w:line="240" w:lineRule="auto"/>
    </w:pPr>
    <w:rPr>
      <w:rFonts w:eastAsia="Times New Roman" w:cs="Arial"/>
      <w:b/>
      <w:color w:val="000000" w:themeColor="text1"/>
      <w:sz w:val="28"/>
      <w:szCs w:val="48"/>
    </w:rPr>
  </w:style>
  <w:style w:type="paragraph" w:customStyle="1" w:styleId="CF0F4FCDA8C74B8AB95D2AA96BABC4A47">
    <w:name w:val="CF0F4FCDA8C74B8AB95D2AA96BABC4A47"/>
    <w:rsid w:val="00ED6087"/>
    <w:pPr>
      <w:spacing w:after="0" w:line="240" w:lineRule="auto"/>
    </w:pPr>
    <w:rPr>
      <w:rFonts w:eastAsia="Times New Roman" w:cs="Arial"/>
      <w:b/>
      <w:color w:val="000000" w:themeColor="text1"/>
      <w:sz w:val="28"/>
      <w:szCs w:val="48"/>
    </w:rPr>
  </w:style>
  <w:style w:type="paragraph" w:customStyle="1" w:styleId="0AC0E1F1CF024A2F9C85652203FC5D0E7">
    <w:name w:val="0AC0E1F1CF024A2F9C85652203FC5D0E7"/>
    <w:rsid w:val="00ED6087"/>
    <w:pPr>
      <w:spacing w:after="0" w:line="240" w:lineRule="auto"/>
    </w:pPr>
    <w:rPr>
      <w:rFonts w:eastAsia="Times New Roman" w:cs="Arial"/>
      <w:b/>
      <w:color w:val="000000" w:themeColor="text1"/>
      <w:sz w:val="28"/>
      <w:szCs w:val="48"/>
    </w:rPr>
  </w:style>
  <w:style w:type="paragraph" w:customStyle="1" w:styleId="A13EF39FBA104F929CD1AFCE18C198C17">
    <w:name w:val="A13EF39FBA104F929CD1AFCE18C198C17"/>
    <w:rsid w:val="00ED6087"/>
    <w:pPr>
      <w:spacing w:after="0" w:line="240" w:lineRule="auto"/>
    </w:pPr>
    <w:rPr>
      <w:rFonts w:eastAsia="Times New Roman" w:cs="Arial"/>
      <w:b/>
      <w:color w:val="000000" w:themeColor="text1"/>
      <w:sz w:val="28"/>
      <w:szCs w:val="48"/>
    </w:rPr>
  </w:style>
  <w:style w:type="paragraph" w:customStyle="1" w:styleId="0B6A1C5589744123BDA7AAB8989338827">
    <w:name w:val="0B6A1C5589744123BDA7AAB8989338827"/>
    <w:rsid w:val="00ED6087"/>
    <w:pPr>
      <w:spacing w:after="0" w:line="240" w:lineRule="auto"/>
    </w:pPr>
    <w:rPr>
      <w:rFonts w:eastAsia="Times New Roman" w:cs="Arial"/>
      <w:b/>
      <w:color w:val="000000" w:themeColor="text1"/>
      <w:sz w:val="28"/>
      <w:szCs w:val="48"/>
    </w:rPr>
  </w:style>
  <w:style w:type="paragraph" w:customStyle="1" w:styleId="F81EA1E4BEFE434986BC1A83A602EAD87">
    <w:name w:val="F81EA1E4BEFE434986BC1A83A602EAD87"/>
    <w:rsid w:val="00ED6087"/>
    <w:pPr>
      <w:spacing w:after="0" w:line="240" w:lineRule="auto"/>
    </w:pPr>
    <w:rPr>
      <w:rFonts w:eastAsia="Times New Roman" w:cs="Arial"/>
      <w:b/>
      <w:color w:val="000000" w:themeColor="text1"/>
      <w:sz w:val="28"/>
      <w:szCs w:val="48"/>
    </w:rPr>
  </w:style>
  <w:style w:type="paragraph" w:customStyle="1" w:styleId="57E1408396D44095AC4208E1B46E6E6D7">
    <w:name w:val="57E1408396D44095AC4208E1B46E6E6D7"/>
    <w:rsid w:val="00ED6087"/>
    <w:pPr>
      <w:spacing w:after="0" w:line="240" w:lineRule="auto"/>
    </w:pPr>
    <w:rPr>
      <w:rFonts w:eastAsia="Times New Roman" w:cs="Arial"/>
      <w:b/>
      <w:color w:val="000000" w:themeColor="text1"/>
      <w:sz w:val="28"/>
      <w:szCs w:val="48"/>
    </w:rPr>
  </w:style>
  <w:style w:type="paragraph" w:customStyle="1" w:styleId="4874FCF3925B40709105A239891B95297">
    <w:name w:val="4874FCF3925B40709105A239891B95297"/>
    <w:rsid w:val="00ED6087"/>
    <w:pPr>
      <w:spacing w:after="0" w:line="240" w:lineRule="auto"/>
    </w:pPr>
    <w:rPr>
      <w:rFonts w:eastAsia="Times New Roman" w:cs="Arial"/>
      <w:b/>
      <w:color w:val="000000" w:themeColor="text1"/>
      <w:sz w:val="28"/>
      <w:szCs w:val="48"/>
    </w:rPr>
  </w:style>
  <w:style w:type="paragraph" w:customStyle="1" w:styleId="EAF96CBB0A0D428F8C16F1BFFCD9BC2A7">
    <w:name w:val="EAF96CBB0A0D428F8C16F1BFFCD9BC2A7"/>
    <w:rsid w:val="00ED6087"/>
    <w:pPr>
      <w:spacing w:after="0" w:line="240" w:lineRule="auto"/>
    </w:pPr>
    <w:rPr>
      <w:rFonts w:eastAsia="Times New Roman" w:cs="Arial"/>
      <w:b/>
      <w:color w:val="000000" w:themeColor="text1"/>
      <w:sz w:val="28"/>
      <w:szCs w:val="48"/>
    </w:rPr>
  </w:style>
  <w:style w:type="paragraph" w:customStyle="1" w:styleId="4D5F63E99A264CA2ACCEDCBA4B4602A47">
    <w:name w:val="4D5F63E99A264CA2ACCEDCBA4B4602A47"/>
    <w:rsid w:val="00ED6087"/>
    <w:pPr>
      <w:spacing w:after="0" w:line="240" w:lineRule="auto"/>
    </w:pPr>
    <w:rPr>
      <w:rFonts w:eastAsia="Times New Roman" w:cs="Arial"/>
      <w:b/>
      <w:color w:val="000000" w:themeColor="text1"/>
      <w:sz w:val="28"/>
      <w:szCs w:val="48"/>
    </w:rPr>
  </w:style>
  <w:style w:type="paragraph" w:customStyle="1" w:styleId="2D8326B991AC49BF8FD4BA7EE93A5C3C7">
    <w:name w:val="2D8326B991AC49BF8FD4BA7EE93A5C3C7"/>
    <w:rsid w:val="00ED6087"/>
    <w:pPr>
      <w:spacing w:after="0" w:line="240" w:lineRule="auto"/>
    </w:pPr>
    <w:rPr>
      <w:rFonts w:eastAsia="Times New Roman" w:cs="Arial"/>
      <w:b/>
      <w:color w:val="000000" w:themeColor="text1"/>
      <w:sz w:val="28"/>
      <w:szCs w:val="48"/>
    </w:rPr>
  </w:style>
  <w:style w:type="paragraph" w:customStyle="1" w:styleId="322C52009DEA4A85B9E436CF820847867">
    <w:name w:val="322C52009DEA4A85B9E436CF82084786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7">
    <w:name w:val="C50B6D20552B41E4BE3685F20D0CD65E7"/>
    <w:rsid w:val="00ED6087"/>
    <w:pPr>
      <w:spacing w:after="0" w:line="240" w:lineRule="auto"/>
    </w:pPr>
    <w:rPr>
      <w:rFonts w:eastAsia="Times New Roman" w:cs="Arial"/>
      <w:b/>
      <w:color w:val="000000" w:themeColor="text1"/>
      <w:sz w:val="28"/>
      <w:szCs w:val="48"/>
    </w:rPr>
  </w:style>
  <w:style w:type="paragraph" w:customStyle="1" w:styleId="7BCBC938EC064185A1E49D97BCBA687A7">
    <w:name w:val="7BCBC938EC064185A1E49D97BCBA687A7"/>
    <w:rsid w:val="00ED6087"/>
    <w:pPr>
      <w:spacing w:after="0" w:line="240" w:lineRule="auto"/>
    </w:pPr>
    <w:rPr>
      <w:rFonts w:eastAsia="Times New Roman" w:cs="Arial"/>
      <w:b/>
      <w:color w:val="000000" w:themeColor="text1"/>
      <w:sz w:val="28"/>
      <w:szCs w:val="48"/>
    </w:rPr>
  </w:style>
  <w:style w:type="paragraph" w:customStyle="1" w:styleId="D8B5BDB16A784390A584F064C2F9153B7">
    <w:name w:val="D8B5BDB16A784390A584F064C2F9153B7"/>
    <w:rsid w:val="00ED6087"/>
    <w:pPr>
      <w:spacing w:after="0" w:line="240" w:lineRule="auto"/>
    </w:pPr>
    <w:rPr>
      <w:rFonts w:eastAsia="Times New Roman" w:cs="Arial"/>
      <w:b/>
      <w:color w:val="000000" w:themeColor="text1"/>
      <w:sz w:val="28"/>
      <w:szCs w:val="48"/>
    </w:rPr>
  </w:style>
  <w:style w:type="paragraph" w:customStyle="1" w:styleId="ECE9D09B0BBF41E6B3EC08413AD143ED7">
    <w:name w:val="ECE9D09B0BBF41E6B3EC08413AD143ED7"/>
    <w:rsid w:val="00ED6087"/>
    <w:pPr>
      <w:spacing w:after="0" w:line="240" w:lineRule="auto"/>
    </w:pPr>
    <w:rPr>
      <w:rFonts w:eastAsia="Times New Roman" w:cs="Arial"/>
      <w:b/>
      <w:color w:val="000000" w:themeColor="text1"/>
      <w:sz w:val="28"/>
      <w:szCs w:val="48"/>
    </w:rPr>
  </w:style>
  <w:style w:type="paragraph" w:customStyle="1" w:styleId="A69B3D092B8244EBA074483D576BE1697">
    <w:name w:val="A69B3D092B8244EBA074483D576BE169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7">
    <w:name w:val="8694AEFF12B34CB3A465B0D40F27E3117"/>
    <w:rsid w:val="00ED6087"/>
    <w:pPr>
      <w:spacing w:after="0" w:line="240" w:lineRule="auto"/>
    </w:pPr>
    <w:rPr>
      <w:rFonts w:eastAsia="Times New Roman" w:cs="Arial"/>
      <w:b/>
      <w:color w:val="000000" w:themeColor="text1"/>
      <w:sz w:val="28"/>
      <w:szCs w:val="48"/>
    </w:rPr>
  </w:style>
  <w:style w:type="paragraph" w:customStyle="1" w:styleId="F28AA88D0F2E4A79A1727CE2B47A50E97">
    <w:name w:val="F28AA88D0F2E4A79A1727CE2B47A50E97"/>
    <w:rsid w:val="00ED6087"/>
    <w:pPr>
      <w:spacing w:after="0" w:line="240" w:lineRule="auto"/>
    </w:pPr>
    <w:rPr>
      <w:rFonts w:eastAsia="Times New Roman" w:cs="Arial"/>
      <w:b/>
      <w:color w:val="000000" w:themeColor="text1"/>
      <w:sz w:val="28"/>
      <w:szCs w:val="48"/>
    </w:rPr>
  </w:style>
  <w:style w:type="paragraph" w:customStyle="1" w:styleId="A747DBA642F64E2C9284042BCC40D3CB7">
    <w:name w:val="A747DBA642F64E2C9284042BCC40D3CB7"/>
    <w:rsid w:val="00ED6087"/>
    <w:pPr>
      <w:spacing w:after="0" w:line="240" w:lineRule="auto"/>
    </w:pPr>
    <w:rPr>
      <w:rFonts w:eastAsia="Times New Roman" w:cs="Arial"/>
      <w:b/>
      <w:color w:val="000000" w:themeColor="text1"/>
      <w:sz w:val="28"/>
      <w:szCs w:val="48"/>
    </w:rPr>
  </w:style>
  <w:style w:type="paragraph" w:customStyle="1" w:styleId="45DED119298B48509663AAA8EE81FD9C7">
    <w:name w:val="45DED119298B48509663AAA8EE81FD9C7"/>
    <w:rsid w:val="00ED6087"/>
    <w:pPr>
      <w:spacing w:after="0" w:line="240" w:lineRule="auto"/>
    </w:pPr>
    <w:rPr>
      <w:rFonts w:eastAsia="Times New Roman" w:cs="Arial"/>
      <w:b/>
      <w:color w:val="000000" w:themeColor="text1"/>
      <w:sz w:val="28"/>
      <w:szCs w:val="48"/>
    </w:rPr>
  </w:style>
  <w:style w:type="paragraph" w:customStyle="1" w:styleId="661B542D99A544C0A681C00353EE80C67">
    <w:name w:val="661B542D99A544C0A681C00353EE80C67"/>
    <w:rsid w:val="00ED6087"/>
    <w:pPr>
      <w:spacing w:after="0" w:line="240" w:lineRule="auto"/>
    </w:pPr>
    <w:rPr>
      <w:rFonts w:eastAsia="Times New Roman" w:cs="Arial"/>
      <w:b/>
      <w:color w:val="000000" w:themeColor="text1"/>
      <w:sz w:val="28"/>
      <w:szCs w:val="48"/>
    </w:rPr>
  </w:style>
  <w:style w:type="paragraph" w:customStyle="1" w:styleId="6AAC33E9E49846F2B581CFFC5EC6889D7">
    <w:name w:val="6AAC33E9E49846F2B581CFFC5EC6889D7"/>
    <w:rsid w:val="00ED6087"/>
    <w:pPr>
      <w:spacing w:after="0" w:line="240" w:lineRule="auto"/>
    </w:pPr>
    <w:rPr>
      <w:rFonts w:eastAsia="Times New Roman" w:cs="Arial"/>
      <w:b/>
      <w:color w:val="000000" w:themeColor="text1"/>
      <w:sz w:val="28"/>
      <w:szCs w:val="48"/>
    </w:rPr>
  </w:style>
  <w:style w:type="paragraph" w:customStyle="1" w:styleId="809FD7B8E6B440BBBAB7CC81BBF801037">
    <w:name w:val="809FD7B8E6B440BBBAB7CC81BBF801037"/>
    <w:rsid w:val="00ED6087"/>
    <w:pPr>
      <w:spacing w:after="0" w:line="240" w:lineRule="auto"/>
    </w:pPr>
    <w:rPr>
      <w:rFonts w:eastAsia="Times New Roman" w:cs="Arial"/>
      <w:b/>
      <w:color w:val="000000" w:themeColor="text1"/>
      <w:sz w:val="28"/>
      <w:szCs w:val="48"/>
    </w:rPr>
  </w:style>
  <w:style w:type="paragraph" w:customStyle="1" w:styleId="B51E4C37DC594DC49464BBCE87EA64187">
    <w:name w:val="B51E4C37DC594DC49464BBCE87EA64187"/>
    <w:rsid w:val="00ED6087"/>
    <w:pPr>
      <w:spacing w:after="0" w:line="240" w:lineRule="auto"/>
    </w:pPr>
    <w:rPr>
      <w:rFonts w:eastAsia="Times New Roman" w:cs="Arial"/>
      <w:b/>
      <w:color w:val="000000" w:themeColor="text1"/>
      <w:sz w:val="28"/>
      <w:szCs w:val="48"/>
    </w:rPr>
  </w:style>
  <w:style w:type="paragraph" w:customStyle="1" w:styleId="FB8618AF25494088ADB273E33E6A03877">
    <w:name w:val="FB8618AF25494088ADB273E33E6A03877"/>
    <w:rsid w:val="00ED6087"/>
    <w:pPr>
      <w:spacing w:after="0" w:line="240" w:lineRule="auto"/>
    </w:pPr>
    <w:rPr>
      <w:rFonts w:eastAsia="Times New Roman" w:cs="Arial"/>
      <w:b/>
      <w:color w:val="000000" w:themeColor="text1"/>
      <w:sz w:val="28"/>
      <w:szCs w:val="48"/>
    </w:rPr>
  </w:style>
  <w:style w:type="paragraph" w:customStyle="1" w:styleId="C90A79AEE198458BA82B8098A14691B27">
    <w:name w:val="C90A79AEE198458BA82B8098A14691B27"/>
    <w:rsid w:val="00ED6087"/>
    <w:pPr>
      <w:spacing w:after="0" w:line="240" w:lineRule="auto"/>
    </w:pPr>
    <w:rPr>
      <w:rFonts w:eastAsia="Times New Roman" w:cs="Arial"/>
      <w:b/>
      <w:color w:val="000000" w:themeColor="text1"/>
      <w:sz w:val="28"/>
      <w:szCs w:val="48"/>
    </w:rPr>
  </w:style>
  <w:style w:type="paragraph" w:customStyle="1" w:styleId="98BAC1DB009541F19E2359B53E9BD5B17">
    <w:name w:val="98BAC1DB009541F19E2359B53E9BD5B17"/>
    <w:rsid w:val="00ED6087"/>
    <w:pPr>
      <w:spacing w:after="0" w:line="240" w:lineRule="auto"/>
    </w:pPr>
    <w:rPr>
      <w:rFonts w:eastAsia="Times New Roman" w:cs="Arial"/>
      <w:b/>
      <w:color w:val="000000" w:themeColor="text1"/>
      <w:sz w:val="28"/>
      <w:szCs w:val="48"/>
    </w:rPr>
  </w:style>
  <w:style w:type="paragraph" w:customStyle="1" w:styleId="28E52562F6CE4725AD295B7BAC0E5B9D7">
    <w:name w:val="28E52562F6CE4725AD295B7BAC0E5B9D7"/>
    <w:rsid w:val="00ED6087"/>
    <w:pPr>
      <w:spacing w:after="0" w:line="240" w:lineRule="auto"/>
    </w:pPr>
    <w:rPr>
      <w:rFonts w:eastAsia="Times New Roman" w:cs="Arial"/>
      <w:b/>
      <w:color w:val="000000" w:themeColor="text1"/>
      <w:sz w:val="28"/>
      <w:szCs w:val="48"/>
    </w:rPr>
  </w:style>
  <w:style w:type="paragraph" w:customStyle="1" w:styleId="046347BB8D334AF7986BABC03C0820487">
    <w:name w:val="046347BB8D334AF7986BABC03C082048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4">
    <w:name w:val="EFE625F00D1442DC855883C4AFD167EB4"/>
    <w:rsid w:val="00ED6087"/>
    <w:pPr>
      <w:spacing w:after="0" w:line="240" w:lineRule="auto"/>
    </w:pPr>
    <w:rPr>
      <w:color w:val="0D0D0D" w:themeColor="text1" w:themeTint="F2"/>
      <w:sz w:val="28"/>
      <w:szCs w:val="24"/>
      <w:lang w:bidi="en-US"/>
    </w:rPr>
  </w:style>
  <w:style w:type="paragraph" w:customStyle="1" w:styleId="29C36073041B47A887CFAE79A05136A14">
    <w:name w:val="29C36073041B47A887CFAE79A05136A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4">
    <w:name w:val="A21CB0C1CD3040FE96B4137A9B614B924"/>
    <w:rsid w:val="00ED6087"/>
    <w:pPr>
      <w:spacing w:after="0" w:line="240" w:lineRule="auto"/>
    </w:pPr>
    <w:rPr>
      <w:color w:val="0D0D0D" w:themeColor="text1" w:themeTint="F2"/>
      <w:sz w:val="28"/>
      <w:szCs w:val="24"/>
      <w:lang w:bidi="en-US"/>
    </w:rPr>
  </w:style>
  <w:style w:type="paragraph" w:customStyle="1" w:styleId="22C3244D7989475B930E2D5F24D19FCA8">
    <w:name w:val="22C3244D7989475B930E2D5F24D19FCA8"/>
    <w:rsid w:val="00ED6087"/>
    <w:pPr>
      <w:spacing w:after="0" w:line="240" w:lineRule="auto"/>
    </w:pPr>
    <w:rPr>
      <w:color w:val="0D0D0D" w:themeColor="text1" w:themeTint="F2"/>
      <w:sz w:val="28"/>
      <w:szCs w:val="24"/>
      <w:lang w:bidi="en-US"/>
    </w:rPr>
  </w:style>
  <w:style w:type="paragraph" w:customStyle="1" w:styleId="B6F2C383A6264AF8B5A7092BC9AD3F818">
    <w:name w:val="B6F2C383A6264AF8B5A7092BC9AD3F8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8">
    <w:name w:val="B686063071F94B0CA6B1492A45C5B2228"/>
    <w:rsid w:val="00ED6087"/>
    <w:pPr>
      <w:spacing w:after="0" w:line="240" w:lineRule="auto"/>
    </w:pPr>
    <w:rPr>
      <w:rFonts w:eastAsia="Times New Roman" w:cs="Arial"/>
      <w:b/>
      <w:color w:val="000000" w:themeColor="text1"/>
      <w:sz w:val="28"/>
      <w:szCs w:val="48"/>
    </w:rPr>
  </w:style>
  <w:style w:type="paragraph" w:customStyle="1" w:styleId="9C09A44DE7994ED3883A76699F9164418">
    <w:name w:val="9C09A44DE7994ED3883A76699F9164418"/>
    <w:rsid w:val="00ED6087"/>
    <w:pPr>
      <w:spacing w:after="0" w:line="240" w:lineRule="auto"/>
    </w:pPr>
    <w:rPr>
      <w:rFonts w:eastAsia="Times New Roman" w:cs="Arial"/>
      <w:b/>
      <w:color w:val="000000" w:themeColor="text1"/>
      <w:sz w:val="28"/>
      <w:szCs w:val="48"/>
    </w:rPr>
  </w:style>
  <w:style w:type="paragraph" w:customStyle="1" w:styleId="153F3E3F246643EB86C6A313E0A421A98">
    <w:name w:val="153F3E3F246643EB86C6A313E0A421A98"/>
    <w:rsid w:val="00ED6087"/>
    <w:pPr>
      <w:spacing w:after="0" w:line="240" w:lineRule="auto"/>
    </w:pPr>
    <w:rPr>
      <w:rFonts w:eastAsia="Times New Roman" w:cs="Arial"/>
      <w:b/>
      <w:color w:val="000000" w:themeColor="text1"/>
      <w:sz w:val="28"/>
      <w:szCs w:val="48"/>
    </w:rPr>
  </w:style>
  <w:style w:type="paragraph" w:customStyle="1" w:styleId="FB180515D3444FA3959E5B4B137E11C68">
    <w:name w:val="FB180515D3444FA3959E5B4B137E11C68"/>
    <w:rsid w:val="00ED6087"/>
    <w:pPr>
      <w:spacing w:after="0" w:line="240" w:lineRule="auto"/>
    </w:pPr>
    <w:rPr>
      <w:rFonts w:eastAsia="Times New Roman" w:cs="Arial"/>
      <w:b/>
      <w:color w:val="000000" w:themeColor="text1"/>
      <w:sz w:val="28"/>
      <w:szCs w:val="48"/>
    </w:rPr>
  </w:style>
  <w:style w:type="paragraph" w:customStyle="1" w:styleId="0266FAE56D1945D0917F1F3315C2ADEA8">
    <w:name w:val="0266FAE56D1945D0917F1F3315C2ADEA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8">
    <w:name w:val="7564FC768E504D62B0E7081A9209A7B18"/>
    <w:rsid w:val="00ED6087"/>
    <w:pPr>
      <w:spacing w:after="0" w:line="240" w:lineRule="auto"/>
    </w:pPr>
    <w:rPr>
      <w:rFonts w:eastAsia="Times New Roman" w:cs="Arial"/>
      <w:b/>
      <w:color w:val="000000" w:themeColor="text1"/>
      <w:sz w:val="28"/>
      <w:szCs w:val="48"/>
    </w:rPr>
  </w:style>
  <w:style w:type="paragraph" w:customStyle="1" w:styleId="993E724E3BBA402DB2F1760FCCA4E6078">
    <w:name w:val="993E724E3BBA402DB2F1760FCCA4E6078"/>
    <w:rsid w:val="00ED6087"/>
    <w:pPr>
      <w:spacing w:after="0" w:line="240" w:lineRule="auto"/>
    </w:pPr>
    <w:rPr>
      <w:rFonts w:eastAsia="Times New Roman" w:cs="Arial"/>
      <w:b/>
      <w:color w:val="000000" w:themeColor="text1"/>
      <w:sz w:val="28"/>
      <w:szCs w:val="48"/>
    </w:rPr>
  </w:style>
  <w:style w:type="paragraph" w:customStyle="1" w:styleId="9E62DD825E49422FA35464E5F8398ACB8">
    <w:name w:val="9E62DD825E49422FA35464E5F8398ACB8"/>
    <w:rsid w:val="00ED6087"/>
    <w:pPr>
      <w:spacing w:after="0" w:line="240" w:lineRule="auto"/>
    </w:pPr>
    <w:rPr>
      <w:rFonts w:eastAsia="Times New Roman" w:cs="Arial"/>
      <w:b/>
      <w:color w:val="000000" w:themeColor="text1"/>
      <w:sz w:val="28"/>
      <w:szCs w:val="48"/>
    </w:rPr>
  </w:style>
  <w:style w:type="paragraph" w:customStyle="1" w:styleId="79F311AE86374BEFA0A6D8956258E37A8">
    <w:name w:val="79F311AE86374BEFA0A6D8956258E37A8"/>
    <w:rsid w:val="00ED6087"/>
    <w:pPr>
      <w:spacing w:after="0" w:line="240" w:lineRule="auto"/>
    </w:pPr>
    <w:rPr>
      <w:rFonts w:eastAsia="Times New Roman" w:cs="Arial"/>
      <w:b/>
      <w:color w:val="000000" w:themeColor="text1"/>
      <w:sz w:val="28"/>
      <w:szCs w:val="48"/>
    </w:rPr>
  </w:style>
  <w:style w:type="paragraph" w:customStyle="1" w:styleId="7C544A51375E4486A71E6549D05B36ED8">
    <w:name w:val="7C544A51375E4486A71E6549D05B36ED8"/>
    <w:rsid w:val="00ED6087"/>
    <w:pPr>
      <w:spacing w:after="0" w:line="240" w:lineRule="auto"/>
    </w:pPr>
    <w:rPr>
      <w:rFonts w:eastAsia="Times New Roman" w:cs="Arial"/>
      <w:b/>
      <w:color w:val="000000" w:themeColor="text1"/>
      <w:sz w:val="28"/>
      <w:szCs w:val="48"/>
    </w:rPr>
  </w:style>
  <w:style w:type="paragraph" w:customStyle="1" w:styleId="302856C8715B43A8A4A434E4FCADF04A8">
    <w:name w:val="302856C8715B43A8A4A434E4FCADF04A8"/>
    <w:rsid w:val="00ED6087"/>
    <w:pPr>
      <w:spacing w:after="0" w:line="240" w:lineRule="auto"/>
    </w:pPr>
    <w:rPr>
      <w:rFonts w:eastAsia="Times New Roman" w:cs="Arial"/>
      <w:b/>
      <w:color w:val="000000" w:themeColor="text1"/>
      <w:sz w:val="28"/>
      <w:szCs w:val="48"/>
    </w:rPr>
  </w:style>
  <w:style w:type="paragraph" w:customStyle="1" w:styleId="D0E0D200DAE84332A1110594101BCFFC8">
    <w:name w:val="D0E0D200DAE84332A1110594101BCFFC8"/>
    <w:rsid w:val="00ED6087"/>
    <w:pPr>
      <w:spacing w:after="0" w:line="240" w:lineRule="auto"/>
    </w:pPr>
    <w:rPr>
      <w:rFonts w:eastAsia="Times New Roman" w:cs="Arial"/>
      <w:b/>
      <w:color w:val="000000" w:themeColor="text1"/>
      <w:sz w:val="28"/>
      <w:szCs w:val="48"/>
    </w:rPr>
  </w:style>
  <w:style w:type="paragraph" w:customStyle="1" w:styleId="60A7D69746D5434BB187A3FDA50ED8E18">
    <w:name w:val="60A7D69746D5434BB187A3FDA50ED8E18"/>
    <w:rsid w:val="00ED6087"/>
    <w:pPr>
      <w:spacing w:after="0" w:line="240" w:lineRule="auto"/>
    </w:pPr>
    <w:rPr>
      <w:rFonts w:eastAsia="Times New Roman" w:cs="Arial"/>
      <w:b/>
      <w:color w:val="000000" w:themeColor="text1"/>
      <w:sz w:val="28"/>
      <w:szCs w:val="48"/>
    </w:rPr>
  </w:style>
  <w:style w:type="paragraph" w:customStyle="1" w:styleId="0A3980F483E745A68E004D8648A3D5508">
    <w:name w:val="0A3980F483E745A68E004D8648A3D5508"/>
    <w:rsid w:val="00ED6087"/>
    <w:pPr>
      <w:spacing w:after="0" w:line="240" w:lineRule="auto"/>
    </w:pPr>
    <w:rPr>
      <w:rFonts w:eastAsia="Times New Roman" w:cs="Arial"/>
      <w:b/>
      <w:color w:val="000000" w:themeColor="text1"/>
      <w:sz w:val="28"/>
      <w:szCs w:val="48"/>
    </w:rPr>
  </w:style>
  <w:style w:type="paragraph" w:customStyle="1" w:styleId="17A74174E08D4C5B84A5B948D9A2323F8">
    <w:name w:val="17A74174E08D4C5B84A5B948D9A2323F8"/>
    <w:rsid w:val="00ED6087"/>
    <w:pPr>
      <w:spacing w:after="0" w:line="240" w:lineRule="auto"/>
    </w:pPr>
    <w:rPr>
      <w:rFonts w:eastAsia="Times New Roman" w:cs="Arial"/>
      <w:b/>
      <w:color w:val="000000" w:themeColor="text1"/>
      <w:sz w:val="28"/>
      <w:szCs w:val="48"/>
    </w:rPr>
  </w:style>
  <w:style w:type="paragraph" w:customStyle="1" w:styleId="C760B7099DF349F0BAFB641A41CA7CF38">
    <w:name w:val="C760B7099DF349F0BAFB641A41CA7CF38"/>
    <w:rsid w:val="00ED6087"/>
    <w:pPr>
      <w:spacing w:after="0" w:line="240" w:lineRule="auto"/>
    </w:pPr>
    <w:rPr>
      <w:rFonts w:eastAsia="Times New Roman" w:cs="Arial"/>
      <w:b/>
      <w:color w:val="000000" w:themeColor="text1"/>
      <w:sz w:val="28"/>
      <w:szCs w:val="48"/>
    </w:rPr>
  </w:style>
  <w:style w:type="paragraph" w:customStyle="1" w:styleId="47DBCEB8F6A24388819DD110D8CF5E958">
    <w:name w:val="47DBCEB8F6A24388819DD110D8CF5E958"/>
    <w:rsid w:val="00ED6087"/>
    <w:pPr>
      <w:spacing w:after="0" w:line="240" w:lineRule="auto"/>
    </w:pPr>
    <w:rPr>
      <w:rFonts w:eastAsia="Times New Roman" w:cs="Arial"/>
      <w:b/>
      <w:color w:val="000000" w:themeColor="text1"/>
      <w:sz w:val="28"/>
      <w:szCs w:val="48"/>
    </w:rPr>
  </w:style>
  <w:style w:type="paragraph" w:customStyle="1" w:styleId="5C82DB2D6DA949B782C70BCA5ABFF81A8">
    <w:name w:val="5C82DB2D6DA949B782C70BCA5ABFF81A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8">
    <w:name w:val="0D4FB978FF5C459D8B91BE6308A1983E8"/>
    <w:rsid w:val="00ED6087"/>
    <w:pPr>
      <w:spacing w:after="0" w:line="240" w:lineRule="auto"/>
    </w:pPr>
    <w:rPr>
      <w:rFonts w:eastAsia="Times New Roman" w:cs="Arial"/>
      <w:b/>
      <w:color w:val="000000" w:themeColor="text1"/>
      <w:sz w:val="28"/>
      <w:szCs w:val="48"/>
    </w:rPr>
  </w:style>
  <w:style w:type="paragraph" w:customStyle="1" w:styleId="0C7DC8CA078B4D33B0B7C6B9004FF19F8">
    <w:name w:val="0C7DC8CA078B4D33B0B7C6B9004FF19F8"/>
    <w:rsid w:val="00ED6087"/>
    <w:pPr>
      <w:spacing w:after="0" w:line="240" w:lineRule="auto"/>
    </w:pPr>
    <w:rPr>
      <w:rFonts w:eastAsia="Times New Roman" w:cs="Arial"/>
      <w:b/>
      <w:color w:val="000000" w:themeColor="text1"/>
      <w:sz w:val="28"/>
      <w:szCs w:val="48"/>
    </w:rPr>
  </w:style>
  <w:style w:type="paragraph" w:customStyle="1" w:styleId="F30F7186ACDB44A5B816810F2590EF9F8">
    <w:name w:val="F30F7186ACDB44A5B816810F2590EF9F8"/>
    <w:rsid w:val="00ED6087"/>
    <w:pPr>
      <w:spacing w:after="0" w:line="240" w:lineRule="auto"/>
    </w:pPr>
    <w:rPr>
      <w:rFonts w:eastAsia="Times New Roman" w:cs="Arial"/>
      <w:b/>
      <w:color w:val="000000" w:themeColor="text1"/>
      <w:sz w:val="28"/>
      <w:szCs w:val="48"/>
    </w:rPr>
  </w:style>
  <w:style w:type="paragraph" w:customStyle="1" w:styleId="E1FEC7E0E8094E3480A55298B2B55AF38">
    <w:name w:val="E1FEC7E0E8094E3480A55298B2B55AF38"/>
    <w:rsid w:val="00ED6087"/>
    <w:pPr>
      <w:spacing w:after="0" w:line="240" w:lineRule="auto"/>
    </w:pPr>
    <w:rPr>
      <w:rFonts w:eastAsia="Times New Roman" w:cs="Arial"/>
      <w:b/>
      <w:color w:val="000000" w:themeColor="text1"/>
      <w:sz w:val="28"/>
      <w:szCs w:val="48"/>
    </w:rPr>
  </w:style>
  <w:style w:type="paragraph" w:customStyle="1" w:styleId="AAC032C818774261883E7E2FA5B97F5E8">
    <w:name w:val="AAC032C818774261883E7E2FA5B97F5E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8">
    <w:name w:val="D5B50B834D434939865C1C2B5F9EEA1C8"/>
    <w:rsid w:val="00ED6087"/>
    <w:pPr>
      <w:spacing w:after="0" w:line="240" w:lineRule="auto"/>
    </w:pPr>
    <w:rPr>
      <w:rFonts w:eastAsia="Times New Roman" w:cs="Arial"/>
      <w:b/>
      <w:color w:val="000000" w:themeColor="text1"/>
      <w:sz w:val="28"/>
      <w:szCs w:val="48"/>
    </w:rPr>
  </w:style>
  <w:style w:type="paragraph" w:customStyle="1" w:styleId="4A0B05AFD53B4FE8974D47536A7FCA328">
    <w:name w:val="4A0B05AFD53B4FE8974D47536A7FCA328"/>
    <w:rsid w:val="00ED6087"/>
    <w:pPr>
      <w:spacing w:after="0" w:line="240" w:lineRule="auto"/>
    </w:pPr>
    <w:rPr>
      <w:rFonts w:eastAsia="Times New Roman" w:cs="Arial"/>
      <w:b/>
      <w:color w:val="000000" w:themeColor="text1"/>
      <w:sz w:val="28"/>
      <w:szCs w:val="48"/>
    </w:rPr>
  </w:style>
  <w:style w:type="paragraph" w:customStyle="1" w:styleId="CF0F4FCDA8C74B8AB95D2AA96BABC4A48">
    <w:name w:val="CF0F4FCDA8C74B8AB95D2AA96BABC4A48"/>
    <w:rsid w:val="00ED6087"/>
    <w:pPr>
      <w:spacing w:after="0" w:line="240" w:lineRule="auto"/>
    </w:pPr>
    <w:rPr>
      <w:rFonts w:eastAsia="Times New Roman" w:cs="Arial"/>
      <w:b/>
      <w:color w:val="000000" w:themeColor="text1"/>
      <w:sz w:val="28"/>
      <w:szCs w:val="48"/>
    </w:rPr>
  </w:style>
  <w:style w:type="paragraph" w:customStyle="1" w:styleId="0AC0E1F1CF024A2F9C85652203FC5D0E8">
    <w:name w:val="0AC0E1F1CF024A2F9C85652203FC5D0E8"/>
    <w:rsid w:val="00ED6087"/>
    <w:pPr>
      <w:spacing w:after="0" w:line="240" w:lineRule="auto"/>
    </w:pPr>
    <w:rPr>
      <w:rFonts w:eastAsia="Times New Roman" w:cs="Arial"/>
      <w:b/>
      <w:color w:val="000000" w:themeColor="text1"/>
      <w:sz w:val="28"/>
      <w:szCs w:val="48"/>
    </w:rPr>
  </w:style>
  <w:style w:type="paragraph" w:customStyle="1" w:styleId="A13EF39FBA104F929CD1AFCE18C198C18">
    <w:name w:val="A13EF39FBA104F929CD1AFCE18C198C18"/>
    <w:rsid w:val="00ED6087"/>
    <w:pPr>
      <w:spacing w:after="0" w:line="240" w:lineRule="auto"/>
    </w:pPr>
    <w:rPr>
      <w:rFonts w:eastAsia="Times New Roman" w:cs="Arial"/>
      <w:b/>
      <w:color w:val="000000" w:themeColor="text1"/>
      <w:sz w:val="28"/>
      <w:szCs w:val="48"/>
    </w:rPr>
  </w:style>
  <w:style w:type="paragraph" w:customStyle="1" w:styleId="0B6A1C5589744123BDA7AAB8989338828">
    <w:name w:val="0B6A1C5589744123BDA7AAB8989338828"/>
    <w:rsid w:val="00ED6087"/>
    <w:pPr>
      <w:spacing w:after="0" w:line="240" w:lineRule="auto"/>
    </w:pPr>
    <w:rPr>
      <w:rFonts w:eastAsia="Times New Roman" w:cs="Arial"/>
      <w:b/>
      <w:color w:val="000000" w:themeColor="text1"/>
      <w:sz w:val="28"/>
      <w:szCs w:val="48"/>
    </w:rPr>
  </w:style>
  <w:style w:type="paragraph" w:customStyle="1" w:styleId="F81EA1E4BEFE434986BC1A83A602EAD88">
    <w:name w:val="F81EA1E4BEFE434986BC1A83A602EAD88"/>
    <w:rsid w:val="00ED6087"/>
    <w:pPr>
      <w:spacing w:after="0" w:line="240" w:lineRule="auto"/>
    </w:pPr>
    <w:rPr>
      <w:rFonts w:eastAsia="Times New Roman" w:cs="Arial"/>
      <w:b/>
      <w:color w:val="000000" w:themeColor="text1"/>
      <w:sz w:val="28"/>
      <w:szCs w:val="48"/>
    </w:rPr>
  </w:style>
  <w:style w:type="paragraph" w:customStyle="1" w:styleId="57E1408396D44095AC4208E1B46E6E6D8">
    <w:name w:val="57E1408396D44095AC4208E1B46E6E6D8"/>
    <w:rsid w:val="00ED6087"/>
    <w:pPr>
      <w:spacing w:after="0" w:line="240" w:lineRule="auto"/>
    </w:pPr>
    <w:rPr>
      <w:rFonts w:eastAsia="Times New Roman" w:cs="Arial"/>
      <w:b/>
      <w:color w:val="000000" w:themeColor="text1"/>
      <w:sz w:val="28"/>
      <w:szCs w:val="48"/>
    </w:rPr>
  </w:style>
  <w:style w:type="paragraph" w:customStyle="1" w:styleId="4874FCF3925B40709105A239891B95298">
    <w:name w:val="4874FCF3925B40709105A239891B95298"/>
    <w:rsid w:val="00ED6087"/>
    <w:pPr>
      <w:spacing w:after="0" w:line="240" w:lineRule="auto"/>
    </w:pPr>
    <w:rPr>
      <w:rFonts w:eastAsia="Times New Roman" w:cs="Arial"/>
      <w:b/>
      <w:color w:val="000000" w:themeColor="text1"/>
      <w:sz w:val="28"/>
      <w:szCs w:val="48"/>
    </w:rPr>
  </w:style>
  <w:style w:type="paragraph" w:customStyle="1" w:styleId="EAF96CBB0A0D428F8C16F1BFFCD9BC2A8">
    <w:name w:val="EAF96CBB0A0D428F8C16F1BFFCD9BC2A8"/>
    <w:rsid w:val="00ED6087"/>
    <w:pPr>
      <w:spacing w:after="0" w:line="240" w:lineRule="auto"/>
    </w:pPr>
    <w:rPr>
      <w:rFonts w:eastAsia="Times New Roman" w:cs="Arial"/>
      <w:b/>
      <w:color w:val="000000" w:themeColor="text1"/>
      <w:sz w:val="28"/>
      <w:szCs w:val="48"/>
    </w:rPr>
  </w:style>
  <w:style w:type="paragraph" w:customStyle="1" w:styleId="4D5F63E99A264CA2ACCEDCBA4B4602A48">
    <w:name w:val="4D5F63E99A264CA2ACCEDCBA4B4602A48"/>
    <w:rsid w:val="00ED6087"/>
    <w:pPr>
      <w:spacing w:after="0" w:line="240" w:lineRule="auto"/>
    </w:pPr>
    <w:rPr>
      <w:rFonts w:eastAsia="Times New Roman" w:cs="Arial"/>
      <w:b/>
      <w:color w:val="000000" w:themeColor="text1"/>
      <w:sz w:val="28"/>
      <w:szCs w:val="48"/>
    </w:rPr>
  </w:style>
  <w:style w:type="paragraph" w:customStyle="1" w:styleId="2D8326B991AC49BF8FD4BA7EE93A5C3C8">
    <w:name w:val="2D8326B991AC49BF8FD4BA7EE93A5C3C8"/>
    <w:rsid w:val="00ED6087"/>
    <w:pPr>
      <w:spacing w:after="0" w:line="240" w:lineRule="auto"/>
    </w:pPr>
    <w:rPr>
      <w:rFonts w:eastAsia="Times New Roman" w:cs="Arial"/>
      <w:b/>
      <w:color w:val="000000" w:themeColor="text1"/>
      <w:sz w:val="28"/>
      <w:szCs w:val="48"/>
    </w:rPr>
  </w:style>
  <w:style w:type="paragraph" w:customStyle="1" w:styleId="322C52009DEA4A85B9E436CF820847868">
    <w:name w:val="322C52009DEA4A85B9E436CF82084786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8">
    <w:name w:val="C50B6D20552B41E4BE3685F20D0CD65E8"/>
    <w:rsid w:val="00ED6087"/>
    <w:pPr>
      <w:spacing w:after="0" w:line="240" w:lineRule="auto"/>
    </w:pPr>
    <w:rPr>
      <w:rFonts w:eastAsia="Times New Roman" w:cs="Arial"/>
      <w:b/>
      <w:color w:val="000000" w:themeColor="text1"/>
      <w:sz w:val="28"/>
      <w:szCs w:val="48"/>
    </w:rPr>
  </w:style>
  <w:style w:type="paragraph" w:customStyle="1" w:styleId="7BCBC938EC064185A1E49D97BCBA687A8">
    <w:name w:val="7BCBC938EC064185A1E49D97BCBA687A8"/>
    <w:rsid w:val="00ED6087"/>
    <w:pPr>
      <w:spacing w:after="0" w:line="240" w:lineRule="auto"/>
    </w:pPr>
    <w:rPr>
      <w:rFonts w:eastAsia="Times New Roman" w:cs="Arial"/>
      <w:b/>
      <w:color w:val="000000" w:themeColor="text1"/>
      <w:sz w:val="28"/>
      <w:szCs w:val="48"/>
    </w:rPr>
  </w:style>
  <w:style w:type="paragraph" w:customStyle="1" w:styleId="D8B5BDB16A784390A584F064C2F9153B8">
    <w:name w:val="D8B5BDB16A784390A584F064C2F9153B8"/>
    <w:rsid w:val="00ED6087"/>
    <w:pPr>
      <w:spacing w:after="0" w:line="240" w:lineRule="auto"/>
    </w:pPr>
    <w:rPr>
      <w:rFonts w:eastAsia="Times New Roman" w:cs="Arial"/>
      <w:b/>
      <w:color w:val="000000" w:themeColor="text1"/>
      <w:sz w:val="28"/>
      <w:szCs w:val="48"/>
    </w:rPr>
  </w:style>
  <w:style w:type="paragraph" w:customStyle="1" w:styleId="ECE9D09B0BBF41E6B3EC08413AD143ED8">
    <w:name w:val="ECE9D09B0BBF41E6B3EC08413AD143ED8"/>
    <w:rsid w:val="00ED6087"/>
    <w:pPr>
      <w:spacing w:after="0" w:line="240" w:lineRule="auto"/>
    </w:pPr>
    <w:rPr>
      <w:rFonts w:eastAsia="Times New Roman" w:cs="Arial"/>
      <w:b/>
      <w:color w:val="000000" w:themeColor="text1"/>
      <w:sz w:val="28"/>
      <w:szCs w:val="48"/>
    </w:rPr>
  </w:style>
  <w:style w:type="paragraph" w:customStyle="1" w:styleId="A69B3D092B8244EBA074483D576BE1698">
    <w:name w:val="A69B3D092B8244EBA074483D576BE169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8">
    <w:name w:val="8694AEFF12B34CB3A465B0D40F27E3118"/>
    <w:rsid w:val="00ED6087"/>
    <w:pPr>
      <w:spacing w:after="0" w:line="240" w:lineRule="auto"/>
    </w:pPr>
    <w:rPr>
      <w:rFonts w:eastAsia="Times New Roman" w:cs="Arial"/>
      <w:b/>
      <w:color w:val="000000" w:themeColor="text1"/>
      <w:sz w:val="28"/>
      <w:szCs w:val="48"/>
    </w:rPr>
  </w:style>
  <w:style w:type="paragraph" w:customStyle="1" w:styleId="F28AA88D0F2E4A79A1727CE2B47A50E98">
    <w:name w:val="F28AA88D0F2E4A79A1727CE2B47A50E98"/>
    <w:rsid w:val="00ED6087"/>
    <w:pPr>
      <w:spacing w:after="0" w:line="240" w:lineRule="auto"/>
    </w:pPr>
    <w:rPr>
      <w:rFonts w:eastAsia="Times New Roman" w:cs="Arial"/>
      <w:b/>
      <w:color w:val="000000" w:themeColor="text1"/>
      <w:sz w:val="28"/>
      <w:szCs w:val="48"/>
    </w:rPr>
  </w:style>
  <w:style w:type="paragraph" w:customStyle="1" w:styleId="A747DBA642F64E2C9284042BCC40D3CB8">
    <w:name w:val="A747DBA642F64E2C9284042BCC40D3CB8"/>
    <w:rsid w:val="00ED6087"/>
    <w:pPr>
      <w:spacing w:after="0" w:line="240" w:lineRule="auto"/>
    </w:pPr>
    <w:rPr>
      <w:rFonts w:eastAsia="Times New Roman" w:cs="Arial"/>
      <w:b/>
      <w:color w:val="000000" w:themeColor="text1"/>
      <w:sz w:val="28"/>
      <w:szCs w:val="48"/>
    </w:rPr>
  </w:style>
  <w:style w:type="paragraph" w:customStyle="1" w:styleId="45DED119298B48509663AAA8EE81FD9C8">
    <w:name w:val="45DED119298B48509663AAA8EE81FD9C8"/>
    <w:rsid w:val="00ED6087"/>
    <w:pPr>
      <w:spacing w:after="0" w:line="240" w:lineRule="auto"/>
    </w:pPr>
    <w:rPr>
      <w:rFonts w:eastAsia="Times New Roman" w:cs="Arial"/>
      <w:b/>
      <w:color w:val="000000" w:themeColor="text1"/>
      <w:sz w:val="28"/>
      <w:szCs w:val="48"/>
    </w:rPr>
  </w:style>
  <w:style w:type="paragraph" w:customStyle="1" w:styleId="661B542D99A544C0A681C00353EE80C68">
    <w:name w:val="661B542D99A544C0A681C00353EE80C68"/>
    <w:rsid w:val="00ED6087"/>
    <w:pPr>
      <w:spacing w:after="0" w:line="240" w:lineRule="auto"/>
    </w:pPr>
    <w:rPr>
      <w:rFonts w:eastAsia="Times New Roman" w:cs="Arial"/>
      <w:b/>
      <w:color w:val="000000" w:themeColor="text1"/>
      <w:sz w:val="28"/>
      <w:szCs w:val="48"/>
    </w:rPr>
  </w:style>
  <w:style w:type="paragraph" w:customStyle="1" w:styleId="6AAC33E9E49846F2B581CFFC5EC6889D8">
    <w:name w:val="6AAC33E9E49846F2B581CFFC5EC6889D8"/>
    <w:rsid w:val="00ED6087"/>
    <w:pPr>
      <w:spacing w:after="0" w:line="240" w:lineRule="auto"/>
    </w:pPr>
    <w:rPr>
      <w:rFonts w:eastAsia="Times New Roman" w:cs="Arial"/>
      <w:b/>
      <w:color w:val="000000" w:themeColor="text1"/>
      <w:sz w:val="28"/>
      <w:szCs w:val="48"/>
    </w:rPr>
  </w:style>
  <w:style w:type="paragraph" w:customStyle="1" w:styleId="809FD7B8E6B440BBBAB7CC81BBF801038">
    <w:name w:val="809FD7B8E6B440BBBAB7CC81BBF801038"/>
    <w:rsid w:val="00ED6087"/>
    <w:pPr>
      <w:spacing w:after="0" w:line="240" w:lineRule="auto"/>
    </w:pPr>
    <w:rPr>
      <w:rFonts w:eastAsia="Times New Roman" w:cs="Arial"/>
      <w:b/>
      <w:color w:val="000000" w:themeColor="text1"/>
      <w:sz w:val="28"/>
      <w:szCs w:val="48"/>
    </w:rPr>
  </w:style>
  <w:style w:type="paragraph" w:customStyle="1" w:styleId="B51E4C37DC594DC49464BBCE87EA64188">
    <w:name w:val="B51E4C37DC594DC49464BBCE87EA64188"/>
    <w:rsid w:val="00ED6087"/>
    <w:pPr>
      <w:spacing w:after="0" w:line="240" w:lineRule="auto"/>
    </w:pPr>
    <w:rPr>
      <w:rFonts w:eastAsia="Times New Roman" w:cs="Arial"/>
      <w:b/>
      <w:color w:val="000000" w:themeColor="text1"/>
      <w:sz w:val="28"/>
      <w:szCs w:val="48"/>
    </w:rPr>
  </w:style>
  <w:style w:type="paragraph" w:customStyle="1" w:styleId="FB8618AF25494088ADB273E33E6A03878">
    <w:name w:val="FB8618AF25494088ADB273E33E6A03878"/>
    <w:rsid w:val="00ED6087"/>
    <w:pPr>
      <w:spacing w:after="0" w:line="240" w:lineRule="auto"/>
    </w:pPr>
    <w:rPr>
      <w:rFonts w:eastAsia="Times New Roman" w:cs="Arial"/>
      <w:b/>
      <w:color w:val="000000" w:themeColor="text1"/>
      <w:sz w:val="28"/>
      <w:szCs w:val="48"/>
    </w:rPr>
  </w:style>
  <w:style w:type="paragraph" w:customStyle="1" w:styleId="C90A79AEE198458BA82B8098A14691B28">
    <w:name w:val="C90A79AEE198458BA82B8098A14691B28"/>
    <w:rsid w:val="00ED6087"/>
    <w:pPr>
      <w:spacing w:after="0" w:line="240" w:lineRule="auto"/>
    </w:pPr>
    <w:rPr>
      <w:rFonts w:eastAsia="Times New Roman" w:cs="Arial"/>
      <w:b/>
      <w:color w:val="000000" w:themeColor="text1"/>
      <w:sz w:val="28"/>
      <w:szCs w:val="48"/>
    </w:rPr>
  </w:style>
  <w:style w:type="paragraph" w:customStyle="1" w:styleId="98BAC1DB009541F19E2359B53E9BD5B18">
    <w:name w:val="98BAC1DB009541F19E2359B53E9BD5B18"/>
    <w:rsid w:val="00ED6087"/>
    <w:pPr>
      <w:spacing w:after="0" w:line="240" w:lineRule="auto"/>
    </w:pPr>
    <w:rPr>
      <w:rFonts w:eastAsia="Times New Roman" w:cs="Arial"/>
      <w:b/>
      <w:color w:val="000000" w:themeColor="text1"/>
      <w:sz w:val="28"/>
      <w:szCs w:val="48"/>
    </w:rPr>
  </w:style>
  <w:style w:type="paragraph" w:customStyle="1" w:styleId="28E52562F6CE4725AD295B7BAC0E5B9D8">
    <w:name w:val="28E52562F6CE4725AD295B7BAC0E5B9D8"/>
    <w:rsid w:val="00ED6087"/>
    <w:pPr>
      <w:spacing w:after="0" w:line="240" w:lineRule="auto"/>
    </w:pPr>
    <w:rPr>
      <w:rFonts w:eastAsia="Times New Roman" w:cs="Arial"/>
      <w:b/>
      <w:color w:val="000000" w:themeColor="text1"/>
      <w:sz w:val="28"/>
      <w:szCs w:val="48"/>
    </w:rPr>
  </w:style>
  <w:style w:type="paragraph" w:customStyle="1" w:styleId="046347BB8D334AF7986BABC03C0820488">
    <w:name w:val="046347BB8D334AF7986BABC03C082048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5">
    <w:name w:val="EFE625F00D1442DC855883C4AFD167EB5"/>
    <w:rsid w:val="00ED6087"/>
    <w:pPr>
      <w:spacing w:after="0" w:line="240" w:lineRule="auto"/>
    </w:pPr>
    <w:rPr>
      <w:color w:val="0D0D0D" w:themeColor="text1" w:themeTint="F2"/>
      <w:sz w:val="28"/>
      <w:szCs w:val="24"/>
      <w:lang w:bidi="en-US"/>
    </w:rPr>
  </w:style>
  <w:style w:type="paragraph" w:customStyle="1" w:styleId="29C36073041B47A887CFAE79A05136A15">
    <w:name w:val="29C36073041B47A887CFAE79A05136A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5">
    <w:name w:val="A21CB0C1CD3040FE96B4137A9B614B925"/>
    <w:rsid w:val="00ED6087"/>
    <w:pPr>
      <w:spacing w:after="0" w:line="240" w:lineRule="auto"/>
    </w:pPr>
    <w:rPr>
      <w:color w:val="0D0D0D" w:themeColor="text1" w:themeTint="F2"/>
      <w:sz w:val="28"/>
      <w:szCs w:val="24"/>
      <w:lang w:bidi="en-US"/>
    </w:rPr>
  </w:style>
  <w:style w:type="paragraph" w:customStyle="1" w:styleId="22C3244D7989475B930E2D5F24D19FCA9">
    <w:name w:val="22C3244D7989475B930E2D5F24D19FCA9"/>
    <w:rsid w:val="00ED6087"/>
    <w:pPr>
      <w:spacing w:after="0" w:line="240" w:lineRule="auto"/>
    </w:pPr>
    <w:rPr>
      <w:color w:val="0D0D0D" w:themeColor="text1" w:themeTint="F2"/>
      <w:sz w:val="28"/>
      <w:szCs w:val="24"/>
      <w:lang w:bidi="en-US"/>
    </w:rPr>
  </w:style>
  <w:style w:type="paragraph" w:customStyle="1" w:styleId="B6F2C383A6264AF8B5A7092BC9AD3F819">
    <w:name w:val="B6F2C383A6264AF8B5A7092BC9AD3F81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9">
    <w:name w:val="B686063071F94B0CA6B1492A45C5B2229"/>
    <w:rsid w:val="00ED6087"/>
    <w:pPr>
      <w:spacing w:after="0" w:line="240" w:lineRule="auto"/>
    </w:pPr>
    <w:rPr>
      <w:rFonts w:eastAsia="Times New Roman" w:cs="Arial"/>
      <w:b/>
      <w:color w:val="000000" w:themeColor="text1"/>
      <w:sz w:val="28"/>
      <w:szCs w:val="48"/>
    </w:rPr>
  </w:style>
  <w:style w:type="paragraph" w:customStyle="1" w:styleId="9C09A44DE7994ED3883A76699F9164419">
    <w:name w:val="9C09A44DE7994ED3883A76699F9164419"/>
    <w:rsid w:val="00ED6087"/>
    <w:pPr>
      <w:spacing w:after="0" w:line="240" w:lineRule="auto"/>
    </w:pPr>
    <w:rPr>
      <w:rFonts w:eastAsia="Times New Roman" w:cs="Arial"/>
      <w:b/>
      <w:color w:val="000000" w:themeColor="text1"/>
      <w:sz w:val="28"/>
      <w:szCs w:val="48"/>
    </w:rPr>
  </w:style>
  <w:style w:type="paragraph" w:customStyle="1" w:styleId="153F3E3F246643EB86C6A313E0A421A99">
    <w:name w:val="153F3E3F246643EB86C6A313E0A421A99"/>
    <w:rsid w:val="00ED6087"/>
    <w:pPr>
      <w:spacing w:after="0" w:line="240" w:lineRule="auto"/>
    </w:pPr>
    <w:rPr>
      <w:rFonts w:eastAsia="Times New Roman" w:cs="Arial"/>
      <w:b/>
      <w:color w:val="000000" w:themeColor="text1"/>
      <w:sz w:val="28"/>
      <w:szCs w:val="48"/>
    </w:rPr>
  </w:style>
  <w:style w:type="paragraph" w:customStyle="1" w:styleId="FB180515D3444FA3959E5B4B137E11C69">
    <w:name w:val="FB180515D3444FA3959E5B4B137E11C69"/>
    <w:rsid w:val="00ED6087"/>
    <w:pPr>
      <w:spacing w:after="0" w:line="240" w:lineRule="auto"/>
    </w:pPr>
    <w:rPr>
      <w:rFonts w:eastAsia="Times New Roman" w:cs="Arial"/>
      <w:b/>
      <w:color w:val="000000" w:themeColor="text1"/>
      <w:sz w:val="28"/>
      <w:szCs w:val="48"/>
    </w:rPr>
  </w:style>
  <w:style w:type="paragraph" w:customStyle="1" w:styleId="0266FAE56D1945D0917F1F3315C2ADEA9">
    <w:name w:val="0266FAE56D1945D0917F1F3315C2ADEA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9">
    <w:name w:val="7564FC768E504D62B0E7081A9209A7B19"/>
    <w:rsid w:val="00ED6087"/>
    <w:pPr>
      <w:spacing w:after="0" w:line="240" w:lineRule="auto"/>
    </w:pPr>
    <w:rPr>
      <w:rFonts w:eastAsia="Times New Roman" w:cs="Arial"/>
      <w:b/>
      <w:color w:val="000000" w:themeColor="text1"/>
      <w:sz w:val="28"/>
      <w:szCs w:val="48"/>
    </w:rPr>
  </w:style>
  <w:style w:type="paragraph" w:customStyle="1" w:styleId="993E724E3BBA402DB2F1760FCCA4E6079">
    <w:name w:val="993E724E3BBA402DB2F1760FCCA4E6079"/>
    <w:rsid w:val="00ED6087"/>
    <w:pPr>
      <w:spacing w:after="0" w:line="240" w:lineRule="auto"/>
    </w:pPr>
    <w:rPr>
      <w:rFonts w:eastAsia="Times New Roman" w:cs="Arial"/>
      <w:b/>
      <w:color w:val="000000" w:themeColor="text1"/>
      <w:sz w:val="28"/>
      <w:szCs w:val="48"/>
    </w:rPr>
  </w:style>
  <w:style w:type="paragraph" w:customStyle="1" w:styleId="9E62DD825E49422FA35464E5F8398ACB9">
    <w:name w:val="9E62DD825E49422FA35464E5F8398ACB9"/>
    <w:rsid w:val="00ED6087"/>
    <w:pPr>
      <w:spacing w:after="0" w:line="240" w:lineRule="auto"/>
    </w:pPr>
    <w:rPr>
      <w:rFonts w:eastAsia="Times New Roman" w:cs="Arial"/>
      <w:b/>
      <w:color w:val="000000" w:themeColor="text1"/>
      <w:sz w:val="28"/>
      <w:szCs w:val="48"/>
    </w:rPr>
  </w:style>
  <w:style w:type="paragraph" w:customStyle="1" w:styleId="79F311AE86374BEFA0A6D8956258E37A9">
    <w:name w:val="79F311AE86374BEFA0A6D8956258E37A9"/>
    <w:rsid w:val="00ED6087"/>
    <w:pPr>
      <w:spacing w:after="0" w:line="240" w:lineRule="auto"/>
    </w:pPr>
    <w:rPr>
      <w:rFonts w:eastAsia="Times New Roman" w:cs="Arial"/>
      <w:b/>
      <w:color w:val="000000" w:themeColor="text1"/>
      <w:sz w:val="28"/>
      <w:szCs w:val="48"/>
    </w:rPr>
  </w:style>
  <w:style w:type="paragraph" w:customStyle="1" w:styleId="7C544A51375E4486A71E6549D05B36ED9">
    <w:name w:val="7C544A51375E4486A71E6549D05B36ED9"/>
    <w:rsid w:val="00ED6087"/>
    <w:pPr>
      <w:spacing w:after="0" w:line="240" w:lineRule="auto"/>
    </w:pPr>
    <w:rPr>
      <w:rFonts w:eastAsia="Times New Roman" w:cs="Arial"/>
      <w:b/>
      <w:color w:val="000000" w:themeColor="text1"/>
      <w:sz w:val="28"/>
      <w:szCs w:val="48"/>
    </w:rPr>
  </w:style>
  <w:style w:type="paragraph" w:customStyle="1" w:styleId="302856C8715B43A8A4A434E4FCADF04A9">
    <w:name w:val="302856C8715B43A8A4A434E4FCADF04A9"/>
    <w:rsid w:val="00ED6087"/>
    <w:pPr>
      <w:spacing w:after="0" w:line="240" w:lineRule="auto"/>
    </w:pPr>
    <w:rPr>
      <w:rFonts w:eastAsia="Times New Roman" w:cs="Arial"/>
      <w:b/>
      <w:color w:val="000000" w:themeColor="text1"/>
      <w:sz w:val="28"/>
      <w:szCs w:val="48"/>
    </w:rPr>
  </w:style>
  <w:style w:type="paragraph" w:customStyle="1" w:styleId="D0E0D200DAE84332A1110594101BCFFC9">
    <w:name w:val="D0E0D200DAE84332A1110594101BCFFC9"/>
    <w:rsid w:val="00ED6087"/>
    <w:pPr>
      <w:spacing w:after="0" w:line="240" w:lineRule="auto"/>
    </w:pPr>
    <w:rPr>
      <w:rFonts w:eastAsia="Times New Roman" w:cs="Arial"/>
      <w:b/>
      <w:color w:val="000000" w:themeColor="text1"/>
      <w:sz w:val="28"/>
      <w:szCs w:val="48"/>
    </w:rPr>
  </w:style>
  <w:style w:type="paragraph" w:customStyle="1" w:styleId="60A7D69746D5434BB187A3FDA50ED8E19">
    <w:name w:val="60A7D69746D5434BB187A3FDA50ED8E19"/>
    <w:rsid w:val="00ED6087"/>
    <w:pPr>
      <w:spacing w:after="0" w:line="240" w:lineRule="auto"/>
    </w:pPr>
    <w:rPr>
      <w:rFonts w:eastAsia="Times New Roman" w:cs="Arial"/>
      <w:b/>
      <w:color w:val="000000" w:themeColor="text1"/>
      <w:sz w:val="28"/>
      <w:szCs w:val="48"/>
    </w:rPr>
  </w:style>
  <w:style w:type="paragraph" w:customStyle="1" w:styleId="0A3980F483E745A68E004D8648A3D5509">
    <w:name w:val="0A3980F483E745A68E004D8648A3D5509"/>
    <w:rsid w:val="00ED6087"/>
    <w:pPr>
      <w:spacing w:after="0" w:line="240" w:lineRule="auto"/>
    </w:pPr>
    <w:rPr>
      <w:rFonts w:eastAsia="Times New Roman" w:cs="Arial"/>
      <w:b/>
      <w:color w:val="000000" w:themeColor="text1"/>
      <w:sz w:val="28"/>
      <w:szCs w:val="48"/>
    </w:rPr>
  </w:style>
  <w:style w:type="paragraph" w:customStyle="1" w:styleId="17A74174E08D4C5B84A5B948D9A2323F9">
    <w:name w:val="17A74174E08D4C5B84A5B948D9A2323F9"/>
    <w:rsid w:val="00ED6087"/>
    <w:pPr>
      <w:spacing w:after="0" w:line="240" w:lineRule="auto"/>
    </w:pPr>
    <w:rPr>
      <w:rFonts w:eastAsia="Times New Roman" w:cs="Arial"/>
      <w:b/>
      <w:color w:val="000000" w:themeColor="text1"/>
      <w:sz w:val="28"/>
      <w:szCs w:val="48"/>
    </w:rPr>
  </w:style>
  <w:style w:type="paragraph" w:customStyle="1" w:styleId="C760B7099DF349F0BAFB641A41CA7CF39">
    <w:name w:val="C760B7099DF349F0BAFB641A41CA7CF39"/>
    <w:rsid w:val="00ED6087"/>
    <w:pPr>
      <w:spacing w:after="0" w:line="240" w:lineRule="auto"/>
    </w:pPr>
    <w:rPr>
      <w:rFonts w:eastAsia="Times New Roman" w:cs="Arial"/>
      <w:b/>
      <w:color w:val="000000" w:themeColor="text1"/>
      <w:sz w:val="28"/>
      <w:szCs w:val="48"/>
    </w:rPr>
  </w:style>
  <w:style w:type="paragraph" w:customStyle="1" w:styleId="47DBCEB8F6A24388819DD110D8CF5E959">
    <w:name w:val="47DBCEB8F6A24388819DD110D8CF5E959"/>
    <w:rsid w:val="00ED6087"/>
    <w:pPr>
      <w:spacing w:after="0" w:line="240" w:lineRule="auto"/>
    </w:pPr>
    <w:rPr>
      <w:rFonts w:eastAsia="Times New Roman" w:cs="Arial"/>
      <w:b/>
      <w:color w:val="000000" w:themeColor="text1"/>
      <w:sz w:val="28"/>
      <w:szCs w:val="48"/>
    </w:rPr>
  </w:style>
  <w:style w:type="paragraph" w:customStyle="1" w:styleId="5C82DB2D6DA949B782C70BCA5ABFF81A9">
    <w:name w:val="5C82DB2D6DA949B782C70BCA5ABFF81A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9">
    <w:name w:val="0D4FB978FF5C459D8B91BE6308A1983E9"/>
    <w:rsid w:val="00ED6087"/>
    <w:pPr>
      <w:spacing w:after="0" w:line="240" w:lineRule="auto"/>
    </w:pPr>
    <w:rPr>
      <w:rFonts w:eastAsia="Times New Roman" w:cs="Arial"/>
      <w:b/>
      <w:color w:val="000000" w:themeColor="text1"/>
      <w:sz w:val="28"/>
      <w:szCs w:val="48"/>
    </w:rPr>
  </w:style>
  <w:style w:type="paragraph" w:customStyle="1" w:styleId="0C7DC8CA078B4D33B0B7C6B9004FF19F9">
    <w:name w:val="0C7DC8CA078B4D33B0B7C6B9004FF19F9"/>
    <w:rsid w:val="00ED6087"/>
    <w:pPr>
      <w:spacing w:after="0" w:line="240" w:lineRule="auto"/>
    </w:pPr>
    <w:rPr>
      <w:rFonts w:eastAsia="Times New Roman" w:cs="Arial"/>
      <w:b/>
      <w:color w:val="000000" w:themeColor="text1"/>
      <w:sz w:val="28"/>
      <w:szCs w:val="48"/>
    </w:rPr>
  </w:style>
  <w:style w:type="paragraph" w:customStyle="1" w:styleId="F30F7186ACDB44A5B816810F2590EF9F9">
    <w:name w:val="F30F7186ACDB44A5B816810F2590EF9F9"/>
    <w:rsid w:val="00ED6087"/>
    <w:pPr>
      <w:spacing w:after="0" w:line="240" w:lineRule="auto"/>
    </w:pPr>
    <w:rPr>
      <w:rFonts w:eastAsia="Times New Roman" w:cs="Arial"/>
      <w:b/>
      <w:color w:val="000000" w:themeColor="text1"/>
      <w:sz w:val="28"/>
      <w:szCs w:val="48"/>
    </w:rPr>
  </w:style>
  <w:style w:type="paragraph" w:customStyle="1" w:styleId="E1FEC7E0E8094E3480A55298B2B55AF39">
    <w:name w:val="E1FEC7E0E8094E3480A55298B2B55AF39"/>
    <w:rsid w:val="00ED6087"/>
    <w:pPr>
      <w:spacing w:after="0" w:line="240" w:lineRule="auto"/>
    </w:pPr>
    <w:rPr>
      <w:rFonts w:eastAsia="Times New Roman" w:cs="Arial"/>
      <w:b/>
      <w:color w:val="000000" w:themeColor="text1"/>
      <w:sz w:val="28"/>
      <w:szCs w:val="48"/>
    </w:rPr>
  </w:style>
  <w:style w:type="paragraph" w:customStyle="1" w:styleId="AAC032C818774261883E7E2FA5B97F5E9">
    <w:name w:val="AAC032C818774261883E7E2FA5B97F5E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9">
    <w:name w:val="D5B50B834D434939865C1C2B5F9EEA1C9"/>
    <w:rsid w:val="00ED6087"/>
    <w:pPr>
      <w:spacing w:after="0" w:line="240" w:lineRule="auto"/>
    </w:pPr>
    <w:rPr>
      <w:rFonts w:eastAsia="Times New Roman" w:cs="Arial"/>
      <w:b/>
      <w:color w:val="000000" w:themeColor="text1"/>
      <w:sz w:val="28"/>
      <w:szCs w:val="48"/>
    </w:rPr>
  </w:style>
  <w:style w:type="paragraph" w:customStyle="1" w:styleId="4A0B05AFD53B4FE8974D47536A7FCA329">
    <w:name w:val="4A0B05AFD53B4FE8974D47536A7FCA329"/>
    <w:rsid w:val="00ED6087"/>
    <w:pPr>
      <w:spacing w:after="0" w:line="240" w:lineRule="auto"/>
    </w:pPr>
    <w:rPr>
      <w:rFonts w:eastAsia="Times New Roman" w:cs="Arial"/>
      <w:b/>
      <w:color w:val="000000" w:themeColor="text1"/>
      <w:sz w:val="28"/>
      <w:szCs w:val="48"/>
    </w:rPr>
  </w:style>
  <w:style w:type="paragraph" w:customStyle="1" w:styleId="CF0F4FCDA8C74B8AB95D2AA96BABC4A49">
    <w:name w:val="CF0F4FCDA8C74B8AB95D2AA96BABC4A49"/>
    <w:rsid w:val="00ED6087"/>
    <w:pPr>
      <w:spacing w:after="0" w:line="240" w:lineRule="auto"/>
    </w:pPr>
    <w:rPr>
      <w:rFonts w:eastAsia="Times New Roman" w:cs="Arial"/>
      <w:b/>
      <w:color w:val="000000" w:themeColor="text1"/>
      <w:sz w:val="28"/>
      <w:szCs w:val="48"/>
    </w:rPr>
  </w:style>
  <w:style w:type="paragraph" w:customStyle="1" w:styleId="0AC0E1F1CF024A2F9C85652203FC5D0E9">
    <w:name w:val="0AC0E1F1CF024A2F9C85652203FC5D0E9"/>
    <w:rsid w:val="00ED6087"/>
    <w:pPr>
      <w:spacing w:after="0" w:line="240" w:lineRule="auto"/>
    </w:pPr>
    <w:rPr>
      <w:rFonts w:eastAsia="Times New Roman" w:cs="Arial"/>
      <w:b/>
      <w:color w:val="000000" w:themeColor="text1"/>
      <w:sz w:val="28"/>
      <w:szCs w:val="48"/>
    </w:rPr>
  </w:style>
  <w:style w:type="paragraph" w:customStyle="1" w:styleId="A13EF39FBA104F929CD1AFCE18C198C19">
    <w:name w:val="A13EF39FBA104F929CD1AFCE18C198C19"/>
    <w:rsid w:val="00ED6087"/>
    <w:pPr>
      <w:spacing w:after="0" w:line="240" w:lineRule="auto"/>
    </w:pPr>
    <w:rPr>
      <w:rFonts w:eastAsia="Times New Roman" w:cs="Arial"/>
      <w:b/>
      <w:color w:val="000000" w:themeColor="text1"/>
      <w:sz w:val="28"/>
      <w:szCs w:val="48"/>
    </w:rPr>
  </w:style>
  <w:style w:type="paragraph" w:customStyle="1" w:styleId="0B6A1C5589744123BDA7AAB8989338829">
    <w:name w:val="0B6A1C5589744123BDA7AAB8989338829"/>
    <w:rsid w:val="00ED6087"/>
    <w:pPr>
      <w:spacing w:after="0" w:line="240" w:lineRule="auto"/>
    </w:pPr>
    <w:rPr>
      <w:rFonts w:eastAsia="Times New Roman" w:cs="Arial"/>
      <w:b/>
      <w:color w:val="000000" w:themeColor="text1"/>
      <w:sz w:val="28"/>
      <w:szCs w:val="48"/>
    </w:rPr>
  </w:style>
  <w:style w:type="paragraph" w:customStyle="1" w:styleId="F81EA1E4BEFE434986BC1A83A602EAD89">
    <w:name w:val="F81EA1E4BEFE434986BC1A83A602EAD89"/>
    <w:rsid w:val="00ED6087"/>
    <w:pPr>
      <w:spacing w:after="0" w:line="240" w:lineRule="auto"/>
    </w:pPr>
    <w:rPr>
      <w:rFonts w:eastAsia="Times New Roman" w:cs="Arial"/>
      <w:b/>
      <w:color w:val="000000" w:themeColor="text1"/>
      <w:sz w:val="28"/>
      <w:szCs w:val="48"/>
    </w:rPr>
  </w:style>
  <w:style w:type="paragraph" w:customStyle="1" w:styleId="57E1408396D44095AC4208E1B46E6E6D9">
    <w:name w:val="57E1408396D44095AC4208E1B46E6E6D9"/>
    <w:rsid w:val="00ED6087"/>
    <w:pPr>
      <w:spacing w:after="0" w:line="240" w:lineRule="auto"/>
    </w:pPr>
    <w:rPr>
      <w:rFonts w:eastAsia="Times New Roman" w:cs="Arial"/>
      <w:b/>
      <w:color w:val="000000" w:themeColor="text1"/>
      <w:sz w:val="28"/>
      <w:szCs w:val="48"/>
    </w:rPr>
  </w:style>
  <w:style w:type="paragraph" w:customStyle="1" w:styleId="4874FCF3925B40709105A239891B95299">
    <w:name w:val="4874FCF3925B40709105A239891B95299"/>
    <w:rsid w:val="00ED6087"/>
    <w:pPr>
      <w:spacing w:after="0" w:line="240" w:lineRule="auto"/>
    </w:pPr>
    <w:rPr>
      <w:rFonts w:eastAsia="Times New Roman" w:cs="Arial"/>
      <w:b/>
      <w:color w:val="000000" w:themeColor="text1"/>
      <w:sz w:val="28"/>
      <w:szCs w:val="48"/>
    </w:rPr>
  </w:style>
  <w:style w:type="paragraph" w:customStyle="1" w:styleId="EAF96CBB0A0D428F8C16F1BFFCD9BC2A9">
    <w:name w:val="EAF96CBB0A0D428F8C16F1BFFCD9BC2A9"/>
    <w:rsid w:val="00ED6087"/>
    <w:pPr>
      <w:spacing w:after="0" w:line="240" w:lineRule="auto"/>
    </w:pPr>
    <w:rPr>
      <w:rFonts w:eastAsia="Times New Roman" w:cs="Arial"/>
      <w:b/>
      <w:color w:val="000000" w:themeColor="text1"/>
      <w:sz w:val="28"/>
      <w:szCs w:val="48"/>
    </w:rPr>
  </w:style>
  <w:style w:type="paragraph" w:customStyle="1" w:styleId="4D5F63E99A264CA2ACCEDCBA4B4602A49">
    <w:name w:val="4D5F63E99A264CA2ACCEDCBA4B4602A49"/>
    <w:rsid w:val="00ED6087"/>
    <w:pPr>
      <w:spacing w:after="0" w:line="240" w:lineRule="auto"/>
    </w:pPr>
    <w:rPr>
      <w:rFonts w:eastAsia="Times New Roman" w:cs="Arial"/>
      <w:b/>
      <w:color w:val="000000" w:themeColor="text1"/>
      <w:sz w:val="28"/>
      <w:szCs w:val="48"/>
    </w:rPr>
  </w:style>
  <w:style w:type="paragraph" w:customStyle="1" w:styleId="2D8326B991AC49BF8FD4BA7EE93A5C3C9">
    <w:name w:val="2D8326B991AC49BF8FD4BA7EE93A5C3C9"/>
    <w:rsid w:val="00ED6087"/>
    <w:pPr>
      <w:spacing w:after="0" w:line="240" w:lineRule="auto"/>
    </w:pPr>
    <w:rPr>
      <w:rFonts w:eastAsia="Times New Roman" w:cs="Arial"/>
      <w:b/>
      <w:color w:val="000000" w:themeColor="text1"/>
      <w:sz w:val="28"/>
      <w:szCs w:val="48"/>
    </w:rPr>
  </w:style>
  <w:style w:type="paragraph" w:customStyle="1" w:styleId="322C52009DEA4A85B9E436CF820847869">
    <w:name w:val="322C52009DEA4A85B9E436CF82084786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9">
    <w:name w:val="C50B6D20552B41E4BE3685F20D0CD65E9"/>
    <w:rsid w:val="00ED6087"/>
    <w:pPr>
      <w:spacing w:after="0" w:line="240" w:lineRule="auto"/>
    </w:pPr>
    <w:rPr>
      <w:rFonts w:eastAsia="Times New Roman" w:cs="Arial"/>
      <w:b/>
      <w:color w:val="000000" w:themeColor="text1"/>
      <w:sz w:val="28"/>
      <w:szCs w:val="48"/>
    </w:rPr>
  </w:style>
  <w:style w:type="paragraph" w:customStyle="1" w:styleId="7BCBC938EC064185A1E49D97BCBA687A9">
    <w:name w:val="7BCBC938EC064185A1E49D97BCBA687A9"/>
    <w:rsid w:val="00ED6087"/>
    <w:pPr>
      <w:spacing w:after="0" w:line="240" w:lineRule="auto"/>
    </w:pPr>
    <w:rPr>
      <w:rFonts w:eastAsia="Times New Roman" w:cs="Arial"/>
      <w:b/>
      <w:color w:val="000000" w:themeColor="text1"/>
      <w:sz w:val="28"/>
      <w:szCs w:val="48"/>
    </w:rPr>
  </w:style>
  <w:style w:type="paragraph" w:customStyle="1" w:styleId="D8B5BDB16A784390A584F064C2F9153B9">
    <w:name w:val="D8B5BDB16A784390A584F064C2F9153B9"/>
    <w:rsid w:val="00ED6087"/>
    <w:pPr>
      <w:spacing w:after="0" w:line="240" w:lineRule="auto"/>
    </w:pPr>
    <w:rPr>
      <w:rFonts w:eastAsia="Times New Roman" w:cs="Arial"/>
      <w:b/>
      <w:color w:val="000000" w:themeColor="text1"/>
      <w:sz w:val="28"/>
      <w:szCs w:val="48"/>
    </w:rPr>
  </w:style>
  <w:style w:type="paragraph" w:customStyle="1" w:styleId="ECE9D09B0BBF41E6B3EC08413AD143ED9">
    <w:name w:val="ECE9D09B0BBF41E6B3EC08413AD143ED9"/>
    <w:rsid w:val="00ED6087"/>
    <w:pPr>
      <w:spacing w:after="0" w:line="240" w:lineRule="auto"/>
    </w:pPr>
    <w:rPr>
      <w:rFonts w:eastAsia="Times New Roman" w:cs="Arial"/>
      <w:b/>
      <w:color w:val="000000" w:themeColor="text1"/>
      <w:sz w:val="28"/>
      <w:szCs w:val="48"/>
    </w:rPr>
  </w:style>
  <w:style w:type="paragraph" w:customStyle="1" w:styleId="A69B3D092B8244EBA074483D576BE1699">
    <w:name w:val="A69B3D092B8244EBA074483D576BE169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9">
    <w:name w:val="8694AEFF12B34CB3A465B0D40F27E3119"/>
    <w:rsid w:val="00ED6087"/>
    <w:pPr>
      <w:spacing w:after="0" w:line="240" w:lineRule="auto"/>
    </w:pPr>
    <w:rPr>
      <w:rFonts w:eastAsia="Times New Roman" w:cs="Arial"/>
      <w:b/>
      <w:color w:val="000000" w:themeColor="text1"/>
      <w:sz w:val="28"/>
      <w:szCs w:val="48"/>
    </w:rPr>
  </w:style>
  <w:style w:type="paragraph" w:customStyle="1" w:styleId="F28AA88D0F2E4A79A1727CE2B47A50E99">
    <w:name w:val="F28AA88D0F2E4A79A1727CE2B47A50E99"/>
    <w:rsid w:val="00ED6087"/>
    <w:pPr>
      <w:spacing w:after="0" w:line="240" w:lineRule="auto"/>
    </w:pPr>
    <w:rPr>
      <w:rFonts w:eastAsia="Times New Roman" w:cs="Arial"/>
      <w:b/>
      <w:color w:val="000000" w:themeColor="text1"/>
      <w:sz w:val="28"/>
      <w:szCs w:val="48"/>
    </w:rPr>
  </w:style>
  <w:style w:type="paragraph" w:customStyle="1" w:styleId="A747DBA642F64E2C9284042BCC40D3CB9">
    <w:name w:val="A747DBA642F64E2C9284042BCC40D3CB9"/>
    <w:rsid w:val="00ED6087"/>
    <w:pPr>
      <w:spacing w:after="0" w:line="240" w:lineRule="auto"/>
    </w:pPr>
    <w:rPr>
      <w:rFonts w:eastAsia="Times New Roman" w:cs="Arial"/>
      <w:b/>
      <w:color w:val="000000" w:themeColor="text1"/>
      <w:sz w:val="28"/>
      <w:szCs w:val="48"/>
    </w:rPr>
  </w:style>
  <w:style w:type="paragraph" w:customStyle="1" w:styleId="45DED119298B48509663AAA8EE81FD9C9">
    <w:name w:val="45DED119298B48509663AAA8EE81FD9C9"/>
    <w:rsid w:val="00ED6087"/>
    <w:pPr>
      <w:spacing w:after="0" w:line="240" w:lineRule="auto"/>
    </w:pPr>
    <w:rPr>
      <w:rFonts w:eastAsia="Times New Roman" w:cs="Arial"/>
      <w:b/>
      <w:color w:val="000000" w:themeColor="text1"/>
      <w:sz w:val="28"/>
      <w:szCs w:val="48"/>
    </w:rPr>
  </w:style>
  <w:style w:type="paragraph" w:customStyle="1" w:styleId="661B542D99A544C0A681C00353EE80C69">
    <w:name w:val="661B542D99A544C0A681C00353EE80C69"/>
    <w:rsid w:val="00ED6087"/>
    <w:pPr>
      <w:spacing w:after="0" w:line="240" w:lineRule="auto"/>
    </w:pPr>
    <w:rPr>
      <w:rFonts w:eastAsia="Times New Roman" w:cs="Arial"/>
      <w:b/>
      <w:color w:val="000000" w:themeColor="text1"/>
      <w:sz w:val="28"/>
      <w:szCs w:val="48"/>
    </w:rPr>
  </w:style>
  <w:style w:type="paragraph" w:customStyle="1" w:styleId="6AAC33E9E49846F2B581CFFC5EC6889D9">
    <w:name w:val="6AAC33E9E49846F2B581CFFC5EC6889D9"/>
    <w:rsid w:val="00ED6087"/>
    <w:pPr>
      <w:spacing w:after="0" w:line="240" w:lineRule="auto"/>
    </w:pPr>
    <w:rPr>
      <w:rFonts w:eastAsia="Times New Roman" w:cs="Arial"/>
      <w:b/>
      <w:color w:val="000000" w:themeColor="text1"/>
      <w:sz w:val="28"/>
      <w:szCs w:val="48"/>
    </w:rPr>
  </w:style>
  <w:style w:type="paragraph" w:customStyle="1" w:styleId="809FD7B8E6B440BBBAB7CC81BBF801039">
    <w:name w:val="809FD7B8E6B440BBBAB7CC81BBF801039"/>
    <w:rsid w:val="00ED6087"/>
    <w:pPr>
      <w:spacing w:after="0" w:line="240" w:lineRule="auto"/>
    </w:pPr>
    <w:rPr>
      <w:rFonts w:eastAsia="Times New Roman" w:cs="Arial"/>
      <w:b/>
      <w:color w:val="000000" w:themeColor="text1"/>
      <w:sz w:val="28"/>
      <w:szCs w:val="48"/>
    </w:rPr>
  </w:style>
  <w:style w:type="paragraph" w:customStyle="1" w:styleId="B51E4C37DC594DC49464BBCE87EA64189">
    <w:name w:val="B51E4C37DC594DC49464BBCE87EA64189"/>
    <w:rsid w:val="00ED6087"/>
    <w:pPr>
      <w:spacing w:after="0" w:line="240" w:lineRule="auto"/>
    </w:pPr>
    <w:rPr>
      <w:rFonts w:eastAsia="Times New Roman" w:cs="Arial"/>
      <w:b/>
      <w:color w:val="000000" w:themeColor="text1"/>
      <w:sz w:val="28"/>
      <w:szCs w:val="48"/>
    </w:rPr>
  </w:style>
  <w:style w:type="paragraph" w:customStyle="1" w:styleId="FB8618AF25494088ADB273E33E6A03879">
    <w:name w:val="FB8618AF25494088ADB273E33E6A03879"/>
    <w:rsid w:val="00ED6087"/>
    <w:pPr>
      <w:spacing w:after="0" w:line="240" w:lineRule="auto"/>
    </w:pPr>
    <w:rPr>
      <w:rFonts w:eastAsia="Times New Roman" w:cs="Arial"/>
      <w:b/>
      <w:color w:val="000000" w:themeColor="text1"/>
      <w:sz w:val="28"/>
      <w:szCs w:val="48"/>
    </w:rPr>
  </w:style>
  <w:style w:type="paragraph" w:customStyle="1" w:styleId="C90A79AEE198458BA82B8098A14691B29">
    <w:name w:val="C90A79AEE198458BA82B8098A14691B29"/>
    <w:rsid w:val="00ED6087"/>
    <w:pPr>
      <w:spacing w:after="0" w:line="240" w:lineRule="auto"/>
    </w:pPr>
    <w:rPr>
      <w:rFonts w:eastAsia="Times New Roman" w:cs="Arial"/>
      <w:b/>
      <w:color w:val="000000" w:themeColor="text1"/>
      <w:sz w:val="28"/>
      <w:szCs w:val="48"/>
    </w:rPr>
  </w:style>
  <w:style w:type="paragraph" w:customStyle="1" w:styleId="98BAC1DB009541F19E2359B53E9BD5B19">
    <w:name w:val="98BAC1DB009541F19E2359B53E9BD5B19"/>
    <w:rsid w:val="00ED6087"/>
    <w:pPr>
      <w:spacing w:after="0" w:line="240" w:lineRule="auto"/>
    </w:pPr>
    <w:rPr>
      <w:rFonts w:eastAsia="Times New Roman" w:cs="Arial"/>
      <w:b/>
      <w:color w:val="000000" w:themeColor="text1"/>
      <w:sz w:val="28"/>
      <w:szCs w:val="48"/>
    </w:rPr>
  </w:style>
  <w:style w:type="paragraph" w:customStyle="1" w:styleId="28E52562F6CE4725AD295B7BAC0E5B9D9">
    <w:name w:val="28E52562F6CE4725AD295B7BAC0E5B9D9"/>
    <w:rsid w:val="00ED6087"/>
    <w:pPr>
      <w:spacing w:after="0" w:line="240" w:lineRule="auto"/>
    </w:pPr>
    <w:rPr>
      <w:rFonts w:eastAsia="Times New Roman" w:cs="Arial"/>
      <w:b/>
      <w:color w:val="000000" w:themeColor="text1"/>
      <w:sz w:val="28"/>
      <w:szCs w:val="48"/>
    </w:rPr>
  </w:style>
  <w:style w:type="paragraph" w:customStyle="1" w:styleId="046347BB8D334AF7986BABC03C0820489">
    <w:name w:val="046347BB8D334AF7986BABC03C082048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6">
    <w:name w:val="EFE625F00D1442DC855883C4AFD167EB6"/>
    <w:rsid w:val="00ED6087"/>
    <w:pPr>
      <w:spacing w:after="0" w:line="240" w:lineRule="auto"/>
    </w:pPr>
    <w:rPr>
      <w:color w:val="0D0D0D" w:themeColor="text1" w:themeTint="F2"/>
      <w:sz w:val="28"/>
      <w:szCs w:val="24"/>
      <w:lang w:bidi="en-US"/>
    </w:rPr>
  </w:style>
  <w:style w:type="paragraph" w:customStyle="1" w:styleId="29C36073041B47A887CFAE79A05136A16">
    <w:name w:val="29C36073041B47A887CFAE79A05136A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6">
    <w:name w:val="A21CB0C1CD3040FE96B4137A9B614B926"/>
    <w:rsid w:val="00ED6087"/>
    <w:pPr>
      <w:spacing w:after="0" w:line="240" w:lineRule="auto"/>
    </w:pPr>
    <w:rPr>
      <w:color w:val="0D0D0D" w:themeColor="text1" w:themeTint="F2"/>
      <w:sz w:val="28"/>
      <w:szCs w:val="24"/>
      <w:lang w:bidi="en-US"/>
    </w:rPr>
  </w:style>
  <w:style w:type="paragraph" w:customStyle="1" w:styleId="22C3244D7989475B930E2D5F24D19FCA10">
    <w:name w:val="22C3244D7989475B930E2D5F24D19FCA10"/>
    <w:rsid w:val="00ED6087"/>
    <w:pPr>
      <w:spacing w:after="0" w:line="240" w:lineRule="auto"/>
    </w:pPr>
    <w:rPr>
      <w:color w:val="0D0D0D" w:themeColor="text1" w:themeTint="F2"/>
      <w:sz w:val="28"/>
      <w:szCs w:val="24"/>
      <w:lang w:bidi="en-US"/>
    </w:rPr>
  </w:style>
  <w:style w:type="paragraph" w:customStyle="1" w:styleId="B6F2C383A6264AF8B5A7092BC9AD3F8110">
    <w:name w:val="B6F2C383A6264AF8B5A7092BC9AD3F81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0">
    <w:name w:val="B686063071F94B0CA6B1492A45C5B22210"/>
    <w:rsid w:val="00ED6087"/>
    <w:pPr>
      <w:spacing w:after="0" w:line="240" w:lineRule="auto"/>
    </w:pPr>
    <w:rPr>
      <w:rFonts w:eastAsia="Times New Roman" w:cs="Arial"/>
      <w:b/>
      <w:color w:val="000000" w:themeColor="text1"/>
      <w:sz w:val="28"/>
      <w:szCs w:val="48"/>
    </w:rPr>
  </w:style>
  <w:style w:type="paragraph" w:customStyle="1" w:styleId="9C09A44DE7994ED3883A76699F91644110">
    <w:name w:val="9C09A44DE7994ED3883A76699F91644110"/>
    <w:rsid w:val="00ED6087"/>
    <w:pPr>
      <w:spacing w:after="0" w:line="240" w:lineRule="auto"/>
    </w:pPr>
    <w:rPr>
      <w:rFonts w:eastAsia="Times New Roman" w:cs="Arial"/>
      <w:b/>
      <w:color w:val="000000" w:themeColor="text1"/>
      <w:sz w:val="28"/>
      <w:szCs w:val="48"/>
    </w:rPr>
  </w:style>
  <w:style w:type="paragraph" w:customStyle="1" w:styleId="153F3E3F246643EB86C6A313E0A421A910">
    <w:name w:val="153F3E3F246643EB86C6A313E0A421A910"/>
    <w:rsid w:val="00ED6087"/>
    <w:pPr>
      <w:spacing w:after="0" w:line="240" w:lineRule="auto"/>
    </w:pPr>
    <w:rPr>
      <w:rFonts w:eastAsia="Times New Roman" w:cs="Arial"/>
      <w:b/>
      <w:color w:val="000000" w:themeColor="text1"/>
      <w:sz w:val="28"/>
      <w:szCs w:val="48"/>
    </w:rPr>
  </w:style>
  <w:style w:type="paragraph" w:customStyle="1" w:styleId="FB180515D3444FA3959E5B4B137E11C610">
    <w:name w:val="FB180515D3444FA3959E5B4B137E11C610"/>
    <w:rsid w:val="00ED6087"/>
    <w:pPr>
      <w:spacing w:after="0" w:line="240" w:lineRule="auto"/>
    </w:pPr>
    <w:rPr>
      <w:rFonts w:eastAsia="Times New Roman" w:cs="Arial"/>
      <w:b/>
      <w:color w:val="000000" w:themeColor="text1"/>
      <w:sz w:val="28"/>
      <w:szCs w:val="48"/>
    </w:rPr>
  </w:style>
  <w:style w:type="paragraph" w:customStyle="1" w:styleId="0266FAE56D1945D0917F1F3315C2ADEA10">
    <w:name w:val="0266FAE56D1945D0917F1F3315C2ADEA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0">
    <w:name w:val="7564FC768E504D62B0E7081A9209A7B110"/>
    <w:rsid w:val="00ED6087"/>
    <w:pPr>
      <w:spacing w:after="0" w:line="240" w:lineRule="auto"/>
    </w:pPr>
    <w:rPr>
      <w:rFonts w:eastAsia="Times New Roman" w:cs="Arial"/>
      <w:b/>
      <w:color w:val="000000" w:themeColor="text1"/>
      <w:sz w:val="28"/>
      <w:szCs w:val="48"/>
    </w:rPr>
  </w:style>
  <w:style w:type="paragraph" w:customStyle="1" w:styleId="993E724E3BBA402DB2F1760FCCA4E60710">
    <w:name w:val="993E724E3BBA402DB2F1760FCCA4E60710"/>
    <w:rsid w:val="00ED6087"/>
    <w:pPr>
      <w:spacing w:after="0" w:line="240" w:lineRule="auto"/>
    </w:pPr>
    <w:rPr>
      <w:rFonts w:eastAsia="Times New Roman" w:cs="Arial"/>
      <w:b/>
      <w:color w:val="000000" w:themeColor="text1"/>
      <w:sz w:val="28"/>
      <w:szCs w:val="48"/>
    </w:rPr>
  </w:style>
  <w:style w:type="paragraph" w:customStyle="1" w:styleId="9E62DD825E49422FA35464E5F8398ACB10">
    <w:name w:val="9E62DD825E49422FA35464E5F8398ACB10"/>
    <w:rsid w:val="00ED6087"/>
    <w:pPr>
      <w:spacing w:after="0" w:line="240" w:lineRule="auto"/>
    </w:pPr>
    <w:rPr>
      <w:rFonts w:eastAsia="Times New Roman" w:cs="Arial"/>
      <w:b/>
      <w:color w:val="000000" w:themeColor="text1"/>
      <w:sz w:val="28"/>
      <w:szCs w:val="48"/>
    </w:rPr>
  </w:style>
  <w:style w:type="paragraph" w:customStyle="1" w:styleId="79F311AE86374BEFA0A6D8956258E37A10">
    <w:name w:val="79F311AE86374BEFA0A6D8956258E37A10"/>
    <w:rsid w:val="00ED6087"/>
    <w:pPr>
      <w:spacing w:after="0" w:line="240" w:lineRule="auto"/>
    </w:pPr>
    <w:rPr>
      <w:rFonts w:eastAsia="Times New Roman" w:cs="Arial"/>
      <w:b/>
      <w:color w:val="000000" w:themeColor="text1"/>
      <w:sz w:val="28"/>
      <w:szCs w:val="48"/>
    </w:rPr>
  </w:style>
  <w:style w:type="paragraph" w:customStyle="1" w:styleId="7C544A51375E4486A71E6549D05B36ED10">
    <w:name w:val="7C544A51375E4486A71E6549D05B36ED10"/>
    <w:rsid w:val="00ED6087"/>
    <w:pPr>
      <w:spacing w:after="0" w:line="240" w:lineRule="auto"/>
    </w:pPr>
    <w:rPr>
      <w:rFonts w:eastAsia="Times New Roman" w:cs="Arial"/>
      <w:b/>
      <w:color w:val="000000" w:themeColor="text1"/>
      <w:sz w:val="28"/>
      <w:szCs w:val="48"/>
    </w:rPr>
  </w:style>
  <w:style w:type="paragraph" w:customStyle="1" w:styleId="302856C8715B43A8A4A434E4FCADF04A10">
    <w:name w:val="302856C8715B43A8A4A434E4FCADF04A10"/>
    <w:rsid w:val="00ED6087"/>
    <w:pPr>
      <w:spacing w:after="0" w:line="240" w:lineRule="auto"/>
    </w:pPr>
    <w:rPr>
      <w:rFonts w:eastAsia="Times New Roman" w:cs="Arial"/>
      <w:b/>
      <w:color w:val="000000" w:themeColor="text1"/>
      <w:sz w:val="28"/>
      <w:szCs w:val="48"/>
    </w:rPr>
  </w:style>
  <w:style w:type="paragraph" w:customStyle="1" w:styleId="D0E0D200DAE84332A1110594101BCFFC10">
    <w:name w:val="D0E0D200DAE84332A1110594101BCFFC10"/>
    <w:rsid w:val="00ED6087"/>
    <w:pPr>
      <w:spacing w:after="0" w:line="240" w:lineRule="auto"/>
    </w:pPr>
    <w:rPr>
      <w:rFonts w:eastAsia="Times New Roman" w:cs="Arial"/>
      <w:b/>
      <w:color w:val="000000" w:themeColor="text1"/>
      <w:sz w:val="28"/>
      <w:szCs w:val="48"/>
    </w:rPr>
  </w:style>
  <w:style w:type="paragraph" w:customStyle="1" w:styleId="60A7D69746D5434BB187A3FDA50ED8E110">
    <w:name w:val="60A7D69746D5434BB187A3FDA50ED8E110"/>
    <w:rsid w:val="00ED6087"/>
    <w:pPr>
      <w:spacing w:after="0" w:line="240" w:lineRule="auto"/>
    </w:pPr>
    <w:rPr>
      <w:rFonts w:eastAsia="Times New Roman" w:cs="Arial"/>
      <w:b/>
      <w:color w:val="000000" w:themeColor="text1"/>
      <w:sz w:val="28"/>
      <w:szCs w:val="48"/>
    </w:rPr>
  </w:style>
  <w:style w:type="paragraph" w:customStyle="1" w:styleId="0A3980F483E745A68E004D8648A3D55010">
    <w:name w:val="0A3980F483E745A68E004D8648A3D55010"/>
    <w:rsid w:val="00ED6087"/>
    <w:pPr>
      <w:spacing w:after="0" w:line="240" w:lineRule="auto"/>
    </w:pPr>
    <w:rPr>
      <w:rFonts w:eastAsia="Times New Roman" w:cs="Arial"/>
      <w:b/>
      <w:color w:val="000000" w:themeColor="text1"/>
      <w:sz w:val="28"/>
      <w:szCs w:val="48"/>
    </w:rPr>
  </w:style>
  <w:style w:type="paragraph" w:customStyle="1" w:styleId="17A74174E08D4C5B84A5B948D9A2323F10">
    <w:name w:val="17A74174E08D4C5B84A5B948D9A2323F10"/>
    <w:rsid w:val="00ED6087"/>
    <w:pPr>
      <w:spacing w:after="0" w:line="240" w:lineRule="auto"/>
    </w:pPr>
    <w:rPr>
      <w:rFonts w:eastAsia="Times New Roman" w:cs="Arial"/>
      <w:b/>
      <w:color w:val="000000" w:themeColor="text1"/>
      <w:sz w:val="28"/>
      <w:szCs w:val="48"/>
    </w:rPr>
  </w:style>
  <w:style w:type="paragraph" w:customStyle="1" w:styleId="C760B7099DF349F0BAFB641A41CA7CF310">
    <w:name w:val="C760B7099DF349F0BAFB641A41CA7CF310"/>
    <w:rsid w:val="00ED6087"/>
    <w:pPr>
      <w:spacing w:after="0" w:line="240" w:lineRule="auto"/>
    </w:pPr>
    <w:rPr>
      <w:rFonts w:eastAsia="Times New Roman" w:cs="Arial"/>
      <w:b/>
      <w:color w:val="000000" w:themeColor="text1"/>
      <w:sz w:val="28"/>
      <w:szCs w:val="48"/>
    </w:rPr>
  </w:style>
  <w:style w:type="paragraph" w:customStyle="1" w:styleId="47DBCEB8F6A24388819DD110D8CF5E9510">
    <w:name w:val="47DBCEB8F6A24388819DD110D8CF5E9510"/>
    <w:rsid w:val="00ED6087"/>
    <w:pPr>
      <w:spacing w:after="0" w:line="240" w:lineRule="auto"/>
    </w:pPr>
    <w:rPr>
      <w:rFonts w:eastAsia="Times New Roman" w:cs="Arial"/>
      <w:b/>
      <w:color w:val="000000" w:themeColor="text1"/>
      <w:sz w:val="28"/>
      <w:szCs w:val="48"/>
    </w:rPr>
  </w:style>
  <w:style w:type="paragraph" w:customStyle="1" w:styleId="5C82DB2D6DA949B782C70BCA5ABFF81A10">
    <w:name w:val="5C82DB2D6DA949B782C70BCA5ABFF81A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0">
    <w:name w:val="0D4FB978FF5C459D8B91BE6308A1983E10"/>
    <w:rsid w:val="00ED6087"/>
    <w:pPr>
      <w:spacing w:after="0" w:line="240" w:lineRule="auto"/>
    </w:pPr>
    <w:rPr>
      <w:rFonts w:eastAsia="Times New Roman" w:cs="Arial"/>
      <w:b/>
      <w:color w:val="000000" w:themeColor="text1"/>
      <w:sz w:val="28"/>
      <w:szCs w:val="48"/>
    </w:rPr>
  </w:style>
  <w:style w:type="paragraph" w:customStyle="1" w:styleId="0C7DC8CA078B4D33B0B7C6B9004FF19F10">
    <w:name w:val="0C7DC8CA078B4D33B0B7C6B9004FF19F10"/>
    <w:rsid w:val="00ED6087"/>
    <w:pPr>
      <w:spacing w:after="0" w:line="240" w:lineRule="auto"/>
    </w:pPr>
    <w:rPr>
      <w:rFonts w:eastAsia="Times New Roman" w:cs="Arial"/>
      <w:b/>
      <w:color w:val="000000" w:themeColor="text1"/>
      <w:sz w:val="28"/>
      <w:szCs w:val="48"/>
    </w:rPr>
  </w:style>
  <w:style w:type="paragraph" w:customStyle="1" w:styleId="F30F7186ACDB44A5B816810F2590EF9F10">
    <w:name w:val="F30F7186ACDB44A5B816810F2590EF9F10"/>
    <w:rsid w:val="00ED6087"/>
    <w:pPr>
      <w:spacing w:after="0" w:line="240" w:lineRule="auto"/>
    </w:pPr>
    <w:rPr>
      <w:rFonts w:eastAsia="Times New Roman" w:cs="Arial"/>
      <w:b/>
      <w:color w:val="000000" w:themeColor="text1"/>
      <w:sz w:val="28"/>
      <w:szCs w:val="48"/>
    </w:rPr>
  </w:style>
  <w:style w:type="paragraph" w:customStyle="1" w:styleId="E1FEC7E0E8094E3480A55298B2B55AF310">
    <w:name w:val="E1FEC7E0E8094E3480A55298B2B55AF310"/>
    <w:rsid w:val="00ED6087"/>
    <w:pPr>
      <w:spacing w:after="0" w:line="240" w:lineRule="auto"/>
    </w:pPr>
    <w:rPr>
      <w:rFonts w:eastAsia="Times New Roman" w:cs="Arial"/>
      <w:b/>
      <w:color w:val="000000" w:themeColor="text1"/>
      <w:sz w:val="28"/>
      <w:szCs w:val="48"/>
    </w:rPr>
  </w:style>
  <w:style w:type="paragraph" w:customStyle="1" w:styleId="AAC032C818774261883E7E2FA5B97F5E10">
    <w:name w:val="AAC032C818774261883E7E2FA5B97F5E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0">
    <w:name w:val="D5B50B834D434939865C1C2B5F9EEA1C10"/>
    <w:rsid w:val="00ED6087"/>
    <w:pPr>
      <w:spacing w:after="0" w:line="240" w:lineRule="auto"/>
    </w:pPr>
    <w:rPr>
      <w:rFonts w:eastAsia="Times New Roman" w:cs="Arial"/>
      <w:b/>
      <w:color w:val="000000" w:themeColor="text1"/>
      <w:sz w:val="28"/>
      <w:szCs w:val="48"/>
    </w:rPr>
  </w:style>
  <w:style w:type="paragraph" w:customStyle="1" w:styleId="4A0B05AFD53B4FE8974D47536A7FCA3210">
    <w:name w:val="4A0B05AFD53B4FE8974D47536A7FCA3210"/>
    <w:rsid w:val="00ED6087"/>
    <w:pPr>
      <w:spacing w:after="0" w:line="240" w:lineRule="auto"/>
    </w:pPr>
    <w:rPr>
      <w:rFonts w:eastAsia="Times New Roman" w:cs="Arial"/>
      <w:b/>
      <w:color w:val="000000" w:themeColor="text1"/>
      <w:sz w:val="28"/>
      <w:szCs w:val="48"/>
    </w:rPr>
  </w:style>
  <w:style w:type="paragraph" w:customStyle="1" w:styleId="CF0F4FCDA8C74B8AB95D2AA96BABC4A410">
    <w:name w:val="CF0F4FCDA8C74B8AB95D2AA96BABC4A410"/>
    <w:rsid w:val="00ED6087"/>
    <w:pPr>
      <w:spacing w:after="0" w:line="240" w:lineRule="auto"/>
    </w:pPr>
    <w:rPr>
      <w:rFonts w:eastAsia="Times New Roman" w:cs="Arial"/>
      <w:b/>
      <w:color w:val="000000" w:themeColor="text1"/>
      <w:sz w:val="28"/>
      <w:szCs w:val="48"/>
    </w:rPr>
  </w:style>
  <w:style w:type="paragraph" w:customStyle="1" w:styleId="0AC0E1F1CF024A2F9C85652203FC5D0E10">
    <w:name w:val="0AC0E1F1CF024A2F9C85652203FC5D0E10"/>
    <w:rsid w:val="00ED6087"/>
    <w:pPr>
      <w:spacing w:after="0" w:line="240" w:lineRule="auto"/>
    </w:pPr>
    <w:rPr>
      <w:rFonts w:eastAsia="Times New Roman" w:cs="Arial"/>
      <w:b/>
      <w:color w:val="000000" w:themeColor="text1"/>
      <w:sz w:val="28"/>
      <w:szCs w:val="48"/>
    </w:rPr>
  </w:style>
  <w:style w:type="paragraph" w:customStyle="1" w:styleId="A13EF39FBA104F929CD1AFCE18C198C110">
    <w:name w:val="A13EF39FBA104F929CD1AFCE18C198C110"/>
    <w:rsid w:val="00ED6087"/>
    <w:pPr>
      <w:spacing w:after="0" w:line="240" w:lineRule="auto"/>
    </w:pPr>
    <w:rPr>
      <w:rFonts w:eastAsia="Times New Roman" w:cs="Arial"/>
      <w:b/>
      <w:color w:val="000000" w:themeColor="text1"/>
      <w:sz w:val="28"/>
      <w:szCs w:val="48"/>
    </w:rPr>
  </w:style>
  <w:style w:type="paragraph" w:customStyle="1" w:styleId="0B6A1C5589744123BDA7AAB89893388210">
    <w:name w:val="0B6A1C5589744123BDA7AAB89893388210"/>
    <w:rsid w:val="00ED6087"/>
    <w:pPr>
      <w:spacing w:after="0" w:line="240" w:lineRule="auto"/>
    </w:pPr>
    <w:rPr>
      <w:rFonts w:eastAsia="Times New Roman" w:cs="Arial"/>
      <w:b/>
      <w:color w:val="000000" w:themeColor="text1"/>
      <w:sz w:val="28"/>
      <w:szCs w:val="48"/>
    </w:rPr>
  </w:style>
  <w:style w:type="paragraph" w:customStyle="1" w:styleId="F81EA1E4BEFE434986BC1A83A602EAD810">
    <w:name w:val="F81EA1E4BEFE434986BC1A83A602EAD810"/>
    <w:rsid w:val="00ED6087"/>
    <w:pPr>
      <w:spacing w:after="0" w:line="240" w:lineRule="auto"/>
    </w:pPr>
    <w:rPr>
      <w:rFonts w:eastAsia="Times New Roman" w:cs="Arial"/>
      <w:b/>
      <w:color w:val="000000" w:themeColor="text1"/>
      <w:sz w:val="28"/>
      <w:szCs w:val="48"/>
    </w:rPr>
  </w:style>
  <w:style w:type="paragraph" w:customStyle="1" w:styleId="57E1408396D44095AC4208E1B46E6E6D10">
    <w:name w:val="57E1408396D44095AC4208E1B46E6E6D10"/>
    <w:rsid w:val="00ED6087"/>
    <w:pPr>
      <w:spacing w:after="0" w:line="240" w:lineRule="auto"/>
    </w:pPr>
    <w:rPr>
      <w:rFonts w:eastAsia="Times New Roman" w:cs="Arial"/>
      <w:b/>
      <w:color w:val="000000" w:themeColor="text1"/>
      <w:sz w:val="28"/>
      <w:szCs w:val="48"/>
    </w:rPr>
  </w:style>
  <w:style w:type="paragraph" w:customStyle="1" w:styleId="4874FCF3925B40709105A239891B952910">
    <w:name w:val="4874FCF3925B40709105A239891B952910"/>
    <w:rsid w:val="00ED6087"/>
    <w:pPr>
      <w:spacing w:after="0" w:line="240" w:lineRule="auto"/>
    </w:pPr>
    <w:rPr>
      <w:rFonts w:eastAsia="Times New Roman" w:cs="Arial"/>
      <w:b/>
      <w:color w:val="000000" w:themeColor="text1"/>
      <w:sz w:val="28"/>
      <w:szCs w:val="48"/>
    </w:rPr>
  </w:style>
  <w:style w:type="paragraph" w:customStyle="1" w:styleId="EAF96CBB0A0D428F8C16F1BFFCD9BC2A10">
    <w:name w:val="EAF96CBB0A0D428F8C16F1BFFCD9BC2A10"/>
    <w:rsid w:val="00ED6087"/>
    <w:pPr>
      <w:spacing w:after="0" w:line="240" w:lineRule="auto"/>
    </w:pPr>
    <w:rPr>
      <w:rFonts w:eastAsia="Times New Roman" w:cs="Arial"/>
      <w:b/>
      <w:color w:val="000000" w:themeColor="text1"/>
      <w:sz w:val="28"/>
      <w:szCs w:val="48"/>
    </w:rPr>
  </w:style>
  <w:style w:type="paragraph" w:customStyle="1" w:styleId="4D5F63E99A264CA2ACCEDCBA4B4602A410">
    <w:name w:val="4D5F63E99A264CA2ACCEDCBA4B4602A410"/>
    <w:rsid w:val="00ED6087"/>
    <w:pPr>
      <w:spacing w:after="0" w:line="240" w:lineRule="auto"/>
    </w:pPr>
    <w:rPr>
      <w:rFonts w:eastAsia="Times New Roman" w:cs="Arial"/>
      <w:b/>
      <w:color w:val="000000" w:themeColor="text1"/>
      <w:sz w:val="28"/>
      <w:szCs w:val="48"/>
    </w:rPr>
  </w:style>
  <w:style w:type="paragraph" w:customStyle="1" w:styleId="2D8326B991AC49BF8FD4BA7EE93A5C3C10">
    <w:name w:val="2D8326B991AC49BF8FD4BA7EE93A5C3C10"/>
    <w:rsid w:val="00ED6087"/>
    <w:pPr>
      <w:spacing w:after="0" w:line="240" w:lineRule="auto"/>
    </w:pPr>
    <w:rPr>
      <w:rFonts w:eastAsia="Times New Roman" w:cs="Arial"/>
      <w:b/>
      <w:color w:val="000000" w:themeColor="text1"/>
      <w:sz w:val="28"/>
      <w:szCs w:val="48"/>
    </w:rPr>
  </w:style>
  <w:style w:type="paragraph" w:customStyle="1" w:styleId="322C52009DEA4A85B9E436CF8208478610">
    <w:name w:val="322C52009DEA4A85B9E436CF82084786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0">
    <w:name w:val="C50B6D20552B41E4BE3685F20D0CD65E10"/>
    <w:rsid w:val="00ED6087"/>
    <w:pPr>
      <w:spacing w:after="0" w:line="240" w:lineRule="auto"/>
    </w:pPr>
    <w:rPr>
      <w:rFonts w:eastAsia="Times New Roman" w:cs="Arial"/>
      <w:b/>
      <w:color w:val="000000" w:themeColor="text1"/>
      <w:sz w:val="28"/>
      <w:szCs w:val="48"/>
    </w:rPr>
  </w:style>
  <w:style w:type="paragraph" w:customStyle="1" w:styleId="7BCBC938EC064185A1E49D97BCBA687A10">
    <w:name w:val="7BCBC938EC064185A1E49D97BCBA687A10"/>
    <w:rsid w:val="00ED6087"/>
    <w:pPr>
      <w:spacing w:after="0" w:line="240" w:lineRule="auto"/>
    </w:pPr>
    <w:rPr>
      <w:rFonts w:eastAsia="Times New Roman" w:cs="Arial"/>
      <w:b/>
      <w:color w:val="000000" w:themeColor="text1"/>
      <w:sz w:val="28"/>
      <w:szCs w:val="48"/>
    </w:rPr>
  </w:style>
  <w:style w:type="paragraph" w:customStyle="1" w:styleId="D8B5BDB16A784390A584F064C2F9153B10">
    <w:name w:val="D8B5BDB16A784390A584F064C2F9153B10"/>
    <w:rsid w:val="00ED6087"/>
    <w:pPr>
      <w:spacing w:after="0" w:line="240" w:lineRule="auto"/>
    </w:pPr>
    <w:rPr>
      <w:rFonts w:eastAsia="Times New Roman" w:cs="Arial"/>
      <w:b/>
      <w:color w:val="000000" w:themeColor="text1"/>
      <w:sz w:val="28"/>
      <w:szCs w:val="48"/>
    </w:rPr>
  </w:style>
  <w:style w:type="paragraph" w:customStyle="1" w:styleId="ECE9D09B0BBF41E6B3EC08413AD143ED10">
    <w:name w:val="ECE9D09B0BBF41E6B3EC08413AD143ED10"/>
    <w:rsid w:val="00ED6087"/>
    <w:pPr>
      <w:spacing w:after="0" w:line="240" w:lineRule="auto"/>
    </w:pPr>
    <w:rPr>
      <w:rFonts w:eastAsia="Times New Roman" w:cs="Arial"/>
      <w:b/>
      <w:color w:val="000000" w:themeColor="text1"/>
      <w:sz w:val="28"/>
      <w:szCs w:val="48"/>
    </w:rPr>
  </w:style>
  <w:style w:type="paragraph" w:customStyle="1" w:styleId="A69B3D092B8244EBA074483D576BE16910">
    <w:name w:val="A69B3D092B8244EBA074483D576BE169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0">
    <w:name w:val="8694AEFF12B34CB3A465B0D40F27E31110"/>
    <w:rsid w:val="00ED6087"/>
    <w:pPr>
      <w:spacing w:after="0" w:line="240" w:lineRule="auto"/>
    </w:pPr>
    <w:rPr>
      <w:rFonts w:eastAsia="Times New Roman" w:cs="Arial"/>
      <w:b/>
      <w:color w:val="000000" w:themeColor="text1"/>
      <w:sz w:val="28"/>
      <w:szCs w:val="48"/>
    </w:rPr>
  </w:style>
  <w:style w:type="paragraph" w:customStyle="1" w:styleId="F28AA88D0F2E4A79A1727CE2B47A50E910">
    <w:name w:val="F28AA88D0F2E4A79A1727CE2B47A50E910"/>
    <w:rsid w:val="00ED6087"/>
    <w:pPr>
      <w:spacing w:after="0" w:line="240" w:lineRule="auto"/>
    </w:pPr>
    <w:rPr>
      <w:rFonts w:eastAsia="Times New Roman" w:cs="Arial"/>
      <w:b/>
      <w:color w:val="000000" w:themeColor="text1"/>
      <w:sz w:val="28"/>
      <w:szCs w:val="48"/>
    </w:rPr>
  </w:style>
  <w:style w:type="paragraph" w:customStyle="1" w:styleId="A747DBA642F64E2C9284042BCC40D3CB10">
    <w:name w:val="A747DBA642F64E2C9284042BCC40D3CB10"/>
    <w:rsid w:val="00ED6087"/>
    <w:pPr>
      <w:spacing w:after="0" w:line="240" w:lineRule="auto"/>
    </w:pPr>
    <w:rPr>
      <w:rFonts w:eastAsia="Times New Roman" w:cs="Arial"/>
      <w:b/>
      <w:color w:val="000000" w:themeColor="text1"/>
      <w:sz w:val="28"/>
      <w:szCs w:val="48"/>
    </w:rPr>
  </w:style>
  <w:style w:type="paragraph" w:customStyle="1" w:styleId="45DED119298B48509663AAA8EE81FD9C10">
    <w:name w:val="45DED119298B48509663AAA8EE81FD9C10"/>
    <w:rsid w:val="00ED6087"/>
    <w:pPr>
      <w:spacing w:after="0" w:line="240" w:lineRule="auto"/>
    </w:pPr>
    <w:rPr>
      <w:rFonts w:eastAsia="Times New Roman" w:cs="Arial"/>
      <w:b/>
      <w:color w:val="000000" w:themeColor="text1"/>
      <w:sz w:val="28"/>
      <w:szCs w:val="48"/>
    </w:rPr>
  </w:style>
  <w:style w:type="paragraph" w:customStyle="1" w:styleId="661B542D99A544C0A681C00353EE80C610">
    <w:name w:val="661B542D99A544C0A681C00353EE80C610"/>
    <w:rsid w:val="00ED6087"/>
    <w:pPr>
      <w:spacing w:after="0" w:line="240" w:lineRule="auto"/>
    </w:pPr>
    <w:rPr>
      <w:rFonts w:eastAsia="Times New Roman" w:cs="Arial"/>
      <w:b/>
      <w:color w:val="000000" w:themeColor="text1"/>
      <w:sz w:val="28"/>
      <w:szCs w:val="48"/>
    </w:rPr>
  </w:style>
  <w:style w:type="paragraph" w:customStyle="1" w:styleId="6AAC33E9E49846F2B581CFFC5EC6889D10">
    <w:name w:val="6AAC33E9E49846F2B581CFFC5EC6889D10"/>
    <w:rsid w:val="00ED6087"/>
    <w:pPr>
      <w:spacing w:after="0" w:line="240" w:lineRule="auto"/>
    </w:pPr>
    <w:rPr>
      <w:rFonts w:eastAsia="Times New Roman" w:cs="Arial"/>
      <w:b/>
      <w:color w:val="000000" w:themeColor="text1"/>
      <w:sz w:val="28"/>
      <w:szCs w:val="48"/>
    </w:rPr>
  </w:style>
  <w:style w:type="paragraph" w:customStyle="1" w:styleId="809FD7B8E6B440BBBAB7CC81BBF8010310">
    <w:name w:val="809FD7B8E6B440BBBAB7CC81BBF8010310"/>
    <w:rsid w:val="00ED6087"/>
    <w:pPr>
      <w:spacing w:after="0" w:line="240" w:lineRule="auto"/>
    </w:pPr>
    <w:rPr>
      <w:rFonts w:eastAsia="Times New Roman" w:cs="Arial"/>
      <w:b/>
      <w:color w:val="000000" w:themeColor="text1"/>
      <w:sz w:val="28"/>
      <w:szCs w:val="48"/>
    </w:rPr>
  </w:style>
  <w:style w:type="paragraph" w:customStyle="1" w:styleId="B51E4C37DC594DC49464BBCE87EA641810">
    <w:name w:val="B51E4C37DC594DC49464BBCE87EA641810"/>
    <w:rsid w:val="00ED6087"/>
    <w:pPr>
      <w:spacing w:after="0" w:line="240" w:lineRule="auto"/>
    </w:pPr>
    <w:rPr>
      <w:rFonts w:eastAsia="Times New Roman" w:cs="Arial"/>
      <w:b/>
      <w:color w:val="000000" w:themeColor="text1"/>
      <w:sz w:val="28"/>
      <w:szCs w:val="48"/>
    </w:rPr>
  </w:style>
  <w:style w:type="paragraph" w:customStyle="1" w:styleId="FB8618AF25494088ADB273E33E6A038710">
    <w:name w:val="FB8618AF25494088ADB273E33E6A038710"/>
    <w:rsid w:val="00ED6087"/>
    <w:pPr>
      <w:spacing w:after="0" w:line="240" w:lineRule="auto"/>
    </w:pPr>
    <w:rPr>
      <w:rFonts w:eastAsia="Times New Roman" w:cs="Arial"/>
      <w:b/>
      <w:color w:val="000000" w:themeColor="text1"/>
      <w:sz w:val="28"/>
      <w:szCs w:val="48"/>
    </w:rPr>
  </w:style>
  <w:style w:type="paragraph" w:customStyle="1" w:styleId="C90A79AEE198458BA82B8098A14691B210">
    <w:name w:val="C90A79AEE198458BA82B8098A14691B210"/>
    <w:rsid w:val="00ED6087"/>
    <w:pPr>
      <w:spacing w:after="0" w:line="240" w:lineRule="auto"/>
    </w:pPr>
    <w:rPr>
      <w:rFonts w:eastAsia="Times New Roman" w:cs="Arial"/>
      <w:b/>
      <w:color w:val="000000" w:themeColor="text1"/>
      <w:sz w:val="28"/>
      <w:szCs w:val="48"/>
    </w:rPr>
  </w:style>
  <w:style w:type="paragraph" w:customStyle="1" w:styleId="98BAC1DB009541F19E2359B53E9BD5B110">
    <w:name w:val="98BAC1DB009541F19E2359B53E9BD5B110"/>
    <w:rsid w:val="00ED6087"/>
    <w:pPr>
      <w:spacing w:after="0" w:line="240" w:lineRule="auto"/>
    </w:pPr>
    <w:rPr>
      <w:rFonts w:eastAsia="Times New Roman" w:cs="Arial"/>
      <w:b/>
      <w:color w:val="000000" w:themeColor="text1"/>
      <w:sz w:val="28"/>
      <w:szCs w:val="48"/>
    </w:rPr>
  </w:style>
  <w:style w:type="paragraph" w:customStyle="1" w:styleId="28E52562F6CE4725AD295B7BAC0E5B9D10">
    <w:name w:val="28E52562F6CE4725AD295B7BAC0E5B9D10"/>
    <w:rsid w:val="00ED6087"/>
    <w:pPr>
      <w:spacing w:after="0" w:line="240" w:lineRule="auto"/>
    </w:pPr>
    <w:rPr>
      <w:rFonts w:eastAsia="Times New Roman" w:cs="Arial"/>
      <w:b/>
      <w:color w:val="000000" w:themeColor="text1"/>
      <w:sz w:val="28"/>
      <w:szCs w:val="48"/>
    </w:rPr>
  </w:style>
  <w:style w:type="paragraph" w:customStyle="1" w:styleId="046347BB8D334AF7986BABC03C08204810">
    <w:name w:val="046347BB8D334AF7986BABC03C082048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7">
    <w:name w:val="EFE625F00D1442DC855883C4AFD167EB7"/>
    <w:rsid w:val="00ED6087"/>
    <w:pPr>
      <w:spacing w:after="0" w:line="240" w:lineRule="auto"/>
    </w:pPr>
    <w:rPr>
      <w:color w:val="0D0D0D" w:themeColor="text1" w:themeTint="F2"/>
      <w:sz w:val="28"/>
      <w:szCs w:val="24"/>
      <w:lang w:bidi="en-US"/>
    </w:rPr>
  </w:style>
  <w:style w:type="paragraph" w:customStyle="1" w:styleId="29C36073041B47A887CFAE79A05136A17">
    <w:name w:val="29C36073041B47A887CFAE79A05136A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7">
    <w:name w:val="A21CB0C1CD3040FE96B4137A9B614B927"/>
    <w:rsid w:val="00ED6087"/>
    <w:pPr>
      <w:spacing w:after="0" w:line="240" w:lineRule="auto"/>
    </w:pPr>
    <w:rPr>
      <w:color w:val="0D0D0D" w:themeColor="text1" w:themeTint="F2"/>
      <w:sz w:val="28"/>
      <w:szCs w:val="24"/>
      <w:lang w:bidi="en-US"/>
    </w:rPr>
  </w:style>
  <w:style w:type="paragraph" w:customStyle="1" w:styleId="22C3244D7989475B930E2D5F24D19FCA11">
    <w:name w:val="22C3244D7989475B930E2D5F24D19FCA11"/>
    <w:rsid w:val="00ED6087"/>
    <w:pPr>
      <w:spacing w:after="0" w:line="240" w:lineRule="auto"/>
    </w:pPr>
    <w:rPr>
      <w:color w:val="0D0D0D" w:themeColor="text1" w:themeTint="F2"/>
      <w:sz w:val="28"/>
      <w:szCs w:val="24"/>
      <w:lang w:bidi="en-US"/>
    </w:rPr>
  </w:style>
  <w:style w:type="paragraph" w:customStyle="1" w:styleId="B6F2C383A6264AF8B5A7092BC9AD3F8111">
    <w:name w:val="B6F2C383A6264AF8B5A7092BC9AD3F81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1">
    <w:name w:val="B686063071F94B0CA6B1492A45C5B22211"/>
    <w:rsid w:val="00ED6087"/>
    <w:pPr>
      <w:spacing w:after="0" w:line="240" w:lineRule="auto"/>
    </w:pPr>
    <w:rPr>
      <w:rFonts w:eastAsia="Times New Roman" w:cs="Arial"/>
      <w:b/>
      <w:color w:val="000000" w:themeColor="text1"/>
      <w:sz w:val="28"/>
      <w:szCs w:val="48"/>
    </w:rPr>
  </w:style>
  <w:style w:type="paragraph" w:customStyle="1" w:styleId="9C09A44DE7994ED3883A76699F91644111">
    <w:name w:val="9C09A44DE7994ED3883A76699F91644111"/>
    <w:rsid w:val="00ED6087"/>
    <w:pPr>
      <w:spacing w:after="0" w:line="240" w:lineRule="auto"/>
    </w:pPr>
    <w:rPr>
      <w:rFonts w:eastAsia="Times New Roman" w:cs="Arial"/>
      <w:b/>
      <w:color w:val="000000" w:themeColor="text1"/>
      <w:sz w:val="28"/>
      <w:szCs w:val="48"/>
    </w:rPr>
  </w:style>
  <w:style w:type="paragraph" w:customStyle="1" w:styleId="153F3E3F246643EB86C6A313E0A421A911">
    <w:name w:val="153F3E3F246643EB86C6A313E0A421A911"/>
    <w:rsid w:val="00ED6087"/>
    <w:pPr>
      <w:spacing w:after="0" w:line="240" w:lineRule="auto"/>
    </w:pPr>
    <w:rPr>
      <w:rFonts w:eastAsia="Times New Roman" w:cs="Arial"/>
      <w:b/>
      <w:color w:val="000000" w:themeColor="text1"/>
      <w:sz w:val="28"/>
      <w:szCs w:val="48"/>
    </w:rPr>
  </w:style>
  <w:style w:type="paragraph" w:customStyle="1" w:styleId="FB180515D3444FA3959E5B4B137E11C611">
    <w:name w:val="FB180515D3444FA3959E5B4B137E11C611"/>
    <w:rsid w:val="00ED6087"/>
    <w:pPr>
      <w:spacing w:after="0" w:line="240" w:lineRule="auto"/>
    </w:pPr>
    <w:rPr>
      <w:rFonts w:eastAsia="Times New Roman" w:cs="Arial"/>
      <w:b/>
      <w:color w:val="000000" w:themeColor="text1"/>
      <w:sz w:val="28"/>
      <w:szCs w:val="48"/>
    </w:rPr>
  </w:style>
  <w:style w:type="paragraph" w:customStyle="1" w:styleId="0266FAE56D1945D0917F1F3315C2ADEA11">
    <w:name w:val="0266FAE56D1945D0917F1F3315C2ADEA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1">
    <w:name w:val="7564FC768E504D62B0E7081A9209A7B111"/>
    <w:rsid w:val="00ED6087"/>
    <w:pPr>
      <w:spacing w:after="0" w:line="240" w:lineRule="auto"/>
    </w:pPr>
    <w:rPr>
      <w:rFonts w:eastAsia="Times New Roman" w:cs="Arial"/>
      <w:b/>
      <w:color w:val="000000" w:themeColor="text1"/>
      <w:sz w:val="28"/>
      <w:szCs w:val="48"/>
    </w:rPr>
  </w:style>
  <w:style w:type="paragraph" w:customStyle="1" w:styleId="993E724E3BBA402DB2F1760FCCA4E60711">
    <w:name w:val="993E724E3BBA402DB2F1760FCCA4E60711"/>
    <w:rsid w:val="00ED6087"/>
    <w:pPr>
      <w:spacing w:after="0" w:line="240" w:lineRule="auto"/>
    </w:pPr>
    <w:rPr>
      <w:rFonts w:eastAsia="Times New Roman" w:cs="Arial"/>
      <w:b/>
      <w:color w:val="000000" w:themeColor="text1"/>
      <w:sz w:val="28"/>
      <w:szCs w:val="48"/>
    </w:rPr>
  </w:style>
  <w:style w:type="paragraph" w:customStyle="1" w:styleId="9E62DD825E49422FA35464E5F8398ACB11">
    <w:name w:val="9E62DD825E49422FA35464E5F8398ACB11"/>
    <w:rsid w:val="00ED6087"/>
    <w:pPr>
      <w:spacing w:after="0" w:line="240" w:lineRule="auto"/>
    </w:pPr>
    <w:rPr>
      <w:rFonts w:eastAsia="Times New Roman" w:cs="Arial"/>
      <w:b/>
      <w:color w:val="000000" w:themeColor="text1"/>
      <w:sz w:val="28"/>
      <w:szCs w:val="48"/>
    </w:rPr>
  </w:style>
  <w:style w:type="paragraph" w:customStyle="1" w:styleId="79F311AE86374BEFA0A6D8956258E37A11">
    <w:name w:val="79F311AE86374BEFA0A6D8956258E37A11"/>
    <w:rsid w:val="00ED6087"/>
    <w:pPr>
      <w:spacing w:after="0" w:line="240" w:lineRule="auto"/>
    </w:pPr>
    <w:rPr>
      <w:rFonts w:eastAsia="Times New Roman" w:cs="Arial"/>
      <w:b/>
      <w:color w:val="000000" w:themeColor="text1"/>
      <w:sz w:val="28"/>
      <w:szCs w:val="48"/>
    </w:rPr>
  </w:style>
  <w:style w:type="paragraph" w:customStyle="1" w:styleId="7C544A51375E4486A71E6549D05B36ED11">
    <w:name w:val="7C544A51375E4486A71E6549D05B36ED11"/>
    <w:rsid w:val="00ED6087"/>
    <w:pPr>
      <w:spacing w:after="0" w:line="240" w:lineRule="auto"/>
    </w:pPr>
    <w:rPr>
      <w:rFonts w:eastAsia="Times New Roman" w:cs="Arial"/>
      <w:b/>
      <w:color w:val="000000" w:themeColor="text1"/>
      <w:sz w:val="28"/>
      <w:szCs w:val="48"/>
    </w:rPr>
  </w:style>
  <w:style w:type="paragraph" w:customStyle="1" w:styleId="302856C8715B43A8A4A434E4FCADF04A11">
    <w:name w:val="302856C8715B43A8A4A434E4FCADF04A11"/>
    <w:rsid w:val="00ED6087"/>
    <w:pPr>
      <w:spacing w:after="0" w:line="240" w:lineRule="auto"/>
    </w:pPr>
    <w:rPr>
      <w:rFonts w:eastAsia="Times New Roman" w:cs="Arial"/>
      <w:b/>
      <w:color w:val="000000" w:themeColor="text1"/>
      <w:sz w:val="28"/>
      <w:szCs w:val="48"/>
    </w:rPr>
  </w:style>
  <w:style w:type="paragraph" w:customStyle="1" w:styleId="D0E0D200DAE84332A1110594101BCFFC11">
    <w:name w:val="D0E0D200DAE84332A1110594101BCFFC11"/>
    <w:rsid w:val="00ED6087"/>
    <w:pPr>
      <w:spacing w:after="0" w:line="240" w:lineRule="auto"/>
    </w:pPr>
    <w:rPr>
      <w:rFonts w:eastAsia="Times New Roman" w:cs="Arial"/>
      <w:b/>
      <w:color w:val="000000" w:themeColor="text1"/>
      <w:sz w:val="28"/>
      <w:szCs w:val="48"/>
    </w:rPr>
  </w:style>
  <w:style w:type="paragraph" w:customStyle="1" w:styleId="60A7D69746D5434BB187A3FDA50ED8E111">
    <w:name w:val="60A7D69746D5434BB187A3FDA50ED8E111"/>
    <w:rsid w:val="00ED6087"/>
    <w:pPr>
      <w:spacing w:after="0" w:line="240" w:lineRule="auto"/>
    </w:pPr>
    <w:rPr>
      <w:rFonts w:eastAsia="Times New Roman" w:cs="Arial"/>
      <w:b/>
      <w:color w:val="000000" w:themeColor="text1"/>
      <w:sz w:val="28"/>
      <w:szCs w:val="48"/>
    </w:rPr>
  </w:style>
  <w:style w:type="paragraph" w:customStyle="1" w:styleId="0A3980F483E745A68E004D8648A3D55011">
    <w:name w:val="0A3980F483E745A68E004D8648A3D55011"/>
    <w:rsid w:val="00ED6087"/>
    <w:pPr>
      <w:spacing w:after="0" w:line="240" w:lineRule="auto"/>
    </w:pPr>
    <w:rPr>
      <w:rFonts w:eastAsia="Times New Roman" w:cs="Arial"/>
      <w:b/>
      <w:color w:val="000000" w:themeColor="text1"/>
      <w:sz w:val="28"/>
      <w:szCs w:val="48"/>
    </w:rPr>
  </w:style>
  <w:style w:type="paragraph" w:customStyle="1" w:styleId="17A74174E08D4C5B84A5B948D9A2323F11">
    <w:name w:val="17A74174E08D4C5B84A5B948D9A2323F11"/>
    <w:rsid w:val="00ED6087"/>
    <w:pPr>
      <w:spacing w:after="0" w:line="240" w:lineRule="auto"/>
    </w:pPr>
    <w:rPr>
      <w:rFonts w:eastAsia="Times New Roman" w:cs="Arial"/>
      <w:b/>
      <w:color w:val="000000" w:themeColor="text1"/>
      <w:sz w:val="28"/>
      <w:szCs w:val="48"/>
    </w:rPr>
  </w:style>
  <w:style w:type="paragraph" w:customStyle="1" w:styleId="C760B7099DF349F0BAFB641A41CA7CF311">
    <w:name w:val="C760B7099DF349F0BAFB641A41CA7CF311"/>
    <w:rsid w:val="00ED6087"/>
    <w:pPr>
      <w:spacing w:after="0" w:line="240" w:lineRule="auto"/>
    </w:pPr>
    <w:rPr>
      <w:rFonts w:eastAsia="Times New Roman" w:cs="Arial"/>
      <w:b/>
      <w:color w:val="000000" w:themeColor="text1"/>
      <w:sz w:val="28"/>
      <w:szCs w:val="48"/>
    </w:rPr>
  </w:style>
  <w:style w:type="paragraph" w:customStyle="1" w:styleId="47DBCEB8F6A24388819DD110D8CF5E9511">
    <w:name w:val="47DBCEB8F6A24388819DD110D8CF5E9511"/>
    <w:rsid w:val="00ED6087"/>
    <w:pPr>
      <w:spacing w:after="0" w:line="240" w:lineRule="auto"/>
    </w:pPr>
    <w:rPr>
      <w:rFonts w:eastAsia="Times New Roman" w:cs="Arial"/>
      <w:b/>
      <w:color w:val="000000" w:themeColor="text1"/>
      <w:sz w:val="28"/>
      <w:szCs w:val="48"/>
    </w:rPr>
  </w:style>
  <w:style w:type="paragraph" w:customStyle="1" w:styleId="5C82DB2D6DA949B782C70BCA5ABFF81A11">
    <w:name w:val="5C82DB2D6DA949B782C70BCA5ABFF81A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1">
    <w:name w:val="0D4FB978FF5C459D8B91BE6308A1983E11"/>
    <w:rsid w:val="00ED6087"/>
    <w:pPr>
      <w:spacing w:after="0" w:line="240" w:lineRule="auto"/>
    </w:pPr>
    <w:rPr>
      <w:rFonts w:eastAsia="Times New Roman" w:cs="Arial"/>
      <w:b/>
      <w:color w:val="000000" w:themeColor="text1"/>
      <w:sz w:val="28"/>
      <w:szCs w:val="48"/>
    </w:rPr>
  </w:style>
  <w:style w:type="paragraph" w:customStyle="1" w:styleId="0C7DC8CA078B4D33B0B7C6B9004FF19F11">
    <w:name w:val="0C7DC8CA078B4D33B0B7C6B9004FF19F11"/>
    <w:rsid w:val="00ED6087"/>
    <w:pPr>
      <w:spacing w:after="0" w:line="240" w:lineRule="auto"/>
    </w:pPr>
    <w:rPr>
      <w:rFonts w:eastAsia="Times New Roman" w:cs="Arial"/>
      <w:b/>
      <w:color w:val="000000" w:themeColor="text1"/>
      <w:sz w:val="28"/>
      <w:szCs w:val="48"/>
    </w:rPr>
  </w:style>
  <w:style w:type="paragraph" w:customStyle="1" w:styleId="F30F7186ACDB44A5B816810F2590EF9F11">
    <w:name w:val="F30F7186ACDB44A5B816810F2590EF9F11"/>
    <w:rsid w:val="00ED6087"/>
    <w:pPr>
      <w:spacing w:after="0" w:line="240" w:lineRule="auto"/>
    </w:pPr>
    <w:rPr>
      <w:rFonts w:eastAsia="Times New Roman" w:cs="Arial"/>
      <w:b/>
      <w:color w:val="000000" w:themeColor="text1"/>
      <w:sz w:val="28"/>
      <w:szCs w:val="48"/>
    </w:rPr>
  </w:style>
  <w:style w:type="paragraph" w:customStyle="1" w:styleId="E1FEC7E0E8094E3480A55298B2B55AF311">
    <w:name w:val="E1FEC7E0E8094E3480A55298B2B55AF311"/>
    <w:rsid w:val="00ED6087"/>
    <w:pPr>
      <w:spacing w:after="0" w:line="240" w:lineRule="auto"/>
    </w:pPr>
    <w:rPr>
      <w:rFonts w:eastAsia="Times New Roman" w:cs="Arial"/>
      <w:b/>
      <w:color w:val="000000" w:themeColor="text1"/>
      <w:sz w:val="28"/>
      <w:szCs w:val="48"/>
    </w:rPr>
  </w:style>
  <w:style w:type="paragraph" w:customStyle="1" w:styleId="AAC032C818774261883E7E2FA5B97F5E11">
    <w:name w:val="AAC032C818774261883E7E2FA5B97F5E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1">
    <w:name w:val="D5B50B834D434939865C1C2B5F9EEA1C11"/>
    <w:rsid w:val="00ED6087"/>
    <w:pPr>
      <w:spacing w:after="0" w:line="240" w:lineRule="auto"/>
    </w:pPr>
    <w:rPr>
      <w:rFonts w:eastAsia="Times New Roman" w:cs="Arial"/>
      <w:b/>
      <w:color w:val="000000" w:themeColor="text1"/>
      <w:sz w:val="28"/>
      <w:szCs w:val="48"/>
    </w:rPr>
  </w:style>
  <w:style w:type="paragraph" w:customStyle="1" w:styleId="4A0B05AFD53B4FE8974D47536A7FCA3211">
    <w:name w:val="4A0B05AFD53B4FE8974D47536A7FCA3211"/>
    <w:rsid w:val="00ED6087"/>
    <w:pPr>
      <w:spacing w:after="0" w:line="240" w:lineRule="auto"/>
    </w:pPr>
    <w:rPr>
      <w:rFonts w:eastAsia="Times New Roman" w:cs="Arial"/>
      <w:b/>
      <w:color w:val="000000" w:themeColor="text1"/>
      <w:sz w:val="28"/>
      <w:szCs w:val="48"/>
    </w:rPr>
  </w:style>
  <w:style w:type="paragraph" w:customStyle="1" w:styleId="CF0F4FCDA8C74B8AB95D2AA96BABC4A411">
    <w:name w:val="CF0F4FCDA8C74B8AB95D2AA96BABC4A411"/>
    <w:rsid w:val="00ED6087"/>
    <w:pPr>
      <w:spacing w:after="0" w:line="240" w:lineRule="auto"/>
    </w:pPr>
    <w:rPr>
      <w:rFonts w:eastAsia="Times New Roman" w:cs="Arial"/>
      <w:b/>
      <w:color w:val="000000" w:themeColor="text1"/>
      <w:sz w:val="28"/>
      <w:szCs w:val="48"/>
    </w:rPr>
  </w:style>
  <w:style w:type="paragraph" w:customStyle="1" w:styleId="0AC0E1F1CF024A2F9C85652203FC5D0E11">
    <w:name w:val="0AC0E1F1CF024A2F9C85652203FC5D0E11"/>
    <w:rsid w:val="00ED6087"/>
    <w:pPr>
      <w:spacing w:after="0" w:line="240" w:lineRule="auto"/>
    </w:pPr>
    <w:rPr>
      <w:rFonts w:eastAsia="Times New Roman" w:cs="Arial"/>
      <w:b/>
      <w:color w:val="000000" w:themeColor="text1"/>
      <w:sz w:val="28"/>
      <w:szCs w:val="48"/>
    </w:rPr>
  </w:style>
  <w:style w:type="paragraph" w:customStyle="1" w:styleId="A13EF39FBA104F929CD1AFCE18C198C111">
    <w:name w:val="A13EF39FBA104F929CD1AFCE18C198C111"/>
    <w:rsid w:val="00ED6087"/>
    <w:pPr>
      <w:spacing w:after="0" w:line="240" w:lineRule="auto"/>
    </w:pPr>
    <w:rPr>
      <w:rFonts w:eastAsia="Times New Roman" w:cs="Arial"/>
      <w:b/>
      <w:color w:val="000000" w:themeColor="text1"/>
      <w:sz w:val="28"/>
      <w:szCs w:val="48"/>
    </w:rPr>
  </w:style>
  <w:style w:type="paragraph" w:customStyle="1" w:styleId="0B6A1C5589744123BDA7AAB89893388211">
    <w:name w:val="0B6A1C5589744123BDA7AAB89893388211"/>
    <w:rsid w:val="00ED6087"/>
    <w:pPr>
      <w:spacing w:after="0" w:line="240" w:lineRule="auto"/>
    </w:pPr>
    <w:rPr>
      <w:rFonts w:eastAsia="Times New Roman" w:cs="Arial"/>
      <w:b/>
      <w:color w:val="000000" w:themeColor="text1"/>
      <w:sz w:val="28"/>
      <w:szCs w:val="48"/>
    </w:rPr>
  </w:style>
  <w:style w:type="paragraph" w:customStyle="1" w:styleId="F81EA1E4BEFE434986BC1A83A602EAD811">
    <w:name w:val="F81EA1E4BEFE434986BC1A83A602EAD811"/>
    <w:rsid w:val="00ED6087"/>
    <w:pPr>
      <w:spacing w:after="0" w:line="240" w:lineRule="auto"/>
    </w:pPr>
    <w:rPr>
      <w:rFonts w:eastAsia="Times New Roman" w:cs="Arial"/>
      <w:b/>
      <w:color w:val="000000" w:themeColor="text1"/>
      <w:sz w:val="28"/>
      <w:szCs w:val="48"/>
    </w:rPr>
  </w:style>
  <w:style w:type="paragraph" w:customStyle="1" w:styleId="57E1408396D44095AC4208E1B46E6E6D11">
    <w:name w:val="57E1408396D44095AC4208E1B46E6E6D11"/>
    <w:rsid w:val="00ED6087"/>
    <w:pPr>
      <w:spacing w:after="0" w:line="240" w:lineRule="auto"/>
    </w:pPr>
    <w:rPr>
      <w:rFonts w:eastAsia="Times New Roman" w:cs="Arial"/>
      <w:b/>
      <w:color w:val="000000" w:themeColor="text1"/>
      <w:sz w:val="28"/>
      <w:szCs w:val="48"/>
    </w:rPr>
  </w:style>
  <w:style w:type="paragraph" w:customStyle="1" w:styleId="4874FCF3925B40709105A239891B952911">
    <w:name w:val="4874FCF3925B40709105A239891B952911"/>
    <w:rsid w:val="00ED6087"/>
    <w:pPr>
      <w:spacing w:after="0" w:line="240" w:lineRule="auto"/>
    </w:pPr>
    <w:rPr>
      <w:rFonts w:eastAsia="Times New Roman" w:cs="Arial"/>
      <w:b/>
      <w:color w:val="000000" w:themeColor="text1"/>
      <w:sz w:val="28"/>
      <w:szCs w:val="48"/>
    </w:rPr>
  </w:style>
  <w:style w:type="paragraph" w:customStyle="1" w:styleId="EAF96CBB0A0D428F8C16F1BFFCD9BC2A11">
    <w:name w:val="EAF96CBB0A0D428F8C16F1BFFCD9BC2A11"/>
    <w:rsid w:val="00ED6087"/>
    <w:pPr>
      <w:spacing w:after="0" w:line="240" w:lineRule="auto"/>
    </w:pPr>
    <w:rPr>
      <w:rFonts w:eastAsia="Times New Roman" w:cs="Arial"/>
      <w:b/>
      <w:color w:val="000000" w:themeColor="text1"/>
      <w:sz w:val="28"/>
      <w:szCs w:val="48"/>
    </w:rPr>
  </w:style>
  <w:style w:type="paragraph" w:customStyle="1" w:styleId="4D5F63E99A264CA2ACCEDCBA4B4602A411">
    <w:name w:val="4D5F63E99A264CA2ACCEDCBA4B4602A411"/>
    <w:rsid w:val="00ED6087"/>
    <w:pPr>
      <w:spacing w:after="0" w:line="240" w:lineRule="auto"/>
    </w:pPr>
    <w:rPr>
      <w:rFonts w:eastAsia="Times New Roman" w:cs="Arial"/>
      <w:b/>
      <w:color w:val="000000" w:themeColor="text1"/>
      <w:sz w:val="28"/>
      <w:szCs w:val="48"/>
    </w:rPr>
  </w:style>
  <w:style w:type="paragraph" w:customStyle="1" w:styleId="2D8326B991AC49BF8FD4BA7EE93A5C3C11">
    <w:name w:val="2D8326B991AC49BF8FD4BA7EE93A5C3C11"/>
    <w:rsid w:val="00ED6087"/>
    <w:pPr>
      <w:spacing w:after="0" w:line="240" w:lineRule="auto"/>
    </w:pPr>
    <w:rPr>
      <w:rFonts w:eastAsia="Times New Roman" w:cs="Arial"/>
      <w:b/>
      <w:color w:val="000000" w:themeColor="text1"/>
      <w:sz w:val="28"/>
      <w:szCs w:val="48"/>
    </w:rPr>
  </w:style>
  <w:style w:type="paragraph" w:customStyle="1" w:styleId="322C52009DEA4A85B9E436CF8208478611">
    <w:name w:val="322C52009DEA4A85B9E436CF82084786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1">
    <w:name w:val="C50B6D20552B41E4BE3685F20D0CD65E11"/>
    <w:rsid w:val="00ED6087"/>
    <w:pPr>
      <w:spacing w:after="0" w:line="240" w:lineRule="auto"/>
    </w:pPr>
    <w:rPr>
      <w:rFonts w:eastAsia="Times New Roman" w:cs="Arial"/>
      <w:b/>
      <w:color w:val="000000" w:themeColor="text1"/>
      <w:sz w:val="28"/>
      <w:szCs w:val="48"/>
    </w:rPr>
  </w:style>
  <w:style w:type="paragraph" w:customStyle="1" w:styleId="7BCBC938EC064185A1E49D97BCBA687A11">
    <w:name w:val="7BCBC938EC064185A1E49D97BCBA687A11"/>
    <w:rsid w:val="00ED6087"/>
    <w:pPr>
      <w:spacing w:after="0" w:line="240" w:lineRule="auto"/>
    </w:pPr>
    <w:rPr>
      <w:rFonts w:eastAsia="Times New Roman" w:cs="Arial"/>
      <w:b/>
      <w:color w:val="000000" w:themeColor="text1"/>
      <w:sz w:val="28"/>
      <w:szCs w:val="48"/>
    </w:rPr>
  </w:style>
  <w:style w:type="paragraph" w:customStyle="1" w:styleId="D8B5BDB16A784390A584F064C2F9153B11">
    <w:name w:val="D8B5BDB16A784390A584F064C2F9153B11"/>
    <w:rsid w:val="00ED6087"/>
    <w:pPr>
      <w:spacing w:after="0" w:line="240" w:lineRule="auto"/>
    </w:pPr>
    <w:rPr>
      <w:rFonts w:eastAsia="Times New Roman" w:cs="Arial"/>
      <w:b/>
      <w:color w:val="000000" w:themeColor="text1"/>
      <w:sz w:val="28"/>
      <w:szCs w:val="48"/>
    </w:rPr>
  </w:style>
  <w:style w:type="paragraph" w:customStyle="1" w:styleId="ECE9D09B0BBF41E6B3EC08413AD143ED11">
    <w:name w:val="ECE9D09B0BBF41E6B3EC08413AD143ED11"/>
    <w:rsid w:val="00ED6087"/>
    <w:pPr>
      <w:spacing w:after="0" w:line="240" w:lineRule="auto"/>
    </w:pPr>
    <w:rPr>
      <w:rFonts w:eastAsia="Times New Roman" w:cs="Arial"/>
      <w:b/>
      <w:color w:val="000000" w:themeColor="text1"/>
      <w:sz w:val="28"/>
      <w:szCs w:val="48"/>
    </w:rPr>
  </w:style>
  <w:style w:type="paragraph" w:customStyle="1" w:styleId="A69B3D092B8244EBA074483D576BE16911">
    <w:name w:val="A69B3D092B8244EBA074483D576BE169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1">
    <w:name w:val="8694AEFF12B34CB3A465B0D40F27E31111"/>
    <w:rsid w:val="00ED6087"/>
    <w:pPr>
      <w:spacing w:after="0" w:line="240" w:lineRule="auto"/>
    </w:pPr>
    <w:rPr>
      <w:rFonts w:eastAsia="Times New Roman" w:cs="Arial"/>
      <w:b/>
      <w:color w:val="000000" w:themeColor="text1"/>
      <w:sz w:val="28"/>
      <w:szCs w:val="48"/>
    </w:rPr>
  </w:style>
  <w:style w:type="paragraph" w:customStyle="1" w:styleId="F28AA88D0F2E4A79A1727CE2B47A50E911">
    <w:name w:val="F28AA88D0F2E4A79A1727CE2B47A50E911"/>
    <w:rsid w:val="00ED6087"/>
    <w:pPr>
      <w:spacing w:after="0" w:line="240" w:lineRule="auto"/>
    </w:pPr>
    <w:rPr>
      <w:rFonts w:eastAsia="Times New Roman" w:cs="Arial"/>
      <w:b/>
      <w:color w:val="000000" w:themeColor="text1"/>
      <w:sz w:val="28"/>
      <w:szCs w:val="48"/>
    </w:rPr>
  </w:style>
  <w:style w:type="paragraph" w:customStyle="1" w:styleId="A747DBA642F64E2C9284042BCC40D3CB11">
    <w:name w:val="A747DBA642F64E2C9284042BCC40D3CB11"/>
    <w:rsid w:val="00ED6087"/>
    <w:pPr>
      <w:spacing w:after="0" w:line="240" w:lineRule="auto"/>
    </w:pPr>
    <w:rPr>
      <w:rFonts w:eastAsia="Times New Roman" w:cs="Arial"/>
      <w:b/>
      <w:color w:val="000000" w:themeColor="text1"/>
      <w:sz w:val="28"/>
      <w:szCs w:val="48"/>
    </w:rPr>
  </w:style>
  <w:style w:type="paragraph" w:customStyle="1" w:styleId="45DED119298B48509663AAA8EE81FD9C11">
    <w:name w:val="45DED119298B48509663AAA8EE81FD9C11"/>
    <w:rsid w:val="00ED6087"/>
    <w:pPr>
      <w:spacing w:after="0" w:line="240" w:lineRule="auto"/>
    </w:pPr>
    <w:rPr>
      <w:rFonts w:eastAsia="Times New Roman" w:cs="Arial"/>
      <w:b/>
      <w:color w:val="000000" w:themeColor="text1"/>
      <w:sz w:val="28"/>
      <w:szCs w:val="48"/>
    </w:rPr>
  </w:style>
  <w:style w:type="paragraph" w:customStyle="1" w:styleId="661B542D99A544C0A681C00353EE80C611">
    <w:name w:val="661B542D99A544C0A681C00353EE80C611"/>
    <w:rsid w:val="00ED6087"/>
    <w:pPr>
      <w:spacing w:after="0" w:line="240" w:lineRule="auto"/>
    </w:pPr>
    <w:rPr>
      <w:rFonts w:eastAsia="Times New Roman" w:cs="Arial"/>
      <w:b/>
      <w:color w:val="000000" w:themeColor="text1"/>
      <w:sz w:val="28"/>
      <w:szCs w:val="48"/>
    </w:rPr>
  </w:style>
  <w:style w:type="paragraph" w:customStyle="1" w:styleId="6AAC33E9E49846F2B581CFFC5EC6889D11">
    <w:name w:val="6AAC33E9E49846F2B581CFFC5EC6889D11"/>
    <w:rsid w:val="00ED6087"/>
    <w:pPr>
      <w:spacing w:after="0" w:line="240" w:lineRule="auto"/>
    </w:pPr>
    <w:rPr>
      <w:rFonts w:eastAsia="Times New Roman" w:cs="Arial"/>
      <w:b/>
      <w:color w:val="000000" w:themeColor="text1"/>
      <w:sz w:val="28"/>
      <w:szCs w:val="48"/>
    </w:rPr>
  </w:style>
  <w:style w:type="paragraph" w:customStyle="1" w:styleId="809FD7B8E6B440BBBAB7CC81BBF8010311">
    <w:name w:val="809FD7B8E6B440BBBAB7CC81BBF8010311"/>
    <w:rsid w:val="00ED6087"/>
    <w:pPr>
      <w:spacing w:after="0" w:line="240" w:lineRule="auto"/>
    </w:pPr>
    <w:rPr>
      <w:rFonts w:eastAsia="Times New Roman" w:cs="Arial"/>
      <w:b/>
      <w:color w:val="000000" w:themeColor="text1"/>
      <w:sz w:val="28"/>
      <w:szCs w:val="48"/>
    </w:rPr>
  </w:style>
  <w:style w:type="paragraph" w:customStyle="1" w:styleId="B51E4C37DC594DC49464BBCE87EA641811">
    <w:name w:val="B51E4C37DC594DC49464BBCE87EA641811"/>
    <w:rsid w:val="00ED6087"/>
    <w:pPr>
      <w:spacing w:after="0" w:line="240" w:lineRule="auto"/>
    </w:pPr>
    <w:rPr>
      <w:rFonts w:eastAsia="Times New Roman" w:cs="Arial"/>
      <w:b/>
      <w:color w:val="000000" w:themeColor="text1"/>
      <w:sz w:val="28"/>
      <w:szCs w:val="48"/>
    </w:rPr>
  </w:style>
  <w:style w:type="paragraph" w:customStyle="1" w:styleId="FB8618AF25494088ADB273E33E6A038711">
    <w:name w:val="FB8618AF25494088ADB273E33E6A038711"/>
    <w:rsid w:val="00ED6087"/>
    <w:pPr>
      <w:spacing w:after="0" w:line="240" w:lineRule="auto"/>
    </w:pPr>
    <w:rPr>
      <w:rFonts w:eastAsia="Times New Roman" w:cs="Arial"/>
      <w:b/>
      <w:color w:val="000000" w:themeColor="text1"/>
      <w:sz w:val="28"/>
      <w:szCs w:val="48"/>
    </w:rPr>
  </w:style>
  <w:style w:type="paragraph" w:customStyle="1" w:styleId="C90A79AEE198458BA82B8098A14691B211">
    <w:name w:val="C90A79AEE198458BA82B8098A14691B211"/>
    <w:rsid w:val="00ED6087"/>
    <w:pPr>
      <w:spacing w:after="0" w:line="240" w:lineRule="auto"/>
    </w:pPr>
    <w:rPr>
      <w:rFonts w:eastAsia="Times New Roman" w:cs="Arial"/>
      <w:b/>
      <w:color w:val="000000" w:themeColor="text1"/>
      <w:sz w:val="28"/>
      <w:szCs w:val="48"/>
    </w:rPr>
  </w:style>
  <w:style w:type="paragraph" w:customStyle="1" w:styleId="98BAC1DB009541F19E2359B53E9BD5B111">
    <w:name w:val="98BAC1DB009541F19E2359B53E9BD5B111"/>
    <w:rsid w:val="00ED6087"/>
    <w:pPr>
      <w:spacing w:after="0" w:line="240" w:lineRule="auto"/>
    </w:pPr>
    <w:rPr>
      <w:rFonts w:eastAsia="Times New Roman" w:cs="Arial"/>
      <w:b/>
      <w:color w:val="000000" w:themeColor="text1"/>
      <w:sz w:val="28"/>
      <w:szCs w:val="48"/>
    </w:rPr>
  </w:style>
  <w:style w:type="paragraph" w:customStyle="1" w:styleId="28E52562F6CE4725AD295B7BAC0E5B9D11">
    <w:name w:val="28E52562F6CE4725AD295B7BAC0E5B9D11"/>
    <w:rsid w:val="00ED6087"/>
    <w:pPr>
      <w:spacing w:after="0" w:line="240" w:lineRule="auto"/>
    </w:pPr>
    <w:rPr>
      <w:rFonts w:eastAsia="Times New Roman" w:cs="Arial"/>
      <w:b/>
      <w:color w:val="000000" w:themeColor="text1"/>
      <w:sz w:val="28"/>
      <w:szCs w:val="48"/>
    </w:rPr>
  </w:style>
  <w:style w:type="paragraph" w:customStyle="1" w:styleId="046347BB8D334AF7986BABC03C08204811">
    <w:name w:val="046347BB8D334AF7986BABC03C082048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8">
    <w:name w:val="EFE625F00D1442DC855883C4AFD167EB8"/>
    <w:rsid w:val="00ED6087"/>
    <w:pPr>
      <w:spacing w:after="0" w:line="240" w:lineRule="auto"/>
    </w:pPr>
    <w:rPr>
      <w:color w:val="0D0D0D" w:themeColor="text1" w:themeTint="F2"/>
      <w:sz w:val="28"/>
      <w:szCs w:val="24"/>
      <w:lang w:bidi="en-US"/>
    </w:rPr>
  </w:style>
  <w:style w:type="paragraph" w:customStyle="1" w:styleId="29C36073041B47A887CFAE79A05136A18">
    <w:name w:val="29C36073041B47A887CFAE79A05136A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8">
    <w:name w:val="A21CB0C1CD3040FE96B4137A9B614B928"/>
    <w:rsid w:val="00ED6087"/>
    <w:pPr>
      <w:spacing w:after="0" w:line="240" w:lineRule="auto"/>
    </w:pPr>
    <w:rPr>
      <w:color w:val="0D0D0D" w:themeColor="text1" w:themeTint="F2"/>
      <w:sz w:val="28"/>
      <w:szCs w:val="24"/>
      <w:lang w:bidi="en-US"/>
    </w:rPr>
  </w:style>
  <w:style w:type="paragraph" w:customStyle="1" w:styleId="22C3244D7989475B930E2D5F24D19FCA12">
    <w:name w:val="22C3244D7989475B930E2D5F24D19FCA12"/>
    <w:rsid w:val="00ED6087"/>
    <w:pPr>
      <w:spacing w:after="0" w:line="240" w:lineRule="auto"/>
    </w:pPr>
    <w:rPr>
      <w:color w:val="0D0D0D" w:themeColor="text1" w:themeTint="F2"/>
      <w:sz w:val="28"/>
      <w:szCs w:val="24"/>
      <w:lang w:bidi="en-US"/>
    </w:rPr>
  </w:style>
  <w:style w:type="paragraph" w:customStyle="1" w:styleId="B6F2C383A6264AF8B5A7092BC9AD3F8112">
    <w:name w:val="B6F2C383A6264AF8B5A7092BC9AD3F81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2">
    <w:name w:val="B686063071F94B0CA6B1492A45C5B22212"/>
    <w:rsid w:val="00ED6087"/>
    <w:pPr>
      <w:spacing w:after="0" w:line="240" w:lineRule="auto"/>
    </w:pPr>
    <w:rPr>
      <w:rFonts w:eastAsia="Times New Roman" w:cs="Arial"/>
      <w:b/>
      <w:color w:val="000000" w:themeColor="text1"/>
      <w:sz w:val="28"/>
      <w:szCs w:val="48"/>
    </w:rPr>
  </w:style>
  <w:style w:type="paragraph" w:customStyle="1" w:styleId="9C09A44DE7994ED3883A76699F91644112">
    <w:name w:val="9C09A44DE7994ED3883A76699F91644112"/>
    <w:rsid w:val="00ED6087"/>
    <w:pPr>
      <w:spacing w:after="0" w:line="240" w:lineRule="auto"/>
    </w:pPr>
    <w:rPr>
      <w:rFonts w:eastAsia="Times New Roman" w:cs="Arial"/>
      <w:b/>
      <w:color w:val="000000" w:themeColor="text1"/>
      <w:sz w:val="28"/>
      <w:szCs w:val="48"/>
    </w:rPr>
  </w:style>
  <w:style w:type="paragraph" w:customStyle="1" w:styleId="153F3E3F246643EB86C6A313E0A421A912">
    <w:name w:val="153F3E3F246643EB86C6A313E0A421A912"/>
    <w:rsid w:val="00ED6087"/>
    <w:pPr>
      <w:spacing w:after="0" w:line="240" w:lineRule="auto"/>
    </w:pPr>
    <w:rPr>
      <w:rFonts w:eastAsia="Times New Roman" w:cs="Arial"/>
      <w:b/>
      <w:color w:val="000000" w:themeColor="text1"/>
      <w:sz w:val="28"/>
      <w:szCs w:val="48"/>
    </w:rPr>
  </w:style>
  <w:style w:type="paragraph" w:customStyle="1" w:styleId="FB180515D3444FA3959E5B4B137E11C612">
    <w:name w:val="FB180515D3444FA3959E5B4B137E11C612"/>
    <w:rsid w:val="00ED6087"/>
    <w:pPr>
      <w:spacing w:after="0" w:line="240" w:lineRule="auto"/>
    </w:pPr>
    <w:rPr>
      <w:rFonts w:eastAsia="Times New Roman" w:cs="Arial"/>
      <w:b/>
      <w:color w:val="000000" w:themeColor="text1"/>
      <w:sz w:val="28"/>
      <w:szCs w:val="48"/>
    </w:rPr>
  </w:style>
  <w:style w:type="paragraph" w:customStyle="1" w:styleId="0266FAE56D1945D0917F1F3315C2ADEA12">
    <w:name w:val="0266FAE56D1945D0917F1F3315C2ADEA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2">
    <w:name w:val="7564FC768E504D62B0E7081A9209A7B112"/>
    <w:rsid w:val="00ED6087"/>
    <w:pPr>
      <w:spacing w:after="0" w:line="240" w:lineRule="auto"/>
    </w:pPr>
    <w:rPr>
      <w:rFonts w:eastAsia="Times New Roman" w:cs="Arial"/>
      <w:b/>
      <w:color w:val="000000" w:themeColor="text1"/>
      <w:sz w:val="28"/>
      <w:szCs w:val="48"/>
    </w:rPr>
  </w:style>
  <w:style w:type="paragraph" w:customStyle="1" w:styleId="993E724E3BBA402DB2F1760FCCA4E60712">
    <w:name w:val="993E724E3BBA402DB2F1760FCCA4E60712"/>
    <w:rsid w:val="00ED6087"/>
    <w:pPr>
      <w:spacing w:after="0" w:line="240" w:lineRule="auto"/>
    </w:pPr>
    <w:rPr>
      <w:rFonts w:eastAsia="Times New Roman" w:cs="Arial"/>
      <w:b/>
      <w:color w:val="000000" w:themeColor="text1"/>
      <w:sz w:val="28"/>
      <w:szCs w:val="48"/>
    </w:rPr>
  </w:style>
  <w:style w:type="paragraph" w:customStyle="1" w:styleId="9E62DD825E49422FA35464E5F8398ACB12">
    <w:name w:val="9E62DD825E49422FA35464E5F8398ACB12"/>
    <w:rsid w:val="00ED6087"/>
    <w:pPr>
      <w:spacing w:after="0" w:line="240" w:lineRule="auto"/>
    </w:pPr>
    <w:rPr>
      <w:rFonts w:eastAsia="Times New Roman" w:cs="Arial"/>
      <w:b/>
      <w:color w:val="000000" w:themeColor="text1"/>
      <w:sz w:val="28"/>
      <w:szCs w:val="48"/>
    </w:rPr>
  </w:style>
  <w:style w:type="paragraph" w:customStyle="1" w:styleId="79F311AE86374BEFA0A6D8956258E37A12">
    <w:name w:val="79F311AE86374BEFA0A6D8956258E37A12"/>
    <w:rsid w:val="00ED6087"/>
    <w:pPr>
      <w:spacing w:after="0" w:line="240" w:lineRule="auto"/>
    </w:pPr>
    <w:rPr>
      <w:rFonts w:eastAsia="Times New Roman" w:cs="Arial"/>
      <w:b/>
      <w:color w:val="000000" w:themeColor="text1"/>
      <w:sz w:val="28"/>
      <w:szCs w:val="48"/>
    </w:rPr>
  </w:style>
  <w:style w:type="paragraph" w:customStyle="1" w:styleId="7C544A51375E4486A71E6549D05B36ED12">
    <w:name w:val="7C544A51375E4486A71E6549D05B36ED12"/>
    <w:rsid w:val="00ED6087"/>
    <w:pPr>
      <w:spacing w:after="0" w:line="240" w:lineRule="auto"/>
    </w:pPr>
    <w:rPr>
      <w:rFonts w:eastAsia="Times New Roman" w:cs="Arial"/>
      <w:b/>
      <w:color w:val="000000" w:themeColor="text1"/>
      <w:sz w:val="28"/>
      <w:szCs w:val="48"/>
    </w:rPr>
  </w:style>
  <w:style w:type="paragraph" w:customStyle="1" w:styleId="302856C8715B43A8A4A434E4FCADF04A12">
    <w:name w:val="302856C8715B43A8A4A434E4FCADF04A12"/>
    <w:rsid w:val="00ED6087"/>
    <w:pPr>
      <w:spacing w:after="0" w:line="240" w:lineRule="auto"/>
    </w:pPr>
    <w:rPr>
      <w:rFonts w:eastAsia="Times New Roman" w:cs="Arial"/>
      <w:b/>
      <w:color w:val="000000" w:themeColor="text1"/>
      <w:sz w:val="28"/>
      <w:szCs w:val="48"/>
    </w:rPr>
  </w:style>
  <w:style w:type="paragraph" w:customStyle="1" w:styleId="D0E0D200DAE84332A1110594101BCFFC12">
    <w:name w:val="D0E0D200DAE84332A1110594101BCFFC12"/>
    <w:rsid w:val="00ED6087"/>
    <w:pPr>
      <w:spacing w:after="0" w:line="240" w:lineRule="auto"/>
    </w:pPr>
    <w:rPr>
      <w:rFonts w:eastAsia="Times New Roman" w:cs="Arial"/>
      <w:b/>
      <w:color w:val="000000" w:themeColor="text1"/>
      <w:sz w:val="28"/>
      <w:szCs w:val="48"/>
    </w:rPr>
  </w:style>
  <w:style w:type="paragraph" w:customStyle="1" w:styleId="60A7D69746D5434BB187A3FDA50ED8E112">
    <w:name w:val="60A7D69746D5434BB187A3FDA50ED8E112"/>
    <w:rsid w:val="00ED6087"/>
    <w:pPr>
      <w:spacing w:after="0" w:line="240" w:lineRule="auto"/>
    </w:pPr>
    <w:rPr>
      <w:rFonts w:eastAsia="Times New Roman" w:cs="Arial"/>
      <w:b/>
      <w:color w:val="000000" w:themeColor="text1"/>
      <w:sz w:val="28"/>
      <w:szCs w:val="48"/>
    </w:rPr>
  </w:style>
  <w:style w:type="paragraph" w:customStyle="1" w:styleId="0A3980F483E745A68E004D8648A3D55012">
    <w:name w:val="0A3980F483E745A68E004D8648A3D55012"/>
    <w:rsid w:val="00ED6087"/>
    <w:pPr>
      <w:spacing w:after="0" w:line="240" w:lineRule="auto"/>
    </w:pPr>
    <w:rPr>
      <w:rFonts w:eastAsia="Times New Roman" w:cs="Arial"/>
      <w:b/>
      <w:color w:val="000000" w:themeColor="text1"/>
      <w:sz w:val="28"/>
      <w:szCs w:val="48"/>
    </w:rPr>
  </w:style>
  <w:style w:type="paragraph" w:customStyle="1" w:styleId="17A74174E08D4C5B84A5B948D9A2323F12">
    <w:name w:val="17A74174E08D4C5B84A5B948D9A2323F12"/>
    <w:rsid w:val="00ED6087"/>
    <w:pPr>
      <w:spacing w:after="0" w:line="240" w:lineRule="auto"/>
    </w:pPr>
    <w:rPr>
      <w:rFonts w:eastAsia="Times New Roman" w:cs="Arial"/>
      <w:b/>
      <w:color w:val="000000" w:themeColor="text1"/>
      <w:sz w:val="28"/>
      <w:szCs w:val="48"/>
    </w:rPr>
  </w:style>
  <w:style w:type="paragraph" w:customStyle="1" w:styleId="C760B7099DF349F0BAFB641A41CA7CF312">
    <w:name w:val="C760B7099DF349F0BAFB641A41CA7CF312"/>
    <w:rsid w:val="00ED6087"/>
    <w:pPr>
      <w:spacing w:after="0" w:line="240" w:lineRule="auto"/>
    </w:pPr>
    <w:rPr>
      <w:rFonts w:eastAsia="Times New Roman" w:cs="Arial"/>
      <w:b/>
      <w:color w:val="000000" w:themeColor="text1"/>
      <w:sz w:val="28"/>
      <w:szCs w:val="48"/>
    </w:rPr>
  </w:style>
  <w:style w:type="paragraph" w:customStyle="1" w:styleId="47DBCEB8F6A24388819DD110D8CF5E9512">
    <w:name w:val="47DBCEB8F6A24388819DD110D8CF5E9512"/>
    <w:rsid w:val="00ED6087"/>
    <w:pPr>
      <w:spacing w:after="0" w:line="240" w:lineRule="auto"/>
    </w:pPr>
    <w:rPr>
      <w:rFonts w:eastAsia="Times New Roman" w:cs="Arial"/>
      <w:b/>
      <w:color w:val="000000" w:themeColor="text1"/>
      <w:sz w:val="28"/>
      <w:szCs w:val="48"/>
    </w:rPr>
  </w:style>
  <w:style w:type="paragraph" w:customStyle="1" w:styleId="5C82DB2D6DA949B782C70BCA5ABFF81A12">
    <w:name w:val="5C82DB2D6DA949B782C70BCA5ABFF81A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2">
    <w:name w:val="0D4FB978FF5C459D8B91BE6308A1983E12"/>
    <w:rsid w:val="00ED6087"/>
    <w:pPr>
      <w:spacing w:after="0" w:line="240" w:lineRule="auto"/>
    </w:pPr>
    <w:rPr>
      <w:rFonts w:eastAsia="Times New Roman" w:cs="Arial"/>
      <w:b/>
      <w:color w:val="000000" w:themeColor="text1"/>
      <w:sz w:val="28"/>
      <w:szCs w:val="48"/>
    </w:rPr>
  </w:style>
  <w:style w:type="paragraph" w:customStyle="1" w:styleId="0C7DC8CA078B4D33B0B7C6B9004FF19F12">
    <w:name w:val="0C7DC8CA078B4D33B0B7C6B9004FF19F12"/>
    <w:rsid w:val="00ED6087"/>
    <w:pPr>
      <w:spacing w:after="0" w:line="240" w:lineRule="auto"/>
    </w:pPr>
    <w:rPr>
      <w:rFonts w:eastAsia="Times New Roman" w:cs="Arial"/>
      <w:b/>
      <w:color w:val="000000" w:themeColor="text1"/>
      <w:sz w:val="28"/>
      <w:szCs w:val="48"/>
    </w:rPr>
  </w:style>
  <w:style w:type="paragraph" w:customStyle="1" w:styleId="F30F7186ACDB44A5B816810F2590EF9F12">
    <w:name w:val="F30F7186ACDB44A5B816810F2590EF9F12"/>
    <w:rsid w:val="00ED6087"/>
    <w:pPr>
      <w:spacing w:after="0" w:line="240" w:lineRule="auto"/>
    </w:pPr>
    <w:rPr>
      <w:rFonts w:eastAsia="Times New Roman" w:cs="Arial"/>
      <w:b/>
      <w:color w:val="000000" w:themeColor="text1"/>
      <w:sz w:val="28"/>
      <w:szCs w:val="48"/>
    </w:rPr>
  </w:style>
  <w:style w:type="paragraph" w:customStyle="1" w:styleId="E1FEC7E0E8094E3480A55298B2B55AF312">
    <w:name w:val="E1FEC7E0E8094E3480A55298B2B55AF312"/>
    <w:rsid w:val="00ED6087"/>
    <w:pPr>
      <w:spacing w:after="0" w:line="240" w:lineRule="auto"/>
    </w:pPr>
    <w:rPr>
      <w:rFonts w:eastAsia="Times New Roman" w:cs="Arial"/>
      <w:b/>
      <w:color w:val="000000" w:themeColor="text1"/>
      <w:sz w:val="28"/>
      <w:szCs w:val="48"/>
    </w:rPr>
  </w:style>
  <w:style w:type="paragraph" w:customStyle="1" w:styleId="AAC032C818774261883E7E2FA5B97F5E12">
    <w:name w:val="AAC032C818774261883E7E2FA5B97F5E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2">
    <w:name w:val="D5B50B834D434939865C1C2B5F9EEA1C12"/>
    <w:rsid w:val="00ED6087"/>
    <w:pPr>
      <w:spacing w:after="0" w:line="240" w:lineRule="auto"/>
    </w:pPr>
    <w:rPr>
      <w:rFonts w:eastAsia="Times New Roman" w:cs="Arial"/>
      <w:b/>
      <w:color w:val="000000" w:themeColor="text1"/>
      <w:sz w:val="28"/>
      <w:szCs w:val="48"/>
    </w:rPr>
  </w:style>
  <w:style w:type="paragraph" w:customStyle="1" w:styleId="4A0B05AFD53B4FE8974D47536A7FCA3212">
    <w:name w:val="4A0B05AFD53B4FE8974D47536A7FCA3212"/>
    <w:rsid w:val="00ED6087"/>
    <w:pPr>
      <w:spacing w:after="0" w:line="240" w:lineRule="auto"/>
    </w:pPr>
    <w:rPr>
      <w:rFonts w:eastAsia="Times New Roman" w:cs="Arial"/>
      <w:b/>
      <w:color w:val="000000" w:themeColor="text1"/>
      <w:sz w:val="28"/>
      <w:szCs w:val="48"/>
    </w:rPr>
  </w:style>
  <w:style w:type="paragraph" w:customStyle="1" w:styleId="CF0F4FCDA8C74B8AB95D2AA96BABC4A412">
    <w:name w:val="CF0F4FCDA8C74B8AB95D2AA96BABC4A412"/>
    <w:rsid w:val="00ED6087"/>
    <w:pPr>
      <w:spacing w:after="0" w:line="240" w:lineRule="auto"/>
    </w:pPr>
    <w:rPr>
      <w:rFonts w:eastAsia="Times New Roman" w:cs="Arial"/>
      <w:b/>
      <w:color w:val="000000" w:themeColor="text1"/>
      <w:sz w:val="28"/>
      <w:szCs w:val="48"/>
    </w:rPr>
  </w:style>
  <w:style w:type="paragraph" w:customStyle="1" w:styleId="0AC0E1F1CF024A2F9C85652203FC5D0E12">
    <w:name w:val="0AC0E1F1CF024A2F9C85652203FC5D0E12"/>
    <w:rsid w:val="00ED6087"/>
    <w:pPr>
      <w:spacing w:after="0" w:line="240" w:lineRule="auto"/>
    </w:pPr>
    <w:rPr>
      <w:rFonts w:eastAsia="Times New Roman" w:cs="Arial"/>
      <w:b/>
      <w:color w:val="000000" w:themeColor="text1"/>
      <w:sz w:val="28"/>
      <w:szCs w:val="48"/>
    </w:rPr>
  </w:style>
  <w:style w:type="paragraph" w:customStyle="1" w:styleId="A13EF39FBA104F929CD1AFCE18C198C112">
    <w:name w:val="A13EF39FBA104F929CD1AFCE18C198C112"/>
    <w:rsid w:val="00ED6087"/>
    <w:pPr>
      <w:spacing w:after="0" w:line="240" w:lineRule="auto"/>
    </w:pPr>
    <w:rPr>
      <w:rFonts w:eastAsia="Times New Roman" w:cs="Arial"/>
      <w:b/>
      <w:color w:val="000000" w:themeColor="text1"/>
      <w:sz w:val="28"/>
      <w:szCs w:val="48"/>
    </w:rPr>
  </w:style>
  <w:style w:type="paragraph" w:customStyle="1" w:styleId="0B6A1C5589744123BDA7AAB89893388212">
    <w:name w:val="0B6A1C5589744123BDA7AAB89893388212"/>
    <w:rsid w:val="00ED6087"/>
    <w:pPr>
      <w:spacing w:after="0" w:line="240" w:lineRule="auto"/>
    </w:pPr>
    <w:rPr>
      <w:rFonts w:eastAsia="Times New Roman" w:cs="Arial"/>
      <w:b/>
      <w:color w:val="000000" w:themeColor="text1"/>
      <w:sz w:val="28"/>
      <w:szCs w:val="48"/>
    </w:rPr>
  </w:style>
  <w:style w:type="paragraph" w:customStyle="1" w:styleId="F81EA1E4BEFE434986BC1A83A602EAD812">
    <w:name w:val="F81EA1E4BEFE434986BC1A83A602EAD812"/>
    <w:rsid w:val="00ED6087"/>
    <w:pPr>
      <w:spacing w:after="0" w:line="240" w:lineRule="auto"/>
    </w:pPr>
    <w:rPr>
      <w:rFonts w:eastAsia="Times New Roman" w:cs="Arial"/>
      <w:b/>
      <w:color w:val="000000" w:themeColor="text1"/>
      <w:sz w:val="28"/>
      <w:szCs w:val="48"/>
    </w:rPr>
  </w:style>
  <w:style w:type="paragraph" w:customStyle="1" w:styleId="57E1408396D44095AC4208E1B46E6E6D12">
    <w:name w:val="57E1408396D44095AC4208E1B46E6E6D12"/>
    <w:rsid w:val="00ED6087"/>
    <w:pPr>
      <w:spacing w:after="0" w:line="240" w:lineRule="auto"/>
    </w:pPr>
    <w:rPr>
      <w:rFonts w:eastAsia="Times New Roman" w:cs="Arial"/>
      <w:b/>
      <w:color w:val="000000" w:themeColor="text1"/>
      <w:sz w:val="28"/>
      <w:szCs w:val="48"/>
    </w:rPr>
  </w:style>
  <w:style w:type="paragraph" w:customStyle="1" w:styleId="4874FCF3925B40709105A239891B952912">
    <w:name w:val="4874FCF3925B40709105A239891B952912"/>
    <w:rsid w:val="00ED6087"/>
    <w:pPr>
      <w:spacing w:after="0" w:line="240" w:lineRule="auto"/>
    </w:pPr>
    <w:rPr>
      <w:rFonts w:eastAsia="Times New Roman" w:cs="Arial"/>
      <w:b/>
      <w:color w:val="000000" w:themeColor="text1"/>
      <w:sz w:val="28"/>
      <w:szCs w:val="48"/>
    </w:rPr>
  </w:style>
  <w:style w:type="paragraph" w:customStyle="1" w:styleId="EAF96CBB0A0D428F8C16F1BFFCD9BC2A12">
    <w:name w:val="EAF96CBB0A0D428F8C16F1BFFCD9BC2A12"/>
    <w:rsid w:val="00ED6087"/>
    <w:pPr>
      <w:spacing w:after="0" w:line="240" w:lineRule="auto"/>
    </w:pPr>
    <w:rPr>
      <w:rFonts w:eastAsia="Times New Roman" w:cs="Arial"/>
      <w:b/>
      <w:color w:val="000000" w:themeColor="text1"/>
      <w:sz w:val="28"/>
      <w:szCs w:val="48"/>
    </w:rPr>
  </w:style>
  <w:style w:type="paragraph" w:customStyle="1" w:styleId="4D5F63E99A264CA2ACCEDCBA4B4602A412">
    <w:name w:val="4D5F63E99A264CA2ACCEDCBA4B4602A412"/>
    <w:rsid w:val="00ED6087"/>
    <w:pPr>
      <w:spacing w:after="0" w:line="240" w:lineRule="auto"/>
    </w:pPr>
    <w:rPr>
      <w:rFonts w:eastAsia="Times New Roman" w:cs="Arial"/>
      <w:b/>
      <w:color w:val="000000" w:themeColor="text1"/>
      <w:sz w:val="28"/>
      <w:szCs w:val="48"/>
    </w:rPr>
  </w:style>
  <w:style w:type="paragraph" w:customStyle="1" w:styleId="2D8326B991AC49BF8FD4BA7EE93A5C3C12">
    <w:name w:val="2D8326B991AC49BF8FD4BA7EE93A5C3C12"/>
    <w:rsid w:val="00ED6087"/>
    <w:pPr>
      <w:spacing w:after="0" w:line="240" w:lineRule="auto"/>
    </w:pPr>
    <w:rPr>
      <w:rFonts w:eastAsia="Times New Roman" w:cs="Arial"/>
      <w:b/>
      <w:color w:val="000000" w:themeColor="text1"/>
      <w:sz w:val="28"/>
      <w:szCs w:val="48"/>
    </w:rPr>
  </w:style>
  <w:style w:type="paragraph" w:customStyle="1" w:styleId="322C52009DEA4A85B9E436CF8208478612">
    <w:name w:val="322C52009DEA4A85B9E436CF82084786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2">
    <w:name w:val="C50B6D20552B41E4BE3685F20D0CD65E12"/>
    <w:rsid w:val="00ED6087"/>
    <w:pPr>
      <w:spacing w:after="0" w:line="240" w:lineRule="auto"/>
    </w:pPr>
    <w:rPr>
      <w:rFonts w:eastAsia="Times New Roman" w:cs="Arial"/>
      <w:b/>
      <w:color w:val="000000" w:themeColor="text1"/>
      <w:sz w:val="28"/>
      <w:szCs w:val="48"/>
    </w:rPr>
  </w:style>
  <w:style w:type="paragraph" w:customStyle="1" w:styleId="7BCBC938EC064185A1E49D97BCBA687A12">
    <w:name w:val="7BCBC938EC064185A1E49D97BCBA687A12"/>
    <w:rsid w:val="00ED6087"/>
    <w:pPr>
      <w:spacing w:after="0" w:line="240" w:lineRule="auto"/>
    </w:pPr>
    <w:rPr>
      <w:rFonts w:eastAsia="Times New Roman" w:cs="Arial"/>
      <w:b/>
      <w:color w:val="000000" w:themeColor="text1"/>
      <w:sz w:val="28"/>
      <w:szCs w:val="48"/>
    </w:rPr>
  </w:style>
  <w:style w:type="paragraph" w:customStyle="1" w:styleId="D8B5BDB16A784390A584F064C2F9153B12">
    <w:name w:val="D8B5BDB16A784390A584F064C2F9153B12"/>
    <w:rsid w:val="00ED6087"/>
    <w:pPr>
      <w:spacing w:after="0" w:line="240" w:lineRule="auto"/>
    </w:pPr>
    <w:rPr>
      <w:rFonts w:eastAsia="Times New Roman" w:cs="Arial"/>
      <w:b/>
      <w:color w:val="000000" w:themeColor="text1"/>
      <w:sz w:val="28"/>
      <w:szCs w:val="48"/>
    </w:rPr>
  </w:style>
  <w:style w:type="paragraph" w:customStyle="1" w:styleId="ECE9D09B0BBF41E6B3EC08413AD143ED12">
    <w:name w:val="ECE9D09B0BBF41E6B3EC08413AD143ED12"/>
    <w:rsid w:val="00ED6087"/>
    <w:pPr>
      <w:spacing w:after="0" w:line="240" w:lineRule="auto"/>
    </w:pPr>
    <w:rPr>
      <w:rFonts w:eastAsia="Times New Roman" w:cs="Arial"/>
      <w:b/>
      <w:color w:val="000000" w:themeColor="text1"/>
      <w:sz w:val="28"/>
      <w:szCs w:val="48"/>
    </w:rPr>
  </w:style>
  <w:style w:type="paragraph" w:customStyle="1" w:styleId="A69B3D092B8244EBA074483D576BE16912">
    <w:name w:val="A69B3D092B8244EBA074483D576BE169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2">
    <w:name w:val="8694AEFF12B34CB3A465B0D40F27E31112"/>
    <w:rsid w:val="00ED6087"/>
    <w:pPr>
      <w:spacing w:after="0" w:line="240" w:lineRule="auto"/>
    </w:pPr>
    <w:rPr>
      <w:rFonts w:eastAsia="Times New Roman" w:cs="Arial"/>
      <w:b/>
      <w:color w:val="000000" w:themeColor="text1"/>
      <w:sz w:val="28"/>
      <w:szCs w:val="48"/>
    </w:rPr>
  </w:style>
  <w:style w:type="paragraph" w:customStyle="1" w:styleId="F28AA88D0F2E4A79A1727CE2B47A50E912">
    <w:name w:val="F28AA88D0F2E4A79A1727CE2B47A50E912"/>
    <w:rsid w:val="00ED6087"/>
    <w:pPr>
      <w:spacing w:after="0" w:line="240" w:lineRule="auto"/>
    </w:pPr>
    <w:rPr>
      <w:rFonts w:eastAsia="Times New Roman" w:cs="Arial"/>
      <w:b/>
      <w:color w:val="000000" w:themeColor="text1"/>
      <w:sz w:val="28"/>
      <w:szCs w:val="48"/>
    </w:rPr>
  </w:style>
  <w:style w:type="paragraph" w:customStyle="1" w:styleId="A747DBA642F64E2C9284042BCC40D3CB12">
    <w:name w:val="A747DBA642F64E2C9284042BCC40D3CB12"/>
    <w:rsid w:val="00ED6087"/>
    <w:pPr>
      <w:spacing w:after="0" w:line="240" w:lineRule="auto"/>
    </w:pPr>
    <w:rPr>
      <w:rFonts w:eastAsia="Times New Roman" w:cs="Arial"/>
      <w:b/>
      <w:color w:val="000000" w:themeColor="text1"/>
      <w:sz w:val="28"/>
      <w:szCs w:val="48"/>
    </w:rPr>
  </w:style>
  <w:style w:type="paragraph" w:customStyle="1" w:styleId="45DED119298B48509663AAA8EE81FD9C12">
    <w:name w:val="45DED119298B48509663AAA8EE81FD9C12"/>
    <w:rsid w:val="00ED6087"/>
    <w:pPr>
      <w:spacing w:after="0" w:line="240" w:lineRule="auto"/>
    </w:pPr>
    <w:rPr>
      <w:rFonts w:eastAsia="Times New Roman" w:cs="Arial"/>
      <w:b/>
      <w:color w:val="000000" w:themeColor="text1"/>
      <w:sz w:val="28"/>
      <w:szCs w:val="48"/>
    </w:rPr>
  </w:style>
  <w:style w:type="paragraph" w:customStyle="1" w:styleId="661B542D99A544C0A681C00353EE80C612">
    <w:name w:val="661B542D99A544C0A681C00353EE80C612"/>
    <w:rsid w:val="00ED6087"/>
    <w:pPr>
      <w:spacing w:after="0" w:line="240" w:lineRule="auto"/>
    </w:pPr>
    <w:rPr>
      <w:rFonts w:eastAsia="Times New Roman" w:cs="Arial"/>
      <w:b/>
      <w:color w:val="000000" w:themeColor="text1"/>
      <w:sz w:val="28"/>
      <w:szCs w:val="48"/>
    </w:rPr>
  </w:style>
  <w:style w:type="paragraph" w:customStyle="1" w:styleId="6AAC33E9E49846F2B581CFFC5EC6889D12">
    <w:name w:val="6AAC33E9E49846F2B581CFFC5EC6889D12"/>
    <w:rsid w:val="00ED6087"/>
    <w:pPr>
      <w:spacing w:after="0" w:line="240" w:lineRule="auto"/>
    </w:pPr>
    <w:rPr>
      <w:rFonts w:eastAsia="Times New Roman" w:cs="Arial"/>
      <w:b/>
      <w:color w:val="000000" w:themeColor="text1"/>
      <w:sz w:val="28"/>
      <w:szCs w:val="48"/>
    </w:rPr>
  </w:style>
  <w:style w:type="paragraph" w:customStyle="1" w:styleId="809FD7B8E6B440BBBAB7CC81BBF8010312">
    <w:name w:val="809FD7B8E6B440BBBAB7CC81BBF8010312"/>
    <w:rsid w:val="00ED6087"/>
    <w:pPr>
      <w:spacing w:after="0" w:line="240" w:lineRule="auto"/>
    </w:pPr>
    <w:rPr>
      <w:rFonts w:eastAsia="Times New Roman" w:cs="Arial"/>
      <w:b/>
      <w:color w:val="000000" w:themeColor="text1"/>
      <w:sz w:val="28"/>
      <w:szCs w:val="48"/>
    </w:rPr>
  </w:style>
  <w:style w:type="paragraph" w:customStyle="1" w:styleId="B51E4C37DC594DC49464BBCE87EA641812">
    <w:name w:val="B51E4C37DC594DC49464BBCE87EA641812"/>
    <w:rsid w:val="00ED6087"/>
    <w:pPr>
      <w:spacing w:after="0" w:line="240" w:lineRule="auto"/>
    </w:pPr>
    <w:rPr>
      <w:rFonts w:eastAsia="Times New Roman" w:cs="Arial"/>
      <w:b/>
      <w:color w:val="000000" w:themeColor="text1"/>
      <w:sz w:val="28"/>
      <w:szCs w:val="48"/>
    </w:rPr>
  </w:style>
  <w:style w:type="paragraph" w:customStyle="1" w:styleId="FB8618AF25494088ADB273E33E6A038712">
    <w:name w:val="FB8618AF25494088ADB273E33E6A038712"/>
    <w:rsid w:val="00ED6087"/>
    <w:pPr>
      <w:spacing w:after="0" w:line="240" w:lineRule="auto"/>
    </w:pPr>
    <w:rPr>
      <w:rFonts w:eastAsia="Times New Roman" w:cs="Arial"/>
      <w:b/>
      <w:color w:val="000000" w:themeColor="text1"/>
      <w:sz w:val="28"/>
      <w:szCs w:val="48"/>
    </w:rPr>
  </w:style>
  <w:style w:type="paragraph" w:customStyle="1" w:styleId="C90A79AEE198458BA82B8098A14691B212">
    <w:name w:val="C90A79AEE198458BA82B8098A14691B212"/>
    <w:rsid w:val="00ED6087"/>
    <w:pPr>
      <w:spacing w:after="0" w:line="240" w:lineRule="auto"/>
    </w:pPr>
    <w:rPr>
      <w:rFonts w:eastAsia="Times New Roman" w:cs="Arial"/>
      <w:b/>
      <w:color w:val="000000" w:themeColor="text1"/>
      <w:sz w:val="28"/>
      <w:szCs w:val="48"/>
    </w:rPr>
  </w:style>
  <w:style w:type="paragraph" w:customStyle="1" w:styleId="98BAC1DB009541F19E2359B53E9BD5B112">
    <w:name w:val="98BAC1DB009541F19E2359B53E9BD5B112"/>
    <w:rsid w:val="00ED6087"/>
    <w:pPr>
      <w:spacing w:after="0" w:line="240" w:lineRule="auto"/>
    </w:pPr>
    <w:rPr>
      <w:rFonts w:eastAsia="Times New Roman" w:cs="Arial"/>
      <w:b/>
      <w:color w:val="000000" w:themeColor="text1"/>
      <w:sz w:val="28"/>
      <w:szCs w:val="48"/>
    </w:rPr>
  </w:style>
  <w:style w:type="paragraph" w:customStyle="1" w:styleId="28E52562F6CE4725AD295B7BAC0E5B9D12">
    <w:name w:val="28E52562F6CE4725AD295B7BAC0E5B9D12"/>
    <w:rsid w:val="00ED6087"/>
    <w:pPr>
      <w:spacing w:after="0" w:line="240" w:lineRule="auto"/>
    </w:pPr>
    <w:rPr>
      <w:rFonts w:eastAsia="Times New Roman" w:cs="Arial"/>
      <w:b/>
      <w:color w:val="000000" w:themeColor="text1"/>
      <w:sz w:val="28"/>
      <w:szCs w:val="48"/>
    </w:rPr>
  </w:style>
  <w:style w:type="paragraph" w:customStyle="1" w:styleId="046347BB8D334AF7986BABC03C08204812">
    <w:name w:val="046347BB8D334AF7986BABC03C082048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9">
    <w:name w:val="EFE625F00D1442DC855883C4AFD167EB9"/>
    <w:rsid w:val="00ED6087"/>
    <w:pPr>
      <w:spacing w:after="0" w:line="240" w:lineRule="auto"/>
    </w:pPr>
    <w:rPr>
      <w:color w:val="0D0D0D" w:themeColor="text1" w:themeTint="F2"/>
      <w:sz w:val="28"/>
      <w:szCs w:val="24"/>
      <w:lang w:bidi="en-US"/>
    </w:rPr>
  </w:style>
  <w:style w:type="paragraph" w:customStyle="1" w:styleId="29C36073041B47A887CFAE79A05136A19">
    <w:name w:val="29C36073041B47A887CFAE79A05136A19"/>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9">
    <w:name w:val="A21CB0C1CD3040FE96B4137A9B614B929"/>
    <w:rsid w:val="00ED6087"/>
    <w:pPr>
      <w:spacing w:after="0" w:line="240" w:lineRule="auto"/>
    </w:pPr>
    <w:rPr>
      <w:color w:val="0D0D0D" w:themeColor="text1" w:themeTint="F2"/>
      <w:sz w:val="28"/>
      <w:szCs w:val="24"/>
      <w:lang w:bidi="en-US"/>
    </w:rPr>
  </w:style>
  <w:style w:type="paragraph" w:customStyle="1" w:styleId="22C3244D7989475B930E2D5F24D19FCA13">
    <w:name w:val="22C3244D7989475B930E2D5F24D19FCA13"/>
    <w:rsid w:val="00ED6087"/>
    <w:pPr>
      <w:spacing w:after="0" w:line="240" w:lineRule="auto"/>
    </w:pPr>
    <w:rPr>
      <w:color w:val="0D0D0D" w:themeColor="text1" w:themeTint="F2"/>
      <w:sz w:val="28"/>
      <w:szCs w:val="24"/>
      <w:lang w:bidi="en-US"/>
    </w:rPr>
  </w:style>
  <w:style w:type="paragraph" w:customStyle="1" w:styleId="B6F2C383A6264AF8B5A7092BC9AD3F8113">
    <w:name w:val="B6F2C383A6264AF8B5A7092BC9AD3F81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3">
    <w:name w:val="B686063071F94B0CA6B1492A45C5B22213"/>
    <w:rsid w:val="00ED6087"/>
    <w:pPr>
      <w:spacing w:after="0" w:line="240" w:lineRule="auto"/>
    </w:pPr>
    <w:rPr>
      <w:rFonts w:eastAsia="Times New Roman" w:cs="Arial"/>
      <w:b/>
      <w:color w:val="000000" w:themeColor="text1"/>
      <w:sz w:val="28"/>
      <w:szCs w:val="48"/>
    </w:rPr>
  </w:style>
  <w:style w:type="paragraph" w:customStyle="1" w:styleId="9C09A44DE7994ED3883A76699F91644113">
    <w:name w:val="9C09A44DE7994ED3883A76699F91644113"/>
    <w:rsid w:val="00ED6087"/>
    <w:pPr>
      <w:spacing w:after="0" w:line="240" w:lineRule="auto"/>
    </w:pPr>
    <w:rPr>
      <w:rFonts w:eastAsia="Times New Roman" w:cs="Arial"/>
      <w:b/>
      <w:color w:val="000000" w:themeColor="text1"/>
      <w:sz w:val="28"/>
      <w:szCs w:val="48"/>
    </w:rPr>
  </w:style>
  <w:style w:type="paragraph" w:customStyle="1" w:styleId="153F3E3F246643EB86C6A313E0A421A913">
    <w:name w:val="153F3E3F246643EB86C6A313E0A421A913"/>
    <w:rsid w:val="00ED6087"/>
    <w:pPr>
      <w:spacing w:after="0" w:line="240" w:lineRule="auto"/>
    </w:pPr>
    <w:rPr>
      <w:rFonts w:eastAsia="Times New Roman" w:cs="Arial"/>
      <w:b/>
      <w:color w:val="000000" w:themeColor="text1"/>
      <w:sz w:val="28"/>
      <w:szCs w:val="48"/>
    </w:rPr>
  </w:style>
  <w:style w:type="paragraph" w:customStyle="1" w:styleId="FB180515D3444FA3959E5B4B137E11C613">
    <w:name w:val="FB180515D3444FA3959E5B4B137E11C613"/>
    <w:rsid w:val="00ED6087"/>
    <w:pPr>
      <w:spacing w:after="0" w:line="240" w:lineRule="auto"/>
    </w:pPr>
    <w:rPr>
      <w:rFonts w:eastAsia="Times New Roman" w:cs="Arial"/>
      <w:b/>
      <w:color w:val="000000" w:themeColor="text1"/>
      <w:sz w:val="28"/>
      <w:szCs w:val="48"/>
    </w:rPr>
  </w:style>
  <w:style w:type="paragraph" w:customStyle="1" w:styleId="0266FAE56D1945D0917F1F3315C2ADEA13">
    <w:name w:val="0266FAE56D1945D0917F1F3315C2ADEA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3">
    <w:name w:val="7564FC768E504D62B0E7081A9209A7B113"/>
    <w:rsid w:val="00ED6087"/>
    <w:pPr>
      <w:spacing w:after="0" w:line="240" w:lineRule="auto"/>
    </w:pPr>
    <w:rPr>
      <w:rFonts w:eastAsia="Times New Roman" w:cs="Arial"/>
      <w:b/>
      <w:color w:val="000000" w:themeColor="text1"/>
      <w:sz w:val="28"/>
      <w:szCs w:val="48"/>
    </w:rPr>
  </w:style>
  <w:style w:type="paragraph" w:customStyle="1" w:styleId="993E724E3BBA402DB2F1760FCCA4E60713">
    <w:name w:val="993E724E3BBA402DB2F1760FCCA4E60713"/>
    <w:rsid w:val="00ED6087"/>
    <w:pPr>
      <w:spacing w:after="0" w:line="240" w:lineRule="auto"/>
    </w:pPr>
    <w:rPr>
      <w:rFonts w:eastAsia="Times New Roman" w:cs="Arial"/>
      <w:b/>
      <w:color w:val="000000" w:themeColor="text1"/>
      <w:sz w:val="28"/>
      <w:szCs w:val="48"/>
    </w:rPr>
  </w:style>
  <w:style w:type="paragraph" w:customStyle="1" w:styleId="9E62DD825E49422FA35464E5F8398ACB13">
    <w:name w:val="9E62DD825E49422FA35464E5F8398ACB13"/>
    <w:rsid w:val="00ED6087"/>
    <w:pPr>
      <w:spacing w:after="0" w:line="240" w:lineRule="auto"/>
    </w:pPr>
    <w:rPr>
      <w:rFonts w:eastAsia="Times New Roman" w:cs="Arial"/>
      <w:b/>
      <w:color w:val="000000" w:themeColor="text1"/>
      <w:sz w:val="28"/>
      <w:szCs w:val="48"/>
    </w:rPr>
  </w:style>
  <w:style w:type="paragraph" w:customStyle="1" w:styleId="79F311AE86374BEFA0A6D8956258E37A13">
    <w:name w:val="79F311AE86374BEFA0A6D8956258E37A13"/>
    <w:rsid w:val="00ED6087"/>
    <w:pPr>
      <w:spacing w:after="0" w:line="240" w:lineRule="auto"/>
    </w:pPr>
    <w:rPr>
      <w:rFonts w:eastAsia="Times New Roman" w:cs="Arial"/>
      <w:b/>
      <w:color w:val="000000" w:themeColor="text1"/>
      <w:sz w:val="28"/>
      <w:szCs w:val="48"/>
    </w:rPr>
  </w:style>
  <w:style w:type="paragraph" w:customStyle="1" w:styleId="7C544A51375E4486A71E6549D05B36ED13">
    <w:name w:val="7C544A51375E4486A71E6549D05B36ED13"/>
    <w:rsid w:val="00ED6087"/>
    <w:pPr>
      <w:spacing w:after="0" w:line="240" w:lineRule="auto"/>
    </w:pPr>
    <w:rPr>
      <w:rFonts w:eastAsia="Times New Roman" w:cs="Arial"/>
      <w:b/>
      <w:color w:val="000000" w:themeColor="text1"/>
      <w:sz w:val="28"/>
      <w:szCs w:val="48"/>
    </w:rPr>
  </w:style>
  <w:style w:type="paragraph" w:customStyle="1" w:styleId="302856C8715B43A8A4A434E4FCADF04A13">
    <w:name w:val="302856C8715B43A8A4A434E4FCADF04A13"/>
    <w:rsid w:val="00ED6087"/>
    <w:pPr>
      <w:spacing w:after="0" w:line="240" w:lineRule="auto"/>
    </w:pPr>
    <w:rPr>
      <w:rFonts w:eastAsia="Times New Roman" w:cs="Arial"/>
      <w:b/>
      <w:color w:val="000000" w:themeColor="text1"/>
      <w:sz w:val="28"/>
      <w:szCs w:val="48"/>
    </w:rPr>
  </w:style>
  <w:style w:type="paragraph" w:customStyle="1" w:styleId="D0E0D200DAE84332A1110594101BCFFC13">
    <w:name w:val="D0E0D200DAE84332A1110594101BCFFC13"/>
    <w:rsid w:val="00ED6087"/>
    <w:pPr>
      <w:spacing w:after="0" w:line="240" w:lineRule="auto"/>
    </w:pPr>
    <w:rPr>
      <w:rFonts w:eastAsia="Times New Roman" w:cs="Arial"/>
      <w:b/>
      <w:color w:val="000000" w:themeColor="text1"/>
      <w:sz w:val="28"/>
      <w:szCs w:val="48"/>
    </w:rPr>
  </w:style>
  <w:style w:type="paragraph" w:customStyle="1" w:styleId="60A7D69746D5434BB187A3FDA50ED8E113">
    <w:name w:val="60A7D69746D5434BB187A3FDA50ED8E113"/>
    <w:rsid w:val="00ED6087"/>
    <w:pPr>
      <w:spacing w:after="0" w:line="240" w:lineRule="auto"/>
    </w:pPr>
    <w:rPr>
      <w:rFonts w:eastAsia="Times New Roman" w:cs="Arial"/>
      <w:b/>
      <w:color w:val="000000" w:themeColor="text1"/>
      <w:sz w:val="28"/>
      <w:szCs w:val="48"/>
    </w:rPr>
  </w:style>
  <w:style w:type="paragraph" w:customStyle="1" w:styleId="0A3980F483E745A68E004D8648A3D55013">
    <w:name w:val="0A3980F483E745A68E004D8648A3D55013"/>
    <w:rsid w:val="00ED6087"/>
    <w:pPr>
      <w:spacing w:after="0" w:line="240" w:lineRule="auto"/>
    </w:pPr>
    <w:rPr>
      <w:rFonts w:eastAsia="Times New Roman" w:cs="Arial"/>
      <w:b/>
      <w:color w:val="000000" w:themeColor="text1"/>
      <w:sz w:val="28"/>
      <w:szCs w:val="48"/>
    </w:rPr>
  </w:style>
  <w:style w:type="paragraph" w:customStyle="1" w:styleId="17A74174E08D4C5B84A5B948D9A2323F13">
    <w:name w:val="17A74174E08D4C5B84A5B948D9A2323F13"/>
    <w:rsid w:val="00ED6087"/>
    <w:pPr>
      <w:spacing w:after="0" w:line="240" w:lineRule="auto"/>
    </w:pPr>
    <w:rPr>
      <w:rFonts w:eastAsia="Times New Roman" w:cs="Arial"/>
      <w:b/>
      <w:color w:val="000000" w:themeColor="text1"/>
      <w:sz w:val="28"/>
      <w:szCs w:val="48"/>
    </w:rPr>
  </w:style>
  <w:style w:type="paragraph" w:customStyle="1" w:styleId="C760B7099DF349F0BAFB641A41CA7CF313">
    <w:name w:val="C760B7099DF349F0BAFB641A41CA7CF313"/>
    <w:rsid w:val="00ED6087"/>
    <w:pPr>
      <w:spacing w:after="0" w:line="240" w:lineRule="auto"/>
    </w:pPr>
    <w:rPr>
      <w:rFonts w:eastAsia="Times New Roman" w:cs="Arial"/>
      <w:b/>
      <w:color w:val="000000" w:themeColor="text1"/>
      <w:sz w:val="28"/>
      <w:szCs w:val="48"/>
    </w:rPr>
  </w:style>
  <w:style w:type="paragraph" w:customStyle="1" w:styleId="47DBCEB8F6A24388819DD110D8CF5E9513">
    <w:name w:val="47DBCEB8F6A24388819DD110D8CF5E9513"/>
    <w:rsid w:val="00ED6087"/>
    <w:pPr>
      <w:spacing w:after="0" w:line="240" w:lineRule="auto"/>
    </w:pPr>
    <w:rPr>
      <w:rFonts w:eastAsia="Times New Roman" w:cs="Arial"/>
      <w:b/>
      <w:color w:val="000000" w:themeColor="text1"/>
      <w:sz w:val="28"/>
      <w:szCs w:val="48"/>
    </w:rPr>
  </w:style>
  <w:style w:type="paragraph" w:customStyle="1" w:styleId="5C82DB2D6DA949B782C70BCA5ABFF81A13">
    <w:name w:val="5C82DB2D6DA949B782C70BCA5ABFF81A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3">
    <w:name w:val="0D4FB978FF5C459D8B91BE6308A1983E13"/>
    <w:rsid w:val="00ED6087"/>
    <w:pPr>
      <w:spacing w:after="0" w:line="240" w:lineRule="auto"/>
    </w:pPr>
    <w:rPr>
      <w:rFonts w:eastAsia="Times New Roman" w:cs="Arial"/>
      <w:b/>
      <w:color w:val="000000" w:themeColor="text1"/>
      <w:sz w:val="28"/>
      <w:szCs w:val="48"/>
    </w:rPr>
  </w:style>
  <w:style w:type="paragraph" w:customStyle="1" w:styleId="0C7DC8CA078B4D33B0B7C6B9004FF19F13">
    <w:name w:val="0C7DC8CA078B4D33B0B7C6B9004FF19F13"/>
    <w:rsid w:val="00ED6087"/>
    <w:pPr>
      <w:spacing w:after="0" w:line="240" w:lineRule="auto"/>
    </w:pPr>
    <w:rPr>
      <w:rFonts w:eastAsia="Times New Roman" w:cs="Arial"/>
      <w:b/>
      <w:color w:val="000000" w:themeColor="text1"/>
      <w:sz w:val="28"/>
      <w:szCs w:val="48"/>
    </w:rPr>
  </w:style>
  <w:style w:type="paragraph" w:customStyle="1" w:styleId="F30F7186ACDB44A5B816810F2590EF9F13">
    <w:name w:val="F30F7186ACDB44A5B816810F2590EF9F13"/>
    <w:rsid w:val="00ED6087"/>
    <w:pPr>
      <w:spacing w:after="0" w:line="240" w:lineRule="auto"/>
    </w:pPr>
    <w:rPr>
      <w:rFonts w:eastAsia="Times New Roman" w:cs="Arial"/>
      <w:b/>
      <w:color w:val="000000" w:themeColor="text1"/>
      <w:sz w:val="28"/>
      <w:szCs w:val="48"/>
    </w:rPr>
  </w:style>
  <w:style w:type="paragraph" w:customStyle="1" w:styleId="E1FEC7E0E8094E3480A55298B2B55AF313">
    <w:name w:val="E1FEC7E0E8094E3480A55298B2B55AF313"/>
    <w:rsid w:val="00ED6087"/>
    <w:pPr>
      <w:spacing w:after="0" w:line="240" w:lineRule="auto"/>
    </w:pPr>
    <w:rPr>
      <w:rFonts w:eastAsia="Times New Roman" w:cs="Arial"/>
      <w:b/>
      <w:color w:val="000000" w:themeColor="text1"/>
      <w:sz w:val="28"/>
      <w:szCs w:val="48"/>
    </w:rPr>
  </w:style>
  <w:style w:type="paragraph" w:customStyle="1" w:styleId="AAC032C818774261883E7E2FA5B97F5E13">
    <w:name w:val="AAC032C818774261883E7E2FA5B97F5E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3">
    <w:name w:val="D5B50B834D434939865C1C2B5F9EEA1C13"/>
    <w:rsid w:val="00ED6087"/>
    <w:pPr>
      <w:spacing w:after="0" w:line="240" w:lineRule="auto"/>
    </w:pPr>
    <w:rPr>
      <w:rFonts w:eastAsia="Times New Roman" w:cs="Arial"/>
      <w:b/>
      <w:color w:val="000000" w:themeColor="text1"/>
      <w:sz w:val="28"/>
      <w:szCs w:val="48"/>
    </w:rPr>
  </w:style>
  <w:style w:type="paragraph" w:customStyle="1" w:styleId="4A0B05AFD53B4FE8974D47536A7FCA3213">
    <w:name w:val="4A0B05AFD53B4FE8974D47536A7FCA3213"/>
    <w:rsid w:val="00ED6087"/>
    <w:pPr>
      <w:spacing w:after="0" w:line="240" w:lineRule="auto"/>
    </w:pPr>
    <w:rPr>
      <w:rFonts w:eastAsia="Times New Roman" w:cs="Arial"/>
      <w:b/>
      <w:color w:val="000000" w:themeColor="text1"/>
      <w:sz w:val="28"/>
      <w:szCs w:val="48"/>
    </w:rPr>
  </w:style>
  <w:style w:type="paragraph" w:customStyle="1" w:styleId="CF0F4FCDA8C74B8AB95D2AA96BABC4A413">
    <w:name w:val="CF0F4FCDA8C74B8AB95D2AA96BABC4A413"/>
    <w:rsid w:val="00ED6087"/>
    <w:pPr>
      <w:spacing w:after="0" w:line="240" w:lineRule="auto"/>
    </w:pPr>
    <w:rPr>
      <w:rFonts w:eastAsia="Times New Roman" w:cs="Arial"/>
      <w:b/>
      <w:color w:val="000000" w:themeColor="text1"/>
      <w:sz w:val="28"/>
      <w:szCs w:val="48"/>
    </w:rPr>
  </w:style>
  <w:style w:type="paragraph" w:customStyle="1" w:styleId="0AC0E1F1CF024A2F9C85652203FC5D0E13">
    <w:name w:val="0AC0E1F1CF024A2F9C85652203FC5D0E13"/>
    <w:rsid w:val="00ED6087"/>
    <w:pPr>
      <w:spacing w:after="0" w:line="240" w:lineRule="auto"/>
    </w:pPr>
    <w:rPr>
      <w:rFonts w:eastAsia="Times New Roman" w:cs="Arial"/>
      <w:b/>
      <w:color w:val="000000" w:themeColor="text1"/>
      <w:sz w:val="28"/>
      <w:szCs w:val="48"/>
    </w:rPr>
  </w:style>
  <w:style w:type="paragraph" w:customStyle="1" w:styleId="A13EF39FBA104F929CD1AFCE18C198C113">
    <w:name w:val="A13EF39FBA104F929CD1AFCE18C198C113"/>
    <w:rsid w:val="00ED6087"/>
    <w:pPr>
      <w:spacing w:after="0" w:line="240" w:lineRule="auto"/>
    </w:pPr>
    <w:rPr>
      <w:rFonts w:eastAsia="Times New Roman" w:cs="Arial"/>
      <w:b/>
      <w:color w:val="000000" w:themeColor="text1"/>
      <w:sz w:val="28"/>
      <w:szCs w:val="48"/>
    </w:rPr>
  </w:style>
  <w:style w:type="paragraph" w:customStyle="1" w:styleId="0B6A1C5589744123BDA7AAB89893388213">
    <w:name w:val="0B6A1C5589744123BDA7AAB89893388213"/>
    <w:rsid w:val="00ED6087"/>
    <w:pPr>
      <w:spacing w:after="0" w:line="240" w:lineRule="auto"/>
    </w:pPr>
    <w:rPr>
      <w:rFonts w:eastAsia="Times New Roman" w:cs="Arial"/>
      <w:b/>
      <w:color w:val="000000" w:themeColor="text1"/>
      <w:sz w:val="28"/>
      <w:szCs w:val="48"/>
    </w:rPr>
  </w:style>
  <w:style w:type="paragraph" w:customStyle="1" w:styleId="F81EA1E4BEFE434986BC1A83A602EAD813">
    <w:name w:val="F81EA1E4BEFE434986BC1A83A602EAD813"/>
    <w:rsid w:val="00ED6087"/>
    <w:pPr>
      <w:spacing w:after="0" w:line="240" w:lineRule="auto"/>
    </w:pPr>
    <w:rPr>
      <w:rFonts w:eastAsia="Times New Roman" w:cs="Arial"/>
      <w:b/>
      <w:color w:val="000000" w:themeColor="text1"/>
      <w:sz w:val="28"/>
      <w:szCs w:val="48"/>
    </w:rPr>
  </w:style>
  <w:style w:type="paragraph" w:customStyle="1" w:styleId="57E1408396D44095AC4208E1B46E6E6D13">
    <w:name w:val="57E1408396D44095AC4208E1B46E6E6D13"/>
    <w:rsid w:val="00ED6087"/>
    <w:pPr>
      <w:spacing w:after="0" w:line="240" w:lineRule="auto"/>
    </w:pPr>
    <w:rPr>
      <w:rFonts w:eastAsia="Times New Roman" w:cs="Arial"/>
      <w:b/>
      <w:color w:val="000000" w:themeColor="text1"/>
      <w:sz w:val="28"/>
      <w:szCs w:val="48"/>
    </w:rPr>
  </w:style>
  <w:style w:type="paragraph" w:customStyle="1" w:styleId="4874FCF3925B40709105A239891B952913">
    <w:name w:val="4874FCF3925B40709105A239891B952913"/>
    <w:rsid w:val="00ED6087"/>
    <w:pPr>
      <w:spacing w:after="0" w:line="240" w:lineRule="auto"/>
    </w:pPr>
    <w:rPr>
      <w:rFonts w:eastAsia="Times New Roman" w:cs="Arial"/>
      <w:b/>
      <w:color w:val="000000" w:themeColor="text1"/>
      <w:sz w:val="28"/>
      <w:szCs w:val="48"/>
    </w:rPr>
  </w:style>
  <w:style w:type="paragraph" w:customStyle="1" w:styleId="EAF96CBB0A0D428F8C16F1BFFCD9BC2A13">
    <w:name w:val="EAF96CBB0A0D428F8C16F1BFFCD9BC2A13"/>
    <w:rsid w:val="00ED6087"/>
    <w:pPr>
      <w:spacing w:after="0" w:line="240" w:lineRule="auto"/>
    </w:pPr>
    <w:rPr>
      <w:rFonts w:eastAsia="Times New Roman" w:cs="Arial"/>
      <w:b/>
      <w:color w:val="000000" w:themeColor="text1"/>
      <w:sz w:val="28"/>
      <w:szCs w:val="48"/>
    </w:rPr>
  </w:style>
  <w:style w:type="paragraph" w:customStyle="1" w:styleId="4D5F63E99A264CA2ACCEDCBA4B4602A413">
    <w:name w:val="4D5F63E99A264CA2ACCEDCBA4B4602A413"/>
    <w:rsid w:val="00ED6087"/>
    <w:pPr>
      <w:spacing w:after="0" w:line="240" w:lineRule="auto"/>
    </w:pPr>
    <w:rPr>
      <w:rFonts w:eastAsia="Times New Roman" w:cs="Arial"/>
      <w:b/>
      <w:color w:val="000000" w:themeColor="text1"/>
      <w:sz w:val="28"/>
      <w:szCs w:val="48"/>
    </w:rPr>
  </w:style>
  <w:style w:type="paragraph" w:customStyle="1" w:styleId="2D8326B991AC49BF8FD4BA7EE93A5C3C13">
    <w:name w:val="2D8326B991AC49BF8FD4BA7EE93A5C3C13"/>
    <w:rsid w:val="00ED6087"/>
    <w:pPr>
      <w:spacing w:after="0" w:line="240" w:lineRule="auto"/>
    </w:pPr>
    <w:rPr>
      <w:rFonts w:eastAsia="Times New Roman" w:cs="Arial"/>
      <w:b/>
      <w:color w:val="000000" w:themeColor="text1"/>
      <w:sz w:val="28"/>
      <w:szCs w:val="48"/>
    </w:rPr>
  </w:style>
  <w:style w:type="paragraph" w:customStyle="1" w:styleId="322C52009DEA4A85B9E436CF8208478613">
    <w:name w:val="322C52009DEA4A85B9E436CF82084786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3">
    <w:name w:val="C50B6D20552B41E4BE3685F20D0CD65E13"/>
    <w:rsid w:val="00ED6087"/>
    <w:pPr>
      <w:spacing w:after="0" w:line="240" w:lineRule="auto"/>
    </w:pPr>
    <w:rPr>
      <w:rFonts w:eastAsia="Times New Roman" w:cs="Arial"/>
      <w:b/>
      <w:color w:val="000000" w:themeColor="text1"/>
      <w:sz w:val="28"/>
      <w:szCs w:val="48"/>
    </w:rPr>
  </w:style>
  <w:style w:type="paragraph" w:customStyle="1" w:styleId="7BCBC938EC064185A1E49D97BCBA687A13">
    <w:name w:val="7BCBC938EC064185A1E49D97BCBA687A13"/>
    <w:rsid w:val="00ED6087"/>
    <w:pPr>
      <w:spacing w:after="0" w:line="240" w:lineRule="auto"/>
    </w:pPr>
    <w:rPr>
      <w:rFonts w:eastAsia="Times New Roman" w:cs="Arial"/>
      <w:b/>
      <w:color w:val="000000" w:themeColor="text1"/>
      <w:sz w:val="28"/>
      <w:szCs w:val="48"/>
    </w:rPr>
  </w:style>
  <w:style w:type="paragraph" w:customStyle="1" w:styleId="D8B5BDB16A784390A584F064C2F9153B13">
    <w:name w:val="D8B5BDB16A784390A584F064C2F9153B13"/>
    <w:rsid w:val="00ED6087"/>
    <w:pPr>
      <w:spacing w:after="0" w:line="240" w:lineRule="auto"/>
    </w:pPr>
    <w:rPr>
      <w:rFonts w:eastAsia="Times New Roman" w:cs="Arial"/>
      <w:b/>
      <w:color w:val="000000" w:themeColor="text1"/>
      <w:sz w:val="28"/>
      <w:szCs w:val="48"/>
    </w:rPr>
  </w:style>
  <w:style w:type="paragraph" w:customStyle="1" w:styleId="ECE9D09B0BBF41E6B3EC08413AD143ED13">
    <w:name w:val="ECE9D09B0BBF41E6B3EC08413AD143ED13"/>
    <w:rsid w:val="00ED6087"/>
    <w:pPr>
      <w:spacing w:after="0" w:line="240" w:lineRule="auto"/>
    </w:pPr>
    <w:rPr>
      <w:rFonts w:eastAsia="Times New Roman" w:cs="Arial"/>
      <w:b/>
      <w:color w:val="000000" w:themeColor="text1"/>
      <w:sz w:val="28"/>
      <w:szCs w:val="48"/>
    </w:rPr>
  </w:style>
  <w:style w:type="paragraph" w:customStyle="1" w:styleId="A69B3D092B8244EBA074483D576BE16913">
    <w:name w:val="A69B3D092B8244EBA074483D576BE169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3">
    <w:name w:val="8694AEFF12B34CB3A465B0D40F27E31113"/>
    <w:rsid w:val="00ED6087"/>
    <w:pPr>
      <w:spacing w:after="0" w:line="240" w:lineRule="auto"/>
    </w:pPr>
    <w:rPr>
      <w:rFonts w:eastAsia="Times New Roman" w:cs="Arial"/>
      <w:b/>
      <w:color w:val="000000" w:themeColor="text1"/>
      <w:sz w:val="28"/>
      <w:szCs w:val="48"/>
    </w:rPr>
  </w:style>
  <w:style w:type="paragraph" w:customStyle="1" w:styleId="F28AA88D0F2E4A79A1727CE2B47A50E913">
    <w:name w:val="F28AA88D0F2E4A79A1727CE2B47A50E913"/>
    <w:rsid w:val="00ED6087"/>
    <w:pPr>
      <w:spacing w:after="0" w:line="240" w:lineRule="auto"/>
    </w:pPr>
    <w:rPr>
      <w:rFonts w:eastAsia="Times New Roman" w:cs="Arial"/>
      <w:b/>
      <w:color w:val="000000" w:themeColor="text1"/>
      <w:sz w:val="28"/>
      <w:szCs w:val="48"/>
    </w:rPr>
  </w:style>
  <w:style w:type="paragraph" w:customStyle="1" w:styleId="A747DBA642F64E2C9284042BCC40D3CB13">
    <w:name w:val="A747DBA642F64E2C9284042BCC40D3CB13"/>
    <w:rsid w:val="00ED6087"/>
    <w:pPr>
      <w:spacing w:after="0" w:line="240" w:lineRule="auto"/>
    </w:pPr>
    <w:rPr>
      <w:rFonts w:eastAsia="Times New Roman" w:cs="Arial"/>
      <w:b/>
      <w:color w:val="000000" w:themeColor="text1"/>
      <w:sz w:val="28"/>
      <w:szCs w:val="48"/>
    </w:rPr>
  </w:style>
  <w:style w:type="paragraph" w:customStyle="1" w:styleId="45DED119298B48509663AAA8EE81FD9C13">
    <w:name w:val="45DED119298B48509663AAA8EE81FD9C13"/>
    <w:rsid w:val="00ED6087"/>
    <w:pPr>
      <w:spacing w:after="0" w:line="240" w:lineRule="auto"/>
    </w:pPr>
    <w:rPr>
      <w:rFonts w:eastAsia="Times New Roman" w:cs="Arial"/>
      <w:b/>
      <w:color w:val="000000" w:themeColor="text1"/>
      <w:sz w:val="28"/>
      <w:szCs w:val="48"/>
    </w:rPr>
  </w:style>
  <w:style w:type="paragraph" w:customStyle="1" w:styleId="661B542D99A544C0A681C00353EE80C613">
    <w:name w:val="661B542D99A544C0A681C00353EE80C613"/>
    <w:rsid w:val="00ED6087"/>
    <w:pPr>
      <w:spacing w:after="0" w:line="240" w:lineRule="auto"/>
    </w:pPr>
    <w:rPr>
      <w:rFonts w:eastAsia="Times New Roman" w:cs="Arial"/>
      <w:b/>
      <w:color w:val="000000" w:themeColor="text1"/>
      <w:sz w:val="28"/>
      <w:szCs w:val="48"/>
    </w:rPr>
  </w:style>
  <w:style w:type="paragraph" w:customStyle="1" w:styleId="6AAC33E9E49846F2B581CFFC5EC6889D13">
    <w:name w:val="6AAC33E9E49846F2B581CFFC5EC6889D13"/>
    <w:rsid w:val="00ED6087"/>
    <w:pPr>
      <w:spacing w:after="0" w:line="240" w:lineRule="auto"/>
    </w:pPr>
    <w:rPr>
      <w:rFonts w:eastAsia="Times New Roman" w:cs="Arial"/>
      <w:b/>
      <w:color w:val="000000" w:themeColor="text1"/>
      <w:sz w:val="28"/>
      <w:szCs w:val="48"/>
    </w:rPr>
  </w:style>
  <w:style w:type="paragraph" w:customStyle="1" w:styleId="809FD7B8E6B440BBBAB7CC81BBF8010313">
    <w:name w:val="809FD7B8E6B440BBBAB7CC81BBF8010313"/>
    <w:rsid w:val="00ED6087"/>
    <w:pPr>
      <w:spacing w:after="0" w:line="240" w:lineRule="auto"/>
    </w:pPr>
    <w:rPr>
      <w:rFonts w:eastAsia="Times New Roman" w:cs="Arial"/>
      <w:b/>
      <w:color w:val="000000" w:themeColor="text1"/>
      <w:sz w:val="28"/>
      <w:szCs w:val="48"/>
    </w:rPr>
  </w:style>
  <w:style w:type="paragraph" w:customStyle="1" w:styleId="B51E4C37DC594DC49464BBCE87EA641813">
    <w:name w:val="B51E4C37DC594DC49464BBCE87EA641813"/>
    <w:rsid w:val="00ED6087"/>
    <w:pPr>
      <w:spacing w:after="0" w:line="240" w:lineRule="auto"/>
    </w:pPr>
    <w:rPr>
      <w:rFonts w:eastAsia="Times New Roman" w:cs="Arial"/>
      <w:b/>
      <w:color w:val="000000" w:themeColor="text1"/>
      <w:sz w:val="28"/>
      <w:szCs w:val="48"/>
    </w:rPr>
  </w:style>
  <w:style w:type="paragraph" w:customStyle="1" w:styleId="FB8618AF25494088ADB273E33E6A038713">
    <w:name w:val="FB8618AF25494088ADB273E33E6A038713"/>
    <w:rsid w:val="00ED6087"/>
    <w:pPr>
      <w:spacing w:after="0" w:line="240" w:lineRule="auto"/>
    </w:pPr>
    <w:rPr>
      <w:rFonts w:eastAsia="Times New Roman" w:cs="Arial"/>
      <w:b/>
      <w:color w:val="000000" w:themeColor="text1"/>
      <w:sz w:val="28"/>
      <w:szCs w:val="48"/>
    </w:rPr>
  </w:style>
  <w:style w:type="paragraph" w:customStyle="1" w:styleId="C90A79AEE198458BA82B8098A14691B213">
    <w:name w:val="C90A79AEE198458BA82B8098A14691B213"/>
    <w:rsid w:val="00ED6087"/>
    <w:pPr>
      <w:spacing w:after="0" w:line="240" w:lineRule="auto"/>
    </w:pPr>
    <w:rPr>
      <w:rFonts w:eastAsia="Times New Roman" w:cs="Arial"/>
      <w:b/>
      <w:color w:val="000000" w:themeColor="text1"/>
      <w:sz w:val="28"/>
      <w:szCs w:val="48"/>
    </w:rPr>
  </w:style>
  <w:style w:type="paragraph" w:customStyle="1" w:styleId="98BAC1DB009541F19E2359B53E9BD5B113">
    <w:name w:val="98BAC1DB009541F19E2359B53E9BD5B113"/>
    <w:rsid w:val="00ED6087"/>
    <w:pPr>
      <w:spacing w:after="0" w:line="240" w:lineRule="auto"/>
    </w:pPr>
    <w:rPr>
      <w:rFonts w:eastAsia="Times New Roman" w:cs="Arial"/>
      <w:b/>
      <w:color w:val="000000" w:themeColor="text1"/>
      <w:sz w:val="28"/>
      <w:szCs w:val="48"/>
    </w:rPr>
  </w:style>
  <w:style w:type="paragraph" w:customStyle="1" w:styleId="28E52562F6CE4725AD295B7BAC0E5B9D13">
    <w:name w:val="28E52562F6CE4725AD295B7BAC0E5B9D13"/>
    <w:rsid w:val="00ED6087"/>
    <w:pPr>
      <w:spacing w:after="0" w:line="240" w:lineRule="auto"/>
    </w:pPr>
    <w:rPr>
      <w:rFonts w:eastAsia="Times New Roman" w:cs="Arial"/>
      <w:b/>
      <w:color w:val="000000" w:themeColor="text1"/>
      <w:sz w:val="28"/>
      <w:szCs w:val="48"/>
    </w:rPr>
  </w:style>
  <w:style w:type="paragraph" w:customStyle="1" w:styleId="046347BB8D334AF7986BABC03C08204813">
    <w:name w:val="046347BB8D334AF7986BABC03C082048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0">
    <w:name w:val="EFE625F00D1442DC855883C4AFD167EB10"/>
    <w:rsid w:val="00ED6087"/>
    <w:pPr>
      <w:spacing w:after="0" w:line="240" w:lineRule="auto"/>
    </w:pPr>
    <w:rPr>
      <w:color w:val="0D0D0D" w:themeColor="text1" w:themeTint="F2"/>
      <w:sz w:val="28"/>
      <w:szCs w:val="24"/>
      <w:lang w:bidi="en-US"/>
    </w:rPr>
  </w:style>
  <w:style w:type="paragraph" w:customStyle="1" w:styleId="29C36073041B47A887CFAE79A05136A110">
    <w:name w:val="29C36073041B47A887CFAE79A05136A110"/>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0">
    <w:name w:val="A21CB0C1CD3040FE96B4137A9B614B9210"/>
    <w:rsid w:val="00ED6087"/>
    <w:pPr>
      <w:spacing w:after="0" w:line="240" w:lineRule="auto"/>
    </w:pPr>
    <w:rPr>
      <w:color w:val="0D0D0D" w:themeColor="text1" w:themeTint="F2"/>
      <w:sz w:val="28"/>
      <w:szCs w:val="24"/>
      <w:lang w:bidi="en-US"/>
    </w:rPr>
  </w:style>
  <w:style w:type="paragraph" w:customStyle="1" w:styleId="22C3244D7989475B930E2D5F24D19FCA14">
    <w:name w:val="22C3244D7989475B930E2D5F24D19FCA14"/>
    <w:rsid w:val="00ED6087"/>
    <w:pPr>
      <w:spacing w:after="0" w:line="240" w:lineRule="auto"/>
    </w:pPr>
    <w:rPr>
      <w:color w:val="0D0D0D" w:themeColor="text1" w:themeTint="F2"/>
      <w:sz w:val="28"/>
      <w:szCs w:val="24"/>
      <w:lang w:bidi="en-US"/>
    </w:rPr>
  </w:style>
  <w:style w:type="paragraph" w:customStyle="1" w:styleId="B6F2C383A6264AF8B5A7092BC9AD3F8114">
    <w:name w:val="B6F2C383A6264AF8B5A7092BC9AD3F81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4">
    <w:name w:val="B686063071F94B0CA6B1492A45C5B22214"/>
    <w:rsid w:val="00ED6087"/>
    <w:pPr>
      <w:spacing w:after="0" w:line="240" w:lineRule="auto"/>
    </w:pPr>
    <w:rPr>
      <w:rFonts w:eastAsia="Times New Roman" w:cs="Arial"/>
      <w:b/>
      <w:color w:val="000000" w:themeColor="text1"/>
      <w:sz w:val="28"/>
      <w:szCs w:val="48"/>
    </w:rPr>
  </w:style>
  <w:style w:type="paragraph" w:customStyle="1" w:styleId="9C09A44DE7994ED3883A76699F91644114">
    <w:name w:val="9C09A44DE7994ED3883A76699F91644114"/>
    <w:rsid w:val="00ED6087"/>
    <w:pPr>
      <w:spacing w:after="0" w:line="240" w:lineRule="auto"/>
    </w:pPr>
    <w:rPr>
      <w:rFonts w:eastAsia="Times New Roman" w:cs="Arial"/>
      <w:b/>
      <w:color w:val="000000" w:themeColor="text1"/>
      <w:sz w:val="28"/>
      <w:szCs w:val="48"/>
    </w:rPr>
  </w:style>
  <w:style w:type="paragraph" w:customStyle="1" w:styleId="153F3E3F246643EB86C6A313E0A421A914">
    <w:name w:val="153F3E3F246643EB86C6A313E0A421A914"/>
    <w:rsid w:val="00ED6087"/>
    <w:pPr>
      <w:spacing w:after="0" w:line="240" w:lineRule="auto"/>
    </w:pPr>
    <w:rPr>
      <w:rFonts w:eastAsia="Times New Roman" w:cs="Arial"/>
      <w:b/>
      <w:color w:val="000000" w:themeColor="text1"/>
      <w:sz w:val="28"/>
      <w:szCs w:val="48"/>
    </w:rPr>
  </w:style>
  <w:style w:type="paragraph" w:customStyle="1" w:styleId="FB180515D3444FA3959E5B4B137E11C614">
    <w:name w:val="FB180515D3444FA3959E5B4B137E11C614"/>
    <w:rsid w:val="00ED6087"/>
    <w:pPr>
      <w:spacing w:after="0" w:line="240" w:lineRule="auto"/>
    </w:pPr>
    <w:rPr>
      <w:rFonts w:eastAsia="Times New Roman" w:cs="Arial"/>
      <w:b/>
      <w:color w:val="000000" w:themeColor="text1"/>
      <w:sz w:val="28"/>
      <w:szCs w:val="48"/>
    </w:rPr>
  </w:style>
  <w:style w:type="paragraph" w:customStyle="1" w:styleId="0266FAE56D1945D0917F1F3315C2ADEA14">
    <w:name w:val="0266FAE56D1945D0917F1F3315C2ADEA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4">
    <w:name w:val="7564FC768E504D62B0E7081A9209A7B114"/>
    <w:rsid w:val="00ED6087"/>
    <w:pPr>
      <w:spacing w:after="0" w:line="240" w:lineRule="auto"/>
    </w:pPr>
    <w:rPr>
      <w:rFonts w:eastAsia="Times New Roman" w:cs="Arial"/>
      <w:b/>
      <w:color w:val="000000" w:themeColor="text1"/>
      <w:sz w:val="28"/>
      <w:szCs w:val="48"/>
    </w:rPr>
  </w:style>
  <w:style w:type="paragraph" w:customStyle="1" w:styleId="993E724E3BBA402DB2F1760FCCA4E60714">
    <w:name w:val="993E724E3BBA402DB2F1760FCCA4E60714"/>
    <w:rsid w:val="00ED6087"/>
    <w:pPr>
      <w:spacing w:after="0" w:line="240" w:lineRule="auto"/>
    </w:pPr>
    <w:rPr>
      <w:rFonts w:eastAsia="Times New Roman" w:cs="Arial"/>
      <w:b/>
      <w:color w:val="000000" w:themeColor="text1"/>
      <w:sz w:val="28"/>
      <w:szCs w:val="48"/>
    </w:rPr>
  </w:style>
  <w:style w:type="paragraph" w:customStyle="1" w:styleId="9E62DD825E49422FA35464E5F8398ACB14">
    <w:name w:val="9E62DD825E49422FA35464E5F8398ACB14"/>
    <w:rsid w:val="00ED6087"/>
    <w:pPr>
      <w:spacing w:after="0" w:line="240" w:lineRule="auto"/>
    </w:pPr>
    <w:rPr>
      <w:rFonts w:eastAsia="Times New Roman" w:cs="Arial"/>
      <w:b/>
      <w:color w:val="000000" w:themeColor="text1"/>
      <w:sz w:val="28"/>
      <w:szCs w:val="48"/>
    </w:rPr>
  </w:style>
  <w:style w:type="paragraph" w:customStyle="1" w:styleId="79F311AE86374BEFA0A6D8956258E37A14">
    <w:name w:val="79F311AE86374BEFA0A6D8956258E37A14"/>
    <w:rsid w:val="00ED6087"/>
    <w:pPr>
      <w:spacing w:after="0" w:line="240" w:lineRule="auto"/>
    </w:pPr>
    <w:rPr>
      <w:rFonts w:eastAsia="Times New Roman" w:cs="Arial"/>
      <w:b/>
      <w:color w:val="000000" w:themeColor="text1"/>
      <w:sz w:val="28"/>
      <w:szCs w:val="48"/>
    </w:rPr>
  </w:style>
  <w:style w:type="paragraph" w:customStyle="1" w:styleId="7C544A51375E4486A71E6549D05B36ED14">
    <w:name w:val="7C544A51375E4486A71E6549D05B36ED14"/>
    <w:rsid w:val="00ED6087"/>
    <w:pPr>
      <w:spacing w:after="0" w:line="240" w:lineRule="auto"/>
    </w:pPr>
    <w:rPr>
      <w:rFonts w:eastAsia="Times New Roman" w:cs="Arial"/>
      <w:b/>
      <w:color w:val="000000" w:themeColor="text1"/>
      <w:sz w:val="28"/>
      <w:szCs w:val="48"/>
    </w:rPr>
  </w:style>
  <w:style w:type="paragraph" w:customStyle="1" w:styleId="302856C8715B43A8A4A434E4FCADF04A14">
    <w:name w:val="302856C8715B43A8A4A434E4FCADF04A14"/>
    <w:rsid w:val="00ED6087"/>
    <w:pPr>
      <w:spacing w:after="0" w:line="240" w:lineRule="auto"/>
    </w:pPr>
    <w:rPr>
      <w:rFonts w:eastAsia="Times New Roman" w:cs="Arial"/>
      <w:b/>
      <w:color w:val="000000" w:themeColor="text1"/>
      <w:sz w:val="28"/>
      <w:szCs w:val="48"/>
    </w:rPr>
  </w:style>
  <w:style w:type="paragraph" w:customStyle="1" w:styleId="D0E0D200DAE84332A1110594101BCFFC14">
    <w:name w:val="D0E0D200DAE84332A1110594101BCFFC14"/>
    <w:rsid w:val="00ED6087"/>
    <w:pPr>
      <w:spacing w:after="0" w:line="240" w:lineRule="auto"/>
    </w:pPr>
    <w:rPr>
      <w:rFonts w:eastAsia="Times New Roman" w:cs="Arial"/>
      <w:b/>
      <w:color w:val="000000" w:themeColor="text1"/>
      <w:sz w:val="28"/>
      <w:szCs w:val="48"/>
    </w:rPr>
  </w:style>
  <w:style w:type="paragraph" w:customStyle="1" w:styleId="60A7D69746D5434BB187A3FDA50ED8E114">
    <w:name w:val="60A7D69746D5434BB187A3FDA50ED8E114"/>
    <w:rsid w:val="00ED6087"/>
    <w:pPr>
      <w:spacing w:after="0" w:line="240" w:lineRule="auto"/>
    </w:pPr>
    <w:rPr>
      <w:rFonts w:eastAsia="Times New Roman" w:cs="Arial"/>
      <w:b/>
      <w:color w:val="000000" w:themeColor="text1"/>
      <w:sz w:val="28"/>
      <w:szCs w:val="48"/>
    </w:rPr>
  </w:style>
  <w:style w:type="paragraph" w:customStyle="1" w:styleId="0A3980F483E745A68E004D8648A3D55014">
    <w:name w:val="0A3980F483E745A68E004D8648A3D55014"/>
    <w:rsid w:val="00ED6087"/>
    <w:pPr>
      <w:spacing w:after="0" w:line="240" w:lineRule="auto"/>
    </w:pPr>
    <w:rPr>
      <w:rFonts w:eastAsia="Times New Roman" w:cs="Arial"/>
      <w:b/>
      <w:color w:val="000000" w:themeColor="text1"/>
      <w:sz w:val="28"/>
      <w:szCs w:val="48"/>
    </w:rPr>
  </w:style>
  <w:style w:type="paragraph" w:customStyle="1" w:styleId="17A74174E08D4C5B84A5B948D9A2323F14">
    <w:name w:val="17A74174E08D4C5B84A5B948D9A2323F14"/>
    <w:rsid w:val="00ED6087"/>
    <w:pPr>
      <w:spacing w:after="0" w:line="240" w:lineRule="auto"/>
    </w:pPr>
    <w:rPr>
      <w:rFonts w:eastAsia="Times New Roman" w:cs="Arial"/>
      <w:b/>
      <w:color w:val="000000" w:themeColor="text1"/>
      <w:sz w:val="28"/>
      <w:szCs w:val="48"/>
    </w:rPr>
  </w:style>
  <w:style w:type="paragraph" w:customStyle="1" w:styleId="C760B7099DF349F0BAFB641A41CA7CF314">
    <w:name w:val="C760B7099DF349F0BAFB641A41CA7CF314"/>
    <w:rsid w:val="00ED6087"/>
    <w:pPr>
      <w:spacing w:after="0" w:line="240" w:lineRule="auto"/>
    </w:pPr>
    <w:rPr>
      <w:rFonts w:eastAsia="Times New Roman" w:cs="Arial"/>
      <w:b/>
      <w:color w:val="000000" w:themeColor="text1"/>
      <w:sz w:val="28"/>
      <w:szCs w:val="48"/>
    </w:rPr>
  </w:style>
  <w:style w:type="paragraph" w:customStyle="1" w:styleId="47DBCEB8F6A24388819DD110D8CF5E9514">
    <w:name w:val="47DBCEB8F6A24388819DD110D8CF5E9514"/>
    <w:rsid w:val="00ED6087"/>
    <w:pPr>
      <w:spacing w:after="0" w:line="240" w:lineRule="auto"/>
    </w:pPr>
    <w:rPr>
      <w:rFonts w:eastAsia="Times New Roman" w:cs="Arial"/>
      <w:b/>
      <w:color w:val="000000" w:themeColor="text1"/>
      <w:sz w:val="28"/>
      <w:szCs w:val="48"/>
    </w:rPr>
  </w:style>
  <w:style w:type="paragraph" w:customStyle="1" w:styleId="5C82DB2D6DA949B782C70BCA5ABFF81A14">
    <w:name w:val="5C82DB2D6DA949B782C70BCA5ABFF81A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4">
    <w:name w:val="0D4FB978FF5C459D8B91BE6308A1983E14"/>
    <w:rsid w:val="00ED6087"/>
    <w:pPr>
      <w:spacing w:after="0" w:line="240" w:lineRule="auto"/>
    </w:pPr>
    <w:rPr>
      <w:rFonts w:eastAsia="Times New Roman" w:cs="Arial"/>
      <w:b/>
      <w:color w:val="000000" w:themeColor="text1"/>
      <w:sz w:val="28"/>
      <w:szCs w:val="48"/>
    </w:rPr>
  </w:style>
  <w:style w:type="paragraph" w:customStyle="1" w:styleId="0C7DC8CA078B4D33B0B7C6B9004FF19F14">
    <w:name w:val="0C7DC8CA078B4D33B0B7C6B9004FF19F14"/>
    <w:rsid w:val="00ED6087"/>
    <w:pPr>
      <w:spacing w:after="0" w:line="240" w:lineRule="auto"/>
    </w:pPr>
    <w:rPr>
      <w:rFonts w:eastAsia="Times New Roman" w:cs="Arial"/>
      <w:b/>
      <w:color w:val="000000" w:themeColor="text1"/>
      <w:sz w:val="28"/>
      <w:szCs w:val="48"/>
    </w:rPr>
  </w:style>
  <w:style w:type="paragraph" w:customStyle="1" w:styleId="F30F7186ACDB44A5B816810F2590EF9F14">
    <w:name w:val="F30F7186ACDB44A5B816810F2590EF9F14"/>
    <w:rsid w:val="00ED6087"/>
    <w:pPr>
      <w:spacing w:after="0" w:line="240" w:lineRule="auto"/>
    </w:pPr>
    <w:rPr>
      <w:rFonts w:eastAsia="Times New Roman" w:cs="Arial"/>
      <w:b/>
      <w:color w:val="000000" w:themeColor="text1"/>
      <w:sz w:val="28"/>
      <w:szCs w:val="48"/>
    </w:rPr>
  </w:style>
  <w:style w:type="paragraph" w:customStyle="1" w:styleId="E1FEC7E0E8094E3480A55298B2B55AF314">
    <w:name w:val="E1FEC7E0E8094E3480A55298B2B55AF314"/>
    <w:rsid w:val="00ED6087"/>
    <w:pPr>
      <w:spacing w:after="0" w:line="240" w:lineRule="auto"/>
    </w:pPr>
    <w:rPr>
      <w:rFonts w:eastAsia="Times New Roman" w:cs="Arial"/>
      <w:b/>
      <w:color w:val="000000" w:themeColor="text1"/>
      <w:sz w:val="28"/>
      <w:szCs w:val="48"/>
    </w:rPr>
  </w:style>
  <w:style w:type="paragraph" w:customStyle="1" w:styleId="AAC032C818774261883E7E2FA5B97F5E14">
    <w:name w:val="AAC032C818774261883E7E2FA5B97F5E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4">
    <w:name w:val="D5B50B834D434939865C1C2B5F9EEA1C14"/>
    <w:rsid w:val="00ED6087"/>
    <w:pPr>
      <w:spacing w:after="0" w:line="240" w:lineRule="auto"/>
    </w:pPr>
    <w:rPr>
      <w:rFonts w:eastAsia="Times New Roman" w:cs="Arial"/>
      <w:b/>
      <w:color w:val="000000" w:themeColor="text1"/>
      <w:sz w:val="28"/>
      <w:szCs w:val="48"/>
    </w:rPr>
  </w:style>
  <w:style w:type="paragraph" w:customStyle="1" w:styleId="4A0B05AFD53B4FE8974D47536A7FCA3214">
    <w:name w:val="4A0B05AFD53B4FE8974D47536A7FCA3214"/>
    <w:rsid w:val="00ED6087"/>
    <w:pPr>
      <w:spacing w:after="0" w:line="240" w:lineRule="auto"/>
    </w:pPr>
    <w:rPr>
      <w:rFonts w:eastAsia="Times New Roman" w:cs="Arial"/>
      <w:b/>
      <w:color w:val="000000" w:themeColor="text1"/>
      <w:sz w:val="28"/>
      <w:szCs w:val="48"/>
    </w:rPr>
  </w:style>
  <w:style w:type="paragraph" w:customStyle="1" w:styleId="CF0F4FCDA8C74B8AB95D2AA96BABC4A414">
    <w:name w:val="CF0F4FCDA8C74B8AB95D2AA96BABC4A414"/>
    <w:rsid w:val="00ED6087"/>
    <w:pPr>
      <w:spacing w:after="0" w:line="240" w:lineRule="auto"/>
    </w:pPr>
    <w:rPr>
      <w:rFonts w:eastAsia="Times New Roman" w:cs="Arial"/>
      <w:b/>
      <w:color w:val="000000" w:themeColor="text1"/>
      <w:sz w:val="28"/>
      <w:szCs w:val="48"/>
    </w:rPr>
  </w:style>
  <w:style w:type="paragraph" w:customStyle="1" w:styleId="0AC0E1F1CF024A2F9C85652203FC5D0E14">
    <w:name w:val="0AC0E1F1CF024A2F9C85652203FC5D0E14"/>
    <w:rsid w:val="00ED6087"/>
    <w:pPr>
      <w:spacing w:after="0" w:line="240" w:lineRule="auto"/>
    </w:pPr>
    <w:rPr>
      <w:rFonts w:eastAsia="Times New Roman" w:cs="Arial"/>
      <w:b/>
      <w:color w:val="000000" w:themeColor="text1"/>
      <w:sz w:val="28"/>
      <w:szCs w:val="48"/>
    </w:rPr>
  </w:style>
  <w:style w:type="paragraph" w:customStyle="1" w:styleId="A13EF39FBA104F929CD1AFCE18C198C114">
    <w:name w:val="A13EF39FBA104F929CD1AFCE18C198C114"/>
    <w:rsid w:val="00ED6087"/>
    <w:pPr>
      <w:spacing w:after="0" w:line="240" w:lineRule="auto"/>
    </w:pPr>
    <w:rPr>
      <w:rFonts w:eastAsia="Times New Roman" w:cs="Arial"/>
      <w:b/>
      <w:color w:val="000000" w:themeColor="text1"/>
      <w:sz w:val="28"/>
      <w:szCs w:val="48"/>
    </w:rPr>
  </w:style>
  <w:style w:type="paragraph" w:customStyle="1" w:styleId="0B6A1C5589744123BDA7AAB89893388214">
    <w:name w:val="0B6A1C5589744123BDA7AAB89893388214"/>
    <w:rsid w:val="00ED6087"/>
    <w:pPr>
      <w:spacing w:after="0" w:line="240" w:lineRule="auto"/>
    </w:pPr>
    <w:rPr>
      <w:rFonts w:eastAsia="Times New Roman" w:cs="Arial"/>
      <w:b/>
      <w:color w:val="000000" w:themeColor="text1"/>
      <w:sz w:val="28"/>
      <w:szCs w:val="48"/>
    </w:rPr>
  </w:style>
  <w:style w:type="paragraph" w:customStyle="1" w:styleId="F81EA1E4BEFE434986BC1A83A602EAD814">
    <w:name w:val="F81EA1E4BEFE434986BC1A83A602EAD814"/>
    <w:rsid w:val="00ED6087"/>
    <w:pPr>
      <w:spacing w:after="0" w:line="240" w:lineRule="auto"/>
    </w:pPr>
    <w:rPr>
      <w:rFonts w:eastAsia="Times New Roman" w:cs="Arial"/>
      <w:b/>
      <w:color w:val="000000" w:themeColor="text1"/>
      <w:sz w:val="28"/>
      <w:szCs w:val="48"/>
    </w:rPr>
  </w:style>
  <w:style w:type="paragraph" w:customStyle="1" w:styleId="57E1408396D44095AC4208E1B46E6E6D14">
    <w:name w:val="57E1408396D44095AC4208E1B46E6E6D14"/>
    <w:rsid w:val="00ED6087"/>
    <w:pPr>
      <w:spacing w:after="0" w:line="240" w:lineRule="auto"/>
    </w:pPr>
    <w:rPr>
      <w:rFonts w:eastAsia="Times New Roman" w:cs="Arial"/>
      <w:b/>
      <w:color w:val="000000" w:themeColor="text1"/>
      <w:sz w:val="28"/>
      <w:szCs w:val="48"/>
    </w:rPr>
  </w:style>
  <w:style w:type="paragraph" w:customStyle="1" w:styleId="4874FCF3925B40709105A239891B952914">
    <w:name w:val="4874FCF3925B40709105A239891B952914"/>
    <w:rsid w:val="00ED6087"/>
    <w:pPr>
      <w:spacing w:after="0" w:line="240" w:lineRule="auto"/>
    </w:pPr>
    <w:rPr>
      <w:rFonts w:eastAsia="Times New Roman" w:cs="Arial"/>
      <w:b/>
      <w:color w:val="000000" w:themeColor="text1"/>
      <w:sz w:val="28"/>
      <w:szCs w:val="48"/>
    </w:rPr>
  </w:style>
  <w:style w:type="paragraph" w:customStyle="1" w:styleId="EAF96CBB0A0D428F8C16F1BFFCD9BC2A14">
    <w:name w:val="EAF96CBB0A0D428F8C16F1BFFCD9BC2A14"/>
    <w:rsid w:val="00ED6087"/>
    <w:pPr>
      <w:spacing w:after="0" w:line="240" w:lineRule="auto"/>
    </w:pPr>
    <w:rPr>
      <w:rFonts w:eastAsia="Times New Roman" w:cs="Arial"/>
      <w:b/>
      <w:color w:val="000000" w:themeColor="text1"/>
      <w:sz w:val="28"/>
      <w:szCs w:val="48"/>
    </w:rPr>
  </w:style>
  <w:style w:type="paragraph" w:customStyle="1" w:styleId="4D5F63E99A264CA2ACCEDCBA4B4602A414">
    <w:name w:val="4D5F63E99A264CA2ACCEDCBA4B4602A414"/>
    <w:rsid w:val="00ED6087"/>
    <w:pPr>
      <w:spacing w:after="0" w:line="240" w:lineRule="auto"/>
    </w:pPr>
    <w:rPr>
      <w:rFonts w:eastAsia="Times New Roman" w:cs="Arial"/>
      <w:b/>
      <w:color w:val="000000" w:themeColor="text1"/>
      <w:sz w:val="28"/>
      <w:szCs w:val="48"/>
    </w:rPr>
  </w:style>
  <w:style w:type="paragraph" w:customStyle="1" w:styleId="2D8326B991AC49BF8FD4BA7EE93A5C3C14">
    <w:name w:val="2D8326B991AC49BF8FD4BA7EE93A5C3C14"/>
    <w:rsid w:val="00ED6087"/>
    <w:pPr>
      <w:spacing w:after="0" w:line="240" w:lineRule="auto"/>
    </w:pPr>
    <w:rPr>
      <w:rFonts w:eastAsia="Times New Roman" w:cs="Arial"/>
      <w:b/>
      <w:color w:val="000000" w:themeColor="text1"/>
      <w:sz w:val="28"/>
      <w:szCs w:val="48"/>
    </w:rPr>
  </w:style>
  <w:style w:type="paragraph" w:customStyle="1" w:styleId="322C52009DEA4A85B9E436CF8208478614">
    <w:name w:val="322C52009DEA4A85B9E436CF82084786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4">
    <w:name w:val="C50B6D20552B41E4BE3685F20D0CD65E14"/>
    <w:rsid w:val="00ED6087"/>
    <w:pPr>
      <w:spacing w:after="0" w:line="240" w:lineRule="auto"/>
    </w:pPr>
    <w:rPr>
      <w:rFonts w:eastAsia="Times New Roman" w:cs="Arial"/>
      <w:b/>
      <w:color w:val="000000" w:themeColor="text1"/>
      <w:sz w:val="28"/>
      <w:szCs w:val="48"/>
    </w:rPr>
  </w:style>
  <w:style w:type="paragraph" w:customStyle="1" w:styleId="7BCBC938EC064185A1E49D97BCBA687A14">
    <w:name w:val="7BCBC938EC064185A1E49D97BCBA687A14"/>
    <w:rsid w:val="00ED6087"/>
    <w:pPr>
      <w:spacing w:after="0" w:line="240" w:lineRule="auto"/>
    </w:pPr>
    <w:rPr>
      <w:rFonts w:eastAsia="Times New Roman" w:cs="Arial"/>
      <w:b/>
      <w:color w:val="000000" w:themeColor="text1"/>
      <w:sz w:val="28"/>
      <w:szCs w:val="48"/>
    </w:rPr>
  </w:style>
  <w:style w:type="paragraph" w:customStyle="1" w:styleId="D8B5BDB16A784390A584F064C2F9153B14">
    <w:name w:val="D8B5BDB16A784390A584F064C2F9153B14"/>
    <w:rsid w:val="00ED6087"/>
    <w:pPr>
      <w:spacing w:after="0" w:line="240" w:lineRule="auto"/>
    </w:pPr>
    <w:rPr>
      <w:rFonts w:eastAsia="Times New Roman" w:cs="Arial"/>
      <w:b/>
      <w:color w:val="000000" w:themeColor="text1"/>
      <w:sz w:val="28"/>
      <w:szCs w:val="48"/>
    </w:rPr>
  </w:style>
  <w:style w:type="paragraph" w:customStyle="1" w:styleId="ECE9D09B0BBF41E6B3EC08413AD143ED14">
    <w:name w:val="ECE9D09B0BBF41E6B3EC08413AD143ED14"/>
    <w:rsid w:val="00ED6087"/>
    <w:pPr>
      <w:spacing w:after="0" w:line="240" w:lineRule="auto"/>
    </w:pPr>
    <w:rPr>
      <w:rFonts w:eastAsia="Times New Roman" w:cs="Arial"/>
      <w:b/>
      <w:color w:val="000000" w:themeColor="text1"/>
      <w:sz w:val="28"/>
      <w:szCs w:val="48"/>
    </w:rPr>
  </w:style>
  <w:style w:type="paragraph" w:customStyle="1" w:styleId="A69B3D092B8244EBA074483D576BE16914">
    <w:name w:val="A69B3D092B8244EBA074483D576BE169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4">
    <w:name w:val="8694AEFF12B34CB3A465B0D40F27E31114"/>
    <w:rsid w:val="00ED6087"/>
    <w:pPr>
      <w:spacing w:after="0" w:line="240" w:lineRule="auto"/>
    </w:pPr>
    <w:rPr>
      <w:rFonts w:eastAsia="Times New Roman" w:cs="Arial"/>
      <w:b/>
      <w:color w:val="000000" w:themeColor="text1"/>
      <w:sz w:val="28"/>
      <w:szCs w:val="48"/>
    </w:rPr>
  </w:style>
  <w:style w:type="paragraph" w:customStyle="1" w:styleId="F28AA88D0F2E4A79A1727CE2B47A50E914">
    <w:name w:val="F28AA88D0F2E4A79A1727CE2B47A50E914"/>
    <w:rsid w:val="00ED6087"/>
    <w:pPr>
      <w:spacing w:after="0" w:line="240" w:lineRule="auto"/>
    </w:pPr>
    <w:rPr>
      <w:rFonts w:eastAsia="Times New Roman" w:cs="Arial"/>
      <w:b/>
      <w:color w:val="000000" w:themeColor="text1"/>
      <w:sz w:val="28"/>
      <w:szCs w:val="48"/>
    </w:rPr>
  </w:style>
  <w:style w:type="paragraph" w:customStyle="1" w:styleId="A747DBA642F64E2C9284042BCC40D3CB14">
    <w:name w:val="A747DBA642F64E2C9284042BCC40D3CB14"/>
    <w:rsid w:val="00ED6087"/>
    <w:pPr>
      <w:spacing w:after="0" w:line="240" w:lineRule="auto"/>
    </w:pPr>
    <w:rPr>
      <w:rFonts w:eastAsia="Times New Roman" w:cs="Arial"/>
      <w:b/>
      <w:color w:val="000000" w:themeColor="text1"/>
      <w:sz w:val="28"/>
      <w:szCs w:val="48"/>
    </w:rPr>
  </w:style>
  <w:style w:type="paragraph" w:customStyle="1" w:styleId="45DED119298B48509663AAA8EE81FD9C14">
    <w:name w:val="45DED119298B48509663AAA8EE81FD9C14"/>
    <w:rsid w:val="00ED6087"/>
    <w:pPr>
      <w:spacing w:after="0" w:line="240" w:lineRule="auto"/>
    </w:pPr>
    <w:rPr>
      <w:rFonts w:eastAsia="Times New Roman" w:cs="Arial"/>
      <w:b/>
      <w:color w:val="000000" w:themeColor="text1"/>
      <w:sz w:val="28"/>
      <w:szCs w:val="48"/>
    </w:rPr>
  </w:style>
  <w:style w:type="paragraph" w:customStyle="1" w:styleId="661B542D99A544C0A681C00353EE80C614">
    <w:name w:val="661B542D99A544C0A681C00353EE80C614"/>
    <w:rsid w:val="00ED6087"/>
    <w:pPr>
      <w:spacing w:after="0" w:line="240" w:lineRule="auto"/>
    </w:pPr>
    <w:rPr>
      <w:rFonts w:eastAsia="Times New Roman" w:cs="Arial"/>
      <w:b/>
      <w:color w:val="000000" w:themeColor="text1"/>
      <w:sz w:val="28"/>
      <w:szCs w:val="48"/>
    </w:rPr>
  </w:style>
  <w:style w:type="paragraph" w:customStyle="1" w:styleId="6AAC33E9E49846F2B581CFFC5EC6889D14">
    <w:name w:val="6AAC33E9E49846F2B581CFFC5EC6889D14"/>
    <w:rsid w:val="00ED6087"/>
    <w:pPr>
      <w:spacing w:after="0" w:line="240" w:lineRule="auto"/>
    </w:pPr>
    <w:rPr>
      <w:rFonts w:eastAsia="Times New Roman" w:cs="Arial"/>
      <w:b/>
      <w:color w:val="000000" w:themeColor="text1"/>
      <w:sz w:val="28"/>
      <w:szCs w:val="48"/>
    </w:rPr>
  </w:style>
  <w:style w:type="paragraph" w:customStyle="1" w:styleId="809FD7B8E6B440BBBAB7CC81BBF8010314">
    <w:name w:val="809FD7B8E6B440BBBAB7CC81BBF8010314"/>
    <w:rsid w:val="00ED6087"/>
    <w:pPr>
      <w:spacing w:after="0" w:line="240" w:lineRule="auto"/>
    </w:pPr>
    <w:rPr>
      <w:rFonts w:eastAsia="Times New Roman" w:cs="Arial"/>
      <w:b/>
      <w:color w:val="000000" w:themeColor="text1"/>
      <w:sz w:val="28"/>
      <w:szCs w:val="48"/>
    </w:rPr>
  </w:style>
  <w:style w:type="paragraph" w:customStyle="1" w:styleId="B51E4C37DC594DC49464BBCE87EA641814">
    <w:name w:val="B51E4C37DC594DC49464BBCE87EA641814"/>
    <w:rsid w:val="00ED6087"/>
    <w:pPr>
      <w:spacing w:after="0" w:line="240" w:lineRule="auto"/>
    </w:pPr>
    <w:rPr>
      <w:rFonts w:eastAsia="Times New Roman" w:cs="Arial"/>
      <w:b/>
      <w:color w:val="000000" w:themeColor="text1"/>
      <w:sz w:val="28"/>
      <w:szCs w:val="48"/>
    </w:rPr>
  </w:style>
  <w:style w:type="paragraph" w:customStyle="1" w:styleId="FB8618AF25494088ADB273E33E6A038714">
    <w:name w:val="FB8618AF25494088ADB273E33E6A038714"/>
    <w:rsid w:val="00ED6087"/>
    <w:pPr>
      <w:spacing w:after="0" w:line="240" w:lineRule="auto"/>
    </w:pPr>
    <w:rPr>
      <w:rFonts w:eastAsia="Times New Roman" w:cs="Arial"/>
      <w:b/>
      <w:color w:val="000000" w:themeColor="text1"/>
      <w:sz w:val="28"/>
      <w:szCs w:val="48"/>
    </w:rPr>
  </w:style>
  <w:style w:type="paragraph" w:customStyle="1" w:styleId="C90A79AEE198458BA82B8098A14691B214">
    <w:name w:val="C90A79AEE198458BA82B8098A14691B214"/>
    <w:rsid w:val="00ED6087"/>
    <w:pPr>
      <w:spacing w:after="0" w:line="240" w:lineRule="auto"/>
    </w:pPr>
    <w:rPr>
      <w:rFonts w:eastAsia="Times New Roman" w:cs="Arial"/>
      <w:b/>
      <w:color w:val="000000" w:themeColor="text1"/>
      <w:sz w:val="28"/>
      <w:szCs w:val="48"/>
    </w:rPr>
  </w:style>
  <w:style w:type="paragraph" w:customStyle="1" w:styleId="98BAC1DB009541F19E2359B53E9BD5B114">
    <w:name w:val="98BAC1DB009541F19E2359B53E9BD5B114"/>
    <w:rsid w:val="00ED6087"/>
    <w:pPr>
      <w:spacing w:after="0" w:line="240" w:lineRule="auto"/>
    </w:pPr>
    <w:rPr>
      <w:rFonts w:eastAsia="Times New Roman" w:cs="Arial"/>
      <w:b/>
      <w:color w:val="000000" w:themeColor="text1"/>
      <w:sz w:val="28"/>
      <w:szCs w:val="48"/>
    </w:rPr>
  </w:style>
  <w:style w:type="paragraph" w:customStyle="1" w:styleId="28E52562F6CE4725AD295B7BAC0E5B9D14">
    <w:name w:val="28E52562F6CE4725AD295B7BAC0E5B9D14"/>
    <w:rsid w:val="00ED6087"/>
    <w:pPr>
      <w:spacing w:after="0" w:line="240" w:lineRule="auto"/>
    </w:pPr>
    <w:rPr>
      <w:rFonts w:eastAsia="Times New Roman" w:cs="Arial"/>
      <w:b/>
      <w:color w:val="000000" w:themeColor="text1"/>
      <w:sz w:val="28"/>
      <w:szCs w:val="48"/>
    </w:rPr>
  </w:style>
  <w:style w:type="paragraph" w:customStyle="1" w:styleId="046347BB8D334AF7986BABC03C08204814">
    <w:name w:val="046347BB8D334AF7986BABC03C082048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1">
    <w:name w:val="EFE625F00D1442DC855883C4AFD167EB11"/>
    <w:rsid w:val="00ED6087"/>
    <w:pPr>
      <w:spacing w:after="0" w:line="240" w:lineRule="auto"/>
    </w:pPr>
    <w:rPr>
      <w:color w:val="0D0D0D" w:themeColor="text1" w:themeTint="F2"/>
      <w:sz w:val="28"/>
      <w:szCs w:val="24"/>
      <w:lang w:bidi="en-US"/>
    </w:rPr>
  </w:style>
  <w:style w:type="paragraph" w:customStyle="1" w:styleId="29C36073041B47A887CFAE79A05136A111">
    <w:name w:val="29C36073041B47A887CFAE79A05136A111"/>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1">
    <w:name w:val="A21CB0C1CD3040FE96B4137A9B614B9211"/>
    <w:rsid w:val="00ED6087"/>
    <w:pPr>
      <w:spacing w:after="0" w:line="240" w:lineRule="auto"/>
    </w:pPr>
    <w:rPr>
      <w:color w:val="0D0D0D" w:themeColor="text1" w:themeTint="F2"/>
      <w:sz w:val="28"/>
      <w:szCs w:val="24"/>
      <w:lang w:bidi="en-US"/>
    </w:rPr>
  </w:style>
  <w:style w:type="paragraph" w:customStyle="1" w:styleId="22C3244D7989475B930E2D5F24D19FCA15">
    <w:name w:val="22C3244D7989475B930E2D5F24D19FCA15"/>
    <w:rsid w:val="00ED6087"/>
    <w:pPr>
      <w:spacing w:after="0" w:line="240" w:lineRule="auto"/>
    </w:pPr>
    <w:rPr>
      <w:color w:val="0D0D0D" w:themeColor="text1" w:themeTint="F2"/>
      <w:sz w:val="28"/>
      <w:szCs w:val="24"/>
      <w:lang w:bidi="en-US"/>
    </w:rPr>
  </w:style>
  <w:style w:type="paragraph" w:customStyle="1" w:styleId="B6F2C383A6264AF8B5A7092BC9AD3F8115">
    <w:name w:val="B6F2C383A6264AF8B5A7092BC9AD3F81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5">
    <w:name w:val="B686063071F94B0CA6B1492A45C5B22215"/>
    <w:rsid w:val="00ED6087"/>
    <w:pPr>
      <w:spacing w:after="0" w:line="240" w:lineRule="auto"/>
    </w:pPr>
    <w:rPr>
      <w:rFonts w:eastAsia="Times New Roman" w:cs="Arial"/>
      <w:b/>
      <w:color w:val="000000" w:themeColor="text1"/>
      <w:sz w:val="28"/>
      <w:szCs w:val="48"/>
    </w:rPr>
  </w:style>
  <w:style w:type="paragraph" w:customStyle="1" w:styleId="9C09A44DE7994ED3883A76699F91644115">
    <w:name w:val="9C09A44DE7994ED3883A76699F91644115"/>
    <w:rsid w:val="00ED6087"/>
    <w:pPr>
      <w:spacing w:after="0" w:line="240" w:lineRule="auto"/>
    </w:pPr>
    <w:rPr>
      <w:rFonts w:eastAsia="Times New Roman" w:cs="Arial"/>
      <w:b/>
      <w:color w:val="000000" w:themeColor="text1"/>
      <w:sz w:val="28"/>
      <w:szCs w:val="48"/>
    </w:rPr>
  </w:style>
  <w:style w:type="paragraph" w:customStyle="1" w:styleId="153F3E3F246643EB86C6A313E0A421A915">
    <w:name w:val="153F3E3F246643EB86C6A313E0A421A915"/>
    <w:rsid w:val="00ED6087"/>
    <w:pPr>
      <w:spacing w:after="0" w:line="240" w:lineRule="auto"/>
    </w:pPr>
    <w:rPr>
      <w:rFonts w:eastAsia="Times New Roman" w:cs="Arial"/>
      <w:b/>
      <w:color w:val="000000" w:themeColor="text1"/>
      <w:sz w:val="28"/>
      <w:szCs w:val="48"/>
    </w:rPr>
  </w:style>
  <w:style w:type="paragraph" w:customStyle="1" w:styleId="FB180515D3444FA3959E5B4B137E11C615">
    <w:name w:val="FB180515D3444FA3959E5B4B137E11C615"/>
    <w:rsid w:val="00ED6087"/>
    <w:pPr>
      <w:spacing w:after="0" w:line="240" w:lineRule="auto"/>
    </w:pPr>
    <w:rPr>
      <w:rFonts w:eastAsia="Times New Roman" w:cs="Arial"/>
      <w:b/>
      <w:color w:val="000000" w:themeColor="text1"/>
      <w:sz w:val="28"/>
      <w:szCs w:val="48"/>
    </w:rPr>
  </w:style>
  <w:style w:type="paragraph" w:customStyle="1" w:styleId="0266FAE56D1945D0917F1F3315C2ADEA15">
    <w:name w:val="0266FAE56D1945D0917F1F3315C2ADEA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5">
    <w:name w:val="7564FC768E504D62B0E7081A9209A7B115"/>
    <w:rsid w:val="00ED6087"/>
    <w:pPr>
      <w:spacing w:after="0" w:line="240" w:lineRule="auto"/>
    </w:pPr>
    <w:rPr>
      <w:rFonts w:eastAsia="Times New Roman" w:cs="Arial"/>
      <w:b/>
      <w:color w:val="000000" w:themeColor="text1"/>
      <w:sz w:val="28"/>
      <w:szCs w:val="48"/>
    </w:rPr>
  </w:style>
  <w:style w:type="paragraph" w:customStyle="1" w:styleId="993E724E3BBA402DB2F1760FCCA4E60715">
    <w:name w:val="993E724E3BBA402DB2F1760FCCA4E60715"/>
    <w:rsid w:val="00ED6087"/>
    <w:pPr>
      <w:spacing w:after="0" w:line="240" w:lineRule="auto"/>
    </w:pPr>
    <w:rPr>
      <w:rFonts w:eastAsia="Times New Roman" w:cs="Arial"/>
      <w:b/>
      <w:color w:val="000000" w:themeColor="text1"/>
      <w:sz w:val="28"/>
      <w:szCs w:val="48"/>
    </w:rPr>
  </w:style>
  <w:style w:type="paragraph" w:customStyle="1" w:styleId="9E62DD825E49422FA35464E5F8398ACB15">
    <w:name w:val="9E62DD825E49422FA35464E5F8398ACB15"/>
    <w:rsid w:val="00ED6087"/>
    <w:pPr>
      <w:spacing w:after="0" w:line="240" w:lineRule="auto"/>
    </w:pPr>
    <w:rPr>
      <w:rFonts w:eastAsia="Times New Roman" w:cs="Arial"/>
      <w:b/>
      <w:color w:val="000000" w:themeColor="text1"/>
      <w:sz w:val="28"/>
      <w:szCs w:val="48"/>
    </w:rPr>
  </w:style>
  <w:style w:type="paragraph" w:customStyle="1" w:styleId="79F311AE86374BEFA0A6D8956258E37A15">
    <w:name w:val="79F311AE86374BEFA0A6D8956258E37A15"/>
    <w:rsid w:val="00ED6087"/>
    <w:pPr>
      <w:spacing w:after="0" w:line="240" w:lineRule="auto"/>
    </w:pPr>
    <w:rPr>
      <w:rFonts w:eastAsia="Times New Roman" w:cs="Arial"/>
      <w:b/>
      <w:color w:val="000000" w:themeColor="text1"/>
      <w:sz w:val="28"/>
      <w:szCs w:val="48"/>
    </w:rPr>
  </w:style>
  <w:style w:type="paragraph" w:customStyle="1" w:styleId="7C544A51375E4486A71E6549D05B36ED15">
    <w:name w:val="7C544A51375E4486A71E6549D05B36ED15"/>
    <w:rsid w:val="00ED6087"/>
    <w:pPr>
      <w:spacing w:after="0" w:line="240" w:lineRule="auto"/>
    </w:pPr>
    <w:rPr>
      <w:rFonts w:eastAsia="Times New Roman" w:cs="Arial"/>
      <w:b/>
      <w:color w:val="000000" w:themeColor="text1"/>
      <w:sz w:val="28"/>
      <w:szCs w:val="48"/>
    </w:rPr>
  </w:style>
  <w:style w:type="paragraph" w:customStyle="1" w:styleId="302856C8715B43A8A4A434E4FCADF04A15">
    <w:name w:val="302856C8715B43A8A4A434E4FCADF04A15"/>
    <w:rsid w:val="00ED6087"/>
    <w:pPr>
      <w:spacing w:after="0" w:line="240" w:lineRule="auto"/>
    </w:pPr>
    <w:rPr>
      <w:rFonts w:eastAsia="Times New Roman" w:cs="Arial"/>
      <w:b/>
      <w:color w:val="000000" w:themeColor="text1"/>
      <w:sz w:val="28"/>
      <w:szCs w:val="48"/>
    </w:rPr>
  </w:style>
  <w:style w:type="paragraph" w:customStyle="1" w:styleId="D0E0D200DAE84332A1110594101BCFFC15">
    <w:name w:val="D0E0D200DAE84332A1110594101BCFFC15"/>
    <w:rsid w:val="00ED6087"/>
    <w:pPr>
      <w:spacing w:after="0" w:line="240" w:lineRule="auto"/>
    </w:pPr>
    <w:rPr>
      <w:rFonts w:eastAsia="Times New Roman" w:cs="Arial"/>
      <w:b/>
      <w:color w:val="000000" w:themeColor="text1"/>
      <w:sz w:val="28"/>
      <w:szCs w:val="48"/>
    </w:rPr>
  </w:style>
  <w:style w:type="paragraph" w:customStyle="1" w:styleId="60A7D69746D5434BB187A3FDA50ED8E115">
    <w:name w:val="60A7D69746D5434BB187A3FDA50ED8E115"/>
    <w:rsid w:val="00ED6087"/>
    <w:pPr>
      <w:spacing w:after="0" w:line="240" w:lineRule="auto"/>
    </w:pPr>
    <w:rPr>
      <w:rFonts w:eastAsia="Times New Roman" w:cs="Arial"/>
      <w:b/>
      <w:color w:val="000000" w:themeColor="text1"/>
      <w:sz w:val="28"/>
      <w:szCs w:val="48"/>
    </w:rPr>
  </w:style>
  <w:style w:type="paragraph" w:customStyle="1" w:styleId="0A3980F483E745A68E004D8648A3D55015">
    <w:name w:val="0A3980F483E745A68E004D8648A3D55015"/>
    <w:rsid w:val="00ED6087"/>
    <w:pPr>
      <w:spacing w:after="0" w:line="240" w:lineRule="auto"/>
    </w:pPr>
    <w:rPr>
      <w:rFonts w:eastAsia="Times New Roman" w:cs="Arial"/>
      <w:b/>
      <w:color w:val="000000" w:themeColor="text1"/>
      <w:sz w:val="28"/>
      <w:szCs w:val="48"/>
    </w:rPr>
  </w:style>
  <w:style w:type="paragraph" w:customStyle="1" w:styleId="17A74174E08D4C5B84A5B948D9A2323F15">
    <w:name w:val="17A74174E08D4C5B84A5B948D9A2323F15"/>
    <w:rsid w:val="00ED6087"/>
    <w:pPr>
      <w:spacing w:after="0" w:line="240" w:lineRule="auto"/>
    </w:pPr>
    <w:rPr>
      <w:rFonts w:eastAsia="Times New Roman" w:cs="Arial"/>
      <w:b/>
      <w:color w:val="000000" w:themeColor="text1"/>
      <w:sz w:val="28"/>
      <w:szCs w:val="48"/>
    </w:rPr>
  </w:style>
  <w:style w:type="paragraph" w:customStyle="1" w:styleId="C760B7099DF349F0BAFB641A41CA7CF315">
    <w:name w:val="C760B7099DF349F0BAFB641A41CA7CF315"/>
    <w:rsid w:val="00ED6087"/>
    <w:pPr>
      <w:spacing w:after="0" w:line="240" w:lineRule="auto"/>
    </w:pPr>
    <w:rPr>
      <w:rFonts w:eastAsia="Times New Roman" w:cs="Arial"/>
      <w:b/>
      <w:color w:val="000000" w:themeColor="text1"/>
      <w:sz w:val="28"/>
      <w:szCs w:val="48"/>
    </w:rPr>
  </w:style>
  <w:style w:type="paragraph" w:customStyle="1" w:styleId="47DBCEB8F6A24388819DD110D8CF5E9515">
    <w:name w:val="47DBCEB8F6A24388819DD110D8CF5E9515"/>
    <w:rsid w:val="00ED6087"/>
    <w:pPr>
      <w:spacing w:after="0" w:line="240" w:lineRule="auto"/>
    </w:pPr>
    <w:rPr>
      <w:rFonts w:eastAsia="Times New Roman" w:cs="Arial"/>
      <w:b/>
      <w:color w:val="000000" w:themeColor="text1"/>
      <w:sz w:val="28"/>
      <w:szCs w:val="48"/>
    </w:rPr>
  </w:style>
  <w:style w:type="paragraph" w:customStyle="1" w:styleId="5C82DB2D6DA949B782C70BCA5ABFF81A15">
    <w:name w:val="5C82DB2D6DA949B782C70BCA5ABFF81A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5">
    <w:name w:val="0D4FB978FF5C459D8B91BE6308A1983E15"/>
    <w:rsid w:val="00ED6087"/>
    <w:pPr>
      <w:spacing w:after="0" w:line="240" w:lineRule="auto"/>
    </w:pPr>
    <w:rPr>
      <w:rFonts w:eastAsia="Times New Roman" w:cs="Arial"/>
      <w:b/>
      <w:color w:val="000000" w:themeColor="text1"/>
      <w:sz w:val="28"/>
      <w:szCs w:val="48"/>
    </w:rPr>
  </w:style>
  <w:style w:type="paragraph" w:customStyle="1" w:styleId="0C7DC8CA078B4D33B0B7C6B9004FF19F15">
    <w:name w:val="0C7DC8CA078B4D33B0B7C6B9004FF19F15"/>
    <w:rsid w:val="00ED6087"/>
    <w:pPr>
      <w:spacing w:after="0" w:line="240" w:lineRule="auto"/>
    </w:pPr>
    <w:rPr>
      <w:rFonts w:eastAsia="Times New Roman" w:cs="Arial"/>
      <w:b/>
      <w:color w:val="000000" w:themeColor="text1"/>
      <w:sz w:val="28"/>
      <w:szCs w:val="48"/>
    </w:rPr>
  </w:style>
  <w:style w:type="paragraph" w:customStyle="1" w:styleId="F30F7186ACDB44A5B816810F2590EF9F15">
    <w:name w:val="F30F7186ACDB44A5B816810F2590EF9F15"/>
    <w:rsid w:val="00ED6087"/>
    <w:pPr>
      <w:spacing w:after="0" w:line="240" w:lineRule="auto"/>
    </w:pPr>
    <w:rPr>
      <w:rFonts w:eastAsia="Times New Roman" w:cs="Arial"/>
      <w:b/>
      <w:color w:val="000000" w:themeColor="text1"/>
      <w:sz w:val="28"/>
      <w:szCs w:val="48"/>
    </w:rPr>
  </w:style>
  <w:style w:type="paragraph" w:customStyle="1" w:styleId="E1FEC7E0E8094E3480A55298B2B55AF315">
    <w:name w:val="E1FEC7E0E8094E3480A55298B2B55AF315"/>
    <w:rsid w:val="00ED6087"/>
    <w:pPr>
      <w:spacing w:after="0" w:line="240" w:lineRule="auto"/>
    </w:pPr>
    <w:rPr>
      <w:rFonts w:eastAsia="Times New Roman" w:cs="Arial"/>
      <w:b/>
      <w:color w:val="000000" w:themeColor="text1"/>
      <w:sz w:val="28"/>
      <w:szCs w:val="48"/>
    </w:rPr>
  </w:style>
  <w:style w:type="paragraph" w:customStyle="1" w:styleId="AAC032C818774261883E7E2FA5B97F5E15">
    <w:name w:val="AAC032C818774261883E7E2FA5B97F5E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5">
    <w:name w:val="D5B50B834D434939865C1C2B5F9EEA1C15"/>
    <w:rsid w:val="00ED6087"/>
    <w:pPr>
      <w:spacing w:after="0" w:line="240" w:lineRule="auto"/>
    </w:pPr>
    <w:rPr>
      <w:rFonts w:eastAsia="Times New Roman" w:cs="Arial"/>
      <w:b/>
      <w:color w:val="000000" w:themeColor="text1"/>
      <w:sz w:val="28"/>
      <w:szCs w:val="48"/>
    </w:rPr>
  </w:style>
  <w:style w:type="paragraph" w:customStyle="1" w:styleId="4A0B05AFD53B4FE8974D47536A7FCA3215">
    <w:name w:val="4A0B05AFD53B4FE8974D47536A7FCA3215"/>
    <w:rsid w:val="00ED6087"/>
    <w:pPr>
      <w:spacing w:after="0" w:line="240" w:lineRule="auto"/>
    </w:pPr>
    <w:rPr>
      <w:rFonts w:eastAsia="Times New Roman" w:cs="Arial"/>
      <w:b/>
      <w:color w:val="000000" w:themeColor="text1"/>
      <w:sz w:val="28"/>
      <w:szCs w:val="48"/>
    </w:rPr>
  </w:style>
  <w:style w:type="paragraph" w:customStyle="1" w:styleId="CF0F4FCDA8C74B8AB95D2AA96BABC4A415">
    <w:name w:val="CF0F4FCDA8C74B8AB95D2AA96BABC4A415"/>
    <w:rsid w:val="00ED6087"/>
    <w:pPr>
      <w:spacing w:after="0" w:line="240" w:lineRule="auto"/>
    </w:pPr>
    <w:rPr>
      <w:rFonts w:eastAsia="Times New Roman" w:cs="Arial"/>
      <w:b/>
      <w:color w:val="000000" w:themeColor="text1"/>
      <w:sz w:val="28"/>
      <w:szCs w:val="48"/>
    </w:rPr>
  </w:style>
  <w:style w:type="paragraph" w:customStyle="1" w:styleId="0AC0E1F1CF024A2F9C85652203FC5D0E15">
    <w:name w:val="0AC0E1F1CF024A2F9C85652203FC5D0E15"/>
    <w:rsid w:val="00ED6087"/>
    <w:pPr>
      <w:spacing w:after="0" w:line="240" w:lineRule="auto"/>
    </w:pPr>
    <w:rPr>
      <w:rFonts w:eastAsia="Times New Roman" w:cs="Arial"/>
      <w:b/>
      <w:color w:val="000000" w:themeColor="text1"/>
      <w:sz w:val="28"/>
      <w:szCs w:val="48"/>
    </w:rPr>
  </w:style>
  <w:style w:type="paragraph" w:customStyle="1" w:styleId="A13EF39FBA104F929CD1AFCE18C198C115">
    <w:name w:val="A13EF39FBA104F929CD1AFCE18C198C115"/>
    <w:rsid w:val="00ED6087"/>
    <w:pPr>
      <w:spacing w:after="0" w:line="240" w:lineRule="auto"/>
    </w:pPr>
    <w:rPr>
      <w:rFonts w:eastAsia="Times New Roman" w:cs="Arial"/>
      <w:b/>
      <w:color w:val="000000" w:themeColor="text1"/>
      <w:sz w:val="28"/>
      <w:szCs w:val="48"/>
    </w:rPr>
  </w:style>
  <w:style w:type="paragraph" w:customStyle="1" w:styleId="0B6A1C5589744123BDA7AAB89893388215">
    <w:name w:val="0B6A1C5589744123BDA7AAB89893388215"/>
    <w:rsid w:val="00ED6087"/>
    <w:pPr>
      <w:spacing w:after="0" w:line="240" w:lineRule="auto"/>
    </w:pPr>
    <w:rPr>
      <w:rFonts w:eastAsia="Times New Roman" w:cs="Arial"/>
      <w:b/>
      <w:color w:val="000000" w:themeColor="text1"/>
      <w:sz w:val="28"/>
      <w:szCs w:val="48"/>
    </w:rPr>
  </w:style>
  <w:style w:type="paragraph" w:customStyle="1" w:styleId="F81EA1E4BEFE434986BC1A83A602EAD815">
    <w:name w:val="F81EA1E4BEFE434986BC1A83A602EAD815"/>
    <w:rsid w:val="00ED6087"/>
    <w:pPr>
      <w:spacing w:after="0" w:line="240" w:lineRule="auto"/>
    </w:pPr>
    <w:rPr>
      <w:rFonts w:eastAsia="Times New Roman" w:cs="Arial"/>
      <w:b/>
      <w:color w:val="000000" w:themeColor="text1"/>
      <w:sz w:val="28"/>
      <w:szCs w:val="48"/>
    </w:rPr>
  </w:style>
  <w:style w:type="paragraph" w:customStyle="1" w:styleId="57E1408396D44095AC4208E1B46E6E6D15">
    <w:name w:val="57E1408396D44095AC4208E1B46E6E6D15"/>
    <w:rsid w:val="00ED6087"/>
    <w:pPr>
      <w:spacing w:after="0" w:line="240" w:lineRule="auto"/>
    </w:pPr>
    <w:rPr>
      <w:rFonts w:eastAsia="Times New Roman" w:cs="Arial"/>
      <w:b/>
      <w:color w:val="000000" w:themeColor="text1"/>
      <w:sz w:val="28"/>
      <w:szCs w:val="48"/>
    </w:rPr>
  </w:style>
  <w:style w:type="paragraph" w:customStyle="1" w:styleId="4874FCF3925B40709105A239891B952915">
    <w:name w:val="4874FCF3925B40709105A239891B952915"/>
    <w:rsid w:val="00ED6087"/>
    <w:pPr>
      <w:spacing w:after="0" w:line="240" w:lineRule="auto"/>
    </w:pPr>
    <w:rPr>
      <w:rFonts w:eastAsia="Times New Roman" w:cs="Arial"/>
      <w:b/>
      <w:color w:val="000000" w:themeColor="text1"/>
      <w:sz w:val="28"/>
      <w:szCs w:val="48"/>
    </w:rPr>
  </w:style>
  <w:style w:type="paragraph" w:customStyle="1" w:styleId="EAF96CBB0A0D428F8C16F1BFFCD9BC2A15">
    <w:name w:val="EAF96CBB0A0D428F8C16F1BFFCD9BC2A15"/>
    <w:rsid w:val="00ED6087"/>
    <w:pPr>
      <w:spacing w:after="0" w:line="240" w:lineRule="auto"/>
    </w:pPr>
    <w:rPr>
      <w:rFonts w:eastAsia="Times New Roman" w:cs="Arial"/>
      <w:b/>
      <w:color w:val="000000" w:themeColor="text1"/>
      <w:sz w:val="28"/>
      <w:szCs w:val="48"/>
    </w:rPr>
  </w:style>
  <w:style w:type="paragraph" w:customStyle="1" w:styleId="4D5F63E99A264CA2ACCEDCBA4B4602A415">
    <w:name w:val="4D5F63E99A264CA2ACCEDCBA4B4602A415"/>
    <w:rsid w:val="00ED6087"/>
    <w:pPr>
      <w:spacing w:after="0" w:line="240" w:lineRule="auto"/>
    </w:pPr>
    <w:rPr>
      <w:rFonts w:eastAsia="Times New Roman" w:cs="Arial"/>
      <w:b/>
      <w:color w:val="000000" w:themeColor="text1"/>
      <w:sz w:val="28"/>
      <w:szCs w:val="48"/>
    </w:rPr>
  </w:style>
  <w:style w:type="paragraph" w:customStyle="1" w:styleId="2D8326B991AC49BF8FD4BA7EE93A5C3C15">
    <w:name w:val="2D8326B991AC49BF8FD4BA7EE93A5C3C15"/>
    <w:rsid w:val="00ED6087"/>
    <w:pPr>
      <w:spacing w:after="0" w:line="240" w:lineRule="auto"/>
    </w:pPr>
    <w:rPr>
      <w:rFonts w:eastAsia="Times New Roman" w:cs="Arial"/>
      <w:b/>
      <w:color w:val="000000" w:themeColor="text1"/>
      <w:sz w:val="28"/>
      <w:szCs w:val="48"/>
    </w:rPr>
  </w:style>
  <w:style w:type="paragraph" w:customStyle="1" w:styleId="322C52009DEA4A85B9E436CF8208478615">
    <w:name w:val="322C52009DEA4A85B9E436CF82084786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5">
    <w:name w:val="C50B6D20552B41E4BE3685F20D0CD65E15"/>
    <w:rsid w:val="00ED6087"/>
    <w:pPr>
      <w:spacing w:after="0" w:line="240" w:lineRule="auto"/>
    </w:pPr>
    <w:rPr>
      <w:rFonts w:eastAsia="Times New Roman" w:cs="Arial"/>
      <w:b/>
      <w:color w:val="000000" w:themeColor="text1"/>
      <w:sz w:val="28"/>
      <w:szCs w:val="48"/>
    </w:rPr>
  </w:style>
  <w:style w:type="paragraph" w:customStyle="1" w:styleId="7BCBC938EC064185A1E49D97BCBA687A15">
    <w:name w:val="7BCBC938EC064185A1E49D97BCBA687A15"/>
    <w:rsid w:val="00ED6087"/>
    <w:pPr>
      <w:spacing w:after="0" w:line="240" w:lineRule="auto"/>
    </w:pPr>
    <w:rPr>
      <w:rFonts w:eastAsia="Times New Roman" w:cs="Arial"/>
      <w:b/>
      <w:color w:val="000000" w:themeColor="text1"/>
      <w:sz w:val="28"/>
      <w:szCs w:val="48"/>
    </w:rPr>
  </w:style>
  <w:style w:type="paragraph" w:customStyle="1" w:styleId="D8B5BDB16A784390A584F064C2F9153B15">
    <w:name w:val="D8B5BDB16A784390A584F064C2F9153B15"/>
    <w:rsid w:val="00ED6087"/>
    <w:pPr>
      <w:spacing w:after="0" w:line="240" w:lineRule="auto"/>
    </w:pPr>
    <w:rPr>
      <w:rFonts w:eastAsia="Times New Roman" w:cs="Arial"/>
      <w:b/>
      <w:color w:val="000000" w:themeColor="text1"/>
      <w:sz w:val="28"/>
      <w:szCs w:val="48"/>
    </w:rPr>
  </w:style>
  <w:style w:type="paragraph" w:customStyle="1" w:styleId="ECE9D09B0BBF41E6B3EC08413AD143ED15">
    <w:name w:val="ECE9D09B0BBF41E6B3EC08413AD143ED15"/>
    <w:rsid w:val="00ED6087"/>
    <w:pPr>
      <w:spacing w:after="0" w:line="240" w:lineRule="auto"/>
    </w:pPr>
    <w:rPr>
      <w:rFonts w:eastAsia="Times New Roman" w:cs="Arial"/>
      <w:b/>
      <w:color w:val="000000" w:themeColor="text1"/>
      <w:sz w:val="28"/>
      <w:szCs w:val="48"/>
    </w:rPr>
  </w:style>
  <w:style w:type="paragraph" w:customStyle="1" w:styleId="A69B3D092B8244EBA074483D576BE16915">
    <w:name w:val="A69B3D092B8244EBA074483D576BE169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5">
    <w:name w:val="8694AEFF12B34CB3A465B0D40F27E31115"/>
    <w:rsid w:val="00ED6087"/>
    <w:pPr>
      <w:spacing w:after="0" w:line="240" w:lineRule="auto"/>
    </w:pPr>
    <w:rPr>
      <w:rFonts w:eastAsia="Times New Roman" w:cs="Arial"/>
      <w:b/>
      <w:color w:val="000000" w:themeColor="text1"/>
      <w:sz w:val="28"/>
      <w:szCs w:val="48"/>
    </w:rPr>
  </w:style>
  <w:style w:type="paragraph" w:customStyle="1" w:styleId="F28AA88D0F2E4A79A1727CE2B47A50E915">
    <w:name w:val="F28AA88D0F2E4A79A1727CE2B47A50E915"/>
    <w:rsid w:val="00ED6087"/>
    <w:pPr>
      <w:spacing w:after="0" w:line="240" w:lineRule="auto"/>
    </w:pPr>
    <w:rPr>
      <w:rFonts w:eastAsia="Times New Roman" w:cs="Arial"/>
      <w:b/>
      <w:color w:val="000000" w:themeColor="text1"/>
      <w:sz w:val="28"/>
      <w:szCs w:val="48"/>
    </w:rPr>
  </w:style>
  <w:style w:type="paragraph" w:customStyle="1" w:styleId="A747DBA642F64E2C9284042BCC40D3CB15">
    <w:name w:val="A747DBA642F64E2C9284042BCC40D3CB15"/>
    <w:rsid w:val="00ED6087"/>
    <w:pPr>
      <w:spacing w:after="0" w:line="240" w:lineRule="auto"/>
    </w:pPr>
    <w:rPr>
      <w:rFonts w:eastAsia="Times New Roman" w:cs="Arial"/>
      <w:b/>
      <w:color w:val="000000" w:themeColor="text1"/>
      <w:sz w:val="28"/>
      <w:szCs w:val="48"/>
    </w:rPr>
  </w:style>
  <w:style w:type="paragraph" w:customStyle="1" w:styleId="45DED119298B48509663AAA8EE81FD9C15">
    <w:name w:val="45DED119298B48509663AAA8EE81FD9C15"/>
    <w:rsid w:val="00ED6087"/>
    <w:pPr>
      <w:spacing w:after="0" w:line="240" w:lineRule="auto"/>
    </w:pPr>
    <w:rPr>
      <w:rFonts w:eastAsia="Times New Roman" w:cs="Arial"/>
      <w:b/>
      <w:color w:val="000000" w:themeColor="text1"/>
      <w:sz w:val="28"/>
      <w:szCs w:val="48"/>
    </w:rPr>
  </w:style>
  <w:style w:type="paragraph" w:customStyle="1" w:styleId="661B542D99A544C0A681C00353EE80C615">
    <w:name w:val="661B542D99A544C0A681C00353EE80C615"/>
    <w:rsid w:val="00ED6087"/>
    <w:pPr>
      <w:spacing w:after="0" w:line="240" w:lineRule="auto"/>
    </w:pPr>
    <w:rPr>
      <w:rFonts w:eastAsia="Times New Roman" w:cs="Arial"/>
      <w:b/>
      <w:color w:val="000000" w:themeColor="text1"/>
      <w:sz w:val="28"/>
      <w:szCs w:val="48"/>
    </w:rPr>
  </w:style>
  <w:style w:type="paragraph" w:customStyle="1" w:styleId="6AAC33E9E49846F2B581CFFC5EC6889D15">
    <w:name w:val="6AAC33E9E49846F2B581CFFC5EC6889D15"/>
    <w:rsid w:val="00ED6087"/>
    <w:pPr>
      <w:spacing w:after="0" w:line="240" w:lineRule="auto"/>
    </w:pPr>
    <w:rPr>
      <w:rFonts w:eastAsia="Times New Roman" w:cs="Arial"/>
      <w:b/>
      <w:color w:val="000000" w:themeColor="text1"/>
      <w:sz w:val="28"/>
      <w:szCs w:val="48"/>
    </w:rPr>
  </w:style>
  <w:style w:type="paragraph" w:customStyle="1" w:styleId="809FD7B8E6B440BBBAB7CC81BBF8010315">
    <w:name w:val="809FD7B8E6B440BBBAB7CC81BBF8010315"/>
    <w:rsid w:val="00ED6087"/>
    <w:pPr>
      <w:spacing w:after="0" w:line="240" w:lineRule="auto"/>
    </w:pPr>
    <w:rPr>
      <w:rFonts w:eastAsia="Times New Roman" w:cs="Arial"/>
      <w:b/>
      <w:color w:val="000000" w:themeColor="text1"/>
      <w:sz w:val="28"/>
      <w:szCs w:val="48"/>
    </w:rPr>
  </w:style>
  <w:style w:type="paragraph" w:customStyle="1" w:styleId="B51E4C37DC594DC49464BBCE87EA641815">
    <w:name w:val="B51E4C37DC594DC49464BBCE87EA641815"/>
    <w:rsid w:val="00ED6087"/>
    <w:pPr>
      <w:spacing w:after="0" w:line="240" w:lineRule="auto"/>
    </w:pPr>
    <w:rPr>
      <w:rFonts w:eastAsia="Times New Roman" w:cs="Arial"/>
      <w:b/>
      <w:color w:val="000000" w:themeColor="text1"/>
      <w:sz w:val="28"/>
      <w:szCs w:val="48"/>
    </w:rPr>
  </w:style>
  <w:style w:type="paragraph" w:customStyle="1" w:styleId="FB8618AF25494088ADB273E33E6A038715">
    <w:name w:val="FB8618AF25494088ADB273E33E6A038715"/>
    <w:rsid w:val="00ED6087"/>
    <w:pPr>
      <w:spacing w:after="0" w:line="240" w:lineRule="auto"/>
    </w:pPr>
    <w:rPr>
      <w:rFonts w:eastAsia="Times New Roman" w:cs="Arial"/>
      <w:b/>
      <w:color w:val="000000" w:themeColor="text1"/>
      <w:sz w:val="28"/>
      <w:szCs w:val="48"/>
    </w:rPr>
  </w:style>
  <w:style w:type="paragraph" w:customStyle="1" w:styleId="C90A79AEE198458BA82B8098A14691B215">
    <w:name w:val="C90A79AEE198458BA82B8098A14691B215"/>
    <w:rsid w:val="00ED6087"/>
    <w:pPr>
      <w:spacing w:after="0" w:line="240" w:lineRule="auto"/>
    </w:pPr>
    <w:rPr>
      <w:rFonts w:eastAsia="Times New Roman" w:cs="Arial"/>
      <w:b/>
      <w:color w:val="000000" w:themeColor="text1"/>
      <w:sz w:val="28"/>
      <w:szCs w:val="48"/>
    </w:rPr>
  </w:style>
  <w:style w:type="paragraph" w:customStyle="1" w:styleId="98BAC1DB009541F19E2359B53E9BD5B115">
    <w:name w:val="98BAC1DB009541F19E2359B53E9BD5B115"/>
    <w:rsid w:val="00ED6087"/>
    <w:pPr>
      <w:spacing w:after="0" w:line="240" w:lineRule="auto"/>
    </w:pPr>
    <w:rPr>
      <w:rFonts w:eastAsia="Times New Roman" w:cs="Arial"/>
      <w:b/>
      <w:color w:val="000000" w:themeColor="text1"/>
      <w:sz w:val="28"/>
      <w:szCs w:val="48"/>
    </w:rPr>
  </w:style>
  <w:style w:type="paragraph" w:customStyle="1" w:styleId="28E52562F6CE4725AD295B7BAC0E5B9D15">
    <w:name w:val="28E52562F6CE4725AD295B7BAC0E5B9D15"/>
    <w:rsid w:val="00ED6087"/>
    <w:pPr>
      <w:spacing w:after="0" w:line="240" w:lineRule="auto"/>
    </w:pPr>
    <w:rPr>
      <w:rFonts w:eastAsia="Times New Roman" w:cs="Arial"/>
      <w:b/>
      <w:color w:val="000000" w:themeColor="text1"/>
      <w:sz w:val="28"/>
      <w:szCs w:val="48"/>
    </w:rPr>
  </w:style>
  <w:style w:type="paragraph" w:customStyle="1" w:styleId="046347BB8D334AF7986BABC03C08204815">
    <w:name w:val="046347BB8D334AF7986BABC03C082048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2">
    <w:name w:val="EFE625F00D1442DC855883C4AFD167EB12"/>
    <w:rsid w:val="00ED6087"/>
    <w:pPr>
      <w:spacing w:after="0" w:line="240" w:lineRule="auto"/>
    </w:pPr>
    <w:rPr>
      <w:color w:val="0D0D0D" w:themeColor="text1" w:themeTint="F2"/>
      <w:sz w:val="28"/>
      <w:szCs w:val="24"/>
      <w:lang w:bidi="en-US"/>
    </w:rPr>
  </w:style>
  <w:style w:type="paragraph" w:customStyle="1" w:styleId="29C36073041B47A887CFAE79A05136A112">
    <w:name w:val="29C36073041B47A887CFAE79A05136A112"/>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2">
    <w:name w:val="A21CB0C1CD3040FE96B4137A9B614B9212"/>
    <w:rsid w:val="00ED6087"/>
    <w:pPr>
      <w:spacing w:after="0" w:line="240" w:lineRule="auto"/>
    </w:pPr>
    <w:rPr>
      <w:color w:val="0D0D0D" w:themeColor="text1" w:themeTint="F2"/>
      <w:sz w:val="28"/>
      <w:szCs w:val="24"/>
      <w:lang w:bidi="en-US"/>
    </w:rPr>
  </w:style>
  <w:style w:type="paragraph" w:customStyle="1" w:styleId="22C3244D7989475B930E2D5F24D19FCA16">
    <w:name w:val="22C3244D7989475B930E2D5F24D19FCA16"/>
    <w:rsid w:val="00ED6087"/>
    <w:pPr>
      <w:spacing w:after="0" w:line="240" w:lineRule="auto"/>
    </w:pPr>
    <w:rPr>
      <w:color w:val="0D0D0D" w:themeColor="text1" w:themeTint="F2"/>
      <w:sz w:val="28"/>
      <w:szCs w:val="24"/>
      <w:lang w:bidi="en-US"/>
    </w:rPr>
  </w:style>
  <w:style w:type="paragraph" w:customStyle="1" w:styleId="B6F2C383A6264AF8B5A7092BC9AD3F8116">
    <w:name w:val="B6F2C383A6264AF8B5A7092BC9AD3F81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6">
    <w:name w:val="B686063071F94B0CA6B1492A45C5B22216"/>
    <w:rsid w:val="00ED6087"/>
    <w:pPr>
      <w:spacing w:after="0" w:line="240" w:lineRule="auto"/>
    </w:pPr>
    <w:rPr>
      <w:rFonts w:eastAsia="Times New Roman" w:cs="Arial"/>
      <w:b/>
      <w:color w:val="000000" w:themeColor="text1"/>
      <w:sz w:val="28"/>
      <w:szCs w:val="48"/>
    </w:rPr>
  </w:style>
  <w:style w:type="paragraph" w:customStyle="1" w:styleId="9C09A44DE7994ED3883A76699F91644116">
    <w:name w:val="9C09A44DE7994ED3883A76699F91644116"/>
    <w:rsid w:val="00ED6087"/>
    <w:pPr>
      <w:spacing w:after="0" w:line="240" w:lineRule="auto"/>
    </w:pPr>
    <w:rPr>
      <w:rFonts w:eastAsia="Times New Roman" w:cs="Arial"/>
      <w:b/>
      <w:color w:val="000000" w:themeColor="text1"/>
      <w:sz w:val="28"/>
      <w:szCs w:val="48"/>
    </w:rPr>
  </w:style>
  <w:style w:type="paragraph" w:customStyle="1" w:styleId="153F3E3F246643EB86C6A313E0A421A916">
    <w:name w:val="153F3E3F246643EB86C6A313E0A421A916"/>
    <w:rsid w:val="00ED6087"/>
    <w:pPr>
      <w:spacing w:after="0" w:line="240" w:lineRule="auto"/>
    </w:pPr>
    <w:rPr>
      <w:rFonts w:eastAsia="Times New Roman" w:cs="Arial"/>
      <w:b/>
      <w:color w:val="000000" w:themeColor="text1"/>
      <w:sz w:val="28"/>
      <w:szCs w:val="48"/>
    </w:rPr>
  </w:style>
  <w:style w:type="paragraph" w:customStyle="1" w:styleId="FB180515D3444FA3959E5B4B137E11C616">
    <w:name w:val="FB180515D3444FA3959E5B4B137E11C616"/>
    <w:rsid w:val="00ED6087"/>
    <w:pPr>
      <w:spacing w:after="0" w:line="240" w:lineRule="auto"/>
    </w:pPr>
    <w:rPr>
      <w:rFonts w:eastAsia="Times New Roman" w:cs="Arial"/>
      <w:b/>
      <w:color w:val="000000" w:themeColor="text1"/>
      <w:sz w:val="28"/>
      <w:szCs w:val="48"/>
    </w:rPr>
  </w:style>
  <w:style w:type="paragraph" w:customStyle="1" w:styleId="0266FAE56D1945D0917F1F3315C2ADEA16">
    <w:name w:val="0266FAE56D1945D0917F1F3315C2ADEA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6">
    <w:name w:val="7564FC768E504D62B0E7081A9209A7B116"/>
    <w:rsid w:val="00ED6087"/>
    <w:pPr>
      <w:spacing w:after="0" w:line="240" w:lineRule="auto"/>
    </w:pPr>
    <w:rPr>
      <w:rFonts w:eastAsia="Times New Roman" w:cs="Arial"/>
      <w:b/>
      <w:color w:val="000000" w:themeColor="text1"/>
      <w:sz w:val="28"/>
      <w:szCs w:val="48"/>
    </w:rPr>
  </w:style>
  <w:style w:type="paragraph" w:customStyle="1" w:styleId="993E724E3BBA402DB2F1760FCCA4E60716">
    <w:name w:val="993E724E3BBA402DB2F1760FCCA4E60716"/>
    <w:rsid w:val="00ED6087"/>
    <w:pPr>
      <w:spacing w:after="0" w:line="240" w:lineRule="auto"/>
    </w:pPr>
    <w:rPr>
      <w:rFonts w:eastAsia="Times New Roman" w:cs="Arial"/>
      <w:b/>
      <w:color w:val="000000" w:themeColor="text1"/>
      <w:sz w:val="28"/>
      <w:szCs w:val="48"/>
    </w:rPr>
  </w:style>
  <w:style w:type="paragraph" w:customStyle="1" w:styleId="9E62DD825E49422FA35464E5F8398ACB16">
    <w:name w:val="9E62DD825E49422FA35464E5F8398ACB16"/>
    <w:rsid w:val="00ED6087"/>
    <w:pPr>
      <w:spacing w:after="0" w:line="240" w:lineRule="auto"/>
    </w:pPr>
    <w:rPr>
      <w:rFonts w:eastAsia="Times New Roman" w:cs="Arial"/>
      <w:b/>
      <w:color w:val="000000" w:themeColor="text1"/>
      <w:sz w:val="28"/>
      <w:szCs w:val="48"/>
    </w:rPr>
  </w:style>
  <w:style w:type="paragraph" w:customStyle="1" w:styleId="79F311AE86374BEFA0A6D8956258E37A16">
    <w:name w:val="79F311AE86374BEFA0A6D8956258E37A16"/>
    <w:rsid w:val="00ED6087"/>
    <w:pPr>
      <w:spacing w:after="0" w:line="240" w:lineRule="auto"/>
    </w:pPr>
    <w:rPr>
      <w:rFonts w:eastAsia="Times New Roman" w:cs="Arial"/>
      <w:b/>
      <w:color w:val="000000" w:themeColor="text1"/>
      <w:sz w:val="28"/>
      <w:szCs w:val="48"/>
    </w:rPr>
  </w:style>
  <w:style w:type="paragraph" w:customStyle="1" w:styleId="7C544A51375E4486A71E6549D05B36ED16">
    <w:name w:val="7C544A51375E4486A71E6549D05B36ED16"/>
    <w:rsid w:val="00ED6087"/>
    <w:pPr>
      <w:spacing w:after="0" w:line="240" w:lineRule="auto"/>
    </w:pPr>
    <w:rPr>
      <w:rFonts w:eastAsia="Times New Roman" w:cs="Arial"/>
      <w:b/>
      <w:color w:val="000000" w:themeColor="text1"/>
      <w:sz w:val="28"/>
      <w:szCs w:val="48"/>
    </w:rPr>
  </w:style>
  <w:style w:type="paragraph" w:customStyle="1" w:styleId="302856C8715B43A8A4A434E4FCADF04A16">
    <w:name w:val="302856C8715B43A8A4A434E4FCADF04A16"/>
    <w:rsid w:val="00ED6087"/>
    <w:pPr>
      <w:spacing w:after="0" w:line="240" w:lineRule="auto"/>
    </w:pPr>
    <w:rPr>
      <w:rFonts w:eastAsia="Times New Roman" w:cs="Arial"/>
      <w:b/>
      <w:color w:val="000000" w:themeColor="text1"/>
      <w:sz w:val="28"/>
      <w:szCs w:val="48"/>
    </w:rPr>
  </w:style>
  <w:style w:type="paragraph" w:customStyle="1" w:styleId="D0E0D200DAE84332A1110594101BCFFC16">
    <w:name w:val="D0E0D200DAE84332A1110594101BCFFC16"/>
    <w:rsid w:val="00ED6087"/>
    <w:pPr>
      <w:spacing w:after="0" w:line="240" w:lineRule="auto"/>
    </w:pPr>
    <w:rPr>
      <w:rFonts w:eastAsia="Times New Roman" w:cs="Arial"/>
      <w:b/>
      <w:color w:val="000000" w:themeColor="text1"/>
      <w:sz w:val="28"/>
      <w:szCs w:val="48"/>
    </w:rPr>
  </w:style>
  <w:style w:type="paragraph" w:customStyle="1" w:styleId="60A7D69746D5434BB187A3FDA50ED8E116">
    <w:name w:val="60A7D69746D5434BB187A3FDA50ED8E116"/>
    <w:rsid w:val="00ED6087"/>
    <w:pPr>
      <w:spacing w:after="0" w:line="240" w:lineRule="auto"/>
    </w:pPr>
    <w:rPr>
      <w:rFonts w:eastAsia="Times New Roman" w:cs="Arial"/>
      <w:b/>
      <w:color w:val="000000" w:themeColor="text1"/>
      <w:sz w:val="28"/>
      <w:szCs w:val="48"/>
    </w:rPr>
  </w:style>
  <w:style w:type="paragraph" w:customStyle="1" w:styleId="0A3980F483E745A68E004D8648A3D55016">
    <w:name w:val="0A3980F483E745A68E004D8648A3D55016"/>
    <w:rsid w:val="00ED6087"/>
    <w:pPr>
      <w:spacing w:after="0" w:line="240" w:lineRule="auto"/>
    </w:pPr>
    <w:rPr>
      <w:rFonts w:eastAsia="Times New Roman" w:cs="Arial"/>
      <w:b/>
      <w:color w:val="000000" w:themeColor="text1"/>
      <w:sz w:val="28"/>
      <w:szCs w:val="48"/>
    </w:rPr>
  </w:style>
  <w:style w:type="paragraph" w:customStyle="1" w:styleId="17A74174E08D4C5B84A5B948D9A2323F16">
    <w:name w:val="17A74174E08D4C5B84A5B948D9A2323F16"/>
    <w:rsid w:val="00ED6087"/>
    <w:pPr>
      <w:spacing w:after="0" w:line="240" w:lineRule="auto"/>
    </w:pPr>
    <w:rPr>
      <w:rFonts w:eastAsia="Times New Roman" w:cs="Arial"/>
      <w:b/>
      <w:color w:val="000000" w:themeColor="text1"/>
      <w:sz w:val="28"/>
      <w:szCs w:val="48"/>
    </w:rPr>
  </w:style>
  <w:style w:type="paragraph" w:customStyle="1" w:styleId="C760B7099DF349F0BAFB641A41CA7CF316">
    <w:name w:val="C760B7099DF349F0BAFB641A41CA7CF316"/>
    <w:rsid w:val="00ED6087"/>
    <w:pPr>
      <w:spacing w:after="0" w:line="240" w:lineRule="auto"/>
    </w:pPr>
    <w:rPr>
      <w:rFonts w:eastAsia="Times New Roman" w:cs="Arial"/>
      <w:b/>
      <w:color w:val="000000" w:themeColor="text1"/>
      <w:sz w:val="28"/>
      <w:szCs w:val="48"/>
    </w:rPr>
  </w:style>
  <w:style w:type="paragraph" w:customStyle="1" w:styleId="47DBCEB8F6A24388819DD110D8CF5E9516">
    <w:name w:val="47DBCEB8F6A24388819DD110D8CF5E9516"/>
    <w:rsid w:val="00ED6087"/>
    <w:pPr>
      <w:spacing w:after="0" w:line="240" w:lineRule="auto"/>
    </w:pPr>
    <w:rPr>
      <w:rFonts w:eastAsia="Times New Roman" w:cs="Arial"/>
      <w:b/>
      <w:color w:val="000000" w:themeColor="text1"/>
      <w:sz w:val="28"/>
      <w:szCs w:val="48"/>
    </w:rPr>
  </w:style>
  <w:style w:type="paragraph" w:customStyle="1" w:styleId="5C82DB2D6DA949B782C70BCA5ABFF81A16">
    <w:name w:val="5C82DB2D6DA949B782C70BCA5ABFF81A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6">
    <w:name w:val="0D4FB978FF5C459D8B91BE6308A1983E16"/>
    <w:rsid w:val="00ED6087"/>
    <w:pPr>
      <w:spacing w:after="0" w:line="240" w:lineRule="auto"/>
    </w:pPr>
    <w:rPr>
      <w:rFonts w:eastAsia="Times New Roman" w:cs="Arial"/>
      <w:b/>
      <w:color w:val="000000" w:themeColor="text1"/>
      <w:sz w:val="28"/>
      <w:szCs w:val="48"/>
    </w:rPr>
  </w:style>
  <w:style w:type="paragraph" w:customStyle="1" w:styleId="0C7DC8CA078B4D33B0B7C6B9004FF19F16">
    <w:name w:val="0C7DC8CA078B4D33B0B7C6B9004FF19F16"/>
    <w:rsid w:val="00ED6087"/>
    <w:pPr>
      <w:spacing w:after="0" w:line="240" w:lineRule="auto"/>
    </w:pPr>
    <w:rPr>
      <w:rFonts w:eastAsia="Times New Roman" w:cs="Arial"/>
      <w:b/>
      <w:color w:val="000000" w:themeColor="text1"/>
      <w:sz w:val="28"/>
      <w:szCs w:val="48"/>
    </w:rPr>
  </w:style>
  <w:style w:type="paragraph" w:customStyle="1" w:styleId="F30F7186ACDB44A5B816810F2590EF9F16">
    <w:name w:val="F30F7186ACDB44A5B816810F2590EF9F16"/>
    <w:rsid w:val="00ED6087"/>
    <w:pPr>
      <w:spacing w:after="0" w:line="240" w:lineRule="auto"/>
    </w:pPr>
    <w:rPr>
      <w:rFonts w:eastAsia="Times New Roman" w:cs="Arial"/>
      <w:b/>
      <w:color w:val="000000" w:themeColor="text1"/>
      <w:sz w:val="28"/>
      <w:szCs w:val="48"/>
    </w:rPr>
  </w:style>
  <w:style w:type="paragraph" w:customStyle="1" w:styleId="E1FEC7E0E8094E3480A55298B2B55AF316">
    <w:name w:val="E1FEC7E0E8094E3480A55298B2B55AF316"/>
    <w:rsid w:val="00ED6087"/>
    <w:pPr>
      <w:spacing w:after="0" w:line="240" w:lineRule="auto"/>
    </w:pPr>
    <w:rPr>
      <w:rFonts w:eastAsia="Times New Roman" w:cs="Arial"/>
      <w:b/>
      <w:color w:val="000000" w:themeColor="text1"/>
      <w:sz w:val="28"/>
      <w:szCs w:val="48"/>
    </w:rPr>
  </w:style>
  <w:style w:type="paragraph" w:customStyle="1" w:styleId="AAC032C818774261883E7E2FA5B97F5E16">
    <w:name w:val="AAC032C818774261883E7E2FA5B97F5E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6">
    <w:name w:val="D5B50B834D434939865C1C2B5F9EEA1C16"/>
    <w:rsid w:val="00ED6087"/>
    <w:pPr>
      <w:spacing w:after="0" w:line="240" w:lineRule="auto"/>
    </w:pPr>
    <w:rPr>
      <w:rFonts w:eastAsia="Times New Roman" w:cs="Arial"/>
      <w:b/>
      <w:color w:val="000000" w:themeColor="text1"/>
      <w:sz w:val="28"/>
      <w:szCs w:val="48"/>
    </w:rPr>
  </w:style>
  <w:style w:type="paragraph" w:customStyle="1" w:styleId="4A0B05AFD53B4FE8974D47536A7FCA3216">
    <w:name w:val="4A0B05AFD53B4FE8974D47536A7FCA3216"/>
    <w:rsid w:val="00ED6087"/>
    <w:pPr>
      <w:spacing w:after="0" w:line="240" w:lineRule="auto"/>
    </w:pPr>
    <w:rPr>
      <w:rFonts w:eastAsia="Times New Roman" w:cs="Arial"/>
      <w:b/>
      <w:color w:val="000000" w:themeColor="text1"/>
      <w:sz w:val="28"/>
      <w:szCs w:val="48"/>
    </w:rPr>
  </w:style>
  <w:style w:type="paragraph" w:customStyle="1" w:styleId="CF0F4FCDA8C74B8AB95D2AA96BABC4A416">
    <w:name w:val="CF0F4FCDA8C74B8AB95D2AA96BABC4A416"/>
    <w:rsid w:val="00ED6087"/>
    <w:pPr>
      <w:spacing w:after="0" w:line="240" w:lineRule="auto"/>
    </w:pPr>
    <w:rPr>
      <w:rFonts w:eastAsia="Times New Roman" w:cs="Arial"/>
      <w:b/>
      <w:color w:val="000000" w:themeColor="text1"/>
      <w:sz w:val="28"/>
      <w:szCs w:val="48"/>
    </w:rPr>
  </w:style>
  <w:style w:type="paragraph" w:customStyle="1" w:styleId="0AC0E1F1CF024A2F9C85652203FC5D0E16">
    <w:name w:val="0AC0E1F1CF024A2F9C85652203FC5D0E16"/>
    <w:rsid w:val="00ED6087"/>
    <w:pPr>
      <w:spacing w:after="0" w:line="240" w:lineRule="auto"/>
    </w:pPr>
    <w:rPr>
      <w:rFonts w:eastAsia="Times New Roman" w:cs="Arial"/>
      <w:b/>
      <w:color w:val="000000" w:themeColor="text1"/>
      <w:sz w:val="28"/>
      <w:szCs w:val="48"/>
    </w:rPr>
  </w:style>
  <w:style w:type="paragraph" w:customStyle="1" w:styleId="A13EF39FBA104F929CD1AFCE18C198C116">
    <w:name w:val="A13EF39FBA104F929CD1AFCE18C198C116"/>
    <w:rsid w:val="00ED6087"/>
    <w:pPr>
      <w:spacing w:after="0" w:line="240" w:lineRule="auto"/>
    </w:pPr>
    <w:rPr>
      <w:rFonts w:eastAsia="Times New Roman" w:cs="Arial"/>
      <w:b/>
      <w:color w:val="000000" w:themeColor="text1"/>
      <w:sz w:val="28"/>
      <w:szCs w:val="48"/>
    </w:rPr>
  </w:style>
  <w:style w:type="paragraph" w:customStyle="1" w:styleId="0B6A1C5589744123BDA7AAB89893388216">
    <w:name w:val="0B6A1C5589744123BDA7AAB89893388216"/>
    <w:rsid w:val="00ED6087"/>
    <w:pPr>
      <w:spacing w:after="0" w:line="240" w:lineRule="auto"/>
    </w:pPr>
    <w:rPr>
      <w:rFonts w:eastAsia="Times New Roman" w:cs="Arial"/>
      <w:b/>
      <w:color w:val="000000" w:themeColor="text1"/>
      <w:sz w:val="28"/>
      <w:szCs w:val="48"/>
    </w:rPr>
  </w:style>
  <w:style w:type="paragraph" w:customStyle="1" w:styleId="F81EA1E4BEFE434986BC1A83A602EAD816">
    <w:name w:val="F81EA1E4BEFE434986BC1A83A602EAD816"/>
    <w:rsid w:val="00ED6087"/>
    <w:pPr>
      <w:spacing w:after="0" w:line="240" w:lineRule="auto"/>
    </w:pPr>
    <w:rPr>
      <w:rFonts w:eastAsia="Times New Roman" w:cs="Arial"/>
      <w:b/>
      <w:color w:val="000000" w:themeColor="text1"/>
      <w:sz w:val="28"/>
      <w:szCs w:val="48"/>
    </w:rPr>
  </w:style>
  <w:style w:type="paragraph" w:customStyle="1" w:styleId="57E1408396D44095AC4208E1B46E6E6D16">
    <w:name w:val="57E1408396D44095AC4208E1B46E6E6D16"/>
    <w:rsid w:val="00ED6087"/>
    <w:pPr>
      <w:spacing w:after="0" w:line="240" w:lineRule="auto"/>
    </w:pPr>
    <w:rPr>
      <w:rFonts w:eastAsia="Times New Roman" w:cs="Arial"/>
      <w:b/>
      <w:color w:val="000000" w:themeColor="text1"/>
      <w:sz w:val="28"/>
      <w:szCs w:val="48"/>
    </w:rPr>
  </w:style>
  <w:style w:type="paragraph" w:customStyle="1" w:styleId="4874FCF3925B40709105A239891B952916">
    <w:name w:val="4874FCF3925B40709105A239891B952916"/>
    <w:rsid w:val="00ED6087"/>
    <w:pPr>
      <w:spacing w:after="0" w:line="240" w:lineRule="auto"/>
    </w:pPr>
    <w:rPr>
      <w:rFonts w:eastAsia="Times New Roman" w:cs="Arial"/>
      <w:b/>
      <w:color w:val="000000" w:themeColor="text1"/>
      <w:sz w:val="28"/>
      <w:szCs w:val="48"/>
    </w:rPr>
  </w:style>
  <w:style w:type="paragraph" w:customStyle="1" w:styleId="EAF96CBB0A0D428F8C16F1BFFCD9BC2A16">
    <w:name w:val="EAF96CBB0A0D428F8C16F1BFFCD9BC2A16"/>
    <w:rsid w:val="00ED6087"/>
    <w:pPr>
      <w:spacing w:after="0" w:line="240" w:lineRule="auto"/>
    </w:pPr>
    <w:rPr>
      <w:rFonts w:eastAsia="Times New Roman" w:cs="Arial"/>
      <w:b/>
      <w:color w:val="000000" w:themeColor="text1"/>
      <w:sz w:val="28"/>
      <w:szCs w:val="48"/>
    </w:rPr>
  </w:style>
  <w:style w:type="paragraph" w:customStyle="1" w:styleId="4D5F63E99A264CA2ACCEDCBA4B4602A416">
    <w:name w:val="4D5F63E99A264CA2ACCEDCBA4B4602A416"/>
    <w:rsid w:val="00ED6087"/>
    <w:pPr>
      <w:spacing w:after="0" w:line="240" w:lineRule="auto"/>
    </w:pPr>
    <w:rPr>
      <w:rFonts w:eastAsia="Times New Roman" w:cs="Arial"/>
      <w:b/>
      <w:color w:val="000000" w:themeColor="text1"/>
      <w:sz w:val="28"/>
      <w:szCs w:val="48"/>
    </w:rPr>
  </w:style>
  <w:style w:type="paragraph" w:customStyle="1" w:styleId="2D8326B991AC49BF8FD4BA7EE93A5C3C16">
    <w:name w:val="2D8326B991AC49BF8FD4BA7EE93A5C3C16"/>
    <w:rsid w:val="00ED6087"/>
    <w:pPr>
      <w:spacing w:after="0" w:line="240" w:lineRule="auto"/>
    </w:pPr>
    <w:rPr>
      <w:rFonts w:eastAsia="Times New Roman" w:cs="Arial"/>
      <w:b/>
      <w:color w:val="000000" w:themeColor="text1"/>
      <w:sz w:val="28"/>
      <w:szCs w:val="48"/>
    </w:rPr>
  </w:style>
  <w:style w:type="paragraph" w:customStyle="1" w:styleId="322C52009DEA4A85B9E436CF8208478616">
    <w:name w:val="322C52009DEA4A85B9E436CF82084786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6">
    <w:name w:val="C50B6D20552B41E4BE3685F20D0CD65E16"/>
    <w:rsid w:val="00ED6087"/>
    <w:pPr>
      <w:spacing w:after="0" w:line="240" w:lineRule="auto"/>
    </w:pPr>
    <w:rPr>
      <w:rFonts w:eastAsia="Times New Roman" w:cs="Arial"/>
      <w:b/>
      <w:color w:val="000000" w:themeColor="text1"/>
      <w:sz w:val="28"/>
      <w:szCs w:val="48"/>
    </w:rPr>
  </w:style>
  <w:style w:type="paragraph" w:customStyle="1" w:styleId="7BCBC938EC064185A1E49D97BCBA687A16">
    <w:name w:val="7BCBC938EC064185A1E49D97BCBA687A16"/>
    <w:rsid w:val="00ED6087"/>
    <w:pPr>
      <w:spacing w:after="0" w:line="240" w:lineRule="auto"/>
    </w:pPr>
    <w:rPr>
      <w:rFonts w:eastAsia="Times New Roman" w:cs="Arial"/>
      <w:b/>
      <w:color w:val="000000" w:themeColor="text1"/>
      <w:sz w:val="28"/>
      <w:szCs w:val="48"/>
    </w:rPr>
  </w:style>
  <w:style w:type="paragraph" w:customStyle="1" w:styleId="D8B5BDB16A784390A584F064C2F9153B16">
    <w:name w:val="D8B5BDB16A784390A584F064C2F9153B16"/>
    <w:rsid w:val="00ED6087"/>
    <w:pPr>
      <w:spacing w:after="0" w:line="240" w:lineRule="auto"/>
    </w:pPr>
    <w:rPr>
      <w:rFonts w:eastAsia="Times New Roman" w:cs="Arial"/>
      <w:b/>
      <w:color w:val="000000" w:themeColor="text1"/>
      <w:sz w:val="28"/>
      <w:szCs w:val="48"/>
    </w:rPr>
  </w:style>
  <w:style w:type="paragraph" w:customStyle="1" w:styleId="ECE9D09B0BBF41E6B3EC08413AD143ED16">
    <w:name w:val="ECE9D09B0BBF41E6B3EC08413AD143ED16"/>
    <w:rsid w:val="00ED6087"/>
    <w:pPr>
      <w:spacing w:after="0" w:line="240" w:lineRule="auto"/>
    </w:pPr>
    <w:rPr>
      <w:rFonts w:eastAsia="Times New Roman" w:cs="Arial"/>
      <w:b/>
      <w:color w:val="000000" w:themeColor="text1"/>
      <w:sz w:val="28"/>
      <w:szCs w:val="48"/>
    </w:rPr>
  </w:style>
  <w:style w:type="paragraph" w:customStyle="1" w:styleId="A69B3D092B8244EBA074483D576BE16916">
    <w:name w:val="A69B3D092B8244EBA074483D576BE169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6">
    <w:name w:val="8694AEFF12B34CB3A465B0D40F27E31116"/>
    <w:rsid w:val="00ED6087"/>
    <w:pPr>
      <w:spacing w:after="0" w:line="240" w:lineRule="auto"/>
    </w:pPr>
    <w:rPr>
      <w:rFonts w:eastAsia="Times New Roman" w:cs="Arial"/>
      <w:b/>
      <w:color w:val="000000" w:themeColor="text1"/>
      <w:sz w:val="28"/>
      <w:szCs w:val="48"/>
    </w:rPr>
  </w:style>
  <w:style w:type="paragraph" w:customStyle="1" w:styleId="F28AA88D0F2E4A79A1727CE2B47A50E916">
    <w:name w:val="F28AA88D0F2E4A79A1727CE2B47A50E916"/>
    <w:rsid w:val="00ED6087"/>
    <w:pPr>
      <w:spacing w:after="0" w:line="240" w:lineRule="auto"/>
    </w:pPr>
    <w:rPr>
      <w:rFonts w:eastAsia="Times New Roman" w:cs="Arial"/>
      <w:b/>
      <w:color w:val="000000" w:themeColor="text1"/>
      <w:sz w:val="28"/>
      <w:szCs w:val="48"/>
    </w:rPr>
  </w:style>
  <w:style w:type="paragraph" w:customStyle="1" w:styleId="A747DBA642F64E2C9284042BCC40D3CB16">
    <w:name w:val="A747DBA642F64E2C9284042BCC40D3CB16"/>
    <w:rsid w:val="00ED6087"/>
    <w:pPr>
      <w:spacing w:after="0" w:line="240" w:lineRule="auto"/>
    </w:pPr>
    <w:rPr>
      <w:rFonts w:eastAsia="Times New Roman" w:cs="Arial"/>
      <w:b/>
      <w:color w:val="000000" w:themeColor="text1"/>
      <w:sz w:val="28"/>
      <w:szCs w:val="48"/>
    </w:rPr>
  </w:style>
  <w:style w:type="paragraph" w:customStyle="1" w:styleId="45DED119298B48509663AAA8EE81FD9C16">
    <w:name w:val="45DED119298B48509663AAA8EE81FD9C16"/>
    <w:rsid w:val="00ED6087"/>
    <w:pPr>
      <w:spacing w:after="0" w:line="240" w:lineRule="auto"/>
    </w:pPr>
    <w:rPr>
      <w:rFonts w:eastAsia="Times New Roman" w:cs="Arial"/>
      <w:b/>
      <w:color w:val="000000" w:themeColor="text1"/>
      <w:sz w:val="28"/>
      <w:szCs w:val="48"/>
    </w:rPr>
  </w:style>
  <w:style w:type="paragraph" w:customStyle="1" w:styleId="661B542D99A544C0A681C00353EE80C616">
    <w:name w:val="661B542D99A544C0A681C00353EE80C616"/>
    <w:rsid w:val="00ED6087"/>
    <w:pPr>
      <w:spacing w:after="0" w:line="240" w:lineRule="auto"/>
    </w:pPr>
    <w:rPr>
      <w:rFonts w:eastAsia="Times New Roman" w:cs="Arial"/>
      <w:b/>
      <w:color w:val="000000" w:themeColor="text1"/>
      <w:sz w:val="28"/>
      <w:szCs w:val="48"/>
    </w:rPr>
  </w:style>
  <w:style w:type="paragraph" w:customStyle="1" w:styleId="6AAC33E9E49846F2B581CFFC5EC6889D16">
    <w:name w:val="6AAC33E9E49846F2B581CFFC5EC6889D16"/>
    <w:rsid w:val="00ED6087"/>
    <w:pPr>
      <w:spacing w:after="0" w:line="240" w:lineRule="auto"/>
    </w:pPr>
    <w:rPr>
      <w:rFonts w:eastAsia="Times New Roman" w:cs="Arial"/>
      <w:b/>
      <w:color w:val="000000" w:themeColor="text1"/>
      <w:sz w:val="28"/>
      <w:szCs w:val="48"/>
    </w:rPr>
  </w:style>
  <w:style w:type="paragraph" w:customStyle="1" w:styleId="809FD7B8E6B440BBBAB7CC81BBF8010316">
    <w:name w:val="809FD7B8E6B440BBBAB7CC81BBF8010316"/>
    <w:rsid w:val="00ED6087"/>
    <w:pPr>
      <w:spacing w:after="0" w:line="240" w:lineRule="auto"/>
    </w:pPr>
    <w:rPr>
      <w:rFonts w:eastAsia="Times New Roman" w:cs="Arial"/>
      <w:b/>
      <w:color w:val="000000" w:themeColor="text1"/>
      <w:sz w:val="28"/>
      <w:szCs w:val="48"/>
    </w:rPr>
  </w:style>
  <w:style w:type="paragraph" w:customStyle="1" w:styleId="B51E4C37DC594DC49464BBCE87EA641816">
    <w:name w:val="B51E4C37DC594DC49464BBCE87EA641816"/>
    <w:rsid w:val="00ED6087"/>
    <w:pPr>
      <w:spacing w:after="0" w:line="240" w:lineRule="auto"/>
    </w:pPr>
    <w:rPr>
      <w:rFonts w:eastAsia="Times New Roman" w:cs="Arial"/>
      <w:b/>
      <w:color w:val="000000" w:themeColor="text1"/>
      <w:sz w:val="28"/>
      <w:szCs w:val="48"/>
    </w:rPr>
  </w:style>
  <w:style w:type="paragraph" w:customStyle="1" w:styleId="FB8618AF25494088ADB273E33E6A038716">
    <w:name w:val="FB8618AF25494088ADB273E33E6A038716"/>
    <w:rsid w:val="00ED6087"/>
    <w:pPr>
      <w:spacing w:after="0" w:line="240" w:lineRule="auto"/>
    </w:pPr>
    <w:rPr>
      <w:rFonts w:eastAsia="Times New Roman" w:cs="Arial"/>
      <w:b/>
      <w:color w:val="000000" w:themeColor="text1"/>
      <w:sz w:val="28"/>
      <w:szCs w:val="48"/>
    </w:rPr>
  </w:style>
  <w:style w:type="paragraph" w:customStyle="1" w:styleId="C90A79AEE198458BA82B8098A14691B216">
    <w:name w:val="C90A79AEE198458BA82B8098A14691B216"/>
    <w:rsid w:val="00ED6087"/>
    <w:pPr>
      <w:spacing w:after="0" w:line="240" w:lineRule="auto"/>
    </w:pPr>
    <w:rPr>
      <w:rFonts w:eastAsia="Times New Roman" w:cs="Arial"/>
      <w:b/>
      <w:color w:val="000000" w:themeColor="text1"/>
      <w:sz w:val="28"/>
      <w:szCs w:val="48"/>
    </w:rPr>
  </w:style>
  <w:style w:type="paragraph" w:customStyle="1" w:styleId="98BAC1DB009541F19E2359B53E9BD5B116">
    <w:name w:val="98BAC1DB009541F19E2359B53E9BD5B116"/>
    <w:rsid w:val="00ED6087"/>
    <w:pPr>
      <w:spacing w:after="0" w:line="240" w:lineRule="auto"/>
    </w:pPr>
    <w:rPr>
      <w:rFonts w:eastAsia="Times New Roman" w:cs="Arial"/>
      <w:b/>
      <w:color w:val="000000" w:themeColor="text1"/>
      <w:sz w:val="28"/>
      <w:szCs w:val="48"/>
    </w:rPr>
  </w:style>
  <w:style w:type="paragraph" w:customStyle="1" w:styleId="28E52562F6CE4725AD295B7BAC0E5B9D16">
    <w:name w:val="28E52562F6CE4725AD295B7BAC0E5B9D16"/>
    <w:rsid w:val="00ED6087"/>
    <w:pPr>
      <w:spacing w:after="0" w:line="240" w:lineRule="auto"/>
    </w:pPr>
    <w:rPr>
      <w:rFonts w:eastAsia="Times New Roman" w:cs="Arial"/>
      <w:b/>
      <w:color w:val="000000" w:themeColor="text1"/>
      <w:sz w:val="28"/>
      <w:szCs w:val="48"/>
    </w:rPr>
  </w:style>
  <w:style w:type="paragraph" w:customStyle="1" w:styleId="046347BB8D334AF7986BABC03C08204816">
    <w:name w:val="046347BB8D334AF7986BABC03C08204816"/>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3">
    <w:name w:val="EFE625F00D1442DC855883C4AFD167EB13"/>
    <w:rsid w:val="00ED6087"/>
    <w:pPr>
      <w:spacing w:after="0" w:line="240" w:lineRule="auto"/>
    </w:pPr>
    <w:rPr>
      <w:color w:val="0D0D0D" w:themeColor="text1" w:themeTint="F2"/>
      <w:sz w:val="28"/>
      <w:szCs w:val="24"/>
      <w:lang w:bidi="en-US"/>
    </w:rPr>
  </w:style>
  <w:style w:type="paragraph" w:customStyle="1" w:styleId="29C36073041B47A887CFAE79A05136A113">
    <w:name w:val="29C36073041B47A887CFAE79A05136A113"/>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3">
    <w:name w:val="A21CB0C1CD3040FE96B4137A9B614B9213"/>
    <w:rsid w:val="00ED6087"/>
    <w:pPr>
      <w:spacing w:after="0" w:line="240" w:lineRule="auto"/>
    </w:pPr>
    <w:rPr>
      <w:color w:val="0D0D0D" w:themeColor="text1" w:themeTint="F2"/>
      <w:sz w:val="28"/>
      <w:szCs w:val="24"/>
      <w:lang w:bidi="en-US"/>
    </w:rPr>
  </w:style>
  <w:style w:type="paragraph" w:customStyle="1" w:styleId="22C3244D7989475B930E2D5F24D19FCA17">
    <w:name w:val="22C3244D7989475B930E2D5F24D19FCA17"/>
    <w:rsid w:val="00ED6087"/>
    <w:pPr>
      <w:spacing w:after="0" w:line="240" w:lineRule="auto"/>
    </w:pPr>
    <w:rPr>
      <w:color w:val="0D0D0D" w:themeColor="text1" w:themeTint="F2"/>
      <w:sz w:val="28"/>
      <w:szCs w:val="24"/>
      <w:lang w:bidi="en-US"/>
    </w:rPr>
  </w:style>
  <w:style w:type="paragraph" w:customStyle="1" w:styleId="B6F2C383A6264AF8B5A7092BC9AD3F8117">
    <w:name w:val="B6F2C383A6264AF8B5A7092BC9AD3F81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7">
    <w:name w:val="B686063071F94B0CA6B1492A45C5B22217"/>
    <w:rsid w:val="00ED6087"/>
    <w:pPr>
      <w:spacing w:after="0" w:line="240" w:lineRule="auto"/>
    </w:pPr>
    <w:rPr>
      <w:rFonts w:eastAsia="Times New Roman" w:cs="Arial"/>
      <w:b/>
      <w:color w:val="000000" w:themeColor="text1"/>
      <w:sz w:val="28"/>
      <w:szCs w:val="48"/>
    </w:rPr>
  </w:style>
  <w:style w:type="paragraph" w:customStyle="1" w:styleId="9C09A44DE7994ED3883A76699F91644117">
    <w:name w:val="9C09A44DE7994ED3883A76699F91644117"/>
    <w:rsid w:val="00ED6087"/>
    <w:pPr>
      <w:spacing w:after="0" w:line="240" w:lineRule="auto"/>
    </w:pPr>
    <w:rPr>
      <w:rFonts w:eastAsia="Times New Roman" w:cs="Arial"/>
      <w:b/>
      <w:color w:val="000000" w:themeColor="text1"/>
      <w:sz w:val="28"/>
      <w:szCs w:val="48"/>
    </w:rPr>
  </w:style>
  <w:style w:type="paragraph" w:customStyle="1" w:styleId="153F3E3F246643EB86C6A313E0A421A917">
    <w:name w:val="153F3E3F246643EB86C6A313E0A421A917"/>
    <w:rsid w:val="00ED6087"/>
    <w:pPr>
      <w:spacing w:after="0" w:line="240" w:lineRule="auto"/>
    </w:pPr>
    <w:rPr>
      <w:rFonts w:eastAsia="Times New Roman" w:cs="Arial"/>
      <w:b/>
      <w:color w:val="000000" w:themeColor="text1"/>
      <w:sz w:val="28"/>
      <w:szCs w:val="48"/>
    </w:rPr>
  </w:style>
  <w:style w:type="paragraph" w:customStyle="1" w:styleId="FB180515D3444FA3959E5B4B137E11C617">
    <w:name w:val="FB180515D3444FA3959E5B4B137E11C617"/>
    <w:rsid w:val="00ED6087"/>
    <w:pPr>
      <w:spacing w:after="0" w:line="240" w:lineRule="auto"/>
    </w:pPr>
    <w:rPr>
      <w:rFonts w:eastAsia="Times New Roman" w:cs="Arial"/>
      <w:b/>
      <w:color w:val="000000" w:themeColor="text1"/>
      <w:sz w:val="28"/>
      <w:szCs w:val="48"/>
    </w:rPr>
  </w:style>
  <w:style w:type="paragraph" w:customStyle="1" w:styleId="0266FAE56D1945D0917F1F3315C2ADEA17">
    <w:name w:val="0266FAE56D1945D0917F1F3315C2ADEA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7">
    <w:name w:val="7564FC768E504D62B0E7081A9209A7B117"/>
    <w:rsid w:val="00ED6087"/>
    <w:pPr>
      <w:spacing w:after="0" w:line="240" w:lineRule="auto"/>
    </w:pPr>
    <w:rPr>
      <w:rFonts w:eastAsia="Times New Roman" w:cs="Arial"/>
      <w:b/>
      <w:color w:val="000000" w:themeColor="text1"/>
      <w:sz w:val="28"/>
      <w:szCs w:val="48"/>
    </w:rPr>
  </w:style>
  <w:style w:type="paragraph" w:customStyle="1" w:styleId="993E724E3BBA402DB2F1760FCCA4E60717">
    <w:name w:val="993E724E3BBA402DB2F1760FCCA4E60717"/>
    <w:rsid w:val="00ED6087"/>
    <w:pPr>
      <w:spacing w:after="0" w:line="240" w:lineRule="auto"/>
    </w:pPr>
    <w:rPr>
      <w:rFonts w:eastAsia="Times New Roman" w:cs="Arial"/>
      <w:b/>
      <w:color w:val="000000" w:themeColor="text1"/>
      <w:sz w:val="28"/>
      <w:szCs w:val="48"/>
    </w:rPr>
  </w:style>
  <w:style w:type="paragraph" w:customStyle="1" w:styleId="9E62DD825E49422FA35464E5F8398ACB17">
    <w:name w:val="9E62DD825E49422FA35464E5F8398ACB17"/>
    <w:rsid w:val="00ED6087"/>
    <w:pPr>
      <w:spacing w:after="0" w:line="240" w:lineRule="auto"/>
    </w:pPr>
    <w:rPr>
      <w:rFonts w:eastAsia="Times New Roman" w:cs="Arial"/>
      <w:b/>
      <w:color w:val="000000" w:themeColor="text1"/>
      <w:sz w:val="28"/>
      <w:szCs w:val="48"/>
    </w:rPr>
  </w:style>
  <w:style w:type="paragraph" w:customStyle="1" w:styleId="79F311AE86374BEFA0A6D8956258E37A17">
    <w:name w:val="79F311AE86374BEFA0A6D8956258E37A17"/>
    <w:rsid w:val="00ED6087"/>
    <w:pPr>
      <w:spacing w:after="0" w:line="240" w:lineRule="auto"/>
    </w:pPr>
    <w:rPr>
      <w:rFonts w:eastAsia="Times New Roman" w:cs="Arial"/>
      <w:b/>
      <w:color w:val="000000" w:themeColor="text1"/>
      <w:sz w:val="28"/>
      <w:szCs w:val="48"/>
    </w:rPr>
  </w:style>
  <w:style w:type="paragraph" w:customStyle="1" w:styleId="7C544A51375E4486A71E6549D05B36ED17">
    <w:name w:val="7C544A51375E4486A71E6549D05B36ED17"/>
    <w:rsid w:val="00ED6087"/>
    <w:pPr>
      <w:spacing w:after="0" w:line="240" w:lineRule="auto"/>
    </w:pPr>
    <w:rPr>
      <w:rFonts w:eastAsia="Times New Roman" w:cs="Arial"/>
      <w:b/>
      <w:color w:val="000000" w:themeColor="text1"/>
      <w:sz w:val="28"/>
      <w:szCs w:val="48"/>
    </w:rPr>
  </w:style>
  <w:style w:type="paragraph" w:customStyle="1" w:styleId="302856C8715B43A8A4A434E4FCADF04A17">
    <w:name w:val="302856C8715B43A8A4A434E4FCADF04A17"/>
    <w:rsid w:val="00ED6087"/>
    <w:pPr>
      <w:spacing w:after="0" w:line="240" w:lineRule="auto"/>
    </w:pPr>
    <w:rPr>
      <w:rFonts w:eastAsia="Times New Roman" w:cs="Arial"/>
      <w:b/>
      <w:color w:val="000000" w:themeColor="text1"/>
      <w:sz w:val="28"/>
      <w:szCs w:val="48"/>
    </w:rPr>
  </w:style>
  <w:style w:type="paragraph" w:customStyle="1" w:styleId="D0E0D200DAE84332A1110594101BCFFC17">
    <w:name w:val="D0E0D200DAE84332A1110594101BCFFC17"/>
    <w:rsid w:val="00ED6087"/>
    <w:pPr>
      <w:spacing w:after="0" w:line="240" w:lineRule="auto"/>
    </w:pPr>
    <w:rPr>
      <w:rFonts w:eastAsia="Times New Roman" w:cs="Arial"/>
      <w:b/>
      <w:color w:val="000000" w:themeColor="text1"/>
      <w:sz w:val="28"/>
      <w:szCs w:val="48"/>
    </w:rPr>
  </w:style>
  <w:style w:type="paragraph" w:customStyle="1" w:styleId="60A7D69746D5434BB187A3FDA50ED8E117">
    <w:name w:val="60A7D69746D5434BB187A3FDA50ED8E117"/>
    <w:rsid w:val="00ED6087"/>
    <w:pPr>
      <w:spacing w:after="0" w:line="240" w:lineRule="auto"/>
    </w:pPr>
    <w:rPr>
      <w:rFonts w:eastAsia="Times New Roman" w:cs="Arial"/>
      <w:b/>
      <w:color w:val="000000" w:themeColor="text1"/>
      <w:sz w:val="28"/>
      <w:szCs w:val="48"/>
    </w:rPr>
  </w:style>
  <w:style w:type="paragraph" w:customStyle="1" w:styleId="0A3980F483E745A68E004D8648A3D55017">
    <w:name w:val="0A3980F483E745A68E004D8648A3D55017"/>
    <w:rsid w:val="00ED6087"/>
    <w:pPr>
      <w:spacing w:after="0" w:line="240" w:lineRule="auto"/>
    </w:pPr>
    <w:rPr>
      <w:rFonts w:eastAsia="Times New Roman" w:cs="Arial"/>
      <w:b/>
      <w:color w:val="000000" w:themeColor="text1"/>
      <w:sz w:val="28"/>
      <w:szCs w:val="48"/>
    </w:rPr>
  </w:style>
  <w:style w:type="paragraph" w:customStyle="1" w:styleId="17A74174E08D4C5B84A5B948D9A2323F17">
    <w:name w:val="17A74174E08D4C5B84A5B948D9A2323F17"/>
    <w:rsid w:val="00ED6087"/>
    <w:pPr>
      <w:spacing w:after="0" w:line="240" w:lineRule="auto"/>
    </w:pPr>
    <w:rPr>
      <w:rFonts w:eastAsia="Times New Roman" w:cs="Arial"/>
      <w:b/>
      <w:color w:val="000000" w:themeColor="text1"/>
      <w:sz w:val="28"/>
      <w:szCs w:val="48"/>
    </w:rPr>
  </w:style>
  <w:style w:type="paragraph" w:customStyle="1" w:styleId="C760B7099DF349F0BAFB641A41CA7CF317">
    <w:name w:val="C760B7099DF349F0BAFB641A41CA7CF317"/>
    <w:rsid w:val="00ED6087"/>
    <w:pPr>
      <w:spacing w:after="0" w:line="240" w:lineRule="auto"/>
    </w:pPr>
    <w:rPr>
      <w:rFonts w:eastAsia="Times New Roman" w:cs="Arial"/>
      <w:b/>
      <w:color w:val="000000" w:themeColor="text1"/>
      <w:sz w:val="28"/>
      <w:szCs w:val="48"/>
    </w:rPr>
  </w:style>
  <w:style w:type="paragraph" w:customStyle="1" w:styleId="47DBCEB8F6A24388819DD110D8CF5E9517">
    <w:name w:val="47DBCEB8F6A24388819DD110D8CF5E9517"/>
    <w:rsid w:val="00ED6087"/>
    <w:pPr>
      <w:spacing w:after="0" w:line="240" w:lineRule="auto"/>
    </w:pPr>
    <w:rPr>
      <w:rFonts w:eastAsia="Times New Roman" w:cs="Arial"/>
      <w:b/>
      <w:color w:val="000000" w:themeColor="text1"/>
      <w:sz w:val="28"/>
      <w:szCs w:val="48"/>
    </w:rPr>
  </w:style>
  <w:style w:type="paragraph" w:customStyle="1" w:styleId="5C82DB2D6DA949B782C70BCA5ABFF81A17">
    <w:name w:val="5C82DB2D6DA949B782C70BCA5ABFF81A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7">
    <w:name w:val="0D4FB978FF5C459D8B91BE6308A1983E17"/>
    <w:rsid w:val="00ED6087"/>
    <w:pPr>
      <w:spacing w:after="0" w:line="240" w:lineRule="auto"/>
    </w:pPr>
    <w:rPr>
      <w:rFonts w:eastAsia="Times New Roman" w:cs="Arial"/>
      <w:b/>
      <w:color w:val="000000" w:themeColor="text1"/>
      <w:sz w:val="28"/>
      <w:szCs w:val="48"/>
    </w:rPr>
  </w:style>
  <w:style w:type="paragraph" w:customStyle="1" w:styleId="0C7DC8CA078B4D33B0B7C6B9004FF19F17">
    <w:name w:val="0C7DC8CA078B4D33B0B7C6B9004FF19F17"/>
    <w:rsid w:val="00ED6087"/>
    <w:pPr>
      <w:spacing w:after="0" w:line="240" w:lineRule="auto"/>
    </w:pPr>
    <w:rPr>
      <w:rFonts w:eastAsia="Times New Roman" w:cs="Arial"/>
      <w:b/>
      <w:color w:val="000000" w:themeColor="text1"/>
      <w:sz w:val="28"/>
      <w:szCs w:val="48"/>
    </w:rPr>
  </w:style>
  <w:style w:type="paragraph" w:customStyle="1" w:styleId="F30F7186ACDB44A5B816810F2590EF9F17">
    <w:name w:val="F30F7186ACDB44A5B816810F2590EF9F17"/>
    <w:rsid w:val="00ED6087"/>
    <w:pPr>
      <w:spacing w:after="0" w:line="240" w:lineRule="auto"/>
    </w:pPr>
    <w:rPr>
      <w:rFonts w:eastAsia="Times New Roman" w:cs="Arial"/>
      <w:b/>
      <w:color w:val="000000" w:themeColor="text1"/>
      <w:sz w:val="28"/>
      <w:szCs w:val="48"/>
    </w:rPr>
  </w:style>
  <w:style w:type="paragraph" w:customStyle="1" w:styleId="E1FEC7E0E8094E3480A55298B2B55AF317">
    <w:name w:val="E1FEC7E0E8094E3480A55298B2B55AF317"/>
    <w:rsid w:val="00ED6087"/>
    <w:pPr>
      <w:spacing w:after="0" w:line="240" w:lineRule="auto"/>
    </w:pPr>
    <w:rPr>
      <w:rFonts w:eastAsia="Times New Roman" w:cs="Arial"/>
      <w:b/>
      <w:color w:val="000000" w:themeColor="text1"/>
      <w:sz w:val="28"/>
      <w:szCs w:val="48"/>
    </w:rPr>
  </w:style>
  <w:style w:type="paragraph" w:customStyle="1" w:styleId="AAC032C818774261883E7E2FA5B97F5E17">
    <w:name w:val="AAC032C818774261883E7E2FA5B97F5E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7">
    <w:name w:val="D5B50B834D434939865C1C2B5F9EEA1C17"/>
    <w:rsid w:val="00ED6087"/>
    <w:pPr>
      <w:spacing w:after="0" w:line="240" w:lineRule="auto"/>
    </w:pPr>
    <w:rPr>
      <w:rFonts w:eastAsia="Times New Roman" w:cs="Arial"/>
      <w:b/>
      <w:color w:val="000000" w:themeColor="text1"/>
      <w:sz w:val="28"/>
      <w:szCs w:val="48"/>
    </w:rPr>
  </w:style>
  <w:style w:type="paragraph" w:customStyle="1" w:styleId="4A0B05AFD53B4FE8974D47536A7FCA3217">
    <w:name w:val="4A0B05AFD53B4FE8974D47536A7FCA3217"/>
    <w:rsid w:val="00ED6087"/>
    <w:pPr>
      <w:spacing w:after="0" w:line="240" w:lineRule="auto"/>
    </w:pPr>
    <w:rPr>
      <w:rFonts w:eastAsia="Times New Roman" w:cs="Arial"/>
      <w:b/>
      <w:color w:val="000000" w:themeColor="text1"/>
      <w:sz w:val="28"/>
      <w:szCs w:val="48"/>
    </w:rPr>
  </w:style>
  <w:style w:type="paragraph" w:customStyle="1" w:styleId="CF0F4FCDA8C74B8AB95D2AA96BABC4A417">
    <w:name w:val="CF0F4FCDA8C74B8AB95D2AA96BABC4A417"/>
    <w:rsid w:val="00ED6087"/>
    <w:pPr>
      <w:spacing w:after="0" w:line="240" w:lineRule="auto"/>
    </w:pPr>
    <w:rPr>
      <w:rFonts w:eastAsia="Times New Roman" w:cs="Arial"/>
      <w:b/>
      <w:color w:val="000000" w:themeColor="text1"/>
      <w:sz w:val="28"/>
      <w:szCs w:val="48"/>
    </w:rPr>
  </w:style>
  <w:style w:type="paragraph" w:customStyle="1" w:styleId="0AC0E1F1CF024A2F9C85652203FC5D0E17">
    <w:name w:val="0AC0E1F1CF024A2F9C85652203FC5D0E17"/>
    <w:rsid w:val="00ED6087"/>
    <w:pPr>
      <w:spacing w:after="0" w:line="240" w:lineRule="auto"/>
    </w:pPr>
    <w:rPr>
      <w:rFonts w:eastAsia="Times New Roman" w:cs="Arial"/>
      <w:b/>
      <w:color w:val="000000" w:themeColor="text1"/>
      <w:sz w:val="28"/>
      <w:szCs w:val="48"/>
    </w:rPr>
  </w:style>
  <w:style w:type="paragraph" w:customStyle="1" w:styleId="A13EF39FBA104F929CD1AFCE18C198C117">
    <w:name w:val="A13EF39FBA104F929CD1AFCE18C198C117"/>
    <w:rsid w:val="00ED6087"/>
    <w:pPr>
      <w:spacing w:after="0" w:line="240" w:lineRule="auto"/>
    </w:pPr>
    <w:rPr>
      <w:rFonts w:eastAsia="Times New Roman" w:cs="Arial"/>
      <w:b/>
      <w:color w:val="000000" w:themeColor="text1"/>
      <w:sz w:val="28"/>
      <w:szCs w:val="48"/>
    </w:rPr>
  </w:style>
  <w:style w:type="paragraph" w:customStyle="1" w:styleId="0B6A1C5589744123BDA7AAB89893388217">
    <w:name w:val="0B6A1C5589744123BDA7AAB89893388217"/>
    <w:rsid w:val="00ED6087"/>
    <w:pPr>
      <w:spacing w:after="0" w:line="240" w:lineRule="auto"/>
    </w:pPr>
    <w:rPr>
      <w:rFonts w:eastAsia="Times New Roman" w:cs="Arial"/>
      <w:b/>
      <w:color w:val="000000" w:themeColor="text1"/>
      <w:sz w:val="28"/>
      <w:szCs w:val="48"/>
    </w:rPr>
  </w:style>
  <w:style w:type="paragraph" w:customStyle="1" w:styleId="F81EA1E4BEFE434986BC1A83A602EAD817">
    <w:name w:val="F81EA1E4BEFE434986BC1A83A602EAD817"/>
    <w:rsid w:val="00ED6087"/>
    <w:pPr>
      <w:spacing w:after="0" w:line="240" w:lineRule="auto"/>
    </w:pPr>
    <w:rPr>
      <w:rFonts w:eastAsia="Times New Roman" w:cs="Arial"/>
      <w:b/>
      <w:color w:val="000000" w:themeColor="text1"/>
      <w:sz w:val="28"/>
      <w:szCs w:val="48"/>
    </w:rPr>
  </w:style>
  <w:style w:type="paragraph" w:customStyle="1" w:styleId="57E1408396D44095AC4208E1B46E6E6D17">
    <w:name w:val="57E1408396D44095AC4208E1B46E6E6D17"/>
    <w:rsid w:val="00ED6087"/>
    <w:pPr>
      <w:spacing w:after="0" w:line="240" w:lineRule="auto"/>
    </w:pPr>
    <w:rPr>
      <w:rFonts w:eastAsia="Times New Roman" w:cs="Arial"/>
      <w:b/>
      <w:color w:val="000000" w:themeColor="text1"/>
      <w:sz w:val="28"/>
      <w:szCs w:val="48"/>
    </w:rPr>
  </w:style>
  <w:style w:type="paragraph" w:customStyle="1" w:styleId="4874FCF3925B40709105A239891B952917">
    <w:name w:val="4874FCF3925B40709105A239891B952917"/>
    <w:rsid w:val="00ED6087"/>
    <w:pPr>
      <w:spacing w:after="0" w:line="240" w:lineRule="auto"/>
    </w:pPr>
    <w:rPr>
      <w:rFonts w:eastAsia="Times New Roman" w:cs="Arial"/>
      <w:b/>
      <w:color w:val="000000" w:themeColor="text1"/>
      <w:sz w:val="28"/>
      <w:szCs w:val="48"/>
    </w:rPr>
  </w:style>
  <w:style w:type="paragraph" w:customStyle="1" w:styleId="EAF96CBB0A0D428F8C16F1BFFCD9BC2A17">
    <w:name w:val="EAF96CBB0A0D428F8C16F1BFFCD9BC2A17"/>
    <w:rsid w:val="00ED6087"/>
    <w:pPr>
      <w:spacing w:after="0" w:line="240" w:lineRule="auto"/>
    </w:pPr>
    <w:rPr>
      <w:rFonts w:eastAsia="Times New Roman" w:cs="Arial"/>
      <w:b/>
      <w:color w:val="000000" w:themeColor="text1"/>
      <w:sz w:val="28"/>
      <w:szCs w:val="48"/>
    </w:rPr>
  </w:style>
  <w:style w:type="paragraph" w:customStyle="1" w:styleId="4D5F63E99A264CA2ACCEDCBA4B4602A417">
    <w:name w:val="4D5F63E99A264CA2ACCEDCBA4B4602A417"/>
    <w:rsid w:val="00ED6087"/>
    <w:pPr>
      <w:spacing w:after="0" w:line="240" w:lineRule="auto"/>
    </w:pPr>
    <w:rPr>
      <w:rFonts w:eastAsia="Times New Roman" w:cs="Arial"/>
      <w:b/>
      <w:color w:val="000000" w:themeColor="text1"/>
      <w:sz w:val="28"/>
      <w:szCs w:val="48"/>
    </w:rPr>
  </w:style>
  <w:style w:type="paragraph" w:customStyle="1" w:styleId="2D8326B991AC49BF8FD4BA7EE93A5C3C17">
    <w:name w:val="2D8326B991AC49BF8FD4BA7EE93A5C3C17"/>
    <w:rsid w:val="00ED6087"/>
    <w:pPr>
      <w:spacing w:after="0" w:line="240" w:lineRule="auto"/>
    </w:pPr>
    <w:rPr>
      <w:rFonts w:eastAsia="Times New Roman" w:cs="Arial"/>
      <w:b/>
      <w:color w:val="000000" w:themeColor="text1"/>
      <w:sz w:val="28"/>
      <w:szCs w:val="48"/>
    </w:rPr>
  </w:style>
  <w:style w:type="paragraph" w:customStyle="1" w:styleId="322C52009DEA4A85B9E436CF8208478617">
    <w:name w:val="322C52009DEA4A85B9E436CF82084786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7">
    <w:name w:val="C50B6D20552B41E4BE3685F20D0CD65E17"/>
    <w:rsid w:val="00ED6087"/>
    <w:pPr>
      <w:spacing w:after="0" w:line="240" w:lineRule="auto"/>
    </w:pPr>
    <w:rPr>
      <w:rFonts w:eastAsia="Times New Roman" w:cs="Arial"/>
      <w:b/>
      <w:color w:val="000000" w:themeColor="text1"/>
      <w:sz w:val="28"/>
      <w:szCs w:val="48"/>
    </w:rPr>
  </w:style>
  <w:style w:type="paragraph" w:customStyle="1" w:styleId="7BCBC938EC064185A1E49D97BCBA687A17">
    <w:name w:val="7BCBC938EC064185A1E49D97BCBA687A17"/>
    <w:rsid w:val="00ED6087"/>
    <w:pPr>
      <w:spacing w:after="0" w:line="240" w:lineRule="auto"/>
    </w:pPr>
    <w:rPr>
      <w:rFonts w:eastAsia="Times New Roman" w:cs="Arial"/>
      <w:b/>
      <w:color w:val="000000" w:themeColor="text1"/>
      <w:sz w:val="28"/>
      <w:szCs w:val="48"/>
    </w:rPr>
  </w:style>
  <w:style w:type="paragraph" w:customStyle="1" w:styleId="D8B5BDB16A784390A584F064C2F9153B17">
    <w:name w:val="D8B5BDB16A784390A584F064C2F9153B17"/>
    <w:rsid w:val="00ED6087"/>
    <w:pPr>
      <w:spacing w:after="0" w:line="240" w:lineRule="auto"/>
    </w:pPr>
    <w:rPr>
      <w:rFonts w:eastAsia="Times New Roman" w:cs="Arial"/>
      <w:b/>
      <w:color w:val="000000" w:themeColor="text1"/>
      <w:sz w:val="28"/>
      <w:szCs w:val="48"/>
    </w:rPr>
  </w:style>
  <w:style w:type="paragraph" w:customStyle="1" w:styleId="ECE9D09B0BBF41E6B3EC08413AD143ED17">
    <w:name w:val="ECE9D09B0BBF41E6B3EC08413AD143ED17"/>
    <w:rsid w:val="00ED6087"/>
    <w:pPr>
      <w:spacing w:after="0" w:line="240" w:lineRule="auto"/>
    </w:pPr>
    <w:rPr>
      <w:rFonts w:eastAsia="Times New Roman" w:cs="Arial"/>
      <w:b/>
      <w:color w:val="000000" w:themeColor="text1"/>
      <w:sz w:val="28"/>
      <w:szCs w:val="48"/>
    </w:rPr>
  </w:style>
  <w:style w:type="paragraph" w:customStyle="1" w:styleId="A69B3D092B8244EBA074483D576BE16917">
    <w:name w:val="A69B3D092B8244EBA074483D576BE169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7">
    <w:name w:val="8694AEFF12B34CB3A465B0D40F27E31117"/>
    <w:rsid w:val="00ED6087"/>
    <w:pPr>
      <w:spacing w:after="0" w:line="240" w:lineRule="auto"/>
    </w:pPr>
    <w:rPr>
      <w:rFonts w:eastAsia="Times New Roman" w:cs="Arial"/>
      <w:b/>
      <w:color w:val="000000" w:themeColor="text1"/>
      <w:sz w:val="28"/>
      <w:szCs w:val="48"/>
    </w:rPr>
  </w:style>
  <w:style w:type="paragraph" w:customStyle="1" w:styleId="F28AA88D0F2E4A79A1727CE2B47A50E917">
    <w:name w:val="F28AA88D0F2E4A79A1727CE2B47A50E917"/>
    <w:rsid w:val="00ED6087"/>
    <w:pPr>
      <w:spacing w:after="0" w:line="240" w:lineRule="auto"/>
    </w:pPr>
    <w:rPr>
      <w:rFonts w:eastAsia="Times New Roman" w:cs="Arial"/>
      <w:b/>
      <w:color w:val="000000" w:themeColor="text1"/>
      <w:sz w:val="28"/>
      <w:szCs w:val="48"/>
    </w:rPr>
  </w:style>
  <w:style w:type="paragraph" w:customStyle="1" w:styleId="A747DBA642F64E2C9284042BCC40D3CB17">
    <w:name w:val="A747DBA642F64E2C9284042BCC40D3CB17"/>
    <w:rsid w:val="00ED6087"/>
    <w:pPr>
      <w:spacing w:after="0" w:line="240" w:lineRule="auto"/>
    </w:pPr>
    <w:rPr>
      <w:rFonts w:eastAsia="Times New Roman" w:cs="Arial"/>
      <w:b/>
      <w:color w:val="000000" w:themeColor="text1"/>
      <w:sz w:val="28"/>
      <w:szCs w:val="48"/>
    </w:rPr>
  </w:style>
  <w:style w:type="paragraph" w:customStyle="1" w:styleId="45DED119298B48509663AAA8EE81FD9C17">
    <w:name w:val="45DED119298B48509663AAA8EE81FD9C17"/>
    <w:rsid w:val="00ED6087"/>
    <w:pPr>
      <w:spacing w:after="0" w:line="240" w:lineRule="auto"/>
    </w:pPr>
    <w:rPr>
      <w:rFonts w:eastAsia="Times New Roman" w:cs="Arial"/>
      <w:b/>
      <w:color w:val="000000" w:themeColor="text1"/>
      <w:sz w:val="28"/>
      <w:szCs w:val="48"/>
    </w:rPr>
  </w:style>
  <w:style w:type="paragraph" w:customStyle="1" w:styleId="661B542D99A544C0A681C00353EE80C617">
    <w:name w:val="661B542D99A544C0A681C00353EE80C617"/>
    <w:rsid w:val="00ED6087"/>
    <w:pPr>
      <w:spacing w:after="0" w:line="240" w:lineRule="auto"/>
    </w:pPr>
    <w:rPr>
      <w:rFonts w:eastAsia="Times New Roman" w:cs="Arial"/>
      <w:b/>
      <w:color w:val="000000" w:themeColor="text1"/>
      <w:sz w:val="28"/>
      <w:szCs w:val="48"/>
    </w:rPr>
  </w:style>
  <w:style w:type="paragraph" w:customStyle="1" w:styleId="6AAC33E9E49846F2B581CFFC5EC6889D17">
    <w:name w:val="6AAC33E9E49846F2B581CFFC5EC6889D17"/>
    <w:rsid w:val="00ED6087"/>
    <w:pPr>
      <w:spacing w:after="0" w:line="240" w:lineRule="auto"/>
    </w:pPr>
    <w:rPr>
      <w:rFonts w:eastAsia="Times New Roman" w:cs="Arial"/>
      <w:b/>
      <w:color w:val="000000" w:themeColor="text1"/>
      <w:sz w:val="28"/>
      <w:szCs w:val="48"/>
    </w:rPr>
  </w:style>
  <w:style w:type="paragraph" w:customStyle="1" w:styleId="809FD7B8E6B440BBBAB7CC81BBF8010317">
    <w:name w:val="809FD7B8E6B440BBBAB7CC81BBF8010317"/>
    <w:rsid w:val="00ED6087"/>
    <w:pPr>
      <w:spacing w:after="0" w:line="240" w:lineRule="auto"/>
    </w:pPr>
    <w:rPr>
      <w:rFonts w:eastAsia="Times New Roman" w:cs="Arial"/>
      <w:b/>
      <w:color w:val="000000" w:themeColor="text1"/>
      <w:sz w:val="28"/>
      <w:szCs w:val="48"/>
    </w:rPr>
  </w:style>
  <w:style w:type="paragraph" w:customStyle="1" w:styleId="B51E4C37DC594DC49464BBCE87EA641817">
    <w:name w:val="B51E4C37DC594DC49464BBCE87EA641817"/>
    <w:rsid w:val="00ED6087"/>
    <w:pPr>
      <w:spacing w:after="0" w:line="240" w:lineRule="auto"/>
    </w:pPr>
    <w:rPr>
      <w:rFonts w:eastAsia="Times New Roman" w:cs="Arial"/>
      <w:b/>
      <w:color w:val="000000" w:themeColor="text1"/>
      <w:sz w:val="28"/>
      <w:szCs w:val="48"/>
    </w:rPr>
  </w:style>
  <w:style w:type="paragraph" w:customStyle="1" w:styleId="FB8618AF25494088ADB273E33E6A038717">
    <w:name w:val="FB8618AF25494088ADB273E33E6A038717"/>
    <w:rsid w:val="00ED6087"/>
    <w:pPr>
      <w:spacing w:after="0" w:line="240" w:lineRule="auto"/>
    </w:pPr>
    <w:rPr>
      <w:rFonts w:eastAsia="Times New Roman" w:cs="Arial"/>
      <w:b/>
      <w:color w:val="000000" w:themeColor="text1"/>
      <w:sz w:val="28"/>
      <w:szCs w:val="48"/>
    </w:rPr>
  </w:style>
  <w:style w:type="paragraph" w:customStyle="1" w:styleId="C90A79AEE198458BA82B8098A14691B217">
    <w:name w:val="C90A79AEE198458BA82B8098A14691B217"/>
    <w:rsid w:val="00ED6087"/>
    <w:pPr>
      <w:spacing w:after="0" w:line="240" w:lineRule="auto"/>
    </w:pPr>
    <w:rPr>
      <w:rFonts w:eastAsia="Times New Roman" w:cs="Arial"/>
      <w:b/>
      <w:color w:val="000000" w:themeColor="text1"/>
      <w:sz w:val="28"/>
      <w:szCs w:val="48"/>
    </w:rPr>
  </w:style>
  <w:style w:type="paragraph" w:customStyle="1" w:styleId="98BAC1DB009541F19E2359B53E9BD5B117">
    <w:name w:val="98BAC1DB009541F19E2359B53E9BD5B117"/>
    <w:rsid w:val="00ED6087"/>
    <w:pPr>
      <w:spacing w:after="0" w:line="240" w:lineRule="auto"/>
    </w:pPr>
    <w:rPr>
      <w:rFonts w:eastAsia="Times New Roman" w:cs="Arial"/>
      <w:b/>
      <w:color w:val="000000" w:themeColor="text1"/>
      <w:sz w:val="28"/>
      <w:szCs w:val="48"/>
    </w:rPr>
  </w:style>
  <w:style w:type="paragraph" w:customStyle="1" w:styleId="28E52562F6CE4725AD295B7BAC0E5B9D17">
    <w:name w:val="28E52562F6CE4725AD295B7BAC0E5B9D17"/>
    <w:rsid w:val="00ED6087"/>
    <w:pPr>
      <w:spacing w:after="0" w:line="240" w:lineRule="auto"/>
    </w:pPr>
    <w:rPr>
      <w:rFonts w:eastAsia="Times New Roman" w:cs="Arial"/>
      <w:b/>
      <w:color w:val="000000" w:themeColor="text1"/>
      <w:sz w:val="28"/>
      <w:szCs w:val="48"/>
    </w:rPr>
  </w:style>
  <w:style w:type="paragraph" w:customStyle="1" w:styleId="046347BB8D334AF7986BABC03C08204817">
    <w:name w:val="046347BB8D334AF7986BABC03C08204817"/>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4">
    <w:name w:val="EFE625F00D1442DC855883C4AFD167EB14"/>
    <w:rsid w:val="00ED6087"/>
    <w:pPr>
      <w:spacing w:after="0" w:line="240" w:lineRule="auto"/>
    </w:pPr>
    <w:rPr>
      <w:color w:val="0D0D0D" w:themeColor="text1" w:themeTint="F2"/>
      <w:sz w:val="28"/>
      <w:szCs w:val="24"/>
      <w:lang w:bidi="en-US"/>
    </w:rPr>
  </w:style>
  <w:style w:type="paragraph" w:customStyle="1" w:styleId="29C36073041B47A887CFAE79A05136A114">
    <w:name w:val="29C36073041B47A887CFAE79A05136A114"/>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4">
    <w:name w:val="A21CB0C1CD3040FE96B4137A9B614B9214"/>
    <w:rsid w:val="00ED6087"/>
    <w:pPr>
      <w:spacing w:after="0" w:line="240" w:lineRule="auto"/>
    </w:pPr>
    <w:rPr>
      <w:color w:val="0D0D0D" w:themeColor="text1" w:themeTint="F2"/>
      <w:sz w:val="28"/>
      <w:szCs w:val="24"/>
      <w:lang w:bidi="en-US"/>
    </w:rPr>
  </w:style>
  <w:style w:type="paragraph" w:customStyle="1" w:styleId="22C3244D7989475B930E2D5F24D19FCA18">
    <w:name w:val="22C3244D7989475B930E2D5F24D19FCA18"/>
    <w:rsid w:val="00ED6087"/>
    <w:pPr>
      <w:spacing w:after="0" w:line="240" w:lineRule="auto"/>
    </w:pPr>
    <w:rPr>
      <w:color w:val="0D0D0D" w:themeColor="text1" w:themeTint="F2"/>
      <w:sz w:val="28"/>
      <w:szCs w:val="24"/>
      <w:lang w:bidi="en-US"/>
    </w:rPr>
  </w:style>
  <w:style w:type="paragraph" w:customStyle="1" w:styleId="B6F2C383A6264AF8B5A7092BC9AD3F8118">
    <w:name w:val="B6F2C383A6264AF8B5A7092BC9AD3F81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8">
    <w:name w:val="B686063071F94B0CA6B1492A45C5B22218"/>
    <w:rsid w:val="00ED6087"/>
    <w:pPr>
      <w:spacing w:after="0" w:line="240" w:lineRule="auto"/>
    </w:pPr>
    <w:rPr>
      <w:rFonts w:eastAsia="Times New Roman" w:cs="Arial"/>
      <w:b/>
      <w:color w:val="000000" w:themeColor="text1"/>
      <w:sz w:val="28"/>
      <w:szCs w:val="48"/>
    </w:rPr>
  </w:style>
  <w:style w:type="paragraph" w:customStyle="1" w:styleId="9C09A44DE7994ED3883A76699F91644118">
    <w:name w:val="9C09A44DE7994ED3883A76699F91644118"/>
    <w:rsid w:val="00ED6087"/>
    <w:pPr>
      <w:spacing w:after="0" w:line="240" w:lineRule="auto"/>
    </w:pPr>
    <w:rPr>
      <w:rFonts w:eastAsia="Times New Roman" w:cs="Arial"/>
      <w:b/>
      <w:color w:val="000000" w:themeColor="text1"/>
      <w:sz w:val="28"/>
      <w:szCs w:val="48"/>
    </w:rPr>
  </w:style>
  <w:style w:type="paragraph" w:customStyle="1" w:styleId="153F3E3F246643EB86C6A313E0A421A918">
    <w:name w:val="153F3E3F246643EB86C6A313E0A421A918"/>
    <w:rsid w:val="00ED6087"/>
    <w:pPr>
      <w:spacing w:after="0" w:line="240" w:lineRule="auto"/>
    </w:pPr>
    <w:rPr>
      <w:rFonts w:eastAsia="Times New Roman" w:cs="Arial"/>
      <w:b/>
      <w:color w:val="000000" w:themeColor="text1"/>
      <w:sz w:val="28"/>
      <w:szCs w:val="48"/>
    </w:rPr>
  </w:style>
  <w:style w:type="paragraph" w:customStyle="1" w:styleId="FB180515D3444FA3959E5B4B137E11C618">
    <w:name w:val="FB180515D3444FA3959E5B4B137E11C618"/>
    <w:rsid w:val="00ED6087"/>
    <w:pPr>
      <w:spacing w:after="0" w:line="240" w:lineRule="auto"/>
    </w:pPr>
    <w:rPr>
      <w:rFonts w:eastAsia="Times New Roman" w:cs="Arial"/>
      <w:b/>
      <w:color w:val="000000" w:themeColor="text1"/>
      <w:sz w:val="28"/>
      <w:szCs w:val="48"/>
    </w:rPr>
  </w:style>
  <w:style w:type="paragraph" w:customStyle="1" w:styleId="0266FAE56D1945D0917F1F3315C2ADEA18">
    <w:name w:val="0266FAE56D1945D0917F1F3315C2ADEA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8">
    <w:name w:val="7564FC768E504D62B0E7081A9209A7B118"/>
    <w:rsid w:val="00ED6087"/>
    <w:pPr>
      <w:spacing w:after="0" w:line="240" w:lineRule="auto"/>
    </w:pPr>
    <w:rPr>
      <w:rFonts w:eastAsia="Times New Roman" w:cs="Arial"/>
      <w:b/>
      <w:color w:val="000000" w:themeColor="text1"/>
      <w:sz w:val="28"/>
      <w:szCs w:val="48"/>
    </w:rPr>
  </w:style>
  <w:style w:type="paragraph" w:customStyle="1" w:styleId="993E724E3BBA402DB2F1760FCCA4E60718">
    <w:name w:val="993E724E3BBA402DB2F1760FCCA4E60718"/>
    <w:rsid w:val="00ED6087"/>
    <w:pPr>
      <w:spacing w:after="0" w:line="240" w:lineRule="auto"/>
    </w:pPr>
    <w:rPr>
      <w:rFonts w:eastAsia="Times New Roman" w:cs="Arial"/>
      <w:b/>
      <w:color w:val="000000" w:themeColor="text1"/>
      <w:sz w:val="28"/>
      <w:szCs w:val="48"/>
    </w:rPr>
  </w:style>
  <w:style w:type="paragraph" w:customStyle="1" w:styleId="9E62DD825E49422FA35464E5F8398ACB18">
    <w:name w:val="9E62DD825E49422FA35464E5F8398ACB18"/>
    <w:rsid w:val="00ED6087"/>
    <w:pPr>
      <w:spacing w:after="0" w:line="240" w:lineRule="auto"/>
    </w:pPr>
    <w:rPr>
      <w:rFonts w:eastAsia="Times New Roman" w:cs="Arial"/>
      <w:b/>
      <w:color w:val="000000" w:themeColor="text1"/>
      <w:sz w:val="28"/>
      <w:szCs w:val="48"/>
    </w:rPr>
  </w:style>
  <w:style w:type="paragraph" w:customStyle="1" w:styleId="79F311AE86374BEFA0A6D8956258E37A18">
    <w:name w:val="79F311AE86374BEFA0A6D8956258E37A18"/>
    <w:rsid w:val="00ED6087"/>
    <w:pPr>
      <w:spacing w:after="0" w:line="240" w:lineRule="auto"/>
    </w:pPr>
    <w:rPr>
      <w:rFonts w:eastAsia="Times New Roman" w:cs="Arial"/>
      <w:b/>
      <w:color w:val="000000" w:themeColor="text1"/>
      <w:sz w:val="28"/>
      <w:szCs w:val="48"/>
    </w:rPr>
  </w:style>
  <w:style w:type="paragraph" w:customStyle="1" w:styleId="7C544A51375E4486A71E6549D05B36ED18">
    <w:name w:val="7C544A51375E4486A71E6549D05B36ED18"/>
    <w:rsid w:val="00ED6087"/>
    <w:pPr>
      <w:spacing w:after="0" w:line="240" w:lineRule="auto"/>
    </w:pPr>
    <w:rPr>
      <w:rFonts w:eastAsia="Times New Roman" w:cs="Arial"/>
      <w:b/>
      <w:color w:val="000000" w:themeColor="text1"/>
      <w:sz w:val="28"/>
      <w:szCs w:val="48"/>
    </w:rPr>
  </w:style>
  <w:style w:type="paragraph" w:customStyle="1" w:styleId="302856C8715B43A8A4A434E4FCADF04A18">
    <w:name w:val="302856C8715B43A8A4A434E4FCADF04A18"/>
    <w:rsid w:val="00ED6087"/>
    <w:pPr>
      <w:spacing w:after="0" w:line="240" w:lineRule="auto"/>
    </w:pPr>
    <w:rPr>
      <w:rFonts w:eastAsia="Times New Roman" w:cs="Arial"/>
      <w:b/>
      <w:color w:val="000000" w:themeColor="text1"/>
      <w:sz w:val="28"/>
      <w:szCs w:val="48"/>
    </w:rPr>
  </w:style>
  <w:style w:type="paragraph" w:customStyle="1" w:styleId="D0E0D200DAE84332A1110594101BCFFC18">
    <w:name w:val="D0E0D200DAE84332A1110594101BCFFC18"/>
    <w:rsid w:val="00ED6087"/>
    <w:pPr>
      <w:spacing w:after="0" w:line="240" w:lineRule="auto"/>
    </w:pPr>
    <w:rPr>
      <w:rFonts w:eastAsia="Times New Roman" w:cs="Arial"/>
      <w:b/>
      <w:color w:val="000000" w:themeColor="text1"/>
      <w:sz w:val="28"/>
      <w:szCs w:val="48"/>
    </w:rPr>
  </w:style>
  <w:style w:type="paragraph" w:customStyle="1" w:styleId="60A7D69746D5434BB187A3FDA50ED8E118">
    <w:name w:val="60A7D69746D5434BB187A3FDA50ED8E118"/>
    <w:rsid w:val="00ED6087"/>
    <w:pPr>
      <w:spacing w:after="0" w:line="240" w:lineRule="auto"/>
    </w:pPr>
    <w:rPr>
      <w:rFonts w:eastAsia="Times New Roman" w:cs="Arial"/>
      <w:b/>
      <w:color w:val="000000" w:themeColor="text1"/>
      <w:sz w:val="28"/>
      <w:szCs w:val="48"/>
    </w:rPr>
  </w:style>
  <w:style w:type="paragraph" w:customStyle="1" w:styleId="0A3980F483E745A68E004D8648A3D55018">
    <w:name w:val="0A3980F483E745A68E004D8648A3D55018"/>
    <w:rsid w:val="00ED6087"/>
    <w:pPr>
      <w:spacing w:after="0" w:line="240" w:lineRule="auto"/>
    </w:pPr>
    <w:rPr>
      <w:rFonts w:eastAsia="Times New Roman" w:cs="Arial"/>
      <w:b/>
      <w:color w:val="000000" w:themeColor="text1"/>
      <w:sz w:val="28"/>
      <w:szCs w:val="48"/>
    </w:rPr>
  </w:style>
  <w:style w:type="paragraph" w:customStyle="1" w:styleId="17A74174E08D4C5B84A5B948D9A2323F18">
    <w:name w:val="17A74174E08D4C5B84A5B948D9A2323F18"/>
    <w:rsid w:val="00ED6087"/>
    <w:pPr>
      <w:spacing w:after="0" w:line="240" w:lineRule="auto"/>
    </w:pPr>
    <w:rPr>
      <w:rFonts w:eastAsia="Times New Roman" w:cs="Arial"/>
      <w:b/>
      <w:color w:val="000000" w:themeColor="text1"/>
      <w:sz w:val="28"/>
      <w:szCs w:val="48"/>
    </w:rPr>
  </w:style>
  <w:style w:type="paragraph" w:customStyle="1" w:styleId="C760B7099DF349F0BAFB641A41CA7CF318">
    <w:name w:val="C760B7099DF349F0BAFB641A41CA7CF318"/>
    <w:rsid w:val="00ED6087"/>
    <w:pPr>
      <w:spacing w:after="0" w:line="240" w:lineRule="auto"/>
    </w:pPr>
    <w:rPr>
      <w:rFonts w:eastAsia="Times New Roman" w:cs="Arial"/>
      <w:b/>
      <w:color w:val="000000" w:themeColor="text1"/>
      <w:sz w:val="28"/>
      <w:szCs w:val="48"/>
    </w:rPr>
  </w:style>
  <w:style w:type="paragraph" w:customStyle="1" w:styleId="47DBCEB8F6A24388819DD110D8CF5E9518">
    <w:name w:val="47DBCEB8F6A24388819DD110D8CF5E9518"/>
    <w:rsid w:val="00ED6087"/>
    <w:pPr>
      <w:spacing w:after="0" w:line="240" w:lineRule="auto"/>
    </w:pPr>
    <w:rPr>
      <w:rFonts w:eastAsia="Times New Roman" w:cs="Arial"/>
      <w:b/>
      <w:color w:val="000000" w:themeColor="text1"/>
      <w:sz w:val="28"/>
      <w:szCs w:val="48"/>
    </w:rPr>
  </w:style>
  <w:style w:type="paragraph" w:customStyle="1" w:styleId="5C82DB2D6DA949B782C70BCA5ABFF81A18">
    <w:name w:val="5C82DB2D6DA949B782C70BCA5ABFF81A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8">
    <w:name w:val="0D4FB978FF5C459D8B91BE6308A1983E18"/>
    <w:rsid w:val="00ED6087"/>
    <w:pPr>
      <w:spacing w:after="0" w:line="240" w:lineRule="auto"/>
    </w:pPr>
    <w:rPr>
      <w:rFonts w:eastAsia="Times New Roman" w:cs="Arial"/>
      <w:b/>
      <w:color w:val="000000" w:themeColor="text1"/>
      <w:sz w:val="28"/>
      <w:szCs w:val="48"/>
    </w:rPr>
  </w:style>
  <w:style w:type="paragraph" w:customStyle="1" w:styleId="0C7DC8CA078B4D33B0B7C6B9004FF19F18">
    <w:name w:val="0C7DC8CA078B4D33B0B7C6B9004FF19F18"/>
    <w:rsid w:val="00ED6087"/>
    <w:pPr>
      <w:spacing w:after="0" w:line="240" w:lineRule="auto"/>
    </w:pPr>
    <w:rPr>
      <w:rFonts w:eastAsia="Times New Roman" w:cs="Arial"/>
      <w:b/>
      <w:color w:val="000000" w:themeColor="text1"/>
      <w:sz w:val="28"/>
      <w:szCs w:val="48"/>
    </w:rPr>
  </w:style>
  <w:style w:type="paragraph" w:customStyle="1" w:styleId="F30F7186ACDB44A5B816810F2590EF9F18">
    <w:name w:val="F30F7186ACDB44A5B816810F2590EF9F18"/>
    <w:rsid w:val="00ED6087"/>
    <w:pPr>
      <w:spacing w:after="0" w:line="240" w:lineRule="auto"/>
    </w:pPr>
    <w:rPr>
      <w:rFonts w:eastAsia="Times New Roman" w:cs="Arial"/>
      <w:b/>
      <w:color w:val="000000" w:themeColor="text1"/>
      <w:sz w:val="28"/>
      <w:szCs w:val="48"/>
    </w:rPr>
  </w:style>
  <w:style w:type="paragraph" w:customStyle="1" w:styleId="E1FEC7E0E8094E3480A55298B2B55AF318">
    <w:name w:val="E1FEC7E0E8094E3480A55298B2B55AF318"/>
    <w:rsid w:val="00ED6087"/>
    <w:pPr>
      <w:spacing w:after="0" w:line="240" w:lineRule="auto"/>
    </w:pPr>
    <w:rPr>
      <w:rFonts w:eastAsia="Times New Roman" w:cs="Arial"/>
      <w:b/>
      <w:color w:val="000000" w:themeColor="text1"/>
      <w:sz w:val="28"/>
      <w:szCs w:val="48"/>
    </w:rPr>
  </w:style>
  <w:style w:type="paragraph" w:customStyle="1" w:styleId="AAC032C818774261883E7E2FA5B97F5E18">
    <w:name w:val="AAC032C818774261883E7E2FA5B97F5E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8">
    <w:name w:val="D5B50B834D434939865C1C2B5F9EEA1C18"/>
    <w:rsid w:val="00ED6087"/>
    <w:pPr>
      <w:spacing w:after="0" w:line="240" w:lineRule="auto"/>
    </w:pPr>
    <w:rPr>
      <w:rFonts w:eastAsia="Times New Roman" w:cs="Arial"/>
      <w:b/>
      <w:color w:val="000000" w:themeColor="text1"/>
      <w:sz w:val="28"/>
      <w:szCs w:val="48"/>
    </w:rPr>
  </w:style>
  <w:style w:type="paragraph" w:customStyle="1" w:styleId="4A0B05AFD53B4FE8974D47536A7FCA3218">
    <w:name w:val="4A0B05AFD53B4FE8974D47536A7FCA3218"/>
    <w:rsid w:val="00ED6087"/>
    <w:pPr>
      <w:spacing w:after="0" w:line="240" w:lineRule="auto"/>
    </w:pPr>
    <w:rPr>
      <w:rFonts w:eastAsia="Times New Roman" w:cs="Arial"/>
      <w:b/>
      <w:color w:val="000000" w:themeColor="text1"/>
      <w:sz w:val="28"/>
      <w:szCs w:val="48"/>
    </w:rPr>
  </w:style>
  <w:style w:type="paragraph" w:customStyle="1" w:styleId="CF0F4FCDA8C74B8AB95D2AA96BABC4A418">
    <w:name w:val="CF0F4FCDA8C74B8AB95D2AA96BABC4A418"/>
    <w:rsid w:val="00ED6087"/>
    <w:pPr>
      <w:spacing w:after="0" w:line="240" w:lineRule="auto"/>
    </w:pPr>
    <w:rPr>
      <w:rFonts w:eastAsia="Times New Roman" w:cs="Arial"/>
      <w:b/>
      <w:color w:val="000000" w:themeColor="text1"/>
      <w:sz w:val="28"/>
      <w:szCs w:val="48"/>
    </w:rPr>
  </w:style>
  <w:style w:type="paragraph" w:customStyle="1" w:styleId="0AC0E1F1CF024A2F9C85652203FC5D0E18">
    <w:name w:val="0AC0E1F1CF024A2F9C85652203FC5D0E18"/>
    <w:rsid w:val="00ED6087"/>
    <w:pPr>
      <w:spacing w:after="0" w:line="240" w:lineRule="auto"/>
    </w:pPr>
    <w:rPr>
      <w:rFonts w:eastAsia="Times New Roman" w:cs="Arial"/>
      <w:b/>
      <w:color w:val="000000" w:themeColor="text1"/>
      <w:sz w:val="28"/>
      <w:szCs w:val="48"/>
    </w:rPr>
  </w:style>
  <w:style w:type="paragraph" w:customStyle="1" w:styleId="A13EF39FBA104F929CD1AFCE18C198C118">
    <w:name w:val="A13EF39FBA104F929CD1AFCE18C198C118"/>
    <w:rsid w:val="00ED6087"/>
    <w:pPr>
      <w:spacing w:after="0" w:line="240" w:lineRule="auto"/>
    </w:pPr>
    <w:rPr>
      <w:rFonts w:eastAsia="Times New Roman" w:cs="Arial"/>
      <w:b/>
      <w:color w:val="000000" w:themeColor="text1"/>
      <w:sz w:val="28"/>
      <w:szCs w:val="48"/>
    </w:rPr>
  </w:style>
  <w:style w:type="paragraph" w:customStyle="1" w:styleId="0B6A1C5589744123BDA7AAB89893388218">
    <w:name w:val="0B6A1C5589744123BDA7AAB89893388218"/>
    <w:rsid w:val="00ED6087"/>
    <w:pPr>
      <w:spacing w:after="0" w:line="240" w:lineRule="auto"/>
    </w:pPr>
    <w:rPr>
      <w:rFonts w:eastAsia="Times New Roman" w:cs="Arial"/>
      <w:b/>
      <w:color w:val="000000" w:themeColor="text1"/>
      <w:sz w:val="28"/>
      <w:szCs w:val="48"/>
    </w:rPr>
  </w:style>
  <w:style w:type="paragraph" w:customStyle="1" w:styleId="F81EA1E4BEFE434986BC1A83A602EAD818">
    <w:name w:val="F81EA1E4BEFE434986BC1A83A602EAD818"/>
    <w:rsid w:val="00ED6087"/>
    <w:pPr>
      <w:spacing w:after="0" w:line="240" w:lineRule="auto"/>
    </w:pPr>
    <w:rPr>
      <w:rFonts w:eastAsia="Times New Roman" w:cs="Arial"/>
      <w:b/>
      <w:color w:val="000000" w:themeColor="text1"/>
      <w:sz w:val="28"/>
      <w:szCs w:val="48"/>
    </w:rPr>
  </w:style>
  <w:style w:type="paragraph" w:customStyle="1" w:styleId="57E1408396D44095AC4208E1B46E6E6D18">
    <w:name w:val="57E1408396D44095AC4208E1B46E6E6D18"/>
    <w:rsid w:val="00ED6087"/>
    <w:pPr>
      <w:spacing w:after="0" w:line="240" w:lineRule="auto"/>
    </w:pPr>
    <w:rPr>
      <w:rFonts w:eastAsia="Times New Roman" w:cs="Arial"/>
      <w:b/>
      <w:color w:val="000000" w:themeColor="text1"/>
      <w:sz w:val="28"/>
      <w:szCs w:val="48"/>
    </w:rPr>
  </w:style>
  <w:style w:type="paragraph" w:customStyle="1" w:styleId="4874FCF3925B40709105A239891B952918">
    <w:name w:val="4874FCF3925B40709105A239891B952918"/>
    <w:rsid w:val="00ED6087"/>
    <w:pPr>
      <w:spacing w:after="0" w:line="240" w:lineRule="auto"/>
    </w:pPr>
    <w:rPr>
      <w:rFonts w:eastAsia="Times New Roman" w:cs="Arial"/>
      <w:b/>
      <w:color w:val="000000" w:themeColor="text1"/>
      <w:sz w:val="28"/>
      <w:szCs w:val="48"/>
    </w:rPr>
  </w:style>
  <w:style w:type="paragraph" w:customStyle="1" w:styleId="EAF96CBB0A0D428F8C16F1BFFCD9BC2A18">
    <w:name w:val="EAF96CBB0A0D428F8C16F1BFFCD9BC2A18"/>
    <w:rsid w:val="00ED6087"/>
    <w:pPr>
      <w:spacing w:after="0" w:line="240" w:lineRule="auto"/>
    </w:pPr>
    <w:rPr>
      <w:rFonts w:eastAsia="Times New Roman" w:cs="Arial"/>
      <w:b/>
      <w:color w:val="000000" w:themeColor="text1"/>
      <w:sz w:val="28"/>
      <w:szCs w:val="48"/>
    </w:rPr>
  </w:style>
  <w:style w:type="paragraph" w:customStyle="1" w:styleId="4D5F63E99A264CA2ACCEDCBA4B4602A418">
    <w:name w:val="4D5F63E99A264CA2ACCEDCBA4B4602A418"/>
    <w:rsid w:val="00ED6087"/>
    <w:pPr>
      <w:spacing w:after="0" w:line="240" w:lineRule="auto"/>
    </w:pPr>
    <w:rPr>
      <w:rFonts w:eastAsia="Times New Roman" w:cs="Arial"/>
      <w:b/>
      <w:color w:val="000000" w:themeColor="text1"/>
      <w:sz w:val="28"/>
      <w:szCs w:val="48"/>
    </w:rPr>
  </w:style>
  <w:style w:type="paragraph" w:customStyle="1" w:styleId="2D8326B991AC49BF8FD4BA7EE93A5C3C18">
    <w:name w:val="2D8326B991AC49BF8FD4BA7EE93A5C3C18"/>
    <w:rsid w:val="00ED6087"/>
    <w:pPr>
      <w:spacing w:after="0" w:line="240" w:lineRule="auto"/>
    </w:pPr>
    <w:rPr>
      <w:rFonts w:eastAsia="Times New Roman" w:cs="Arial"/>
      <w:b/>
      <w:color w:val="000000" w:themeColor="text1"/>
      <w:sz w:val="28"/>
      <w:szCs w:val="48"/>
    </w:rPr>
  </w:style>
  <w:style w:type="paragraph" w:customStyle="1" w:styleId="322C52009DEA4A85B9E436CF8208478618">
    <w:name w:val="322C52009DEA4A85B9E436CF82084786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8">
    <w:name w:val="C50B6D20552B41E4BE3685F20D0CD65E18"/>
    <w:rsid w:val="00ED6087"/>
    <w:pPr>
      <w:spacing w:after="0" w:line="240" w:lineRule="auto"/>
    </w:pPr>
    <w:rPr>
      <w:rFonts w:eastAsia="Times New Roman" w:cs="Arial"/>
      <w:b/>
      <w:color w:val="000000" w:themeColor="text1"/>
      <w:sz w:val="28"/>
      <w:szCs w:val="48"/>
    </w:rPr>
  </w:style>
  <w:style w:type="paragraph" w:customStyle="1" w:styleId="7BCBC938EC064185A1E49D97BCBA687A18">
    <w:name w:val="7BCBC938EC064185A1E49D97BCBA687A18"/>
    <w:rsid w:val="00ED6087"/>
    <w:pPr>
      <w:spacing w:after="0" w:line="240" w:lineRule="auto"/>
    </w:pPr>
    <w:rPr>
      <w:rFonts w:eastAsia="Times New Roman" w:cs="Arial"/>
      <w:b/>
      <w:color w:val="000000" w:themeColor="text1"/>
      <w:sz w:val="28"/>
      <w:szCs w:val="48"/>
    </w:rPr>
  </w:style>
  <w:style w:type="paragraph" w:customStyle="1" w:styleId="D8B5BDB16A784390A584F064C2F9153B18">
    <w:name w:val="D8B5BDB16A784390A584F064C2F9153B18"/>
    <w:rsid w:val="00ED6087"/>
    <w:pPr>
      <w:spacing w:after="0" w:line="240" w:lineRule="auto"/>
    </w:pPr>
    <w:rPr>
      <w:rFonts w:eastAsia="Times New Roman" w:cs="Arial"/>
      <w:b/>
      <w:color w:val="000000" w:themeColor="text1"/>
      <w:sz w:val="28"/>
      <w:szCs w:val="48"/>
    </w:rPr>
  </w:style>
  <w:style w:type="paragraph" w:customStyle="1" w:styleId="ECE9D09B0BBF41E6B3EC08413AD143ED18">
    <w:name w:val="ECE9D09B0BBF41E6B3EC08413AD143ED18"/>
    <w:rsid w:val="00ED6087"/>
    <w:pPr>
      <w:spacing w:after="0" w:line="240" w:lineRule="auto"/>
    </w:pPr>
    <w:rPr>
      <w:rFonts w:eastAsia="Times New Roman" w:cs="Arial"/>
      <w:b/>
      <w:color w:val="000000" w:themeColor="text1"/>
      <w:sz w:val="28"/>
      <w:szCs w:val="48"/>
    </w:rPr>
  </w:style>
  <w:style w:type="paragraph" w:customStyle="1" w:styleId="A69B3D092B8244EBA074483D576BE16918">
    <w:name w:val="A69B3D092B8244EBA074483D576BE169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8">
    <w:name w:val="8694AEFF12B34CB3A465B0D40F27E31118"/>
    <w:rsid w:val="00ED6087"/>
    <w:pPr>
      <w:spacing w:after="0" w:line="240" w:lineRule="auto"/>
    </w:pPr>
    <w:rPr>
      <w:rFonts w:eastAsia="Times New Roman" w:cs="Arial"/>
      <w:b/>
      <w:color w:val="000000" w:themeColor="text1"/>
      <w:sz w:val="28"/>
      <w:szCs w:val="48"/>
    </w:rPr>
  </w:style>
  <w:style w:type="paragraph" w:customStyle="1" w:styleId="F28AA88D0F2E4A79A1727CE2B47A50E918">
    <w:name w:val="F28AA88D0F2E4A79A1727CE2B47A50E918"/>
    <w:rsid w:val="00ED6087"/>
    <w:pPr>
      <w:spacing w:after="0" w:line="240" w:lineRule="auto"/>
    </w:pPr>
    <w:rPr>
      <w:rFonts w:eastAsia="Times New Roman" w:cs="Arial"/>
      <w:b/>
      <w:color w:val="000000" w:themeColor="text1"/>
      <w:sz w:val="28"/>
      <w:szCs w:val="48"/>
    </w:rPr>
  </w:style>
  <w:style w:type="paragraph" w:customStyle="1" w:styleId="A747DBA642F64E2C9284042BCC40D3CB18">
    <w:name w:val="A747DBA642F64E2C9284042BCC40D3CB18"/>
    <w:rsid w:val="00ED6087"/>
    <w:pPr>
      <w:spacing w:after="0" w:line="240" w:lineRule="auto"/>
    </w:pPr>
    <w:rPr>
      <w:rFonts w:eastAsia="Times New Roman" w:cs="Arial"/>
      <w:b/>
      <w:color w:val="000000" w:themeColor="text1"/>
      <w:sz w:val="28"/>
      <w:szCs w:val="48"/>
    </w:rPr>
  </w:style>
  <w:style w:type="paragraph" w:customStyle="1" w:styleId="45DED119298B48509663AAA8EE81FD9C18">
    <w:name w:val="45DED119298B48509663AAA8EE81FD9C18"/>
    <w:rsid w:val="00ED6087"/>
    <w:pPr>
      <w:spacing w:after="0" w:line="240" w:lineRule="auto"/>
    </w:pPr>
    <w:rPr>
      <w:rFonts w:eastAsia="Times New Roman" w:cs="Arial"/>
      <w:b/>
      <w:color w:val="000000" w:themeColor="text1"/>
      <w:sz w:val="28"/>
      <w:szCs w:val="48"/>
    </w:rPr>
  </w:style>
  <w:style w:type="paragraph" w:customStyle="1" w:styleId="661B542D99A544C0A681C00353EE80C618">
    <w:name w:val="661B542D99A544C0A681C00353EE80C618"/>
    <w:rsid w:val="00ED6087"/>
    <w:pPr>
      <w:spacing w:after="0" w:line="240" w:lineRule="auto"/>
    </w:pPr>
    <w:rPr>
      <w:rFonts w:eastAsia="Times New Roman" w:cs="Arial"/>
      <w:b/>
      <w:color w:val="000000" w:themeColor="text1"/>
      <w:sz w:val="28"/>
      <w:szCs w:val="48"/>
    </w:rPr>
  </w:style>
  <w:style w:type="paragraph" w:customStyle="1" w:styleId="6AAC33E9E49846F2B581CFFC5EC6889D18">
    <w:name w:val="6AAC33E9E49846F2B581CFFC5EC6889D18"/>
    <w:rsid w:val="00ED6087"/>
    <w:pPr>
      <w:spacing w:after="0" w:line="240" w:lineRule="auto"/>
    </w:pPr>
    <w:rPr>
      <w:rFonts w:eastAsia="Times New Roman" w:cs="Arial"/>
      <w:b/>
      <w:color w:val="000000" w:themeColor="text1"/>
      <w:sz w:val="28"/>
      <w:szCs w:val="48"/>
    </w:rPr>
  </w:style>
  <w:style w:type="paragraph" w:customStyle="1" w:styleId="809FD7B8E6B440BBBAB7CC81BBF8010318">
    <w:name w:val="809FD7B8E6B440BBBAB7CC81BBF8010318"/>
    <w:rsid w:val="00ED6087"/>
    <w:pPr>
      <w:spacing w:after="0" w:line="240" w:lineRule="auto"/>
    </w:pPr>
    <w:rPr>
      <w:rFonts w:eastAsia="Times New Roman" w:cs="Arial"/>
      <w:b/>
      <w:color w:val="000000" w:themeColor="text1"/>
      <w:sz w:val="28"/>
      <w:szCs w:val="48"/>
    </w:rPr>
  </w:style>
  <w:style w:type="paragraph" w:customStyle="1" w:styleId="B51E4C37DC594DC49464BBCE87EA641818">
    <w:name w:val="B51E4C37DC594DC49464BBCE87EA641818"/>
    <w:rsid w:val="00ED6087"/>
    <w:pPr>
      <w:spacing w:after="0" w:line="240" w:lineRule="auto"/>
    </w:pPr>
    <w:rPr>
      <w:rFonts w:eastAsia="Times New Roman" w:cs="Arial"/>
      <w:b/>
      <w:color w:val="000000" w:themeColor="text1"/>
      <w:sz w:val="28"/>
      <w:szCs w:val="48"/>
    </w:rPr>
  </w:style>
  <w:style w:type="paragraph" w:customStyle="1" w:styleId="FB8618AF25494088ADB273E33E6A038718">
    <w:name w:val="FB8618AF25494088ADB273E33E6A038718"/>
    <w:rsid w:val="00ED6087"/>
    <w:pPr>
      <w:spacing w:after="0" w:line="240" w:lineRule="auto"/>
    </w:pPr>
    <w:rPr>
      <w:rFonts w:eastAsia="Times New Roman" w:cs="Arial"/>
      <w:b/>
      <w:color w:val="000000" w:themeColor="text1"/>
      <w:sz w:val="28"/>
      <w:szCs w:val="48"/>
    </w:rPr>
  </w:style>
  <w:style w:type="paragraph" w:customStyle="1" w:styleId="C90A79AEE198458BA82B8098A14691B218">
    <w:name w:val="C90A79AEE198458BA82B8098A14691B218"/>
    <w:rsid w:val="00ED6087"/>
    <w:pPr>
      <w:spacing w:after="0" w:line="240" w:lineRule="auto"/>
    </w:pPr>
    <w:rPr>
      <w:rFonts w:eastAsia="Times New Roman" w:cs="Arial"/>
      <w:b/>
      <w:color w:val="000000" w:themeColor="text1"/>
      <w:sz w:val="28"/>
      <w:szCs w:val="48"/>
    </w:rPr>
  </w:style>
  <w:style w:type="paragraph" w:customStyle="1" w:styleId="98BAC1DB009541F19E2359B53E9BD5B118">
    <w:name w:val="98BAC1DB009541F19E2359B53E9BD5B118"/>
    <w:rsid w:val="00ED6087"/>
    <w:pPr>
      <w:spacing w:after="0" w:line="240" w:lineRule="auto"/>
    </w:pPr>
    <w:rPr>
      <w:rFonts w:eastAsia="Times New Roman" w:cs="Arial"/>
      <w:b/>
      <w:color w:val="000000" w:themeColor="text1"/>
      <w:sz w:val="28"/>
      <w:szCs w:val="48"/>
    </w:rPr>
  </w:style>
  <w:style w:type="paragraph" w:customStyle="1" w:styleId="28E52562F6CE4725AD295B7BAC0E5B9D18">
    <w:name w:val="28E52562F6CE4725AD295B7BAC0E5B9D18"/>
    <w:rsid w:val="00ED6087"/>
    <w:pPr>
      <w:spacing w:after="0" w:line="240" w:lineRule="auto"/>
    </w:pPr>
    <w:rPr>
      <w:rFonts w:eastAsia="Times New Roman" w:cs="Arial"/>
      <w:b/>
      <w:color w:val="000000" w:themeColor="text1"/>
      <w:sz w:val="28"/>
      <w:szCs w:val="48"/>
    </w:rPr>
  </w:style>
  <w:style w:type="paragraph" w:customStyle="1" w:styleId="046347BB8D334AF7986BABC03C08204818">
    <w:name w:val="046347BB8D334AF7986BABC03C08204818"/>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EFE625F00D1442DC855883C4AFD167EB15">
    <w:name w:val="EFE625F00D1442DC855883C4AFD167EB15"/>
    <w:rsid w:val="00ED6087"/>
    <w:pPr>
      <w:spacing w:after="0" w:line="240" w:lineRule="auto"/>
    </w:pPr>
    <w:rPr>
      <w:color w:val="0D0D0D" w:themeColor="text1" w:themeTint="F2"/>
      <w:sz w:val="28"/>
      <w:szCs w:val="24"/>
      <w:lang w:bidi="en-US"/>
    </w:rPr>
  </w:style>
  <w:style w:type="paragraph" w:customStyle="1" w:styleId="29C36073041B47A887CFAE79A05136A115">
    <w:name w:val="29C36073041B47A887CFAE79A05136A115"/>
    <w:rsid w:val="00ED6087"/>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21CB0C1CD3040FE96B4137A9B614B9215">
    <w:name w:val="A21CB0C1CD3040FE96B4137A9B614B9215"/>
    <w:rsid w:val="00ED6087"/>
    <w:pPr>
      <w:spacing w:after="0" w:line="240" w:lineRule="auto"/>
    </w:pPr>
    <w:rPr>
      <w:color w:val="0D0D0D" w:themeColor="text1" w:themeTint="F2"/>
      <w:sz w:val="28"/>
      <w:szCs w:val="24"/>
      <w:lang w:bidi="en-US"/>
    </w:rPr>
  </w:style>
  <w:style w:type="paragraph" w:customStyle="1" w:styleId="22C3244D7989475B930E2D5F24D19FCA19">
    <w:name w:val="22C3244D7989475B930E2D5F24D19FCA19"/>
    <w:rsid w:val="00F550BB"/>
    <w:pPr>
      <w:spacing w:after="0" w:line="240" w:lineRule="auto"/>
    </w:pPr>
    <w:rPr>
      <w:color w:val="0D0D0D" w:themeColor="text1" w:themeTint="F2"/>
      <w:sz w:val="28"/>
      <w:szCs w:val="24"/>
      <w:lang w:bidi="en-US"/>
    </w:rPr>
  </w:style>
  <w:style w:type="paragraph" w:customStyle="1" w:styleId="B6F2C383A6264AF8B5A7092BC9AD3F8119">
    <w:name w:val="B6F2C383A6264AF8B5A7092BC9AD3F81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B686063071F94B0CA6B1492A45C5B22219">
    <w:name w:val="B686063071F94B0CA6B1492A45C5B22219"/>
    <w:rsid w:val="00F550BB"/>
    <w:pPr>
      <w:spacing w:after="0" w:line="240" w:lineRule="auto"/>
    </w:pPr>
    <w:rPr>
      <w:rFonts w:eastAsia="Times New Roman" w:cs="Arial"/>
      <w:b/>
      <w:color w:val="000000" w:themeColor="text1"/>
      <w:sz w:val="28"/>
      <w:szCs w:val="48"/>
    </w:rPr>
  </w:style>
  <w:style w:type="paragraph" w:customStyle="1" w:styleId="9C09A44DE7994ED3883A76699F91644119">
    <w:name w:val="9C09A44DE7994ED3883A76699F91644119"/>
    <w:rsid w:val="00F550BB"/>
    <w:pPr>
      <w:spacing w:after="0" w:line="240" w:lineRule="auto"/>
    </w:pPr>
    <w:rPr>
      <w:rFonts w:eastAsia="Times New Roman" w:cs="Arial"/>
      <w:b/>
      <w:color w:val="000000" w:themeColor="text1"/>
      <w:sz w:val="28"/>
      <w:szCs w:val="48"/>
    </w:rPr>
  </w:style>
  <w:style w:type="paragraph" w:customStyle="1" w:styleId="153F3E3F246643EB86C6A313E0A421A919">
    <w:name w:val="153F3E3F246643EB86C6A313E0A421A919"/>
    <w:rsid w:val="00F550BB"/>
    <w:pPr>
      <w:spacing w:after="0" w:line="240" w:lineRule="auto"/>
    </w:pPr>
    <w:rPr>
      <w:rFonts w:eastAsia="Times New Roman" w:cs="Arial"/>
      <w:b/>
      <w:color w:val="000000" w:themeColor="text1"/>
      <w:sz w:val="28"/>
      <w:szCs w:val="48"/>
    </w:rPr>
  </w:style>
  <w:style w:type="paragraph" w:customStyle="1" w:styleId="FB180515D3444FA3959E5B4B137E11C619">
    <w:name w:val="FB180515D3444FA3959E5B4B137E11C619"/>
    <w:rsid w:val="00F550BB"/>
    <w:pPr>
      <w:spacing w:after="0" w:line="240" w:lineRule="auto"/>
    </w:pPr>
    <w:rPr>
      <w:rFonts w:eastAsia="Times New Roman" w:cs="Arial"/>
      <w:b/>
      <w:color w:val="000000" w:themeColor="text1"/>
      <w:sz w:val="28"/>
      <w:szCs w:val="48"/>
    </w:rPr>
  </w:style>
  <w:style w:type="paragraph" w:customStyle="1" w:styleId="0266FAE56D1945D0917F1F3315C2ADEA19">
    <w:name w:val="0266FAE56D1945D0917F1F3315C2ADEA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7564FC768E504D62B0E7081A9209A7B119">
    <w:name w:val="7564FC768E504D62B0E7081A9209A7B119"/>
    <w:rsid w:val="00F550BB"/>
    <w:pPr>
      <w:spacing w:after="0" w:line="240" w:lineRule="auto"/>
    </w:pPr>
    <w:rPr>
      <w:rFonts w:eastAsia="Times New Roman" w:cs="Arial"/>
      <w:b/>
      <w:color w:val="000000" w:themeColor="text1"/>
      <w:sz w:val="28"/>
      <w:szCs w:val="48"/>
    </w:rPr>
  </w:style>
  <w:style w:type="paragraph" w:customStyle="1" w:styleId="993E724E3BBA402DB2F1760FCCA4E60719">
    <w:name w:val="993E724E3BBA402DB2F1760FCCA4E60719"/>
    <w:rsid w:val="00F550BB"/>
    <w:pPr>
      <w:spacing w:after="0" w:line="240" w:lineRule="auto"/>
    </w:pPr>
    <w:rPr>
      <w:rFonts w:eastAsia="Times New Roman" w:cs="Arial"/>
      <w:b/>
      <w:color w:val="000000" w:themeColor="text1"/>
      <w:sz w:val="28"/>
      <w:szCs w:val="48"/>
    </w:rPr>
  </w:style>
  <w:style w:type="paragraph" w:customStyle="1" w:styleId="9E62DD825E49422FA35464E5F8398ACB19">
    <w:name w:val="9E62DD825E49422FA35464E5F8398ACB19"/>
    <w:rsid w:val="00F550BB"/>
    <w:pPr>
      <w:spacing w:after="0" w:line="240" w:lineRule="auto"/>
    </w:pPr>
    <w:rPr>
      <w:rFonts w:eastAsia="Times New Roman" w:cs="Arial"/>
      <w:b/>
      <w:color w:val="000000" w:themeColor="text1"/>
      <w:sz w:val="28"/>
      <w:szCs w:val="48"/>
    </w:rPr>
  </w:style>
  <w:style w:type="paragraph" w:customStyle="1" w:styleId="79F311AE86374BEFA0A6D8956258E37A19">
    <w:name w:val="79F311AE86374BEFA0A6D8956258E37A19"/>
    <w:rsid w:val="00F550BB"/>
    <w:pPr>
      <w:spacing w:after="0" w:line="240" w:lineRule="auto"/>
    </w:pPr>
    <w:rPr>
      <w:rFonts w:eastAsia="Times New Roman" w:cs="Arial"/>
      <w:b/>
      <w:color w:val="000000" w:themeColor="text1"/>
      <w:sz w:val="28"/>
      <w:szCs w:val="48"/>
    </w:rPr>
  </w:style>
  <w:style w:type="paragraph" w:customStyle="1" w:styleId="7C544A51375E4486A71E6549D05B36ED19">
    <w:name w:val="7C544A51375E4486A71E6549D05B36ED19"/>
    <w:rsid w:val="00F550BB"/>
    <w:pPr>
      <w:spacing w:after="0" w:line="240" w:lineRule="auto"/>
    </w:pPr>
    <w:rPr>
      <w:rFonts w:eastAsia="Times New Roman" w:cs="Arial"/>
      <w:b/>
      <w:color w:val="000000" w:themeColor="text1"/>
      <w:sz w:val="28"/>
      <w:szCs w:val="48"/>
    </w:rPr>
  </w:style>
  <w:style w:type="paragraph" w:customStyle="1" w:styleId="302856C8715B43A8A4A434E4FCADF04A19">
    <w:name w:val="302856C8715B43A8A4A434E4FCADF04A19"/>
    <w:rsid w:val="00F550BB"/>
    <w:pPr>
      <w:spacing w:after="0" w:line="240" w:lineRule="auto"/>
    </w:pPr>
    <w:rPr>
      <w:rFonts w:eastAsia="Times New Roman" w:cs="Arial"/>
      <w:b/>
      <w:color w:val="000000" w:themeColor="text1"/>
      <w:sz w:val="28"/>
      <w:szCs w:val="48"/>
    </w:rPr>
  </w:style>
  <w:style w:type="paragraph" w:customStyle="1" w:styleId="D0E0D200DAE84332A1110594101BCFFC19">
    <w:name w:val="D0E0D200DAE84332A1110594101BCFFC19"/>
    <w:rsid w:val="00F550BB"/>
    <w:pPr>
      <w:spacing w:after="0" w:line="240" w:lineRule="auto"/>
    </w:pPr>
    <w:rPr>
      <w:rFonts w:eastAsia="Times New Roman" w:cs="Arial"/>
      <w:b/>
      <w:color w:val="000000" w:themeColor="text1"/>
      <w:sz w:val="28"/>
      <w:szCs w:val="48"/>
    </w:rPr>
  </w:style>
  <w:style w:type="paragraph" w:customStyle="1" w:styleId="60A7D69746D5434BB187A3FDA50ED8E119">
    <w:name w:val="60A7D69746D5434BB187A3FDA50ED8E119"/>
    <w:rsid w:val="00F550BB"/>
    <w:pPr>
      <w:spacing w:after="0" w:line="240" w:lineRule="auto"/>
    </w:pPr>
    <w:rPr>
      <w:rFonts w:eastAsia="Times New Roman" w:cs="Arial"/>
      <w:b/>
      <w:color w:val="000000" w:themeColor="text1"/>
      <w:sz w:val="28"/>
      <w:szCs w:val="48"/>
    </w:rPr>
  </w:style>
  <w:style w:type="paragraph" w:customStyle="1" w:styleId="0A3980F483E745A68E004D8648A3D55019">
    <w:name w:val="0A3980F483E745A68E004D8648A3D55019"/>
    <w:rsid w:val="00F550BB"/>
    <w:pPr>
      <w:spacing w:after="0" w:line="240" w:lineRule="auto"/>
    </w:pPr>
    <w:rPr>
      <w:rFonts w:eastAsia="Times New Roman" w:cs="Arial"/>
      <w:b/>
      <w:color w:val="000000" w:themeColor="text1"/>
      <w:sz w:val="28"/>
      <w:szCs w:val="48"/>
    </w:rPr>
  </w:style>
  <w:style w:type="paragraph" w:customStyle="1" w:styleId="17A74174E08D4C5B84A5B948D9A2323F19">
    <w:name w:val="17A74174E08D4C5B84A5B948D9A2323F19"/>
    <w:rsid w:val="00F550BB"/>
    <w:pPr>
      <w:spacing w:after="0" w:line="240" w:lineRule="auto"/>
    </w:pPr>
    <w:rPr>
      <w:rFonts w:eastAsia="Times New Roman" w:cs="Arial"/>
      <w:b/>
      <w:color w:val="000000" w:themeColor="text1"/>
      <w:sz w:val="28"/>
      <w:szCs w:val="48"/>
    </w:rPr>
  </w:style>
  <w:style w:type="paragraph" w:customStyle="1" w:styleId="C760B7099DF349F0BAFB641A41CA7CF319">
    <w:name w:val="C760B7099DF349F0BAFB641A41CA7CF319"/>
    <w:rsid w:val="00F550BB"/>
    <w:pPr>
      <w:spacing w:after="0" w:line="240" w:lineRule="auto"/>
    </w:pPr>
    <w:rPr>
      <w:rFonts w:eastAsia="Times New Roman" w:cs="Arial"/>
      <w:b/>
      <w:color w:val="000000" w:themeColor="text1"/>
      <w:sz w:val="28"/>
      <w:szCs w:val="48"/>
    </w:rPr>
  </w:style>
  <w:style w:type="paragraph" w:customStyle="1" w:styleId="47DBCEB8F6A24388819DD110D8CF5E9519">
    <w:name w:val="47DBCEB8F6A24388819DD110D8CF5E9519"/>
    <w:rsid w:val="00F550BB"/>
    <w:pPr>
      <w:spacing w:after="0" w:line="240" w:lineRule="auto"/>
    </w:pPr>
    <w:rPr>
      <w:rFonts w:eastAsia="Times New Roman" w:cs="Arial"/>
      <w:b/>
      <w:color w:val="000000" w:themeColor="text1"/>
      <w:sz w:val="28"/>
      <w:szCs w:val="48"/>
    </w:rPr>
  </w:style>
  <w:style w:type="paragraph" w:customStyle="1" w:styleId="5C82DB2D6DA949B782C70BCA5ABFF81A19">
    <w:name w:val="5C82DB2D6DA949B782C70BCA5ABFF81A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0D4FB978FF5C459D8B91BE6308A1983E19">
    <w:name w:val="0D4FB978FF5C459D8B91BE6308A1983E19"/>
    <w:rsid w:val="00F550BB"/>
    <w:pPr>
      <w:spacing w:after="0" w:line="240" w:lineRule="auto"/>
    </w:pPr>
    <w:rPr>
      <w:rFonts w:eastAsia="Times New Roman" w:cs="Arial"/>
      <w:b/>
      <w:color w:val="000000" w:themeColor="text1"/>
      <w:sz w:val="28"/>
      <w:szCs w:val="48"/>
    </w:rPr>
  </w:style>
  <w:style w:type="paragraph" w:customStyle="1" w:styleId="0C7DC8CA078B4D33B0B7C6B9004FF19F19">
    <w:name w:val="0C7DC8CA078B4D33B0B7C6B9004FF19F19"/>
    <w:rsid w:val="00F550BB"/>
    <w:pPr>
      <w:spacing w:after="0" w:line="240" w:lineRule="auto"/>
    </w:pPr>
    <w:rPr>
      <w:rFonts w:eastAsia="Times New Roman" w:cs="Arial"/>
      <w:b/>
      <w:color w:val="000000" w:themeColor="text1"/>
      <w:sz w:val="28"/>
      <w:szCs w:val="48"/>
    </w:rPr>
  </w:style>
  <w:style w:type="paragraph" w:customStyle="1" w:styleId="F30F7186ACDB44A5B816810F2590EF9F19">
    <w:name w:val="F30F7186ACDB44A5B816810F2590EF9F19"/>
    <w:rsid w:val="00F550BB"/>
    <w:pPr>
      <w:spacing w:after="0" w:line="240" w:lineRule="auto"/>
    </w:pPr>
    <w:rPr>
      <w:rFonts w:eastAsia="Times New Roman" w:cs="Arial"/>
      <w:b/>
      <w:color w:val="000000" w:themeColor="text1"/>
      <w:sz w:val="28"/>
      <w:szCs w:val="48"/>
    </w:rPr>
  </w:style>
  <w:style w:type="paragraph" w:customStyle="1" w:styleId="E1FEC7E0E8094E3480A55298B2B55AF319">
    <w:name w:val="E1FEC7E0E8094E3480A55298B2B55AF319"/>
    <w:rsid w:val="00F550BB"/>
    <w:pPr>
      <w:spacing w:after="0" w:line="240" w:lineRule="auto"/>
    </w:pPr>
    <w:rPr>
      <w:rFonts w:eastAsia="Times New Roman" w:cs="Arial"/>
      <w:b/>
      <w:color w:val="000000" w:themeColor="text1"/>
      <w:sz w:val="28"/>
      <w:szCs w:val="48"/>
    </w:rPr>
  </w:style>
  <w:style w:type="paragraph" w:customStyle="1" w:styleId="AAC032C818774261883E7E2FA5B97F5E19">
    <w:name w:val="AAC032C818774261883E7E2FA5B97F5E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D5B50B834D434939865C1C2B5F9EEA1C19">
    <w:name w:val="D5B50B834D434939865C1C2B5F9EEA1C19"/>
    <w:rsid w:val="00F550BB"/>
    <w:pPr>
      <w:spacing w:after="0" w:line="240" w:lineRule="auto"/>
    </w:pPr>
    <w:rPr>
      <w:rFonts w:eastAsia="Times New Roman" w:cs="Arial"/>
      <w:b/>
      <w:color w:val="000000" w:themeColor="text1"/>
      <w:sz w:val="28"/>
      <w:szCs w:val="48"/>
    </w:rPr>
  </w:style>
  <w:style w:type="paragraph" w:customStyle="1" w:styleId="4A0B05AFD53B4FE8974D47536A7FCA3219">
    <w:name w:val="4A0B05AFD53B4FE8974D47536A7FCA3219"/>
    <w:rsid w:val="00F550BB"/>
    <w:pPr>
      <w:spacing w:after="0" w:line="240" w:lineRule="auto"/>
    </w:pPr>
    <w:rPr>
      <w:rFonts w:eastAsia="Times New Roman" w:cs="Arial"/>
      <w:b/>
      <w:color w:val="000000" w:themeColor="text1"/>
      <w:sz w:val="28"/>
      <w:szCs w:val="48"/>
    </w:rPr>
  </w:style>
  <w:style w:type="paragraph" w:customStyle="1" w:styleId="CF0F4FCDA8C74B8AB95D2AA96BABC4A419">
    <w:name w:val="CF0F4FCDA8C74B8AB95D2AA96BABC4A419"/>
    <w:rsid w:val="00F550BB"/>
    <w:pPr>
      <w:spacing w:after="0" w:line="240" w:lineRule="auto"/>
    </w:pPr>
    <w:rPr>
      <w:rFonts w:eastAsia="Times New Roman" w:cs="Arial"/>
      <w:b/>
      <w:color w:val="000000" w:themeColor="text1"/>
      <w:sz w:val="28"/>
      <w:szCs w:val="48"/>
    </w:rPr>
  </w:style>
  <w:style w:type="paragraph" w:customStyle="1" w:styleId="0AC0E1F1CF024A2F9C85652203FC5D0E19">
    <w:name w:val="0AC0E1F1CF024A2F9C85652203FC5D0E19"/>
    <w:rsid w:val="00F550BB"/>
    <w:pPr>
      <w:spacing w:after="0" w:line="240" w:lineRule="auto"/>
    </w:pPr>
    <w:rPr>
      <w:rFonts w:eastAsia="Times New Roman" w:cs="Arial"/>
      <w:b/>
      <w:color w:val="000000" w:themeColor="text1"/>
      <w:sz w:val="28"/>
      <w:szCs w:val="48"/>
    </w:rPr>
  </w:style>
  <w:style w:type="paragraph" w:customStyle="1" w:styleId="A13EF39FBA104F929CD1AFCE18C198C119">
    <w:name w:val="A13EF39FBA104F929CD1AFCE18C198C119"/>
    <w:rsid w:val="00F550BB"/>
    <w:pPr>
      <w:spacing w:after="0" w:line="240" w:lineRule="auto"/>
    </w:pPr>
    <w:rPr>
      <w:rFonts w:eastAsia="Times New Roman" w:cs="Arial"/>
      <w:b/>
      <w:color w:val="000000" w:themeColor="text1"/>
      <w:sz w:val="28"/>
      <w:szCs w:val="48"/>
    </w:rPr>
  </w:style>
  <w:style w:type="paragraph" w:customStyle="1" w:styleId="0B6A1C5589744123BDA7AAB89893388219">
    <w:name w:val="0B6A1C5589744123BDA7AAB89893388219"/>
    <w:rsid w:val="00F550BB"/>
    <w:pPr>
      <w:spacing w:after="0" w:line="240" w:lineRule="auto"/>
    </w:pPr>
    <w:rPr>
      <w:rFonts w:eastAsia="Times New Roman" w:cs="Arial"/>
      <w:b/>
      <w:color w:val="000000" w:themeColor="text1"/>
      <w:sz w:val="28"/>
      <w:szCs w:val="48"/>
    </w:rPr>
  </w:style>
  <w:style w:type="paragraph" w:customStyle="1" w:styleId="F81EA1E4BEFE434986BC1A83A602EAD819">
    <w:name w:val="F81EA1E4BEFE434986BC1A83A602EAD819"/>
    <w:rsid w:val="00F550BB"/>
    <w:pPr>
      <w:spacing w:after="0" w:line="240" w:lineRule="auto"/>
    </w:pPr>
    <w:rPr>
      <w:rFonts w:eastAsia="Times New Roman" w:cs="Arial"/>
      <w:b/>
      <w:color w:val="000000" w:themeColor="text1"/>
      <w:sz w:val="28"/>
      <w:szCs w:val="48"/>
    </w:rPr>
  </w:style>
  <w:style w:type="paragraph" w:customStyle="1" w:styleId="57E1408396D44095AC4208E1B46E6E6D19">
    <w:name w:val="57E1408396D44095AC4208E1B46E6E6D19"/>
    <w:rsid w:val="00F550BB"/>
    <w:pPr>
      <w:spacing w:after="0" w:line="240" w:lineRule="auto"/>
    </w:pPr>
    <w:rPr>
      <w:rFonts w:eastAsia="Times New Roman" w:cs="Arial"/>
      <w:b/>
      <w:color w:val="000000" w:themeColor="text1"/>
      <w:sz w:val="28"/>
      <w:szCs w:val="48"/>
    </w:rPr>
  </w:style>
  <w:style w:type="paragraph" w:customStyle="1" w:styleId="4874FCF3925B40709105A239891B952919">
    <w:name w:val="4874FCF3925B40709105A239891B952919"/>
    <w:rsid w:val="00F550BB"/>
    <w:pPr>
      <w:spacing w:after="0" w:line="240" w:lineRule="auto"/>
    </w:pPr>
    <w:rPr>
      <w:rFonts w:eastAsia="Times New Roman" w:cs="Arial"/>
      <w:b/>
      <w:color w:val="000000" w:themeColor="text1"/>
      <w:sz w:val="28"/>
      <w:szCs w:val="48"/>
    </w:rPr>
  </w:style>
  <w:style w:type="paragraph" w:customStyle="1" w:styleId="EAF96CBB0A0D428F8C16F1BFFCD9BC2A19">
    <w:name w:val="EAF96CBB0A0D428F8C16F1BFFCD9BC2A19"/>
    <w:rsid w:val="00F550BB"/>
    <w:pPr>
      <w:spacing w:after="0" w:line="240" w:lineRule="auto"/>
    </w:pPr>
    <w:rPr>
      <w:rFonts w:eastAsia="Times New Roman" w:cs="Arial"/>
      <w:b/>
      <w:color w:val="000000" w:themeColor="text1"/>
      <w:sz w:val="28"/>
      <w:szCs w:val="48"/>
    </w:rPr>
  </w:style>
  <w:style w:type="paragraph" w:customStyle="1" w:styleId="4D5F63E99A264CA2ACCEDCBA4B4602A419">
    <w:name w:val="4D5F63E99A264CA2ACCEDCBA4B4602A419"/>
    <w:rsid w:val="00F550BB"/>
    <w:pPr>
      <w:spacing w:after="0" w:line="240" w:lineRule="auto"/>
    </w:pPr>
    <w:rPr>
      <w:rFonts w:eastAsia="Times New Roman" w:cs="Arial"/>
      <w:b/>
      <w:color w:val="000000" w:themeColor="text1"/>
      <w:sz w:val="28"/>
      <w:szCs w:val="48"/>
    </w:rPr>
  </w:style>
  <w:style w:type="paragraph" w:customStyle="1" w:styleId="2D8326B991AC49BF8FD4BA7EE93A5C3C19">
    <w:name w:val="2D8326B991AC49BF8FD4BA7EE93A5C3C19"/>
    <w:rsid w:val="00F550BB"/>
    <w:pPr>
      <w:spacing w:after="0" w:line="240" w:lineRule="auto"/>
    </w:pPr>
    <w:rPr>
      <w:rFonts w:eastAsia="Times New Roman" w:cs="Arial"/>
      <w:b/>
      <w:color w:val="000000" w:themeColor="text1"/>
      <w:sz w:val="28"/>
      <w:szCs w:val="48"/>
    </w:rPr>
  </w:style>
  <w:style w:type="paragraph" w:customStyle="1" w:styleId="322C52009DEA4A85B9E436CF8208478619">
    <w:name w:val="322C52009DEA4A85B9E436CF82084786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C50B6D20552B41E4BE3685F20D0CD65E19">
    <w:name w:val="C50B6D20552B41E4BE3685F20D0CD65E19"/>
    <w:rsid w:val="00F550BB"/>
    <w:pPr>
      <w:spacing w:after="0" w:line="240" w:lineRule="auto"/>
    </w:pPr>
    <w:rPr>
      <w:rFonts w:eastAsia="Times New Roman" w:cs="Arial"/>
      <w:b/>
      <w:color w:val="000000" w:themeColor="text1"/>
      <w:sz w:val="28"/>
      <w:szCs w:val="48"/>
    </w:rPr>
  </w:style>
  <w:style w:type="paragraph" w:customStyle="1" w:styleId="7BCBC938EC064185A1E49D97BCBA687A19">
    <w:name w:val="7BCBC938EC064185A1E49D97BCBA687A19"/>
    <w:rsid w:val="00F550BB"/>
    <w:pPr>
      <w:spacing w:after="0" w:line="240" w:lineRule="auto"/>
    </w:pPr>
    <w:rPr>
      <w:rFonts w:eastAsia="Times New Roman" w:cs="Arial"/>
      <w:b/>
      <w:color w:val="000000" w:themeColor="text1"/>
      <w:sz w:val="28"/>
      <w:szCs w:val="48"/>
    </w:rPr>
  </w:style>
  <w:style w:type="paragraph" w:customStyle="1" w:styleId="D8B5BDB16A784390A584F064C2F9153B19">
    <w:name w:val="D8B5BDB16A784390A584F064C2F9153B19"/>
    <w:rsid w:val="00F550BB"/>
    <w:pPr>
      <w:spacing w:after="0" w:line="240" w:lineRule="auto"/>
    </w:pPr>
    <w:rPr>
      <w:rFonts w:eastAsia="Times New Roman" w:cs="Arial"/>
      <w:b/>
      <w:color w:val="000000" w:themeColor="text1"/>
      <w:sz w:val="28"/>
      <w:szCs w:val="48"/>
    </w:rPr>
  </w:style>
  <w:style w:type="paragraph" w:customStyle="1" w:styleId="ECE9D09B0BBF41E6B3EC08413AD143ED19">
    <w:name w:val="ECE9D09B0BBF41E6B3EC08413AD143ED19"/>
    <w:rsid w:val="00F550BB"/>
    <w:pPr>
      <w:spacing w:after="0" w:line="240" w:lineRule="auto"/>
    </w:pPr>
    <w:rPr>
      <w:rFonts w:eastAsia="Times New Roman" w:cs="Arial"/>
      <w:b/>
      <w:color w:val="000000" w:themeColor="text1"/>
      <w:sz w:val="28"/>
      <w:szCs w:val="48"/>
    </w:rPr>
  </w:style>
  <w:style w:type="paragraph" w:customStyle="1" w:styleId="A69B3D092B8244EBA074483D576BE16919">
    <w:name w:val="A69B3D092B8244EBA074483D576BE169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694AEFF12B34CB3A465B0D40F27E31119">
    <w:name w:val="8694AEFF12B34CB3A465B0D40F27E31119"/>
    <w:rsid w:val="00F550BB"/>
    <w:pPr>
      <w:spacing w:after="0" w:line="240" w:lineRule="auto"/>
    </w:pPr>
    <w:rPr>
      <w:rFonts w:eastAsia="Times New Roman" w:cs="Arial"/>
      <w:b/>
      <w:color w:val="000000" w:themeColor="text1"/>
      <w:sz w:val="28"/>
      <w:szCs w:val="48"/>
    </w:rPr>
  </w:style>
  <w:style w:type="paragraph" w:customStyle="1" w:styleId="F28AA88D0F2E4A79A1727CE2B47A50E919">
    <w:name w:val="F28AA88D0F2E4A79A1727CE2B47A50E919"/>
    <w:rsid w:val="00F550BB"/>
    <w:pPr>
      <w:spacing w:after="0" w:line="240" w:lineRule="auto"/>
    </w:pPr>
    <w:rPr>
      <w:rFonts w:eastAsia="Times New Roman" w:cs="Arial"/>
      <w:b/>
      <w:color w:val="000000" w:themeColor="text1"/>
      <w:sz w:val="28"/>
      <w:szCs w:val="48"/>
    </w:rPr>
  </w:style>
  <w:style w:type="paragraph" w:customStyle="1" w:styleId="A747DBA642F64E2C9284042BCC40D3CB19">
    <w:name w:val="A747DBA642F64E2C9284042BCC40D3CB19"/>
    <w:rsid w:val="00F550BB"/>
    <w:pPr>
      <w:spacing w:after="0" w:line="240" w:lineRule="auto"/>
    </w:pPr>
    <w:rPr>
      <w:rFonts w:eastAsia="Times New Roman" w:cs="Arial"/>
      <w:b/>
      <w:color w:val="000000" w:themeColor="text1"/>
      <w:sz w:val="28"/>
      <w:szCs w:val="48"/>
    </w:rPr>
  </w:style>
  <w:style w:type="paragraph" w:customStyle="1" w:styleId="45DED119298B48509663AAA8EE81FD9C19">
    <w:name w:val="45DED119298B48509663AAA8EE81FD9C19"/>
    <w:rsid w:val="00F550BB"/>
    <w:pPr>
      <w:spacing w:after="0" w:line="240" w:lineRule="auto"/>
    </w:pPr>
    <w:rPr>
      <w:rFonts w:eastAsia="Times New Roman" w:cs="Arial"/>
      <w:b/>
      <w:color w:val="000000" w:themeColor="text1"/>
      <w:sz w:val="28"/>
      <w:szCs w:val="48"/>
    </w:rPr>
  </w:style>
  <w:style w:type="paragraph" w:customStyle="1" w:styleId="661B542D99A544C0A681C00353EE80C619">
    <w:name w:val="661B542D99A544C0A681C00353EE80C619"/>
    <w:rsid w:val="00F550BB"/>
    <w:pPr>
      <w:spacing w:after="0" w:line="240" w:lineRule="auto"/>
    </w:pPr>
    <w:rPr>
      <w:rFonts w:eastAsia="Times New Roman" w:cs="Arial"/>
      <w:b/>
      <w:color w:val="000000" w:themeColor="text1"/>
      <w:sz w:val="28"/>
      <w:szCs w:val="48"/>
    </w:rPr>
  </w:style>
  <w:style w:type="paragraph" w:customStyle="1" w:styleId="6AAC33E9E49846F2B581CFFC5EC6889D19">
    <w:name w:val="6AAC33E9E49846F2B581CFFC5EC6889D19"/>
    <w:rsid w:val="00F550BB"/>
    <w:pPr>
      <w:spacing w:after="0" w:line="240" w:lineRule="auto"/>
    </w:pPr>
    <w:rPr>
      <w:rFonts w:eastAsia="Times New Roman" w:cs="Arial"/>
      <w:b/>
      <w:color w:val="000000" w:themeColor="text1"/>
      <w:sz w:val="28"/>
      <w:szCs w:val="48"/>
    </w:rPr>
  </w:style>
  <w:style w:type="paragraph" w:customStyle="1" w:styleId="809FD7B8E6B440BBBAB7CC81BBF8010319">
    <w:name w:val="809FD7B8E6B440BBBAB7CC81BBF8010319"/>
    <w:rsid w:val="00F550BB"/>
    <w:pPr>
      <w:spacing w:after="0" w:line="240" w:lineRule="auto"/>
    </w:pPr>
    <w:rPr>
      <w:rFonts w:eastAsia="Times New Roman" w:cs="Arial"/>
      <w:b/>
      <w:color w:val="000000" w:themeColor="text1"/>
      <w:sz w:val="28"/>
      <w:szCs w:val="48"/>
    </w:rPr>
  </w:style>
  <w:style w:type="paragraph" w:customStyle="1" w:styleId="B51E4C37DC594DC49464BBCE87EA641819">
    <w:name w:val="B51E4C37DC594DC49464BBCE87EA641819"/>
    <w:rsid w:val="00F550BB"/>
    <w:pPr>
      <w:spacing w:after="0" w:line="240" w:lineRule="auto"/>
    </w:pPr>
    <w:rPr>
      <w:rFonts w:eastAsia="Times New Roman" w:cs="Arial"/>
      <w:b/>
      <w:color w:val="000000" w:themeColor="text1"/>
      <w:sz w:val="28"/>
      <w:szCs w:val="48"/>
    </w:rPr>
  </w:style>
  <w:style w:type="paragraph" w:customStyle="1" w:styleId="FB8618AF25494088ADB273E33E6A038719">
    <w:name w:val="FB8618AF25494088ADB273E33E6A038719"/>
    <w:rsid w:val="00F550BB"/>
    <w:pPr>
      <w:spacing w:after="0" w:line="240" w:lineRule="auto"/>
    </w:pPr>
    <w:rPr>
      <w:rFonts w:eastAsia="Times New Roman" w:cs="Arial"/>
      <w:b/>
      <w:color w:val="000000" w:themeColor="text1"/>
      <w:sz w:val="28"/>
      <w:szCs w:val="48"/>
    </w:rPr>
  </w:style>
  <w:style w:type="paragraph" w:customStyle="1" w:styleId="C90A79AEE198458BA82B8098A14691B219">
    <w:name w:val="C90A79AEE198458BA82B8098A14691B219"/>
    <w:rsid w:val="00F550BB"/>
    <w:pPr>
      <w:spacing w:after="0" w:line="240" w:lineRule="auto"/>
    </w:pPr>
    <w:rPr>
      <w:rFonts w:eastAsia="Times New Roman" w:cs="Arial"/>
      <w:b/>
      <w:color w:val="000000" w:themeColor="text1"/>
      <w:sz w:val="28"/>
      <w:szCs w:val="48"/>
    </w:rPr>
  </w:style>
  <w:style w:type="paragraph" w:customStyle="1" w:styleId="98BAC1DB009541F19E2359B53E9BD5B119">
    <w:name w:val="98BAC1DB009541F19E2359B53E9BD5B119"/>
    <w:rsid w:val="00F550BB"/>
    <w:pPr>
      <w:spacing w:after="0" w:line="240" w:lineRule="auto"/>
    </w:pPr>
    <w:rPr>
      <w:rFonts w:eastAsia="Times New Roman" w:cs="Arial"/>
      <w:b/>
      <w:color w:val="000000" w:themeColor="text1"/>
      <w:sz w:val="28"/>
      <w:szCs w:val="48"/>
    </w:rPr>
  </w:style>
  <w:style w:type="paragraph" w:customStyle="1" w:styleId="28E52562F6CE4725AD295B7BAC0E5B9D19">
    <w:name w:val="28E52562F6CE4725AD295B7BAC0E5B9D19"/>
    <w:rsid w:val="00F550BB"/>
    <w:pPr>
      <w:spacing w:after="0" w:line="240" w:lineRule="auto"/>
    </w:pPr>
    <w:rPr>
      <w:rFonts w:eastAsia="Times New Roman" w:cs="Arial"/>
      <w:b/>
      <w:color w:val="000000" w:themeColor="text1"/>
      <w:sz w:val="28"/>
      <w:szCs w:val="48"/>
    </w:rPr>
  </w:style>
  <w:style w:type="paragraph" w:customStyle="1" w:styleId="046347BB8D334AF7986BABC03C08204819">
    <w:name w:val="046347BB8D334AF7986BABC03C08204819"/>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8D97D8CDCF7645FBACDD166CCA563835">
    <w:name w:val="8D97D8CDCF7645FBACDD166CCA563835"/>
    <w:rsid w:val="00F550BB"/>
    <w:pPr>
      <w:spacing w:after="0" w:line="240" w:lineRule="auto"/>
    </w:pPr>
    <w:rPr>
      <w:color w:val="0D0D0D" w:themeColor="text1" w:themeTint="F2"/>
      <w:sz w:val="28"/>
      <w:szCs w:val="24"/>
      <w:lang w:bidi="en-US"/>
    </w:rPr>
  </w:style>
  <w:style w:type="paragraph" w:customStyle="1" w:styleId="0251D422C5F748CB8593DE84804E4701">
    <w:name w:val="0251D422C5F748CB8593DE84804E4701"/>
    <w:rsid w:val="00F550BB"/>
    <w:pPr>
      <w:framePr w:hSpace="187" w:wrap="around" w:vAnchor="page" w:hAnchor="text" w:x="90" w:y="2272"/>
      <w:spacing w:after="0" w:line="240" w:lineRule="auto"/>
      <w:suppressOverlap/>
    </w:pPr>
    <w:rPr>
      <w:rFonts w:eastAsia="Times New Roman" w:cs="Arial"/>
      <w:b/>
      <w:color w:val="000000" w:themeColor="text1"/>
      <w:sz w:val="32"/>
      <w:szCs w:val="32"/>
    </w:rPr>
  </w:style>
  <w:style w:type="paragraph" w:customStyle="1" w:styleId="ACB66C59FB7E4926891663BFFDA8298D">
    <w:name w:val="ACB66C59FB7E4926891663BFFDA8298D"/>
    <w:rsid w:val="00F550BB"/>
    <w:pPr>
      <w:spacing w:after="0" w:line="240" w:lineRule="auto"/>
    </w:pPr>
    <w:rPr>
      <w:color w:val="0D0D0D" w:themeColor="text1" w:themeTint="F2"/>
      <w:sz w:val="28"/>
      <w:szCs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54">
      <a:dk1>
        <a:sysClr val="windowText" lastClr="000000"/>
      </a:dk1>
      <a:lt1>
        <a:sysClr val="window" lastClr="FFFFFF"/>
      </a:lt1>
      <a:dk2>
        <a:srgbClr val="1F2432"/>
      </a:dk2>
      <a:lt2>
        <a:srgbClr val="E5C243"/>
      </a:lt2>
      <a:accent1>
        <a:srgbClr val="A5300F"/>
      </a:accent1>
      <a:accent2>
        <a:srgbClr val="D45927"/>
      </a:accent2>
      <a:accent3>
        <a:srgbClr val="EF7629"/>
      </a:accent3>
      <a:accent4>
        <a:srgbClr val="333947"/>
      </a:accent4>
      <a:accent5>
        <a:srgbClr val="B19C7D"/>
      </a:accent5>
      <a:accent6>
        <a:srgbClr val="7F5F52"/>
      </a:accent6>
      <a:hlink>
        <a:srgbClr val="B19C7D"/>
      </a:hlink>
      <a:folHlink>
        <a:srgbClr val="B26B02"/>
      </a:folHlink>
    </a:clrScheme>
    <a:fontScheme name="Custom 28">
      <a:majorFont>
        <a:latin typeface="Verdan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Office_37483367_TF10368910</Template>
  <TotalTime>0</TotalTime>
  <Pages>1</Pages>
  <Words>344</Words>
  <Characters>2174</Characters>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2019-10-15T08:50:00Z</dcterms:created>
  <dcterms:modified xsi:type="dcterms:W3CDTF">2019-10-21T11:20:00Z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79;#Template 12;#95;#Microsoft Office Word 2007;#448;#Microsoft Office Word 2010</vt:lpwstr>
  </property>
  <property fmtid="{D5CDD505-2E9C-101B-9397-08002B2CF9AE}" pid="8" name="PolicheckCounter">
    <vt:lpwstr>0</vt:lpwstr>
  </property>
  <property fmtid="{D5CDD505-2E9C-101B-9397-08002B2CF9AE}" pid="9" name="APTrustLevel">
    <vt:r8>1</vt:r8>
  </property>
</Properties>
</file>