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onat und Jahr"/>
      </w:tblPr>
      <w:tblGrid>
        <w:gridCol w:w="4437"/>
        <w:gridCol w:w="4438"/>
      </w:tblGrid>
      <w:tr w:rsidR="003C4EED">
        <w:trPr>
          <w:cantSplit/>
        </w:trPr>
        <w:tc>
          <w:tcPr>
            <w:tcW w:w="4437" w:type="dxa"/>
          </w:tcPr>
          <w:p w:rsidR="003C4EED" w:rsidRDefault="00B33D9E">
            <w:pPr>
              <w:pStyle w:val="Monat"/>
            </w:pPr>
            <w:bookmarkStart w:id="0" w:name="_GoBack"/>
            <w:bookmarkEnd w:id="0"/>
            <w:r>
              <w:rPr>
                <w:lang w:bidi="de-DE"/>
              </w:rPr>
              <w:t>Januar</w:t>
            </w:r>
          </w:p>
        </w:tc>
        <w:tc>
          <w:tcPr>
            <w:tcW w:w="4438" w:type="dxa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swerteauerhalbdesMonats"/>
            </w:pPr>
            <w:r>
              <w:rPr>
                <w:lang w:bidi="de-D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swerteauerhalbdesMonats"/>
            </w:pPr>
            <w:r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swerteauerhalbdesMonats"/>
            </w:pPr>
            <w:r>
              <w:rPr>
                <w:lang w:bidi="de-DE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swerteauerhalbdesMonats"/>
            </w:pPr>
            <w:r>
              <w:rPr>
                <w:lang w:bidi="de-DE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swerteauerhalbdesMonats"/>
            </w:pPr>
            <w:r>
              <w:rPr>
                <w:lang w:bidi="de-DE"/>
              </w:rPr>
              <w:t>31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sdt>
          <w:sdtPr>
            <w:id w:val="59678969"/>
            <w:placeholder>
              <w:docPart w:val="73D476B245354DDC95181C479CDAC218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:rsidR="00F53CEF" w:rsidRPr="00F53CEF" w:rsidRDefault="00F53CEF" w:rsidP="00F53CEF">
                <w:pPr>
                  <w:rPr>
                    <w:sz w:val="16"/>
                    <w:szCs w:val="16"/>
                  </w:rPr>
                </w:pPr>
                <w:r w:rsidRPr="00F53CEF">
                  <w:rPr>
                    <w:sz w:val="16"/>
                    <w:szCs w:val="16"/>
                  </w:rPr>
                  <w:t>Text hinzufügen: Unter einem Datum tippen und eingeben.</w:t>
                </w:r>
              </w:p>
              <w:p w:rsidR="003C4EED" w:rsidRDefault="00B33D9E">
                <w:r>
                  <w:rPr>
                    <w:lang w:bidi="de-DE"/>
                  </w:rPr>
                  <w:t xml:space="preserve"> 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"/>
            </w:pPr>
            <w:r>
              <w:rPr>
                <w:lang w:bidi="de-D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Februar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725EDC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swerteauerhalbdesMonats"/>
            </w:pPr>
            <w:r>
              <w:rPr>
                <w:lang w:bidi="de-D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März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725EDC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swerteauerhalbdesMonats"/>
            </w:pPr>
            <w:r>
              <w:rPr>
                <w:lang w:bidi="de-D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swerteauerhalbdesMonats"/>
            </w:pPr>
            <w:r>
              <w:rPr>
                <w:lang w:bidi="de-D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725EDC" w:rsidRDefault="00725EDC" w:rsidP="00725EDC">
            <w:pPr>
              <w:pStyle w:val="Datum"/>
            </w:pPr>
            <w:r>
              <w:rPr>
                <w:lang w:bidi="de-D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 w:rsidP="00725EDC">
            <w:pPr>
              <w:pStyle w:val="Datum"/>
            </w:pPr>
            <w:r>
              <w:rPr>
                <w:lang w:bidi="de-DE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725EDC">
            <w:pPr>
              <w:pStyle w:val="DatumswerteauerhalbdesMonats"/>
            </w:pPr>
            <w:r>
              <w:rPr>
                <w:lang w:bidi="de-DE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April</w:t>
            </w:r>
          </w:p>
        </w:tc>
        <w:tc>
          <w:tcPr>
            <w:tcW w:w="4438" w:type="dxa"/>
            <w:gridSpan w:val="2"/>
          </w:tcPr>
          <w:p w:rsidR="003C4EED" w:rsidRDefault="00F03555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3"/>
        <w:gridCol w:w="1264"/>
        <w:gridCol w:w="1263"/>
        <w:gridCol w:w="1264"/>
        <w:gridCol w:w="1263"/>
        <w:gridCol w:w="1264"/>
        <w:gridCol w:w="1264"/>
      </w:tblGrid>
      <w:tr w:rsidR="003C4EED">
        <w:trPr>
          <w:cantSplit/>
          <w:trHeight w:hRule="exact" w:val="274"/>
        </w:trPr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F03555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31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"/>
            </w:pPr>
            <w:r>
              <w:rPr>
                <w:lang w:bidi="de-DE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3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4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Mai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56"/>
        <w:gridCol w:w="1257"/>
        <w:gridCol w:w="1257"/>
        <w:gridCol w:w="1256"/>
        <w:gridCol w:w="1257"/>
        <w:gridCol w:w="1257"/>
        <w:gridCol w:w="1257"/>
      </w:tblGrid>
      <w:tr w:rsidR="003C4EED">
        <w:trPr>
          <w:cantSplit/>
          <w:trHeight w:hRule="exact" w:val="274"/>
        </w:trPr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F03555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31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10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swerteauerhalbdesMonats"/>
            </w:pPr>
            <w:r>
              <w:rPr>
                <w:lang w:bidi="de-DE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  <w:tc>
          <w:tcPr>
            <w:tcW w:w="125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Juni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F03555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 w:rsidP="00F03555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F03555">
            <w:pPr>
              <w:pStyle w:val="DatumswerteauerhalbdesMonats"/>
            </w:pPr>
            <w:r>
              <w:rPr>
                <w:lang w:bidi="de-DE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Juli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Monatskalender"/>
      </w:tblPr>
      <w:tblGrid>
        <w:gridCol w:w="1266"/>
        <w:gridCol w:w="1266"/>
        <w:gridCol w:w="1266"/>
        <w:gridCol w:w="1267"/>
        <w:gridCol w:w="1266"/>
        <w:gridCol w:w="1266"/>
        <w:gridCol w:w="1267"/>
      </w:tblGrid>
      <w:tr w:rsidR="003C4EED">
        <w:trPr>
          <w:cantSplit/>
          <w:trHeight w:hRule="exact" w:val="274"/>
        </w:trPr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F03555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28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F03555" w:rsidRDefault="00F03555" w:rsidP="00F03555">
            <w:pPr>
              <w:pStyle w:val="Datum"/>
            </w:pPr>
            <w:r>
              <w:rPr>
                <w:lang w:bidi="de-DE"/>
              </w:rPr>
              <w:t>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30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um"/>
            </w:pPr>
            <w:r>
              <w:rPr>
                <w:lang w:bidi="de-DE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6" w:type="dxa"/>
            <w:tcBorders>
              <w:top w:val="nil"/>
            </w:tcBorders>
          </w:tcPr>
          <w:p w:rsidR="003C4EED" w:rsidRDefault="003C4EED"/>
        </w:tc>
        <w:tc>
          <w:tcPr>
            <w:tcW w:w="1267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August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58"/>
        <w:gridCol w:w="1258"/>
        <w:gridCol w:w="1258"/>
        <w:gridCol w:w="1258"/>
        <w:gridCol w:w="1258"/>
        <w:gridCol w:w="1258"/>
        <w:gridCol w:w="1258"/>
      </w:tblGrid>
      <w:tr w:rsidR="003C4EED">
        <w:trPr>
          <w:cantSplit/>
          <w:trHeight w:hRule="exact" w:val="274"/>
        </w:trPr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086E00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swerteauerhalbdesMonats"/>
            </w:pPr>
            <w:r>
              <w:rPr>
                <w:lang w:bidi="de-D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um"/>
            </w:pPr>
            <w:r>
              <w:rPr>
                <w:lang w:bidi="de-DE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  <w:tc>
          <w:tcPr>
            <w:tcW w:w="1258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September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3C4EED">
        <w:trPr>
          <w:cantSplit/>
          <w:trHeight w:hRule="exact" w:val="274"/>
        </w:trPr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086E00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swerteauerhalbdesMonats"/>
            </w:pPr>
            <w:r>
              <w:rPr>
                <w:lang w:bidi="de-D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swerteauerhalbdesMonats"/>
            </w:pPr>
            <w:r>
              <w:rPr>
                <w:lang w:bidi="de-DE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swerteauerhalbdesMonats"/>
            </w:pPr>
            <w:r>
              <w:rPr>
                <w:lang w:bidi="de-DE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5" w:type="dxa"/>
            <w:tcBorders>
              <w:top w:val="nil"/>
            </w:tcBorders>
          </w:tcPr>
          <w:p w:rsidR="003C4EED" w:rsidRDefault="003C4EED"/>
        </w:tc>
        <w:tc>
          <w:tcPr>
            <w:tcW w:w="1256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Oktober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4"/>
        <w:gridCol w:w="1265"/>
        <w:gridCol w:w="1265"/>
        <w:gridCol w:w="1265"/>
        <w:gridCol w:w="1265"/>
        <w:gridCol w:w="1265"/>
        <w:gridCol w:w="1265"/>
      </w:tblGrid>
      <w:tr w:rsidR="003C4EED">
        <w:trPr>
          <w:cantSplit/>
          <w:trHeight w:hRule="exact" w:val="274"/>
        </w:trPr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086E00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umswerteauerhalbdesMonats"/>
            </w:pPr>
            <w:r>
              <w:rPr>
                <w:lang w:bidi="de-D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umswerteauerhalbdesMonats"/>
            </w:pPr>
            <w:r>
              <w:rPr>
                <w:lang w:bidi="de-D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umswerteauerhalbdesMonats"/>
            </w:pPr>
            <w:r>
              <w:rPr>
                <w:lang w:bidi="de-D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umswerteauerhalbdesMonats"/>
            </w:pPr>
            <w:r>
              <w:rPr>
                <w:lang w:bidi="de-D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umswerteauerhalbdesMonats"/>
            </w:pPr>
            <w:r>
              <w:rPr>
                <w:lang w:bidi="de-DE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21FCE">
            <w:pPr>
              <w:pStyle w:val="Datum"/>
            </w:pPr>
            <w:r>
              <w:rPr>
                <w:lang w:bidi="de-DE"/>
              </w:rPr>
              <w:t>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8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22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29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um"/>
            </w:pPr>
            <w:r>
              <w:rPr>
                <w:lang w:bidi="de-DE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64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  <w:tc>
          <w:tcPr>
            <w:tcW w:w="1265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November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59"/>
        <w:gridCol w:w="1259"/>
        <w:gridCol w:w="1259"/>
        <w:gridCol w:w="1260"/>
        <w:gridCol w:w="1259"/>
        <w:gridCol w:w="1259"/>
        <w:gridCol w:w="1260"/>
      </w:tblGrid>
      <w:tr w:rsidR="003C4EED">
        <w:trPr>
          <w:cantSplit/>
          <w:trHeight w:hRule="exact" w:val="274"/>
        </w:trPr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086E00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swerteauerhalbdesMonats"/>
            </w:pPr>
            <w:r>
              <w:rPr>
                <w:lang w:bidi="de-DE"/>
              </w:rPr>
              <w:t>31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086E00">
            <w:pPr>
              <w:pStyle w:val="Datum"/>
            </w:pPr>
            <w:r>
              <w:rPr>
                <w:lang w:bidi="de-DE"/>
              </w:rPr>
              <w:t>5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12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19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26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 w:rsidP="00086E00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086E00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swerteauerhalbdesMonats"/>
            </w:pPr>
            <w:r>
              <w:rPr>
                <w:lang w:bidi="de-DE"/>
              </w:rPr>
              <w:t>8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swerteauerhalbdesMonats"/>
            </w:pPr>
            <w:r>
              <w:rPr>
                <w:lang w:bidi="de-DE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swerteauerhalbdesMonats"/>
            </w:pPr>
            <w:r>
              <w:rPr>
                <w:lang w:bidi="de-DE"/>
              </w:rPr>
              <w:t>10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swerteauerhalbdesMonats"/>
            </w:pPr>
            <w:r>
              <w:rPr>
                <w:lang w:bidi="de-DE"/>
              </w:rPr>
              <w:t>11</w:t>
            </w:r>
          </w:p>
        </w:tc>
      </w:tr>
      <w:tr w:rsidR="003C4EED">
        <w:trPr>
          <w:cantSplit/>
          <w:trHeight w:hRule="exact" w:val="1224"/>
        </w:trPr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59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Look w:val="04A0" w:firstRow="1" w:lastRow="0" w:firstColumn="1" w:lastColumn="0" w:noHBand="0" w:noVBand="1"/>
        <w:tblDescription w:val="Platz für Notizen"/>
      </w:tblPr>
      <w:tblGrid>
        <w:gridCol w:w="288"/>
        <w:gridCol w:w="4149"/>
        <w:gridCol w:w="3051"/>
        <w:gridCol w:w="1387"/>
      </w:tblGrid>
      <w:tr w:rsidR="003C4EED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:rsidR="003C4EED" w:rsidRDefault="003C4EED"/>
        </w:tc>
      </w:tr>
      <w:tr w:rsidR="003C4EED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:rsidR="003C4EED" w:rsidRDefault="00B33D9E">
            <w:pPr>
              <w:pStyle w:val="Monat"/>
            </w:pPr>
            <w:r>
              <w:rPr>
                <w:lang w:bidi="de-DE"/>
              </w:rPr>
              <w:lastRenderedPageBreak/>
              <w:t>Dezember</w:t>
            </w:r>
          </w:p>
        </w:tc>
        <w:tc>
          <w:tcPr>
            <w:tcW w:w="4438" w:type="dxa"/>
            <w:gridSpan w:val="2"/>
          </w:tcPr>
          <w:p w:rsidR="003C4EED" w:rsidRDefault="00B33D9E">
            <w:pPr>
              <w:pStyle w:val="Jahr"/>
            </w:pPr>
            <w:r>
              <w:rPr>
                <w:lang w:bidi="de-DE"/>
              </w:rPr>
              <w:t>2017</w:t>
            </w:r>
          </w:p>
        </w:tc>
      </w:tr>
    </w:tbl>
    <w:p w:rsidR="003C4EED" w:rsidRDefault="003C4EED">
      <w:pPr>
        <w:pStyle w:val="KeinLeerraum"/>
      </w:pPr>
    </w:p>
    <w:tbl>
      <w:tblPr>
        <w:tblW w:w="0" w:type="auto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Monatskalender"/>
      </w:tblPr>
      <w:tblGrid>
        <w:gridCol w:w="1260"/>
        <w:gridCol w:w="1261"/>
        <w:gridCol w:w="1260"/>
        <w:gridCol w:w="1261"/>
        <w:gridCol w:w="1260"/>
        <w:gridCol w:w="1261"/>
        <w:gridCol w:w="1261"/>
      </w:tblGrid>
      <w:tr w:rsidR="003C4EED">
        <w:trPr>
          <w:cantSplit/>
          <w:trHeight w:hRule="exact" w:val="274"/>
        </w:trPr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Montag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Dienstag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Mittwoch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Donnerstag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Freitag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Samstag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:rsidR="003C4EED" w:rsidRDefault="00B33D9E">
            <w:pPr>
              <w:pStyle w:val="Tag"/>
            </w:pPr>
            <w:r>
              <w:rPr>
                <w:lang w:bidi="de-DE"/>
              </w:rPr>
              <w:t>Sonntag</w:t>
            </w:r>
          </w:p>
        </w:tc>
      </w:tr>
      <w:tr w:rsidR="00086E00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umswerteauerhalbdesMonats"/>
            </w:pPr>
            <w:r>
              <w:rPr>
                <w:lang w:bidi="de-DE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umswerteauerhalbdesMonats"/>
            </w:pPr>
            <w:r>
              <w:rPr>
                <w:lang w:bidi="de-D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umswerteauerhalbdesMonats"/>
            </w:pPr>
            <w:r>
              <w:rPr>
                <w:lang w:bidi="de-DE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umswerteauerhalbdesMonats"/>
            </w:pPr>
            <w:r>
              <w:rPr>
                <w:lang w:bidi="de-DE"/>
              </w:rPr>
              <w:t>30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um"/>
            </w:pPr>
            <w:r>
              <w:rPr>
                <w:lang w:bidi="de-DE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um"/>
            </w:pPr>
            <w:r>
              <w:rPr>
                <w:lang w:bidi="de-DE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086E00" w:rsidRDefault="00086E00" w:rsidP="00604913">
            <w:pPr>
              <w:pStyle w:val="Datum"/>
            </w:pPr>
            <w:r>
              <w:rPr>
                <w:lang w:bidi="de-DE"/>
              </w:rPr>
              <w:t>3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4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10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12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13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15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16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17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18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19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24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B33D9E">
            <w:pPr>
              <w:pStyle w:val="Datum"/>
            </w:pPr>
            <w:r>
              <w:rPr>
                <w:lang w:bidi="de-DE"/>
              </w:rPr>
              <w:t>25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26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27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29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"/>
            </w:pPr>
            <w:r>
              <w:rPr>
                <w:lang w:bidi="de-DE"/>
              </w:rPr>
              <w:t>30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 w:rsidP="00021FCE">
            <w:pPr>
              <w:pStyle w:val="Datum"/>
            </w:pPr>
            <w:r>
              <w:rPr>
                <w:lang w:bidi="de-DE"/>
              </w:rPr>
              <w:t>31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:rsidR="003C4EED" w:rsidRDefault="003C4EED"/>
        </w:tc>
      </w:tr>
      <w:tr w:rsidR="003C4EED">
        <w:trPr>
          <w:cantSplit/>
          <w:trHeight w:hRule="exact" w:val="360"/>
        </w:trPr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swerteauerhalbdesMonats"/>
            </w:pPr>
            <w:r>
              <w:rPr>
                <w:lang w:bidi="de-DE"/>
              </w:rPr>
              <w:t>1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swerteauerhalbdesMonats"/>
            </w:pPr>
            <w:r>
              <w:rPr>
                <w:lang w:bidi="de-DE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swerteauerhalbdesMonats"/>
            </w:pPr>
            <w:r>
              <w:rPr>
                <w:lang w:bidi="de-DE"/>
              </w:rPr>
              <w:t>3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swerteauerhalbdesMonats"/>
            </w:pPr>
            <w:r>
              <w:rPr>
                <w:lang w:bidi="de-DE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swerteauerhalbdesMonats"/>
            </w:pPr>
            <w:r>
              <w:rPr>
                <w:lang w:bidi="de-DE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swerteauerhalbdesMonats"/>
            </w:pPr>
            <w:r>
              <w:rPr>
                <w:lang w:bidi="de-DE"/>
              </w:rPr>
              <w:t>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:rsidR="003C4EED" w:rsidRDefault="00604913">
            <w:pPr>
              <w:pStyle w:val="DatumswerteauerhalbdesMonats"/>
            </w:pPr>
            <w:r>
              <w:rPr>
                <w:lang w:bidi="de-DE"/>
              </w:rPr>
              <w:t>7</w:t>
            </w:r>
          </w:p>
        </w:tc>
      </w:tr>
      <w:tr w:rsidR="003C4EED">
        <w:trPr>
          <w:cantSplit/>
          <w:trHeight w:hRule="exact" w:val="1224"/>
        </w:trPr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0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  <w:tc>
          <w:tcPr>
            <w:tcW w:w="1261" w:type="dxa"/>
            <w:tcBorders>
              <w:top w:val="nil"/>
            </w:tcBorders>
          </w:tcPr>
          <w:p w:rsidR="003C4EED" w:rsidRDefault="003C4EED"/>
        </w:tc>
      </w:tr>
    </w:tbl>
    <w:p w:rsidR="003C4EED" w:rsidRDefault="00B33D9E">
      <w:pPr>
        <w:pStyle w:val="berschrift1"/>
      </w:pPr>
      <w:r>
        <w:rPr>
          <w:lang w:bidi="de-DE"/>
        </w:rPr>
        <w:t>Notizen: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Platz für Notizen"/>
      </w:tblPr>
      <w:tblGrid>
        <w:gridCol w:w="7200"/>
      </w:tblGrid>
      <w:tr w:rsidR="003C4EED">
        <w:trPr>
          <w:cantSplit/>
          <w:trHeight w:hRule="exact" w:val="1800"/>
        </w:trPr>
        <w:tc>
          <w:tcPr>
            <w:tcW w:w="7200" w:type="dxa"/>
          </w:tcPr>
          <w:p w:rsidR="003C4EED" w:rsidRDefault="003C4EED"/>
        </w:tc>
      </w:tr>
    </w:tbl>
    <w:p w:rsidR="003C4EED" w:rsidRDefault="003C4EED" w:rsidP="00F03DE4">
      <w:pPr>
        <w:pStyle w:val="KeinLeerraum"/>
      </w:pPr>
    </w:p>
    <w:sectPr w:rsidR="003C4EED">
      <w:footerReference w:type="default" r:id="rId7"/>
      <w:pgSz w:w="12240" w:h="15840"/>
      <w:pgMar w:top="1080" w:right="1800" w:bottom="720" w:left="1555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B17" w:rsidRDefault="00690B17">
      <w:pPr>
        <w:spacing w:after="0"/>
      </w:pPr>
      <w:r>
        <w:separator/>
      </w:r>
    </w:p>
  </w:endnote>
  <w:endnote w:type="continuationSeparator" w:id="0">
    <w:p w:rsidR="00690B17" w:rsidRDefault="00690B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6E00" w:rsidRDefault="00086E00">
    <w:pPr>
      <w:pStyle w:val="Fuzeile"/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99060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10058400"/>
              <wp:effectExtent l="0" t="0" r="0" b="0"/>
              <wp:wrapNone/>
              <wp:docPr id="38" name="Gruppe 37" title="Hintergrunddesign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Rechteck 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Gruppe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Gruppe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Freihandform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ihandform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ihandform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ihandform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uppe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Freihandform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ihandform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ihandform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ihandform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ihandform 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ihandform 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ihandform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ihandform 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ihandform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ihandform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7AFFE796" id="Gruppe 37" o:spid="_x0000_s1026" alt="Titel: Hintergrunddesign" style="position:absolute;margin-left:560.8pt;margin-top:0;width:612pt;height:11in;z-index:-251658240;mso-position-horizontal:right;mso-position-horizontal-relative:page;mso-position-vertical:top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">
              <v:rect id="Rechteck 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Gruppe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Gruppe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ihandform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Freihandform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Freihandform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Freihandform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Gruppe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Freihandform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Freihandform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Freihandform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Freihandform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Freihandform 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Freihandform 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Freihandform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Freihandform 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Freihandform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Freihandform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B17" w:rsidRDefault="00690B17">
      <w:pPr>
        <w:spacing w:after="0"/>
      </w:pPr>
      <w:r>
        <w:separator/>
      </w:r>
    </w:p>
  </w:footnote>
  <w:footnote w:type="continuationSeparator" w:id="0">
    <w:p w:rsidR="00690B17" w:rsidRDefault="00690B1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4EED"/>
    <w:rsid w:val="00021FCE"/>
    <w:rsid w:val="00022C79"/>
    <w:rsid w:val="00033DC7"/>
    <w:rsid w:val="0003440D"/>
    <w:rsid w:val="00086E00"/>
    <w:rsid w:val="00173E5E"/>
    <w:rsid w:val="00202107"/>
    <w:rsid w:val="00225F07"/>
    <w:rsid w:val="003B5AE2"/>
    <w:rsid w:val="003C4EED"/>
    <w:rsid w:val="004528FA"/>
    <w:rsid w:val="004A70BA"/>
    <w:rsid w:val="005F5BC2"/>
    <w:rsid w:val="00604913"/>
    <w:rsid w:val="00673146"/>
    <w:rsid w:val="00690B17"/>
    <w:rsid w:val="00725EDC"/>
    <w:rsid w:val="00777297"/>
    <w:rsid w:val="007F4C42"/>
    <w:rsid w:val="007F4DD5"/>
    <w:rsid w:val="00873793"/>
    <w:rsid w:val="00A04496"/>
    <w:rsid w:val="00A3665A"/>
    <w:rsid w:val="00B33D9E"/>
    <w:rsid w:val="00BD447D"/>
    <w:rsid w:val="00BD7DF4"/>
    <w:rsid w:val="00CC2E22"/>
    <w:rsid w:val="00E74560"/>
    <w:rsid w:val="00EE440A"/>
    <w:rsid w:val="00F03555"/>
    <w:rsid w:val="00F03DE4"/>
    <w:rsid w:val="00F223FD"/>
    <w:rsid w:val="00F53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2AC3B1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de-DE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uiPriority w:val="1"/>
    <w:qFormat/>
    <w:rsid w:val="003B5AE2"/>
  </w:style>
  <w:style w:type="paragraph" w:styleId="berschrift1">
    <w:name w:val="heading 1"/>
    <w:basedOn w:val="Standard"/>
    <w:next w:val="Standard"/>
    <w:link w:val="berschrift1Zchn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onat">
    <w:name w:val="Monat"/>
    <w:basedOn w:val="Standard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Jahr">
    <w:name w:val="Jahr"/>
    <w:basedOn w:val="Standard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Tag">
    <w:name w:val="Tag"/>
    <w:basedOn w:val="Standard"/>
    <w:uiPriority w:val="4"/>
    <w:qFormat/>
    <w:pPr>
      <w:spacing w:after="60"/>
      <w:jc w:val="center"/>
    </w:pPr>
  </w:style>
  <w:style w:type="paragraph" w:styleId="Datum">
    <w:name w:val="Date"/>
    <w:basedOn w:val="Standard"/>
    <w:next w:val="Standard"/>
    <w:link w:val="DatumZchn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DatumZchn">
    <w:name w:val="Datum Zchn"/>
    <w:basedOn w:val="Absatz-Standardschriftart"/>
    <w:link w:val="Datum"/>
    <w:uiPriority w:val="6"/>
    <w:rPr>
      <w:sz w:val="22"/>
      <w:szCs w:val="22"/>
    </w:rPr>
  </w:style>
  <w:style w:type="paragraph" w:customStyle="1" w:styleId="DatumswerteauerhalbdesMonats">
    <w:name w:val="Datumswerte außerhalb des Monats"/>
    <w:basedOn w:val="Datum"/>
    <w:uiPriority w:val="5"/>
    <w:qFormat/>
    <w:rPr>
      <w:color w:val="BEA388" w:themeColor="accent4" w:themeTint="99"/>
    </w:rPr>
  </w:style>
  <w:style w:type="paragraph" w:styleId="KeinLeerraum">
    <w:name w:val="No Spacing"/>
    <w:uiPriority w:val="3"/>
    <w:qFormat/>
    <w:pPr>
      <w:spacing w:after="0"/>
    </w:pPr>
    <w:rPr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F223FD"/>
    <w:pPr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223FD"/>
  </w:style>
  <w:style w:type="paragraph" w:styleId="Fuzeile">
    <w:name w:val="footer"/>
    <w:basedOn w:val="Standard"/>
    <w:link w:val="FuzeileZchn"/>
    <w:uiPriority w:val="99"/>
    <w:unhideWhenUsed/>
    <w:rsid w:val="00F223FD"/>
    <w:pPr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223FD"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3D476B245354DDC95181C479CDAC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4F81E6-BA51-4DC0-B133-7FBA5E36DA86}"/>
      </w:docPartPr>
      <w:docPartBody>
        <w:p w:rsidR="003D1939" w:rsidRPr="00F53CEF" w:rsidRDefault="003D1939" w:rsidP="00F53CEF">
          <w:pPr>
            <w:rPr>
              <w:sz w:val="16"/>
              <w:szCs w:val="16"/>
            </w:rPr>
          </w:pPr>
          <w:r w:rsidRPr="00F53CEF">
            <w:rPr>
              <w:sz w:val="16"/>
              <w:szCs w:val="16"/>
            </w:rPr>
            <w:t>Text hinzufügen: Unter einem Datum tippen und eingeben.</w:t>
          </w:r>
        </w:p>
        <w:p w:rsidR="006832EF" w:rsidRDefault="003D1939" w:rsidP="003D1939">
          <w:pPr>
            <w:pStyle w:val="73D476B245354DDC95181C479CDAC2183"/>
          </w:pPr>
          <w:r>
            <w:rPr>
              <w:lang w:bidi="de-DE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2EF"/>
    <w:rsid w:val="0022031E"/>
    <w:rsid w:val="00252B9A"/>
    <w:rsid w:val="003D1939"/>
    <w:rsid w:val="006832EF"/>
    <w:rsid w:val="00756F47"/>
    <w:rsid w:val="00757B31"/>
    <w:rsid w:val="007E4D7B"/>
    <w:rsid w:val="00B605EB"/>
    <w:rsid w:val="00B82A03"/>
    <w:rsid w:val="00BD4704"/>
    <w:rsid w:val="00DA278A"/>
    <w:rsid w:val="00E02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C1FA07DD3034C609BE3C7D621C6E12D">
    <w:name w:val="EC1FA07DD3034C609BE3C7D621C6E12D"/>
  </w:style>
  <w:style w:type="paragraph" w:customStyle="1" w:styleId="73D476B245354DDC95181C479CDAC218">
    <w:name w:val="73D476B245354DDC95181C479CDAC218"/>
    <w:rPr>
      <w:lang w:eastAsia="ja-JP"/>
    </w:rPr>
  </w:style>
  <w:style w:type="character" w:styleId="Platzhaltertext">
    <w:name w:val="Placeholder Text"/>
    <w:basedOn w:val="Absatz-Standardschriftart"/>
    <w:uiPriority w:val="99"/>
    <w:semiHidden/>
    <w:rsid w:val="003D1939"/>
    <w:rPr>
      <w:color w:val="808080"/>
    </w:rPr>
  </w:style>
  <w:style w:type="paragraph" w:customStyle="1" w:styleId="73D476B245354DDC95181C479CDAC2181">
    <w:name w:val="73D476B245354DDC95181C479CDAC2181"/>
    <w:rsid w:val="0022031E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customStyle="1" w:styleId="Tag">
    <w:name w:val="Tag"/>
    <w:basedOn w:val="Standard"/>
    <w:uiPriority w:val="4"/>
    <w:qFormat/>
    <w:rsid w:val="003D1939"/>
    <w:pPr>
      <w:spacing w:before="40" w:after="60" w:line="240" w:lineRule="auto"/>
      <w:jc w:val="center"/>
    </w:pPr>
    <w:rPr>
      <w:color w:val="BF8F00" w:themeColor="accent4" w:themeShade="BF"/>
      <w:sz w:val="18"/>
      <w:szCs w:val="18"/>
      <w:lang w:eastAsia="ja-JP"/>
    </w:rPr>
  </w:style>
  <w:style w:type="paragraph" w:customStyle="1" w:styleId="73D476B245354DDC95181C479CDAC2182">
    <w:name w:val="73D476B245354DDC95181C479CDAC2182"/>
    <w:rsid w:val="003D1939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  <w:style w:type="paragraph" w:styleId="Datum">
    <w:name w:val="Date"/>
    <w:basedOn w:val="Standard"/>
    <w:next w:val="Standard"/>
    <w:link w:val="DatumZchn"/>
    <w:uiPriority w:val="6"/>
    <w:unhideWhenUsed/>
    <w:qFormat/>
    <w:rsid w:val="003D1939"/>
    <w:pPr>
      <w:spacing w:before="50" w:after="50" w:line="240" w:lineRule="auto"/>
    </w:pPr>
    <w:rPr>
      <w:color w:val="BF8F00" w:themeColor="accent4" w:themeShade="BF"/>
      <w:lang w:eastAsia="ja-JP"/>
    </w:rPr>
  </w:style>
  <w:style w:type="character" w:customStyle="1" w:styleId="DatumZchn">
    <w:name w:val="Datum Zchn"/>
    <w:basedOn w:val="Absatz-Standardschriftart"/>
    <w:link w:val="Datum"/>
    <w:uiPriority w:val="6"/>
    <w:rsid w:val="003D1939"/>
    <w:rPr>
      <w:color w:val="BF8F00" w:themeColor="accent4" w:themeShade="BF"/>
      <w:lang w:eastAsia="ja-JP"/>
    </w:rPr>
  </w:style>
  <w:style w:type="paragraph" w:customStyle="1" w:styleId="73D476B245354DDC95181C479CDAC2183">
    <w:name w:val="73D476B245354DDC95181C479CDAC2183"/>
    <w:rsid w:val="003D1939"/>
    <w:pPr>
      <w:spacing w:before="40" w:after="40" w:line="240" w:lineRule="auto"/>
    </w:pPr>
    <w:rPr>
      <w:color w:val="BF8F00" w:themeColor="accent4" w:themeShade="BF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0551B1-AA78-4BB8-8915-BA0AA792F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Office_11352262_TF04235712</Template>
  <TotalTime>0</TotalTime>
  <Pages>12</Pages>
  <Words>418</Words>
  <Characters>2634</Characters>
  <Application>Microsoft Office Word</Application>
  <DocSecurity>0</DocSecurity>
  <Lines>21</Lines>
  <Paragraphs>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2016-11-01T06:38:00Z</dcterms:created>
  <dcterms:modified xsi:type="dcterms:W3CDTF">2017-02-23T14:25:00Z</dcterms:modified>
</cp:coreProperties>
</file>