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bookmarkStart w:id="0" w:name="_GoBack"/>
            <w:bookmarkEnd w:id="0"/>
            <w:r w:rsidRPr="00810C35">
              <w:rPr>
                <w:noProof/>
                <w:lang w:val="en-US" w:eastAsia="zh-CN" w:bidi="ar-SA"/>
              </w:rPr>
              <w:drawing>
                <wp:inline distT="0" distB="0" distL="0" distR="0">
                  <wp:extent cx="7486650" cy="5659755"/>
                  <wp:effectExtent l="0" t="0" r="0" b="0"/>
                  <wp:docPr id="3" name="Grafik 3" descr="Image of lake in fog betweee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F92F3.jp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7486650" cy="5659755"/>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1599600159"/>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 xml:space="preserve">Januar </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50" w:type="pct"/>
                </w:tcPr>
                <w:p w:rsidR="00DB3033" w:rsidRPr="00810C35" w:rsidRDefault="00605C9B">
                  <w:pPr>
                    <w:pStyle w:val="Date"/>
                  </w:pPr>
                  <w:r w:rsidRPr="00810C35">
                    <w:t>01</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02</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03</w:t>
                  </w:r>
                </w:p>
              </w:tc>
              <w:tc>
                <w:tcPr>
                  <w:tcW w:w="2750" w:type="pct"/>
                </w:tcPr>
                <w:p w:rsidR="00DB3033" w:rsidRPr="00810C35" w:rsidRDefault="00605C9B">
                  <w:pPr>
                    <w:pStyle w:val="Tag"/>
                  </w:pPr>
                  <w:r w:rsidRPr="00810C35">
                    <w:t>Do</w:t>
                  </w:r>
                </w:p>
              </w:tc>
            </w:tr>
            <w:tr w:rsidR="00DB3033" w:rsidRPr="00810C35">
              <w:tc>
                <w:tcPr>
                  <w:tcW w:w="2250" w:type="pct"/>
                </w:tcPr>
                <w:p w:rsidR="00DB3033" w:rsidRPr="00810C35" w:rsidRDefault="00605C9B">
                  <w:pPr>
                    <w:pStyle w:val="Date"/>
                  </w:pPr>
                  <w:r w:rsidRPr="00810C35">
                    <w:t>04</w:t>
                  </w:r>
                </w:p>
              </w:tc>
              <w:tc>
                <w:tcPr>
                  <w:tcW w:w="2750" w:type="pct"/>
                </w:tcPr>
                <w:p w:rsidR="00DB3033" w:rsidRPr="00810C35" w:rsidRDefault="00605C9B">
                  <w:pPr>
                    <w:pStyle w:val="Tag"/>
                  </w:pPr>
                  <w:r w:rsidRPr="00810C35">
                    <w:t>Fr</w:t>
                  </w:r>
                </w:p>
              </w:tc>
            </w:tr>
            <w:tr w:rsidR="00DB3033" w:rsidRPr="00810C35">
              <w:tc>
                <w:tcPr>
                  <w:tcW w:w="2250" w:type="pct"/>
                </w:tcPr>
                <w:p w:rsidR="00DB3033" w:rsidRPr="00810C35" w:rsidRDefault="00605C9B">
                  <w:pPr>
                    <w:pStyle w:val="Date"/>
                  </w:pPr>
                  <w:r w:rsidRPr="00810C35">
                    <w:t>05</w:t>
                  </w:r>
                </w:p>
              </w:tc>
              <w:tc>
                <w:tcPr>
                  <w:tcW w:w="2750" w:type="pct"/>
                </w:tcPr>
                <w:p w:rsidR="00DB3033" w:rsidRPr="00810C35" w:rsidRDefault="00605C9B">
                  <w:pPr>
                    <w:pStyle w:val="Tag"/>
                  </w:pPr>
                  <w:r w:rsidRPr="00810C35">
                    <w:t>Sa</w:t>
                  </w:r>
                </w:p>
              </w:tc>
            </w:tr>
            <w:tr w:rsidR="00DB3033" w:rsidRPr="00810C35">
              <w:tc>
                <w:tcPr>
                  <w:tcW w:w="2250" w:type="pct"/>
                </w:tcPr>
                <w:p w:rsidR="00DB3033" w:rsidRPr="00810C35" w:rsidRDefault="00605C9B">
                  <w:pPr>
                    <w:pStyle w:val="Date"/>
                  </w:pPr>
                  <w:r w:rsidRPr="00810C35">
                    <w:t>06</w:t>
                  </w:r>
                </w:p>
              </w:tc>
              <w:tc>
                <w:tcPr>
                  <w:tcW w:w="2750" w:type="pct"/>
                </w:tcPr>
                <w:p w:rsidR="00DB3033" w:rsidRPr="00810C35" w:rsidRDefault="00605C9B">
                  <w:pPr>
                    <w:pStyle w:val="Tag"/>
                  </w:pPr>
                  <w:r w:rsidRPr="00810C35">
                    <w:t>So</w:t>
                  </w:r>
                </w:p>
              </w:tc>
            </w:tr>
            <w:tr w:rsidR="00DB3033" w:rsidRPr="00810C35">
              <w:tc>
                <w:tcPr>
                  <w:tcW w:w="2250" w:type="pct"/>
                </w:tcPr>
                <w:p w:rsidR="00DB3033" w:rsidRPr="00810C35" w:rsidRDefault="00605C9B">
                  <w:pPr>
                    <w:pStyle w:val="Date"/>
                  </w:pPr>
                  <w:r w:rsidRPr="00810C35">
                    <w:t>07</w:t>
                  </w:r>
                </w:p>
              </w:tc>
              <w:tc>
                <w:tcPr>
                  <w:tcW w:w="2750" w:type="pct"/>
                </w:tcPr>
                <w:p w:rsidR="00DB3033" w:rsidRPr="00810C35" w:rsidRDefault="00605C9B">
                  <w:pPr>
                    <w:pStyle w:val="Tag"/>
                  </w:pPr>
                  <w:r w:rsidRPr="00810C35">
                    <w:t>Mo</w:t>
                  </w:r>
                </w:p>
              </w:tc>
            </w:tr>
            <w:tr w:rsidR="00DB3033" w:rsidRPr="00810C35">
              <w:tc>
                <w:tcPr>
                  <w:tcW w:w="2250" w:type="pct"/>
                </w:tcPr>
                <w:p w:rsidR="00DB3033" w:rsidRPr="00810C35" w:rsidRDefault="00605C9B">
                  <w:pPr>
                    <w:pStyle w:val="Date"/>
                  </w:pPr>
                  <w:r w:rsidRPr="00810C35">
                    <w:t>08</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09</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10</w:t>
                  </w:r>
                </w:p>
              </w:tc>
              <w:tc>
                <w:tcPr>
                  <w:tcW w:w="2750" w:type="pct"/>
                </w:tcPr>
                <w:p w:rsidR="00DB3033" w:rsidRPr="00810C35" w:rsidRDefault="00605C9B">
                  <w:pPr>
                    <w:pStyle w:val="Tag"/>
                  </w:pPr>
                  <w:r w:rsidRPr="00810C35">
                    <w:t>Do</w:t>
                  </w:r>
                </w:p>
              </w:tc>
            </w:tr>
            <w:tr w:rsidR="00DB3033" w:rsidRPr="00810C35">
              <w:tc>
                <w:tcPr>
                  <w:tcW w:w="2250" w:type="pct"/>
                </w:tcPr>
                <w:p w:rsidR="00DB3033" w:rsidRPr="00810C35" w:rsidRDefault="00605C9B">
                  <w:pPr>
                    <w:pStyle w:val="Date"/>
                  </w:pPr>
                  <w:r w:rsidRPr="00810C35">
                    <w:t>11</w:t>
                  </w:r>
                </w:p>
              </w:tc>
              <w:tc>
                <w:tcPr>
                  <w:tcW w:w="2750" w:type="pct"/>
                </w:tcPr>
                <w:p w:rsidR="00DB3033" w:rsidRPr="00810C35" w:rsidRDefault="00605C9B">
                  <w:pPr>
                    <w:pStyle w:val="Tag"/>
                  </w:pPr>
                  <w:r w:rsidRPr="00810C35">
                    <w:t>Fr</w:t>
                  </w:r>
                </w:p>
              </w:tc>
            </w:tr>
            <w:tr w:rsidR="00DB3033" w:rsidRPr="00810C35">
              <w:tc>
                <w:tcPr>
                  <w:tcW w:w="2250" w:type="pct"/>
                </w:tcPr>
                <w:p w:rsidR="00DB3033" w:rsidRPr="00810C35" w:rsidRDefault="00605C9B">
                  <w:pPr>
                    <w:pStyle w:val="Date"/>
                  </w:pPr>
                  <w:r w:rsidRPr="00810C35">
                    <w:t>12</w:t>
                  </w:r>
                </w:p>
              </w:tc>
              <w:tc>
                <w:tcPr>
                  <w:tcW w:w="2750" w:type="pct"/>
                </w:tcPr>
                <w:p w:rsidR="00DB3033" w:rsidRPr="00810C35" w:rsidRDefault="00605C9B">
                  <w:pPr>
                    <w:pStyle w:val="Tag"/>
                  </w:pPr>
                  <w:r w:rsidRPr="00810C35">
                    <w:t>Sa</w:t>
                  </w:r>
                </w:p>
              </w:tc>
            </w:tr>
            <w:tr w:rsidR="00DB3033" w:rsidRPr="00810C35">
              <w:tc>
                <w:tcPr>
                  <w:tcW w:w="2250" w:type="pct"/>
                </w:tcPr>
                <w:p w:rsidR="00DB3033" w:rsidRPr="00810C35" w:rsidRDefault="00605C9B">
                  <w:pPr>
                    <w:pStyle w:val="Date"/>
                  </w:pPr>
                  <w:r w:rsidRPr="00810C35">
                    <w:t>13</w:t>
                  </w:r>
                </w:p>
              </w:tc>
              <w:tc>
                <w:tcPr>
                  <w:tcW w:w="2750" w:type="pct"/>
                </w:tcPr>
                <w:p w:rsidR="00DB3033" w:rsidRPr="00810C35" w:rsidRDefault="00605C9B">
                  <w:pPr>
                    <w:pStyle w:val="Tag"/>
                  </w:pPr>
                  <w:r w:rsidRPr="00810C35">
                    <w:t>So</w:t>
                  </w:r>
                </w:p>
              </w:tc>
            </w:tr>
            <w:tr w:rsidR="00DB3033" w:rsidRPr="00810C35">
              <w:tc>
                <w:tcPr>
                  <w:tcW w:w="2250" w:type="pct"/>
                </w:tcPr>
                <w:p w:rsidR="00DB3033" w:rsidRPr="00810C35" w:rsidRDefault="00605C9B">
                  <w:pPr>
                    <w:pStyle w:val="Date"/>
                  </w:pPr>
                  <w:r w:rsidRPr="00810C35">
                    <w:t>14</w:t>
                  </w:r>
                </w:p>
              </w:tc>
              <w:tc>
                <w:tcPr>
                  <w:tcW w:w="2750" w:type="pct"/>
                </w:tcPr>
                <w:p w:rsidR="00DB3033" w:rsidRPr="00810C35" w:rsidRDefault="00605C9B">
                  <w:pPr>
                    <w:pStyle w:val="Tag"/>
                  </w:pPr>
                  <w:r w:rsidRPr="00810C35">
                    <w:t>Mo</w:t>
                  </w:r>
                </w:p>
              </w:tc>
            </w:tr>
            <w:tr w:rsidR="00DB3033" w:rsidRPr="00810C35">
              <w:tc>
                <w:tcPr>
                  <w:tcW w:w="2250" w:type="pct"/>
                </w:tcPr>
                <w:p w:rsidR="00DB3033" w:rsidRPr="00810C35" w:rsidRDefault="00605C9B">
                  <w:pPr>
                    <w:pStyle w:val="Date"/>
                  </w:pPr>
                  <w:r w:rsidRPr="00810C35">
                    <w:t>15</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16</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17</w:t>
                  </w:r>
                </w:p>
              </w:tc>
              <w:tc>
                <w:tcPr>
                  <w:tcW w:w="2750" w:type="pct"/>
                </w:tcPr>
                <w:p w:rsidR="00DB3033" w:rsidRPr="00810C35" w:rsidRDefault="00605C9B">
                  <w:pPr>
                    <w:pStyle w:val="Tag"/>
                  </w:pPr>
                  <w:r w:rsidRPr="00810C35">
                    <w:t>Do</w:t>
                  </w:r>
                </w:p>
              </w:tc>
            </w:tr>
            <w:tr w:rsidR="00DB3033" w:rsidRPr="00810C35">
              <w:tc>
                <w:tcPr>
                  <w:tcW w:w="2250" w:type="pct"/>
                </w:tcPr>
                <w:p w:rsidR="00DB3033" w:rsidRPr="00810C35" w:rsidRDefault="00605C9B">
                  <w:pPr>
                    <w:pStyle w:val="Date"/>
                  </w:pPr>
                  <w:r w:rsidRPr="00810C35">
                    <w:t>18</w:t>
                  </w:r>
                </w:p>
              </w:tc>
              <w:tc>
                <w:tcPr>
                  <w:tcW w:w="2750" w:type="pct"/>
                </w:tcPr>
                <w:p w:rsidR="00DB3033" w:rsidRPr="00810C35" w:rsidRDefault="00605C9B">
                  <w:pPr>
                    <w:pStyle w:val="Tag"/>
                  </w:pPr>
                  <w:r w:rsidRPr="00810C35">
                    <w:t>Fr</w:t>
                  </w:r>
                </w:p>
              </w:tc>
            </w:tr>
            <w:tr w:rsidR="00DB3033" w:rsidRPr="00810C35">
              <w:tc>
                <w:tcPr>
                  <w:tcW w:w="2250" w:type="pct"/>
                </w:tcPr>
                <w:p w:rsidR="00DB3033" w:rsidRPr="00810C35" w:rsidRDefault="00605C9B">
                  <w:pPr>
                    <w:pStyle w:val="Date"/>
                  </w:pPr>
                  <w:r w:rsidRPr="00810C35">
                    <w:t>19</w:t>
                  </w:r>
                </w:p>
              </w:tc>
              <w:tc>
                <w:tcPr>
                  <w:tcW w:w="2750" w:type="pct"/>
                </w:tcPr>
                <w:p w:rsidR="00DB3033" w:rsidRPr="00810C35" w:rsidRDefault="00605C9B">
                  <w:pPr>
                    <w:pStyle w:val="Tag"/>
                  </w:pPr>
                  <w:r w:rsidRPr="00810C35">
                    <w:t>Sa</w:t>
                  </w:r>
                </w:p>
              </w:tc>
            </w:tr>
            <w:tr w:rsidR="00DB3033" w:rsidRPr="00810C35">
              <w:tc>
                <w:tcPr>
                  <w:tcW w:w="2250" w:type="pct"/>
                </w:tcPr>
                <w:p w:rsidR="00DB3033" w:rsidRPr="00810C35" w:rsidRDefault="00605C9B">
                  <w:pPr>
                    <w:pStyle w:val="Date"/>
                  </w:pPr>
                  <w:r w:rsidRPr="00810C35">
                    <w:t>20</w:t>
                  </w:r>
                </w:p>
              </w:tc>
              <w:tc>
                <w:tcPr>
                  <w:tcW w:w="2750" w:type="pct"/>
                </w:tcPr>
                <w:p w:rsidR="00DB3033" w:rsidRPr="00810C35" w:rsidRDefault="00605C9B">
                  <w:pPr>
                    <w:pStyle w:val="Tag"/>
                  </w:pPr>
                  <w:r w:rsidRPr="00810C35">
                    <w:t>So</w:t>
                  </w:r>
                </w:p>
              </w:tc>
            </w:tr>
            <w:tr w:rsidR="00DB3033" w:rsidRPr="00810C35">
              <w:tc>
                <w:tcPr>
                  <w:tcW w:w="2250" w:type="pct"/>
                </w:tcPr>
                <w:p w:rsidR="00DB3033" w:rsidRPr="00810C35" w:rsidRDefault="00605C9B">
                  <w:pPr>
                    <w:pStyle w:val="Date"/>
                  </w:pPr>
                  <w:r w:rsidRPr="00810C35">
                    <w:t>21</w:t>
                  </w:r>
                </w:p>
              </w:tc>
              <w:tc>
                <w:tcPr>
                  <w:tcW w:w="2750" w:type="pct"/>
                </w:tcPr>
                <w:p w:rsidR="00DB3033" w:rsidRPr="00810C35" w:rsidRDefault="00605C9B">
                  <w:pPr>
                    <w:pStyle w:val="Tag"/>
                  </w:pPr>
                  <w:r w:rsidRPr="00810C35">
                    <w:t>Mo</w:t>
                  </w:r>
                </w:p>
              </w:tc>
            </w:tr>
            <w:tr w:rsidR="00DB3033" w:rsidRPr="00810C35">
              <w:tc>
                <w:tcPr>
                  <w:tcW w:w="2250" w:type="pct"/>
                </w:tcPr>
                <w:p w:rsidR="00DB3033" w:rsidRPr="00810C35" w:rsidRDefault="00605C9B">
                  <w:pPr>
                    <w:pStyle w:val="Date"/>
                  </w:pPr>
                  <w:r w:rsidRPr="00810C35">
                    <w:t>22</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23</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24</w:t>
                  </w:r>
                </w:p>
              </w:tc>
              <w:tc>
                <w:tcPr>
                  <w:tcW w:w="2750" w:type="pct"/>
                </w:tcPr>
                <w:p w:rsidR="00DB3033" w:rsidRPr="00810C35" w:rsidRDefault="00605C9B">
                  <w:pPr>
                    <w:pStyle w:val="Tag"/>
                  </w:pPr>
                  <w:r w:rsidRPr="00810C35">
                    <w:t>Do</w:t>
                  </w:r>
                </w:p>
              </w:tc>
            </w:tr>
            <w:tr w:rsidR="00DB3033" w:rsidRPr="00810C35">
              <w:tc>
                <w:tcPr>
                  <w:tcW w:w="2250" w:type="pct"/>
                </w:tcPr>
                <w:p w:rsidR="00DB3033" w:rsidRPr="00810C35" w:rsidRDefault="00605C9B">
                  <w:pPr>
                    <w:pStyle w:val="Date"/>
                  </w:pPr>
                  <w:r w:rsidRPr="00810C35">
                    <w:t>25</w:t>
                  </w:r>
                </w:p>
              </w:tc>
              <w:tc>
                <w:tcPr>
                  <w:tcW w:w="2750" w:type="pct"/>
                </w:tcPr>
                <w:p w:rsidR="00DB3033" w:rsidRPr="00810C35" w:rsidRDefault="00605C9B">
                  <w:pPr>
                    <w:pStyle w:val="Tag"/>
                  </w:pPr>
                  <w:r w:rsidRPr="00810C35">
                    <w:t>Fr</w:t>
                  </w:r>
                </w:p>
              </w:tc>
            </w:tr>
            <w:tr w:rsidR="00DB3033" w:rsidRPr="00810C35">
              <w:tc>
                <w:tcPr>
                  <w:tcW w:w="2250" w:type="pct"/>
                </w:tcPr>
                <w:p w:rsidR="00DB3033" w:rsidRPr="00810C35" w:rsidRDefault="00605C9B">
                  <w:pPr>
                    <w:pStyle w:val="Date"/>
                  </w:pPr>
                  <w:r w:rsidRPr="00810C35">
                    <w:t>26</w:t>
                  </w:r>
                </w:p>
              </w:tc>
              <w:tc>
                <w:tcPr>
                  <w:tcW w:w="2750" w:type="pct"/>
                </w:tcPr>
                <w:p w:rsidR="00DB3033" w:rsidRPr="00810C35" w:rsidRDefault="00605C9B">
                  <w:pPr>
                    <w:pStyle w:val="Tag"/>
                  </w:pPr>
                  <w:r w:rsidRPr="00810C35">
                    <w:t>Sa</w:t>
                  </w:r>
                </w:p>
              </w:tc>
            </w:tr>
            <w:tr w:rsidR="00DB3033" w:rsidRPr="00810C35">
              <w:tc>
                <w:tcPr>
                  <w:tcW w:w="2250" w:type="pct"/>
                </w:tcPr>
                <w:p w:rsidR="00DB3033" w:rsidRPr="00810C35" w:rsidRDefault="00605C9B">
                  <w:pPr>
                    <w:pStyle w:val="Date"/>
                  </w:pPr>
                  <w:r w:rsidRPr="00810C35">
                    <w:t>27</w:t>
                  </w:r>
                </w:p>
              </w:tc>
              <w:tc>
                <w:tcPr>
                  <w:tcW w:w="2750" w:type="pct"/>
                </w:tcPr>
                <w:p w:rsidR="00DB3033" w:rsidRPr="00810C35" w:rsidRDefault="00605C9B">
                  <w:pPr>
                    <w:pStyle w:val="Tag"/>
                  </w:pPr>
                  <w:r w:rsidRPr="00810C35">
                    <w:t>So</w:t>
                  </w:r>
                </w:p>
              </w:tc>
            </w:tr>
            <w:tr w:rsidR="00DB3033" w:rsidRPr="00810C35">
              <w:tc>
                <w:tcPr>
                  <w:tcW w:w="2250" w:type="pct"/>
                </w:tcPr>
                <w:p w:rsidR="00DB3033" w:rsidRPr="00810C35" w:rsidRDefault="00605C9B">
                  <w:pPr>
                    <w:pStyle w:val="Date"/>
                  </w:pPr>
                  <w:r w:rsidRPr="00810C35">
                    <w:t>28</w:t>
                  </w:r>
                </w:p>
              </w:tc>
              <w:tc>
                <w:tcPr>
                  <w:tcW w:w="2750" w:type="pct"/>
                </w:tcPr>
                <w:p w:rsidR="00DB3033" w:rsidRPr="00810C35" w:rsidRDefault="00605C9B">
                  <w:pPr>
                    <w:pStyle w:val="Tag"/>
                  </w:pPr>
                  <w:r w:rsidRPr="00810C35">
                    <w:t>Mo</w:t>
                  </w:r>
                </w:p>
              </w:tc>
            </w:tr>
            <w:tr w:rsidR="00DB3033" w:rsidRPr="00810C35">
              <w:tc>
                <w:tcPr>
                  <w:tcW w:w="2250" w:type="pct"/>
                </w:tcPr>
                <w:p w:rsidR="00DB3033" w:rsidRPr="00810C35" w:rsidRDefault="00605C9B">
                  <w:pPr>
                    <w:pStyle w:val="Date"/>
                  </w:pPr>
                  <w:r w:rsidRPr="00810C35">
                    <w:t>29</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30</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31</w:t>
                  </w:r>
                </w:p>
              </w:tc>
              <w:tc>
                <w:tcPr>
                  <w:tcW w:w="2750" w:type="pct"/>
                </w:tcPr>
                <w:p w:rsidR="00DB3033" w:rsidRPr="00810C35" w:rsidRDefault="00605C9B">
                  <w:pPr>
                    <w:pStyle w:val="Tag"/>
                  </w:pPr>
                  <w:r w:rsidRPr="00810C35">
                    <w:t>Do</w:t>
                  </w: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lastRenderedPageBreak/>
              <w:drawing>
                <wp:inline distT="0" distB="0" distL="0" distR="0">
                  <wp:extent cx="7486650" cy="5659755"/>
                  <wp:effectExtent l="0" t="0" r="0" b="0"/>
                  <wp:docPr id="18" name="Grafik 18" descr="Image of a birdhouse on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8">
                            <a:extLst>
                              <a:ext uri="{28A0092B-C50C-407E-A947-70E740481C1C}">
                                <a14:useLocalDpi xmlns:a14="http://schemas.microsoft.com/office/drawing/2010/main" val="0"/>
                              </a:ext>
                            </a:extLst>
                          </a:blip>
                          <a:srcRect r="12187" b="503"/>
                          <a:stretch/>
                        </pic:blipFill>
                        <pic:spPr bwMode="auto">
                          <a:xfrm>
                            <a:off x="0" y="0"/>
                            <a:ext cx="7487154" cy="5660136"/>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1701315538"/>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Februar</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DB3033">
                  <w:pPr>
                    <w:pStyle w:val="Date"/>
                  </w:pPr>
                </w:p>
              </w:tc>
              <w:tc>
                <w:tcPr>
                  <w:tcW w:w="2751" w:type="pct"/>
                </w:tcPr>
                <w:p w:rsidR="00DB3033" w:rsidRPr="00810C35" w:rsidRDefault="00DB3033">
                  <w:pPr>
                    <w:pStyle w:val="Tag"/>
                  </w:pPr>
                </w:p>
              </w:tc>
            </w:tr>
            <w:tr w:rsidR="00DB3033" w:rsidRPr="00810C35">
              <w:tc>
                <w:tcPr>
                  <w:tcW w:w="2249" w:type="pct"/>
                </w:tcPr>
                <w:p w:rsidR="00DB3033" w:rsidRPr="00810C35" w:rsidRDefault="00DB3033">
                  <w:pPr>
                    <w:pStyle w:val="Date"/>
                  </w:pPr>
                </w:p>
              </w:tc>
              <w:tc>
                <w:tcPr>
                  <w:tcW w:w="2751" w:type="pct"/>
                </w:tcPr>
                <w:p w:rsidR="00DB3033" w:rsidRPr="00810C35" w:rsidRDefault="00DB3033">
                  <w:pPr>
                    <w:pStyle w:val="Tag"/>
                  </w:pPr>
                </w:p>
              </w:tc>
            </w:tr>
            <w:tr w:rsidR="00DB3033" w:rsidRPr="00810C35">
              <w:tc>
                <w:tcPr>
                  <w:tcW w:w="2249" w:type="pct"/>
                </w:tcPr>
                <w:p w:rsidR="00DB3033" w:rsidRPr="00810C35" w:rsidRDefault="00DB3033">
                  <w:pPr>
                    <w:pStyle w:val="Date"/>
                  </w:pPr>
                </w:p>
              </w:tc>
              <w:tc>
                <w:tcPr>
                  <w:tcW w:w="2751" w:type="pct"/>
                </w:tcPr>
                <w:p w:rsidR="00DB3033" w:rsidRPr="00810C35" w:rsidRDefault="00DB3033">
                  <w:pPr>
                    <w:pStyle w:val="Tag"/>
                  </w:pP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lastRenderedPageBreak/>
              <w:drawing>
                <wp:inline distT="0" distB="0" distL="0" distR="0">
                  <wp:extent cx="7485961" cy="5661025"/>
                  <wp:effectExtent l="0" t="0" r="1270" b="0"/>
                  <wp:docPr id="2" name="Grafik 2" descr="Closeup image of white flowers on stem with soft purpl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a:blip r:embed="rId9" cstate="screen">
                            <a:extLst>
                              <a:ext uri="{28A0092B-C50C-407E-A947-70E740481C1C}">
                                <a14:useLocalDpi xmlns:a14="http://schemas.microsoft.com/office/drawing/2010/main"/>
                              </a:ext>
                            </a:extLst>
                          </a:blip>
                          <a:stretch>
                            <a:fillRect/>
                          </a:stretch>
                        </pic:blipFill>
                        <pic:spPr>
                          <a:xfrm>
                            <a:off x="0" y="0"/>
                            <a:ext cx="7485961" cy="566102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668026306"/>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März</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31</w:t>
                  </w:r>
                </w:p>
              </w:tc>
              <w:tc>
                <w:tcPr>
                  <w:tcW w:w="2751" w:type="pct"/>
                </w:tcPr>
                <w:p w:rsidR="00DB3033" w:rsidRPr="00810C35" w:rsidRDefault="00605C9B">
                  <w:pPr>
                    <w:pStyle w:val="Tag"/>
                  </w:pPr>
                  <w:r w:rsidRPr="00810C35">
                    <w:t>So</w:t>
                  </w: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3"/>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lastRenderedPageBreak/>
              <w:drawing>
                <wp:inline distT="0" distB="0" distL="0" distR="0">
                  <wp:extent cx="7488555" cy="5657850"/>
                  <wp:effectExtent l="0" t="0" r="0" b="0"/>
                  <wp:docPr id="17" name="Grafik 17" descr="Closeup image of a field of tulips in bright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488555" cy="565785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7"/>
            </w:tblGrid>
            <w:tr w:rsidR="00DB3033" w:rsidRPr="00810C35">
              <w:tc>
                <w:tcPr>
                  <w:tcW w:w="2500" w:type="pct"/>
                  <w:vAlign w:val="bottom"/>
                </w:tcPr>
                <w:p w:rsidR="00DB3033" w:rsidRPr="00810C35" w:rsidRDefault="00D4445E">
                  <w:pPr>
                    <w:pStyle w:val="Notiztext"/>
                  </w:pPr>
                  <w:sdt>
                    <w:sdtPr>
                      <w:id w:val="1325472633"/>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 xml:space="preserve">April </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DB3033">
                  <w:pPr>
                    <w:pStyle w:val="Date"/>
                  </w:pPr>
                </w:p>
              </w:tc>
              <w:tc>
                <w:tcPr>
                  <w:tcW w:w="2751" w:type="pct"/>
                </w:tcPr>
                <w:p w:rsidR="00DB3033" w:rsidRPr="00810C35" w:rsidRDefault="00DB3033">
                  <w:pPr>
                    <w:pStyle w:val="Tag"/>
                  </w:pP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drawing>
                <wp:inline distT="0" distB="0" distL="0" distR="0">
                  <wp:extent cx="7487285" cy="5657850"/>
                  <wp:effectExtent l="0" t="0" r="0" b="0"/>
                  <wp:docPr id="19" name="Grafik 19" descr="Image of a row of colorful beach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11">
                            <a:extLst>
                              <a:ext uri="{28A0092B-C50C-407E-A947-70E740481C1C}">
                                <a14:useLocalDpi xmlns:a14="http://schemas.microsoft.com/office/drawing/2010/main" val="0"/>
                              </a:ext>
                            </a:extLst>
                          </a:blip>
                          <a:srcRect t="1" r="1276" b="503"/>
                          <a:stretch/>
                        </pic:blipFill>
                        <pic:spPr bwMode="auto">
                          <a:xfrm>
                            <a:off x="0" y="0"/>
                            <a:ext cx="7487285" cy="565785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1283307268"/>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Mai</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31</w:t>
                  </w:r>
                </w:p>
              </w:tc>
              <w:tc>
                <w:tcPr>
                  <w:tcW w:w="2751" w:type="pct"/>
                </w:tcPr>
                <w:p w:rsidR="00DB3033" w:rsidRPr="00810C35" w:rsidRDefault="00605C9B">
                  <w:pPr>
                    <w:pStyle w:val="Tag"/>
                  </w:pPr>
                  <w:r w:rsidRPr="00810C35">
                    <w:t>Fr</w:t>
                  </w: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drawing>
                <wp:inline distT="0" distB="0" distL="0" distR="0">
                  <wp:extent cx="7486015" cy="5657850"/>
                  <wp:effectExtent l="0" t="0" r="635" b="0"/>
                  <wp:docPr id="5" name="Grafik 5" descr="Image of a lake with several docked canoes and wooden boa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12">
                            <a:extLst>
                              <a:ext uri="{28A0092B-C50C-407E-A947-70E740481C1C}">
                                <a14:useLocalDpi xmlns:a14="http://schemas.microsoft.com/office/drawing/2010/main" val="0"/>
                              </a:ext>
                            </a:extLst>
                          </a:blip>
                          <a:srcRect l="8100" t="335" r="4693" b="168"/>
                          <a:stretch/>
                        </pic:blipFill>
                        <pic:spPr bwMode="auto">
                          <a:xfrm>
                            <a:off x="0" y="0"/>
                            <a:ext cx="7486015" cy="565785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2133283875"/>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 xml:space="preserve">Juni </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DB3033">
                  <w:pPr>
                    <w:pStyle w:val="Date"/>
                  </w:pPr>
                </w:p>
              </w:tc>
              <w:tc>
                <w:tcPr>
                  <w:tcW w:w="2751" w:type="pct"/>
                </w:tcPr>
                <w:p w:rsidR="00DB3033" w:rsidRPr="00810C35" w:rsidRDefault="00DB3033">
                  <w:pPr>
                    <w:pStyle w:val="Tag"/>
                  </w:pP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drawing>
                <wp:inline distT="0" distB="0" distL="0" distR="0">
                  <wp:extent cx="7487285" cy="5657850"/>
                  <wp:effectExtent l="0" t="0" r="0" b="0"/>
                  <wp:docPr id="20" name="Grafik 20" descr="Image of walkway leading to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13">
                            <a:extLst>
                              <a:ext uri="{28A0092B-C50C-407E-A947-70E740481C1C}">
                                <a14:useLocalDpi xmlns:a14="http://schemas.microsoft.com/office/drawing/2010/main" val="0"/>
                              </a:ext>
                            </a:extLst>
                          </a:blip>
                          <a:srcRect l="2418" r="7088" b="166"/>
                          <a:stretch/>
                        </pic:blipFill>
                        <pic:spPr bwMode="auto">
                          <a:xfrm>
                            <a:off x="0" y="0"/>
                            <a:ext cx="7487285" cy="565785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606773384"/>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Juli</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31</w:t>
                  </w:r>
                </w:p>
              </w:tc>
              <w:tc>
                <w:tcPr>
                  <w:tcW w:w="2751" w:type="pct"/>
                </w:tcPr>
                <w:p w:rsidR="00DB3033" w:rsidRPr="00810C35" w:rsidRDefault="00605C9B">
                  <w:pPr>
                    <w:pStyle w:val="Tag"/>
                  </w:pPr>
                  <w:r w:rsidRPr="00810C35">
                    <w:t>Mi</w:t>
                  </w: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drawing>
                <wp:inline distT="0" distB="0" distL="0" distR="0">
                  <wp:extent cx="7486015" cy="5657850"/>
                  <wp:effectExtent l="0" t="0" r="635" b="0"/>
                  <wp:docPr id="21" name="Grafik 21" descr="Image of an empty swing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14">
                            <a:extLst>
                              <a:ext uri="{28A0092B-C50C-407E-A947-70E740481C1C}">
                                <a14:useLocalDpi xmlns:a14="http://schemas.microsoft.com/office/drawing/2010/main" val="0"/>
                              </a:ext>
                            </a:extLst>
                          </a:blip>
                          <a:srcRect t="1" r="12590" b="669"/>
                          <a:stretch/>
                        </pic:blipFill>
                        <pic:spPr bwMode="auto">
                          <a:xfrm>
                            <a:off x="0" y="0"/>
                            <a:ext cx="7487154" cy="5658711"/>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667251827"/>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August</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31</w:t>
                  </w:r>
                </w:p>
              </w:tc>
              <w:tc>
                <w:tcPr>
                  <w:tcW w:w="2751" w:type="pct"/>
                </w:tcPr>
                <w:p w:rsidR="00DB3033" w:rsidRPr="00810C35" w:rsidRDefault="00605C9B">
                  <w:pPr>
                    <w:pStyle w:val="Tag"/>
                  </w:pPr>
                  <w:r w:rsidRPr="00810C35">
                    <w:t>Sa</w:t>
                  </w: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drawing>
                <wp:inline distT="0" distB="0" distL="0" distR="0">
                  <wp:extent cx="7487603" cy="5657850"/>
                  <wp:effectExtent l="0" t="0" r="0" b="0"/>
                  <wp:docPr id="22" name="Grafik 22" descr="Image of colorful Autum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15">
                            <a:extLst>
                              <a:ext uri="{28A0092B-C50C-407E-A947-70E740481C1C}">
                                <a14:useLocalDpi xmlns:a14="http://schemas.microsoft.com/office/drawing/2010/main" val="0"/>
                              </a:ext>
                            </a:extLst>
                          </a:blip>
                          <a:srcRect r="12514" b="839"/>
                          <a:stretch/>
                        </pic:blipFill>
                        <pic:spPr bwMode="auto">
                          <a:xfrm>
                            <a:off x="0" y="0"/>
                            <a:ext cx="7487603" cy="565785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132455039"/>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September</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DB3033">
                  <w:pPr>
                    <w:pStyle w:val="Date"/>
                  </w:pPr>
                </w:p>
              </w:tc>
              <w:tc>
                <w:tcPr>
                  <w:tcW w:w="2751" w:type="pct"/>
                </w:tcPr>
                <w:p w:rsidR="00DB3033" w:rsidRPr="00810C35" w:rsidRDefault="00DB3033">
                  <w:pPr>
                    <w:pStyle w:val="Tag"/>
                  </w:pP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drawing>
                <wp:inline distT="0" distB="0" distL="0" distR="0">
                  <wp:extent cx="7486650" cy="5659755"/>
                  <wp:effectExtent l="0" t="0" r="0" b="0"/>
                  <wp:docPr id="4" name="Grafik 4" descr="Image of a swingset in a park with a carved, smiling pumpkin on a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16">
                            <a:extLst>
                              <a:ext uri="{28A0092B-C50C-407E-A947-70E740481C1C}">
                                <a14:useLocalDpi xmlns:a14="http://schemas.microsoft.com/office/drawing/2010/main" val="0"/>
                              </a:ext>
                            </a:extLst>
                          </a:blip>
                          <a:srcRect t="-1" r="12051" b="336"/>
                          <a:stretch/>
                        </pic:blipFill>
                        <pic:spPr bwMode="auto">
                          <a:xfrm>
                            <a:off x="0" y="0"/>
                            <a:ext cx="7487154" cy="5660136"/>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710036986"/>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Oktober</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50" w:type="pct"/>
                </w:tcPr>
                <w:p w:rsidR="00DB3033" w:rsidRPr="00810C35" w:rsidRDefault="00605C9B">
                  <w:pPr>
                    <w:pStyle w:val="Date"/>
                  </w:pPr>
                  <w:r w:rsidRPr="00810C35">
                    <w:t>01</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02</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03</w:t>
                  </w:r>
                </w:p>
              </w:tc>
              <w:tc>
                <w:tcPr>
                  <w:tcW w:w="2750" w:type="pct"/>
                </w:tcPr>
                <w:p w:rsidR="00DB3033" w:rsidRPr="00810C35" w:rsidRDefault="00605C9B">
                  <w:pPr>
                    <w:pStyle w:val="Tag"/>
                  </w:pPr>
                  <w:r w:rsidRPr="00810C35">
                    <w:t>Do</w:t>
                  </w:r>
                </w:p>
              </w:tc>
            </w:tr>
            <w:tr w:rsidR="00DB3033" w:rsidRPr="00810C35">
              <w:tc>
                <w:tcPr>
                  <w:tcW w:w="2250" w:type="pct"/>
                </w:tcPr>
                <w:p w:rsidR="00DB3033" w:rsidRPr="00810C35" w:rsidRDefault="00605C9B">
                  <w:pPr>
                    <w:pStyle w:val="Date"/>
                  </w:pPr>
                  <w:r w:rsidRPr="00810C35">
                    <w:t>04</w:t>
                  </w:r>
                </w:p>
              </w:tc>
              <w:tc>
                <w:tcPr>
                  <w:tcW w:w="2750" w:type="pct"/>
                </w:tcPr>
                <w:p w:rsidR="00DB3033" w:rsidRPr="00810C35" w:rsidRDefault="00605C9B">
                  <w:pPr>
                    <w:pStyle w:val="Tag"/>
                  </w:pPr>
                  <w:r w:rsidRPr="00810C35">
                    <w:t>Fr</w:t>
                  </w:r>
                </w:p>
              </w:tc>
            </w:tr>
            <w:tr w:rsidR="00DB3033" w:rsidRPr="00810C35">
              <w:tc>
                <w:tcPr>
                  <w:tcW w:w="2250" w:type="pct"/>
                </w:tcPr>
                <w:p w:rsidR="00DB3033" w:rsidRPr="00810C35" w:rsidRDefault="00605C9B">
                  <w:pPr>
                    <w:pStyle w:val="Date"/>
                  </w:pPr>
                  <w:r w:rsidRPr="00810C35">
                    <w:t>05</w:t>
                  </w:r>
                </w:p>
              </w:tc>
              <w:tc>
                <w:tcPr>
                  <w:tcW w:w="2750" w:type="pct"/>
                </w:tcPr>
                <w:p w:rsidR="00DB3033" w:rsidRPr="00810C35" w:rsidRDefault="00605C9B">
                  <w:pPr>
                    <w:pStyle w:val="Tag"/>
                  </w:pPr>
                  <w:r w:rsidRPr="00810C35">
                    <w:t>Sa</w:t>
                  </w:r>
                </w:p>
              </w:tc>
            </w:tr>
            <w:tr w:rsidR="00DB3033" w:rsidRPr="00810C35">
              <w:tc>
                <w:tcPr>
                  <w:tcW w:w="2250" w:type="pct"/>
                </w:tcPr>
                <w:p w:rsidR="00DB3033" w:rsidRPr="00810C35" w:rsidRDefault="00605C9B">
                  <w:pPr>
                    <w:pStyle w:val="Date"/>
                  </w:pPr>
                  <w:r w:rsidRPr="00810C35">
                    <w:t>06</w:t>
                  </w:r>
                </w:p>
              </w:tc>
              <w:tc>
                <w:tcPr>
                  <w:tcW w:w="2750" w:type="pct"/>
                </w:tcPr>
                <w:p w:rsidR="00DB3033" w:rsidRPr="00810C35" w:rsidRDefault="00605C9B">
                  <w:pPr>
                    <w:pStyle w:val="Tag"/>
                  </w:pPr>
                  <w:r w:rsidRPr="00810C35">
                    <w:t>So</w:t>
                  </w:r>
                </w:p>
              </w:tc>
            </w:tr>
            <w:tr w:rsidR="00DB3033" w:rsidRPr="00810C35">
              <w:tc>
                <w:tcPr>
                  <w:tcW w:w="2250" w:type="pct"/>
                </w:tcPr>
                <w:p w:rsidR="00DB3033" w:rsidRPr="00810C35" w:rsidRDefault="00605C9B">
                  <w:pPr>
                    <w:pStyle w:val="Date"/>
                  </w:pPr>
                  <w:r w:rsidRPr="00810C35">
                    <w:t>07</w:t>
                  </w:r>
                </w:p>
              </w:tc>
              <w:tc>
                <w:tcPr>
                  <w:tcW w:w="2750" w:type="pct"/>
                </w:tcPr>
                <w:p w:rsidR="00DB3033" w:rsidRPr="00810C35" w:rsidRDefault="00605C9B">
                  <w:pPr>
                    <w:pStyle w:val="Tag"/>
                  </w:pPr>
                  <w:r w:rsidRPr="00810C35">
                    <w:t>Mo</w:t>
                  </w:r>
                </w:p>
              </w:tc>
            </w:tr>
            <w:tr w:rsidR="00DB3033" w:rsidRPr="00810C35">
              <w:tc>
                <w:tcPr>
                  <w:tcW w:w="2250" w:type="pct"/>
                </w:tcPr>
                <w:p w:rsidR="00DB3033" w:rsidRPr="00810C35" w:rsidRDefault="00605C9B">
                  <w:pPr>
                    <w:pStyle w:val="Date"/>
                  </w:pPr>
                  <w:r w:rsidRPr="00810C35">
                    <w:t>08</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09</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10</w:t>
                  </w:r>
                </w:p>
              </w:tc>
              <w:tc>
                <w:tcPr>
                  <w:tcW w:w="2750" w:type="pct"/>
                </w:tcPr>
                <w:p w:rsidR="00DB3033" w:rsidRPr="00810C35" w:rsidRDefault="00605C9B">
                  <w:pPr>
                    <w:pStyle w:val="Tag"/>
                  </w:pPr>
                  <w:r w:rsidRPr="00810C35">
                    <w:t>Do</w:t>
                  </w:r>
                </w:p>
              </w:tc>
            </w:tr>
            <w:tr w:rsidR="00DB3033" w:rsidRPr="00810C35">
              <w:tc>
                <w:tcPr>
                  <w:tcW w:w="2250" w:type="pct"/>
                </w:tcPr>
                <w:p w:rsidR="00DB3033" w:rsidRPr="00810C35" w:rsidRDefault="00605C9B">
                  <w:pPr>
                    <w:pStyle w:val="Date"/>
                  </w:pPr>
                  <w:r w:rsidRPr="00810C35">
                    <w:t>11</w:t>
                  </w:r>
                </w:p>
              </w:tc>
              <w:tc>
                <w:tcPr>
                  <w:tcW w:w="2750" w:type="pct"/>
                </w:tcPr>
                <w:p w:rsidR="00DB3033" w:rsidRPr="00810C35" w:rsidRDefault="00605C9B">
                  <w:pPr>
                    <w:pStyle w:val="Tag"/>
                  </w:pPr>
                  <w:r w:rsidRPr="00810C35">
                    <w:t>Fr</w:t>
                  </w:r>
                </w:p>
              </w:tc>
            </w:tr>
            <w:tr w:rsidR="00DB3033" w:rsidRPr="00810C35">
              <w:tc>
                <w:tcPr>
                  <w:tcW w:w="2250" w:type="pct"/>
                </w:tcPr>
                <w:p w:rsidR="00DB3033" w:rsidRPr="00810C35" w:rsidRDefault="00605C9B">
                  <w:pPr>
                    <w:pStyle w:val="Date"/>
                  </w:pPr>
                  <w:r w:rsidRPr="00810C35">
                    <w:t>12</w:t>
                  </w:r>
                </w:p>
              </w:tc>
              <w:tc>
                <w:tcPr>
                  <w:tcW w:w="2750" w:type="pct"/>
                </w:tcPr>
                <w:p w:rsidR="00DB3033" w:rsidRPr="00810C35" w:rsidRDefault="00605C9B">
                  <w:pPr>
                    <w:pStyle w:val="Tag"/>
                  </w:pPr>
                  <w:r w:rsidRPr="00810C35">
                    <w:t>Sa</w:t>
                  </w:r>
                </w:p>
              </w:tc>
            </w:tr>
            <w:tr w:rsidR="00DB3033" w:rsidRPr="00810C35">
              <w:tc>
                <w:tcPr>
                  <w:tcW w:w="2250" w:type="pct"/>
                </w:tcPr>
                <w:p w:rsidR="00DB3033" w:rsidRPr="00810C35" w:rsidRDefault="00605C9B">
                  <w:pPr>
                    <w:pStyle w:val="Date"/>
                  </w:pPr>
                  <w:r w:rsidRPr="00810C35">
                    <w:t>13</w:t>
                  </w:r>
                </w:p>
              </w:tc>
              <w:tc>
                <w:tcPr>
                  <w:tcW w:w="2750" w:type="pct"/>
                </w:tcPr>
                <w:p w:rsidR="00DB3033" w:rsidRPr="00810C35" w:rsidRDefault="00605C9B">
                  <w:pPr>
                    <w:pStyle w:val="Tag"/>
                  </w:pPr>
                  <w:r w:rsidRPr="00810C35">
                    <w:t>So</w:t>
                  </w:r>
                </w:p>
              </w:tc>
            </w:tr>
            <w:tr w:rsidR="00DB3033" w:rsidRPr="00810C35">
              <w:tc>
                <w:tcPr>
                  <w:tcW w:w="2250" w:type="pct"/>
                </w:tcPr>
                <w:p w:rsidR="00DB3033" w:rsidRPr="00810C35" w:rsidRDefault="00605C9B">
                  <w:pPr>
                    <w:pStyle w:val="Date"/>
                  </w:pPr>
                  <w:r w:rsidRPr="00810C35">
                    <w:t>14</w:t>
                  </w:r>
                </w:p>
              </w:tc>
              <w:tc>
                <w:tcPr>
                  <w:tcW w:w="2750" w:type="pct"/>
                </w:tcPr>
                <w:p w:rsidR="00DB3033" w:rsidRPr="00810C35" w:rsidRDefault="00605C9B">
                  <w:pPr>
                    <w:pStyle w:val="Tag"/>
                  </w:pPr>
                  <w:r w:rsidRPr="00810C35">
                    <w:t>Mo</w:t>
                  </w:r>
                </w:p>
              </w:tc>
            </w:tr>
            <w:tr w:rsidR="00DB3033" w:rsidRPr="00810C35">
              <w:tc>
                <w:tcPr>
                  <w:tcW w:w="2250" w:type="pct"/>
                </w:tcPr>
                <w:p w:rsidR="00DB3033" w:rsidRPr="00810C35" w:rsidRDefault="00605C9B">
                  <w:pPr>
                    <w:pStyle w:val="Date"/>
                  </w:pPr>
                  <w:r w:rsidRPr="00810C35">
                    <w:t>15</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16</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17</w:t>
                  </w:r>
                </w:p>
              </w:tc>
              <w:tc>
                <w:tcPr>
                  <w:tcW w:w="2750" w:type="pct"/>
                </w:tcPr>
                <w:p w:rsidR="00DB3033" w:rsidRPr="00810C35" w:rsidRDefault="00605C9B">
                  <w:pPr>
                    <w:pStyle w:val="Tag"/>
                  </w:pPr>
                  <w:r w:rsidRPr="00810C35">
                    <w:t>Do</w:t>
                  </w:r>
                </w:p>
              </w:tc>
            </w:tr>
            <w:tr w:rsidR="00DB3033" w:rsidRPr="00810C35">
              <w:tc>
                <w:tcPr>
                  <w:tcW w:w="2250" w:type="pct"/>
                </w:tcPr>
                <w:p w:rsidR="00DB3033" w:rsidRPr="00810C35" w:rsidRDefault="00605C9B">
                  <w:pPr>
                    <w:pStyle w:val="Date"/>
                  </w:pPr>
                  <w:r w:rsidRPr="00810C35">
                    <w:t>18</w:t>
                  </w:r>
                </w:p>
              </w:tc>
              <w:tc>
                <w:tcPr>
                  <w:tcW w:w="2750" w:type="pct"/>
                </w:tcPr>
                <w:p w:rsidR="00DB3033" w:rsidRPr="00810C35" w:rsidRDefault="00605C9B">
                  <w:pPr>
                    <w:pStyle w:val="Tag"/>
                  </w:pPr>
                  <w:r w:rsidRPr="00810C35">
                    <w:t>Fr</w:t>
                  </w:r>
                </w:p>
              </w:tc>
            </w:tr>
            <w:tr w:rsidR="00DB3033" w:rsidRPr="00810C35">
              <w:tc>
                <w:tcPr>
                  <w:tcW w:w="2250" w:type="pct"/>
                </w:tcPr>
                <w:p w:rsidR="00DB3033" w:rsidRPr="00810C35" w:rsidRDefault="00605C9B">
                  <w:pPr>
                    <w:pStyle w:val="Date"/>
                  </w:pPr>
                  <w:r w:rsidRPr="00810C35">
                    <w:t>19</w:t>
                  </w:r>
                </w:p>
              </w:tc>
              <w:tc>
                <w:tcPr>
                  <w:tcW w:w="2750" w:type="pct"/>
                </w:tcPr>
                <w:p w:rsidR="00DB3033" w:rsidRPr="00810C35" w:rsidRDefault="00605C9B">
                  <w:pPr>
                    <w:pStyle w:val="Tag"/>
                  </w:pPr>
                  <w:r w:rsidRPr="00810C35">
                    <w:t>Sa</w:t>
                  </w:r>
                </w:p>
              </w:tc>
            </w:tr>
            <w:tr w:rsidR="00DB3033" w:rsidRPr="00810C35">
              <w:tc>
                <w:tcPr>
                  <w:tcW w:w="2250" w:type="pct"/>
                </w:tcPr>
                <w:p w:rsidR="00DB3033" w:rsidRPr="00810C35" w:rsidRDefault="00605C9B">
                  <w:pPr>
                    <w:pStyle w:val="Date"/>
                  </w:pPr>
                  <w:r w:rsidRPr="00810C35">
                    <w:t>20</w:t>
                  </w:r>
                </w:p>
              </w:tc>
              <w:tc>
                <w:tcPr>
                  <w:tcW w:w="2750" w:type="pct"/>
                </w:tcPr>
                <w:p w:rsidR="00DB3033" w:rsidRPr="00810C35" w:rsidRDefault="00605C9B">
                  <w:pPr>
                    <w:pStyle w:val="Tag"/>
                  </w:pPr>
                  <w:r w:rsidRPr="00810C35">
                    <w:t>So</w:t>
                  </w:r>
                </w:p>
              </w:tc>
            </w:tr>
            <w:tr w:rsidR="00DB3033" w:rsidRPr="00810C35">
              <w:tc>
                <w:tcPr>
                  <w:tcW w:w="2250" w:type="pct"/>
                </w:tcPr>
                <w:p w:rsidR="00DB3033" w:rsidRPr="00810C35" w:rsidRDefault="00605C9B">
                  <w:pPr>
                    <w:pStyle w:val="Date"/>
                  </w:pPr>
                  <w:r w:rsidRPr="00810C35">
                    <w:t>21</w:t>
                  </w:r>
                </w:p>
              </w:tc>
              <w:tc>
                <w:tcPr>
                  <w:tcW w:w="2750" w:type="pct"/>
                </w:tcPr>
                <w:p w:rsidR="00DB3033" w:rsidRPr="00810C35" w:rsidRDefault="00605C9B">
                  <w:pPr>
                    <w:pStyle w:val="Tag"/>
                  </w:pPr>
                  <w:r w:rsidRPr="00810C35">
                    <w:t>Mo</w:t>
                  </w:r>
                </w:p>
              </w:tc>
            </w:tr>
            <w:tr w:rsidR="00DB3033" w:rsidRPr="00810C35">
              <w:tc>
                <w:tcPr>
                  <w:tcW w:w="2250" w:type="pct"/>
                </w:tcPr>
                <w:p w:rsidR="00DB3033" w:rsidRPr="00810C35" w:rsidRDefault="00605C9B">
                  <w:pPr>
                    <w:pStyle w:val="Date"/>
                  </w:pPr>
                  <w:r w:rsidRPr="00810C35">
                    <w:t>22</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23</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24</w:t>
                  </w:r>
                </w:p>
              </w:tc>
              <w:tc>
                <w:tcPr>
                  <w:tcW w:w="2750" w:type="pct"/>
                </w:tcPr>
                <w:p w:rsidR="00DB3033" w:rsidRPr="00810C35" w:rsidRDefault="00605C9B">
                  <w:pPr>
                    <w:pStyle w:val="Tag"/>
                  </w:pPr>
                  <w:r w:rsidRPr="00810C35">
                    <w:t>Do</w:t>
                  </w:r>
                </w:p>
              </w:tc>
            </w:tr>
            <w:tr w:rsidR="00DB3033" w:rsidRPr="00810C35">
              <w:tc>
                <w:tcPr>
                  <w:tcW w:w="2250" w:type="pct"/>
                </w:tcPr>
                <w:p w:rsidR="00DB3033" w:rsidRPr="00810C35" w:rsidRDefault="00605C9B">
                  <w:pPr>
                    <w:pStyle w:val="Date"/>
                  </w:pPr>
                  <w:r w:rsidRPr="00810C35">
                    <w:t>25</w:t>
                  </w:r>
                </w:p>
              </w:tc>
              <w:tc>
                <w:tcPr>
                  <w:tcW w:w="2750" w:type="pct"/>
                </w:tcPr>
                <w:p w:rsidR="00DB3033" w:rsidRPr="00810C35" w:rsidRDefault="00605C9B">
                  <w:pPr>
                    <w:pStyle w:val="Tag"/>
                  </w:pPr>
                  <w:r w:rsidRPr="00810C35">
                    <w:t>Fr</w:t>
                  </w:r>
                </w:p>
              </w:tc>
            </w:tr>
            <w:tr w:rsidR="00DB3033" w:rsidRPr="00810C35">
              <w:tc>
                <w:tcPr>
                  <w:tcW w:w="2250" w:type="pct"/>
                </w:tcPr>
                <w:p w:rsidR="00DB3033" w:rsidRPr="00810C35" w:rsidRDefault="00605C9B">
                  <w:pPr>
                    <w:pStyle w:val="Date"/>
                  </w:pPr>
                  <w:r w:rsidRPr="00810C35">
                    <w:t>26</w:t>
                  </w:r>
                </w:p>
              </w:tc>
              <w:tc>
                <w:tcPr>
                  <w:tcW w:w="2750" w:type="pct"/>
                </w:tcPr>
                <w:p w:rsidR="00DB3033" w:rsidRPr="00810C35" w:rsidRDefault="00605C9B">
                  <w:pPr>
                    <w:pStyle w:val="Tag"/>
                  </w:pPr>
                  <w:r w:rsidRPr="00810C35">
                    <w:t>Sa</w:t>
                  </w:r>
                </w:p>
              </w:tc>
            </w:tr>
            <w:tr w:rsidR="00DB3033" w:rsidRPr="00810C35">
              <w:tc>
                <w:tcPr>
                  <w:tcW w:w="2250" w:type="pct"/>
                </w:tcPr>
                <w:p w:rsidR="00DB3033" w:rsidRPr="00810C35" w:rsidRDefault="00605C9B">
                  <w:pPr>
                    <w:pStyle w:val="Date"/>
                  </w:pPr>
                  <w:r w:rsidRPr="00810C35">
                    <w:t>27</w:t>
                  </w:r>
                </w:p>
              </w:tc>
              <w:tc>
                <w:tcPr>
                  <w:tcW w:w="2750" w:type="pct"/>
                </w:tcPr>
                <w:p w:rsidR="00DB3033" w:rsidRPr="00810C35" w:rsidRDefault="00605C9B">
                  <w:pPr>
                    <w:pStyle w:val="Tag"/>
                  </w:pPr>
                  <w:r w:rsidRPr="00810C35">
                    <w:t>So</w:t>
                  </w:r>
                </w:p>
              </w:tc>
            </w:tr>
            <w:tr w:rsidR="00DB3033" w:rsidRPr="00810C35">
              <w:tc>
                <w:tcPr>
                  <w:tcW w:w="2250" w:type="pct"/>
                </w:tcPr>
                <w:p w:rsidR="00DB3033" w:rsidRPr="00810C35" w:rsidRDefault="00605C9B">
                  <w:pPr>
                    <w:pStyle w:val="Date"/>
                  </w:pPr>
                  <w:r w:rsidRPr="00810C35">
                    <w:t>28</w:t>
                  </w:r>
                </w:p>
              </w:tc>
              <w:tc>
                <w:tcPr>
                  <w:tcW w:w="2750" w:type="pct"/>
                </w:tcPr>
                <w:p w:rsidR="00DB3033" w:rsidRPr="00810C35" w:rsidRDefault="00605C9B">
                  <w:pPr>
                    <w:pStyle w:val="Tag"/>
                  </w:pPr>
                  <w:r w:rsidRPr="00810C35">
                    <w:t>Mo</w:t>
                  </w:r>
                </w:p>
              </w:tc>
            </w:tr>
            <w:tr w:rsidR="00DB3033" w:rsidRPr="00810C35">
              <w:tc>
                <w:tcPr>
                  <w:tcW w:w="2250" w:type="pct"/>
                </w:tcPr>
                <w:p w:rsidR="00DB3033" w:rsidRPr="00810C35" w:rsidRDefault="00605C9B">
                  <w:pPr>
                    <w:pStyle w:val="Date"/>
                  </w:pPr>
                  <w:r w:rsidRPr="00810C35">
                    <w:t>29</w:t>
                  </w:r>
                </w:p>
              </w:tc>
              <w:tc>
                <w:tcPr>
                  <w:tcW w:w="2750" w:type="pct"/>
                </w:tcPr>
                <w:p w:rsidR="00DB3033" w:rsidRPr="00810C35" w:rsidRDefault="00605C9B">
                  <w:pPr>
                    <w:pStyle w:val="Tag"/>
                  </w:pPr>
                  <w:r w:rsidRPr="00810C35">
                    <w:t>Di</w:t>
                  </w:r>
                </w:p>
              </w:tc>
            </w:tr>
            <w:tr w:rsidR="00DB3033" w:rsidRPr="00810C35">
              <w:tc>
                <w:tcPr>
                  <w:tcW w:w="2250" w:type="pct"/>
                </w:tcPr>
                <w:p w:rsidR="00DB3033" w:rsidRPr="00810C35" w:rsidRDefault="00605C9B">
                  <w:pPr>
                    <w:pStyle w:val="Date"/>
                  </w:pPr>
                  <w:r w:rsidRPr="00810C35">
                    <w:t>30</w:t>
                  </w:r>
                </w:p>
              </w:tc>
              <w:tc>
                <w:tcPr>
                  <w:tcW w:w="2750" w:type="pct"/>
                </w:tcPr>
                <w:p w:rsidR="00DB3033" w:rsidRPr="00810C35" w:rsidRDefault="00605C9B">
                  <w:pPr>
                    <w:pStyle w:val="Tag"/>
                  </w:pPr>
                  <w:r w:rsidRPr="00810C35">
                    <w:t>Mi</w:t>
                  </w:r>
                </w:p>
              </w:tc>
            </w:tr>
            <w:tr w:rsidR="00DB3033" w:rsidRPr="00810C35">
              <w:tc>
                <w:tcPr>
                  <w:tcW w:w="2250" w:type="pct"/>
                </w:tcPr>
                <w:p w:rsidR="00DB3033" w:rsidRPr="00810C35" w:rsidRDefault="00605C9B">
                  <w:pPr>
                    <w:pStyle w:val="Date"/>
                  </w:pPr>
                  <w:r w:rsidRPr="00810C35">
                    <w:t>31</w:t>
                  </w:r>
                </w:p>
              </w:tc>
              <w:tc>
                <w:tcPr>
                  <w:tcW w:w="2750" w:type="pct"/>
                </w:tcPr>
                <w:p w:rsidR="00DB3033" w:rsidRPr="00810C35" w:rsidRDefault="00605C9B">
                  <w:pPr>
                    <w:pStyle w:val="Tag"/>
                  </w:pPr>
                  <w:r w:rsidRPr="00810C35">
                    <w:t>Do</w:t>
                  </w: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drawing>
                <wp:inline distT="0" distB="0" distL="0" distR="0">
                  <wp:extent cx="7486650" cy="5658819"/>
                  <wp:effectExtent l="0" t="0" r="0" b="0"/>
                  <wp:docPr id="24" name="Grafik 24" descr="Image of a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rotWithShape="1">
                          <a:blip r:embed="rId17">
                            <a:extLst>
                              <a:ext uri="{28A0092B-C50C-407E-A947-70E740481C1C}">
                                <a14:useLocalDpi xmlns:a14="http://schemas.microsoft.com/office/drawing/2010/main" val="0"/>
                              </a:ext>
                            </a:extLst>
                          </a:blip>
                          <a:srcRect l="1506" t="678" r="1197" b="1321"/>
                          <a:stretch/>
                        </pic:blipFill>
                        <pic:spPr bwMode="auto">
                          <a:xfrm>
                            <a:off x="0" y="0"/>
                            <a:ext cx="7486650" cy="5658819"/>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509134778"/>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November</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DB3033">
                  <w:pPr>
                    <w:pStyle w:val="Date"/>
                  </w:pPr>
                </w:p>
              </w:tc>
              <w:tc>
                <w:tcPr>
                  <w:tcW w:w="2751" w:type="pct"/>
                </w:tcPr>
                <w:p w:rsidR="00DB3033" w:rsidRPr="00810C35" w:rsidRDefault="00DB3033">
                  <w:pPr>
                    <w:pStyle w:val="Tag"/>
                  </w:pPr>
                </w:p>
              </w:tc>
            </w:tr>
          </w:tbl>
          <w:p w:rsidR="00DB3033" w:rsidRPr="00810C35" w:rsidRDefault="00DB3033"/>
        </w:tc>
      </w:tr>
    </w:tbl>
    <w:p w:rsidR="00DB3033" w:rsidRPr="00810C35" w:rsidRDefault="00DB3033">
      <w:pPr>
        <w:rPr>
          <w:sz w:val="2"/>
          <w:szCs w:val="2"/>
        </w:rPr>
      </w:pPr>
    </w:p>
    <w:tbl>
      <w:tblPr>
        <w:tblW w:w="0" w:type="auto"/>
        <w:tblCellMar>
          <w:left w:w="0" w:type="dxa"/>
          <w:right w:w="0" w:type="dxa"/>
        </w:tblCellMar>
        <w:tblLook w:val="04A0" w:firstRow="1" w:lastRow="0" w:firstColumn="1" w:lastColumn="0" w:noHBand="0" w:noVBand="1"/>
        <w:tblDescription w:val="Layout table"/>
      </w:tblPr>
      <w:tblGrid>
        <w:gridCol w:w="11792"/>
        <w:gridCol w:w="1885"/>
      </w:tblGrid>
      <w:tr w:rsidR="00DB3033" w:rsidRPr="00810C35">
        <w:trPr>
          <w:trHeight w:hRule="exact" w:val="10008"/>
        </w:trPr>
        <w:tc>
          <w:tcPr>
            <w:tcW w:w="11792" w:type="dxa"/>
          </w:tcPr>
          <w:p w:rsidR="00DB3033" w:rsidRPr="00810C35" w:rsidRDefault="00605C9B">
            <w:r w:rsidRPr="00810C35">
              <w:rPr>
                <w:noProof/>
                <w:lang w:val="en-US" w:eastAsia="zh-CN" w:bidi="ar-SA"/>
              </w:rPr>
              <w:drawing>
                <wp:inline distT="0" distB="0" distL="0" distR="0">
                  <wp:extent cx="7487920" cy="5661025"/>
                  <wp:effectExtent l="0" t="0" r="0" b="0"/>
                  <wp:docPr id="25" name="Grafik 25" descr="Landscape image of green field and bright sun with enhanced rays of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Photo_A.jpg"/>
                          <pic:cNvPicPr/>
                        </pic:nvPicPr>
                        <pic:blipFill>
                          <a:blip r:embed="rId18" cstate="screen">
                            <a:extLst>
                              <a:ext uri="{28A0092B-C50C-407E-A947-70E740481C1C}">
                                <a14:useLocalDpi xmlns:a14="http://schemas.microsoft.com/office/drawing/2010/main"/>
                              </a:ext>
                            </a:extLst>
                          </a:blip>
                          <a:stretch>
                            <a:fillRect/>
                          </a:stretch>
                        </pic:blipFill>
                        <pic:spPr>
                          <a:xfrm>
                            <a:off x="0" y="0"/>
                            <a:ext cx="7487920" cy="566102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Description w:val="Table showing month/year and notes."/>
            </w:tblPr>
            <w:tblGrid>
              <w:gridCol w:w="5896"/>
              <w:gridCol w:w="5896"/>
            </w:tblGrid>
            <w:tr w:rsidR="00DB3033" w:rsidRPr="00810C35">
              <w:tc>
                <w:tcPr>
                  <w:tcW w:w="2500" w:type="pct"/>
                  <w:vAlign w:val="bottom"/>
                </w:tcPr>
                <w:p w:rsidR="00DB3033" w:rsidRPr="00810C35" w:rsidRDefault="00D4445E">
                  <w:pPr>
                    <w:pStyle w:val="Notiztext"/>
                  </w:pPr>
                  <w:sdt>
                    <w:sdtPr>
                      <w:id w:val="428078141"/>
                      <w:placeholder>
                        <w:docPart w:val="A12C2FB9021442AB941EE482F3BAE7E0"/>
                      </w:placeholder>
                      <w:temporary/>
                      <w:showingPlcHdr/>
                      <w15:appearance w15:val="hidden"/>
                      <w:text/>
                    </w:sdtPr>
                    <w:sdtEndPr/>
                    <w:sdtContent>
                      <w:r w:rsidR="00605C9B" w:rsidRPr="00810C35">
                        <w:t>Wenn Sie ein Foto durch ein eigenes ersetzen möchten, klicken Sie mit der rechten Maustaste darauf, und klicken Sie dann auf "Bild ändern". Zum Ersetzen des Platzhaltertexts klicken Sie darauf, und beginnen Sie dann mit der Eingabe.</w:t>
                      </w:r>
                    </w:sdtContent>
                  </w:sdt>
                </w:p>
              </w:tc>
              <w:tc>
                <w:tcPr>
                  <w:tcW w:w="2500" w:type="pct"/>
                  <w:vAlign w:val="bottom"/>
                </w:tcPr>
                <w:p w:rsidR="00DB3033" w:rsidRPr="00810C35" w:rsidRDefault="00605C9B">
                  <w:pPr>
                    <w:pStyle w:val="Jahr"/>
                  </w:pPr>
                  <w:r w:rsidRPr="00810C35">
                    <w:rPr>
                      <w:rStyle w:val="Monat"/>
                    </w:rPr>
                    <w:t>Dezember</w:t>
                  </w:r>
                  <w:r w:rsidRPr="00810C35">
                    <w:t xml:space="preserve"> 2013</w:t>
                  </w:r>
                </w:p>
              </w:tc>
            </w:tr>
          </w:tbl>
          <w:p w:rsidR="00DB3033" w:rsidRPr="00810C35" w:rsidRDefault="00DB3033"/>
        </w:tc>
        <w:tc>
          <w:tcPr>
            <w:tcW w:w="1885" w:type="dxa"/>
          </w:tcPr>
          <w:tbl>
            <w:tblPr>
              <w:tblW w:w="5000" w:type="pct"/>
              <w:tblLook w:val="04A0" w:firstRow="1" w:lastRow="0" w:firstColumn="1" w:lastColumn="0" w:noHBand="0" w:noVBand="1"/>
              <w:tblDescription w:val="Monthly Calendar"/>
            </w:tblPr>
            <w:tblGrid>
              <w:gridCol w:w="848"/>
              <w:gridCol w:w="1037"/>
            </w:tblGrid>
            <w:tr w:rsidR="00DB3033" w:rsidRPr="00810C35">
              <w:tc>
                <w:tcPr>
                  <w:tcW w:w="2249" w:type="pct"/>
                </w:tcPr>
                <w:p w:rsidR="00DB3033" w:rsidRPr="00810C35" w:rsidRDefault="00605C9B">
                  <w:pPr>
                    <w:pStyle w:val="Date"/>
                  </w:pPr>
                  <w:r w:rsidRPr="00810C35">
                    <w:t>01</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02</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03</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04</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05</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06</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07</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08</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09</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10</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11</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12</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13</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14</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15</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16</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17</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18</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19</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20</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21</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22</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23</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24</w:t>
                  </w:r>
                </w:p>
              </w:tc>
              <w:tc>
                <w:tcPr>
                  <w:tcW w:w="2751" w:type="pct"/>
                </w:tcPr>
                <w:p w:rsidR="00DB3033" w:rsidRPr="00810C35" w:rsidRDefault="00605C9B">
                  <w:pPr>
                    <w:pStyle w:val="Tag"/>
                  </w:pPr>
                  <w:r w:rsidRPr="00810C35">
                    <w:t>Di</w:t>
                  </w:r>
                </w:p>
              </w:tc>
            </w:tr>
            <w:tr w:rsidR="00DB3033" w:rsidRPr="00810C35">
              <w:tc>
                <w:tcPr>
                  <w:tcW w:w="2249" w:type="pct"/>
                </w:tcPr>
                <w:p w:rsidR="00DB3033" w:rsidRPr="00810C35" w:rsidRDefault="00605C9B">
                  <w:pPr>
                    <w:pStyle w:val="Date"/>
                  </w:pPr>
                  <w:r w:rsidRPr="00810C35">
                    <w:t>25</w:t>
                  </w:r>
                </w:p>
              </w:tc>
              <w:tc>
                <w:tcPr>
                  <w:tcW w:w="2751" w:type="pct"/>
                </w:tcPr>
                <w:p w:rsidR="00DB3033" w:rsidRPr="00810C35" w:rsidRDefault="00605C9B">
                  <w:pPr>
                    <w:pStyle w:val="Tag"/>
                  </w:pPr>
                  <w:r w:rsidRPr="00810C35">
                    <w:t>Mi</w:t>
                  </w:r>
                </w:p>
              </w:tc>
            </w:tr>
            <w:tr w:rsidR="00DB3033" w:rsidRPr="00810C35">
              <w:tc>
                <w:tcPr>
                  <w:tcW w:w="2249" w:type="pct"/>
                </w:tcPr>
                <w:p w:rsidR="00DB3033" w:rsidRPr="00810C35" w:rsidRDefault="00605C9B">
                  <w:pPr>
                    <w:pStyle w:val="Date"/>
                  </w:pPr>
                  <w:r w:rsidRPr="00810C35">
                    <w:t>26</w:t>
                  </w:r>
                </w:p>
              </w:tc>
              <w:tc>
                <w:tcPr>
                  <w:tcW w:w="2751" w:type="pct"/>
                </w:tcPr>
                <w:p w:rsidR="00DB3033" w:rsidRPr="00810C35" w:rsidRDefault="00605C9B">
                  <w:pPr>
                    <w:pStyle w:val="Tag"/>
                  </w:pPr>
                  <w:r w:rsidRPr="00810C35">
                    <w:t>Do</w:t>
                  </w:r>
                </w:p>
              </w:tc>
            </w:tr>
            <w:tr w:rsidR="00DB3033" w:rsidRPr="00810C35">
              <w:tc>
                <w:tcPr>
                  <w:tcW w:w="2249" w:type="pct"/>
                </w:tcPr>
                <w:p w:rsidR="00DB3033" w:rsidRPr="00810C35" w:rsidRDefault="00605C9B">
                  <w:pPr>
                    <w:pStyle w:val="Date"/>
                  </w:pPr>
                  <w:r w:rsidRPr="00810C35">
                    <w:t>27</w:t>
                  </w:r>
                </w:p>
              </w:tc>
              <w:tc>
                <w:tcPr>
                  <w:tcW w:w="2751" w:type="pct"/>
                </w:tcPr>
                <w:p w:rsidR="00DB3033" w:rsidRPr="00810C35" w:rsidRDefault="00605C9B">
                  <w:pPr>
                    <w:pStyle w:val="Tag"/>
                  </w:pPr>
                  <w:r w:rsidRPr="00810C35">
                    <w:t>Fr</w:t>
                  </w:r>
                </w:p>
              </w:tc>
            </w:tr>
            <w:tr w:rsidR="00DB3033" w:rsidRPr="00810C35">
              <w:tc>
                <w:tcPr>
                  <w:tcW w:w="2249" w:type="pct"/>
                </w:tcPr>
                <w:p w:rsidR="00DB3033" w:rsidRPr="00810C35" w:rsidRDefault="00605C9B">
                  <w:pPr>
                    <w:pStyle w:val="Date"/>
                  </w:pPr>
                  <w:r w:rsidRPr="00810C35">
                    <w:t>28</w:t>
                  </w:r>
                </w:p>
              </w:tc>
              <w:tc>
                <w:tcPr>
                  <w:tcW w:w="2751" w:type="pct"/>
                </w:tcPr>
                <w:p w:rsidR="00DB3033" w:rsidRPr="00810C35" w:rsidRDefault="00605C9B">
                  <w:pPr>
                    <w:pStyle w:val="Tag"/>
                  </w:pPr>
                  <w:r w:rsidRPr="00810C35">
                    <w:t>Sa</w:t>
                  </w:r>
                </w:p>
              </w:tc>
            </w:tr>
            <w:tr w:rsidR="00DB3033" w:rsidRPr="00810C35">
              <w:tc>
                <w:tcPr>
                  <w:tcW w:w="2249" w:type="pct"/>
                </w:tcPr>
                <w:p w:rsidR="00DB3033" w:rsidRPr="00810C35" w:rsidRDefault="00605C9B">
                  <w:pPr>
                    <w:pStyle w:val="Date"/>
                  </w:pPr>
                  <w:r w:rsidRPr="00810C35">
                    <w:t>29</w:t>
                  </w:r>
                </w:p>
              </w:tc>
              <w:tc>
                <w:tcPr>
                  <w:tcW w:w="2751" w:type="pct"/>
                </w:tcPr>
                <w:p w:rsidR="00DB3033" w:rsidRPr="00810C35" w:rsidRDefault="00605C9B">
                  <w:pPr>
                    <w:pStyle w:val="Tag"/>
                  </w:pPr>
                  <w:r w:rsidRPr="00810C35">
                    <w:t>So</w:t>
                  </w:r>
                </w:p>
              </w:tc>
            </w:tr>
            <w:tr w:rsidR="00DB3033" w:rsidRPr="00810C35">
              <w:tc>
                <w:tcPr>
                  <w:tcW w:w="2249" w:type="pct"/>
                </w:tcPr>
                <w:p w:rsidR="00DB3033" w:rsidRPr="00810C35" w:rsidRDefault="00605C9B">
                  <w:pPr>
                    <w:pStyle w:val="Date"/>
                  </w:pPr>
                  <w:r w:rsidRPr="00810C35">
                    <w:t>30</w:t>
                  </w:r>
                </w:p>
              </w:tc>
              <w:tc>
                <w:tcPr>
                  <w:tcW w:w="2751" w:type="pct"/>
                </w:tcPr>
                <w:p w:rsidR="00DB3033" w:rsidRPr="00810C35" w:rsidRDefault="00605C9B">
                  <w:pPr>
                    <w:pStyle w:val="Tag"/>
                  </w:pPr>
                  <w:r w:rsidRPr="00810C35">
                    <w:t>Mo</w:t>
                  </w:r>
                </w:p>
              </w:tc>
            </w:tr>
            <w:tr w:rsidR="00DB3033" w:rsidRPr="00810C35">
              <w:tc>
                <w:tcPr>
                  <w:tcW w:w="2249" w:type="pct"/>
                </w:tcPr>
                <w:p w:rsidR="00DB3033" w:rsidRPr="00810C35" w:rsidRDefault="00605C9B">
                  <w:pPr>
                    <w:pStyle w:val="Date"/>
                  </w:pPr>
                  <w:r w:rsidRPr="00810C35">
                    <w:t>31</w:t>
                  </w:r>
                </w:p>
              </w:tc>
              <w:tc>
                <w:tcPr>
                  <w:tcW w:w="2751" w:type="pct"/>
                </w:tcPr>
                <w:p w:rsidR="00DB3033" w:rsidRPr="00810C35" w:rsidRDefault="00605C9B">
                  <w:pPr>
                    <w:pStyle w:val="Tag"/>
                  </w:pPr>
                  <w:r w:rsidRPr="00810C35">
                    <w:t>Di</w:t>
                  </w:r>
                </w:p>
              </w:tc>
            </w:tr>
          </w:tbl>
          <w:p w:rsidR="00DB3033" w:rsidRPr="00810C35" w:rsidRDefault="00DB3033"/>
        </w:tc>
      </w:tr>
    </w:tbl>
    <w:p w:rsidR="00DB3033" w:rsidRPr="00810C35" w:rsidRDefault="00DB3033">
      <w:pPr>
        <w:rPr>
          <w:sz w:val="2"/>
          <w:szCs w:val="2"/>
        </w:rPr>
      </w:pPr>
    </w:p>
    <w:sectPr w:rsidR="00DB3033" w:rsidRPr="00810C35" w:rsidSect="00605C9B">
      <w:pgSz w:w="16839" w:h="11907" w:orient="landscape" w:code="9"/>
      <w:pgMar w:top="1152" w:right="720" w:bottom="72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033"/>
    <w:rsid w:val="00605C9B"/>
    <w:rsid w:val="00656757"/>
    <w:rsid w:val="00810C35"/>
    <w:rsid w:val="00D4445E"/>
    <w:rsid w:val="00DB3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de-DE"/>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g">
    <w:name w:val="Tag"/>
    <w:basedOn w:val="Normal"/>
    <w:uiPriority w:val="1"/>
    <w:qFormat/>
    <w:pPr>
      <w:spacing w:before="12" w:after="12"/>
    </w:pPr>
    <w:rPr>
      <w:caps/>
    </w:rPr>
  </w:style>
  <w:style w:type="paragraph" w:styleId="Date">
    <w:name w:val="Date"/>
    <w:basedOn w:val="Normal"/>
    <w:next w:val="Normal"/>
    <w:link w:val="DateChar"/>
    <w:uiPriority w:val="1"/>
    <w:unhideWhenUsed/>
    <w:qFormat/>
    <w:pPr>
      <w:spacing w:before="12" w:after="12"/>
      <w:jc w:val="right"/>
    </w:pPr>
    <w:rPr>
      <w:rFonts w:asciiTheme="majorHAnsi" w:eastAsiaTheme="majorEastAsia" w:hAnsiTheme="majorHAnsi" w:cstheme="majorBidi"/>
    </w:rPr>
  </w:style>
  <w:style w:type="character" w:customStyle="1" w:styleId="DateChar">
    <w:name w:val="Date Char"/>
    <w:basedOn w:val="DefaultParagraphFont"/>
    <w:link w:val="Date"/>
    <w:uiPriority w:val="1"/>
    <w:rPr>
      <w:rFonts w:asciiTheme="majorHAnsi" w:eastAsiaTheme="majorEastAsia" w:hAnsiTheme="majorHAnsi" w:cstheme="majorBidi"/>
    </w:rPr>
  </w:style>
  <w:style w:type="paragraph" w:customStyle="1" w:styleId="Jahr">
    <w:name w:val="Jahr"/>
    <w:basedOn w:val="Normal"/>
    <w:uiPriority w:val="1"/>
    <w:qFormat/>
    <w:pPr>
      <w:spacing w:before="100"/>
      <w:jc w:val="right"/>
    </w:pPr>
    <w:rPr>
      <w:sz w:val="80"/>
      <w:szCs w:val="80"/>
    </w:rPr>
  </w:style>
  <w:style w:type="character" w:customStyle="1" w:styleId="Monat">
    <w:name w:val="Monat"/>
    <w:basedOn w:val="DefaultParagraphFont"/>
    <w:uiPriority w:val="1"/>
    <w:qFormat/>
    <w:rPr>
      <w:rFonts w:asciiTheme="majorHAnsi" w:eastAsiaTheme="majorEastAsia" w:hAnsiTheme="majorHAnsi" w:cstheme="majorBidi"/>
      <w:caps/>
      <w:smallCaps w:val="0"/>
    </w:rPr>
  </w:style>
  <w:style w:type="paragraph" w:customStyle="1" w:styleId="Notiztext">
    <w:name w:val="Notiztext"/>
    <w:basedOn w:val="Normal"/>
    <w:uiPriority w:val="1"/>
    <w:qFormat/>
    <w:pPr>
      <w:spacing w:after="180"/>
    </w:pPr>
    <w:rPr>
      <w:i/>
      <w:iCs/>
      <w:sz w:val="18"/>
      <w:szCs w:val="18"/>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customXml" Target="../customXml/item5.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12C2FB9021442AB941EE482F3BAE7E0"/>
        <w:category>
          <w:name w:val="General"/>
          <w:gallery w:val="placeholder"/>
        </w:category>
        <w:types>
          <w:type w:val="bbPlcHdr"/>
        </w:types>
        <w:behaviors>
          <w:behavior w:val="content"/>
        </w:behaviors>
        <w:guid w:val="{00D26D5A-3A05-4102-888E-CD35B5AC3956}"/>
      </w:docPartPr>
      <w:docPartBody>
        <w:p w:rsidR="00F81E76" w:rsidRDefault="00105564">
          <w:r>
            <w:t>To replace a photo with your own, right click it and then click Change Picture. To replace this placeholder text, just click it and begin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E76"/>
    <w:rsid w:val="00105564"/>
    <w:rsid w:val="00F81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de-DE"/>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hoto Calendar">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xmlns:w14="http://schemas.microsoft.com/office/word/2010/wordml" xmlns:dgm="http://schemas.openxmlformats.org/drawingml/2006/diagram" xmlns:c="http://schemas.openxmlformats.org/drawingml/2006/chart" xmlns:p="http://schemas.openxmlformats.org/presentationml/2006/main"/>
</file>

<file path=customXml/item2.xml><?xml version="1.0" encoding="utf-8"?>
<CoverPageProperties xmlns="http://schemas.microsoft.com/office/2006/coverPageProps" xmlns:w14="http://schemas.microsoft.com/office/word/2010/wordml" xmlns:dgm="http://schemas.openxmlformats.org/drawingml/2006/diagram" xmlns:c="http://schemas.openxmlformats.org/drawingml/2006/chart" xmlns:p="http://schemas.openxmlformats.org/presentationml/2006/main"/>
</file>

<file path=customXml/item3.xml><?xml version="1.0" encoding="utf-8"?>
<CoverPageProperties xmlns="http://schemas.microsoft.com/office/2006/coverPageProps" xmlns:w14="http://schemas.microsoft.com/office/word/2010/wordml" xmlns:dgm="http://schemas.openxmlformats.org/drawingml/2006/diagram" xmlns:c="http://schemas.openxmlformats.org/drawingml/2006/chart" xmlns:p="http://schemas.openxmlformats.org/presentationml/2006/main"/>
</file>

<file path=customXml/item4.xml><?xml version="1.0" encoding="utf-8"?>
<ct:contentTypeSchema xmlns:ct="http://schemas.microsoft.com/office/2006/metadata/contentType" xmlns:ma="http://schemas.microsoft.com/office/2006/metadata/properties/metaAttributes" ct:_="" ma:_="" ma:contentTypeName="TemplateFile" ma:contentTypeID="0x01010037696D9D1D95EC45A9440548E782419D04008C4669C20C93454ABB50E332FADBDDBE" ma:contentTypeVersion="55" ma:contentTypeDescription="Create a new document." ma:contentTypeScope="" ma:versionID="0862fa1d3c98dca9116b8c2bbf050b2c">
  <xsd:schema xmlns:xsd="http://www.w3.org/2001/XMLSchema" xmlns:xs="http://www.w3.org/2001/XMLSchema" xmlns:p="http://schemas.microsoft.com/office/2006/metadata/properties" xmlns:ns2="f105ad54-119a-4495-aa55-0e28b6b4ad2f" xmlns:ns3="c7af2036-029c-470e-8042-297c68a41472" targetNamespace="http://schemas.microsoft.com/office/2006/metadata/properties" ma:root="true" ma:fieldsID="efcf89ea05a71204977c7c6a0a118372" ns2:_="" ns3:_="">
    <xsd:import namespace="f105ad54-119a-4495-aa55-0e28b6b4ad2f"/>
    <xsd:import namespace="c7af2036-029c-470e-8042-297c68a4147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5ad54-119a-4495-aa55-0e28b6b4ad2f"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fcc66ca1-c804-4edc-95c8-efd5040409e2}"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77ED1C39-458B-43CB-92CF-2BB5034D6716}" ma:internalName="CSXSubmissionMarket" ma:readOnly="false" ma:showField="MarketName" ma:web="f105ad54-119a-4495-aa55-0e28b6b4ad2f">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6cd481e8-ffbe-48c6-a0d2-a06a66f62d0e}"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48E76E2C-5BED-4E0E-9D91-D053B66F5ED2}" ma:internalName="InProjectListLookup" ma:readOnly="true" ma:showField="InProjectList"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49953ee0-cdd8-4a42-ac76-36ba2a8fee2f}"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48E76E2C-5BED-4E0E-9D91-D053B66F5ED2}" ma:internalName="LastCompleteVersionLookup" ma:readOnly="true" ma:showField="LastCompleteVersion"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48E76E2C-5BED-4E0E-9D91-D053B66F5ED2}" ma:internalName="LastPreviewErrorLookup" ma:readOnly="true" ma:showField="LastPreviewError"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48E76E2C-5BED-4E0E-9D91-D053B66F5ED2}" ma:internalName="LastPreviewResultLookup" ma:readOnly="true" ma:showField="LastPreviewResult"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48E76E2C-5BED-4E0E-9D91-D053B66F5ED2}" ma:internalName="LastPreviewAttemptDateLookup" ma:readOnly="true" ma:showField="LastPreviewAttemptDat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48E76E2C-5BED-4E0E-9D91-D053B66F5ED2}" ma:internalName="LastPreviewedByLookup" ma:readOnly="true" ma:showField="LastPreviewedBy"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48E76E2C-5BED-4E0E-9D91-D053B66F5ED2}" ma:internalName="LastPreviewTimeLookup" ma:readOnly="true" ma:showField="LastPreviewTim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48E76E2C-5BED-4E0E-9D91-D053B66F5ED2}" ma:internalName="LastPreviewVersionLookup" ma:readOnly="true" ma:showField="LastPreviewVersion"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48E76E2C-5BED-4E0E-9D91-D053B66F5ED2}" ma:internalName="LastPublishErrorLookup" ma:readOnly="true" ma:showField="LastPublishError"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48E76E2C-5BED-4E0E-9D91-D053B66F5ED2}" ma:internalName="LastPublishResultLookup" ma:readOnly="true" ma:showField="LastPublishResult"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48E76E2C-5BED-4E0E-9D91-D053B66F5ED2}" ma:internalName="LastPublishAttemptDateLookup" ma:readOnly="true" ma:showField="LastPublishAttemptDat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48E76E2C-5BED-4E0E-9D91-D053B66F5ED2}" ma:internalName="LastPublishedByLookup" ma:readOnly="true" ma:showField="LastPublishedBy"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48E76E2C-5BED-4E0E-9D91-D053B66F5ED2}" ma:internalName="LastPublishTimeLookup" ma:readOnly="true" ma:showField="LastPublishTim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48E76E2C-5BED-4E0E-9D91-D053B66F5ED2}" ma:internalName="LastPublishVersionLookup" ma:readOnly="true" ma:showField="LastPublishVersion"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F611A6F9-FC3A-482F-805C-5B55AA6502C0}" ma:internalName="LocLastLocAttemptVersionLookup" ma:readOnly="false" ma:showField="LastLocAttemptVersion" ma:web="f105ad54-119a-4495-aa55-0e28b6b4ad2f">
      <xsd:simpleType>
        <xsd:restriction base="dms:Lookup"/>
      </xsd:simpleType>
    </xsd:element>
    <xsd:element name="LocLastLocAttemptVersionTypeLookup" ma:index="72" nillable="true" ma:displayName="Loc Last Loc Attempt Version Type" ma:default="" ma:list="{F611A6F9-FC3A-482F-805C-5B55AA6502C0}" ma:internalName="LocLastLocAttemptVersionTypeLookup" ma:readOnly="true" ma:showField="LastLocAttemptVersionType" ma:web="f105ad54-119a-4495-aa55-0e28b6b4ad2f">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F611A6F9-FC3A-482F-805C-5B55AA6502C0}" ma:internalName="LocNewPublishedVersionLookup" ma:readOnly="true" ma:showField="NewPublishedVersion" ma:web="f105ad54-119a-4495-aa55-0e28b6b4ad2f">
      <xsd:simpleType>
        <xsd:restriction base="dms:Lookup"/>
      </xsd:simpleType>
    </xsd:element>
    <xsd:element name="LocOverallHandbackStatusLookup" ma:index="76" nillable="true" ma:displayName="Loc Overall Handback Status" ma:default="" ma:list="{F611A6F9-FC3A-482F-805C-5B55AA6502C0}" ma:internalName="LocOverallHandbackStatusLookup" ma:readOnly="true" ma:showField="OverallHandbackStatus" ma:web="f105ad54-119a-4495-aa55-0e28b6b4ad2f">
      <xsd:simpleType>
        <xsd:restriction base="dms:Lookup"/>
      </xsd:simpleType>
    </xsd:element>
    <xsd:element name="LocOverallLocStatusLookup" ma:index="77" nillable="true" ma:displayName="Loc Overall Localize Status" ma:default="" ma:list="{F611A6F9-FC3A-482F-805C-5B55AA6502C0}" ma:internalName="LocOverallLocStatusLookup" ma:readOnly="true" ma:showField="OverallLocStatus" ma:web="f105ad54-119a-4495-aa55-0e28b6b4ad2f">
      <xsd:simpleType>
        <xsd:restriction base="dms:Lookup"/>
      </xsd:simpleType>
    </xsd:element>
    <xsd:element name="LocOverallPreviewStatusLookup" ma:index="78" nillable="true" ma:displayName="Loc Overall Preview Status" ma:default="" ma:list="{F611A6F9-FC3A-482F-805C-5B55AA6502C0}" ma:internalName="LocOverallPreviewStatusLookup" ma:readOnly="true" ma:showField="OverallPreviewStatus" ma:web="f105ad54-119a-4495-aa55-0e28b6b4ad2f">
      <xsd:simpleType>
        <xsd:restriction base="dms:Lookup"/>
      </xsd:simpleType>
    </xsd:element>
    <xsd:element name="LocOverallPublishStatusLookup" ma:index="79" nillable="true" ma:displayName="Loc Overall Publish Status" ma:default="" ma:list="{F611A6F9-FC3A-482F-805C-5B55AA6502C0}" ma:internalName="LocOverallPublishStatusLookup" ma:readOnly="true" ma:showField="OverallPublishStatus" ma:web="f105ad54-119a-4495-aa55-0e28b6b4ad2f">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F611A6F9-FC3A-482F-805C-5B55AA6502C0}" ma:internalName="LocProcessedForHandoffsLookup" ma:readOnly="true" ma:showField="ProcessedForHandoffs" ma:web="f105ad54-119a-4495-aa55-0e28b6b4ad2f">
      <xsd:simpleType>
        <xsd:restriction base="dms:Lookup"/>
      </xsd:simpleType>
    </xsd:element>
    <xsd:element name="LocProcessedForMarketsLookup" ma:index="82" nillable="true" ma:displayName="Loc Processed For Markets" ma:default="" ma:list="{F611A6F9-FC3A-482F-805C-5B55AA6502C0}" ma:internalName="LocProcessedForMarketsLookup" ma:readOnly="true" ma:showField="ProcessedForMarkets" ma:web="f105ad54-119a-4495-aa55-0e28b6b4ad2f">
      <xsd:simpleType>
        <xsd:restriction base="dms:Lookup"/>
      </xsd:simpleType>
    </xsd:element>
    <xsd:element name="LocPublishedDependentAssetsLookup" ma:index="83" nillable="true" ma:displayName="Loc Published Dependent Assets" ma:default="" ma:list="{F611A6F9-FC3A-482F-805C-5B55AA6502C0}" ma:internalName="LocPublishedDependentAssetsLookup" ma:readOnly="true" ma:showField="PublishedDependentAssets" ma:web="f105ad54-119a-4495-aa55-0e28b6b4ad2f">
      <xsd:simpleType>
        <xsd:restriction base="dms:Lookup"/>
      </xsd:simpleType>
    </xsd:element>
    <xsd:element name="LocPublishedLinkedAssetsLookup" ma:index="84" nillable="true" ma:displayName="Loc Published Linked Assets" ma:default="" ma:list="{F611A6F9-FC3A-482F-805C-5B55AA6502C0}" ma:internalName="LocPublishedLinkedAssetsLookup" ma:readOnly="true" ma:showField="PublishedLinkedAssets" ma:web="f105ad54-119a-4495-aa55-0e28b6b4ad2f">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e3ccb7f3-e095-4e60-89e4-99358a9e407b}"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77ED1C39-458B-43CB-92CF-2BB5034D6716}" ma:internalName="Markets" ma:readOnly="false" ma:showField="MarketNam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48E76E2C-5BED-4E0E-9D91-D053B66F5ED2}" ma:internalName="NumOfRatingsLookup" ma:readOnly="true" ma:showField="NumOfRatings"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48E76E2C-5BED-4E0E-9D91-D053B66F5ED2}" ma:internalName="PublishStatusLookup" ma:readOnly="false" ma:showField="PublishStatus"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faf1e1af-89ff-457d-b189-64e47bbed77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4d3419f-9772-4c8d-a0a0-05446c45e95f}" ma:internalName="TaxCatchAll" ma:showField="CatchAllData"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4d3419f-9772-4c8d-a0a0-05446c45e95f}" ma:internalName="TaxCatchAllLabel" ma:readOnly="true" ma:showField="CatchAllDataLabel"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af2036-029c-470e-8042-297c68a4147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irectSourceMarket xmlns="f105ad54-119a-4495-aa55-0e28b6b4ad2f">english</DirectSourceMarket>
    <Milestone xmlns="f105ad54-119a-4495-aa55-0e28b6b4ad2f" xsi:nil="true"/>
    <OriginAsset xmlns="f105ad54-119a-4495-aa55-0e28b6b4ad2f" xsi:nil="true"/>
    <TPComponent xmlns="f105ad54-119a-4495-aa55-0e28b6b4ad2f" xsi:nil="true"/>
    <AssetId xmlns="f105ad54-119a-4495-aa55-0e28b6b4ad2f">TP103458370</AssetId>
    <TPFriendlyName xmlns="f105ad54-119a-4495-aa55-0e28b6b4ad2f" xsi:nil="true"/>
    <SourceTitle xmlns="f105ad54-119a-4495-aa55-0e28b6b4ad2f" xsi:nil="true"/>
    <TPApplication xmlns="f105ad54-119a-4495-aa55-0e28b6b4ad2f" xsi:nil="true"/>
    <TPLaunchHelpLink xmlns="f105ad54-119a-4495-aa55-0e28b6b4ad2f" xsi:nil="true"/>
    <OpenTemplate xmlns="f105ad54-119a-4495-aa55-0e28b6b4ad2f">true</OpenTemplate>
    <CrawlForDependencies xmlns="f105ad54-119a-4495-aa55-0e28b6b4ad2f">false</CrawlForDependencies>
    <TrustLevel xmlns="f105ad54-119a-4495-aa55-0e28b6b4ad2f">1 Microsoft Managed Content</TrustLevel>
    <FeatureTagsTaxHTField0 xmlns="f105ad54-119a-4495-aa55-0e28b6b4ad2f">
      <Terms xmlns="http://schemas.microsoft.com/office/infopath/2007/PartnerControls"/>
    </FeatureTagsTaxHTField0>
    <PublishStatusLookup xmlns="f105ad54-119a-4495-aa55-0e28b6b4ad2f">
      <Value>579884</Value>
    </PublishStatusLookup>
    <LocLastLocAttemptVersionLookup xmlns="f105ad54-119a-4495-aa55-0e28b6b4ad2f">260991</LocLastLocAttemptVersionLookup>
    <CampaignTagsTaxHTField0 xmlns="f105ad54-119a-4495-aa55-0e28b6b4ad2f">
      <Terms xmlns="http://schemas.microsoft.com/office/infopath/2007/PartnerControls"/>
    </CampaignTagsTaxHTField0>
    <IsSearchable xmlns="f105ad54-119a-4495-aa55-0e28b6b4ad2f">true</IsSearchable>
    <TPNamespace xmlns="f105ad54-119a-4495-aa55-0e28b6b4ad2f" xsi:nil="true"/>
    <TemplateTemplateType xmlns="f105ad54-119a-4495-aa55-0e28b6b4ad2f">Word Document Template</TemplateTemplateType>
    <Markets xmlns="f105ad54-119a-4495-aa55-0e28b6b4ad2f"/>
    <OriginalSourceMarket xmlns="f105ad54-119a-4495-aa55-0e28b6b4ad2f">english</OriginalSourceMarket>
    <TPInstallLocation xmlns="f105ad54-119a-4495-aa55-0e28b6b4ad2f" xsi:nil="true"/>
    <LocMarketGroupTiers2 xmlns="f105ad54-119a-4495-aa55-0e28b6b4ad2f" xsi:nil="true"/>
    <TPAppVersion xmlns="f105ad54-119a-4495-aa55-0e28b6b4ad2f" xsi:nil="true"/>
    <TPCommandLine xmlns="f105ad54-119a-4495-aa55-0e28b6b4ad2f" xsi:nil="true"/>
    <APAuthor xmlns="f105ad54-119a-4495-aa55-0e28b6b4ad2f">
      <UserInfo>
        <DisplayName/>
        <AccountId>1073741823</AccountId>
        <AccountType/>
      </UserInfo>
    </APAuthor>
    <EditorialStatus xmlns="f105ad54-119a-4495-aa55-0e28b6b4ad2f">Complete</EditorialStatus>
    <PublishTargets xmlns="f105ad54-119a-4495-aa55-0e28b6b4ad2f">OfficeOnlineVNext</PublishTargets>
    <TPLaunchHelpLinkType xmlns="f105ad54-119a-4495-aa55-0e28b6b4ad2f">Template</TPLaunchHelpLinkType>
    <ScenarioTagsTaxHTField0 xmlns="f105ad54-119a-4495-aa55-0e28b6b4ad2f">
      <Terms xmlns="http://schemas.microsoft.com/office/infopath/2007/PartnerControls"/>
    </ScenarioTagsTaxHTField0>
    <OriginalRelease xmlns="f105ad54-119a-4495-aa55-0e28b6b4ad2f">15</OriginalRelease>
    <AssetStart xmlns="f105ad54-119a-4495-aa55-0e28b6b4ad2f">2012-09-20T03:47:00+00:00</AssetStart>
    <LocalizationTagsTaxHTField0 xmlns="f105ad54-119a-4495-aa55-0e28b6b4ad2f">
      <Terms xmlns="http://schemas.microsoft.com/office/infopath/2007/PartnerControls"/>
    </LocalizationTagsTaxHTField0>
    <TPClientViewer xmlns="f105ad54-119a-4495-aa55-0e28b6b4ad2f" xsi:nil="true"/>
    <Downloads xmlns="f105ad54-119a-4495-aa55-0e28b6b4ad2f">0</Downloads>
    <InternalTagsTaxHTField0 xmlns="f105ad54-119a-4495-aa55-0e28b6b4ad2f">
      <Terms xmlns="http://schemas.microsoft.com/office/infopath/2007/PartnerControls"/>
    </InternalTagsTaxHTField0>
    <CSXHash xmlns="f105ad54-119a-4495-aa55-0e28b6b4ad2f" xsi:nil="true"/>
    <IsDeleted xmlns="f105ad54-119a-4495-aa55-0e28b6b4ad2f">false</IsDeleted>
    <ShowIn xmlns="f105ad54-119a-4495-aa55-0e28b6b4ad2f">Show everywhere</ShowIn>
    <UANotes xmlns="f105ad54-119a-4495-aa55-0e28b6b4ad2f" xsi:nil="true"/>
    <TemplateStatus xmlns="f105ad54-119a-4495-aa55-0e28b6b4ad2f">Complete</TemplateStatus>
    <TPExecutable xmlns="f105ad54-119a-4495-aa55-0e28b6b4ad2f" xsi:nil="true"/>
    <AssetType xmlns="f105ad54-119a-4495-aa55-0e28b6b4ad2f">TP</AssetType>
    <ApprovalStatus xmlns="f105ad54-119a-4495-aa55-0e28b6b4ad2f">InProgress</ApprovalStatus>
    <EditorialTags xmlns="f105ad54-119a-4495-aa55-0e28b6b4ad2f" xsi:nil="true"/>
    <LastModifiedDateTime xmlns="f105ad54-119a-4495-aa55-0e28b6b4ad2f" xsi:nil="true"/>
    <UACurrentWords xmlns="f105ad54-119a-4495-aa55-0e28b6b4ad2f" xsi:nil="true"/>
    <DSATActionTaken xmlns="f105ad54-119a-4495-aa55-0e28b6b4ad2f" xsi:nil="true"/>
    <NumericId xmlns="f105ad54-119a-4495-aa55-0e28b6b4ad2f" xsi:nil="true"/>
    <OutputCachingOn xmlns="f105ad54-119a-4495-aa55-0e28b6b4ad2f">false</OutputCachingOn>
    <ParentAssetId xmlns="f105ad54-119a-4495-aa55-0e28b6b4ad2f" xsi:nil="true"/>
    <SubmitterId xmlns="f105ad54-119a-4495-aa55-0e28b6b4ad2f" xsi:nil="true"/>
    <MarketSpecific xmlns="f105ad54-119a-4495-aa55-0e28b6b4ad2f">false</MarketSpecific>
    <LocManualTestRequired xmlns="f105ad54-119a-4495-aa55-0e28b6b4ad2f">false</LocManualTestRequired>
    <Providers xmlns="f105ad54-119a-4495-aa55-0e28b6b4ad2f" xsi:nil="true"/>
    <VoteCount xmlns="f105ad54-119a-4495-aa55-0e28b6b4ad2f" xsi:nil="true"/>
    <ContentItem xmlns="f105ad54-119a-4495-aa55-0e28b6b4ad2f" xsi:nil="true"/>
    <AssetExpire xmlns="f105ad54-119a-4495-aa55-0e28b6b4ad2f">2029-01-01T00:00:00+00:00</AssetExpire>
    <IntlLangReview xmlns="f105ad54-119a-4495-aa55-0e28b6b4ad2f">false</IntlLangReview>
    <MachineTranslated xmlns="f105ad54-119a-4495-aa55-0e28b6b4ad2f">false</MachineTranslated>
    <PlannedPubDate xmlns="f105ad54-119a-4495-aa55-0e28b6b4ad2f" xsi:nil="true"/>
    <AverageRating xmlns="f105ad54-119a-4495-aa55-0e28b6b4ad2f" xsi:nil="true"/>
    <CSXUpdate xmlns="f105ad54-119a-4495-aa55-0e28b6b4ad2f">false</CSXUpdate>
    <APDescription xmlns="f105ad54-119a-4495-aa55-0e28b6b4ad2f" xsi:nil="true"/>
    <Provider xmlns="f105ad54-119a-4495-aa55-0e28b6b4ad2f" xsi:nil="true"/>
    <TaxCatchAll xmlns="f105ad54-119a-4495-aa55-0e28b6b4ad2f"/>
    <BugNumber xmlns="f105ad54-119a-4495-aa55-0e28b6b4ad2f" xsi:nil="true"/>
    <LegacyData xmlns="f105ad54-119a-4495-aa55-0e28b6b4ad2f" xsi:nil="true"/>
    <LocComments xmlns="f105ad54-119a-4495-aa55-0e28b6b4ad2f" xsi:nil="true"/>
    <IntlLangReviewDate xmlns="f105ad54-119a-4495-aa55-0e28b6b4ad2f" xsi:nil="true"/>
    <ClipArtFilename xmlns="f105ad54-119a-4495-aa55-0e28b6b4ad2f" xsi:nil="true"/>
    <ApprovalLog xmlns="f105ad54-119a-4495-aa55-0e28b6b4ad2f" xsi:nil="true"/>
    <BlockPublish xmlns="f105ad54-119a-4495-aa55-0e28b6b4ad2f">false</BlockPublish>
    <LastHandOff xmlns="f105ad54-119a-4495-aa55-0e28b6b4ad2f" xsi:nil="true"/>
    <TimesCloned xmlns="f105ad54-119a-4495-aa55-0e28b6b4ad2f" xsi:nil="true"/>
    <Component xmlns="c7af2036-029c-470e-8042-297c68a41472" xsi:nil="true"/>
    <CSXSubmissionMarket xmlns="f105ad54-119a-4495-aa55-0e28b6b4ad2f" xsi:nil="true"/>
    <HandoffToMSDN xmlns="f105ad54-119a-4495-aa55-0e28b6b4ad2f" xsi:nil="true"/>
    <ThumbnailAssetId xmlns="f105ad54-119a-4495-aa55-0e28b6b4ad2f" xsi:nil="true"/>
    <UALocRecommendation xmlns="f105ad54-119a-4495-aa55-0e28b6b4ad2f">Localize</UALocRecommendation>
    <OOCacheId xmlns="f105ad54-119a-4495-aa55-0e28b6b4ad2f" xsi:nil="true"/>
    <Description0 xmlns="c7af2036-029c-470e-8042-297c68a41472" xsi:nil="true"/>
    <IntlLangReviewer xmlns="f105ad54-119a-4495-aa55-0e28b6b4ad2f" xsi:nil="true"/>
    <IntlLocPriority xmlns="f105ad54-119a-4495-aa55-0e28b6b4ad2f" xsi:nil="true"/>
    <CSXSubmissionDate xmlns="f105ad54-119a-4495-aa55-0e28b6b4ad2f" xsi:nil="true"/>
    <FriendlyTitle xmlns="f105ad54-119a-4495-aa55-0e28b6b4ad2f" xsi:nil="true"/>
    <LocRecommendedHandoff xmlns="f105ad54-119a-4495-aa55-0e28b6b4ad2f" xsi:nil="true"/>
    <BusinessGroup xmlns="f105ad54-119a-4495-aa55-0e28b6b4ad2f" xsi:nil="true"/>
    <RecommendationsModifier xmlns="f105ad54-119a-4495-aa55-0e28b6b4ad2f" xsi:nil="true"/>
    <AcquiredFrom xmlns="f105ad54-119a-4495-aa55-0e28b6b4ad2f">Internal MS</AcquiredFrom>
    <ArtSampleDocs xmlns="f105ad54-119a-4495-aa55-0e28b6b4ad2f" xsi:nil="true"/>
    <UALocComments xmlns="f105ad54-119a-4495-aa55-0e28b6b4ad2f" xsi:nil="true"/>
    <APEditor xmlns="f105ad54-119a-4495-aa55-0e28b6b4ad2f">
      <UserInfo>
        <DisplayName/>
        <AccountId xsi:nil="true"/>
        <AccountType/>
      </UserInfo>
    </APEditor>
    <PrimaryImageGen xmlns="f105ad54-119a-4495-aa55-0e28b6b4ad2f">false</PrimaryImageGen>
    <Manager xmlns="f105ad54-119a-4495-aa55-0e28b6b4ad2f" xsi:nil="true"/>
    <PolicheckWords xmlns="f105ad54-119a-4495-aa55-0e28b6b4ad2f" xsi:nil="true"/>
    <UAProjectedTotalWords xmlns="f105ad54-119a-4495-aa55-0e28b6b4ad2f" xsi:nil="true"/>
  </documentManagement>
</p:properties>
</file>

<file path=customXml/itemProps1.xml><?xml version="1.0" encoding="utf-8"?>
<ds:datastoreItem xmlns:ds="http://schemas.openxmlformats.org/officeDocument/2006/customXml" ds:itemID="{61792A3A-CD46-45FD-8B62-21CEF6A397EA}"/>
</file>

<file path=customXml/itemProps2.xml><?xml version="1.0" encoding="utf-8"?>
<ds:datastoreItem xmlns:ds="http://schemas.openxmlformats.org/officeDocument/2006/customXml" ds:itemID="{80C0E23F-FC87-4D7B-8CDD-3F66A01ABE1B}"/>
</file>

<file path=customXml/itemProps3.xml><?xml version="1.0" encoding="utf-8"?>
<ds:datastoreItem xmlns:ds="http://schemas.openxmlformats.org/officeDocument/2006/customXml" ds:itemID="{2488E558-3278-4386-8465-4D5D6754964A}"/>
</file>

<file path=customXml/itemProps4.xml><?xml version="1.0" encoding="utf-8"?>
<ds:datastoreItem xmlns:ds="http://schemas.openxmlformats.org/officeDocument/2006/customXml" ds:itemID="{29C6BE16-6389-464C-8062-4D4083DB6C63}"/>
</file>

<file path=customXml/itemProps5.xml><?xml version="1.0" encoding="utf-8"?>
<ds:datastoreItem xmlns:ds="http://schemas.openxmlformats.org/officeDocument/2006/customXml" ds:itemID="{EA09990B-0903-4878-8BDA-D17673F75B2B}"/>
</file>

<file path=customXml/itemProps6.xml><?xml version="1.0" encoding="utf-8"?>
<ds:datastoreItem xmlns:ds="http://schemas.openxmlformats.org/officeDocument/2006/customXml" ds:itemID="{7611F755-08A5-4C0A-AD48-EE5D8B890D12}"/>
</file>

<file path=docProps/app.xml><?xml version="1.0" encoding="utf-8"?>
<Properties xmlns="http://schemas.openxmlformats.org/officeDocument/2006/extended-properties" xmlns:vt="http://schemas.openxmlformats.org/officeDocument/2006/docPropsVTypes">
  <Template>Landscape Photo Calendar_15_TP103458370.dotx</Template>
  <TotalTime>1</TotalTime>
  <Pages>12</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2012-09-18T21:08:00Z</dcterms:created>
  <dcterms:modified xsi:type="dcterms:W3CDTF">2012-10-31T11:56:00Z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0x01010037696D9D1D95EC45A9440548E782419D04008C4669C20C93454ABB50E332FADBDDBE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CategoryTagsTaxHTField0">
    <vt:lpwstr/>
  </property>
  <property fmtid="{D5CDD505-2E9C-101B-9397-08002B2CF9AE}" pid="9" name="HiddenCategoryTags">
    <vt:lpwstr/>
  </property>
  <property fmtid="{D5CDD505-2E9C-101B-9397-08002B2CF9AE}" pid="10" name="HiddenCategoryTagsTaxHTField0">
    <vt:lpwstr/>
  </property>
  <property fmtid="{D5CDD505-2E9C-101B-9397-08002B2CF9AE}" pid="11" name="CategoryTags">
    <vt:lpwstr/>
  </property>
</Properties>
</file>